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footer6.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7.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8.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3E78C1" w:rsidRDefault="00BC5A25">
      <w:pPr>
        <w:sectPr w:rsidR="003E78C1">
          <w:footerReference w:type="even" r:id="rId8"/>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3151114</wp:posOffset>
                </wp:positionH>
                <wp:positionV relativeFrom="paragraph">
                  <wp:posOffset>8724900</wp:posOffset>
                </wp:positionV>
                <wp:extent cx="3141345" cy="707390"/>
                <wp:effectExtent l="0" t="0" r="0" b="0"/>
                <wp:wrapNone/>
                <wp:docPr id="2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A25" w:rsidRDefault="00BC5A25">
                            <w:pPr>
                              <w:jc w:val="right"/>
                              <w:rPr>
                                <w:rFonts w:ascii="Arial" w:hAnsi="Arial" w:cs="Arial"/>
                                <w:b/>
                                <w:color w:val="808080" w:themeColor="background1" w:themeShade="80"/>
                                <w:sz w:val="26"/>
                                <w:szCs w:val="26"/>
                              </w:rPr>
                            </w:pPr>
                            <w:r>
                              <w:rPr>
                                <w:rFonts w:ascii="Arial" w:hAnsi="Arial" w:cs="Arial"/>
                                <w:color w:val="808080" w:themeColor="background1" w:themeShade="80"/>
                                <w:sz w:val="26"/>
                                <w:szCs w:val="26"/>
                              </w:rPr>
                              <w:t>Course Code</w:t>
                            </w:r>
                            <w:r>
                              <w:rPr>
                                <w:rFonts w:ascii="Arial" w:hAnsi="Arial" w:cs="Arial"/>
                                <w:b/>
                                <w:color w:val="808080" w:themeColor="background1" w:themeShade="80"/>
                                <w:sz w:val="26"/>
                                <w:szCs w:val="26"/>
                              </w:rPr>
                              <w:t xml:space="preserve"> </w:t>
                            </w:r>
                            <w:r>
                              <w:rPr>
                                <w:rFonts w:ascii="Arial" w:hAnsi="Arial" w:cs="Arial"/>
                                <w:color w:val="808080" w:themeColor="background1" w:themeShade="80"/>
                                <w:sz w:val="26"/>
                                <w:szCs w:val="26"/>
                              </w:rPr>
                              <w:t xml:space="preserve">– </w:t>
                            </w:r>
                            <w:r>
                              <w:rPr>
                                <w:rFonts w:ascii="Arial" w:hAnsi="Arial" w:cs="Arial"/>
                                <w:color w:val="808080" w:themeColor="background1" w:themeShade="80"/>
                                <w:sz w:val="26"/>
                                <w:szCs w:val="26"/>
                              </w:rPr>
                              <w:fldChar w:fldCharType="begin"/>
                            </w:r>
                            <w:r>
                              <w:rPr>
                                <w:rFonts w:ascii="Arial" w:hAnsi="Arial" w:cs="Arial"/>
                                <w:color w:val="808080" w:themeColor="background1" w:themeShade="80"/>
                                <w:sz w:val="26"/>
                                <w:szCs w:val="26"/>
                              </w:rPr>
                              <w:instrText xml:space="preserve"> KEYWORDS   \* MERGEFORMAT </w:instrText>
                            </w:r>
                            <w:r>
                              <w:rPr>
                                <w:rFonts w:ascii="Arial" w:hAnsi="Arial" w:cs="Arial"/>
                                <w:color w:val="808080" w:themeColor="background1" w:themeShade="80"/>
                                <w:sz w:val="26"/>
                                <w:szCs w:val="26"/>
                              </w:rPr>
                              <w:fldChar w:fldCharType="separate"/>
                            </w:r>
                            <w:r>
                              <w:rPr>
                                <w:rFonts w:ascii="Arial" w:hAnsi="Arial" w:cs="Arial"/>
                                <w:color w:val="808080" w:themeColor="background1" w:themeShade="80"/>
                                <w:sz w:val="26"/>
                                <w:szCs w:val="26"/>
                              </w:rPr>
                              <w:t>DINMON-1-05</w:t>
                            </w:r>
                            <w:r>
                              <w:rPr>
                                <w:rFonts w:ascii="Arial" w:hAnsi="Arial" w:cs="Arial"/>
                                <w:color w:val="808080" w:themeColor="background1" w:themeShade="80"/>
                                <w:sz w:val="26"/>
                                <w:szCs w:val="26"/>
                              </w:rPr>
                              <w:fldChar w:fldCharType="end"/>
                            </w:r>
                          </w:p>
                          <w:p w:rsidR="00BC5A25" w:rsidRDefault="00BC5A25">
                            <w:pPr>
                              <w:jc w:val="right"/>
                              <w:rPr>
                                <w:rFonts w:ascii="Arial" w:hAnsi="Arial" w:cs="Arial"/>
                                <w:color w:val="808080" w:themeColor="background1" w:themeShade="80"/>
                                <w:sz w:val="26"/>
                                <w:szCs w:val="26"/>
                              </w:rPr>
                            </w:pPr>
                            <w:r>
                              <w:rPr>
                                <w:rFonts w:ascii="Arial" w:hAnsi="Arial" w:cs="Arial"/>
                                <w:color w:val="808080" w:themeColor="background1" w:themeShade="80"/>
                                <w:sz w:val="26"/>
                                <w:szCs w:val="26"/>
                              </w:rPr>
                              <w:t>Version 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8.1pt;margin-top:687pt;width:247.35pt;height:5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qAuAIAALs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" filled="f" stroked="f">
                <v:textbox>
                  <w:txbxContent>
                    <w:p w:rsidR="00BC5A25" w:rsidRDefault="00BC5A25">
                      <w:pPr>
                        <w:jc w:val="right"/>
                        <w:rPr>
                          <w:rFonts w:ascii="Arial" w:hAnsi="Arial" w:cs="Arial"/>
                          <w:b/>
                          <w:color w:val="808080" w:themeColor="background1" w:themeShade="80"/>
                          <w:sz w:val="26"/>
                          <w:szCs w:val="26"/>
                        </w:rPr>
                      </w:pPr>
                      <w:r>
                        <w:rPr>
                          <w:rFonts w:ascii="Arial" w:hAnsi="Arial" w:cs="Arial"/>
                          <w:color w:val="808080" w:themeColor="background1" w:themeShade="80"/>
                          <w:sz w:val="26"/>
                          <w:szCs w:val="26"/>
                        </w:rPr>
                        <w:t>Course Code</w:t>
                      </w:r>
                      <w:r>
                        <w:rPr>
                          <w:rFonts w:ascii="Arial" w:hAnsi="Arial" w:cs="Arial"/>
                          <w:b/>
                          <w:color w:val="808080" w:themeColor="background1" w:themeShade="80"/>
                          <w:sz w:val="26"/>
                          <w:szCs w:val="26"/>
                        </w:rPr>
                        <w:t xml:space="preserve"> </w:t>
                      </w:r>
                      <w:r>
                        <w:rPr>
                          <w:rFonts w:ascii="Arial" w:hAnsi="Arial" w:cs="Arial"/>
                          <w:color w:val="808080" w:themeColor="background1" w:themeShade="80"/>
                          <w:sz w:val="26"/>
                          <w:szCs w:val="26"/>
                        </w:rPr>
                        <w:t xml:space="preserve">– </w:t>
                      </w:r>
                      <w:r>
                        <w:rPr>
                          <w:rFonts w:ascii="Arial" w:hAnsi="Arial" w:cs="Arial"/>
                          <w:color w:val="808080" w:themeColor="background1" w:themeShade="80"/>
                          <w:sz w:val="26"/>
                          <w:szCs w:val="26"/>
                        </w:rPr>
                        <w:fldChar w:fldCharType="begin"/>
                      </w:r>
                      <w:r>
                        <w:rPr>
                          <w:rFonts w:ascii="Arial" w:hAnsi="Arial" w:cs="Arial"/>
                          <w:color w:val="808080" w:themeColor="background1" w:themeShade="80"/>
                          <w:sz w:val="26"/>
                          <w:szCs w:val="26"/>
                        </w:rPr>
                        <w:instrText xml:space="preserve"> KEYWORDS   \* MERGEFORMAT </w:instrText>
                      </w:r>
                      <w:r>
                        <w:rPr>
                          <w:rFonts w:ascii="Arial" w:hAnsi="Arial" w:cs="Arial"/>
                          <w:color w:val="808080" w:themeColor="background1" w:themeShade="80"/>
                          <w:sz w:val="26"/>
                          <w:szCs w:val="26"/>
                        </w:rPr>
                        <w:fldChar w:fldCharType="separate"/>
                      </w:r>
                      <w:r>
                        <w:rPr>
                          <w:rFonts w:ascii="Arial" w:hAnsi="Arial" w:cs="Arial"/>
                          <w:color w:val="808080" w:themeColor="background1" w:themeShade="80"/>
                          <w:sz w:val="26"/>
                          <w:szCs w:val="26"/>
                        </w:rPr>
                        <w:t>DINMON-1-05</w:t>
                      </w:r>
                      <w:r>
                        <w:rPr>
                          <w:rFonts w:ascii="Arial" w:hAnsi="Arial" w:cs="Arial"/>
                          <w:color w:val="808080" w:themeColor="background1" w:themeShade="80"/>
                          <w:sz w:val="26"/>
                          <w:szCs w:val="26"/>
                        </w:rPr>
                        <w:fldChar w:fldCharType="end"/>
                      </w:r>
                    </w:p>
                    <w:p w:rsidR="00BC5A25" w:rsidRDefault="00BC5A25">
                      <w:pPr>
                        <w:jc w:val="right"/>
                        <w:rPr>
                          <w:rFonts w:ascii="Arial" w:hAnsi="Arial" w:cs="Arial"/>
                          <w:color w:val="808080" w:themeColor="background1" w:themeShade="80"/>
                          <w:sz w:val="26"/>
                          <w:szCs w:val="26"/>
                        </w:rPr>
                      </w:pPr>
                      <w:r>
                        <w:rPr>
                          <w:rFonts w:ascii="Arial" w:hAnsi="Arial" w:cs="Arial"/>
                          <w:color w:val="808080" w:themeColor="background1" w:themeShade="80"/>
                          <w:sz w:val="26"/>
                          <w:szCs w:val="26"/>
                        </w:rPr>
                        <w:t>Version 12.0</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-575945</wp:posOffset>
                </wp:positionH>
                <wp:positionV relativeFrom="paragraph">
                  <wp:posOffset>6636385</wp:posOffset>
                </wp:positionV>
                <wp:extent cx="5600700" cy="147574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7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5A25" w:rsidRDefault="00BC5A25">
                            <w:pPr>
                              <w:rPr>
                                <w:rFonts w:ascii="Arial" w:hAnsi="Arial" w:cs="Arial"/>
                                <w:color w:val="10547D"/>
                                <w:sz w:val="72"/>
                                <w:szCs w:val="72"/>
                              </w:rPr>
                            </w:pPr>
                            <w:r>
                              <w:rPr>
                                <w:color w:val="10547D"/>
                                <w:sz w:val="72"/>
                                <w:szCs w:val="72"/>
                              </w:rPr>
                              <w:fldChar w:fldCharType="begin"/>
                            </w:r>
                            <w:r>
                              <w:rPr>
                                <w:color w:val="10547D"/>
                                <w:sz w:val="72"/>
                                <w:szCs w:val="72"/>
                              </w:rPr>
                              <w:instrText xml:space="preserve"> TITLE   \* MERGEFORMAT </w:instrText>
                            </w:r>
                            <w:r>
                              <w:rPr>
                                <w:color w:val="10547D"/>
                                <w:sz w:val="72"/>
                                <w:szCs w:val="72"/>
                              </w:rPr>
                              <w:fldChar w:fldCharType="separate"/>
                            </w:r>
                            <w:r>
                              <w:rPr>
                                <w:rFonts w:ascii="Arial" w:hAnsi="Arial" w:cs="Arial"/>
                                <w:color w:val="10547D"/>
                                <w:sz w:val="72"/>
                                <w:szCs w:val="72"/>
                              </w:rPr>
                              <w:t>Dinner Money</w:t>
                            </w:r>
                            <w:r>
                              <w:rPr>
                                <w:rFonts w:ascii="Arial" w:hAnsi="Arial" w:cs="Arial"/>
                                <w:color w:val="10547D"/>
                                <w:sz w:val="72"/>
                                <w:szCs w:val="72"/>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5" o:spid="_x0000_s1027" type="#_x0000_t202" style="position:absolute;margin-left:-45.35pt;margin-top:522.55pt;width:441pt;height:116.2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" filled="f" stroked="f">
                <v:textbox>
                  <w:txbxContent>
                    <w:p w:rsidR="00BC5A25" w:rsidRDefault="00BC5A25">
                      <w:pPr>
                        <w:rPr>
                          <w:rFonts w:ascii="Arial" w:hAnsi="Arial" w:cs="Arial"/>
                          <w:color w:val="10547D"/>
                          <w:sz w:val="72"/>
                          <w:szCs w:val="72"/>
                        </w:rPr>
                      </w:pPr>
                      <w:r>
                        <w:rPr>
                          <w:color w:val="10547D"/>
                          <w:sz w:val="72"/>
                          <w:szCs w:val="72"/>
                        </w:rPr>
                        <w:fldChar w:fldCharType="begin"/>
                      </w:r>
                      <w:r>
                        <w:rPr>
                          <w:color w:val="10547D"/>
                          <w:sz w:val="72"/>
                          <w:szCs w:val="72"/>
                        </w:rPr>
                        <w:instrText xml:space="preserve"> TITLE   \* MERGEFORMAT </w:instrText>
                      </w:r>
                      <w:r>
                        <w:rPr>
                          <w:color w:val="10547D"/>
                          <w:sz w:val="72"/>
                          <w:szCs w:val="72"/>
                        </w:rPr>
                        <w:fldChar w:fldCharType="separate"/>
                      </w:r>
                      <w:r>
                        <w:rPr>
                          <w:rFonts w:ascii="Arial" w:hAnsi="Arial" w:cs="Arial"/>
                          <w:color w:val="10547D"/>
                          <w:sz w:val="72"/>
                          <w:szCs w:val="72"/>
                        </w:rPr>
                        <w:t>Dinner Money</w:t>
                      </w:r>
                      <w:r>
                        <w:rPr>
                          <w:rFonts w:ascii="Arial" w:hAnsi="Arial" w:cs="Arial"/>
                          <w:color w:val="10547D"/>
                          <w:sz w:val="72"/>
                          <w:szCs w:val="72"/>
                        </w:rPr>
                        <w:fldChar w:fldCharType="end"/>
                      </w:r>
                    </w:p>
                  </w:txbxContent>
                </v:textbox>
              </v:shape>
            </w:pict>
          </mc:Fallback>
        </mc:AlternateContent>
      </w:r>
      <w:r>
        <w:rPr>
          <w:rFonts w:ascii="Arial" w:eastAsia="Times New Roman" w:hAnsi="Arial" w:cs="Arial"/>
          <w:noProof/>
          <w:sz w:val="20"/>
          <w:szCs w:val="20"/>
          <w:lang w:eastAsia="en-GB"/>
        </w:rPr>
        <mc:AlternateContent>
          <mc:Choice Requires="wpg">
            <w:drawing>
              <wp:anchor distT="0" distB="0" distL="114300" distR="114300" simplePos="0" relativeHeight="251675648" behindDoc="1" locked="0" layoutInCell="1" allowOverlap="1">
                <wp:simplePos x="0" y="0"/>
                <wp:positionH relativeFrom="page">
                  <wp:posOffset>130175</wp:posOffset>
                </wp:positionH>
                <wp:positionV relativeFrom="page">
                  <wp:posOffset>517525</wp:posOffset>
                </wp:positionV>
                <wp:extent cx="7573010" cy="9883775"/>
                <wp:effectExtent l="0" t="0" r="8890" b="3175"/>
                <wp:wrapNone/>
                <wp:docPr id="7242" name="Group 7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9883775"/>
                          <a:chOff x="-10" y="463"/>
                          <a:chExt cx="11926" cy="13955"/>
                        </a:xfrm>
                      </wpg:grpSpPr>
                      <pic:pic xmlns:pic="http://schemas.openxmlformats.org/drawingml/2006/picture">
                        <pic:nvPicPr>
                          <pic:cNvPr id="7243" name="Picture 70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08" y="3572"/>
                            <a:ext cx="10461" cy="6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44" name="Picture 70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107"/>
                            <a:ext cx="817" cy="12300"/>
                          </a:xfrm>
                          <a:prstGeom prst="rect">
                            <a:avLst/>
                          </a:prstGeom>
                          <a:noFill/>
                          <a:extLst>
                            <a:ext uri="{909E8E84-426E-40DD-AFC4-6F175D3DCCD1}">
                              <a14:hiddenFill xmlns:a14="http://schemas.microsoft.com/office/drawing/2010/main">
                                <a:solidFill>
                                  <a:srgbClr val="FFFFFF"/>
                                </a:solidFill>
                              </a14:hiddenFill>
                            </a:ext>
                          </a:extLst>
                        </pic:spPr>
                      </pic:pic>
                      <wpg:grpSp>
                        <wpg:cNvPr id="7245" name="Group 7051"/>
                        <wpg:cNvGrpSpPr>
                          <a:grpSpLocks/>
                        </wpg:cNvGrpSpPr>
                        <wpg:grpSpPr bwMode="auto">
                          <a:xfrm>
                            <a:off x="0" y="2107"/>
                            <a:ext cx="818" cy="12288"/>
                            <a:chOff x="0" y="2107"/>
                            <a:chExt cx="818" cy="12288"/>
                          </a:xfrm>
                        </wpg:grpSpPr>
                        <wps:wsp>
                          <wps:cNvPr id="7246" name="Freeform 7052"/>
                          <wps:cNvSpPr>
                            <a:spLocks/>
                          </wps:cNvSpPr>
                          <wps:spPr bwMode="auto">
                            <a:xfrm>
                              <a:off x="0" y="2107"/>
                              <a:ext cx="818" cy="12288"/>
                            </a:xfrm>
                            <a:custGeom>
                              <a:avLst/>
                              <a:gdLst>
                                <a:gd name="T0" fmla="*/ 279 w 818"/>
                                <a:gd name="T1" fmla="+- 0 14328 2107"/>
                                <a:gd name="T2" fmla="*/ 14328 h 12288"/>
                                <a:gd name="T3" fmla="*/ 254 w 818"/>
                                <a:gd name="T4" fmla="+- 0 14296 2107"/>
                                <a:gd name="T5" fmla="*/ 14296 h 12288"/>
                                <a:gd name="T6" fmla="*/ 369 w 818"/>
                                <a:gd name="T7" fmla="+- 0 14265 2107"/>
                                <a:gd name="T8" fmla="*/ 14265 h 12288"/>
                                <a:gd name="T9" fmla="*/ 511 w 818"/>
                                <a:gd name="T10" fmla="+- 0 14226 2107"/>
                                <a:gd name="T11" fmla="*/ 14226 h 12288"/>
                                <a:gd name="T12" fmla="*/ 659 w 818"/>
                                <a:gd name="T13" fmla="+- 0 13893 2107"/>
                                <a:gd name="T14" fmla="*/ 13893 h 12288"/>
                                <a:gd name="T15" fmla="*/ 720 w 818"/>
                                <a:gd name="T16" fmla="+- 0 13534 2107"/>
                                <a:gd name="T17" fmla="*/ 13534 h 12288"/>
                                <a:gd name="T18" fmla="*/ 698 w 818"/>
                                <a:gd name="T19" fmla="+- 0 13139 2107"/>
                                <a:gd name="T20" fmla="*/ 13139 h 12288"/>
                                <a:gd name="T21" fmla="*/ 688 w 818"/>
                                <a:gd name="T22" fmla="+- 0 12892 2107"/>
                                <a:gd name="T23" fmla="*/ 12892 h 12288"/>
                                <a:gd name="T24" fmla="*/ 706 w 818"/>
                                <a:gd name="T25" fmla="+- 0 12616 2107"/>
                                <a:gd name="T26" fmla="*/ 12616 h 12288"/>
                                <a:gd name="T27" fmla="*/ 706 w 818"/>
                                <a:gd name="T28" fmla="+- 0 12294 2107"/>
                                <a:gd name="T29" fmla="*/ 12294 h 12288"/>
                                <a:gd name="T30" fmla="*/ 677 w 818"/>
                                <a:gd name="T31" fmla="+- 0 11817 2107"/>
                                <a:gd name="T32" fmla="*/ 11817 h 12288"/>
                                <a:gd name="T33" fmla="*/ 664 w 818"/>
                                <a:gd name="T34" fmla="+- 0 11598 2107"/>
                                <a:gd name="T35" fmla="*/ 11598 h 12288"/>
                                <a:gd name="T36" fmla="*/ 689 w 818"/>
                                <a:gd name="T37" fmla="+- 0 11678 2107"/>
                                <a:gd name="T38" fmla="*/ 11678 h 12288"/>
                                <a:gd name="T39" fmla="*/ 675 w 818"/>
                                <a:gd name="T40" fmla="+- 0 11456 2107"/>
                                <a:gd name="T41" fmla="*/ 11456 h 12288"/>
                                <a:gd name="T42" fmla="*/ 686 w 818"/>
                                <a:gd name="T43" fmla="+- 0 11279 2107"/>
                                <a:gd name="T44" fmla="*/ 11279 h 12288"/>
                                <a:gd name="T45" fmla="*/ 705 w 818"/>
                                <a:gd name="T46" fmla="+- 0 11028 2107"/>
                                <a:gd name="T47" fmla="*/ 11028 h 12288"/>
                                <a:gd name="T48" fmla="*/ 694 w 818"/>
                                <a:gd name="T49" fmla="+- 0 11244 2107"/>
                                <a:gd name="T50" fmla="*/ 11244 h 12288"/>
                                <a:gd name="T51" fmla="*/ 723 w 818"/>
                                <a:gd name="T52" fmla="+- 0 11056 2107"/>
                                <a:gd name="T53" fmla="*/ 11056 h 12288"/>
                                <a:gd name="T54" fmla="*/ 744 w 818"/>
                                <a:gd name="T55" fmla="+- 0 10828 2107"/>
                                <a:gd name="T56" fmla="*/ 10828 h 12288"/>
                                <a:gd name="T57" fmla="*/ 665 w 818"/>
                                <a:gd name="T58" fmla="+- 0 10690 2107"/>
                                <a:gd name="T59" fmla="*/ 10690 h 12288"/>
                                <a:gd name="T60" fmla="*/ 621 w 818"/>
                                <a:gd name="T61" fmla="+- 0 10615 2107"/>
                                <a:gd name="T62" fmla="*/ 10615 h 12288"/>
                                <a:gd name="T63" fmla="*/ 639 w 818"/>
                                <a:gd name="T64" fmla="+- 0 10405 2107"/>
                                <a:gd name="T65" fmla="*/ 10405 h 12288"/>
                                <a:gd name="T66" fmla="*/ 635 w 818"/>
                                <a:gd name="T67" fmla="+- 0 10280 2107"/>
                                <a:gd name="T68" fmla="*/ 10280 h 12288"/>
                                <a:gd name="T69" fmla="*/ 609 w 818"/>
                                <a:gd name="T70" fmla="+- 0 10246 2107"/>
                                <a:gd name="T71" fmla="*/ 10246 h 12288"/>
                                <a:gd name="T72" fmla="*/ 624 w 818"/>
                                <a:gd name="T73" fmla="+- 0 10023 2107"/>
                                <a:gd name="T74" fmla="*/ 10023 h 12288"/>
                                <a:gd name="T75" fmla="*/ 671 w 818"/>
                                <a:gd name="T76" fmla="+- 0 9944 2107"/>
                                <a:gd name="T77" fmla="*/ 9944 h 12288"/>
                                <a:gd name="T78" fmla="*/ 672 w 818"/>
                                <a:gd name="T79" fmla="+- 0 9702 2107"/>
                                <a:gd name="T80" fmla="*/ 9702 h 12288"/>
                                <a:gd name="T81" fmla="*/ 725 w 818"/>
                                <a:gd name="T82" fmla="+- 0 9349 2107"/>
                                <a:gd name="T83" fmla="*/ 9349 h 12288"/>
                                <a:gd name="T84" fmla="*/ 760 w 818"/>
                                <a:gd name="T85" fmla="+- 0 8979 2107"/>
                                <a:gd name="T86" fmla="*/ 8979 h 12288"/>
                                <a:gd name="T87" fmla="*/ 762 w 818"/>
                                <a:gd name="T88" fmla="+- 0 8544 2107"/>
                                <a:gd name="T89" fmla="*/ 8544 h 12288"/>
                                <a:gd name="T90" fmla="*/ 781 w 818"/>
                                <a:gd name="T91" fmla="+- 0 8314 2107"/>
                                <a:gd name="T92" fmla="*/ 8314 h 12288"/>
                                <a:gd name="T93" fmla="*/ 759 w 818"/>
                                <a:gd name="T94" fmla="+- 0 8079 2107"/>
                                <a:gd name="T95" fmla="*/ 8079 h 12288"/>
                                <a:gd name="T96" fmla="*/ 774 w 818"/>
                                <a:gd name="T97" fmla="+- 0 7810 2107"/>
                                <a:gd name="T98" fmla="*/ 7810 h 12288"/>
                                <a:gd name="T99" fmla="*/ 779 w 818"/>
                                <a:gd name="T100" fmla="+- 0 7612 2107"/>
                                <a:gd name="T101" fmla="*/ 7612 h 12288"/>
                                <a:gd name="T102" fmla="*/ 773 w 818"/>
                                <a:gd name="T103" fmla="+- 0 7295 2107"/>
                                <a:gd name="T104" fmla="*/ 7295 h 12288"/>
                                <a:gd name="T105" fmla="*/ 774 w 818"/>
                                <a:gd name="T106" fmla="+- 0 7060 2107"/>
                                <a:gd name="T107" fmla="*/ 7060 h 12288"/>
                                <a:gd name="T108" fmla="*/ 666 w 818"/>
                                <a:gd name="T109" fmla="+- 0 6867 2107"/>
                                <a:gd name="T110" fmla="*/ 6867 h 12288"/>
                                <a:gd name="T111" fmla="*/ 602 w 818"/>
                                <a:gd name="T112" fmla="+- 0 6834 2107"/>
                                <a:gd name="T113" fmla="*/ 6834 h 12288"/>
                                <a:gd name="T114" fmla="*/ 616 w 818"/>
                                <a:gd name="T115" fmla="+- 0 6586 2107"/>
                                <a:gd name="T116" fmla="*/ 6586 h 12288"/>
                                <a:gd name="T117" fmla="*/ 606 w 818"/>
                                <a:gd name="T118" fmla="+- 0 6333 2107"/>
                                <a:gd name="T119" fmla="*/ 6333 h 12288"/>
                                <a:gd name="T120" fmla="*/ 632 w 818"/>
                                <a:gd name="T121" fmla="+- 0 6428 2107"/>
                                <a:gd name="T122" fmla="*/ 6428 h 12288"/>
                                <a:gd name="T123" fmla="*/ 691 w 818"/>
                                <a:gd name="T124" fmla="+- 0 6444 2107"/>
                                <a:gd name="T125" fmla="*/ 6444 h 12288"/>
                                <a:gd name="T126" fmla="*/ 714 w 818"/>
                                <a:gd name="T127" fmla="+- 0 6537 2107"/>
                                <a:gd name="T128" fmla="*/ 6537 h 12288"/>
                                <a:gd name="T129" fmla="*/ 734 w 818"/>
                                <a:gd name="T130" fmla="+- 0 6306 2107"/>
                                <a:gd name="T131" fmla="*/ 6306 h 12288"/>
                                <a:gd name="T132" fmla="*/ 717 w 818"/>
                                <a:gd name="T133" fmla="+- 0 5890 2107"/>
                                <a:gd name="T134" fmla="*/ 5890 h 12288"/>
                                <a:gd name="T135" fmla="*/ 715 w 818"/>
                                <a:gd name="T136" fmla="+- 0 5518 2107"/>
                                <a:gd name="T137" fmla="*/ 5518 h 12288"/>
                                <a:gd name="T138" fmla="*/ 706 w 818"/>
                                <a:gd name="T139" fmla="+- 0 5076 2107"/>
                                <a:gd name="T140" fmla="*/ 5076 h 12288"/>
                                <a:gd name="T141" fmla="*/ 755 w 818"/>
                                <a:gd name="T142" fmla="+- 0 4608 2107"/>
                                <a:gd name="T143" fmla="*/ 4608 h 12288"/>
                                <a:gd name="T144" fmla="*/ 756 w 818"/>
                                <a:gd name="T145" fmla="+- 0 4050 2107"/>
                                <a:gd name="T146" fmla="*/ 4050 h 12288"/>
                                <a:gd name="T147" fmla="*/ 743 w 818"/>
                                <a:gd name="T148" fmla="+- 0 4176 2107"/>
                                <a:gd name="T149" fmla="*/ 4176 h 12288"/>
                                <a:gd name="T150" fmla="*/ 694 w 818"/>
                                <a:gd name="T151" fmla="+- 0 4130 2107"/>
                                <a:gd name="T152" fmla="*/ 4130 h 12288"/>
                                <a:gd name="T153" fmla="*/ 675 w 818"/>
                                <a:gd name="T154" fmla="+- 0 3641 2107"/>
                                <a:gd name="T155" fmla="*/ 3641 h 12288"/>
                                <a:gd name="T156" fmla="*/ 623 w 818"/>
                                <a:gd name="T157" fmla="+- 0 3652 2107"/>
                                <a:gd name="T158" fmla="*/ 3652 h 12288"/>
                                <a:gd name="T159" fmla="*/ 637 w 818"/>
                                <a:gd name="T160" fmla="+- 0 3318 2107"/>
                                <a:gd name="T161" fmla="*/ 3318 h 12288"/>
                                <a:gd name="T162" fmla="*/ 642 w 818"/>
                                <a:gd name="T163" fmla="+- 0 2910 2107"/>
                                <a:gd name="T164" fmla="*/ 2910 h 12288"/>
                                <a:gd name="T165" fmla="*/ 602 w 818"/>
                                <a:gd name="T166" fmla="+- 0 2351 2107"/>
                                <a:gd name="T167" fmla="*/ 2351 h 12288"/>
                                <a:gd name="T168" fmla="*/ 424 w 818"/>
                                <a:gd name="T169" fmla="+- 0 2122 2107"/>
                                <a:gd name="T170" fmla="*/ 2122 h 12288"/>
                                <a:gd name="T171" fmla="*/ 201 w 818"/>
                                <a:gd name="T172" fmla="+- 0 2173 2107"/>
                                <a:gd name="T173" fmla="*/ 2173 h 12288"/>
                                <a:gd name="T174" fmla="*/ 149 w 818"/>
                                <a:gd name="T175" fmla="+- 0 2199 2107"/>
                                <a:gd name="T176" fmla="*/ 2199 h 12288"/>
                                <a:gd name="T177" fmla="*/ 100 w 818"/>
                                <a:gd name="T178" fmla="+- 0 2190 2107"/>
                                <a:gd name="T179" fmla="*/ 2190 h 12288"/>
                                <a:gd name="T180" fmla="*/ 39 w 818"/>
                                <a:gd name="T181" fmla="+- 0 2195 2107"/>
                                <a:gd name="T182" fmla="*/ 2195 h 12288"/>
                                <a:gd name="T183" fmla="*/ 92 w 818"/>
                                <a:gd name="T184" fmla="+- 0 2191 2107"/>
                                <a:gd name="T185" fmla="*/ 2191 h 12288"/>
                                <a:gd name="T186" fmla="*/ 45 w 818"/>
                                <a:gd name="T187" fmla="+- 0 2147 2107"/>
                                <a:gd name="T188" fmla="*/ 2147 h 122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818" h="12288">
                                  <a:moveTo>
                                    <a:pt x="297" y="12288"/>
                                  </a:moveTo>
                                  <a:lnTo>
                                    <a:pt x="298" y="12272"/>
                                  </a:lnTo>
                                  <a:lnTo>
                                    <a:pt x="293" y="12267"/>
                                  </a:lnTo>
                                  <a:lnTo>
                                    <a:pt x="296" y="12263"/>
                                  </a:lnTo>
                                  <a:lnTo>
                                    <a:pt x="298" y="12270"/>
                                  </a:lnTo>
                                  <a:lnTo>
                                    <a:pt x="301" y="12258"/>
                                  </a:lnTo>
                                  <a:lnTo>
                                    <a:pt x="296" y="12251"/>
                                  </a:lnTo>
                                  <a:lnTo>
                                    <a:pt x="295" y="12237"/>
                                  </a:lnTo>
                                  <a:lnTo>
                                    <a:pt x="294" y="12227"/>
                                  </a:lnTo>
                                  <a:lnTo>
                                    <a:pt x="293" y="12212"/>
                                  </a:lnTo>
                                  <a:lnTo>
                                    <a:pt x="296" y="12207"/>
                                  </a:lnTo>
                                  <a:lnTo>
                                    <a:pt x="293" y="12202"/>
                                  </a:lnTo>
                                  <a:lnTo>
                                    <a:pt x="290" y="12211"/>
                                  </a:lnTo>
                                  <a:lnTo>
                                    <a:pt x="288" y="12224"/>
                                  </a:lnTo>
                                  <a:lnTo>
                                    <a:pt x="290" y="12230"/>
                                  </a:lnTo>
                                  <a:lnTo>
                                    <a:pt x="293" y="12231"/>
                                  </a:lnTo>
                                  <a:lnTo>
                                    <a:pt x="288" y="12241"/>
                                  </a:lnTo>
                                  <a:lnTo>
                                    <a:pt x="283" y="12235"/>
                                  </a:lnTo>
                                  <a:lnTo>
                                    <a:pt x="285" y="12230"/>
                                  </a:lnTo>
                                  <a:lnTo>
                                    <a:pt x="284" y="12216"/>
                                  </a:lnTo>
                                  <a:lnTo>
                                    <a:pt x="285" y="12212"/>
                                  </a:lnTo>
                                  <a:lnTo>
                                    <a:pt x="286" y="12207"/>
                                  </a:lnTo>
                                  <a:lnTo>
                                    <a:pt x="289" y="12215"/>
                                  </a:lnTo>
                                  <a:lnTo>
                                    <a:pt x="288" y="12202"/>
                                  </a:lnTo>
                                  <a:lnTo>
                                    <a:pt x="285" y="12198"/>
                                  </a:lnTo>
                                  <a:lnTo>
                                    <a:pt x="283" y="12211"/>
                                  </a:lnTo>
                                  <a:lnTo>
                                    <a:pt x="281" y="12215"/>
                                  </a:lnTo>
                                  <a:lnTo>
                                    <a:pt x="280" y="12208"/>
                                  </a:lnTo>
                                  <a:lnTo>
                                    <a:pt x="279" y="12216"/>
                                  </a:lnTo>
                                  <a:lnTo>
                                    <a:pt x="280" y="12216"/>
                                  </a:lnTo>
                                  <a:lnTo>
                                    <a:pt x="283" y="12226"/>
                                  </a:lnTo>
                                  <a:lnTo>
                                    <a:pt x="281" y="12226"/>
                                  </a:lnTo>
                                  <a:lnTo>
                                    <a:pt x="279" y="12221"/>
                                  </a:lnTo>
                                  <a:lnTo>
                                    <a:pt x="277" y="12218"/>
                                  </a:lnTo>
                                  <a:lnTo>
                                    <a:pt x="276" y="12211"/>
                                  </a:lnTo>
                                  <a:lnTo>
                                    <a:pt x="279" y="12209"/>
                                  </a:lnTo>
                                  <a:lnTo>
                                    <a:pt x="281" y="12204"/>
                                  </a:lnTo>
                                  <a:lnTo>
                                    <a:pt x="283" y="12196"/>
                                  </a:lnTo>
                                  <a:lnTo>
                                    <a:pt x="277" y="12193"/>
                                  </a:lnTo>
                                  <a:lnTo>
                                    <a:pt x="274" y="12205"/>
                                  </a:lnTo>
                                  <a:lnTo>
                                    <a:pt x="271" y="12215"/>
                                  </a:lnTo>
                                  <a:lnTo>
                                    <a:pt x="267" y="12214"/>
                                  </a:lnTo>
                                  <a:lnTo>
                                    <a:pt x="262" y="12220"/>
                                  </a:lnTo>
                                  <a:lnTo>
                                    <a:pt x="262" y="12210"/>
                                  </a:lnTo>
                                  <a:lnTo>
                                    <a:pt x="263" y="12209"/>
                                  </a:lnTo>
                                  <a:lnTo>
                                    <a:pt x="263" y="12200"/>
                                  </a:lnTo>
                                  <a:lnTo>
                                    <a:pt x="258" y="12203"/>
                                  </a:lnTo>
                                  <a:lnTo>
                                    <a:pt x="261" y="12232"/>
                                  </a:lnTo>
                                  <a:lnTo>
                                    <a:pt x="258" y="12229"/>
                                  </a:lnTo>
                                  <a:lnTo>
                                    <a:pt x="258" y="12223"/>
                                  </a:lnTo>
                                  <a:lnTo>
                                    <a:pt x="258" y="12216"/>
                                  </a:lnTo>
                                  <a:lnTo>
                                    <a:pt x="258" y="12209"/>
                                  </a:lnTo>
                                  <a:lnTo>
                                    <a:pt x="254" y="12213"/>
                                  </a:lnTo>
                                  <a:lnTo>
                                    <a:pt x="254" y="12201"/>
                                  </a:lnTo>
                                  <a:lnTo>
                                    <a:pt x="250" y="12204"/>
                                  </a:lnTo>
                                  <a:lnTo>
                                    <a:pt x="248" y="12215"/>
                                  </a:lnTo>
                                  <a:lnTo>
                                    <a:pt x="250" y="12226"/>
                                  </a:lnTo>
                                  <a:lnTo>
                                    <a:pt x="248" y="12234"/>
                                  </a:lnTo>
                                  <a:lnTo>
                                    <a:pt x="247" y="12225"/>
                                  </a:lnTo>
                                  <a:lnTo>
                                    <a:pt x="246" y="12213"/>
                                  </a:lnTo>
                                  <a:lnTo>
                                    <a:pt x="244" y="12208"/>
                                  </a:lnTo>
                                  <a:lnTo>
                                    <a:pt x="246" y="12205"/>
                                  </a:lnTo>
                                  <a:lnTo>
                                    <a:pt x="248" y="12206"/>
                                  </a:lnTo>
                                  <a:lnTo>
                                    <a:pt x="249" y="12197"/>
                                  </a:lnTo>
                                  <a:lnTo>
                                    <a:pt x="252" y="12205"/>
                                  </a:lnTo>
                                  <a:lnTo>
                                    <a:pt x="254" y="12189"/>
                                  </a:lnTo>
                                  <a:lnTo>
                                    <a:pt x="257" y="12189"/>
                                  </a:lnTo>
                                  <a:lnTo>
                                    <a:pt x="258" y="12189"/>
                                  </a:lnTo>
                                  <a:lnTo>
                                    <a:pt x="259" y="12206"/>
                                  </a:lnTo>
                                  <a:lnTo>
                                    <a:pt x="261" y="12195"/>
                                  </a:lnTo>
                                  <a:lnTo>
                                    <a:pt x="265" y="12179"/>
                                  </a:lnTo>
                                  <a:lnTo>
                                    <a:pt x="268" y="12185"/>
                                  </a:lnTo>
                                  <a:lnTo>
                                    <a:pt x="276" y="12181"/>
                                  </a:lnTo>
                                  <a:lnTo>
                                    <a:pt x="277" y="12166"/>
                                  </a:lnTo>
                                  <a:lnTo>
                                    <a:pt x="272" y="12162"/>
                                  </a:lnTo>
                                  <a:lnTo>
                                    <a:pt x="276" y="12156"/>
                                  </a:lnTo>
                                  <a:lnTo>
                                    <a:pt x="276" y="12168"/>
                                  </a:lnTo>
                                  <a:lnTo>
                                    <a:pt x="278" y="12167"/>
                                  </a:lnTo>
                                  <a:lnTo>
                                    <a:pt x="277" y="12181"/>
                                  </a:lnTo>
                                  <a:lnTo>
                                    <a:pt x="286" y="12186"/>
                                  </a:lnTo>
                                  <a:lnTo>
                                    <a:pt x="295" y="12179"/>
                                  </a:lnTo>
                                  <a:lnTo>
                                    <a:pt x="302" y="12178"/>
                                  </a:lnTo>
                                  <a:lnTo>
                                    <a:pt x="304" y="12178"/>
                                  </a:lnTo>
                                  <a:lnTo>
                                    <a:pt x="306" y="12183"/>
                                  </a:lnTo>
                                  <a:lnTo>
                                    <a:pt x="308" y="12183"/>
                                  </a:lnTo>
                                  <a:lnTo>
                                    <a:pt x="309" y="12183"/>
                                  </a:lnTo>
                                  <a:lnTo>
                                    <a:pt x="311" y="12174"/>
                                  </a:lnTo>
                                  <a:lnTo>
                                    <a:pt x="312" y="12174"/>
                                  </a:lnTo>
                                  <a:lnTo>
                                    <a:pt x="314" y="12173"/>
                                  </a:lnTo>
                                  <a:lnTo>
                                    <a:pt x="317" y="12180"/>
                                  </a:lnTo>
                                  <a:lnTo>
                                    <a:pt x="319" y="12179"/>
                                  </a:lnTo>
                                  <a:lnTo>
                                    <a:pt x="329" y="12176"/>
                                  </a:lnTo>
                                  <a:lnTo>
                                    <a:pt x="340" y="12161"/>
                                  </a:lnTo>
                                  <a:lnTo>
                                    <a:pt x="351" y="12162"/>
                                  </a:lnTo>
                                  <a:lnTo>
                                    <a:pt x="352" y="12162"/>
                                  </a:lnTo>
                                  <a:lnTo>
                                    <a:pt x="353" y="12167"/>
                                  </a:lnTo>
                                  <a:lnTo>
                                    <a:pt x="355" y="12167"/>
                                  </a:lnTo>
                                  <a:lnTo>
                                    <a:pt x="362" y="12166"/>
                                  </a:lnTo>
                                  <a:lnTo>
                                    <a:pt x="369" y="12158"/>
                                  </a:lnTo>
                                  <a:lnTo>
                                    <a:pt x="376" y="12154"/>
                                  </a:lnTo>
                                  <a:lnTo>
                                    <a:pt x="381" y="12151"/>
                                  </a:lnTo>
                                  <a:lnTo>
                                    <a:pt x="385" y="12154"/>
                                  </a:lnTo>
                                  <a:lnTo>
                                    <a:pt x="389" y="12145"/>
                                  </a:lnTo>
                                  <a:lnTo>
                                    <a:pt x="391" y="12135"/>
                                  </a:lnTo>
                                  <a:lnTo>
                                    <a:pt x="389" y="12139"/>
                                  </a:lnTo>
                                  <a:lnTo>
                                    <a:pt x="389" y="12125"/>
                                  </a:lnTo>
                                  <a:lnTo>
                                    <a:pt x="392" y="12127"/>
                                  </a:lnTo>
                                  <a:lnTo>
                                    <a:pt x="394" y="12124"/>
                                  </a:lnTo>
                                  <a:lnTo>
                                    <a:pt x="394" y="12115"/>
                                  </a:lnTo>
                                  <a:lnTo>
                                    <a:pt x="392" y="12124"/>
                                  </a:lnTo>
                                  <a:lnTo>
                                    <a:pt x="391" y="12110"/>
                                  </a:lnTo>
                                  <a:lnTo>
                                    <a:pt x="389" y="12106"/>
                                  </a:lnTo>
                                  <a:lnTo>
                                    <a:pt x="434" y="12106"/>
                                  </a:lnTo>
                                  <a:lnTo>
                                    <a:pt x="434" y="12107"/>
                                  </a:lnTo>
                                  <a:lnTo>
                                    <a:pt x="436" y="12114"/>
                                  </a:lnTo>
                                  <a:lnTo>
                                    <a:pt x="451" y="12107"/>
                                  </a:lnTo>
                                  <a:lnTo>
                                    <a:pt x="459" y="12112"/>
                                  </a:lnTo>
                                  <a:lnTo>
                                    <a:pt x="460" y="12113"/>
                                  </a:lnTo>
                                  <a:lnTo>
                                    <a:pt x="457" y="12120"/>
                                  </a:lnTo>
                                  <a:lnTo>
                                    <a:pt x="458" y="12121"/>
                                  </a:lnTo>
                                  <a:lnTo>
                                    <a:pt x="465" y="12128"/>
                                  </a:lnTo>
                                  <a:lnTo>
                                    <a:pt x="475" y="12125"/>
                                  </a:lnTo>
                                  <a:lnTo>
                                    <a:pt x="478" y="12131"/>
                                  </a:lnTo>
                                  <a:lnTo>
                                    <a:pt x="479" y="12126"/>
                                  </a:lnTo>
                                  <a:lnTo>
                                    <a:pt x="480" y="12120"/>
                                  </a:lnTo>
                                  <a:lnTo>
                                    <a:pt x="488" y="12122"/>
                                  </a:lnTo>
                                  <a:lnTo>
                                    <a:pt x="499" y="12130"/>
                                  </a:lnTo>
                                  <a:lnTo>
                                    <a:pt x="511" y="12136"/>
                                  </a:lnTo>
                                  <a:lnTo>
                                    <a:pt x="514" y="12130"/>
                                  </a:lnTo>
                                  <a:lnTo>
                                    <a:pt x="511" y="12119"/>
                                  </a:lnTo>
                                  <a:lnTo>
                                    <a:pt x="518" y="12118"/>
                                  </a:lnTo>
                                  <a:lnTo>
                                    <a:pt x="518" y="12124"/>
                                  </a:lnTo>
                                  <a:lnTo>
                                    <a:pt x="524" y="12124"/>
                                  </a:lnTo>
                                  <a:lnTo>
                                    <a:pt x="523" y="12132"/>
                                  </a:lnTo>
                                  <a:lnTo>
                                    <a:pt x="537" y="12126"/>
                                  </a:lnTo>
                                  <a:lnTo>
                                    <a:pt x="551" y="12117"/>
                                  </a:lnTo>
                                  <a:lnTo>
                                    <a:pt x="565" y="12113"/>
                                  </a:lnTo>
                                  <a:lnTo>
                                    <a:pt x="579" y="12114"/>
                                  </a:lnTo>
                                  <a:lnTo>
                                    <a:pt x="581" y="12109"/>
                                  </a:lnTo>
                                  <a:lnTo>
                                    <a:pt x="583" y="12106"/>
                                  </a:lnTo>
                                  <a:lnTo>
                                    <a:pt x="602" y="12106"/>
                                  </a:lnTo>
                                  <a:lnTo>
                                    <a:pt x="602" y="12104"/>
                                  </a:lnTo>
                                  <a:lnTo>
                                    <a:pt x="602" y="12105"/>
                                  </a:lnTo>
                                  <a:lnTo>
                                    <a:pt x="603" y="12105"/>
                                  </a:lnTo>
                                  <a:lnTo>
                                    <a:pt x="615" y="12089"/>
                                  </a:lnTo>
                                  <a:lnTo>
                                    <a:pt x="632" y="12078"/>
                                  </a:lnTo>
                                  <a:lnTo>
                                    <a:pt x="647" y="12065"/>
                                  </a:lnTo>
                                  <a:lnTo>
                                    <a:pt x="665" y="12049"/>
                                  </a:lnTo>
                                  <a:lnTo>
                                    <a:pt x="678" y="12040"/>
                                  </a:lnTo>
                                  <a:lnTo>
                                    <a:pt x="686" y="12022"/>
                                  </a:lnTo>
                                  <a:lnTo>
                                    <a:pt x="693" y="12003"/>
                                  </a:lnTo>
                                  <a:lnTo>
                                    <a:pt x="697" y="11985"/>
                                  </a:lnTo>
                                  <a:lnTo>
                                    <a:pt x="697" y="11966"/>
                                  </a:lnTo>
                                  <a:lnTo>
                                    <a:pt x="691" y="11948"/>
                                  </a:lnTo>
                                  <a:lnTo>
                                    <a:pt x="682" y="11943"/>
                                  </a:lnTo>
                                  <a:lnTo>
                                    <a:pt x="680" y="11934"/>
                                  </a:lnTo>
                                  <a:lnTo>
                                    <a:pt x="677" y="11913"/>
                                  </a:lnTo>
                                  <a:lnTo>
                                    <a:pt x="676" y="11890"/>
                                  </a:lnTo>
                                  <a:lnTo>
                                    <a:pt x="674" y="11868"/>
                                  </a:lnTo>
                                  <a:lnTo>
                                    <a:pt x="669" y="11851"/>
                                  </a:lnTo>
                                  <a:lnTo>
                                    <a:pt x="668" y="11829"/>
                                  </a:lnTo>
                                  <a:lnTo>
                                    <a:pt x="661" y="11812"/>
                                  </a:lnTo>
                                  <a:lnTo>
                                    <a:pt x="659" y="11786"/>
                                  </a:lnTo>
                                  <a:lnTo>
                                    <a:pt x="659" y="11765"/>
                                  </a:lnTo>
                                  <a:lnTo>
                                    <a:pt x="659" y="11750"/>
                                  </a:lnTo>
                                  <a:lnTo>
                                    <a:pt x="658" y="11743"/>
                                  </a:lnTo>
                                  <a:lnTo>
                                    <a:pt x="648" y="11735"/>
                                  </a:lnTo>
                                  <a:lnTo>
                                    <a:pt x="649" y="11732"/>
                                  </a:lnTo>
                                  <a:lnTo>
                                    <a:pt x="663" y="11720"/>
                                  </a:lnTo>
                                  <a:lnTo>
                                    <a:pt x="682" y="11719"/>
                                  </a:lnTo>
                                  <a:lnTo>
                                    <a:pt x="699" y="11725"/>
                                  </a:lnTo>
                                  <a:lnTo>
                                    <a:pt x="702" y="11713"/>
                                  </a:lnTo>
                                  <a:lnTo>
                                    <a:pt x="700" y="11703"/>
                                  </a:lnTo>
                                  <a:lnTo>
                                    <a:pt x="712" y="11710"/>
                                  </a:lnTo>
                                  <a:lnTo>
                                    <a:pt x="724" y="11717"/>
                                  </a:lnTo>
                                  <a:lnTo>
                                    <a:pt x="735" y="11724"/>
                                  </a:lnTo>
                                  <a:lnTo>
                                    <a:pt x="739" y="11716"/>
                                  </a:lnTo>
                                  <a:lnTo>
                                    <a:pt x="754" y="11720"/>
                                  </a:lnTo>
                                  <a:lnTo>
                                    <a:pt x="749" y="11700"/>
                                  </a:lnTo>
                                  <a:lnTo>
                                    <a:pt x="750" y="11681"/>
                                  </a:lnTo>
                                  <a:lnTo>
                                    <a:pt x="746" y="11656"/>
                                  </a:lnTo>
                                  <a:lnTo>
                                    <a:pt x="740" y="11639"/>
                                  </a:lnTo>
                                  <a:lnTo>
                                    <a:pt x="735" y="11613"/>
                                  </a:lnTo>
                                  <a:lnTo>
                                    <a:pt x="733" y="11590"/>
                                  </a:lnTo>
                                  <a:lnTo>
                                    <a:pt x="732" y="11571"/>
                                  </a:lnTo>
                                  <a:lnTo>
                                    <a:pt x="732" y="11557"/>
                                  </a:lnTo>
                                  <a:lnTo>
                                    <a:pt x="732" y="11535"/>
                                  </a:lnTo>
                                  <a:lnTo>
                                    <a:pt x="732" y="11515"/>
                                  </a:lnTo>
                                  <a:lnTo>
                                    <a:pt x="730" y="11496"/>
                                  </a:lnTo>
                                  <a:lnTo>
                                    <a:pt x="727" y="11486"/>
                                  </a:lnTo>
                                  <a:lnTo>
                                    <a:pt x="719" y="11480"/>
                                  </a:lnTo>
                                  <a:lnTo>
                                    <a:pt x="719" y="11475"/>
                                  </a:lnTo>
                                  <a:lnTo>
                                    <a:pt x="718" y="11467"/>
                                  </a:lnTo>
                                  <a:lnTo>
                                    <a:pt x="724" y="11455"/>
                                  </a:lnTo>
                                  <a:lnTo>
                                    <a:pt x="724" y="11446"/>
                                  </a:lnTo>
                                  <a:lnTo>
                                    <a:pt x="720" y="11427"/>
                                  </a:lnTo>
                                  <a:lnTo>
                                    <a:pt x="719" y="11409"/>
                                  </a:lnTo>
                                  <a:lnTo>
                                    <a:pt x="707" y="11400"/>
                                  </a:lnTo>
                                  <a:lnTo>
                                    <a:pt x="705" y="11381"/>
                                  </a:lnTo>
                                  <a:lnTo>
                                    <a:pt x="710" y="11360"/>
                                  </a:lnTo>
                                  <a:lnTo>
                                    <a:pt x="704" y="11345"/>
                                  </a:lnTo>
                                  <a:lnTo>
                                    <a:pt x="703" y="11328"/>
                                  </a:lnTo>
                                  <a:lnTo>
                                    <a:pt x="705" y="11309"/>
                                  </a:lnTo>
                                  <a:lnTo>
                                    <a:pt x="707" y="11289"/>
                                  </a:lnTo>
                                  <a:lnTo>
                                    <a:pt x="709" y="11268"/>
                                  </a:lnTo>
                                  <a:lnTo>
                                    <a:pt x="703" y="11249"/>
                                  </a:lnTo>
                                  <a:lnTo>
                                    <a:pt x="700" y="11249"/>
                                  </a:lnTo>
                                  <a:lnTo>
                                    <a:pt x="698" y="11244"/>
                                  </a:lnTo>
                                  <a:lnTo>
                                    <a:pt x="694" y="11227"/>
                                  </a:lnTo>
                                  <a:lnTo>
                                    <a:pt x="693" y="11205"/>
                                  </a:lnTo>
                                  <a:lnTo>
                                    <a:pt x="694" y="11183"/>
                                  </a:lnTo>
                                  <a:lnTo>
                                    <a:pt x="698" y="11164"/>
                                  </a:lnTo>
                                  <a:lnTo>
                                    <a:pt x="710" y="11169"/>
                                  </a:lnTo>
                                  <a:lnTo>
                                    <a:pt x="714" y="11156"/>
                                  </a:lnTo>
                                  <a:lnTo>
                                    <a:pt x="729" y="11159"/>
                                  </a:lnTo>
                                  <a:lnTo>
                                    <a:pt x="732" y="11140"/>
                                  </a:lnTo>
                                  <a:lnTo>
                                    <a:pt x="735" y="11121"/>
                                  </a:lnTo>
                                  <a:lnTo>
                                    <a:pt x="736" y="11101"/>
                                  </a:lnTo>
                                  <a:lnTo>
                                    <a:pt x="726" y="11087"/>
                                  </a:lnTo>
                                  <a:lnTo>
                                    <a:pt x="726" y="11073"/>
                                  </a:lnTo>
                                  <a:lnTo>
                                    <a:pt x="723" y="11069"/>
                                  </a:lnTo>
                                  <a:lnTo>
                                    <a:pt x="709" y="11072"/>
                                  </a:lnTo>
                                  <a:lnTo>
                                    <a:pt x="711" y="11063"/>
                                  </a:lnTo>
                                  <a:lnTo>
                                    <a:pt x="720" y="11060"/>
                                  </a:lnTo>
                                  <a:lnTo>
                                    <a:pt x="725" y="11061"/>
                                  </a:lnTo>
                                  <a:lnTo>
                                    <a:pt x="722" y="11052"/>
                                  </a:lnTo>
                                  <a:lnTo>
                                    <a:pt x="713" y="11055"/>
                                  </a:lnTo>
                                  <a:lnTo>
                                    <a:pt x="706" y="11040"/>
                                  </a:lnTo>
                                  <a:lnTo>
                                    <a:pt x="698" y="11032"/>
                                  </a:lnTo>
                                  <a:lnTo>
                                    <a:pt x="709" y="11037"/>
                                  </a:lnTo>
                                  <a:lnTo>
                                    <a:pt x="717" y="11032"/>
                                  </a:lnTo>
                                  <a:lnTo>
                                    <a:pt x="727" y="11034"/>
                                  </a:lnTo>
                                  <a:lnTo>
                                    <a:pt x="727" y="11018"/>
                                  </a:lnTo>
                                  <a:lnTo>
                                    <a:pt x="728" y="10999"/>
                                  </a:lnTo>
                                  <a:lnTo>
                                    <a:pt x="725" y="10989"/>
                                  </a:lnTo>
                                  <a:lnTo>
                                    <a:pt x="722" y="10998"/>
                                  </a:lnTo>
                                  <a:lnTo>
                                    <a:pt x="724" y="11009"/>
                                  </a:lnTo>
                                  <a:lnTo>
                                    <a:pt x="717" y="11010"/>
                                  </a:lnTo>
                                  <a:lnTo>
                                    <a:pt x="719" y="10996"/>
                                  </a:lnTo>
                                  <a:lnTo>
                                    <a:pt x="714" y="10990"/>
                                  </a:lnTo>
                                  <a:lnTo>
                                    <a:pt x="713" y="10981"/>
                                  </a:lnTo>
                                  <a:lnTo>
                                    <a:pt x="713" y="10980"/>
                                  </a:lnTo>
                                  <a:lnTo>
                                    <a:pt x="708" y="10960"/>
                                  </a:lnTo>
                                  <a:lnTo>
                                    <a:pt x="708" y="10957"/>
                                  </a:lnTo>
                                  <a:lnTo>
                                    <a:pt x="709" y="10954"/>
                                  </a:lnTo>
                                  <a:lnTo>
                                    <a:pt x="719" y="10954"/>
                                  </a:lnTo>
                                  <a:lnTo>
                                    <a:pt x="718" y="10948"/>
                                  </a:lnTo>
                                  <a:lnTo>
                                    <a:pt x="718" y="10945"/>
                                  </a:lnTo>
                                  <a:lnTo>
                                    <a:pt x="709" y="10942"/>
                                  </a:lnTo>
                                  <a:lnTo>
                                    <a:pt x="709" y="10933"/>
                                  </a:lnTo>
                                  <a:lnTo>
                                    <a:pt x="709" y="10925"/>
                                  </a:lnTo>
                                  <a:lnTo>
                                    <a:pt x="716" y="10919"/>
                                  </a:lnTo>
                                  <a:lnTo>
                                    <a:pt x="714" y="10910"/>
                                  </a:lnTo>
                                  <a:lnTo>
                                    <a:pt x="705" y="10893"/>
                                  </a:lnTo>
                                  <a:lnTo>
                                    <a:pt x="699" y="10873"/>
                                  </a:lnTo>
                                  <a:lnTo>
                                    <a:pt x="697" y="10852"/>
                                  </a:lnTo>
                                  <a:lnTo>
                                    <a:pt x="698" y="10833"/>
                                  </a:lnTo>
                                  <a:lnTo>
                                    <a:pt x="695" y="10822"/>
                                  </a:lnTo>
                                  <a:lnTo>
                                    <a:pt x="687" y="10824"/>
                                  </a:lnTo>
                                  <a:lnTo>
                                    <a:pt x="686" y="10818"/>
                                  </a:lnTo>
                                  <a:lnTo>
                                    <a:pt x="688" y="10803"/>
                                  </a:lnTo>
                                  <a:lnTo>
                                    <a:pt x="688" y="10785"/>
                                  </a:lnTo>
                                  <a:lnTo>
                                    <a:pt x="686" y="10764"/>
                                  </a:lnTo>
                                  <a:lnTo>
                                    <a:pt x="684" y="10742"/>
                                  </a:lnTo>
                                  <a:lnTo>
                                    <a:pt x="683" y="10719"/>
                                  </a:lnTo>
                                  <a:lnTo>
                                    <a:pt x="683" y="10704"/>
                                  </a:lnTo>
                                  <a:lnTo>
                                    <a:pt x="689" y="10702"/>
                                  </a:lnTo>
                                  <a:lnTo>
                                    <a:pt x="688" y="10694"/>
                                  </a:lnTo>
                                  <a:lnTo>
                                    <a:pt x="688" y="10689"/>
                                  </a:lnTo>
                                  <a:lnTo>
                                    <a:pt x="681" y="10686"/>
                                  </a:lnTo>
                                  <a:lnTo>
                                    <a:pt x="679" y="10674"/>
                                  </a:lnTo>
                                  <a:lnTo>
                                    <a:pt x="679" y="10673"/>
                                  </a:lnTo>
                                  <a:lnTo>
                                    <a:pt x="682" y="10663"/>
                                  </a:lnTo>
                                  <a:lnTo>
                                    <a:pt x="679" y="10655"/>
                                  </a:lnTo>
                                  <a:lnTo>
                                    <a:pt x="676" y="10646"/>
                                  </a:lnTo>
                                  <a:lnTo>
                                    <a:pt x="675" y="10649"/>
                                  </a:lnTo>
                                  <a:lnTo>
                                    <a:pt x="674" y="10658"/>
                                  </a:lnTo>
                                  <a:lnTo>
                                    <a:pt x="671" y="10665"/>
                                  </a:lnTo>
                                  <a:lnTo>
                                    <a:pt x="661" y="10648"/>
                                  </a:lnTo>
                                  <a:lnTo>
                                    <a:pt x="669" y="10643"/>
                                  </a:lnTo>
                                  <a:lnTo>
                                    <a:pt x="680" y="10641"/>
                                  </a:lnTo>
                                  <a:lnTo>
                                    <a:pt x="677" y="10626"/>
                                  </a:lnTo>
                                  <a:lnTo>
                                    <a:pt x="689" y="10624"/>
                                  </a:lnTo>
                                  <a:lnTo>
                                    <a:pt x="685" y="10607"/>
                                  </a:lnTo>
                                  <a:lnTo>
                                    <a:pt x="685" y="10601"/>
                                  </a:lnTo>
                                  <a:lnTo>
                                    <a:pt x="677" y="10603"/>
                                  </a:lnTo>
                                  <a:lnTo>
                                    <a:pt x="675" y="10598"/>
                                  </a:lnTo>
                                  <a:lnTo>
                                    <a:pt x="676" y="10590"/>
                                  </a:lnTo>
                                  <a:lnTo>
                                    <a:pt x="688" y="10594"/>
                                  </a:lnTo>
                                  <a:lnTo>
                                    <a:pt x="686" y="10583"/>
                                  </a:lnTo>
                                  <a:lnTo>
                                    <a:pt x="677" y="10571"/>
                                  </a:lnTo>
                                  <a:lnTo>
                                    <a:pt x="678" y="10556"/>
                                  </a:lnTo>
                                  <a:lnTo>
                                    <a:pt x="679" y="10539"/>
                                  </a:lnTo>
                                  <a:lnTo>
                                    <a:pt x="694" y="10522"/>
                                  </a:lnTo>
                                  <a:lnTo>
                                    <a:pt x="706" y="10509"/>
                                  </a:lnTo>
                                  <a:lnTo>
                                    <a:pt x="699" y="10507"/>
                                  </a:lnTo>
                                  <a:lnTo>
                                    <a:pt x="690" y="10507"/>
                                  </a:lnTo>
                                  <a:lnTo>
                                    <a:pt x="692" y="10497"/>
                                  </a:lnTo>
                                  <a:lnTo>
                                    <a:pt x="715" y="10500"/>
                                  </a:lnTo>
                                  <a:lnTo>
                                    <a:pt x="730" y="10504"/>
                                  </a:lnTo>
                                  <a:lnTo>
                                    <a:pt x="741" y="10485"/>
                                  </a:lnTo>
                                  <a:lnTo>
                                    <a:pt x="747" y="10468"/>
                                  </a:lnTo>
                                  <a:lnTo>
                                    <a:pt x="749" y="10450"/>
                                  </a:lnTo>
                                  <a:lnTo>
                                    <a:pt x="739" y="10430"/>
                                  </a:lnTo>
                                  <a:lnTo>
                                    <a:pt x="731" y="10428"/>
                                  </a:lnTo>
                                  <a:lnTo>
                                    <a:pt x="728" y="10421"/>
                                  </a:lnTo>
                                  <a:lnTo>
                                    <a:pt x="739" y="10421"/>
                                  </a:lnTo>
                                  <a:lnTo>
                                    <a:pt x="739" y="10409"/>
                                  </a:lnTo>
                                  <a:lnTo>
                                    <a:pt x="739" y="10398"/>
                                  </a:lnTo>
                                  <a:lnTo>
                                    <a:pt x="727" y="10401"/>
                                  </a:lnTo>
                                  <a:lnTo>
                                    <a:pt x="717" y="10407"/>
                                  </a:lnTo>
                                  <a:lnTo>
                                    <a:pt x="718" y="10398"/>
                                  </a:lnTo>
                                  <a:lnTo>
                                    <a:pt x="723" y="10390"/>
                                  </a:lnTo>
                                  <a:lnTo>
                                    <a:pt x="739" y="10393"/>
                                  </a:lnTo>
                                  <a:lnTo>
                                    <a:pt x="734" y="10383"/>
                                  </a:lnTo>
                                  <a:lnTo>
                                    <a:pt x="724" y="10377"/>
                                  </a:lnTo>
                                  <a:lnTo>
                                    <a:pt x="722" y="10357"/>
                                  </a:lnTo>
                                  <a:lnTo>
                                    <a:pt x="720" y="10337"/>
                                  </a:lnTo>
                                  <a:lnTo>
                                    <a:pt x="719" y="10317"/>
                                  </a:lnTo>
                                  <a:lnTo>
                                    <a:pt x="716" y="10298"/>
                                  </a:lnTo>
                                  <a:lnTo>
                                    <a:pt x="713" y="10279"/>
                                  </a:lnTo>
                                  <a:lnTo>
                                    <a:pt x="708" y="10260"/>
                                  </a:lnTo>
                                  <a:lnTo>
                                    <a:pt x="700" y="10241"/>
                                  </a:lnTo>
                                  <a:lnTo>
                                    <a:pt x="703" y="10232"/>
                                  </a:lnTo>
                                  <a:lnTo>
                                    <a:pt x="708" y="10229"/>
                                  </a:lnTo>
                                  <a:lnTo>
                                    <a:pt x="712" y="10225"/>
                                  </a:lnTo>
                                  <a:lnTo>
                                    <a:pt x="709" y="10206"/>
                                  </a:lnTo>
                                  <a:lnTo>
                                    <a:pt x="706" y="10187"/>
                                  </a:lnTo>
                                  <a:lnTo>
                                    <a:pt x="699" y="10108"/>
                                  </a:lnTo>
                                  <a:lnTo>
                                    <a:pt x="697" y="10046"/>
                                  </a:lnTo>
                                  <a:lnTo>
                                    <a:pt x="696" y="10025"/>
                                  </a:lnTo>
                                  <a:lnTo>
                                    <a:pt x="691" y="10019"/>
                                  </a:lnTo>
                                  <a:lnTo>
                                    <a:pt x="686" y="10014"/>
                                  </a:lnTo>
                                  <a:lnTo>
                                    <a:pt x="681" y="10009"/>
                                  </a:lnTo>
                                  <a:lnTo>
                                    <a:pt x="688" y="9999"/>
                                  </a:lnTo>
                                  <a:lnTo>
                                    <a:pt x="682" y="9988"/>
                                  </a:lnTo>
                                  <a:lnTo>
                                    <a:pt x="682" y="9978"/>
                                  </a:lnTo>
                                  <a:lnTo>
                                    <a:pt x="691" y="9977"/>
                                  </a:lnTo>
                                  <a:lnTo>
                                    <a:pt x="692" y="9971"/>
                                  </a:lnTo>
                                  <a:lnTo>
                                    <a:pt x="692" y="9972"/>
                                  </a:lnTo>
                                  <a:lnTo>
                                    <a:pt x="688" y="9957"/>
                                  </a:lnTo>
                                  <a:lnTo>
                                    <a:pt x="687" y="9951"/>
                                  </a:lnTo>
                                  <a:lnTo>
                                    <a:pt x="686" y="9927"/>
                                  </a:lnTo>
                                  <a:lnTo>
                                    <a:pt x="685" y="9910"/>
                                  </a:lnTo>
                                  <a:lnTo>
                                    <a:pt x="671" y="9891"/>
                                  </a:lnTo>
                                  <a:lnTo>
                                    <a:pt x="672" y="9873"/>
                                  </a:lnTo>
                                  <a:lnTo>
                                    <a:pt x="677" y="9860"/>
                                  </a:lnTo>
                                  <a:lnTo>
                                    <a:pt x="679" y="9855"/>
                                  </a:lnTo>
                                  <a:lnTo>
                                    <a:pt x="670" y="9851"/>
                                  </a:lnTo>
                                  <a:lnTo>
                                    <a:pt x="670" y="9850"/>
                                  </a:lnTo>
                                  <a:lnTo>
                                    <a:pt x="666" y="9843"/>
                                  </a:lnTo>
                                  <a:lnTo>
                                    <a:pt x="672" y="9833"/>
                                  </a:lnTo>
                                  <a:lnTo>
                                    <a:pt x="675" y="9831"/>
                                  </a:lnTo>
                                  <a:lnTo>
                                    <a:pt x="680" y="9817"/>
                                  </a:lnTo>
                                  <a:lnTo>
                                    <a:pt x="676" y="9801"/>
                                  </a:lnTo>
                                  <a:lnTo>
                                    <a:pt x="676" y="9789"/>
                                  </a:lnTo>
                                  <a:lnTo>
                                    <a:pt x="677" y="9773"/>
                                  </a:lnTo>
                                  <a:lnTo>
                                    <a:pt x="676" y="9764"/>
                                  </a:lnTo>
                                  <a:lnTo>
                                    <a:pt x="675" y="9742"/>
                                  </a:lnTo>
                                  <a:lnTo>
                                    <a:pt x="676" y="9722"/>
                                  </a:lnTo>
                                  <a:lnTo>
                                    <a:pt x="677" y="9710"/>
                                  </a:lnTo>
                                  <a:lnTo>
                                    <a:pt x="672" y="9708"/>
                                  </a:lnTo>
                                  <a:lnTo>
                                    <a:pt x="672" y="9702"/>
                                  </a:lnTo>
                                  <a:lnTo>
                                    <a:pt x="673" y="9698"/>
                                  </a:lnTo>
                                  <a:lnTo>
                                    <a:pt x="678" y="9695"/>
                                  </a:lnTo>
                                  <a:lnTo>
                                    <a:pt x="677" y="9693"/>
                                  </a:lnTo>
                                  <a:lnTo>
                                    <a:pt x="671" y="9673"/>
                                  </a:lnTo>
                                  <a:lnTo>
                                    <a:pt x="664" y="9656"/>
                                  </a:lnTo>
                                  <a:lnTo>
                                    <a:pt x="671" y="9644"/>
                                  </a:lnTo>
                                  <a:lnTo>
                                    <a:pt x="681" y="9645"/>
                                  </a:lnTo>
                                  <a:lnTo>
                                    <a:pt x="678" y="9635"/>
                                  </a:lnTo>
                                  <a:lnTo>
                                    <a:pt x="675" y="9623"/>
                                  </a:lnTo>
                                  <a:lnTo>
                                    <a:pt x="666" y="9623"/>
                                  </a:lnTo>
                                  <a:lnTo>
                                    <a:pt x="672" y="9606"/>
                                  </a:lnTo>
                                  <a:lnTo>
                                    <a:pt x="672" y="9589"/>
                                  </a:lnTo>
                                  <a:lnTo>
                                    <a:pt x="669" y="9595"/>
                                  </a:lnTo>
                                  <a:lnTo>
                                    <a:pt x="670" y="9604"/>
                                  </a:lnTo>
                                  <a:lnTo>
                                    <a:pt x="659" y="9601"/>
                                  </a:lnTo>
                                  <a:lnTo>
                                    <a:pt x="662" y="9587"/>
                                  </a:lnTo>
                                  <a:lnTo>
                                    <a:pt x="670" y="9577"/>
                                  </a:lnTo>
                                  <a:lnTo>
                                    <a:pt x="660" y="9568"/>
                                  </a:lnTo>
                                  <a:lnTo>
                                    <a:pt x="661" y="9554"/>
                                  </a:lnTo>
                                  <a:lnTo>
                                    <a:pt x="664" y="9540"/>
                                  </a:lnTo>
                                  <a:lnTo>
                                    <a:pt x="666" y="9528"/>
                                  </a:lnTo>
                                  <a:lnTo>
                                    <a:pt x="661" y="9522"/>
                                  </a:lnTo>
                                  <a:lnTo>
                                    <a:pt x="657" y="9525"/>
                                  </a:lnTo>
                                  <a:lnTo>
                                    <a:pt x="656" y="9520"/>
                                  </a:lnTo>
                                  <a:lnTo>
                                    <a:pt x="663" y="9518"/>
                                  </a:lnTo>
                                  <a:lnTo>
                                    <a:pt x="665" y="9513"/>
                                  </a:lnTo>
                                  <a:lnTo>
                                    <a:pt x="676" y="9515"/>
                                  </a:lnTo>
                                  <a:lnTo>
                                    <a:pt x="677" y="9496"/>
                                  </a:lnTo>
                                  <a:lnTo>
                                    <a:pt x="672" y="9482"/>
                                  </a:lnTo>
                                  <a:lnTo>
                                    <a:pt x="671" y="9493"/>
                                  </a:lnTo>
                                  <a:lnTo>
                                    <a:pt x="664" y="9491"/>
                                  </a:lnTo>
                                  <a:lnTo>
                                    <a:pt x="657" y="9482"/>
                                  </a:lnTo>
                                  <a:lnTo>
                                    <a:pt x="653" y="9471"/>
                                  </a:lnTo>
                                  <a:lnTo>
                                    <a:pt x="656" y="9463"/>
                                  </a:lnTo>
                                  <a:lnTo>
                                    <a:pt x="665" y="9463"/>
                                  </a:lnTo>
                                  <a:lnTo>
                                    <a:pt x="659" y="9476"/>
                                  </a:lnTo>
                                  <a:lnTo>
                                    <a:pt x="667" y="9477"/>
                                  </a:lnTo>
                                  <a:lnTo>
                                    <a:pt x="662" y="9458"/>
                                  </a:lnTo>
                                  <a:lnTo>
                                    <a:pt x="659" y="9440"/>
                                  </a:lnTo>
                                  <a:lnTo>
                                    <a:pt x="659" y="9421"/>
                                  </a:lnTo>
                                  <a:lnTo>
                                    <a:pt x="657" y="9404"/>
                                  </a:lnTo>
                                  <a:lnTo>
                                    <a:pt x="649" y="9406"/>
                                  </a:lnTo>
                                  <a:lnTo>
                                    <a:pt x="648" y="9400"/>
                                  </a:lnTo>
                                  <a:lnTo>
                                    <a:pt x="653" y="9390"/>
                                  </a:lnTo>
                                  <a:lnTo>
                                    <a:pt x="648" y="9377"/>
                                  </a:lnTo>
                                  <a:lnTo>
                                    <a:pt x="654" y="9367"/>
                                  </a:lnTo>
                                  <a:lnTo>
                                    <a:pt x="655" y="9371"/>
                                  </a:lnTo>
                                  <a:lnTo>
                                    <a:pt x="660" y="9371"/>
                                  </a:lnTo>
                                  <a:lnTo>
                                    <a:pt x="661" y="9374"/>
                                  </a:lnTo>
                                  <a:lnTo>
                                    <a:pt x="661" y="9377"/>
                                  </a:lnTo>
                                  <a:lnTo>
                                    <a:pt x="662" y="9380"/>
                                  </a:lnTo>
                                  <a:lnTo>
                                    <a:pt x="663" y="9375"/>
                                  </a:lnTo>
                                  <a:lnTo>
                                    <a:pt x="670" y="9369"/>
                                  </a:lnTo>
                                  <a:lnTo>
                                    <a:pt x="672" y="9375"/>
                                  </a:lnTo>
                                  <a:lnTo>
                                    <a:pt x="673" y="9397"/>
                                  </a:lnTo>
                                  <a:lnTo>
                                    <a:pt x="675" y="9417"/>
                                  </a:lnTo>
                                  <a:lnTo>
                                    <a:pt x="677" y="9436"/>
                                  </a:lnTo>
                                  <a:lnTo>
                                    <a:pt x="680" y="9453"/>
                                  </a:lnTo>
                                  <a:lnTo>
                                    <a:pt x="683" y="9471"/>
                                  </a:lnTo>
                                  <a:lnTo>
                                    <a:pt x="685" y="9488"/>
                                  </a:lnTo>
                                  <a:lnTo>
                                    <a:pt x="687" y="9507"/>
                                  </a:lnTo>
                                  <a:lnTo>
                                    <a:pt x="689" y="9526"/>
                                  </a:lnTo>
                                  <a:lnTo>
                                    <a:pt x="689" y="9547"/>
                                  </a:lnTo>
                                  <a:lnTo>
                                    <a:pt x="689" y="9571"/>
                                  </a:lnTo>
                                  <a:lnTo>
                                    <a:pt x="696" y="9586"/>
                                  </a:lnTo>
                                  <a:lnTo>
                                    <a:pt x="702" y="9593"/>
                                  </a:lnTo>
                                  <a:lnTo>
                                    <a:pt x="712" y="9596"/>
                                  </a:lnTo>
                                  <a:lnTo>
                                    <a:pt x="713" y="9579"/>
                                  </a:lnTo>
                                  <a:lnTo>
                                    <a:pt x="707" y="9568"/>
                                  </a:lnTo>
                                  <a:lnTo>
                                    <a:pt x="709" y="9560"/>
                                  </a:lnTo>
                                  <a:lnTo>
                                    <a:pt x="701" y="9554"/>
                                  </a:lnTo>
                                  <a:lnTo>
                                    <a:pt x="693" y="9546"/>
                                  </a:lnTo>
                                  <a:lnTo>
                                    <a:pt x="699" y="9544"/>
                                  </a:lnTo>
                                  <a:lnTo>
                                    <a:pt x="705" y="9552"/>
                                  </a:lnTo>
                                  <a:lnTo>
                                    <a:pt x="708" y="9544"/>
                                  </a:lnTo>
                                  <a:lnTo>
                                    <a:pt x="703" y="9530"/>
                                  </a:lnTo>
                                  <a:lnTo>
                                    <a:pt x="705" y="9509"/>
                                  </a:lnTo>
                                  <a:lnTo>
                                    <a:pt x="712" y="9504"/>
                                  </a:lnTo>
                                  <a:lnTo>
                                    <a:pt x="711" y="9488"/>
                                  </a:lnTo>
                                  <a:lnTo>
                                    <a:pt x="700" y="9472"/>
                                  </a:lnTo>
                                  <a:lnTo>
                                    <a:pt x="696" y="9457"/>
                                  </a:lnTo>
                                  <a:lnTo>
                                    <a:pt x="698" y="9446"/>
                                  </a:lnTo>
                                  <a:lnTo>
                                    <a:pt x="705" y="9446"/>
                                  </a:lnTo>
                                  <a:lnTo>
                                    <a:pt x="713" y="9445"/>
                                  </a:lnTo>
                                  <a:lnTo>
                                    <a:pt x="702" y="9437"/>
                                  </a:lnTo>
                                  <a:lnTo>
                                    <a:pt x="691" y="9433"/>
                                  </a:lnTo>
                                  <a:lnTo>
                                    <a:pt x="695" y="9418"/>
                                  </a:lnTo>
                                  <a:lnTo>
                                    <a:pt x="703" y="9408"/>
                                  </a:lnTo>
                                  <a:lnTo>
                                    <a:pt x="704" y="9400"/>
                                  </a:lnTo>
                                  <a:lnTo>
                                    <a:pt x="702" y="9408"/>
                                  </a:lnTo>
                                  <a:lnTo>
                                    <a:pt x="681" y="9418"/>
                                  </a:lnTo>
                                  <a:lnTo>
                                    <a:pt x="681" y="9409"/>
                                  </a:lnTo>
                                  <a:lnTo>
                                    <a:pt x="687" y="9396"/>
                                  </a:lnTo>
                                  <a:lnTo>
                                    <a:pt x="696" y="9387"/>
                                  </a:lnTo>
                                  <a:lnTo>
                                    <a:pt x="688" y="9372"/>
                                  </a:lnTo>
                                  <a:lnTo>
                                    <a:pt x="676" y="9361"/>
                                  </a:lnTo>
                                  <a:lnTo>
                                    <a:pt x="675" y="9349"/>
                                  </a:lnTo>
                                  <a:lnTo>
                                    <a:pt x="679" y="9357"/>
                                  </a:lnTo>
                                  <a:lnTo>
                                    <a:pt x="686" y="9364"/>
                                  </a:lnTo>
                                  <a:lnTo>
                                    <a:pt x="697" y="9366"/>
                                  </a:lnTo>
                                  <a:lnTo>
                                    <a:pt x="700" y="9348"/>
                                  </a:lnTo>
                                  <a:lnTo>
                                    <a:pt x="700" y="9331"/>
                                  </a:lnTo>
                                  <a:lnTo>
                                    <a:pt x="702" y="9311"/>
                                  </a:lnTo>
                                  <a:lnTo>
                                    <a:pt x="715" y="9309"/>
                                  </a:lnTo>
                                  <a:lnTo>
                                    <a:pt x="718" y="9301"/>
                                  </a:lnTo>
                                  <a:lnTo>
                                    <a:pt x="733" y="9305"/>
                                  </a:lnTo>
                                  <a:lnTo>
                                    <a:pt x="735" y="9282"/>
                                  </a:lnTo>
                                  <a:lnTo>
                                    <a:pt x="736" y="9260"/>
                                  </a:lnTo>
                                  <a:lnTo>
                                    <a:pt x="735" y="9241"/>
                                  </a:lnTo>
                                  <a:lnTo>
                                    <a:pt x="735" y="9216"/>
                                  </a:lnTo>
                                  <a:lnTo>
                                    <a:pt x="738" y="9196"/>
                                  </a:lnTo>
                                  <a:lnTo>
                                    <a:pt x="737" y="9182"/>
                                  </a:lnTo>
                                  <a:lnTo>
                                    <a:pt x="730" y="9190"/>
                                  </a:lnTo>
                                  <a:lnTo>
                                    <a:pt x="730" y="9204"/>
                                  </a:lnTo>
                                  <a:lnTo>
                                    <a:pt x="729" y="9218"/>
                                  </a:lnTo>
                                  <a:lnTo>
                                    <a:pt x="720" y="9216"/>
                                  </a:lnTo>
                                  <a:lnTo>
                                    <a:pt x="716" y="9225"/>
                                  </a:lnTo>
                                  <a:lnTo>
                                    <a:pt x="705" y="9236"/>
                                  </a:lnTo>
                                  <a:lnTo>
                                    <a:pt x="699" y="9238"/>
                                  </a:lnTo>
                                  <a:lnTo>
                                    <a:pt x="694" y="9242"/>
                                  </a:lnTo>
                                  <a:lnTo>
                                    <a:pt x="691" y="9239"/>
                                  </a:lnTo>
                                  <a:lnTo>
                                    <a:pt x="683" y="9219"/>
                                  </a:lnTo>
                                  <a:lnTo>
                                    <a:pt x="695" y="9218"/>
                                  </a:lnTo>
                                  <a:lnTo>
                                    <a:pt x="697" y="9223"/>
                                  </a:lnTo>
                                  <a:lnTo>
                                    <a:pt x="700" y="9229"/>
                                  </a:lnTo>
                                  <a:lnTo>
                                    <a:pt x="704" y="9232"/>
                                  </a:lnTo>
                                  <a:lnTo>
                                    <a:pt x="702" y="9215"/>
                                  </a:lnTo>
                                  <a:lnTo>
                                    <a:pt x="691" y="9207"/>
                                  </a:lnTo>
                                  <a:lnTo>
                                    <a:pt x="687" y="9187"/>
                                  </a:lnTo>
                                  <a:lnTo>
                                    <a:pt x="686" y="9172"/>
                                  </a:lnTo>
                                  <a:lnTo>
                                    <a:pt x="689" y="9149"/>
                                  </a:lnTo>
                                  <a:lnTo>
                                    <a:pt x="687" y="9128"/>
                                  </a:lnTo>
                                  <a:lnTo>
                                    <a:pt x="679" y="9112"/>
                                  </a:lnTo>
                                  <a:lnTo>
                                    <a:pt x="681" y="9099"/>
                                  </a:lnTo>
                                  <a:lnTo>
                                    <a:pt x="695" y="9095"/>
                                  </a:lnTo>
                                  <a:lnTo>
                                    <a:pt x="702" y="9084"/>
                                  </a:lnTo>
                                  <a:lnTo>
                                    <a:pt x="695" y="9078"/>
                                  </a:lnTo>
                                  <a:lnTo>
                                    <a:pt x="680" y="9079"/>
                                  </a:lnTo>
                                  <a:lnTo>
                                    <a:pt x="683" y="9064"/>
                                  </a:lnTo>
                                  <a:lnTo>
                                    <a:pt x="696" y="9051"/>
                                  </a:lnTo>
                                  <a:lnTo>
                                    <a:pt x="703" y="9032"/>
                                  </a:lnTo>
                                  <a:lnTo>
                                    <a:pt x="696" y="9030"/>
                                  </a:lnTo>
                                  <a:lnTo>
                                    <a:pt x="685" y="9033"/>
                                  </a:lnTo>
                                  <a:lnTo>
                                    <a:pt x="683" y="9026"/>
                                  </a:lnTo>
                                  <a:lnTo>
                                    <a:pt x="684" y="9015"/>
                                  </a:lnTo>
                                  <a:lnTo>
                                    <a:pt x="675" y="9010"/>
                                  </a:lnTo>
                                  <a:lnTo>
                                    <a:pt x="674" y="9002"/>
                                  </a:lnTo>
                                  <a:lnTo>
                                    <a:pt x="673" y="8995"/>
                                  </a:lnTo>
                                  <a:lnTo>
                                    <a:pt x="684" y="8994"/>
                                  </a:lnTo>
                                  <a:lnTo>
                                    <a:pt x="684" y="8988"/>
                                  </a:lnTo>
                                  <a:lnTo>
                                    <a:pt x="684" y="8987"/>
                                  </a:lnTo>
                                  <a:lnTo>
                                    <a:pt x="668" y="8979"/>
                                  </a:lnTo>
                                  <a:lnTo>
                                    <a:pt x="679" y="8978"/>
                                  </a:lnTo>
                                  <a:lnTo>
                                    <a:pt x="687" y="8979"/>
                                  </a:lnTo>
                                  <a:lnTo>
                                    <a:pt x="683" y="8990"/>
                                  </a:lnTo>
                                  <a:lnTo>
                                    <a:pt x="694" y="8988"/>
                                  </a:lnTo>
                                  <a:lnTo>
                                    <a:pt x="697" y="8974"/>
                                  </a:lnTo>
                                  <a:lnTo>
                                    <a:pt x="704" y="8965"/>
                                  </a:lnTo>
                                  <a:lnTo>
                                    <a:pt x="694" y="8950"/>
                                  </a:lnTo>
                                  <a:lnTo>
                                    <a:pt x="693" y="8932"/>
                                  </a:lnTo>
                                  <a:lnTo>
                                    <a:pt x="696" y="8925"/>
                                  </a:lnTo>
                                  <a:lnTo>
                                    <a:pt x="697" y="8920"/>
                                  </a:lnTo>
                                  <a:lnTo>
                                    <a:pt x="705" y="8921"/>
                                  </a:lnTo>
                                  <a:lnTo>
                                    <a:pt x="709" y="8930"/>
                                  </a:lnTo>
                                  <a:lnTo>
                                    <a:pt x="705" y="8941"/>
                                  </a:lnTo>
                                  <a:lnTo>
                                    <a:pt x="709" y="8949"/>
                                  </a:lnTo>
                                  <a:lnTo>
                                    <a:pt x="715" y="8940"/>
                                  </a:lnTo>
                                  <a:lnTo>
                                    <a:pt x="725" y="8945"/>
                                  </a:lnTo>
                                  <a:lnTo>
                                    <a:pt x="720" y="8956"/>
                                  </a:lnTo>
                                  <a:lnTo>
                                    <a:pt x="711" y="8961"/>
                                  </a:lnTo>
                                  <a:lnTo>
                                    <a:pt x="714" y="8979"/>
                                  </a:lnTo>
                                  <a:lnTo>
                                    <a:pt x="706" y="8977"/>
                                  </a:lnTo>
                                  <a:lnTo>
                                    <a:pt x="700" y="8985"/>
                                  </a:lnTo>
                                  <a:lnTo>
                                    <a:pt x="709" y="8988"/>
                                  </a:lnTo>
                                  <a:lnTo>
                                    <a:pt x="721" y="8980"/>
                                  </a:lnTo>
                                  <a:lnTo>
                                    <a:pt x="729" y="8992"/>
                                  </a:lnTo>
                                  <a:lnTo>
                                    <a:pt x="708" y="9001"/>
                                  </a:lnTo>
                                  <a:lnTo>
                                    <a:pt x="694" y="9014"/>
                                  </a:lnTo>
                                  <a:lnTo>
                                    <a:pt x="703" y="9022"/>
                                  </a:lnTo>
                                  <a:lnTo>
                                    <a:pt x="709" y="9018"/>
                                  </a:lnTo>
                                  <a:lnTo>
                                    <a:pt x="715" y="9011"/>
                                  </a:lnTo>
                                  <a:lnTo>
                                    <a:pt x="727" y="9007"/>
                                  </a:lnTo>
                                  <a:lnTo>
                                    <a:pt x="730" y="9023"/>
                                  </a:lnTo>
                                  <a:lnTo>
                                    <a:pt x="725" y="9033"/>
                                  </a:lnTo>
                                  <a:lnTo>
                                    <a:pt x="725" y="9042"/>
                                  </a:lnTo>
                                  <a:lnTo>
                                    <a:pt x="718" y="9053"/>
                                  </a:lnTo>
                                  <a:lnTo>
                                    <a:pt x="702" y="9053"/>
                                  </a:lnTo>
                                  <a:lnTo>
                                    <a:pt x="697" y="9065"/>
                                  </a:lnTo>
                                  <a:lnTo>
                                    <a:pt x="702" y="9069"/>
                                  </a:lnTo>
                                  <a:lnTo>
                                    <a:pt x="707" y="9074"/>
                                  </a:lnTo>
                                  <a:lnTo>
                                    <a:pt x="712" y="9079"/>
                                  </a:lnTo>
                                  <a:lnTo>
                                    <a:pt x="708" y="9091"/>
                                  </a:lnTo>
                                  <a:lnTo>
                                    <a:pt x="707" y="9107"/>
                                  </a:lnTo>
                                  <a:lnTo>
                                    <a:pt x="706" y="9121"/>
                                  </a:lnTo>
                                  <a:lnTo>
                                    <a:pt x="699" y="9124"/>
                                  </a:lnTo>
                                  <a:lnTo>
                                    <a:pt x="694" y="9137"/>
                                  </a:lnTo>
                                  <a:lnTo>
                                    <a:pt x="709" y="9135"/>
                                  </a:lnTo>
                                  <a:lnTo>
                                    <a:pt x="711" y="9146"/>
                                  </a:lnTo>
                                  <a:lnTo>
                                    <a:pt x="712" y="9167"/>
                                  </a:lnTo>
                                  <a:lnTo>
                                    <a:pt x="711" y="9183"/>
                                  </a:lnTo>
                                  <a:lnTo>
                                    <a:pt x="715" y="9198"/>
                                  </a:lnTo>
                                  <a:lnTo>
                                    <a:pt x="724" y="9188"/>
                                  </a:lnTo>
                                  <a:lnTo>
                                    <a:pt x="720" y="9176"/>
                                  </a:lnTo>
                                  <a:lnTo>
                                    <a:pt x="721" y="9168"/>
                                  </a:lnTo>
                                  <a:lnTo>
                                    <a:pt x="736" y="9170"/>
                                  </a:lnTo>
                                  <a:lnTo>
                                    <a:pt x="730" y="9161"/>
                                  </a:lnTo>
                                  <a:lnTo>
                                    <a:pt x="721" y="9159"/>
                                  </a:lnTo>
                                  <a:lnTo>
                                    <a:pt x="720" y="9167"/>
                                  </a:lnTo>
                                  <a:lnTo>
                                    <a:pt x="715" y="9170"/>
                                  </a:lnTo>
                                  <a:lnTo>
                                    <a:pt x="712" y="9152"/>
                                  </a:lnTo>
                                  <a:lnTo>
                                    <a:pt x="721" y="9147"/>
                                  </a:lnTo>
                                  <a:lnTo>
                                    <a:pt x="736" y="9147"/>
                                  </a:lnTo>
                                  <a:lnTo>
                                    <a:pt x="732" y="9129"/>
                                  </a:lnTo>
                                  <a:lnTo>
                                    <a:pt x="731" y="9109"/>
                                  </a:lnTo>
                                  <a:lnTo>
                                    <a:pt x="732" y="9088"/>
                                  </a:lnTo>
                                  <a:lnTo>
                                    <a:pt x="724" y="9068"/>
                                  </a:lnTo>
                                  <a:lnTo>
                                    <a:pt x="719" y="9077"/>
                                  </a:lnTo>
                                  <a:lnTo>
                                    <a:pt x="717" y="9070"/>
                                  </a:lnTo>
                                  <a:lnTo>
                                    <a:pt x="728" y="9058"/>
                                  </a:lnTo>
                                  <a:lnTo>
                                    <a:pt x="742" y="9051"/>
                                  </a:lnTo>
                                  <a:lnTo>
                                    <a:pt x="738" y="9033"/>
                                  </a:lnTo>
                                  <a:lnTo>
                                    <a:pt x="739" y="9012"/>
                                  </a:lnTo>
                                  <a:lnTo>
                                    <a:pt x="740" y="8990"/>
                                  </a:lnTo>
                                  <a:lnTo>
                                    <a:pt x="740" y="8972"/>
                                  </a:lnTo>
                                  <a:lnTo>
                                    <a:pt x="736" y="8958"/>
                                  </a:lnTo>
                                  <a:lnTo>
                                    <a:pt x="733" y="8961"/>
                                  </a:lnTo>
                                  <a:lnTo>
                                    <a:pt x="735" y="8969"/>
                                  </a:lnTo>
                                  <a:lnTo>
                                    <a:pt x="729" y="8969"/>
                                  </a:lnTo>
                                  <a:lnTo>
                                    <a:pt x="723" y="8949"/>
                                  </a:lnTo>
                                  <a:lnTo>
                                    <a:pt x="737" y="8949"/>
                                  </a:lnTo>
                                  <a:lnTo>
                                    <a:pt x="740" y="8936"/>
                                  </a:lnTo>
                                  <a:lnTo>
                                    <a:pt x="737" y="8914"/>
                                  </a:lnTo>
                                  <a:lnTo>
                                    <a:pt x="730" y="8897"/>
                                  </a:lnTo>
                                  <a:lnTo>
                                    <a:pt x="733" y="8888"/>
                                  </a:lnTo>
                                  <a:lnTo>
                                    <a:pt x="743" y="8889"/>
                                  </a:lnTo>
                                  <a:lnTo>
                                    <a:pt x="741" y="8879"/>
                                  </a:lnTo>
                                  <a:lnTo>
                                    <a:pt x="733" y="8871"/>
                                  </a:lnTo>
                                  <a:lnTo>
                                    <a:pt x="726" y="8875"/>
                                  </a:lnTo>
                                  <a:lnTo>
                                    <a:pt x="721" y="8869"/>
                                  </a:lnTo>
                                  <a:lnTo>
                                    <a:pt x="717" y="8868"/>
                                  </a:lnTo>
                                  <a:lnTo>
                                    <a:pt x="716" y="8864"/>
                                  </a:lnTo>
                                  <a:lnTo>
                                    <a:pt x="721" y="8859"/>
                                  </a:lnTo>
                                  <a:lnTo>
                                    <a:pt x="734" y="8863"/>
                                  </a:lnTo>
                                  <a:lnTo>
                                    <a:pt x="731" y="8850"/>
                                  </a:lnTo>
                                  <a:lnTo>
                                    <a:pt x="729" y="8827"/>
                                  </a:lnTo>
                                  <a:lnTo>
                                    <a:pt x="720" y="8810"/>
                                  </a:lnTo>
                                  <a:lnTo>
                                    <a:pt x="709" y="8795"/>
                                  </a:lnTo>
                                  <a:lnTo>
                                    <a:pt x="716" y="8779"/>
                                  </a:lnTo>
                                  <a:lnTo>
                                    <a:pt x="726" y="8769"/>
                                  </a:lnTo>
                                  <a:lnTo>
                                    <a:pt x="735" y="8766"/>
                                  </a:lnTo>
                                  <a:lnTo>
                                    <a:pt x="744" y="8749"/>
                                  </a:lnTo>
                                  <a:lnTo>
                                    <a:pt x="733" y="8749"/>
                                  </a:lnTo>
                                  <a:lnTo>
                                    <a:pt x="723" y="8760"/>
                                  </a:lnTo>
                                  <a:lnTo>
                                    <a:pt x="709" y="8767"/>
                                  </a:lnTo>
                                  <a:lnTo>
                                    <a:pt x="698" y="8759"/>
                                  </a:lnTo>
                                  <a:lnTo>
                                    <a:pt x="712" y="8753"/>
                                  </a:lnTo>
                                  <a:lnTo>
                                    <a:pt x="716" y="8743"/>
                                  </a:lnTo>
                                  <a:lnTo>
                                    <a:pt x="717" y="8729"/>
                                  </a:lnTo>
                                  <a:lnTo>
                                    <a:pt x="720" y="8715"/>
                                  </a:lnTo>
                                  <a:lnTo>
                                    <a:pt x="728" y="8716"/>
                                  </a:lnTo>
                                  <a:lnTo>
                                    <a:pt x="733" y="8721"/>
                                  </a:lnTo>
                                  <a:lnTo>
                                    <a:pt x="744" y="8721"/>
                                  </a:lnTo>
                                  <a:lnTo>
                                    <a:pt x="742" y="8702"/>
                                  </a:lnTo>
                                  <a:lnTo>
                                    <a:pt x="739" y="8685"/>
                                  </a:lnTo>
                                  <a:lnTo>
                                    <a:pt x="747" y="8665"/>
                                  </a:lnTo>
                                  <a:lnTo>
                                    <a:pt x="750" y="8651"/>
                                  </a:lnTo>
                                  <a:lnTo>
                                    <a:pt x="731" y="8641"/>
                                  </a:lnTo>
                                  <a:lnTo>
                                    <a:pt x="719" y="8625"/>
                                  </a:lnTo>
                                  <a:lnTo>
                                    <a:pt x="710" y="8614"/>
                                  </a:lnTo>
                                  <a:lnTo>
                                    <a:pt x="707" y="8615"/>
                                  </a:lnTo>
                                  <a:lnTo>
                                    <a:pt x="701" y="8614"/>
                                  </a:lnTo>
                                  <a:lnTo>
                                    <a:pt x="700" y="8602"/>
                                  </a:lnTo>
                                  <a:lnTo>
                                    <a:pt x="691" y="8597"/>
                                  </a:lnTo>
                                  <a:lnTo>
                                    <a:pt x="686" y="8588"/>
                                  </a:lnTo>
                                  <a:lnTo>
                                    <a:pt x="702" y="8580"/>
                                  </a:lnTo>
                                  <a:lnTo>
                                    <a:pt x="699" y="8593"/>
                                  </a:lnTo>
                                  <a:lnTo>
                                    <a:pt x="706" y="8595"/>
                                  </a:lnTo>
                                  <a:lnTo>
                                    <a:pt x="704" y="8576"/>
                                  </a:lnTo>
                                  <a:lnTo>
                                    <a:pt x="705" y="8558"/>
                                  </a:lnTo>
                                  <a:lnTo>
                                    <a:pt x="706" y="8541"/>
                                  </a:lnTo>
                                  <a:lnTo>
                                    <a:pt x="703" y="8525"/>
                                  </a:lnTo>
                                  <a:lnTo>
                                    <a:pt x="683" y="8523"/>
                                  </a:lnTo>
                                  <a:lnTo>
                                    <a:pt x="691" y="8531"/>
                                  </a:lnTo>
                                  <a:lnTo>
                                    <a:pt x="692" y="8542"/>
                                  </a:lnTo>
                                  <a:lnTo>
                                    <a:pt x="683" y="8549"/>
                                  </a:lnTo>
                                  <a:lnTo>
                                    <a:pt x="666" y="8549"/>
                                  </a:lnTo>
                                  <a:lnTo>
                                    <a:pt x="662" y="8561"/>
                                  </a:lnTo>
                                  <a:lnTo>
                                    <a:pt x="676" y="8560"/>
                                  </a:lnTo>
                                  <a:lnTo>
                                    <a:pt x="685" y="8557"/>
                                  </a:lnTo>
                                  <a:lnTo>
                                    <a:pt x="684" y="8580"/>
                                  </a:lnTo>
                                  <a:lnTo>
                                    <a:pt x="678" y="8597"/>
                                  </a:lnTo>
                                  <a:lnTo>
                                    <a:pt x="671" y="8614"/>
                                  </a:lnTo>
                                  <a:lnTo>
                                    <a:pt x="662" y="8607"/>
                                  </a:lnTo>
                                  <a:lnTo>
                                    <a:pt x="662" y="8596"/>
                                  </a:lnTo>
                                  <a:lnTo>
                                    <a:pt x="665" y="8583"/>
                                  </a:lnTo>
                                  <a:lnTo>
                                    <a:pt x="664" y="8574"/>
                                  </a:lnTo>
                                  <a:lnTo>
                                    <a:pt x="655" y="8588"/>
                                  </a:lnTo>
                                  <a:lnTo>
                                    <a:pt x="642" y="8583"/>
                                  </a:lnTo>
                                  <a:lnTo>
                                    <a:pt x="639" y="8581"/>
                                  </a:lnTo>
                                  <a:lnTo>
                                    <a:pt x="629" y="8574"/>
                                  </a:lnTo>
                                  <a:lnTo>
                                    <a:pt x="624" y="8581"/>
                                  </a:lnTo>
                                  <a:lnTo>
                                    <a:pt x="620" y="8592"/>
                                  </a:lnTo>
                                  <a:lnTo>
                                    <a:pt x="612" y="8586"/>
                                  </a:lnTo>
                                  <a:lnTo>
                                    <a:pt x="629" y="8574"/>
                                  </a:lnTo>
                                  <a:lnTo>
                                    <a:pt x="624" y="8571"/>
                                  </a:lnTo>
                                  <a:lnTo>
                                    <a:pt x="627" y="8569"/>
                                  </a:lnTo>
                                  <a:lnTo>
                                    <a:pt x="630" y="8566"/>
                                  </a:lnTo>
                                  <a:lnTo>
                                    <a:pt x="632" y="8562"/>
                                  </a:lnTo>
                                  <a:lnTo>
                                    <a:pt x="636" y="8565"/>
                                  </a:lnTo>
                                  <a:lnTo>
                                    <a:pt x="641" y="8569"/>
                                  </a:lnTo>
                                  <a:lnTo>
                                    <a:pt x="647" y="8570"/>
                                  </a:lnTo>
                                  <a:lnTo>
                                    <a:pt x="648" y="8555"/>
                                  </a:lnTo>
                                  <a:lnTo>
                                    <a:pt x="641" y="8554"/>
                                  </a:lnTo>
                                  <a:lnTo>
                                    <a:pt x="634" y="8554"/>
                                  </a:lnTo>
                                  <a:lnTo>
                                    <a:pt x="634" y="8549"/>
                                  </a:lnTo>
                                  <a:lnTo>
                                    <a:pt x="633" y="8544"/>
                                  </a:lnTo>
                                  <a:lnTo>
                                    <a:pt x="629" y="8542"/>
                                  </a:lnTo>
                                  <a:lnTo>
                                    <a:pt x="629" y="8546"/>
                                  </a:lnTo>
                                  <a:lnTo>
                                    <a:pt x="629" y="8549"/>
                                  </a:lnTo>
                                  <a:lnTo>
                                    <a:pt x="629" y="8553"/>
                                  </a:lnTo>
                                  <a:lnTo>
                                    <a:pt x="623" y="8552"/>
                                  </a:lnTo>
                                  <a:lnTo>
                                    <a:pt x="618" y="8549"/>
                                  </a:lnTo>
                                  <a:lnTo>
                                    <a:pt x="618" y="8536"/>
                                  </a:lnTo>
                                  <a:lnTo>
                                    <a:pt x="627" y="8538"/>
                                  </a:lnTo>
                                  <a:lnTo>
                                    <a:pt x="626" y="8528"/>
                                  </a:lnTo>
                                  <a:lnTo>
                                    <a:pt x="623" y="8513"/>
                                  </a:lnTo>
                                  <a:lnTo>
                                    <a:pt x="621" y="8508"/>
                                  </a:lnTo>
                                  <a:lnTo>
                                    <a:pt x="618" y="8509"/>
                                  </a:lnTo>
                                  <a:lnTo>
                                    <a:pt x="616" y="8511"/>
                                  </a:lnTo>
                                  <a:lnTo>
                                    <a:pt x="615" y="8508"/>
                                  </a:lnTo>
                                  <a:lnTo>
                                    <a:pt x="612" y="8507"/>
                                  </a:lnTo>
                                  <a:lnTo>
                                    <a:pt x="610" y="8499"/>
                                  </a:lnTo>
                                  <a:lnTo>
                                    <a:pt x="620" y="8498"/>
                                  </a:lnTo>
                                  <a:lnTo>
                                    <a:pt x="627" y="8496"/>
                                  </a:lnTo>
                                  <a:lnTo>
                                    <a:pt x="630" y="8490"/>
                                  </a:lnTo>
                                  <a:lnTo>
                                    <a:pt x="626" y="8487"/>
                                  </a:lnTo>
                                  <a:lnTo>
                                    <a:pt x="622" y="8485"/>
                                  </a:lnTo>
                                  <a:lnTo>
                                    <a:pt x="619" y="8482"/>
                                  </a:lnTo>
                                  <a:lnTo>
                                    <a:pt x="627" y="8477"/>
                                  </a:lnTo>
                                  <a:lnTo>
                                    <a:pt x="628" y="8471"/>
                                  </a:lnTo>
                                  <a:lnTo>
                                    <a:pt x="628" y="8463"/>
                                  </a:lnTo>
                                  <a:lnTo>
                                    <a:pt x="633" y="8461"/>
                                  </a:lnTo>
                                  <a:lnTo>
                                    <a:pt x="637" y="8456"/>
                                  </a:lnTo>
                                  <a:lnTo>
                                    <a:pt x="640" y="8451"/>
                                  </a:lnTo>
                                  <a:lnTo>
                                    <a:pt x="639" y="8455"/>
                                  </a:lnTo>
                                  <a:lnTo>
                                    <a:pt x="641" y="8459"/>
                                  </a:lnTo>
                                  <a:lnTo>
                                    <a:pt x="649" y="8456"/>
                                  </a:lnTo>
                                  <a:lnTo>
                                    <a:pt x="647" y="8433"/>
                                  </a:lnTo>
                                  <a:lnTo>
                                    <a:pt x="637" y="8416"/>
                                  </a:lnTo>
                                  <a:lnTo>
                                    <a:pt x="634" y="8398"/>
                                  </a:lnTo>
                                  <a:lnTo>
                                    <a:pt x="639" y="8386"/>
                                  </a:lnTo>
                                  <a:lnTo>
                                    <a:pt x="634" y="8378"/>
                                  </a:lnTo>
                                  <a:lnTo>
                                    <a:pt x="632" y="8370"/>
                                  </a:lnTo>
                                  <a:lnTo>
                                    <a:pt x="627" y="8361"/>
                                  </a:lnTo>
                                  <a:lnTo>
                                    <a:pt x="643" y="8364"/>
                                  </a:lnTo>
                                  <a:lnTo>
                                    <a:pt x="656" y="8353"/>
                                  </a:lnTo>
                                  <a:lnTo>
                                    <a:pt x="653" y="8334"/>
                                  </a:lnTo>
                                  <a:lnTo>
                                    <a:pt x="650" y="8316"/>
                                  </a:lnTo>
                                  <a:lnTo>
                                    <a:pt x="639" y="8303"/>
                                  </a:lnTo>
                                  <a:lnTo>
                                    <a:pt x="639" y="8298"/>
                                  </a:lnTo>
                                  <a:lnTo>
                                    <a:pt x="639" y="8294"/>
                                  </a:lnTo>
                                  <a:lnTo>
                                    <a:pt x="630" y="8292"/>
                                  </a:lnTo>
                                  <a:lnTo>
                                    <a:pt x="626" y="8296"/>
                                  </a:lnTo>
                                  <a:lnTo>
                                    <a:pt x="624" y="8302"/>
                                  </a:lnTo>
                                  <a:lnTo>
                                    <a:pt x="625" y="8290"/>
                                  </a:lnTo>
                                  <a:lnTo>
                                    <a:pt x="630" y="8282"/>
                                  </a:lnTo>
                                  <a:lnTo>
                                    <a:pt x="628" y="8273"/>
                                  </a:lnTo>
                                  <a:lnTo>
                                    <a:pt x="619" y="8272"/>
                                  </a:lnTo>
                                  <a:lnTo>
                                    <a:pt x="616" y="8276"/>
                                  </a:lnTo>
                                  <a:lnTo>
                                    <a:pt x="613" y="8281"/>
                                  </a:lnTo>
                                  <a:lnTo>
                                    <a:pt x="610" y="8280"/>
                                  </a:lnTo>
                                  <a:lnTo>
                                    <a:pt x="606" y="8280"/>
                                  </a:lnTo>
                                  <a:lnTo>
                                    <a:pt x="602" y="8281"/>
                                  </a:lnTo>
                                  <a:lnTo>
                                    <a:pt x="602" y="8268"/>
                                  </a:lnTo>
                                  <a:lnTo>
                                    <a:pt x="607" y="8263"/>
                                  </a:lnTo>
                                  <a:lnTo>
                                    <a:pt x="612" y="8256"/>
                                  </a:lnTo>
                                  <a:lnTo>
                                    <a:pt x="620" y="8255"/>
                                  </a:lnTo>
                                  <a:lnTo>
                                    <a:pt x="619" y="8262"/>
                                  </a:lnTo>
                                  <a:lnTo>
                                    <a:pt x="621" y="8273"/>
                                  </a:lnTo>
                                  <a:lnTo>
                                    <a:pt x="625" y="8265"/>
                                  </a:lnTo>
                                  <a:lnTo>
                                    <a:pt x="620" y="8252"/>
                                  </a:lnTo>
                                  <a:lnTo>
                                    <a:pt x="614" y="8241"/>
                                  </a:lnTo>
                                  <a:lnTo>
                                    <a:pt x="630" y="8231"/>
                                  </a:lnTo>
                                  <a:lnTo>
                                    <a:pt x="633" y="8213"/>
                                  </a:lnTo>
                                  <a:lnTo>
                                    <a:pt x="635" y="8195"/>
                                  </a:lnTo>
                                  <a:lnTo>
                                    <a:pt x="625" y="8182"/>
                                  </a:lnTo>
                                  <a:lnTo>
                                    <a:pt x="618" y="8162"/>
                                  </a:lnTo>
                                  <a:lnTo>
                                    <a:pt x="618" y="8142"/>
                                  </a:lnTo>
                                  <a:lnTo>
                                    <a:pt x="624" y="8137"/>
                                  </a:lnTo>
                                  <a:lnTo>
                                    <a:pt x="630" y="8137"/>
                                  </a:lnTo>
                                  <a:lnTo>
                                    <a:pt x="630" y="8144"/>
                                  </a:lnTo>
                                  <a:lnTo>
                                    <a:pt x="625" y="8159"/>
                                  </a:lnTo>
                                  <a:lnTo>
                                    <a:pt x="635" y="8173"/>
                                  </a:lnTo>
                                  <a:lnTo>
                                    <a:pt x="642" y="8169"/>
                                  </a:lnTo>
                                  <a:lnTo>
                                    <a:pt x="653" y="8174"/>
                                  </a:lnTo>
                                  <a:lnTo>
                                    <a:pt x="654" y="8165"/>
                                  </a:lnTo>
                                  <a:lnTo>
                                    <a:pt x="656" y="8158"/>
                                  </a:lnTo>
                                  <a:lnTo>
                                    <a:pt x="660" y="8154"/>
                                  </a:lnTo>
                                  <a:lnTo>
                                    <a:pt x="648" y="8157"/>
                                  </a:lnTo>
                                  <a:lnTo>
                                    <a:pt x="641" y="8156"/>
                                  </a:lnTo>
                                  <a:lnTo>
                                    <a:pt x="642" y="8144"/>
                                  </a:lnTo>
                                  <a:lnTo>
                                    <a:pt x="654" y="8144"/>
                                  </a:lnTo>
                                  <a:lnTo>
                                    <a:pt x="660" y="8140"/>
                                  </a:lnTo>
                                  <a:lnTo>
                                    <a:pt x="657" y="8125"/>
                                  </a:lnTo>
                                  <a:lnTo>
                                    <a:pt x="659" y="8109"/>
                                  </a:lnTo>
                                  <a:lnTo>
                                    <a:pt x="661" y="8095"/>
                                  </a:lnTo>
                                  <a:lnTo>
                                    <a:pt x="654" y="8083"/>
                                  </a:lnTo>
                                  <a:lnTo>
                                    <a:pt x="653" y="8095"/>
                                  </a:lnTo>
                                  <a:lnTo>
                                    <a:pt x="649" y="8103"/>
                                  </a:lnTo>
                                  <a:lnTo>
                                    <a:pt x="636" y="8101"/>
                                  </a:lnTo>
                                  <a:lnTo>
                                    <a:pt x="633" y="8086"/>
                                  </a:lnTo>
                                  <a:lnTo>
                                    <a:pt x="645" y="8087"/>
                                  </a:lnTo>
                                  <a:lnTo>
                                    <a:pt x="642" y="8072"/>
                                  </a:lnTo>
                                  <a:lnTo>
                                    <a:pt x="632" y="8073"/>
                                  </a:lnTo>
                                  <a:lnTo>
                                    <a:pt x="631" y="8067"/>
                                  </a:lnTo>
                                  <a:lnTo>
                                    <a:pt x="622" y="8067"/>
                                  </a:lnTo>
                                  <a:lnTo>
                                    <a:pt x="627" y="8081"/>
                                  </a:lnTo>
                                  <a:lnTo>
                                    <a:pt x="629" y="8090"/>
                                  </a:lnTo>
                                  <a:lnTo>
                                    <a:pt x="617" y="8101"/>
                                  </a:lnTo>
                                  <a:lnTo>
                                    <a:pt x="624" y="8109"/>
                                  </a:lnTo>
                                  <a:lnTo>
                                    <a:pt x="631" y="8117"/>
                                  </a:lnTo>
                                  <a:lnTo>
                                    <a:pt x="622" y="8120"/>
                                  </a:lnTo>
                                  <a:lnTo>
                                    <a:pt x="608" y="8118"/>
                                  </a:lnTo>
                                  <a:lnTo>
                                    <a:pt x="603" y="8125"/>
                                  </a:lnTo>
                                  <a:lnTo>
                                    <a:pt x="609" y="8125"/>
                                  </a:lnTo>
                                  <a:lnTo>
                                    <a:pt x="609" y="8139"/>
                                  </a:lnTo>
                                  <a:lnTo>
                                    <a:pt x="602" y="8140"/>
                                  </a:lnTo>
                                  <a:lnTo>
                                    <a:pt x="602" y="8139"/>
                                  </a:lnTo>
                                  <a:lnTo>
                                    <a:pt x="602" y="8118"/>
                                  </a:lnTo>
                                  <a:lnTo>
                                    <a:pt x="607" y="8114"/>
                                  </a:lnTo>
                                  <a:lnTo>
                                    <a:pt x="612" y="8110"/>
                                  </a:lnTo>
                                  <a:lnTo>
                                    <a:pt x="613" y="8106"/>
                                  </a:lnTo>
                                  <a:lnTo>
                                    <a:pt x="616" y="8095"/>
                                  </a:lnTo>
                                  <a:lnTo>
                                    <a:pt x="603" y="8096"/>
                                  </a:lnTo>
                                  <a:lnTo>
                                    <a:pt x="608" y="8082"/>
                                  </a:lnTo>
                                  <a:lnTo>
                                    <a:pt x="615" y="8083"/>
                                  </a:lnTo>
                                  <a:lnTo>
                                    <a:pt x="618" y="8090"/>
                                  </a:lnTo>
                                  <a:lnTo>
                                    <a:pt x="618" y="8078"/>
                                  </a:lnTo>
                                  <a:lnTo>
                                    <a:pt x="611" y="8076"/>
                                  </a:lnTo>
                                  <a:lnTo>
                                    <a:pt x="606" y="8077"/>
                                  </a:lnTo>
                                  <a:lnTo>
                                    <a:pt x="602" y="8079"/>
                                  </a:lnTo>
                                  <a:lnTo>
                                    <a:pt x="602" y="8056"/>
                                  </a:lnTo>
                                  <a:lnTo>
                                    <a:pt x="603" y="8055"/>
                                  </a:lnTo>
                                  <a:lnTo>
                                    <a:pt x="603" y="8054"/>
                                  </a:lnTo>
                                  <a:lnTo>
                                    <a:pt x="604" y="8053"/>
                                  </a:lnTo>
                                  <a:lnTo>
                                    <a:pt x="603" y="8053"/>
                                  </a:lnTo>
                                  <a:lnTo>
                                    <a:pt x="603" y="8052"/>
                                  </a:lnTo>
                                  <a:lnTo>
                                    <a:pt x="602" y="8052"/>
                                  </a:lnTo>
                                  <a:lnTo>
                                    <a:pt x="602" y="7911"/>
                                  </a:lnTo>
                                  <a:lnTo>
                                    <a:pt x="602" y="7910"/>
                                  </a:lnTo>
                                  <a:lnTo>
                                    <a:pt x="602" y="7909"/>
                                  </a:lnTo>
                                  <a:lnTo>
                                    <a:pt x="602" y="7908"/>
                                  </a:lnTo>
                                  <a:lnTo>
                                    <a:pt x="602" y="7881"/>
                                  </a:lnTo>
                                  <a:lnTo>
                                    <a:pt x="607" y="7880"/>
                                  </a:lnTo>
                                  <a:lnTo>
                                    <a:pt x="610" y="7876"/>
                                  </a:lnTo>
                                  <a:lnTo>
                                    <a:pt x="617" y="7876"/>
                                  </a:lnTo>
                                  <a:lnTo>
                                    <a:pt x="621" y="7896"/>
                                  </a:lnTo>
                                  <a:lnTo>
                                    <a:pt x="624" y="7916"/>
                                  </a:lnTo>
                                  <a:lnTo>
                                    <a:pt x="628" y="7919"/>
                                  </a:lnTo>
                                  <a:lnTo>
                                    <a:pt x="631" y="7919"/>
                                  </a:lnTo>
                                  <a:lnTo>
                                    <a:pt x="635" y="7919"/>
                                  </a:lnTo>
                                  <a:lnTo>
                                    <a:pt x="636" y="7903"/>
                                  </a:lnTo>
                                  <a:lnTo>
                                    <a:pt x="641" y="7890"/>
                                  </a:lnTo>
                                  <a:lnTo>
                                    <a:pt x="635" y="7887"/>
                                  </a:lnTo>
                                  <a:lnTo>
                                    <a:pt x="623" y="7885"/>
                                  </a:lnTo>
                                  <a:lnTo>
                                    <a:pt x="625" y="7876"/>
                                  </a:lnTo>
                                  <a:lnTo>
                                    <a:pt x="627" y="7868"/>
                                  </a:lnTo>
                                  <a:lnTo>
                                    <a:pt x="636" y="7873"/>
                                  </a:lnTo>
                                  <a:lnTo>
                                    <a:pt x="640" y="7876"/>
                                  </a:lnTo>
                                  <a:lnTo>
                                    <a:pt x="643" y="7856"/>
                                  </a:lnTo>
                                  <a:lnTo>
                                    <a:pt x="647" y="7837"/>
                                  </a:lnTo>
                                  <a:lnTo>
                                    <a:pt x="651" y="7828"/>
                                  </a:lnTo>
                                  <a:lnTo>
                                    <a:pt x="654" y="7821"/>
                                  </a:lnTo>
                                  <a:lnTo>
                                    <a:pt x="653" y="7810"/>
                                  </a:lnTo>
                                  <a:lnTo>
                                    <a:pt x="652" y="7810"/>
                                  </a:lnTo>
                                  <a:lnTo>
                                    <a:pt x="651" y="7810"/>
                                  </a:lnTo>
                                  <a:lnTo>
                                    <a:pt x="650" y="7810"/>
                                  </a:lnTo>
                                  <a:lnTo>
                                    <a:pt x="651" y="7807"/>
                                  </a:lnTo>
                                  <a:lnTo>
                                    <a:pt x="651" y="7805"/>
                                  </a:lnTo>
                                  <a:lnTo>
                                    <a:pt x="651" y="7802"/>
                                  </a:lnTo>
                                  <a:lnTo>
                                    <a:pt x="653" y="7803"/>
                                  </a:lnTo>
                                  <a:lnTo>
                                    <a:pt x="656" y="7802"/>
                                  </a:lnTo>
                                  <a:lnTo>
                                    <a:pt x="658" y="7801"/>
                                  </a:lnTo>
                                  <a:lnTo>
                                    <a:pt x="660" y="7778"/>
                                  </a:lnTo>
                                  <a:lnTo>
                                    <a:pt x="670" y="7763"/>
                                  </a:lnTo>
                                  <a:lnTo>
                                    <a:pt x="672" y="7761"/>
                                  </a:lnTo>
                                  <a:lnTo>
                                    <a:pt x="672" y="7762"/>
                                  </a:lnTo>
                                  <a:lnTo>
                                    <a:pt x="674" y="7780"/>
                                  </a:lnTo>
                                  <a:lnTo>
                                    <a:pt x="672" y="7798"/>
                                  </a:lnTo>
                                  <a:lnTo>
                                    <a:pt x="671" y="7818"/>
                                  </a:lnTo>
                                  <a:lnTo>
                                    <a:pt x="671" y="7837"/>
                                  </a:lnTo>
                                  <a:lnTo>
                                    <a:pt x="682" y="7761"/>
                                  </a:lnTo>
                                  <a:lnTo>
                                    <a:pt x="682" y="7752"/>
                                  </a:lnTo>
                                  <a:lnTo>
                                    <a:pt x="681" y="7752"/>
                                  </a:lnTo>
                                  <a:lnTo>
                                    <a:pt x="682" y="7751"/>
                                  </a:lnTo>
                                  <a:lnTo>
                                    <a:pt x="683" y="7750"/>
                                  </a:lnTo>
                                  <a:lnTo>
                                    <a:pt x="684" y="7748"/>
                                  </a:lnTo>
                                  <a:lnTo>
                                    <a:pt x="683" y="7738"/>
                                  </a:lnTo>
                                  <a:lnTo>
                                    <a:pt x="684" y="7731"/>
                                  </a:lnTo>
                                  <a:lnTo>
                                    <a:pt x="686" y="7724"/>
                                  </a:lnTo>
                                  <a:lnTo>
                                    <a:pt x="698" y="7723"/>
                                  </a:lnTo>
                                  <a:lnTo>
                                    <a:pt x="693" y="7710"/>
                                  </a:lnTo>
                                  <a:lnTo>
                                    <a:pt x="693" y="7704"/>
                                  </a:lnTo>
                                  <a:lnTo>
                                    <a:pt x="687" y="7688"/>
                                  </a:lnTo>
                                  <a:lnTo>
                                    <a:pt x="688" y="7672"/>
                                  </a:lnTo>
                                  <a:lnTo>
                                    <a:pt x="685" y="7670"/>
                                  </a:lnTo>
                                  <a:lnTo>
                                    <a:pt x="679" y="7671"/>
                                  </a:lnTo>
                                  <a:lnTo>
                                    <a:pt x="679" y="7666"/>
                                  </a:lnTo>
                                  <a:lnTo>
                                    <a:pt x="688" y="7658"/>
                                  </a:lnTo>
                                  <a:lnTo>
                                    <a:pt x="693" y="7645"/>
                                  </a:lnTo>
                                  <a:lnTo>
                                    <a:pt x="680" y="7637"/>
                                  </a:lnTo>
                                  <a:lnTo>
                                    <a:pt x="681" y="7633"/>
                                  </a:lnTo>
                                  <a:lnTo>
                                    <a:pt x="682" y="7628"/>
                                  </a:lnTo>
                                  <a:lnTo>
                                    <a:pt x="681" y="7624"/>
                                  </a:lnTo>
                                  <a:lnTo>
                                    <a:pt x="681" y="7622"/>
                                  </a:lnTo>
                                  <a:lnTo>
                                    <a:pt x="681" y="7620"/>
                                  </a:lnTo>
                                  <a:lnTo>
                                    <a:pt x="680" y="7619"/>
                                  </a:lnTo>
                                  <a:lnTo>
                                    <a:pt x="680" y="7617"/>
                                  </a:lnTo>
                                  <a:lnTo>
                                    <a:pt x="679" y="7615"/>
                                  </a:lnTo>
                                  <a:lnTo>
                                    <a:pt x="678" y="7613"/>
                                  </a:lnTo>
                                  <a:lnTo>
                                    <a:pt x="676" y="7607"/>
                                  </a:lnTo>
                                  <a:lnTo>
                                    <a:pt x="672" y="7601"/>
                                  </a:lnTo>
                                  <a:lnTo>
                                    <a:pt x="672" y="7595"/>
                                  </a:lnTo>
                                  <a:lnTo>
                                    <a:pt x="672" y="7594"/>
                                  </a:lnTo>
                                  <a:lnTo>
                                    <a:pt x="688" y="7591"/>
                                  </a:lnTo>
                                  <a:lnTo>
                                    <a:pt x="692" y="7600"/>
                                  </a:lnTo>
                                  <a:lnTo>
                                    <a:pt x="700" y="7604"/>
                                  </a:lnTo>
                                  <a:lnTo>
                                    <a:pt x="697" y="7584"/>
                                  </a:lnTo>
                                  <a:lnTo>
                                    <a:pt x="685" y="7573"/>
                                  </a:lnTo>
                                  <a:lnTo>
                                    <a:pt x="677" y="7559"/>
                                  </a:lnTo>
                                  <a:lnTo>
                                    <a:pt x="677" y="7557"/>
                                  </a:lnTo>
                                  <a:lnTo>
                                    <a:pt x="677" y="7556"/>
                                  </a:lnTo>
                                  <a:lnTo>
                                    <a:pt x="690" y="7562"/>
                                  </a:lnTo>
                                  <a:lnTo>
                                    <a:pt x="701" y="7561"/>
                                  </a:lnTo>
                                  <a:lnTo>
                                    <a:pt x="700" y="7538"/>
                                  </a:lnTo>
                                  <a:lnTo>
                                    <a:pt x="701" y="7516"/>
                                  </a:lnTo>
                                  <a:lnTo>
                                    <a:pt x="703" y="7495"/>
                                  </a:lnTo>
                                  <a:lnTo>
                                    <a:pt x="705" y="7475"/>
                                  </a:lnTo>
                                  <a:lnTo>
                                    <a:pt x="706" y="7457"/>
                                  </a:lnTo>
                                  <a:lnTo>
                                    <a:pt x="706" y="7439"/>
                                  </a:lnTo>
                                  <a:lnTo>
                                    <a:pt x="703" y="7423"/>
                                  </a:lnTo>
                                  <a:lnTo>
                                    <a:pt x="705" y="7405"/>
                                  </a:lnTo>
                                  <a:lnTo>
                                    <a:pt x="713" y="7401"/>
                                  </a:lnTo>
                                  <a:lnTo>
                                    <a:pt x="714" y="7389"/>
                                  </a:lnTo>
                                  <a:lnTo>
                                    <a:pt x="713" y="7382"/>
                                  </a:lnTo>
                                  <a:lnTo>
                                    <a:pt x="706" y="7381"/>
                                  </a:lnTo>
                                  <a:lnTo>
                                    <a:pt x="704" y="7374"/>
                                  </a:lnTo>
                                  <a:lnTo>
                                    <a:pt x="712" y="7361"/>
                                  </a:lnTo>
                                  <a:lnTo>
                                    <a:pt x="710" y="7343"/>
                                  </a:lnTo>
                                  <a:lnTo>
                                    <a:pt x="712" y="7322"/>
                                  </a:lnTo>
                                  <a:lnTo>
                                    <a:pt x="715" y="7301"/>
                                  </a:lnTo>
                                  <a:lnTo>
                                    <a:pt x="719" y="7281"/>
                                  </a:lnTo>
                                  <a:lnTo>
                                    <a:pt x="722" y="7262"/>
                                  </a:lnTo>
                                  <a:lnTo>
                                    <a:pt x="725" y="7242"/>
                                  </a:lnTo>
                                  <a:lnTo>
                                    <a:pt x="727" y="7223"/>
                                  </a:lnTo>
                                  <a:lnTo>
                                    <a:pt x="727" y="7198"/>
                                  </a:lnTo>
                                  <a:lnTo>
                                    <a:pt x="726" y="7176"/>
                                  </a:lnTo>
                                  <a:lnTo>
                                    <a:pt x="726" y="7158"/>
                                  </a:lnTo>
                                  <a:lnTo>
                                    <a:pt x="727" y="7142"/>
                                  </a:lnTo>
                                  <a:lnTo>
                                    <a:pt x="721" y="7135"/>
                                  </a:lnTo>
                                  <a:lnTo>
                                    <a:pt x="711" y="7136"/>
                                  </a:lnTo>
                                  <a:lnTo>
                                    <a:pt x="714" y="7125"/>
                                  </a:lnTo>
                                  <a:lnTo>
                                    <a:pt x="722" y="7126"/>
                                  </a:lnTo>
                                  <a:lnTo>
                                    <a:pt x="729" y="7125"/>
                                  </a:lnTo>
                                  <a:lnTo>
                                    <a:pt x="734" y="7121"/>
                                  </a:lnTo>
                                  <a:lnTo>
                                    <a:pt x="734" y="7096"/>
                                  </a:lnTo>
                                  <a:lnTo>
                                    <a:pt x="736" y="7075"/>
                                  </a:lnTo>
                                  <a:lnTo>
                                    <a:pt x="738" y="7056"/>
                                  </a:lnTo>
                                  <a:lnTo>
                                    <a:pt x="737" y="7041"/>
                                  </a:lnTo>
                                  <a:lnTo>
                                    <a:pt x="732" y="7027"/>
                                  </a:lnTo>
                                  <a:lnTo>
                                    <a:pt x="746" y="7026"/>
                                  </a:lnTo>
                                  <a:lnTo>
                                    <a:pt x="748" y="7013"/>
                                  </a:lnTo>
                                  <a:lnTo>
                                    <a:pt x="751" y="7001"/>
                                  </a:lnTo>
                                  <a:lnTo>
                                    <a:pt x="739" y="6985"/>
                                  </a:lnTo>
                                  <a:lnTo>
                                    <a:pt x="725" y="6971"/>
                                  </a:lnTo>
                                  <a:lnTo>
                                    <a:pt x="719" y="6949"/>
                                  </a:lnTo>
                                  <a:lnTo>
                                    <a:pt x="720" y="6932"/>
                                  </a:lnTo>
                                  <a:lnTo>
                                    <a:pt x="726" y="6916"/>
                                  </a:lnTo>
                                  <a:lnTo>
                                    <a:pt x="733" y="6927"/>
                                  </a:lnTo>
                                  <a:lnTo>
                                    <a:pt x="735" y="6937"/>
                                  </a:lnTo>
                                  <a:lnTo>
                                    <a:pt x="739" y="6930"/>
                                  </a:lnTo>
                                  <a:lnTo>
                                    <a:pt x="731" y="6923"/>
                                  </a:lnTo>
                                  <a:lnTo>
                                    <a:pt x="743" y="6910"/>
                                  </a:lnTo>
                                  <a:lnTo>
                                    <a:pt x="751" y="6907"/>
                                  </a:lnTo>
                                  <a:lnTo>
                                    <a:pt x="755" y="6914"/>
                                  </a:lnTo>
                                  <a:lnTo>
                                    <a:pt x="759" y="6891"/>
                                  </a:lnTo>
                                  <a:lnTo>
                                    <a:pt x="760" y="6872"/>
                                  </a:lnTo>
                                  <a:lnTo>
                                    <a:pt x="758" y="6865"/>
                                  </a:lnTo>
                                  <a:lnTo>
                                    <a:pt x="754" y="6868"/>
                                  </a:lnTo>
                                  <a:lnTo>
                                    <a:pt x="753" y="6863"/>
                                  </a:lnTo>
                                  <a:lnTo>
                                    <a:pt x="750" y="6788"/>
                                  </a:lnTo>
                                  <a:lnTo>
                                    <a:pt x="750" y="6767"/>
                                  </a:lnTo>
                                  <a:lnTo>
                                    <a:pt x="750" y="6747"/>
                                  </a:lnTo>
                                  <a:lnTo>
                                    <a:pt x="750" y="6726"/>
                                  </a:lnTo>
                                  <a:lnTo>
                                    <a:pt x="751" y="6704"/>
                                  </a:lnTo>
                                  <a:lnTo>
                                    <a:pt x="752" y="6683"/>
                                  </a:lnTo>
                                  <a:lnTo>
                                    <a:pt x="752" y="6662"/>
                                  </a:lnTo>
                                  <a:lnTo>
                                    <a:pt x="753" y="6641"/>
                                  </a:lnTo>
                                  <a:lnTo>
                                    <a:pt x="754" y="6620"/>
                                  </a:lnTo>
                                  <a:lnTo>
                                    <a:pt x="754" y="6600"/>
                                  </a:lnTo>
                                  <a:lnTo>
                                    <a:pt x="755" y="6580"/>
                                  </a:lnTo>
                                  <a:lnTo>
                                    <a:pt x="755" y="6561"/>
                                  </a:lnTo>
                                  <a:lnTo>
                                    <a:pt x="755" y="6543"/>
                                  </a:lnTo>
                                  <a:lnTo>
                                    <a:pt x="753" y="6550"/>
                                  </a:lnTo>
                                  <a:lnTo>
                                    <a:pt x="747" y="6541"/>
                                  </a:lnTo>
                                  <a:lnTo>
                                    <a:pt x="750" y="6532"/>
                                  </a:lnTo>
                                  <a:lnTo>
                                    <a:pt x="733" y="6530"/>
                                  </a:lnTo>
                                  <a:lnTo>
                                    <a:pt x="726" y="6519"/>
                                  </a:lnTo>
                                  <a:lnTo>
                                    <a:pt x="732" y="6509"/>
                                  </a:lnTo>
                                  <a:lnTo>
                                    <a:pt x="743" y="6523"/>
                                  </a:lnTo>
                                  <a:lnTo>
                                    <a:pt x="757" y="6531"/>
                                  </a:lnTo>
                                  <a:lnTo>
                                    <a:pt x="761" y="6516"/>
                                  </a:lnTo>
                                  <a:lnTo>
                                    <a:pt x="758" y="6512"/>
                                  </a:lnTo>
                                  <a:lnTo>
                                    <a:pt x="752" y="6512"/>
                                  </a:lnTo>
                                  <a:lnTo>
                                    <a:pt x="746" y="6509"/>
                                  </a:lnTo>
                                  <a:lnTo>
                                    <a:pt x="752" y="6501"/>
                                  </a:lnTo>
                                  <a:lnTo>
                                    <a:pt x="760" y="6503"/>
                                  </a:lnTo>
                                  <a:lnTo>
                                    <a:pt x="761" y="6479"/>
                                  </a:lnTo>
                                  <a:lnTo>
                                    <a:pt x="762" y="6457"/>
                                  </a:lnTo>
                                  <a:lnTo>
                                    <a:pt x="762" y="6437"/>
                                  </a:lnTo>
                                  <a:lnTo>
                                    <a:pt x="762" y="6417"/>
                                  </a:lnTo>
                                  <a:lnTo>
                                    <a:pt x="761" y="6399"/>
                                  </a:lnTo>
                                  <a:lnTo>
                                    <a:pt x="760" y="6381"/>
                                  </a:lnTo>
                                  <a:lnTo>
                                    <a:pt x="765" y="6363"/>
                                  </a:lnTo>
                                  <a:lnTo>
                                    <a:pt x="766" y="6359"/>
                                  </a:lnTo>
                                  <a:lnTo>
                                    <a:pt x="773" y="6365"/>
                                  </a:lnTo>
                                  <a:lnTo>
                                    <a:pt x="773" y="6344"/>
                                  </a:lnTo>
                                  <a:lnTo>
                                    <a:pt x="770" y="6327"/>
                                  </a:lnTo>
                                  <a:lnTo>
                                    <a:pt x="772" y="6311"/>
                                  </a:lnTo>
                                  <a:lnTo>
                                    <a:pt x="761" y="6309"/>
                                  </a:lnTo>
                                  <a:lnTo>
                                    <a:pt x="758" y="6301"/>
                                  </a:lnTo>
                                  <a:lnTo>
                                    <a:pt x="759" y="6288"/>
                                  </a:lnTo>
                                  <a:lnTo>
                                    <a:pt x="772" y="6289"/>
                                  </a:lnTo>
                                  <a:lnTo>
                                    <a:pt x="776" y="6297"/>
                                  </a:lnTo>
                                  <a:lnTo>
                                    <a:pt x="784" y="6303"/>
                                  </a:lnTo>
                                  <a:lnTo>
                                    <a:pt x="784" y="6323"/>
                                  </a:lnTo>
                                  <a:lnTo>
                                    <a:pt x="782" y="6344"/>
                                  </a:lnTo>
                                  <a:lnTo>
                                    <a:pt x="782" y="6364"/>
                                  </a:lnTo>
                                  <a:lnTo>
                                    <a:pt x="787" y="6379"/>
                                  </a:lnTo>
                                  <a:lnTo>
                                    <a:pt x="789" y="6363"/>
                                  </a:lnTo>
                                  <a:lnTo>
                                    <a:pt x="789" y="6343"/>
                                  </a:lnTo>
                                  <a:lnTo>
                                    <a:pt x="788" y="6322"/>
                                  </a:lnTo>
                                  <a:lnTo>
                                    <a:pt x="790" y="6302"/>
                                  </a:lnTo>
                                  <a:lnTo>
                                    <a:pt x="779" y="6284"/>
                                  </a:lnTo>
                                  <a:lnTo>
                                    <a:pt x="779" y="6265"/>
                                  </a:lnTo>
                                  <a:lnTo>
                                    <a:pt x="772" y="6258"/>
                                  </a:lnTo>
                                  <a:lnTo>
                                    <a:pt x="766" y="6258"/>
                                  </a:lnTo>
                                  <a:lnTo>
                                    <a:pt x="770" y="6243"/>
                                  </a:lnTo>
                                  <a:lnTo>
                                    <a:pt x="773" y="6252"/>
                                  </a:lnTo>
                                  <a:lnTo>
                                    <a:pt x="780" y="6241"/>
                                  </a:lnTo>
                                  <a:lnTo>
                                    <a:pt x="780" y="6229"/>
                                  </a:lnTo>
                                  <a:lnTo>
                                    <a:pt x="780" y="6218"/>
                                  </a:lnTo>
                                  <a:lnTo>
                                    <a:pt x="781" y="6207"/>
                                  </a:lnTo>
                                  <a:lnTo>
                                    <a:pt x="781" y="6201"/>
                                  </a:lnTo>
                                  <a:lnTo>
                                    <a:pt x="772" y="6203"/>
                                  </a:lnTo>
                                  <a:lnTo>
                                    <a:pt x="771" y="6197"/>
                                  </a:lnTo>
                                  <a:lnTo>
                                    <a:pt x="781" y="6182"/>
                                  </a:lnTo>
                                  <a:lnTo>
                                    <a:pt x="786" y="6163"/>
                                  </a:lnTo>
                                  <a:lnTo>
                                    <a:pt x="790" y="6150"/>
                                  </a:lnTo>
                                  <a:lnTo>
                                    <a:pt x="793" y="6150"/>
                                  </a:lnTo>
                                  <a:lnTo>
                                    <a:pt x="797" y="6150"/>
                                  </a:lnTo>
                                  <a:lnTo>
                                    <a:pt x="790" y="6138"/>
                                  </a:lnTo>
                                  <a:lnTo>
                                    <a:pt x="779" y="6131"/>
                                  </a:lnTo>
                                  <a:lnTo>
                                    <a:pt x="789" y="6111"/>
                                  </a:lnTo>
                                  <a:lnTo>
                                    <a:pt x="796" y="6094"/>
                                  </a:lnTo>
                                  <a:lnTo>
                                    <a:pt x="801" y="6111"/>
                                  </a:lnTo>
                                  <a:lnTo>
                                    <a:pt x="802" y="6132"/>
                                  </a:lnTo>
                                  <a:lnTo>
                                    <a:pt x="800" y="6157"/>
                                  </a:lnTo>
                                  <a:lnTo>
                                    <a:pt x="800" y="6177"/>
                                  </a:lnTo>
                                  <a:lnTo>
                                    <a:pt x="808" y="6188"/>
                                  </a:lnTo>
                                  <a:lnTo>
                                    <a:pt x="808" y="6170"/>
                                  </a:lnTo>
                                  <a:lnTo>
                                    <a:pt x="808" y="6152"/>
                                  </a:lnTo>
                                  <a:lnTo>
                                    <a:pt x="810" y="6132"/>
                                  </a:lnTo>
                                  <a:lnTo>
                                    <a:pt x="811" y="6112"/>
                                  </a:lnTo>
                                  <a:lnTo>
                                    <a:pt x="813" y="6091"/>
                                  </a:lnTo>
                                  <a:lnTo>
                                    <a:pt x="814" y="6070"/>
                                  </a:lnTo>
                                  <a:lnTo>
                                    <a:pt x="814" y="6049"/>
                                  </a:lnTo>
                                  <a:lnTo>
                                    <a:pt x="813" y="6029"/>
                                  </a:lnTo>
                                  <a:lnTo>
                                    <a:pt x="810" y="6010"/>
                                  </a:lnTo>
                                  <a:lnTo>
                                    <a:pt x="794" y="6008"/>
                                  </a:lnTo>
                                  <a:lnTo>
                                    <a:pt x="790" y="5996"/>
                                  </a:lnTo>
                                  <a:lnTo>
                                    <a:pt x="787" y="5984"/>
                                  </a:lnTo>
                                  <a:lnTo>
                                    <a:pt x="779" y="5990"/>
                                  </a:lnTo>
                                  <a:lnTo>
                                    <a:pt x="772" y="5985"/>
                                  </a:lnTo>
                                  <a:lnTo>
                                    <a:pt x="761" y="5983"/>
                                  </a:lnTo>
                                  <a:lnTo>
                                    <a:pt x="759" y="5972"/>
                                  </a:lnTo>
                                  <a:lnTo>
                                    <a:pt x="742" y="5977"/>
                                  </a:lnTo>
                                  <a:lnTo>
                                    <a:pt x="746" y="5962"/>
                                  </a:lnTo>
                                  <a:lnTo>
                                    <a:pt x="761" y="5946"/>
                                  </a:lnTo>
                                  <a:lnTo>
                                    <a:pt x="777" y="5936"/>
                                  </a:lnTo>
                                  <a:lnTo>
                                    <a:pt x="783" y="5915"/>
                                  </a:lnTo>
                                  <a:lnTo>
                                    <a:pt x="790" y="5896"/>
                                  </a:lnTo>
                                  <a:lnTo>
                                    <a:pt x="795" y="5877"/>
                                  </a:lnTo>
                                  <a:lnTo>
                                    <a:pt x="798" y="5860"/>
                                  </a:lnTo>
                                  <a:lnTo>
                                    <a:pt x="795" y="5844"/>
                                  </a:lnTo>
                                  <a:lnTo>
                                    <a:pt x="796" y="5843"/>
                                  </a:lnTo>
                                  <a:lnTo>
                                    <a:pt x="788" y="5854"/>
                                  </a:lnTo>
                                  <a:lnTo>
                                    <a:pt x="787" y="5853"/>
                                  </a:lnTo>
                                  <a:lnTo>
                                    <a:pt x="788" y="5837"/>
                                  </a:lnTo>
                                  <a:lnTo>
                                    <a:pt x="785" y="5817"/>
                                  </a:lnTo>
                                  <a:lnTo>
                                    <a:pt x="782" y="5803"/>
                                  </a:lnTo>
                                  <a:lnTo>
                                    <a:pt x="793" y="5800"/>
                                  </a:lnTo>
                                  <a:lnTo>
                                    <a:pt x="793" y="5786"/>
                                  </a:lnTo>
                                  <a:lnTo>
                                    <a:pt x="787" y="5781"/>
                                  </a:lnTo>
                                  <a:lnTo>
                                    <a:pt x="787" y="5770"/>
                                  </a:lnTo>
                                  <a:lnTo>
                                    <a:pt x="779" y="5766"/>
                                  </a:lnTo>
                                  <a:lnTo>
                                    <a:pt x="784" y="5767"/>
                                  </a:lnTo>
                                  <a:lnTo>
                                    <a:pt x="789" y="5767"/>
                                  </a:lnTo>
                                  <a:lnTo>
                                    <a:pt x="794" y="5767"/>
                                  </a:lnTo>
                                  <a:lnTo>
                                    <a:pt x="788" y="5751"/>
                                  </a:lnTo>
                                  <a:lnTo>
                                    <a:pt x="779" y="5739"/>
                                  </a:lnTo>
                                  <a:lnTo>
                                    <a:pt x="793" y="5736"/>
                                  </a:lnTo>
                                  <a:lnTo>
                                    <a:pt x="794" y="5720"/>
                                  </a:lnTo>
                                  <a:lnTo>
                                    <a:pt x="791" y="5706"/>
                                  </a:lnTo>
                                  <a:lnTo>
                                    <a:pt x="789" y="5710"/>
                                  </a:lnTo>
                                  <a:lnTo>
                                    <a:pt x="784" y="5712"/>
                                  </a:lnTo>
                                  <a:lnTo>
                                    <a:pt x="780" y="5714"/>
                                  </a:lnTo>
                                  <a:lnTo>
                                    <a:pt x="780" y="5702"/>
                                  </a:lnTo>
                                  <a:lnTo>
                                    <a:pt x="774" y="5703"/>
                                  </a:lnTo>
                                  <a:lnTo>
                                    <a:pt x="767" y="5702"/>
                                  </a:lnTo>
                                  <a:lnTo>
                                    <a:pt x="777" y="5695"/>
                                  </a:lnTo>
                                  <a:lnTo>
                                    <a:pt x="770" y="5684"/>
                                  </a:lnTo>
                                  <a:lnTo>
                                    <a:pt x="780" y="5669"/>
                                  </a:lnTo>
                                  <a:lnTo>
                                    <a:pt x="786" y="5652"/>
                                  </a:lnTo>
                                  <a:lnTo>
                                    <a:pt x="787" y="5630"/>
                                  </a:lnTo>
                                  <a:lnTo>
                                    <a:pt x="773" y="5624"/>
                                  </a:lnTo>
                                  <a:lnTo>
                                    <a:pt x="769" y="5610"/>
                                  </a:lnTo>
                                  <a:lnTo>
                                    <a:pt x="776" y="5608"/>
                                  </a:lnTo>
                                  <a:lnTo>
                                    <a:pt x="782" y="5610"/>
                                  </a:lnTo>
                                  <a:lnTo>
                                    <a:pt x="787" y="5613"/>
                                  </a:lnTo>
                                  <a:lnTo>
                                    <a:pt x="787" y="5602"/>
                                  </a:lnTo>
                                  <a:lnTo>
                                    <a:pt x="787" y="5591"/>
                                  </a:lnTo>
                                  <a:lnTo>
                                    <a:pt x="787" y="5580"/>
                                  </a:lnTo>
                                  <a:lnTo>
                                    <a:pt x="779" y="5577"/>
                                  </a:lnTo>
                                  <a:lnTo>
                                    <a:pt x="758" y="5585"/>
                                  </a:lnTo>
                                  <a:lnTo>
                                    <a:pt x="758" y="5575"/>
                                  </a:lnTo>
                                  <a:lnTo>
                                    <a:pt x="750" y="5565"/>
                                  </a:lnTo>
                                  <a:lnTo>
                                    <a:pt x="758" y="5568"/>
                                  </a:lnTo>
                                  <a:lnTo>
                                    <a:pt x="758" y="5555"/>
                                  </a:lnTo>
                                  <a:lnTo>
                                    <a:pt x="771" y="5557"/>
                                  </a:lnTo>
                                  <a:lnTo>
                                    <a:pt x="778" y="5559"/>
                                  </a:lnTo>
                                  <a:lnTo>
                                    <a:pt x="776" y="5542"/>
                                  </a:lnTo>
                                  <a:lnTo>
                                    <a:pt x="769" y="5541"/>
                                  </a:lnTo>
                                  <a:lnTo>
                                    <a:pt x="762" y="5543"/>
                                  </a:lnTo>
                                  <a:lnTo>
                                    <a:pt x="758" y="5536"/>
                                  </a:lnTo>
                                  <a:lnTo>
                                    <a:pt x="759" y="5531"/>
                                  </a:lnTo>
                                  <a:lnTo>
                                    <a:pt x="759" y="5527"/>
                                  </a:lnTo>
                                  <a:lnTo>
                                    <a:pt x="772" y="5526"/>
                                  </a:lnTo>
                                  <a:lnTo>
                                    <a:pt x="768" y="5535"/>
                                  </a:lnTo>
                                  <a:lnTo>
                                    <a:pt x="778" y="5527"/>
                                  </a:lnTo>
                                  <a:lnTo>
                                    <a:pt x="779" y="5516"/>
                                  </a:lnTo>
                                  <a:lnTo>
                                    <a:pt x="779" y="5505"/>
                                  </a:lnTo>
                                  <a:lnTo>
                                    <a:pt x="779" y="5493"/>
                                  </a:lnTo>
                                  <a:lnTo>
                                    <a:pt x="771" y="5493"/>
                                  </a:lnTo>
                                  <a:lnTo>
                                    <a:pt x="762" y="5494"/>
                                  </a:lnTo>
                                  <a:lnTo>
                                    <a:pt x="764" y="5484"/>
                                  </a:lnTo>
                                  <a:lnTo>
                                    <a:pt x="769" y="5479"/>
                                  </a:lnTo>
                                  <a:lnTo>
                                    <a:pt x="776" y="5482"/>
                                  </a:lnTo>
                                  <a:lnTo>
                                    <a:pt x="780" y="5482"/>
                                  </a:lnTo>
                                  <a:lnTo>
                                    <a:pt x="771" y="5474"/>
                                  </a:lnTo>
                                  <a:lnTo>
                                    <a:pt x="760" y="5464"/>
                                  </a:lnTo>
                                  <a:lnTo>
                                    <a:pt x="764" y="5451"/>
                                  </a:lnTo>
                                  <a:lnTo>
                                    <a:pt x="765" y="5458"/>
                                  </a:lnTo>
                                  <a:lnTo>
                                    <a:pt x="769" y="5462"/>
                                  </a:lnTo>
                                  <a:lnTo>
                                    <a:pt x="775" y="5465"/>
                                  </a:lnTo>
                                  <a:lnTo>
                                    <a:pt x="774" y="5443"/>
                                  </a:lnTo>
                                  <a:lnTo>
                                    <a:pt x="774" y="5425"/>
                                  </a:lnTo>
                                  <a:lnTo>
                                    <a:pt x="774" y="5407"/>
                                  </a:lnTo>
                                  <a:lnTo>
                                    <a:pt x="776" y="5386"/>
                                  </a:lnTo>
                                  <a:lnTo>
                                    <a:pt x="769" y="5378"/>
                                  </a:lnTo>
                                  <a:lnTo>
                                    <a:pt x="760" y="5379"/>
                                  </a:lnTo>
                                  <a:lnTo>
                                    <a:pt x="752" y="5374"/>
                                  </a:lnTo>
                                  <a:lnTo>
                                    <a:pt x="760" y="5365"/>
                                  </a:lnTo>
                                  <a:lnTo>
                                    <a:pt x="771" y="5367"/>
                                  </a:lnTo>
                                  <a:lnTo>
                                    <a:pt x="772" y="5344"/>
                                  </a:lnTo>
                                  <a:lnTo>
                                    <a:pt x="773" y="5322"/>
                                  </a:lnTo>
                                  <a:lnTo>
                                    <a:pt x="773" y="5302"/>
                                  </a:lnTo>
                                  <a:lnTo>
                                    <a:pt x="774" y="5283"/>
                                  </a:lnTo>
                                  <a:lnTo>
                                    <a:pt x="776" y="5265"/>
                                  </a:lnTo>
                                  <a:lnTo>
                                    <a:pt x="773" y="5253"/>
                                  </a:lnTo>
                                  <a:lnTo>
                                    <a:pt x="767" y="5252"/>
                                  </a:lnTo>
                                  <a:lnTo>
                                    <a:pt x="769" y="5244"/>
                                  </a:lnTo>
                                  <a:lnTo>
                                    <a:pt x="775" y="5224"/>
                                  </a:lnTo>
                                  <a:lnTo>
                                    <a:pt x="776" y="5205"/>
                                  </a:lnTo>
                                  <a:lnTo>
                                    <a:pt x="773" y="5188"/>
                                  </a:lnTo>
                                  <a:lnTo>
                                    <a:pt x="766" y="5186"/>
                                  </a:lnTo>
                                  <a:lnTo>
                                    <a:pt x="765" y="5177"/>
                                  </a:lnTo>
                                  <a:lnTo>
                                    <a:pt x="764" y="5167"/>
                                  </a:lnTo>
                                  <a:lnTo>
                                    <a:pt x="774" y="5155"/>
                                  </a:lnTo>
                                  <a:lnTo>
                                    <a:pt x="771" y="5144"/>
                                  </a:lnTo>
                                  <a:lnTo>
                                    <a:pt x="769" y="5138"/>
                                  </a:lnTo>
                                  <a:lnTo>
                                    <a:pt x="761" y="5134"/>
                                  </a:lnTo>
                                  <a:lnTo>
                                    <a:pt x="761" y="5129"/>
                                  </a:lnTo>
                                  <a:lnTo>
                                    <a:pt x="770" y="5121"/>
                                  </a:lnTo>
                                  <a:lnTo>
                                    <a:pt x="771" y="5115"/>
                                  </a:lnTo>
                                  <a:lnTo>
                                    <a:pt x="774" y="5103"/>
                                  </a:lnTo>
                                  <a:lnTo>
                                    <a:pt x="770" y="5090"/>
                                  </a:lnTo>
                                  <a:lnTo>
                                    <a:pt x="772" y="5077"/>
                                  </a:lnTo>
                                  <a:lnTo>
                                    <a:pt x="772" y="5070"/>
                                  </a:lnTo>
                                  <a:lnTo>
                                    <a:pt x="763" y="5072"/>
                                  </a:lnTo>
                                  <a:lnTo>
                                    <a:pt x="762" y="5067"/>
                                  </a:lnTo>
                                  <a:lnTo>
                                    <a:pt x="770" y="5053"/>
                                  </a:lnTo>
                                  <a:lnTo>
                                    <a:pt x="765" y="5038"/>
                                  </a:lnTo>
                                  <a:lnTo>
                                    <a:pt x="763" y="5020"/>
                                  </a:lnTo>
                                  <a:lnTo>
                                    <a:pt x="767" y="5018"/>
                                  </a:lnTo>
                                  <a:lnTo>
                                    <a:pt x="768" y="5010"/>
                                  </a:lnTo>
                                  <a:lnTo>
                                    <a:pt x="770" y="4996"/>
                                  </a:lnTo>
                                  <a:lnTo>
                                    <a:pt x="763" y="4984"/>
                                  </a:lnTo>
                                  <a:lnTo>
                                    <a:pt x="764" y="4971"/>
                                  </a:lnTo>
                                  <a:lnTo>
                                    <a:pt x="764" y="4970"/>
                                  </a:lnTo>
                                  <a:lnTo>
                                    <a:pt x="765" y="4969"/>
                                  </a:lnTo>
                                  <a:lnTo>
                                    <a:pt x="765" y="4967"/>
                                  </a:lnTo>
                                  <a:lnTo>
                                    <a:pt x="766" y="4967"/>
                                  </a:lnTo>
                                  <a:lnTo>
                                    <a:pt x="774" y="4965"/>
                                  </a:lnTo>
                                  <a:lnTo>
                                    <a:pt x="774" y="4953"/>
                                  </a:lnTo>
                                  <a:lnTo>
                                    <a:pt x="781" y="4949"/>
                                  </a:lnTo>
                                  <a:lnTo>
                                    <a:pt x="780" y="4936"/>
                                  </a:lnTo>
                                  <a:lnTo>
                                    <a:pt x="779" y="4924"/>
                                  </a:lnTo>
                                  <a:lnTo>
                                    <a:pt x="778" y="4913"/>
                                  </a:lnTo>
                                  <a:lnTo>
                                    <a:pt x="780" y="4893"/>
                                  </a:lnTo>
                                  <a:lnTo>
                                    <a:pt x="781" y="4873"/>
                                  </a:lnTo>
                                  <a:lnTo>
                                    <a:pt x="783" y="4853"/>
                                  </a:lnTo>
                                  <a:lnTo>
                                    <a:pt x="785" y="4833"/>
                                  </a:lnTo>
                                  <a:lnTo>
                                    <a:pt x="788" y="4813"/>
                                  </a:lnTo>
                                  <a:lnTo>
                                    <a:pt x="779" y="4799"/>
                                  </a:lnTo>
                                  <a:lnTo>
                                    <a:pt x="787" y="4784"/>
                                  </a:lnTo>
                                  <a:lnTo>
                                    <a:pt x="783" y="4780"/>
                                  </a:lnTo>
                                  <a:lnTo>
                                    <a:pt x="765" y="4771"/>
                                  </a:lnTo>
                                  <a:lnTo>
                                    <a:pt x="749" y="4759"/>
                                  </a:lnTo>
                                  <a:lnTo>
                                    <a:pt x="747" y="4765"/>
                                  </a:lnTo>
                                  <a:lnTo>
                                    <a:pt x="743" y="4768"/>
                                  </a:lnTo>
                                  <a:lnTo>
                                    <a:pt x="738" y="4768"/>
                                  </a:lnTo>
                                  <a:lnTo>
                                    <a:pt x="737" y="4764"/>
                                  </a:lnTo>
                                  <a:lnTo>
                                    <a:pt x="736" y="4760"/>
                                  </a:lnTo>
                                  <a:lnTo>
                                    <a:pt x="735" y="4756"/>
                                  </a:lnTo>
                                  <a:lnTo>
                                    <a:pt x="735" y="4761"/>
                                  </a:lnTo>
                                  <a:lnTo>
                                    <a:pt x="734" y="4765"/>
                                  </a:lnTo>
                                  <a:lnTo>
                                    <a:pt x="732" y="4768"/>
                                  </a:lnTo>
                                  <a:lnTo>
                                    <a:pt x="723" y="4767"/>
                                  </a:lnTo>
                                  <a:lnTo>
                                    <a:pt x="714" y="4764"/>
                                  </a:lnTo>
                                  <a:lnTo>
                                    <a:pt x="708" y="4769"/>
                                  </a:lnTo>
                                  <a:lnTo>
                                    <a:pt x="710" y="4758"/>
                                  </a:lnTo>
                                  <a:lnTo>
                                    <a:pt x="707" y="4751"/>
                                  </a:lnTo>
                                  <a:lnTo>
                                    <a:pt x="699" y="4750"/>
                                  </a:lnTo>
                                  <a:lnTo>
                                    <a:pt x="696" y="4762"/>
                                  </a:lnTo>
                                  <a:lnTo>
                                    <a:pt x="682" y="4765"/>
                                  </a:lnTo>
                                  <a:lnTo>
                                    <a:pt x="666" y="4764"/>
                                  </a:lnTo>
                                  <a:lnTo>
                                    <a:pt x="666" y="4760"/>
                                  </a:lnTo>
                                  <a:lnTo>
                                    <a:pt x="666" y="4757"/>
                                  </a:lnTo>
                                  <a:lnTo>
                                    <a:pt x="661" y="4755"/>
                                  </a:lnTo>
                                  <a:lnTo>
                                    <a:pt x="659" y="4759"/>
                                  </a:lnTo>
                                  <a:lnTo>
                                    <a:pt x="656" y="4760"/>
                                  </a:lnTo>
                                  <a:lnTo>
                                    <a:pt x="651" y="4759"/>
                                  </a:lnTo>
                                  <a:lnTo>
                                    <a:pt x="652" y="4763"/>
                                  </a:lnTo>
                                  <a:lnTo>
                                    <a:pt x="652" y="4766"/>
                                  </a:lnTo>
                                  <a:lnTo>
                                    <a:pt x="652" y="4769"/>
                                  </a:lnTo>
                                  <a:lnTo>
                                    <a:pt x="638" y="4784"/>
                                  </a:lnTo>
                                  <a:lnTo>
                                    <a:pt x="628" y="4801"/>
                                  </a:lnTo>
                                  <a:lnTo>
                                    <a:pt x="622" y="4819"/>
                                  </a:lnTo>
                                  <a:lnTo>
                                    <a:pt x="621" y="4818"/>
                                  </a:lnTo>
                                  <a:lnTo>
                                    <a:pt x="620" y="4816"/>
                                  </a:lnTo>
                                  <a:lnTo>
                                    <a:pt x="621" y="4820"/>
                                  </a:lnTo>
                                  <a:lnTo>
                                    <a:pt x="621" y="4825"/>
                                  </a:lnTo>
                                  <a:lnTo>
                                    <a:pt x="621" y="4829"/>
                                  </a:lnTo>
                                  <a:lnTo>
                                    <a:pt x="621" y="4836"/>
                                  </a:lnTo>
                                  <a:lnTo>
                                    <a:pt x="620" y="4842"/>
                                  </a:lnTo>
                                  <a:lnTo>
                                    <a:pt x="620" y="4849"/>
                                  </a:lnTo>
                                  <a:lnTo>
                                    <a:pt x="618" y="4846"/>
                                  </a:lnTo>
                                  <a:lnTo>
                                    <a:pt x="616" y="4844"/>
                                  </a:lnTo>
                                  <a:lnTo>
                                    <a:pt x="614" y="4840"/>
                                  </a:lnTo>
                                  <a:lnTo>
                                    <a:pt x="613" y="4847"/>
                                  </a:lnTo>
                                  <a:lnTo>
                                    <a:pt x="609" y="4850"/>
                                  </a:lnTo>
                                  <a:lnTo>
                                    <a:pt x="602" y="4850"/>
                                  </a:lnTo>
                                  <a:lnTo>
                                    <a:pt x="602" y="4764"/>
                                  </a:lnTo>
                                  <a:lnTo>
                                    <a:pt x="603" y="4759"/>
                                  </a:lnTo>
                                  <a:lnTo>
                                    <a:pt x="605" y="4755"/>
                                  </a:lnTo>
                                  <a:lnTo>
                                    <a:pt x="606" y="4749"/>
                                  </a:lnTo>
                                  <a:lnTo>
                                    <a:pt x="605" y="4749"/>
                                  </a:lnTo>
                                  <a:lnTo>
                                    <a:pt x="603" y="4748"/>
                                  </a:lnTo>
                                  <a:lnTo>
                                    <a:pt x="602" y="4747"/>
                                  </a:lnTo>
                                  <a:lnTo>
                                    <a:pt x="602" y="4727"/>
                                  </a:lnTo>
                                  <a:lnTo>
                                    <a:pt x="604" y="4726"/>
                                  </a:lnTo>
                                  <a:lnTo>
                                    <a:pt x="607" y="4725"/>
                                  </a:lnTo>
                                  <a:lnTo>
                                    <a:pt x="612" y="4725"/>
                                  </a:lnTo>
                                  <a:lnTo>
                                    <a:pt x="612" y="4731"/>
                                  </a:lnTo>
                                  <a:lnTo>
                                    <a:pt x="613" y="4737"/>
                                  </a:lnTo>
                                  <a:lnTo>
                                    <a:pt x="621" y="4735"/>
                                  </a:lnTo>
                                  <a:lnTo>
                                    <a:pt x="619" y="4711"/>
                                  </a:lnTo>
                                  <a:lnTo>
                                    <a:pt x="605" y="4698"/>
                                  </a:lnTo>
                                  <a:lnTo>
                                    <a:pt x="602" y="4653"/>
                                  </a:lnTo>
                                  <a:lnTo>
                                    <a:pt x="604" y="4653"/>
                                  </a:lnTo>
                                  <a:lnTo>
                                    <a:pt x="606" y="4653"/>
                                  </a:lnTo>
                                  <a:lnTo>
                                    <a:pt x="608" y="4653"/>
                                  </a:lnTo>
                                  <a:lnTo>
                                    <a:pt x="612" y="4667"/>
                                  </a:lnTo>
                                  <a:lnTo>
                                    <a:pt x="601" y="4666"/>
                                  </a:lnTo>
                                  <a:lnTo>
                                    <a:pt x="603" y="4677"/>
                                  </a:lnTo>
                                  <a:lnTo>
                                    <a:pt x="615" y="4665"/>
                                  </a:lnTo>
                                  <a:lnTo>
                                    <a:pt x="618" y="4642"/>
                                  </a:lnTo>
                                  <a:lnTo>
                                    <a:pt x="619" y="4622"/>
                                  </a:lnTo>
                                  <a:lnTo>
                                    <a:pt x="619" y="4602"/>
                                  </a:lnTo>
                                  <a:lnTo>
                                    <a:pt x="611" y="4601"/>
                                  </a:lnTo>
                                  <a:lnTo>
                                    <a:pt x="616" y="4588"/>
                                  </a:lnTo>
                                  <a:lnTo>
                                    <a:pt x="609" y="4586"/>
                                  </a:lnTo>
                                  <a:lnTo>
                                    <a:pt x="608" y="4591"/>
                                  </a:lnTo>
                                  <a:lnTo>
                                    <a:pt x="605" y="4596"/>
                                  </a:lnTo>
                                  <a:lnTo>
                                    <a:pt x="602" y="4601"/>
                                  </a:lnTo>
                                  <a:lnTo>
                                    <a:pt x="602" y="4584"/>
                                  </a:lnTo>
                                  <a:lnTo>
                                    <a:pt x="610" y="4576"/>
                                  </a:lnTo>
                                  <a:lnTo>
                                    <a:pt x="618" y="4568"/>
                                  </a:lnTo>
                                  <a:lnTo>
                                    <a:pt x="625" y="4558"/>
                                  </a:lnTo>
                                  <a:lnTo>
                                    <a:pt x="615" y="4539"/>
                                  </a:lnTo>
                                  <a:lnTo>
                                    <a:pt x="607" y="4523"/>
                                  </a:lnTo>
                                  <a:lnTo>
                                    <a:pt x="609" y="4499"/>
                                  </a:lnTo>
                                  <a:lnTo>
                                    <a:pt x="616" y="4479"/>
                                  </a:lnTo>
                                  <a:lnTo>
                                    <a:pt x="621" y="4463"/>
                                  </a:lnTo>
                                  <a:lnTo>
                                    <a:pt x="619" y="4440"/>
                                  </a:lnTo>
                                  <a:lnTo>
                                    <a:pt x="611" y="4422"/>
                                  </a:lnTo>
                                  <a:lnTo>
                                    <a:pt x="602" y="4378"/>
                                  </a:lnTo>
                                  <a:lnTo>
                                    <a:pt x="603" y="4379"/>
                                  </a:lnTo>
                                  <a:lnTo>
                                    <a:pt x="605" y="4380"/>
                                  </a:lnTo>
                                  <a:lnTo>
                                    <a:pt x="608" y="4380"/>
                                  </a:lnTo>
                                  <a:lnTo>
                                    <a:pt x="610" y="4369"/>
                                  </a:lnTo>
                                  <a:lnTo>
                                    <a:pt x="619" y="4360"/>
                                  </a:lnTo>
                                  <a:lnTo>
                                    <a:pt x="604" y="4356"/>
                                  </a:lnTo>
                                  <a:lnTo>
                                    <a:pt x="603" y="4357"/>
                                  </a:lnTo>
                                  <a:lnTo>
                                    <a:pt x="602" y="4358"/>
                                  </a:lnTo>
                                  <a:lnTo>
                                    <a:pt x="602" y="4359"/>
                                  </a:lnTo>
                                  <a:lnTo>
                                    <a:pt x="602" y="4349"/>
                                  </a:lnTo>
                                  <a:lnTo>
                                    <a:pt x="603" y="4348"/>
                                  </a:lnTo>
                                  <a:lnTo>
                                    <a:pt x="604" y="4347"/>
                                  </a:lnTo>
                                  <a:lnTo>
                                    <a:pt x="603" y="4347"/>
                                  </a:lnTo>
                                  <a:lnTo>
                                    <a:pt x="602" y="4347"/>
                                  </a:lnTo>
                                  <a:lnTo>
                                    <a:pt x="602" y="4332"/>
                                  </a:lnTo>
                                  <a:lnTo>
                                    <a:pt x="606" y="4328"/>
                                  </a:lnTo>
                                  <a:lnTo>
                                    <a:pt x="608" y="4321"/>
                                  </a:lnTo>
                                  <a:lnTo>
                                    <a:pt x="609" y="4313"/>
                                  </a:lnTo>
                                  <a:lnTo>
                                    <a:pt x="609" y="4309"/>
                                  </a:lnTo>
                                  <a:lnTo>
                                    <a:pt x="605" y="4308"/>
                                  </a:lnTo>
                                  <a:lnTo>
                                    <a:pt x="602" y="4307"/>
                                  </a:lnTo>
                                  <a:lnTo>
                                    <a:pt x="602" y="4289"/>
                                  </a:lnTo>
                                  <a:lnTo>
                                    <a:pt x="602" y="4269"/>
                                  </a:lnTo>
                                  <a:lnTo>
                                    <a:pt x="602" y="4249"/>
                                  </a:lnTo>
                                  <a:lnTo>
                                    <a:pt x="602" y="4227"/>
                                  </a:lnTo>
                                  <a:lnTo>
                                    <a:pt x="604" y="4227"/>
                                  </a:lnTo>
                                  <a:lnTo>
                                    <a:pt x="606" y="4226"/>
                                  </a:lnTo>
                                  <a:lnTo>
                                    <a:pt x="608" y="4225"/>
                                  </a:lnTo>
                                  <a:lnTo>
                                    <a:pt x="610" y="4226"/>
                                  </a:lnTo>
                                  <a:lnTo>
                                    <a:pt x="612" y="4226"/>
                                  </a:lnTo>
                                  <a:lnTo>
                                    <a:pt x="616" y="4223"/>
                                  </a:lnTo>
                                  <a:lnTo>
                                    <a:pt x="616" y="4221"/>
                                  </a:lnTo>
                                  <a:lnTo>
                                    <a:pt x="616" y="4219"/>
                                  </a:lnTo>
                                  <a:lnTo>
                                    <a:pt x="616" y="4218"/>
                                  </a:lnTo>
                                  <a:lnTo>
                                    <a:pt x="619" y="4216"/>
                                  </a:lnTo>
                                  <a:lnTo>
                                    <a:pt x="622" y="4216"/>
                                  </a:lnTo>
                                  <a:lnTo>
                                    <a:pt x="624" y="4222"/>
                                  </a:lnTo>
                                  <a:lnTo>
                                    <a:pt x="624" y="4223"/>
                                  </a:lnTo>
                                  <a:lnTo>
                                    <a:pt x="625" y="4224"/>
                                  </a:lnTo>
                                  <a:lnTo>
                                    <a:pt x="624" y="4223"/>
                                  </a:lnTo>
                                  <a:lnTo>
                                    <a:pt x="622" y="4223"/>
                                  </a:lnTo>
                                  <a:lnTo>
                                    <a:pt x="621" y="4223"/>
                                  </a:lnTo>
                                  <a:lnTo>
                                    <a:pt x="622" y="4227"/>
                                  </a:lnTo>
                                  <a:lnTo>
                                    <a:pt x="622" y="4231"/>
                                  </a:lnTo>
                                  <a:lnTo>
                                    <a:pt x="622" y="4235"/>
                                  </a:lnTo>
                                  <a:lnTo>
                                    <a:pt x="618" y="4242"/>
                                  </a:lnTo>
                                  <a:lnTo>
                                    <a:pt x="610" y="4245"/>
                                  </a:lnTo>
                                  <a:lnTo>
                                    <a:pt x="614" y="4260"/>
                                  </a:lnTo>
                                  <a:lnTo>
                                    <a:pt x="614" y="4267"/>
                                  </a:lnTo>
                                  <a:lnTo>
                                    <a:pt x="626" y="4264"/>
                                  </a:lnTo>
                                  <a:lnTo>
                                    <a:pt x="623" y="4274"/>
                                  </a:lnTo>
                                  <a:lnTo>
                                    <a:pt x="617" y="4273"/>
                                  </a:lnTo>
                                  <a:lnTo>
                                    <a:pt x="613" y="4267"/>
                                  </a:lnTo>
                                  <a:lnTo>
                                    <a:pt x="613" y="4279"/>
                                  </a:lnTo>
                                  <a:lnTo>
                                    <a:pt x="617" y="4292"/>
                                  </a:lnTo>
                                  <a:lnTo>
                                    <a:pt x="629" y="4297"/>
                                  </a:lnTo>
                                  <a:lnTo>
                                    <a:pt x="640" y="4304"/>
                                  </a:lnTo>
                                  <a:lnTo>
                                    <a:pt x="629" y="4312"/>
                                  </a:lnTo>
                                  <a:lnTo>
                                    <a:pt x="632" y="4321"/>
                                  </a:lnTo>
                                  <a:lnTo>
                                    <a:pt x="623" y="4313"/>
                                  </a:lnTo>
                                  <a:lnTo>
                                    <a:pt x="625" y="4331"/>
                                  </a:lnTo>
                                  <a:lnTo>
                                    <a:pt x="623" y="4346"/>
                                  </a:lnTo>
                                  <a:lnTo>
                                    <a:pt x="632" y="4354"/>
                                  </a:lnTo>
                                  <a:lnTo>
                                    <a:pt x="637" y="4358"/>
                                  </a:lnTo>
                                  <a:lnTo>
                                    <a:pt x="643" y="4363"/>
                                  </a:lnTo>
                                  <a:lnTo>
                                    <a:pt x="639" y="4367"/>
                                  </a:lnTo>
                                  <a:lnTo>
                                    <a:pt x="638" y="4372"/>
                                  </a:lnTo>
                                  <a:lnTo>
                                    <a:pt x="643" y="4376"/>
                                  </a:lnTo>
                                  <a:lnTo>
                                    <a:pt x="650" y="4376"/>
                                  </a:lnTo>
                                  <a:lnTo>
                                    <a:pt x="657" y="4388"/>
                                  </a:lnTo>
                                  <a:lnTo>
                                    <a:pt x="662" y="4389"/>
                                  </a:lnTo>
                                  <a:lnTo>
                                    <a:pt x="665" y="4386"/>
                                  </a:lnTo>
                                  <a:lnTo>
                                    <a:pt x="668" y="4384"/>
                                  </a:lnTo>
                                  <a:lnTo>
                                    <a:pt x="670" y="4385"/>
                                  </a:lnTo>
                                  <a:lnTo>
                                    <a:pt x="673" y="4385"/>
                                  </a:lnTo>
                                  <a:lnTo>
                                    <a:pt x="676" y="4385"/>
                                  </a:lnTo>
                                  <a:lnTo>
                                    <a:pt x="679" y="4372"/>
                                  </a:lnTo>
                                  <a:lnTo>
                                    <a:pt x="672" y="4357"/>
                                  </a:lnTo>
                                  <a:lnTo>
                                    <a:pt x="680" y="4350"/>
                                  </a:lnTo>
                                  <a:lnTo>
                                    <a:pt x="683" y="4344"/>
                                  </a:lnTo>
                                  <a:lnTo>
                                    <a:pt x="688" y="4338"/>
                                  </a:lnTo>
                                  <a:lnTo>
                                    <a:pt x="689" y="4338"/>
                                  </a:lnTo>
                                  <a:lnTo>
                                    <a:pt x="691" y="4339"/>
                                  </a:lnTo>
                                  <a:lnTo>
                                    <a:pt x="693" y="4339"/>
                                  </a:lnTo>
                                  <a:lnTo>
                                    <a:pt x="693" y="4337"/>
                                  </a:lnTo>
                                  <a:lnTo>
                                    <a:pt x="693" y="4334"/>
                                  </a:lnTo>
                                  <a:lnTo>
                                    <a:pt x="693" y="4332"/>
                                  </a:lnTo>
                                  <a:lnTo>
                                    <a:pt x="695" y="4330"/>
                                  </a:lnTo>
                                  <a:lnTo>
                                    <a:pt x="698" y="4329"/>
                                  </a:lnTo>
                                  <a:lnTo>
                                    <a:pt x="702" y="4328"/>
                                  </a:lnTo>
                                  <a:lnTo>
                                    <a:pt x="694" y="4340"/>
                                  </a:lnTo>
                                  <a:lnTo>
                                    <a:pt x="691" y="4337"/>
                                  </a:lnTo>
                                  <a:lnTo>
                                    <a:pt x="696" y="4352"/>
                                  </a:lnTo>
                                  <a:lnTo>
                                    <a:pt x="702" y="4354"/>
                                  </a:lnTo>
                                  <a:lnTo>
                                    <a:pt x="705" y="4352"/>
                                  </a:lnTo>
                                  <a:lnTo>
                                    <a:pt x="706" y="4349"/>
                                  </a:lnTo>
                                  <a:lnTo>
                                    <a:pt x="709" y="4351"/>
                                  </a:lnTo>
                                  <a:lnTo>
                                    <a:pt x="711" y="4353"/>
                                  </a:lnTo>
                                  <a:lnTo>
                                    <a:pt x="712" y="4357"/>
                                  </a:lnTo>
                                  <a:lnTo>
                                    <a:pt x="708" y="4357"/>
                                  </a:lnTo>
                                  <a:lnTo>
                                    <a:pt x="706" y="4360"/>
                                  </a:lnTo>
                                  <a:lnTo>
                                    <a:pt x="706" y="4365"/>
                                  </a:lnTo>
                                  <a:lnTo>
                                    <a:pt x="697" y="4370"/>
                                  </a:lnTo>
                                  <a:lnTo>
                                    <a:pt x="706" y="4383"/>
                                  </a:lnTo>
                                  <a:lnTo>
                                    <a:pt x="710" y="4391"/>
                                  </a:lnTo>
                                  <a:lnTo>
                                    <a:pt x="704" y="4392"/>
                                  </a:lnTo>
                                  <a:lnTo>
                                    <a:pt x="696" y="4399"/>
                                  </a:lnTo>
                                  <a:lnTo>
                                    <a:pt x="696" y="4386"/>
                                  </a:lnTo>
                                  <a:lnTo>
                                    <a:pt x="706" y="4387"/>
                                  </a:lnTo>
                                  <a:lnTo>
                                    <a:pt x="698" y="4369"/>
                                  </a:lnTo>
                                  <a:lnTo>
                                    <a:pt x="701" y="4362"/>
                                  </a:lnTo>
                                  <a:lnTo>
                                    <a:pt x="694" y="4362"/>
                                  </a:lnTo>
                                  <a:lnTo>
                                    <a:pt x="690" y="4360"/>
                                  </a:lnTo>
                                  <a:lnTo>
                                    <a:pt x="686" y="4357"/>
                                  </a:lnTo>
                                  <a:lnTo>
                                    <a:pt x="684" y="4370"/>
                                  </a:lnTo>
                                  <a:lnTo>
                                    <a:pt x="688" y="4381"/>
                                  </a:lnTo>
                                  <a:lnTo>
                                    <a:pt x="687" y="4397"/>
                                  </a:lnTo>
                                  <a:lnTo>
                                    <a:pt x="699" y="4402"/>
                                  </a:lnTo>
                                  <a:lnTo>
                                    <a:pt x="702" y="4413"/>
                                  </a:lnTo>
                                  <a:lnTo>
                                    <a:pt x="704" y="4414"/>
                                  </a:lnTo>
                                  <a:lnTo>
                                    <a:pt x="707" y="4412"/>
                                  </a:lnTo>
                                  <a:lnTo>
                                    <a:pt x="711" y="4411"/>
                                  </a:lnTo>
                                  <a:lnTo>
                                    <a:pt x="709" y="4421"/>
                                  </a:lnTo>
                                  <a:lnTo>
                                    <a:pt x="706" y="4431"/>
                                  </a:lnTo>
                                  <a:lnTo>
                                    <a:pt x="714" y="4430"/>
                                  </a:lnTo>
                                  <a:lnTo>
                                    <a:pt x="714" y="4433"/>
                                  </a:lnTo>
                                  <a:lnTo>
                                    <a:pt x="714" y="4436"/>
                                  </a:lnTo>
                                  <a:lnTo>
                                    <a:pt x="714" y="4439"/>
                                  </a:lnTo>
                                  <a:lnTo>
                                    <a:pt x="725" y="4432"/>
                                  </a:lnTo>
                                  <a:lnTo>
                                    <a:pt x="725" y="4416"/>
                                  </a:lnTo>
                                  <a:lnTo>
                                    <a:pt x="727" y="4407"/>
                                  </a:lnTo>
                                  <a:lnTo>
                                    <a:pt x="734" y="4400"/>
                                  </a:lnTo>
                                  <a:lnTo>
                                    <a:pt x="730" y="4391"/>
                                  </a:lnTo>
                                  <a:lnTo>
                                    <a:pt x="725" y="4390"/>
                                  </a:lnTo>
                                  <a:lnTo>
                                    <a:pt x="723" y="4392"/>
                                  </a:lnTo>
                                  <a:lnTo>
                                    <a:pt x="721" y="4394"/>
                                  </a:lnTo>
                                  <a:lnTo>
                                    <a:pt x="723" y="4374"/>
                                  </a:lnTo>
                                  <a:lnTo>
                                    <a:pt x="725" y="4354"/>
                                  </a:lnTo>
                                  <a:lnTo>
                                    <a:pt x="727" y="4349"/>
                                  </a:lnTo>
                                  <a:lnTo>
                                    <a:pt x="729" y="4346"/>
                                  </a:lnTo>
                                  <a:lnTo>
                                    <a:pt x="731" y="4343"/>
                                  </a:lnTo>
                                  <a:lnTo>
                                    <a:pt x="729" y="4343"/>
                                  </a:lnTo>
                                  <a:lnTo>
                                    <a:pt x="728" y="4342"/>
                                  </a:lnTo>
                                  <a:lnTo>
                                    <a:pt x="727" y="4340"/>
                                  </a:lnTo>
                                  <a:lnTo>
                                    <a:pt x="728" y="4331"/>
                                  </a:lnTo>
                                  <a:lnTo>
                                    <a:pt x="728" y="4323"/>
                                  </a:lnTo>
                                  <a:lnTo>
                                    <a:pt x="728" y="4315"/>
                                  </a:lnTo>
                                  <a:lnTo>
                                    <a:pt x="729" y="4306"/>
                                  </a:lnTo>
                                  <a:lnTo>
                                    <a:pt x="722" y="4300"/>
                                  </a:lnTo>
                                  <a:lnTo>
                                    <a:pt x="724" y="4291"/>
                                  </a:lnTo>
                                  <a:lnTo>
                                    <a:pt x="726" y="4282"/>
                                  </a:lnTo>
                                  <a:lnTo>
                                    <a:pt x="733" y="4276"/>
                                  </a:lnTo>
                                  <a:lnTo>
                                    <a:pt x="734" y="4268"/>
                                  </a:lnTo>
                                  <a:lnTo>
                                    <a:pt x="735" y="4259"/>
                                  </a:lnTo>
                                  <a:lnTo>
                                    <a:pt x="730" y="4248"/>
                                  </a:lnTo>
                                  <a:lnTo>
                                    <a:pt x="730" y="4239"/>
                                  </a:lnTo>
                                  <a:lnTo>
                                    <a:pt x="731" y="4219"/>
                                  </a:lnTo>
                                  <a:lnTo>
                                    <a:pt x="734" y="4199"/>
                                  </a:lnTo>
                                  <a:lnTo>
                                    <a:pt x="736" y="4179"/>
                                  </a:lnTo>
                                  <a:lnTo>
                                    <a:pt x="737" y="4159"/>
                                  </a:lnTo>
                                  <a:lnTo>
                                    <a:pt x="732" y="4136"/>
                                  </a:lnTo>
                                  <a:lnTo>
                                    <a:pt x="727" y="4120"/>
                                  </a:lnTo>
                                  <a:lnTo>
                                    <a:pt x="726" y="4101"/>
                                  </a:lnTo>
                                  <a:lnTo>
                                    <a:pt x="726" y="4082"/>
                                  </a:lnTo>
                                  <a:lnTo>
                                    <a:pt x="727" y="4063"/>
                                  </a:lnTo>
                                  <a:lnTo>
                                    <a:pt x="729" y="4043"/>
                                  </a:lnTo>
                                  <a:lnTo>
                                    <a:pt x="730" y="4023"/>
                                  </a:lnTo>
                                  <a:lnTo>
                                    <a:pt x="730" y="4003"/>
                                  </a:lnTo>
                                  <a:lnTo>
                                    <a:pt x="723" y="3982"/>
                                  </a:lnTo>
                                  <a:lnTo>
                                    <a:pt x="715" y="3974"/>
                                  </a:lnTo>
                                  <a:lnTo>
                                    <a:pt x="715" y="3952"/>
                                  </a:lnTo>
                                  <a:lnTo>
                                    <a:pt x="716" y="3932"/>
                                  </a:lnTo>
                                  <a:lnTo>
                                    <a:pt x="717" y="3920"/>
                                  </a:lnTo>
                                  <a:lnTo>
                                    <a:pt x="712" y="3918"/>
                                  </a:lnTo>
                                  <a:lnTo>
                                    <a:pt x="709" y="3914"/>
                                  </a:lnTo>
                                  <a:lnTo>
                                    <a:pt x="709" y="3913"/>
                                  </a:lnTo>
                                  <a:lnTo>
                                    <a:pt x="709" y="3912"/>
                                  </a:lnTo>
                                  <a:lnTo>
                                    <a:pt x="709" y="3909"/>
                                  </a:lnTo>
                                  <a:lnTo>
                                    <a:pt x="709" y="3906"/>
                                  </a:lnTo>
                                  <a:lnTo>
                                    <a:pt x="709" y="3903"/>
                                  </a:lnTo>
                                  <a:lnTo>
                                    <a:pt x="717" y="3905"/>
                                  </a:lnTo>
                                  <a:lnTo>
                                    <a:pt x="713" y="3917"/>
                                  </a:lnTo>
                                  <a:lnTo>
                                    <a:pt x="721" y="3918"/>
                                  </a:lnTo>
                                  <a:lnTo>
                                    <a:pt x="721" y="3895"/>
                                  </a:lnTo>
                                  <a:lnTo>
                                    <a:pt x="723" y="3875"/>
                                  </a:lnTo>
                                  <a:lnTo>
                                    <a:pt x="724" y="3857"/>
                                  </a:lnTo>
                                  <a:lnTo>
                                    <a:pt x="721" y="3842"/>
                                  </a:lnTo>
                                  <a:lnTo>
                                    <a:pt x="725" y="3819"/>
                                  </a:lnTo>
                                  <a:lnTo>
                                    <a:pt x="723" y="3799"/>
                                  </a:lnTo>
                                  <a:lnTo>
                                    <a:pt x="717" y="3783"/>
                                  </a:lnTo>
                                  <a:lnTo>
                                    <a:pt x="713" y="3763"/>
                                  </a:lnTo>
                                  <a:lnTo>
                                    <a:pt x="720" y="3763"/>
                                  </a:lnTo>
                                  <a:lnTo>
                                    <a:pt x="719" y="3755"/>
                                  </a:lnTo>
                                  <a:lnTo>
                                    <a:pt x="717" y="3737"/>
                                  </a:lnTo>
                                  <a:lnTo>
                                    <a:pt x="717" y="3717"/>
                                  </a:lnTo>
                                  <a:lnTo>
                                    <a:pt x="718" y="3697"/>
                                  </a:lnTo>
                                  <a:lnTo>
                                    <a:pt x="719" y="3676"/>
                                  </a:lnTo>
                                  <a:lnTo>
                                    <a:pt x="721" y="3656"/>
                                  </a:lnTo>
                                  <a:lnTo>
                                    <a:pt x="721" y="3636"/>
                                  </a:lnTo>
                                  <a:lnTo>
                                    <a:pt x="716" y="3634"/>
                                  </a:lnTo>
                                  <a:lnTo>
                                    <a:pt x="716" y="3626"/>
                                  </a:lnTo>
                                  <a:lnTo>
                                    <a:pt x="717" y="3620"/>
                                  </a:lnTo>
                                  <a:lnTo>
                                    <a:pt x="722" y="3614"/>
                                  </a:lnTo>
                                  <a:lnTo>
                                    <a:pt x="722" y="3611"/>
                                  </a:lnTo>
                                  <a:lnTo>
                                    <a:pt x="721" y="3606"/>
                                  </a:lnTo>
                                  <a:lnTo>
                                    <a:pt x="712" y="3598"/>
                                  </a:lnTo>
                                  <a:lnTo>
                                    <a:pt x="712" y="3592"/>
                                  </a:lnTo>
                                  <a:lnTo>
                                    <a:pt x="712" y="3584"/>
                                  </a:lnTo>
                                  <a:lnTo>
                                    <a:pt x="718" y="3576"/>
                                  </a:lnTo>
                                  <a:lnTo>
                                    <a:pt x="718" y="3568"/>
                                  </a:lnTo>
                                  <a:lnTo>
                                    <a:pt x="717" y="3562"/>
                                  </a:lnTo>
                                  <a:lnTo>
                                    <a:pt x="714" y="3561"/>
                                  </a:lnTo>
                                  <a:lnTo>
                                    <a:pt x="713" y="3554"/>
                                  </a:lnTo>
                                  <a:lnTo>
                                    <a:pt x="713" y="3533"/>
                                  </a:lnTo>
                                  <a:lnTo>
                                    <a:pt x="715" y="3514"/>
                                  </a:lnTo>
                                  <a:lnTo>
                                    <a:pt x="718" y="3494"/>
                                  </a:lnTo>
                                  <a:lnTo>
                                    <a:pt x="719" y="3475"/>
                                  </a:lnTo>
                                  <a:lnTo>
                                    <a:pt x="715" y="3454"/>
                                  </a:lnTo>
                                  <a:lnTo>
                                    <a:pt x="710" y="3435"/>
                                  </a:lnTo>
                                  <a:lnTo>
                                    <a:pt x="709" y="3428"/>
                                  </a:lnTo>
                                  <a:lnTo>
                                    <a:pt x="716" y="3427"/>
                                  </a:lnTo>
                                  <a:lnTo>
                                    <a:pt x="715" y="3420"/>
                                  </a:lnTo>
                                  <a:lnTo>
                                    <a:pt x="715" y="3411"/>
                                  </a:lnTo>
                                  <a:lnTo>
                                    <a:pt x="707" y="3409"/>
                                  </a:lnTo>
                                  <a:lnTo>
                                    <a:pt x="706" y="3400"/>
                                  </a:lnTo>
                                  <a:lnTo>
                                    <a:pt x="713" y="3386"/>
                                  </a:lnTo>
                                  <a:lnTo>
                                    <a:pt x="713" y="3368"/>
                                  </a:lnTo>
                                  <a:lnTo>
                                    <a:pt x="710" y="3349"/>
                                  </a:lnTo>
                                  <a:lnTo>
                                    <a:pt x="707" y="3330"/>
                                  </a:lnTo>
                                  <a:lnTo>
                                    <a:pt x="708" y="3310"/>
                                  </a:lnTo>
                                  <a:lnTo>
                                    <a:pt x="710" y="3290"/>
                                  </a:lnTo>
                                  <a:lnTo>
                                    <a:pt x="710" y="3270"/>
                                  </a:lnTo>
                                  <a:lnTo>
                                    <a:pt x="710" y="3250"/>
                                  </a:lnTo>
                                  <a:lnTo>
                                    <a:pt x="710" y="3230"/>
                                  </a:lnTo>
                                  <a:lnTo>
                                    <a:pt x="708" y="3214"/>
                                  </a:lnTo>
                                  <a:lnTo>
                                    <a:pt x="701" y="3204"/>
                                  </a:lnTo>
                                  <a:lnTo>
                                    <a:pt x="700" y="3194"/>
                                  </a:lnTo>
                                  <a:lnTo>
                                    <a:pt x="697" y="3177"/>
                                  </a:lnTo>
                                  <a:lnTo>
                                    <a:pt x="696" y="3154"/>
                                  </a:lnTo>
                                  <a:lnTo>
                                    <a:pt x="698" y="3131"/>
                                  </a:lnTo>
                                  <a:lnTo>
                                    <a:pt x="702" y="3111"/>
                                  </a:lnTo>
                                  <a:lnTo>
                                    <a:pt x="706" y="3091"/>
                                  </a:lnTo>
                                  <a:lnTo>
                                    <a:pt x="694" y="3095"/>
                                  </a:lnTo>
                                  <a:lnTo>
                                    <a:pt x="697" y="3084"/>
                                  </a:lnTo>
                                  <a:lnTo>
                                    <a:pt x="704" y="3072"/>
                                  </a:lnTo>
                                  <a:lnTo>
                                    <a:pt x="704" y="3058"/>
                                  </a:lnTo>
                                  <a:lnTo>
                                    <a:pt x="704" y="3045"/>
                                  </a:lnTo>
                                  <a:lnTo>
                                    <a:pt x="698" y="3046"/>
                                  </a:lnTo>
                                  <a:lnTo>
                                    <a:pt x="698" y="3041"/>
                                  </a:lnTo>
                                  <a:lnTo>
                                    <a:pt x="701" y="3023"/>
                                  </a:lnTo>
                                  <a:lnTo>
                                    <a:pt x="702" y="3004"/>
                                  </a:lnTo>
                                  <a:lnTo>
                                    <a:pt x="700" y="2983"/>
                                  </a:lnTo>
                                  <a:lnTo>
                                    <a:pt x="705" y="2973"/>
                                  </a:lnTo>
                                  <a:lnTo>
                                    <a:pt x="713" y="2975"/>
                                  </a:lnTo>
                                  <a:lnTo>
                                    <a:pt x="714" y="2970"/>
                                  </a:lnTo>
                                  <a:lnTo>
                                    <a:pt x="706" y="2969"/>
                                  </a:lnTo>
                                  <a:lnTo>
                                    <a:pt x="704" y="2952"/>
                                  </a:lnTo>
                                  <a:lnTo>
                                    <a:pt x="715" y="2883"/>
                                  </a:lnTo>
                                  <a:lnTo>
                                    <a:pt x="720" y="2865"/>
                                  </a:lnTo>
                                  <a:lnTo>
                                    <a:pt x="722" y="2853"/>
                                  </a:lnTo>
                                  <a:lnTo>
                                    <a:pt x="716" y="2848"/>
                                  </a:lnTo>
                                  <a:lnTo>
                                    <a:pt x="716" y="2845"/>
                                  </a:lnTo>
                                  <a:lnTo>
                                    <a:pt x="717" y="2842"/>
                                  </a:lnTo>
                                  <a:lnTo>
                                    <a:pt x="731" y="2840"/>
                                  </a:lnTo>
                                  <a:lnTo>
                                    <a:pt x="726" y="2831"/>
                                  </a:lnTo>
                                  <a:lnTo>
                                    <a:pt x="718" y="2819"/>
                                  </a:lnTo>
                                  <a:lnTo>
                                    <a:pt x="718" y="2806"/>
                                  </a:lnTo>
                                  <a:lnTo>
                                    <a:pt x="721" y="2791"/>
                                  </a:lnTo>
                                  <a:lnTo>
                                    <a:pt x="724" y="2776"/>
                                  </a:lnTo>
                                  <a:lnTo>
                                    <a:pt x="725" y="2762"/>
                                  </a:lnTo>
                                  <a:lnTo>
                                    <a:pt x="735" y="2744"/>
                                  </a:lnTo>
                                  <a:lnTo>
                                    <a:pt x="740" y="2724"/>
                                  </a:lnTo>
                                  <a:lnTo>
                                    <a:pt x="733" y="2711"/>
                                  </a:lnTo>
                                  <a:lnTo>
                                    <a:pt x="725" y="2694"/>
                                  </a:lnTo>
                                  <a:lnTo>
                                    <a:pt x="724" y="2678"/>
                                  </a:lnTo>
                                  <a:lnTo>
                                    <a:pt x="725" y="2678"/>
                                  </a:lnTo>
                                  <a:lnTo>
                                    <a:pt x="745" y="2687"/>
                                  </a:lnTo>
                                  <a:lnTo>
                                    <a:pt x="744" y="2678"/>
                                  </a:lnTo>
                                  <a:lnTo>
                                    <a:pt x="740" y="2659"/>
                                  </a:lnTo>
                                  <a:lnTo>
                                    <a:pt x="742" y="2641"/>
                                  </a:lnTo>
                                  <a:lnTo>
                                    <a:pt x="743" y="2623"/>
                                  </a:lnTo>
                                  <a:lnTo>
                                    <a:pt x="742" y="2605"/>
                                  </a:lnTo>
                                  <a:lnTo>
                                    <a:pt x="742" y="2590"/>
                                  </a:lnTo>
                                  <a:lnTo>
                                    <a:pt x="758" y="2593"/>
                                  </a:lnTo>
                                  <a:lnTo>
                                    <a:pt x="756" y="2578"/>
                                  </a:lnTo>
                                  <a:lnTo>
                                    <a:pt x="753" y="2559"/>
                                  </a:lnTo>
                                  <a:lnTo>
                                    <a:pt x="757" y="2541"/>
                                  </a:lnTo>
                                  <a:lnTo>
                                    <a:pt x="756" y="2520"/>
                                  </a:lnTo>
                                  <a:lnTo>
                                    <a:pt x="755" y="2501"/>
                                  </a:lnTo>
                                  <a:lnTo>
                                    <a:pt x="760" y="2480"/>
                                  </a:lnTo>
                                  <a:lnTo>
                                    <a:pt x="766" y="2475"/>
                                  </a:lnTo>
                                  <a:lnTo>
                                    <a:pt x="768" y="2468"/>
                                  </a:lnTo>
                                  <a:lnTo>
                                    <a:pt x="780" y="2389"/>
                                  </a:lnTo>
                                  <a:lnTo>
                                    <a:pt x="786" y="2329"/>
                                  </a:lnTo>
                                  <a:lnTo>
                                    <a:pt x="790" y="2289"/>
                                  </a:lnTo>
                                  <a:lnTo>
                                    <a:pt x="792" y="2269"/>
                                  </a:lnTo>
                                  <a:lnTo>
                                    <a:pt x="794" y="2249"/>
                                  </a:lnTo>
                                  <a:lnTo>
                                    <a:pt x="797" y="2229"/>
                                  </a:lnTo>
                                  <a:lnTo>
                                    <a:pt x="801" y="2208"/>
                                  </a:lnTo>
                                  <a:lnTo>
                                    <a:pt x="803" y="2190"/>
                                  </a:lnTo>
                                  <a:lnTo>
                                    <a:pt x="803" y="2170"/>
                                  </a:lnTo>
                                  <a:lnTo>
                                    <a:pt x="803" y="2149"/>
                                  </a:lnTo>
                                  <a:lnTo>
                                    <a:pt x="805" y="2129"/>
                                  </a:lnTo>
                                  <a:lnTo>
                                    <a:pt x="807" y="2109"/>
                                  </a:lnTo>
                                  <a:lnTo>
                                    <a:pt x="809" y="2089"/>
                                  </a:lnTo>
                                  <a:lnTo>
                                    <a:pt x="810" y="2069"/>
                                  </a:lnTo>
                                  <a:lnTo>
                                    <a:pt x="805" y="2066"/>
                                  </a:lnTo>
                                  <a:lnTo>
                                    <a:pt x="805" y="2056"/>
                                  </a:lnTo>
                                  <a:lnTo>
                                    <a:pt x="807" y="2036"/>
                                  </a:lnTo>
                                  <a:lnTo>
                                    <a:pt x="811" y="2016"/>
                                  </a:lnTo>
                                  <a:lnTo>
                                    <a:pt x="815" y="1997"/>
                                  </a:lnTo>
                                  <a:lnTo>
                                    <a:pt x="817" y="1976"/>
                                  </a:lnTo>
                                  <a:lnTo>
                                    <a:pt x="812" y="1970"/>
                                  </a:lnTo>
                                  <a:lnTo>
                                    <a:pt x="812" y="1966"/>
                                  </a:lnTo>
                                  <a:lnTo>
                                    <a:pt x="817" y="1949"/>
                                  </a:lnTo>
                                  <a:lnTo>
                                    <a:pt x="814" y="1933"/>
                                  </a:lnTo>
                                  <a:lnTo>
                                    <a:pt x="800" y="1933"/>
                                  </a:lnTo>
                                  <a:lnTo>
                                    <a:pt x="792" y="1940"/>
                                  </a:lnTo>
                                  <a:lnTo>
                                    <a:pt x="796" y="1927"/>
                                  </a:lnTo>
                                  <a:lnTo>
                                    <a:pt x="785" y="1915"/>
                                  </a:lnTo>
                                  <a:lnTo>
                                    <a:pt x="771" y="1932"/>
                                  </a:lnTo>
                                  <a:lnTo>
                                    <a:pt x="756" y="1943"/>
                                  </a:lnTo>
                                  <a:lnTo>
                                    <a:pt x="738" y="1942"/>
                                  </a:lnTo>
                                  <a:lnTo>
                                    <a:pt x="729" y="1946"/>
                                  </a:lnTo>
                                  <a:lnTo>
                                    <a:pt x="736" y="1958"/>
                                  </a:lnTo>
                                  <a:lnTo>
                                    <a:pt x="742" y="1969"/>
                                  </a:lnTo>
                                  <a:lnTo>
                                    <a:pt x="752" y="1962"/>
                                  </a:lnTo>
                                  <a:lnTo>
                                    <a:pt x="755" y="1953"/>
                                  </a:lnTo>
                                  <a:lnTo>
                                    <a:pt x="760" y="1946"/>
                                  </a:lnTo>
                                  <a:lnTo>
                                    <a:pt x="765" y="1963"/>
                                  </a:lnTo>
                                  <a:lnTo>
                                    <a:pt x="767" y="1978"/>
                                  </a:lnTo>
                                  <a:lnTo>
                                    <a:pt x="756" y="1982"/>
                                  </a:lnTo>
                                  <a:lnTo>
                                    <a:pt x="741" y="1988"/>
                                  </a:lnTo>
                                  <a:lnTo>
                                    <a:pt x="737" y="1983"/>
                                  </a:lnTo>
                                  <a:lnTo>
                                    <a:pt x="733" y="1979"/>
                                  </a:lnTo>
                                  <a:lnTo>
                                    <a:pt x="741" y="1964"/>
                                  </a:lnTo>
                                  <a:lnTo>
                                    <a:pt x="728" y="1969"/>
                                  </a:lnTo>
                                  <a:lnTo>
                                    <a:pt x="723" y="1983"/>
                                  </a:lnTo>
                                  <a:lnTo>
                                    <a:pt x="734" y="1990"/>
                                  </a:lnTo>
                                  <a:lnTo>
                                    <a:pt x="741" y="1999"/>
                                  </a:lnTo>
                                  <a:lnTo>
                                    <a:pt x="734" y="2005"/>
                                  </a:lnTo>
                                  <a:lnTo>
                                    <a:pt x="742" y="2007"/>
                                  </a:lnTo>
                                  <a:lnTo>
                                    <a:pt x="741" y="2007"/>
                                  </a:lnTo>
                                  <a:lnTo>
                                    <a:pt x="752" y="1992"/>
                                  </a:lnTo>
                                  <a:lnTo>
                                    <a:pt x="752" y="2003"/>
                                  </a:lnTo>
                                  <a:lnTo>
                                    <a:pt x="747" y="2009"/>
                                  </a:lnTo>
                                  <a:lnTo>
                                    <a:pt x="743" y="2017"/>
                                  </a:lnTo>
                                  <a:lnTo>
                                    <a:pt x="737" y="2022"/>
                                  </a:lnTo>
                                  <a:lnTo>
                                    <a:pt x="735" y="2009"/>
                                  </a:lnTo>
                                  <a:lnTo>
                                    <a:pt x="730" y="2000"/>
                                  </a:lnTo>
                                  <a:lnTo>
                                    <a:pt x="722" y="1993"/>
                                  </a:lnTo>
                                  <a:lnTo>
                                    <a:pt x="723" y="2016"/>
                                  </a:lnTo>
                                  <a:lnTo>
                                    <a:pt x="731" y="2032"/>
                                  </a:lnTo>
                                  <a:lnTo>
                                    <a:pt x="734" y="2054"/>
                                  </a:lnTo>
                                  <a:lnTo>
                                    <a:pt x="743" y="2069"/>
                                  </a:lnTo>
                                  <a:lnTo>
                                    <a:pt x="736" y="2085"/>
                                  </a:lnTo>
                                  <a:lnTo>
                                    <a:pt x="734" y="2079"/>
                                  </a:lnTo>
                                  <a:lnTo>
                                    <a:pt x="726" y="2079"/>
                                  </a:lnTo>
                                  <a:lnTo>
                                    <a:pt x="735" y="2091"/>
                                  </a:lnTo>
                                  <a:lnTo>
                                    <a:pt x="749" y="2095"/>
                                  </a:lnTo>
                                  <a:lnTo>
                                    <a:pt x="755" y="2103"/>
                                  </a:lnTo>
                                  <a:lnTo>
                                    <a:pt x="748" y="2103"/>
                                  </a:lnTo>
                                  <a:lnTo>
                                    <a:pt x="742" y="2103"/>
                                  </a:lnTo>
                                  <a:lnTo>
                                    <a:pt x="735" y="2103"/>
                                  </a:lnTo>
                                  <a:lnTo>
                                    <a:pt x="739" y="2120"/>
                                  </a:lnTo>
                                  <a:lnTo>
                                    <a:pt x="727" y="2121"/>
                                  </a:lnTo>
                                  <a:lnTo>
                                    <a:pt x="729" y="2137"/>
                                  </a:lnTo>
                                  <a:lnTo>
                                    <a:pt x="745" y="2143"/>
                                  </a:lnTo>
                                  <a:lnTo>
                                    <a:pt x="758" y="2146"/>
                                  </a:lnTo>
                                  <a:lnTo>
                                    <a:pt x="750" y="2152"/>
                                  </a:lnTo>
                                  <a:lnTo>
                                    <a:pt x="739" y="2156"/>
                                  </a:lnTo>
                                  <a:lnTo>
                                    <a:pt x="734" y="2165"/>
                                  </a:lnTo>
                                  <a:lnTo>
                                    <a:pt x="731" y="2156"/>
                                  </a:lnTo>
                                  <a:lnTo>
                                    <a:pt x="732" y="2146"/>
                                  </a:lnTo>
                                  <a:lnTo>
                                    <a:pt x="728" y="2141"/>
                                  </a:lnTo>
                                  <a:lnTo>
                                    <a:pt x="731" y="2128"/>
                                  </a:lnTo>
                                  <a:lnTo>
                                    <a:pt x="714" y="2118"/>
                                  </a:lnTo>
                                  <a:lnTo>
                                    <a:pt x="715" y="2108"/>
                                  </a:lnTo>
                                  <a:lnTo>
                                    <a:pt x="715" y="2102"/>
                                  </a:lnTo>
                                  <a:lnTo>
                                    <a:pt x="732" y="2099"/>
                                  </a:lnTo>
                                  <a:lnTo>
                                    <a:pt x="720" y="2088"/>
                                  </a:lnTo>
                                  <a:lnTo>
                                    <a:pt x="712" y="2075"/>
                                  </a:lnTo>
                                  <a:lnTo>
                                    <a:pt x="709" y="2059"/>
                                  </a:lnTo>
                                  <a:lnTo>
                                    <a:pt x="708" y="2037"/>
                                  </a:lnTo>
                                  <a:lnTo>
                                    <a:pt x="696" y="2029"/>
                                  </a:lnTo>
                                  <a:lnTo>
                                    <a:pt x="688" y="2030"/>
                                  </a:lnTo>
                                  <a:lnTo>
                                    <a:pt x="683" y="2023"/>
                                  </a:lnTo>
                                  <a:lnTo>
                                    <a:pt x="694" y="2023"/>
                                  </a:lnTo>
                                  <a:lnTo>
                                    <a:pt x="693" y="2012"/>
                                  </a:lnTo>
                                  <a:lnTo>
                                    <a:pt x="707" y="2016"/>
                                  </a:lnTo>
                                  <a:lnTo>
                                    <a:pt x="708" y="1997"/>
                                  </a:lnTo>
                                  <a:lnTo>
                                    <a:pt x="708" y="1976"/>
                                  </a:lnTo>
                                  <a:lnTo>
                                    <a:pt x="707" y="1956"/>
                                  </a:lnTo>
                                  <a:lnTo>
                                    <a:pt x="706" y="1935"/>
                                  </a:lnTo>
                                  <a:lnTo>
                                    <a:pt x="704" y="1916"/>
                                  </a:lnTo>
                                  <a:lnTo>
                                    <a:pt x="704" y="1899"/>
                                  </a:lnTo>
                                  <a:lnTo>
                                    <a:pt x="709" y="1890"/>
                                  </a:lnTo>
                                  <a:lnTo>
                                    <a:pt x="709" y="1882"/>
                                  </a:lnTo>
                                  <a:lnTo>
                                    <a:pt x="709" y="1877"/>
                                  </a:lnTo>
                                  <a:lnTo>
                                    <a:pt x="700" y="1868"/>
                                  </a:lnTo>
                                  <a:lnTo>
                                    <a:pt x="700" y="1863"/>
                                  </a:lnTo>
                                  <a:lnTo>
                                    <a:pt x="699" y="1854"/>
                                  </a:lnTo>
                                  <a:lnTo>
                                    <a:pt x="706" y="1843"/>
                                  </a:lnTo>
                                  <a:lnTo>
                                    <a:pt x="705" y="1834"/>
                                  </a:lnTo>
                                  <a:lnTo>
                                    <a:pt x="703" y="1815"/>
                                  </a:lnTo>
                                  <a:lnTo>
                                    <a:pt x="701" y="1795"/>
                                  </a:lnTo>
                                  <a:lnTo>
                                    <a:pt x="697" y="1775"/>
                                  </a:lnTo>
                                  <a:lnTo>
                                    <a:pt x="694" y="1755"/>
                                  </a:lnTo>
                                  <a:lnTo>
                                    <a:pt x="691" y="1735"/>
                                  </a:lnTo>
                                  <a:lnTo>
                                    <a:pt x="689" y="1716"/>
                                  </a:lnTo>
                                  <a:lnTo>
                                    <a:pt x="688" y="1696"/>
                                  </a:lnTo>
                                  <a:lnTo>
                                    <a:pt x="688" y="1689"/>
                                  </a:lnTo>
                                  <a:lnTo>
                                    <a:pt x="694" y="1684"/>
                                  </a:lnTo>
                                  <a:lnTo>
                                    <a:pt x="693" y="1676"/>
                                  </a:lnTo>
                                  <a:lnTo>
                                    <a:pt x="692" y="1656"/>
                                  </a:lnTo>
                                  <a:lnTo>
                                    <a:pt x="689" y="1636"/>
                                  </a:lnTo>
                                  <a:lnTo>
                                    <a:pt x="686" y="1616"/>
                                  </a:lnTo>
                                  <a:lnTo>
                                    <a:pt x="683" y="1596"/>
                                  </a:lnTo>
                                  <a:lnTo>
                                    <a:pt x="680" y="1571"/>
                                  </a:lnTo>
                                  <a:lnTo>
                                    <a:pt x="678" y="1551"/>
                                  </a:lnTo>
                                  <a:lnTo>
                                    <a:pt x="675" y="1534"/>
                                  </a:lnTo>
                                  <a:lnTo>
                                    <a:pt x="664" y="1516"/>
                                  </a:lnTo>
                                  <a:lnTo>
                                    <a:pt x="664" y="1520"/>
                                  </a:lnTo>
                                  <a:lnTo>
                                    <a:pt x="658" y="1522"/>
                                  </a:lnTo>
                                  <a:lnTo>
                                    <a:pt x="657" y="1501"/>
                                  </a:lnTo>
                                  <a:lnTo>
                                    <a:pt x="655" y="1480"/>
                                  </a:lnTo>
                                  <a:lnTo>
                                    <a:pt x="654" y="1460"/>
                                  </a:lnTo>
                                  <a:lnTo>
                                    <a:pt x="653" y="1440"/>
                                  </a:lnTo>
                                  <a:lnTo>
                                    <a:pt x="655" y="1416"/>
                                  </a:lnTo>
                                  <a:lnTo>
                                    <a:pt x="655" y="1402"/>
                                  </a:lnTo>
                                  <a:lnTo>
                                    <a:pt x="651" y="1425"/>
                                  </a:lnTo>
                                  <a:lnTo>
                                    <a:pt x="649" y="1446"/>
                                  </a:lnTo>
                                  <a:lnTo>
                                    <a:pt x="648" y="1466"/>
                                  </a:lnTo>
                                  <a:lnTo>
                                    <a:pt x="649" y="1484"/>
                                  </a:lnTo>
                                  <a:lnTo>
                                    <a:pt x="649" y="1502"/>
                                  </a:lnTo>
                                  <a:lnTo>
                                    <a:pt x="648" y="1505"/>
                                  </a:lnTo>
                                  <a:lnTo>
                                    <a:pt x="645" y="1503"/>
                                  </a:lnTo>
                                  <a:lnTo>
                                    <a:pt x="642" y="1503"/>
                                  </a:lnTo>
                                  <a:lnTo>
                                    <a:pt x="651" y="1513"/>
                                  </a:lnTo>
                                  <a:lnTo>
                                    <a:pt x="632" y="1515"/>
                                  </a:lnTo>
                                  <a:lnTo>
                                    <a:pt x="632" y="1527"/>
                                  </a:lnTo>
                                  <a:lnTo>
                                    <a:pt x="632" y="1528"/>
                                  </a:lnTo>
                                  <a:lnTo>
                                    <a:pt x="640" y="1533"/>
                                  </a:lnTo>
                                  <a:lnTo>
                                    <a:pt x="636" y="1541"/>
                                  </a:lnTo>
                                  <a:lnTo>
                                    <a:pt x="634" y="1546"/>
                                  </a:lnTo>
                                  <a:lnTo>
                                    <a:pt x="625" y="1538"/>
                                  </a:lnTo>
                                  <a:lnTo>
                                    <a:pt x="626" y="1551"/>
                                  </a:lnTo>
                                  <a:lnTo>
                                    <a:pt x="627" y="1558"/>
                                  </a:lnTo>
                                  <a:lnTo>
                                    <a:pt x="639" y="1554"/>
                                  </a:lnTo>
                                  <a:lnTo>
                                    <a:pt x="636" y="1565"/>
                                  </a:lnTo>
                                  <a:lnTo>
                                    <a:pt x="633" y="1564"/>
                                  </a:lnTo>
                                  <a:lnTo>
                                    <a:pt x="630" y="1564"/>
                                  </a:lnTo>
                                  <a:lnTo>
                                    <a:pt x="626" y="1565"/>
                                  </a:lnTo>
                                  <a:lnTo>
                                    <a:pt x="623" y="1545"/>
                                  </a:lnTo>
                                  <a:lnTo>
                                    <a:pt x="624" y="1525"/>
                                  </a:lnTo>
                                  <a:lnTo>
                                    <a:pt x="617" y="1504"/>
                                  </a:lnTo>
                                  <a:lnTo>
                                    <a:pt x="611" y="1487"/>
                                  </a:lnTo>
                                  <a:lnTo>
                                    <a:pt x="620" y="1490"/>
                                  </a:lnTo>
                                  <a:lnTo>
                                    <a:pt x="629" y="1491"/>
                                  </a:lnTo>
                                  <a:lnTo>
                                    <a:pt x="619" y="1484"/>
                                  </a:lnTo>
                                  <a:lnTo>
                                    <a:pt x="620" y="1469"/>
                                  </a:lnTo>
                                  <a:lnTo>
                                    <a:pt x="616" y="1458"/>
                                  </a:lnTo>
                                  <a:lnTo>
                                    <a:pt x="621" y="1458"/>
                                  </a:lnTo>
                                  <a:lnTo>
                                    <a:pt x="626" y="1459"/>
                                  </a:lnTo>
                                  <a:lnTo>
                                    <a:pt x="631" y="1459"/>
                                  </a:lnTo>
                                  <a:lnTo>
                                    <a:pt x="628" y="1440"/>
                                  </a:lnTo>
                                  <a:lnTo>
                                    <a:pt x="624" y="1420"/>
                                  </a:lnTo>
                                  <a:lnTo>
                                    <a:pt x="624" y="1401"/>
                                  </a:lnTo>
                                  <a:lnTo>
                                    <a:pt x="630" y="1385"/>
                                  </a:lnTo>
                                  <a:lnTo>
                                    <a:pt x="627" y="1380"/>
                                  </a:lnTo>
                                  <a:lnTo>
                                    <a:pt x="622" y="1377"/>
                                  </a:lnTo>
                                  <a:lnTo>
                                    <a:pt x="618" y="1372"/>
                                  </a:lnTo>
                                  <a:lnTo>
                                    <a:pt x="619" y="1357"/>
                                  </a:lnTo>
                                  <a:lnTo>
                                    <a:pt x="617" y="1338"/>
                                  </a:lnTo>
                                  <a:lnTo>
                                    <a:pt x="615" y="1318"/>
                                  </a:lnTo>
                                  <a:lnTo>
                                    <a:pt x="614" y="1296"/>
                                  </a:lnTo>
                                  <a:lnTo>
                                    <a:pt x="615" y="1276"/>
                                  </a:lnTo>
                                  <a:lnTo>
                                    <a:pt x="624" y="1269"/>
                                  </a:lnTo>
                                  <a:lnTo>
                                    <a:pt x="625" y="1267"/>
                                  </a:lnTo>
                                  <a:lnTo>
                                    <a:pt x="627" y="1248"/>
                                  </a:lnTo>
                                  <a:lnTo>
                                    <a:pt x="630" y="1234"/>
                                  </a:lnTo>
                                  <a:lnTo>
                                    <a:pt x="637" y="1234"/>
                                  </a:lnTo>
                                  <a:lnTo>
                                    <a:pt x="635" y="1242"/>
                                  </a:lnTo>
                                  <a:lnTo>
                                    <a:pt x="640" y="1243"/>
                                  </a:lnTo>
                                  <a:lnTo>
                                    <a:pt x="639" y="1223"/>
                                  </a:lnTo>
                                  <a:lnTo>
                                    <a:pt x="628" y="1212"/>
                                  </a:lnTo>
                                  <a:lnTo>
                                    <a:pt x="637" y="1211"/>
                                  </a:lnTo>
                                  <a:lnTo>
                                    <a:pt x="642" y="1206"/>
                                  </a:lnTo>
                                  <a:lnTo>
                                    <a:pt x="641" y="1195"/>
                                  </a:lnTo>
                                  <a:lnTo>
                                    <a:pt x="643" y="1184"/>
                                  </a:lnTo>
                                  <a:lnTo>
                                    <a:pt x="632" y="1181"/>
                                  </a:lnTo>
                                  <a:lnTo>
                                    <a:pt x="632" y="1171"/>
                                  </a:lnTo>
                                  <a:lnTo>
                                    <a:pt x="631" y="1163"/>
                                  </a:lnTo>
                                  <a:lnTo>
                                    <a:pt x="642" y="1151"/>
                                  </a:lnTo>
                                  <a:lnTo>
                                    <a:pt x="642" y="1143"/>
                                  </a:lnTo>
                                  <a:lnTo>
                                    <a:pt x="642" y="1130"/>
                                  </a:lnTo>
                                  <a:lnTo>
                                    <a:pt x="633" y="1132"/>
                                  </a:lnTo>
                                  <a:lnTo>
                                    <a:pt x="633" y="1119"/>
                                  </a:lnTo>
                                  <a:lnTo>
                                    <a:pt x="637" y="1118"/>
                                  </a:lnTo>
                                  <a:lnTo>
                                    <a:pt x="639" y="1115"/>
                                  </a:lnTo>
                                  <a:lnTo>
                                    <a:pt x="638" y="1109"/>
                                  </a:lnTo>
                                  <a:lnTo>
                                    <a:pt x="644" y="1110"/>
                                  </a:lnTo>
                                  <a:lnTo>
                                    <a:pt x="649" y="1118"/>
                                  </a:lnTo>
                                  <a:lnTo>
                                    <a:pt x="653" y="1109"/>
                                  </a:lnTo>
                                  <a:lnTo>
                                    <a:pt x="648" y="1094"/>
                                  </a:lnTo>
                                  <a:lnTo>
                                    <a:pt x="644" y="1078"/>
                                  </a:lnTo>
                                  <a:lnTo>
                                    <a:pt x="643" y="1059"/>
                                  </a:lnTo>
                                  <a:lnTo>
                                    <a:pt x="643" y="1040"/>
                                  </a:lnTo>
                                  <a:lnTo>
                                    <a:pt x="643" y="1020"/>
                                  </a:lnTo>
                                  <a:lnTo>
                                    <a:pt x="645" y="999"/>
                                  </a:lnTo>
                                  <a:lnTo>
                                    <a:pt x="646" y="978"/>
                                  </a:lnTo>
                                  <a:lnTo>
                                    <a:pt x="647" y="957"/>
                                  </a:lnTo>
                                  <a:lnTo>
                                    <a:pt x="648" y="936"/>
                                  </a:lnTo>
                                  <a:lnTo>
                                    <a:pt x="648" y="916"/>
                                  </a:lnTo>
                                  <a:lnTo>
                                    <a:pt x="647" y="893"/>
                                  </a:lnTo>
                                  <a:lnTo>
                                    <a:pt x="646" y="871"/>
                                  </a:lnTo>
                                  <a:lnTo>
                                    <a:pt x="647" y="851"/>
                                  </a:lnTo>
                                  <a:lnTo>
                                    <a:pt x="648" y="832"/>
                                  </a:lnTo>
                                  <a:lnTo>
                                    <a:pt x="648" y="815"/>
                                  </a:lnTo>
                                  <a:lnTo>
                                    <a:pt x="642" y="803"/>
                                  </a:lnTo>
                                  <a:lnTo>
                                    <a:pt x="639" y="788"/>
                                  </a:lnTo>
                                  <a:lnTo>
                                    <a:pt x="640" y="777"/>
                                  </a:lnTo>
                                  <a:lnTo>
                                    <a:pt x="646" y="780"/>
                                  </a:lnTo>
                                  <a:lnTo>
                                    <a:pt x="643" y="764"/>
                                  </a:lnTo>
                                  <a:lnTo>
                                    <a:pt x="646" y="746"/>
                                  </a:lnTo>
                                  <a:lnTo>
                                    <a:pt x="649" y="728"/>
                                  </a:lnTo>
                                  <a:lnTo>
                                    <a:pt x="651" y="707"/>
                                  </a:lnTo>
                                  <a:lnTo>
                                    <a:pt x="637" y="696"/>
                                  </a:lnTo>
                                  <a:lnTo>
                                    <a:pt x="634" y="685"/>
                                  </a:lnTo>
                                  <a:lnTo>
                                    <a:pt x="631" y="673"/>
                                  </a:lnTo>
                                  <a:lnTo>
                                    <a:pt x="636" y="673"/>
                                  </a:lnTo>
                                  <a:lnTo>
                                    <a:pt x="637" y="669"/>
                                  </a:lnTo>
                                  <a:lnTo>
                                    <a:pt x="641" y="669"/>
                                  </a:lnTo>
                                  <a:lnTo>
                                    <a:pt x="649" y="669"/>
                                  </a:lnTo>
                                  <a:lnTo>
                                    <a:pt x="644" y="682"/>
                                  </a:lnTo>
                                  <a:lnTo>
                                    <a:pt x="651" y="683"/>
                                  </a:lnTo>
                                  <a:lnTo>
                                    <a:pt x="650" y="661"/>
                                  </a:lnTo>
                                  <a:lnTo>
                                    <a:pt x="640" y="648"/>
                                  </a:lnTo>
                                  <a:lnTo>
                                    <a:pt x="650" y="637"/>
                                  </a:lnTo>
                                  <a:lnTo>
                                    <a:pt x="653" y="621"/>
                                  </a:lnTo>
                                  <a:lnTo>
                                    <a:pt x="654" y="601"/>
                                  </a:lnTo>
                                  <a:lnTo>
                                    <a:pt x="653" y="579"/>
                                  </a:lnTo>
                                  <a:lnTo>
                                    <a:pt x="652" y="558"/>
                                  </a:lnTo>
                                  <a:lnTo>
                                    <a:pt x="654" y="538"/>
                                  </a:lnTo>
                                  <a:lnTo>
                                    <a:pt x="652" y="526"/>
                                  </a:lnTo>
                                  <a:lnTo>
                                    <a:pt x="649" y="543"/>
                                  </a:lnTo>
                                  <a:lnTo>
                                    <a:pt x="640" y="549"/>
                                  </a:lnTo>
                                  <a:lnTo>
                                    <a:pt x="641" y="529"/>
                                  </a:lnTo>
                                  <a:lnTo>
                                    <a:pt x="635" y="517"/>
                                  </a:lnTo>
                                  <a:lnTo>
                                    <a:pt x="616" y="503"/>
                                  </a:lnTo>
                                  <a:lnTo>
                                    <a:pt x="604" y="505"/>
                                  </a:lnTo>
                                  <a:lnTo>
                                    <a:pt x="602" y="250"/>
                                  </a:lnTo>
                                  <a:lnTo>
                                    <a:pt x="602" y="244"/>
                                  </a:lnTo>
                                  <a:lnTo>
                                    <a:pt x="603" y="237"/>
                                  </a:lnTo>
                                  <a:lnTo>
                                    <a:pt x="605" y="227"/>
                                  </a:lnTo>
                                  <a:lnTo>
                                    <a:pt x="604" y="227"/>
                                  </a:lnTo>
                                  <a:lnTo>
                                    <a:pt x="603" y="227"/>
                                  </a:lnTo>
                                  <a:lnTo>
                                    <a:pt x="602" y="227"/>
                                  </a:lnTo>
                                  <a:lnTo>
                                    <a:pt x="602" y="114"/>
                                  </a:lnTo>
                                  <a:lnTo>
                                    <a:pt x="498" y="114"/>
                                  </a:lnTo>
                                  <a:lnTo>
                                    <a:pt x="501" y="107"/>
                                  </a:lnTo>
                                  <a:lnTo>
                                    <a:pt x="504" y="101"/>
                                  </a:lnTo>
                                  <a:lnTo>
                                    <a:pt x="508" y="96"/>
                                  </a:lnTo>
                                  <a:lnTo>
                                    <a:pt x="502" y="96"/>
                                  </a:lnTo>
                                  <a:lnTo>
                                    <a:pt x="494" y="97"/>
                                  </a:lnTo>
                                  <a:lnTo>
                                    <a:pt x="493" y="91"/>
                                  </a:lnTo>
                                  <a:lnTo>
                                    <a:pt x="496" y="76"/>
                                  </a:lnTo>
                                  <a:lnTo>
                                    <a:pt x="485" y="74"/>
                                  </a:lnTo>
                                  <a:lnTo>
                                    <a:pt x="489" y="58"/>
                                  </a:lnTo>
                                  <a:lnTo>
                                    <a:pt x="474" y="52"/>
                                  </a:lnTo>
                                  <a:lnTo>
                                    <a:pt x="469" y="48"/>
                                  </a:lnTo>
                                  <a:lnTo>
                                    <a:pt x="464" y="38"/>
                                  </a:lnTo>
                                  <a:lnTo>
                                    <a:pt x="463" y="34"/>
                                  </a:lnTo>
                                  <a:lnTo>
                                    <a:pt x="470" y="32"/>
                                  </a:lnTo>
                                  <a:lnTo>
                                    <a:pt x="470" y="29"/>
                                  </a:lnTo>
                                  <a:lnTo>
                                    <a:pt x="468" y="21"/>
                                  </a:lnTo>
                                  <a:lnTo>
                                    <a:pt x="453" y="29"/>
                                  </a:lnTo>
                                  <a:lnTo>
                                    <a:pt x="445" y="24"/>
                                  </a:lnTo>
                                  <a:lnTo>
                                    <a:pt x="443" y="22"/>
                                  </a:lnTo>
                                  <a:lnTo>
                                    <a:pt x="446" y="15"/>
                                  </a:lnTo>
                                  <a:lnTo>
                                    <a:pt x="445" y="14"/>
                                  </a:lnTo>
                                  <a:lnTo>
                                    <a:pt x="439" y="8"/>
                                  </a:lnTo>
                                  <a:lnTo>
                                    <a:pt x="428" y="10"/>
                                  </a:lnTo>
                                  <a:lnTo>
                                    <a:pt x="425" y="4"/>
                                  </a:lnTo>
                                  <a:lnTo>
                                    <a:pt x="425" y="10"/>
                                  </a:lnTo>
                                  <a:lnTo>
                                    <a:pt x="424" y="15"/>
                                  </a:lnTo>
                                  <a:lnTo>
                                    <a:pt x="415" y="13"/>
                                  </a:lnTo>
                                  <a:lnTo>
                                    <a:pt x="405" y="6"/>
                                  </a:lnTo>
                                  <a:lnTo>
                                    <a:pt x="392" y="0"/>
                                  </a:lnTo>
                                  <a:lnTo>
                                    <a:pt x="390" y="6"/>
                                  </a:lnTo>
                                  <a:lnTo>
                                    <a:pt x="392" y="16"/>
                                  </a:lnTo>
                                  <a:lnTo>
                                    <a:pt x="385" y="18"/>
                                  </a:lnTo>
                                  <a:lnTo>
                                    <a:pt x="385" y="12"/>
                                  </a:lnTo>
                                  <a:lnTo>
                                    <a:pt x="379" y="11"/>
                                  </a:lnTo>
                                  <a:lnTo>
                                    <a:pt x="381" y="3"/>
                                  </a:lnTo>
                                  <a:lnTo>
                                    <a:pt x="366" y="9"/>
                                  </a:lnTo>
                                  <a:lnTo>
                                    <a:pt x="353" y="19"/>
                                  </a:lnTo>
                                  <a:lnTo>
                                    <a:pt x="338" y="22"/>
                                  </a:lnTo>
                                  <a:lnTo>
                                    <a:pt x="322" y="32"/>
                                  </a:lnTo>
                                  <a:lnTo>
                                    <a:pt x="308" y="34"/>
                                  </a:lnTo>
                                  <a:lnTo>
                                    <a:pt x="291" y="47"/>
                                  </a:lnTo>
                                  <a:lnTo>
                                    <a:pt x="273" y="57"/>
                                  </a:lnTo>
                                  <a:lnTo>
                                    <a:pt x="258" y="69"/>
                                  </a:lnTo>
                                  <a:lnTo>
                                    <a:pt x="240" y="85"/>
                                  </a:lnTo>
                                  <a:lnTo>
                                    <a:pt x="227" y="95"/>
                                  </a:lnTo>
                                  <a:lnTo>
                                    <a:pt x="215" y="102"/>
                                  </a:lnTo>
                                  <a:lnTo>
                                    <a:pt x="214" y="108"/>
                                  </a:lnTo>
                                  <a:lnTo>
                                    <a:pt x="213" y="114"/>
                                  </a:lnTo>
                                  <a:lnTo>
                                    <a:pt x="151" y="114"/>
                                  </a:lnTo>
                                  <a:lnTo>
                                    <a:pt x="151" y="111"/>
                                  </a:lnTo>
                                  <a:lnTo>
                                    <a:pt x="150" y="108"/>
                                  </a:lnTo>
                                  <a:lnTo>
                                    <a:pt x="151" y="106"/>
                                  </a:lnTo>
                                  <a:lnTo>
                                    <a:pt x="168" y="100"/>
                                  </a:lnTo>
                                  <a:lnTo>
                                    <a:pt x="184" y="91"/>
                                  </a:lnTo>
                                  <a:lnTo>
                                    <a:pt x="203" y="90"/>
                                  </a:lnTo>
                                  <a:lnTo>
                                    <a:pt x="204" y="82"/>
                                  </a:lnTo>
                                  <a:lnTo>
                                    <a:pt x="206" y="76"/>
                                  </a:lnTo>
                                  <a:lnTo>
                                    <a:pt x="206" y="65"/>
                                  </a:lnTo>
                                  <a:lnTo>
                                    <a:pt x="201" y="66"/>
                                  </a:lnTo>
                                  <a:lnTo>
                                    <a:pt x="199" y="72"/>
                                  </a:lnTo>
                                  <a:lnTo>
                                    <a:pt x="195" y="68"/>
                                  </a:lnTo>
                                  <a:lnTo>
                                    <a:pt x="197" y="89"/>
                                  </a:lnTo>
                                  <a:lnTo>
                                    <a:pt x="193" y="85"/>
                                  </a:lnTo>
                                  <a:lnTo>
                                    <a:pt x="193" y="79"/>
                                  </a:lnTo>
                                  <a:lnTo>
                                    <a:pt x="195" y="73"/>
                                  </a:lnTo>
                                  <a:lnTo>
                                    <a:pt x="193" y="70"/>
                                  </a:lnTo>
                                  <a:lnTo>
                                    <a:pt x="192" y="81"/>
                                  </a:lnTo>
                                  <a:lnTo>
                                    <a:pt x="186" y="71"/>
                                  </a:lnTo>
                                  <a:lnTo>
                                    <a:pt x="183" y="74"/>
                                  </a:lnTo>
                                  <a:lnTo>
                                    <a:pt x="182" y="66"/>
                                  </a:lnTo>
                                  <a:lnTo>
                                    <a:pt x="176" y="64"/>
                                  </a:lnTo>
                                  <a:lnTo>
                                    <a:pt x="174" y="79"/>
                                  </a:lnTo>
                                  <a:lnTo>
                                    <a:pt x="171" y="87"/>
                                  </a:lnTo>
                                  <a:lnTo>
                                    <a:pt x="166" y="84"/>
                                  </a:lnTo>
                                  <a:lnTo>
                                    <a:pt x="172" y="65"/>
                                  </a:lnTo>
                                  <a:lnTo>
                                    <a:pt x="167" y="62"/>
                                  </a:lnTo>
                                  <a:lnTo>
                                    <a:pt x="165" y="75"/>
                                  </a:lnTo>
                                  <a:lnTo>
                                    <a:pt x="168" y="87"/>
                                  </a:lnTo>
                                  <a:lnTo>
                                    <a:pt x="163" y="92"/>
                                  </a:lnTo>
                                  <a:lnTo>
                                    <a:pt x="161" y="83"/>
                                  </a:lnTo>
                                  <a:lnTo>
                                    <a:pt x="159" y="73"/>
                                  </a:lnTo>
                                  <a:lnTo>
                                    <a:pt x="156" y="81"/>
                                  </a:lnTo>
                                  <a:lnTo>
                                    <a:pt x="160" y="76"/>
                                  </a:lnTo>
                                  <a:lnTo>
                                    <a:pt x="162" y="97"/>
                                  </a:lnTo>
                                  <a:lnTo>
                                    <a:pt x="160" y="97"/>
                                  </a:lnTo>
                                  <a:lnTo>
                                    <a:pt x="156" y="99"/>
                                  </a:lnTo>
                                  <a:lnTo>
                                    <a:pt x="157" y="79"/>
                                  </a:lnTo>
                                  <a:lnTo>
                                    <a:pt x="153" y="81"/>
                                  </a:lnTo>
                                  <a:lnTo>
                                    <a:pt x="149" y="93"/>
                                  </a:lnTo>
                                  <a:lnTo>
                                    <a:pt x="146" y="105"/>
                                  </a:lnTo>
                                  <a:lnTo>
                                    <a:pt x="147" y="99"/>
                                  </a:lnTo>
                                  <a:lnTo>
                                    <a:pt x="149" y="92"/>
                                  </a:lnTo>
                                  <a:lnTo>
                                    <a:pt x="149" y="81"/>
                                  </a:lnTo>
                                  <a:lnTo>
                                    <a:pt x="144" y="73"/>
                                  </a:lnTo>
                                  <a:lnTo>
                                    <a:pt x="141" y="82"/>
                                  </a:lnTo>
                                  <a:lnTo>
                                    <a:pt x="135" y="75"/>
                                  </a:lnTo>
                                  <a:lnTo>
                                    <a:pt x="135" y="63"/>
                                  </a:lnTo>
                                  <a:lnTo>
                                    <a:pt x="133" y="60"/>
                                  </a:lnTo>
                                  <a:lnTo>
                                    <a:pt x="134" y="45"/>
                                  </a:lnTo>
                                  <a:lnTo>
                                    <a:pt x="126" y="41"/>
                                  </a:lnTo>
                                  <a:lnTo>
                                    <a:pt x="119" y="41"/>
                                  </a:lnTo>
                                  <a:lnTo>
                                    <a:pt x="115" y="43"/>
                                  </a:lnTo>
                                  <a:lnTo>
                                    <a:pt x="109" y="46"/>
                                  </a:lnTo>
                                  <a:lnTo>
                                    <a:pt x="104" y="30"/>
                                  </a:lnTo>
                                  <a:lnTo>
                                    <a:pt x="101" y="48"/>
                                  </a:lnTo>
                                  <a:lnTo>
                                    <a:pt x="105" y="48"/>
                                  </a:lnTo>
                                  <a:lnTo>
                                    <a:pt x="109" y="48"/>
                                  </a:lnTo>
                                  <a:lnTo>
                                    <a:pt x="112" y="48"/>
                                  </a:lnTo>
                                  <a:lnTo>
                                    <a:pt x="112" y="58"/>
                                  </a:lnTo>
                                  <a:lnTo>
                                    <a:pt x="116" y="68"/>
                                  </a:lnTo>
                                  <a:lnTo>
                                    <a:pt x="117" y="73"/>
                                  </a:lnTo>
                                  <a:lnTo>
                                    <a:pt x="117" y="79"/>
                                  </a:lnTo>
                                  <a:lnTo>
                                    <a:pt x="118" y="84"/>
                                  </a:lnTo>
                                  <a:lnTo>
                                    <a:pt x="117" y="87"/>
                                  </a:lnTo>
                                  <a:lnTo>
                                    <a:pt x="112" y="95"/>
                                  </a:lnTo>
                                  <a:lnTo>
                                    <a:pt x="112" y="83"/>
                                  </a:lnTo>
                                  <a:lnTo>
                                    <a:pt x="113" y="81"/>
                                  </a:lnTo>
                                  <a:lnTo>
                                    <a:pt x="115" y="78"/>
                                  </a:lnTo>
                                  <a:lnTo>
                                    <a:pt x="116" y="74"/>
                                  </a:lnTo>
                                  <a:lnTo>
                                    <a:pt x="110" y="66"/>
                                  </a:lnTo>
                                  <a:lnTo>
                                    <a:pt x="111" y="91"/>
                                  </a:lnTo>
                                  <a:lnTo>
                                    <a:pt x="107" y="93"/>
                                  </a:lnTo>
                                  <a:lnTo>
                                    <a:pt x="105" y="90"/>
                                  </a:lnTo>
                                  <a:lnTo>
                                    <a:pt x="99" y="101"/>
                                  </a:lnTo>
                                  <a:lnTo>
                                    <a:pt x="100" y="83"/>
                                  </a:lnTo>
                                  <a:lnTo>
                                    <a:pt x="94" y="87"/>
                                  </a:lnTo>
                                  <a:lnTo>
                                    <a:pt x="87" y="86"/>
                                  </a:lnTo>
                                  <a:lnTo>
                                    <a:pt x="84" y="106"/>
                                  </a:lnTo>
                                  <a:lnTo>
                                    <a:pt x="82" y="97"/>
                                  </a:lnTo>
                                  <a:lnTo>
                                    <a:pt x="81" y="83"/>
                                  </a:lnTo>
                                  <a:lnTo>
                                    <a:pt x="79" y="76"/>
                                  </a:lnTo>
                                  <a:lnTo>
                                    <a:pt x="77" y="83"/>
                                  </a:lnTo>
                                  <a:lnTo>
                                    <a:pt x="77" y="98"/>
                                  </a:lnTo>
                                  <a:lnTo>
                                    <a:pt x="74" y="96"/>
                                  </a:lnTo>
                                  <a:lnTo>
                                    <a:pt x="71" y="89"/>
                                  </a:lnTo>
                                  <a:lnTo>
                                    <a:pt x="70" y="73"/>
                                  </a:lnTo>
                                  <a:lnTo>
                                    <a:pt x="65" y="75"/>
                                  </a:lnTo>
                                  <a:lnTo>
                                    <a:pt x="65" y="82"/>
                                  </a:lnTo>
                                  <a:lnTo>
                                    <a:pt x="66" y="93"/>
                                  </a:lnTo>
                                  <a:lnTo>
                                    <a:pt x="64" y="95"/>
                                  </a:lnTo>
                                  <a:lnTo>
                                    <a:pt x="61" y="94"/>
                                  </a:lnTo>
                                  <a:lnTo>
                                    <a:pt x="60" y="104"/>
                                  </a:lnTo>
                                  <a:lnTo>
                                    <a:pt x="58" y="104"/>
                                  </a:lnTo>
                                  <a:lnTo>
                                    <a:pt x="57" y="105"/>
                                  </a:lnTo>
                                  <a:lnTo>
                                    <a:pt x="56" y="94"/>
                                  </a:lnTo>
                                  <a:lnTo>
                                    <a:pt x="55" y="94"/>
                                  </a:lnTo>
                                  <a:lnTo>
                                    <a:pt x="54" y="94"/>
                                  </a:lnTo>
                                  <a:lnTo>
                                    <a:pt x="53" y="110"/>
                                  </a:lnTo>
                                  <a:lnTo>
                                    <a:pt x="52" y="99"/>
                                  </a:lnTo>
                                  <a:lnTo>
                                    <a:pt x="52" y="91"/>
                                  </a:lnTo>
                                  <a:lnTo>
                                    <a:pt x="55" y="95"/>
                                  </a:lnTo>
                                  <a:lnTo>
                                    <a:pt x="55" y="84"/>
                                  </a:lnTo>
                                  <a:lnTo>
                                    <a:pt x="50" y="89"/>
                                  </a:lnTo>
                                  <a:lnTo>
                                    <a:pt x="51" y="69"/>
                                  </a:lnTo>
                                  <a:lnTo>
                                    <a:pt x="46" y="73"/>
                                  </a:lnTo>
                                  <a:lnTo>
                                    <a:pt x="47" y="90"/>
                                  </a:lnTo>
                                  <a:lnTo>
                                    <a:pt x="41" y="81"/>
                                  </a:lnTo>
                                  <a:lnTo>
                                    <a:pt x="39" y="88"/>
                                  </a:lnTo>
                                  <a:lnTo>
                                    <a:pt x="39" y="82"/>
                                  </a:lnTo>
                                  <a:lnTo>
                                    <a:pt x="38" y="81"/>
                                  </a:lnTo>
                                  <a:lnTo>
                                    <a:pt x="38" y="73"/>
                                  </a:lnTo>
                                  <a:lnTo>
                                    <a:pt x="41" y="69"/>
                                  </a:lnTo>
                                  <a:lnTo>
                                    <a:pt x="43" y="73"/>
                                  </a:lnTo>
                                  <a:lnTo>
                                    <a:pt x="42" y="76"/>
                                  </a:lnTo>
                                  <a:lnTo>
                                    <a:pt x="42" y="51"/>
                                  </a:lnTo>
                                  <a:lnTo>
                                    <a:pt x="44" y="53"/>
                                  </a:lnTo>
                                  <a:lnTo>
                                    <a:pt x="47" y="58"/>
                                  </a:lnTo>
                                  <a:lnTo>
                                    <a:pt x="48" y="66"/>
                                  </a:lnTo>
                                  <a:lnTo>
                                    <a:pt x="52" y="64"/>
                                  </a:lnTo>
                                  <a:lnTo>
                                    <a:pt x="52" y="72"/>
                                  </a:lnTo>
                                  <a:lnTo>
                                    <a:pt x="54" y="78"/>
                                  </a:lnTo>
                                  <a:lnTo>
                                    <a:pt x="55" y="69"/>
                                  </a:lnTo>
                                  <a:lnTo>
                                    <a:pt x="52" y="62"/>
                                  </a:lnTo>
                                  <a:lnTo>
                                    <a:pt x="52" y="45"/>
                                  </a:lnTo>
                                  <a:lnTo>
                                    <a:pt x="57" y="49"/>
                                  </a:lnTo>
                                  <a:lnTo>
                                    <a:pt x="59" y="74"/>
                                  </a:lnTo>
                                  <a:lnTo>
                                    <a:pt x="63" y="89"/>
                                  </a:lnTo>
                                  <a:lnTo>
                                    <a:pt x="63" y="74"/>
                                  </a:lnTo>
                                  <a:lnTo>
                                    <a:pt x="61" y="65"/>
                                  </a:lnTo>
                                  <a:lnTo>
                                    <a:pt x="59" y="49"/>
                                  </a:lnTo>
                                  <a:lnTo>
                                    <a:pt x="64" y="48"/>
                                  </a:lnTo>
                                  <a:lnTo>
                                    <a:pt x="67" y="54"/>
                                  </a:lnTo>
                                  <a:lnTo>
                                    <a:pt x="71" y="60"/>
                                  </a:lnTo>
                                  <a:lnTo>
                                    <a:pt x="71" y="76"/>
                                  </a:lnTo>
                                  <a:lnTo>
                                    <a:pt x="74" y="81"/>
                                  </a:lnTo>
                                  <a:lnTo>
                                    <a:pt x="75" y="75"/>
                                  </a:lnTo>
                                  <a:lnTo>
                                    <a:pt x="76" y="71"/>
                                  </a:lnTo>
                                  <a:lnTo>
                                    <a:pt x="77" y="66"/>
                                  </a:lnTo>
                                  <a:lnTo>
                                    <a:pt x="84" y="71"/>
                                  </a:lnTo>
                                  <a:lnTo>
                                    <a:pt x="89" y="75"/>
                                  </a:lnTo>
                                  <a:lnTo>
                                    <a:pt x="92" y="84"/>
                                  </a:lnTo>
                                  <a:lnTo>
                                    <a:pt x="91" y="68"/>
                                  </a:lnTo>
                                  <a:lnTo>
                                    <a:pt x="94" y="67"/>
                                  </a:lnTo>
                                  <a:lnTo>
                                    <a:pt x="101" y="62"/>
                                  </a:lnTo>
                                  <a:lnTo>
                                    <a:pt x="104" y="75"/>
                                  </a:lnTo>
                                  <a:lnTo>
                                    <a:pt x="109" y="58"/>
                                  </a:lnTo>
                                  <a:lnTo>
                                    <a:pt x="106" y="44"/>
                                  </a:lnTo>
                                  <a:lnTo>
                                    <a:pt x="103" y="61"/>
                                  </a:lnTo>
                                  <a:lnTo>
                                    <a:pt x="100" y="57"/>
                                  </a:lnTo>
                                  <a:lnTo>
                                    <a:pt x="100" y="41"/>
                                  </a:lnTo>
                                  <a:lnTo>
                                    <a:pt x="98" y="47"/>
                                  </a:lnTo>
                                  <a:lnTo>
                                    <a:pt x="97" y="57"/>
                                  </a:lnTo>
                                  <a:lnTo>
                                    <a:pt x="99" y="57"/>
                                  </a:lnTo>
                                  <a:lnTo>
                                    <a:pt x="100" y="62"/>
                                  </a:lnTo>
                                  <a:lnTo>
                                    <a:pt x="96" y="66"/>
                                  </a:lnTo>
                                  <a:lnTo>
                                    <a:pt x="94" y="56"/>
                                  </a:lnTo>
                                  <a:lnTo>
                                    <a:pt x="94" y="42"/>
                                  </a:lnTo>
                                  <a:lnTo>
                                    <a:pt x="89" y="48"/>
                                  </a:lnTo>
                                  <a:lnTo>
                                    <a:pt x="82" y="46"/>
                                  </a:lnTo>
                                  <a:lnTo>
                                    <a:pt x="75" y="46"/>
                                  </a:lnTo>
                                  <a:lnTo>
                                    <a:pt x="75" y="54"/>
                                  </a:lnTo>
                                  <a:lnTo>
                                    <a:pt x="77" y="59"/>
                                  </a:lnTo>
                                  <a:lnTo>
                                    <a:pt x="75" y="61"/>
                                  </a:lnTo>
                                  <a:lnTo>
                                    <a:pt x="71" y="61"/>
                                  </a:lnTo>
                                  <a:lnTo>
                                    <a:pt x="73" y="40"/>
                                  </a:lnTo>
                                  <a:lnTo>
                                    <a:pt x="70" y="35"/>
                                  </a:lnTo>
                                  <a:lnTo>
                                    <a:pt x="60" y="39"/>
                                  </a:lnTo>
                                  <a:lnTo>
                                    <a:pt x="50" y="38"/>
                                  </a:lnTo>
                                  <a:lnTo>
                                    <a:pt x="48" y="44"/>
                                  </a:lnTo>
                                  <a:lnTo>
                                    <a:pt x="50" y="43"/>
                                  </a:lnTo>
                                  <a:lnTo>
                                    <a:pt x="50" y="49"/>
                                  </a:lnTo>
                                  <a:lnTo>
                                    <a:pt x="45" y="54"/>
                                  </a:lnTo>
                                  <a:lnTo>
                                    <a:pt x="45" y="40"/>
                                  </a:lnTo>
                                  <a:lnTo>
                                    <a:pt x="42" y="38"/>
                                  </a:lnTo>
                                  <a:lnTo>
                                    <a:pt x="36" y="36"/>
                                  </a:lnTo>
                                  <a:lnTo>
                                    <a:pt x="33" y="46"/>
                                  </a:lnTo>
                                  <a:lnTo>
                                    <a:pt x="30" y="52"/>
                                  </a:lnTo>
                                  <a:lnTo>
                                    <a:pt x="30" y="44"/>
                                  </a:lnTo>
                                  <a:lnTo>
                                    <a:pt x="30" y="35"/>
                                  </a:lnTo>
                                  <a:lnTo>
                                    <a:pt x="27" y="37"/>
                                  </a:lnTo>
                                  <a:lnTo>
                                    <a:pt x="23" y="43"/>
                                  </a:lnTo>
                                  <a:lnTo>
                                    <a:pt x="29" y="51"/>
                                  </a:lnTo>
                                  <a:lnTo>
                                    <a:pt x="26" y="57"/>
                                  </a:lnTo>
                                  <a:lnTo>
                                    <a:pt x="25" y="57"/>
                                  </a:lnTo>
                                  <a:lnTo>
                                    <a:pt x="25" y="61"/>
                                  </a:lnTo>
                                  <a:lnTo>
                                    <a:pt x="24" y="62"/>
                                  </a:lnTo>
                                  <a:lnTo>
                                    <a:pt x="22" y="57"/>
                                  </a:lnTo>
                                  <a:lnTo>
                                    <a:pt x="23" y="43"/>
                                  </a:lnTo>
                                  <a:lnTo>
                                    <a:pt x="20" y="46"/>
                                  </a:lnTo>
                                  <a:lnTo>
                                    <a:pt x="12" y="44"/>
                                  </a:lnTo>
                                  <a:lnTo>
                                    <a:pt x="9" y="67"/>
                                  </a:lnTo>
                                  <a:lnTo>
                                    <a:pt x="3" y="75"/>
                                  </a:lnTo>
                                  <a:lnTo>
                                    <a:pt x="3" y="62"/>
                                  </a:lnTo>
                                  <a:lnTo>
                                    <a:pt x="0" y="5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7" name="Group 7053"/>
                        <wpg:cNvGrpSpPr>
                          <a:grpSpLocks/>
                        </wpg:cNvGrpSpPr>
                        <wpg:grpSpPr bwMode="auto">
                          <a:xfrm>
                            <a:off x="0" y="2147"/>
                            <a:ext cx="2" cy="5"/>
                            <a:chOff x="0" y="2147"/>
                            <a:chExt cx="2" cy="5"/>
                          </a:xfrm>
                        </wpg:grpSpPr>
                        <wps:wsp>
                          <wps:cNvPr id="7248" name="Freeform 7054"/>
                          <wps:cNvSpPr>
                            <a:spLocks/>
                          </wps:cNvSpPr>
                          <wps:spPr bwMode="auto">
                            <a:xfrm>
                              <a:off x="0" y="2147"/>
                              <a:ext cx="2" cy="5"/>
                            </a:xfrm>
                            <a:custGeom>
                              <a:avLst/>
                              <a:gdLst>
                                <a:gd name="T0" fmla="*/ 0 w 2"/>
                                <a:gd name="T1" fmla="+- 0 2152 2147"/>
                                <a:gd name="T2" fmla="*/ 2152 h 5"/>
                                <a:gd name="T3" fmla="*/ 1 w 2"/>
                                <a:gd name="T4" fmla="+- 0 2147 2147"/>
                                <a:gd name="T5" fmla="*/ 2147 h 5"/>
                                <a:gd name="T6" fmla="*/ 0 w 2"/>
                                <a:gd name="T7" fmla="+- 0 2149 2147"/>
                                <a:gd name="T8" fmla="*/ 2149 h 5"/>
                              </a:gdLst>
                              <a:ahLst/>
                              <a:cxnLst>
                                <a:cxn ang="0">
                                  <a:pos x="T0" y="T2"/>
                                </a:cxn>
                                <a:cxn ang="0">
                                  <a:pos x="T3" y="T5"/>
                                </a:cxn>
                                <a:cxn ang="0">
                                  <a:pos x="T6" y="T8"/>
                                </a:cxn>
                              </a:cxnLst>
                              <a:rect l="0" t="0" r="r" b="b"/>
                              <a:pathLst>
                                <a:path w="2" h="5">
                                  <a:moveTo>
                                    <a:pt x="0" y="5"/>
                                  </a:moveTo>
                                  <a:lnTo>
                                    <a:pt x="1" y="0"/>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9" name="Group 7055"/>
                        <wpg:cNvGrpSpPr>
                          <a:grpSpLocks/>
                        </wpg:cNvGrpSpPr>
                        <wpg:grpSpPr bwMode="auto">
                          <a:xfrm>
                            <a:off x="0" y="2170"/>
                            <a:ext cx="3" cy="14"/>
                            <a:chOff x="0" y="2170"/>
                            <a:chExt cx="3" cy="14"/>
                          </a:xfrm>
                        </wpg:grpSpPr>
                        <wps:wsp>
                          <wps:cNvPr id="7250" name="Freeform 7056"/>
                          <wps:cNvSpPr>
                            <a:spLocks/>
                          </wps:cNvSpPr>
                          <wps:spPr bwMode="auto">
                            <a:xfrm>
                              <a:off x="0" y="2170"/>
                              <a:ext cx="3" cy="14"/>
                            </a:xfrm>
                            <a:custGeom>
                              <a:avLst/>
                              <a:gdLst>
                                <a:gd name="T0" fmla="*/ 0 w 3"/>
                                <a:gd name="T1" fmla="+- 0 2170 2170"/>
                                <a:gd name="T2" fmla="*/ 2170 h 14"/>
                                <a:gd name="T3" fmla="*/ 2 w 3"/>
                                <a:gd name="T4" fmla="+- 0 2181 2170"/>
                                <a:gd name="T5" fmla="*/ 2181 h 14"/>
                                <a:gd name="T6" fmla="*/ 0 w 3"/>
                                <a:gd name="T7" fmla="+- 0 2184 2170"/>
                                <a:gd name="T8" fmla="*/ 2184 h 14"/>
                              </a:gdLst>
                              <a:ahLst/>
                              <a:cxnLst>
                                <a:cxn ang="0">
                                  <a:pos x="T0" y="T2"/>
                                </a:cxn>
                                <a:cxn ang="0">
                                  <a:pos x="T3" y="T5"/>
                                </a:cxn>
                                <a:cxn ang="0">
                                  <a:pos x="T6" y="T8"/>
                                </a:cxn>
                              </a:cxnLst>
                              <a:rect l="0" t="0" r="r" b="b"/>
                              <a:pathLst>
                                <a:path w="3" h="14">
                                  <a:moveTo>
                                    <a:pt x="0" y="0"/>
                                  </a:moveTo>
                                  <a:lnTo>
                                    <a:pt x="2" y="11"/>
                                  </a:lnTo>
                                  <a:lnTo>
                                    <a:pt x="0"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1" name="Group 7057"/>
                        <wpg:cNvGrpSpPr>
                          <a:grpSpLocks/>
                        </wpg:cNvGrpSpPr>
                        <wpg:grpSpPr bwMode="auto">
                          <a:xfrm>
                            <a:off x="0" y="14275"/>
                            <a:ext cx="297" cy="133"/>
                            <a:chOff x="0" y="14275"/>
                            <a:chExt cx="297" cy="133"/>
                          </a:xfrm>
                        </wpg:grpSpPr>
                        <wps:wsp>
                          <wps:cNvPr id="7252" name="Freeform 7058"/>
                          <wps:cNvSpPr>
                            <a:spLocks/>
                          </wps:cNvSpPr>
                          <wps:spPr bwMode="auto">
                            <a:xfrm>
                              <a:off x="0" y="14275"/>
                              <a:ext cx="297" cy="133"/>
                            </a:xfrm>
                            <a:custGeom>
                              <a:avLst/>
                              <a:gdLst>
                                <a:gd name="T0" fmla="*/ 4 w 297"/>
                                <a:gd name="T1" fmla="+- 0 14290 14275"/>
                                <a:gd name="T2" fmla="*/ 14290 h 133"/>
                                <a:gd name="T3" fmla="*/ 8 w 297"/>
                                <a:gd name="T4" fmla="+- 0 14282 14275"/>
                                <a:gd name="T5" fmla="*/ 14282 h 133"/>
                                <a:gd name="T6" fmla="*/ 12 w 297"/>
                                <a:gd name="T7" fmla="+- 0 14280 14275"/>
                                <a:gd name="T8" fmla="*/ 14280 h 133"/>
                                <a:gd name="T9" fmla="*/ 20 w 297"/>
                                <a:gd name="T10" fmla="+- 0 14276 14275"/>
                                <a:gd name="T11" fmla="*/ 14276 h 133"/>
                                <a:gd name="T12" fmla="*/ 30 w 297"/>
                                <a:gd name="T13" fmla="+- 0 14281 14275"/>
                                <a:gd name="T14" fmla="*/ 14281 h 133"/>
                                <a:gd name="T15" fmla="*/ 34 w 297"/>
                                <a:gd name="T16" fmla="+- 0 14287 14275"/>
                                <a:gd name="T17" fmla="*/ 14287 h 133"/>
                                <a:gd name="T18" fmla="*/ 35 w 297"/>
                                <a:gd name="T19" fmla="+- 0 14278 14275"/>
                                <a:gd name="T20" fmla="*/ 14278 h 133"/>
                                <a:gd name="T21" fmla="*/ 40 w 297"/>
                                <a:gd name="T22" fmla="+- 0 14279 14275"/>
                                <a:gd name="T23" fmla="*/ 14279 h 133"/>
                                <a:gd name="T24" fmla="*/ 44 w 297"/>
                                <a:gd name="T25" fmla="+- 0 14285 14275"/>
                                <a:gd name="T26" fmla="*/ 14285 h 133"/>
                                <a:gd name="T27" fmla="*/ 45 w 297"/>
                                <a:gd name="T28" fmla="+- 0 14278 14275"/>
                                <a:gd name="T29" fmla="*/ 14278 h 133"/>
                                <a:gd name="T30" fmla="*/ 54 w 297"/>
                                <a:gd name="T31" fmla="+- 0 14284 14275"/>
                                <a:gd name="T32" fmla="*/ 14284 h 133"/>
                                <a:gd name="T33" fmla="*/ 61 w 297"/>
                                <a:gd name="T34" fmla="+- 0 14286 14275"/>
                                <a:gd name="T35" fmla="*/ 14286 h 133"/>
                                <a:gd name="T36" fmla="*/ 61 w 297"/>
                                <a:gd name="T37" fmla="+- 0 14295 14275"/>
                                <a:gd name="T38" fmla="*/ 14295 h 133"/>
                                <a:gd name="T39" fmla="*/ 65 w 297"/>
                                <a:gd name="T40" fmla="+- 0 14285 14275"/>
                                <a:gd name="T41" fmla="*/ 14285 h 133"/>
                                <a:gd name="T42" fmla="*/ 73 w 297"/>
                                <a:gd name="T43" fmla="+- 0 14286 14275"/>
                                <a:gd name="T44" fmla="*/ 14286 h 133"/>
                                <a:gd name="T45" fmla="*/ 86 w 297"/>
                                <a:gd name="T46" fmla="+- 0 14302 14275"/>
                                <a:gd name="T47" fmla="*/ 14302 h 133"/>
                                <a:gd name="T48" fmla="*/ 89 w 297"/>
                                <a:gd name="T49" fmla="+- 0 14297 14275"/>
                                <a:gd name="T50" fmla="*/ 14297 h 133"/>
                                <a:gd name="T51" fmla="*/ 90 w 297"/>
                                <a:gd name="T52" fmla="+- 0 14298 14275"/>
                                <a:gd name="T53" fmla="*/ 14298 h 133"/>
                                <a:gd name="T54" fmla="*/ 93 w 297"/>
                                <a:gd name="T55" fmla="+- 0 14308 14275"/>
                                <a:gd name="T56" fmla="*/ 14308 h 133"/>
                                <a:gd name="T57" fmla="*/ 101 w 297"/>
                                <a:gd name="T58" fmla="+- 0 14301 14275"/>
                                <a:gd name="T59" fmla="*/ 14301 h 133"/>
                                <a:gd name="T60" fmla="*/ 109 w 297"/>
                                <a:gd name="T61" fmla="+- 0 14305 14275"/>
                                <a:gd name="T62" fmla="*/ 14305 h 133"/>
                                <a:gd name="T63" fmla="*/ 117 w 297"/>
                                <a:gd name="T64" fmla="+- 0 14320 14275"/>
                                <a:gd name="T65" fmla="*/ 14320 h 133"/>
                                <a:gd name="T66" fmla="*/ 122 w 297"/>
                                <a:gd name="T67" fmla="+- 0 14312 14275"/>
                                <a:gd name="T68" fmla="*/ 14312 h 133"/>
                                <a:gd name="T69" fmla="*/ 128 w 297"/>
                                <a:gd name="T70" fmla="+- 0 14306 14275"/>
                                <a:gd name="T71" fmla="*/ 14306 h 133"/>
                                <a:gd name="T72" fmla="*/ 128 w 297"/>
                                <a:gd name="T73" fmla="+- 0 14325 14275"/>
                                <a:gd name="T74" fmla="*/ 14325 h 133"/>
                                <a:gd name="T75" fmla="*/ 145 w 297"/>
                                <a:gd name="T76" fmla="+- 0 14322 14275"/>
                                <a:gd name="T77" fmla="*/ 14322 h 133"/>
                                <a:gd name="T78" fmla="*/ 147 w 297"/>
                                <a:gd name="T79" fmla="+- 0 14340 14275"/>
                                <a:gd name="T80" fmla="*/ 14340 h 133"/>
                                <a:gd name="T81" fmla="*/ 154 w 297"/>
                                <a:gd name="T82" fmla="+- 0 14329 14275"/>
                                <a:gd name="T83" fmla="*/ 14329 h 133"/>
                                <a:gd name="T84" fmla="*/ 159 w 297"/>
                                <a:gd name="T85" fmla="+- 0 14338 14275"/>
                                <a:gd name="T86" fmla="*/ 14338 h 133"/>
                                <a:gd name="T87" fmla="*/ 167 w 297"/>
                                <a:gd name="T88" fmla="+- 0 14334 14275"/>
                                <a:gd name="T89" fmla="*/ 14334 h 133"/>
                                <a:gd name="T90" fmla="*/ 172 w 297"/>
                                <a:gd name="T91" fmla="+- 0 14341 14275"/>
                                <a:gd name="T92" fmla="*/ 14341 h 133"/>
                                <a:gd name="T93" fmla="*/ 175 w 297"/>
                                <a:gd name="T94" fmla="+- 0 14350 14275"/>
                                <a:gd name="T95" fmla="*/ 14350 h 133"/>
                                <a:gd name="T96" fmla="*/ 210 w 297"/>
                                <a:gd name="T97" fmla="+- 0 14370 14275"/>
                                <a:gd name="T98" fmla="*/ 14370 h 133"/>
                                <a:gd name="T99" fmla="*/ 233 w 297"/>
                                <a:gd name="T100" fmla="+- 0 14381 14275"/>
                                <a:gd name="T101" fmla="*/ 14381 h 133"/>
                                <a:gd name="T102" fmla="*/ 239 w 297"/>
                                <a:gd name="T103" fmla="+- 0 14385 14275"/>
                                <a:gd name="T104" fmla="*/ 14385 h 133"/>
                                <a:gd name="T105" fmla="*/ 256 w 297"/>
                                <a:gd name="T106" fmla="+- 0 14390 14275"/>
                                <a:gd name="T107" fmla="*/ 14390 h 133"/>
                                <a:gd name="T108" fmla="*/ 265 w 297"/>
                                <a:gd name="T109" fmla="+- 0 14392 14275"/>
                                <a:gd name="T110" fmla="*/ 14392 h 133"/>
                                <a:gd name="T111" fmla="*/ 268 w 297"/>
                                <a:gd name="T112" fmla="+- 0 14387 14275"/>
                                <a:gd name="T113" fmla="*/ 14387 h 133"/>
                                <a:gd name="T114" fmla="*/ 280 w 297"/>
                                <a:gd name="T115" fmla="+- 0 14397 14275"/>
                                <a:gd name="T116" fmla="*/ 14397 h 133"/>
                                <a:gd name="T117" fmla="*/ 287 w 297"/>
                                <a:gd name="T118" fmla="+- 0 14399 14275"/>
                                <a:gd name="T119" fmla="*/ 14399 h 133"/>
                                <a:gd name="T120" fmla="*/ 289 w 297"/>
                                <a:gd name="T121" fmla="+- 0 14394 14275"/>
                                <a:gd name="T122" fmla="*/ 14394 h 133"/>
                                <a:gd name="T123" fmla="*/ 294 w 297"/>
                                <a:gd name="T124" fmla="+- 0 14407 14275"/>
                                <a:gd name="T125" fmla="*/ 14407 h 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297" h="133">
                                  <a:moveTo>
                                    <a:pt x="0" y="17"/>
                                  </a:moveTo>
                                  <a:lnTo>
                                    <a:pt x="4" y="15"/>
                                  </a:lnTo>
                                  <a:lnTo>
                                    <a:pt x="6" y="14"/>
                                  </a:lnTo>
                                  <a:lnTo>
                                    <a:pt x="8" y="7"/>
                                  </a:lnTo>
                                  <a:lnTo>
                                    <a:pt x="11" y="6"/>
                                  </a:lnTo>
                                  <a:lnTo>
                                    <a:pt x="12" y="5"/>
                                  </a:lnTo>
                                  <a:lnTo>
                                    <a:pt x="17" y="1"/>
                                  </a:lnTo>
                                  <a:lnTo>
                                    <a:pt x="20" y="1"/>
                                  </a:lnTo>
                                  <a:lnTo>
                                    <a:pt x="25" y="2"/>
                                  </a:lnTo>
                                  <a:lnTo>
                                    <a:pt x="30" y="6"/>
                                  </a:lnTo>
                                  <a:lnTo>
                                    <a:pt x="32" y="12"/>
                                  </a:lnTo>
                                  <a:lnTo>
                                    <a:pt x="34" y="12"/>
                                  </a:lnTo>
                                  <a:lnTo>
                                    <a:pt x="33" y="0"/>
                                  </a:lnTo>
                                  <a:lnTo>
                                    <a:pt x="35" y="3"/>
                                  </a:lnTo>
                                  <a:lnTo>
                                    <a:pt x="38" y="17"/>
                                  </a:lnTo>
                                  <a:lnTo>
                                    <a:pt x="40" y="4"/>
                                  </a:lnTo>
                                  <a:lnTo>
                                    <a:pt x="44" y="13"/>
                                  </a:lnTo>
                                  <a:lnTo>
                                    <a:pt x="44" y="10"/>
                                  </a:lnTo>
                                  <a:lnTo>
                                    <a:pt x="44" y="4"/>
                                  </a:lnTo>
                                  <a:lnTo>
                                    <a:pt x="45" y="3"/>
                                  </a:lnTo>
                                  <a:lnTo>
                                    <a:pt x="50" y="10"/>
                                  </a:lnTo>
                                  <a:lnTo>
                                    <a:pt x="54" y="9"/>
                                  </a:lnTo>
                                  <a:lnTo>
                                    <a:pt x="60" y="5"/>
                                  </a:lnTo>
                                  <a:lnTo>
                                    <a:pt x="61" y="11"/>
                                  </a:lnTo>
                                  <a:lnTo>
                                    <a:pt x="60" y="19"/>
                                  </a:lnTo>
                                  <a:lnTo>
                                    <a:pt x="61" y="20"/>
                                  </a:lnTo>
                                  <a:lnTo>
                                    <a:pt x="62" y="12"/>
                                  </a:lnTo>
                                  <a:lnTo>
                                    <a:pt x="65" y="10"/>
                                  </a:lnTo>
                                  <a:lnTo>
                                    <a:pt x="67" y="10"/>
                                  </a:lnTo>
                                  <a:lnTo>
                                    <a:pt x="73" y="11"/>
                                  </a:lnTo>
                                  <a:lnTo>
                                    <a:pt x="82" y="23"/>
                                  </a:lnTo>
                                  <a:lnTo>
                                    <a:pt x="86" y="27"/>
                                  </a:lnTo>
                                  <a:lnTo>
                                    <a:pt x="88" y="28"/>
                                  </a:lnTo>
                                  <a:lnTo>
                                    <a:pt x="89" y="22"/>
                                  </a:lnTo>
                                  <a:lnTo>
                                    <a:pt x="90" y="22"/>
                                  </a:lnTo>
                                  <a:lnTo>
                                    <a:pt x="90" y="23"/>
                                  </a:lnTo>
                                  <a:lnTo>
                                    <a:pt x="91" y="37"/>
                                  </a:lnTo>
                                  <a:lnTo>
                                    <a:pt x="93" y="33"/>
                                  </a:lnTo>
                                  <a:lnTo>
                                    <a:pt x="96" y="24"/>
                                  </a:lnTo>
                                  <a:lnTo>
                                    <a:pt x="101" y="26"/>
                                  </a:lnTo>
                                  <a:lnTo>
                                    <a:pt x="105" y="30"/>
                                  </a:lnTo>
                                  <a:lnTo>
                                    <a:pt x="109" y="30"/>
                                  </a:lnTo>
                                  <a:lnTo>
                                    <a:pt x="112" y="44"/>
                                  </a:lnTo>
                                  <a:lnTo>
                                    <a:pt x="117" y="45"/>
                                  </a:lnTo>
                                  <a:lnTo>
                                    <a:pt x="121" y="50"/>
                                  </a:lnTo>
                                  <a:lnTo>
                                    <a:pt x="122" y="37"/>
                                  </a:lnTo>
                                  <a:lnTo>
                                    <a:pt x="127" y="29"/>
                                  </a:lnTo>
                                  <a:lnTo>
                                    <a:pt x="128" y="31"/>
                                  </a:lnTo>
                                  <a:lnTo>
                                    <a:pt x="126" y="52"/>
                                  </a:lnTo>
                                  <a:lnTo>
                                    <a:pt x="128" y="50"/>
                                  </a:lnTo>
                                  <a:lnTo>
                                    <a:pt x="136" y="48"/>
                                  </a:lnTo>
                                  <a:lnTo>
                                    <a:pt x="145" y="47"/>
                                  </a:lnTo>
                                  <a:lnTo>
                                    <a:pt x="147" y="49"/>
                                  </a:lnTo>
                                  <a:lnTo>
                                    <a:pt x="147" y="65"/>
                                  </a:lnTo>
                                  <a:lnTo>
                                    <a:pt x="150" y="62"/>
                                  </a:lnTo>
                                  <a:lnTo>
                                    <a:pt x="154" y="54"/>
                                  </a:lnTo>
                                  <a:lnTo>
                                    <a:pt x="156" y="63"/>
                                  </a:lnTo>
                                  <a:lnTo>
                                    <a:pt x="159" y="63"/>
                                  </a:lnTo>
                                  <a:lnTo>
                                    <a:pt x="163" y="63"/>
                                  </a:lnTo>
                                  <a:lnTo>
                                    <a:pt x="167" y="59"/>
                                  </a:lnTo>
                                  <a:lnTo>
                                    <a:pt x="171" y="64"/>
                                  </a:lnTo>
                                  <a:lnTo>
                                    <a:pt x="172" y="66"/>
                                  </a:lnTo>
                                  <a:lnTo>
                                    <a:pt x="173" y="73"/>
                                  </a:lnTo>
                                  <a:lnTo>
                                    <a:pt x="175" y="75"/>
                                  </a:lnTo>
                                  <a:lnTo>
                                    <a:pt x="193" y="87"/>
                                  </a:lnTo>
                                  <a:lnTo>
                                    <a:pt x="210" y="95"/>
                                  </a:lnTo>
                                  <a:lnTo>
                                    <a:pt x="228" y="103"/>
                                  </a:lnTo>
                                  <a:lnTo>
                                    <a:pt x="233" y="106"/>
                                  </a:lnTo>
                                  <a:lnTo>
                                    <a:pt x="236" y="111"/>
                                  </a:lnTo>
                                  <a:lnTo>
                                    <a:pt x="239" y="110"/>
                                  </a:lnTo>
                                  <a:lnTo>
                                    <a:pt x="247" y="108"/>
                                  </a:lnTo>
                                  <a:lnTo>
                                    <a:pt x="256" y="115"/>
                                  </a:lnTo>
                                  <a:lnTo>
                                    <a:pt x="264" y="117"/>
                                  </a:lnTo>
                                  <a:lnTo>
                                    <a:pt x="265" y="117"/>
                                  </a:lnTo>
                                  <a:lnTo>
                                    <a:pt x="266" y="112"/>
                                  </a:lnTo>
                                  <a:lnTo>
                                    <a:pt x="268" y="112"/>
                                  </a:lnTo>
                                  <a:lnTo>
                                    <a:pt x="274" y="113"/>
                                  </a:lnTo>
                                  <a:lnTo>
                                    <a:pt x="280" y="122"/>
                                  </a:lnTo>
                                  <a:lnTo>
                                    <a:pt x="285" y="124"/>
                                  </a:lnTo>
                                  <a:lnTo>
                                    <a:pt x="287" y="124"/>
                                  </a:lnTo>
                                  <a:lnTo>
                                    <a:pt x="288" y="119"/>
                                  </a:lnTo>
                                  <a:lnTo>
                                    <a:pt x="289" y="119"/>
                                  </a:lnTo>
                                  <a:lnTo>
                                    <a:pt x="292" y="119"/>
                                  </a:lnTo>
                                  <a:lnTo>
                                    <a:pt x="294" y="132"/>
                                  </a:lnTo>
                                  <a:lnTo>
                                    <a:pt x="297" y="1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3" name="Group 7059"/>
                        <wpg:cNvGrpSpPr>
                          <a:grpSpLocks/>
                        </wpg:cNvGrpSpPr>
                        <wpg:grpSpPr bwMode="auto">
                          <a:xfrm>
                            <a:off x="630" y="10242"/>
                            <a:ext cx="2" cy="5"/>
                            <a:chOff x="630" y="10242"/>
                            <a:chExt cx="2" cy="5"/>
                          </a:xfrm>
                        </wpg:grpSpPr>
                        <wps:wsp>
                          <wps:cNvPr id="7254" name="Freeform 7060"/>
                          <wps:cNvSpPr>
                            <a:spLocks/>
                          </wps:cNvSpPr>
                          <wps:spPr bwMode="auto">
                            <a:xfrm>
                              <a:off x="630" y="10242"/>
                              <a:ext cx="2" cy="5"/>
                            </a:xfrm>
                            <a:custGeom>
                              <a:avLst/>
                              <a:gdLst>
                                <a:gd name="T0" fmla="+- 0 630 630"/>
                                <a:gd name="T1" fmla="*/ T0 w 1"/>
                                <a:gd name="T2" fmla="+- 0 10242 10242"/>
                                <a:gd name="T3" fmla="*/ 10242 h 5"/>
                                <a:gd name="T4" fmla="+- 0 631 630"/>
                                <a:gd name="T5" fmla="*/ T4 w 1"/>
                                <a:gd name="T6" fmla="+- 0 10243 10242"/>
                                <a:gd name="T7" fmla="*/ 10243 h 5"/>
                                <a:gd name="T8" fmla="+- 0 631 630"/>
                                <a:gd name="T9" fmla="*/ T8 w 1"/>
                                <a:gd name="T10" fmla="+- 0 10245 10242"/>
                                <a:gd name="T11" fmla="*/ 10245 h 5"/>
                                <a:gd name="T12" fmla="+- 0 631 630"/>
                                <a:gd name="T13" fmla="*/ T12 w 1"/>
                                <a:gd name="T14" fmla="+- 0 10246 10242"/>
                                <a:gd name="T15" fmla="*/ 10246 h 5"/>
                                <a:gd name="T16" fmla="+- 0 631 630"/>
                                <a:gd name="T17" fmla="*/ T16 w 1"/>
                                <a:gd name="T18" fmla="+- 0 10246 10242"/>
                                <a:gd name="T19" fmla="*/ 10246 h 5"/>
                                <a:gd name="T20" fmla="+- 0 630 630"/>
                                <a:gd name="T21" fmla="*/ T20 w 1"/>
                                <a:gd name="T22" fmla="+- 0 10246 10242"/>
                                <a:gd name="T23" fmla="*/ 10246 h 5"/>
                                <a:gd name="T24" fmla="+- 0 630 630"/>
                                <a:gd name="T25" fmla="*/ T24 w 1"/>
                                <a:gd name="T26" fmla="+- 0 10245 10242"/>
                                <a:gd name="T27" fmla="*/ 10245 h 5"/>
                                <a:gd name="T28" fmla="+- 0 630 630"/>
                                <a:gd name="T29" fmla="*/ T28 w 1"/>
                                <a:gd name="T30" fmla="+- 0 10243 10242"/>
                                <a:gd name="T31" fmla="*/ 10243 h 5"/>
                                <a:gd name="T32" fmla="+- 0 630 630"/>
                                <a:gd name="T33" fmla="*/ T32 w 1"/>
                                <a:gd name="T34" fmla="+- 0 10242 10242"/>
                                <a:gd name="T35" fmla="*/ 1024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5">
                                  <a:moveTo>
                                    <a:pt x="0" y="0"/>
                                  </a:moveTo>
                                  <a:lnTo>
                                    <a:pt x="1" y="1"/>
                                  </a:lnTo>
                                  <a:lnTo>
                                    <a:pt x="1" y="3"/>
                                  </a:lnTo>
                                  <a:lnTo>
                                    <a:pt x="1" y="4"/>
                                  </a:lnTo>
                                  <a:lnTo>
                                    <a:pt x="0" y="4"/>
                                  </a:lnTo>
                                  <a:lnTo>
                                    <a:pt x="0" y="3"/>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5" name="Group 7061"/>
                        <wpg:cNvGrpSpPr>
                          <a:grpSpLocks/>
                        </wpg:cNvGrpSpPr>
                        <wpg:grpSpPr bwMode="auto">
                          <a:xfrm>
                            <a:off x="633" y="10225"/>
                            <a:ext cx="13" cy="20"/>
                            <a:chOff x="633" y="10225"/>
                            <a:chExt cx="13" cy="20"/>
                          </a:xfrm>
                        </wpg:grpSpPr>
                        <wps:wsp>
                          <wps:cNvPr id="7256" name="Freeform 7062"/>
                          <wps:cNvSpPr>
                            <a:spLocks/>
                          </wps:cNvSpPr>
                          <wps:spPr bwMode="auto">
                            <a:xfrm>
                              <a:off x="633" y="10225"/>
                              <a:ext cx="13" cy="20"/>
                            </a:xfrm>
                            <a:custGeom>
                              <a:avLst/>
                              <a:gdLst>
                                <a:gd name="T0" fmla="+- 0 633 633"/>
                                <a:gd name="T1" fmla="*/ T0 w 13"/>
                                <a:gd name="T2" fmla="+- 0 10225 10225"/>
                                <a:gd name="T3" fmla="*/ 10225 h 20"/>
                                <a:gd name="T4" fmla="+- 0 638 633"/>
                                <a:gd name="T5" fmla="*/ T4 w 13"/>
                                <a:gd name="T6" fmla="+- 0 10230 10225"/>
                                <a:gd name="T7" fmla="*/ 10230 h 20"/>
                                <a:gd name="T8" fmla="+- 0 643 633"/>
                                <a:gd name="T9" fmla="*/ T8 w 13"/>
                                <a:gd name="T10" fmla="+- 0 10235 10225"/>
                                <a:gd name="T11" fmla="*/ 10235 h 20"/>
                                <a:gd name="T12" fmla="+- 0 645 633"/>
                                <a:gd name="T13" fmla="*/ T12 w 13"/>
                                <a:gd name="T14" fmla="+- 0 10242 10225"/>
                                <a:gd name="T15" fmla="*/ 10242 h 20"/>
                                <a:gd name="T16" fmla="+- 0 642 633"/>
                                <a:gd name="T17" fmla="*/ T16 w 13"/>
                                <a:gd name="T18" fmla="+- 0 10242 10225"/>
                                <a:gd name="T19" fmla="*/ 10242 h 20"/>
                                <a:gd name="T20" fmla="+- 0 640 633"/>
                                <a:gd name="T21" fmla="*/ T20 w 13"/>
                                <a:gd name="T22" fmla="+- 0 10244 10225"/>
                                <a:gd name="T23" fmla="*/ 10244 h 20"/>
                                <a:gd name="T24" fmla="+- 0 637 633"/>
                                <a:gd name="T25" fmla="*/ T24 w 13"/>
                                <a:gd name="T26" fmla="+- 0 10245 10225"/>
                                <a:gd name="T27" fmla="*/ 10245 h 20"/>
                                <a:gd name="T28" fmla="+- 0 637 633"/>
                                <a:gd name="T29" fmla="*/ T28 w 13"/>
                                <a:gd name="T30" fmla="+- 0 10238 10225"/>
                                <a:gd name="T31" fmla="*/ 10238 h 20"/>
                                <a:gd name="T32" fmla="+- 0 635 633"/>
                                <a:gd name="T33" fmla="*/ T32 w 13"/>
                                <a:gd name="T34" fmla="+- 0 10232 10225"/>
                                <a:gd name="T35" fmla="*/ 10232 h 20"/>
                                <a:gd name="T36" fmla="+- 0 633 633"/>
                                <a:gd name="T37" fmla="*/ T36 w 13"/>
                                <a:gd name="T38" fmla="+- 0 10225 10225"/>
                                <a:gd name="T39" fmla="*/ 1022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0">
                                  <a:moveTo>
                                    <a:pt x="0" y="0"/>
                                  </a:moveTo>
                                  <a:lnTo>
                                    <a:pt x="5" y="5"/>
                                  </a:lnTo>
                                  <a:lnTo>
                                    <a:pt x="10" y="10"/>
                                  </a:lnTo>
                                  <a:lnTo>
                                    <a:pt x="12" y="17"/>
                                  </a:lnTo>
                                  <a:lnTo>
                                    <a:pt x="9" y="17"/>
                                  </a:lnTo>
                                  <a:lnTo>
                                    <a:pt x="7" y="19"/>
                                  </a:lnTo>
                                  <a:lnTo>
                                    <a:pt x="4" y="20"/>
                                  </a:lnTo>
                                  <a:lnTo>
                                    <a:pt x="4" y="13"/>
                                  </a:lnTo>
                                  <a:lnTo>
                                    <a:pt x="2" y="7"/>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7" name="Group 7063"/>
                        <wpg:cNvGrpSpPr>
                          <a:grpSpLocks/>
                        </wpg:cNvGrpSpPr>
                        <wpg:grpSpPr bwMode="auto">
                          <a:xfrm>
                            <a:off x="615" y="10297"/>
                            <a:ext cx="17" cy="29"/>
                            <a:chOff x="615" y="10297"/>
                            <a:chExt cx="17" cy="29"/>
                          </a:xfrm>
                        </wpg:grpSpPr>
                        <wps:wsp>
                          <wps:cNvPr id="7258" name="Freeform 7064"/>
                          <wps:cNvSpPr>
                            <a:spLocks/>
                          </wps:cNvSpPr>
                          <wps:spPr bwMode="auto">
                            <a:xfrm>
                              <a:off x="615" y="10297"/>
                              <a:ext cx="17" cy="29"/>
                            </a:xfrm>
                            <a:custGeom>
                              <a:avLst/>
                              <a:gdLst>
                                <a:gd name="T0" fmla="+- 0 631 615"/>
                                <a:gd name="T1" fmla="*/ T0 w 17"/>
                                <a:gd name="T2" fmla="+- 0 10300 10297"/>
                                <a:gd name="T3" fmla="*/ 10300 h 29"/>
                                <a:gd name="T4" fmla="+- 0 632 615"/>
                                <a:gd name="T5" fmla="*/ T4 w 17"/>
                                <a:gd name="T6" fmla="+- 0 10313 10297"/>
                                <a:gd name="T7" fmla="*/ 10313 h 29"/>
                                <a:gd name="T8" fmla="+- 0 631 615"/>
                                <a:gd name="T9" fmla="*/ T8 w 17"/>
                                <a:gd name="T10" fmla="+- 0 10326 10297"/>
                                <a:gd name="T11" fmla="*/ 10326 h 29"/>
                                <a:gd name="T12" fmla="+- 0 616 615"/>
                                <a:gd name="T13" fmla="*/ T12 w 17"/>
                                <a:gd name="T14" fmla="+- 0 10323 10297"/>
                                <a:gd name="T15" fmla="*/ 10323 h 29"/>
                                <a:gd name="T16" fmla="+- 0 615 615"/>
                                <a:gd name="T17" fmla="*/ T16 w 17"/>
                                <a:gd name="T18" fmla="+- 0 10310 10297"/>
                                <a:gd name="T19" fmla="*/ 10310 h 29"/>
                                <a:gd name="T20" fmla="+- 0 616 615"/>
                                <a:gd name="T21" fmla="*/ T20 w 17"/>
                                <a:gd name="T22" fmla="+- 0 10297 10297"/>
                                <a:gd name="T23" fmla="*/ 10297 h 29"/>
                                <a:gd name="T24" fmla="+- 0 631 615"/>
                                <a:gd name="T25" fmla="*/ T24 w 17"/>
                                <a:gd name="T26" fmla="+- 0 10300 10297"/>
                                <a:gd name="T27" fmla="*/ 10300 h 29"/>
                              </a:gdLst>
                              <a:ahLst/>
                              <a:cxnLst>
                                <a:cxn ang="0">
                                  <a:pos x="T1" y="T3"/>
                                </a:cxn>
                                <a:cxn ang="0">
                                  <a:pos x="T5" y="T7"/>
                                </a:cxn>
                                <a:cxn ang="0">
                                  <a:pos x="T9" y="T11"/>
                                </a:cxn>
                                <a:cxn ang="0">
                                  <a:pos x="T13" y="T15"/>
                                </a:cxn>
                                <a:cxn ang="0">
                                  <a:pos x="T17" y="T19"/>
                                </a:cxn>
                                <a:cxn ang="0">
                                  <a:pos x="T21" y="T23"/>
                                </a:cxn>
                                <a:cxn ang="0">
                                  <a:pos x="T25" y="T27"/>
                                </a:cxn>
                              </a:cxnLst>
                              <a:rect l="0" t="0" r="r" b="b"/>
                              <a:pathLst>
                                <a:path w="17" h="29">
                                  <a:moveTo>
                                    <a:pt x="16" y="3"/>
                                  </a:moveTo>
                                  <a:lnTo>
                                    <a:pt x="17" y="16"/>
                                  </a:lnTo>
                                  <a:lnTo>
                                    <a:pt x="16" y="29"/>
                                  </a:lnTo>
                                  <a:lnTo>
                                    <a:pt x="1" y="26"/>
                                  </a:lnTo>
                                  <a:lnTo>
                                    <a:pt x="0" y="13"/>
                                  </a:lnTo>
                                  <a:lnTo>
                                    <a:pt x="1" y="0"/>
                                  </a:lnTo>
                                  <a:lnTo>
                                    <a:pt x="16"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9" name="Group 7065"/>
                        <wpg:cNvGrpSpPr>
                          <a:grpSpLocks/>
                        </wpg:cNvGrpSpPr>
                        <wpg:grpSpPr bwMode="auto">
                          <a:xfrm>
                            <a:off x="767" y="4052"/>
                            <a:ext cx="38" cy="54"/>
                            <a:chOff x="767" y="4052"/>
                            <a:chExt cx="38" cy="54"/>
                          </a:xfrm>
                        </wpg:grpSpPr>
                        <wps:wsp>
                          <wps:cNvPr id="7260" name="Freeform 7066"/>
                          <wps:cNvSpPr>
                            <a:spLocks/>
                          </wps:cNvSpPr>
                          <wps:spPr bwMode="auto">
                            <a:xfrm>
                              <a:off x="767" y="4052"/>
                              <a:ext cx="38" cy="54"/>
                            </a:xfrm>
                            <a:custGeom>
                              <a:avLst/>
                              <a:gdLst>
                                <a:gd name="T0" fmla="+- 0 767 767"/>
                                <a:gd name="T1" fmla="*/ T0 w 38"/>
                                <a:gd name="T2" fmla="+- 0 4101 4052"/>
                                <a:gd name="T3" fmla="*/ 4101 h 54"/>
                                <a:gd name="T4" fmla="+- 0 770 767"/>
                                <a:gd name="T5" fmla="*/ T4 w 38"/>
                                <a:gd name="T6" fmla="+- 0 4094 4052"/>
                                <a:gd name="T7" fmla="*/ 4094 h 54"/>
                                <a:gd name="T8" fmla="+- 0 768 767"/>
                                <a:gd name="T9" fmla="*/ T8 w 38"/>
                                <a:gd name="T10" fmla="+- 0 4088 4052"/>
                                <a:gd name="T11" fmla="*/ 4088 h 54"/>
                                <a:gd name="T12" fmla="+- 0 772 767"/>
                                <a:gd name="T13" fmla="*/ T12 w 38"/>
                                <a:gd name="T14" fmla="+- 0 4081 4052"/>
                                <a:gd name="T15" fmla="*/ 4081 h 54"/>
                                <a:gd name="T16" fmla="+- 0 771 767"/>
                                <a:gd name="T17" fmla="*/ T16 w 38"/>
                                <a:gd name="T18" fmla="+- 0 4082 4052"/>
                                <a:gd name="T19" fmla="*/ 4082 h 54"/>
                                <a:gd name="T20" fmla="+- 0 778 767"/>
                                <a:gd name="T21" fmla="*/ T20 w 38"/>
                                <a:gd name="T22" fmla="+- 0 4071 4052"/>
                                <a:gd name="T23" fmla="*/ 4071 h 54"/>
                                <a:gd name="T24" fmla="+- 0 777 767"/>
                                <a:gd name="T25" fmla="*/ T24 w 38"/>
                                <a:gd name="T26" fmla="+- 0 4072 4052"/>
                                <a:gd name="T27" fmla="*/ 4072 h 54"/>
                                <a:gd name="T28" fmla="+- 0 779 767"/>
                                <a:gd name="T29" fmla="*/ T28 w 38"/>
                                <a:gd name="T30" fmla="+- 0 4071 4052"/>
                                <a:gd name="T31" fmla="*/ 4071 h 54"/>
                                <a:gd name="T32" fmla="+- 0 786 767"/>
                                <a:gd name="T33" fmla="*/ T32 w 38"/>
                                <a:gd name="T34" fmla="+- 0 4074 4052"/>
                                <a:gd name="T35" fmla="*/ 4074 h 54"/>
                                <a:gd name="T36" fmla="+- 0 787 767"/>
                                <a:gd name="T37" fmla="*/ T36 w 38"/>
                                <a:gd name="T38" fmla="+- 0 4072 4052"/>
                                <a:gd name="T39" fmla="*/ 4072 h 54"/>
                                <a:gd name="T40" fmla="+- 0 792 767"/>
                                <a:gd name="T41" fmla="*/ T40 w 38"/>
                                <a:gd name="T42" fmla="+- 0 4059 4052"/>
                                <a:gd name="T43" fmla="*/ 4059 h 54"/>
                                <a:gd name="T44" fmla="+- 0 805 767"/>
                                <a:gd name="T45" fmla="*/ T44 w 38"/>
                                <a:gd name="T46" fmla="+- 0 4052 4052"/>
                                <a:gd name="T47" fmla="*/ 4052 h 54"/>
                                <a:gd name="T48" fmla="+- 0 794 767"/>
                                <a:gd name="T49" fmla="*/ T48 w 38"/>
                                <a:gd name="T50" fmla="+- 0 4069 4052"/>
                                <a:gd name="T51" fmla="*/ 4069 h 54"/>
                                <a:gd name="T52" fmla="+- 0 777 767"/>
                                <a:gd name="T53" fmla="*/ T52 w 38"/>
                                <a:gd name="T54" fmla="+- 0 4081 4052"/>
                                <a:gd name="T55" fmla="*/ 4081 h 54"/>
                                <a:gd name="T56" fmla="+- 0 776 767"/>
                                <a:gd name="T57" fmla="*/ T56 w 38"/>
                                <a:gd name="T58" fmla="+- 0 4090 4052"/>
                                <a:gd name="T59" fmla="*/ 4090 h 54"/>
                                <a:gd name="T60" fmla="+- 0 782 767"/>
                                <a:gd name="T61" fmla="*/ T60 w 38"/>
                                <a:gd name="T62" fmla="+- 0 4106 4052"/>
                                <a:gd name="T63" fmla="*/ 4106 h 54"/>
                                <a:gd name="T64" fmla="+- 0 767 767"/>
                                <a:gd name="T65" fmla="*/ T64 w 38"/>
                                <a:gd name="T66" fmla="+- 0 4101 4052"/>
                                <a:gd name="T67" fmla="*/ 4101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 h="54">
                                  <a:moveTo>
                                    <a:pt x="0" y="49"/>
                                  </a:moveTo>
                                  <a:lnTo>
                                    <a:pt x="3" y="42"/>
                                  </a:lnTo>
                                  <a:lnTo>
                                    <a:pt x="1" y="36"/>
                                  </a:lnTo>
                                  <a:lnTo>
                                    <a:pt x="5" y="29"/>
                                  </a:lnTo>
                                  <a:lnTo>
                                    <a:pt x="4" y="30"/>
                                  </a:lnTo>
                                  <a:lnTo>
                                    <a:pt x="11" y="19"/>
                                  </a:lnTo>
                                  <a:lnTo>
                                    <a:pt x="10" y="20"/>
                                  </a:lnTo>
                                  <a:lnTo>
                                    <a:pt x="12" y="19"/>
                                  </a:lnTo>
                                  <a:lnTo>
                                    <a:pt x="19" y="22"/>
                                  </a:lnTo>
                                  <a:lnTo>
                                    <a:pt x="20" y="20"/>
                                  </a:lnTo>
                                  <a:lnTo>
                                    <a:pt x="25" y="7"/>
                                  </a:lnTo>
                                  <a:lnTo>
                                    <a:pt x="38" y="0"/>
                                  </a:lnTo>
                                  <a:lnTo>
                                    <a:pt x="27" y="17"/>
                                  </a:lnTo>
                                  <a:lnTo>
                                    <a:pt x="10" y="29"/>
                                  </a:lnTo>
                                  <a:lnTo>
                                    <a:pt x="9" y="38"/>
                                  </a:lnTo>
                                  <a:lnTo>
                                    <a:pt x="15" y="54"/>
                                  </a:lnTo>
                                  <a:lnTo>
                                    <a:pt x="0" y="4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1" name="Group 7067"/>
                        <wpg:cNvGrpSpPr>
                          <a:grpSpLocks/>
                        </wpg:cNvGrpSpPr>
                        <wpg:grpSpPr bwMode="auto">
                          <a:xfrm>
                            <a:off x="791" y="4115"/>
                            <a:ext cx="11" cy="25"/>
                            <a:chOff x="791" y="4115"/>
                            <a:chExt cx="11" cy="25"/>
                          </a:xfrm>
                        </wpg:grpSpPr>
                        <wps:wsp>
                          <wps:cNvPr id="7262" name="Freeform 7068"/>
                          <wps:cNvSpPr>
                            <a:spLocks/>
                          </wps:cNvSpPr>
                          <wps:spPr bwMode="auto">
                            <a:xfrm>
                              <a:off x="791" y="4115"/>
                              <a:ext cx="11" cy="25"/>
                            </a:xfrm>
                            <a:custGeom>
                              <a:avLst/>
                              <a:gdLst>
                                <a:gd name="T0" fmla="+- 0 791 791"/>
                                <a:gd name="T1" fmla="*/ T0 w 11"/>
                                <a:gd name="T2" fmla="+- 0 4139 4115"/>
                                <a:gd name="T3" fmla="*/ 4139 h 25"/>
                                <a:gd name="T4" fmla="+- 0 791 791"/>
                                <a:gd name="T5" fmla="*/ T4 w 11"/>
                                <a:gd name="T6" fmla="+- 0 4131 4115"/>
                                <a:gd name="T7" fmla="*/ 4131 h 25"/>
                                <a:gd name="T8" fmla="+- 0 791 791"/>
                                <a:gd name="T9" fmla="*/ T8 w 11"/>
                                <a:gd name="T10" fmla="+- 0 4123 4115"/>
                                <a:gd name="T11" fmla="*/ 4123 h 25"/>
                                <a:gd name="T12" fmla="+- 0 791 791"/>
                                <a:gd name="T13" fmla="*/ T12 w 11"/>
                                <a:gd name="T14" fmla="+- 0 4115 4115"/>
                                <a:gd name="T15" fmla="*/ 4115 h 25"/>
                                <a:gd name="T16" fmla="+- 0 801 791"/>
                                <a:gd name="T17" fmla="*/ T16 w 11"/>
                                <a:gd name="T18" fmla="+- 0 4120 4115"/>
                                <a:gd name="T19" fmla="*/ 4120 h 25"/>
                                <a:gd name="T20" fmla="+- 0 801 791"/>
                                <a:gd name="T21" fmla="*/ T20 w 11"/>
                                <a:gd name="T22" fmla="+- 0 4134 4115"/>
                                <a:gd name="T23" fmla="*/ 4134 h 25"/>
                                <a:gd name="T24" fmla="+- 0 792 791"/>
                                <a:gd name="T25" fmla="*/ T24 w 11"/>
                                <a:gd name="T26" fmla="+- 0 4140 4115"/>
                                <a:gd name="T27" fmla="*/ 4140 h 25"/>
                                <a:gd name="T28" fmla="+- 0 791 791"/>
                                <a:gd name="T29" fmla="*/ T28 w 11"/>
                                <a:gd name="T30" fmla="+- 0 4139 4115"/>
                                <a:gd name="T31" fmla="*/ 4139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25">
                                  <a:moveTo>
                                    <a:pt x="0" y="24"/>
                                  </a:moveTo>
                                  <a:lnTo>
                                    <a:pt x="0" y="16"/>
                                  </a:lnTo>
                                  <a:lnTo>
                                    <a:pt x="0" y="8"/>
                                  </a:lnTo>
                                  <a:lnTo>
                                    <a:pt x="0" y="0"/>
                                  </a:lnTo>
                                  <a:lnTo>
                                    <a:pt x="10" y="5"/>
                                  </a:lnTo>
                                  <a:lnTo>
                                    <a:pt x="10" y="19"/>
                                  </a:lnTo>
                                  <a:lnTo>
                                    <a:pt x="1" y="25"/>
                                  </a:lnTo>
                                  <a:lnTo>
                                    <a:pt x="0"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3" name="Group 7069"/>
                        <wpg:cNvGrpSpPr>
                          <a:grpSpLocks/>
                        </wpg:cNvGrpSpPr>
                        <wpg:grpSpPr bwMode="auto">
                          <a:xfrm>
                            <a:off x="759" y="4110"/>
                            <a:ext cx="17" cy="45"/>
                            <a:chOff x="759" y="4110"/>
                            <a:chExt cx="17" cy="45"/>
                          </a:xfrm>
                        </wpg:grpSpPr>
                        <wps:wsp>
                          <wps:cNvPr id="7264" name="Freeform 7070"/>
                          <wps:cNvSpPr>
                            <a:spLocks/>
                          </wps:cNvSpPr>
                          <wps:spPr bwMode="auto">
                            <a:xfrm>
                              <a:off x="759" y="4110"/>
                              <a:ext cx="17" cy="45"/>
                            </a:xfrm>
                            <a:custGeom>
                              <a:avLst/>
                              <a:gdLst>
                                <a:gd name="T0" fmla="+- 0 762 759"/>
                                <a:gd name="T1" fmla="*/ T0 w 17"/>
                                <a:gd name="T2" fmla="+- 0 4110 4110"/>
                                <a:gd name="T3" fmla="*/ 4110 h 45"/>
                                <a:gd name="T4" fmla="+- 0 771 759"/>
                                <a:gd name="T5" fmla="*/ T4 w 17"/>
                                <a:gd name="T6" fmla="+- 0 4111 4110"/>
                                <a:gd name="T7" fmla="*/ 4111 h 45"/>
                                <a:gd name="T8" fmla="+- 0 765 759"/>
                                <a:gd name="T9" fmla="*/ T8 w 17"/>
                                <a:gd name="T10" fmla="+- 0 4126 4110"/>
                                <a:gd name="T11" fmla="*/ 4126 h 45"/>
                                <a:gd name="T12" fmla="+- 0 776 759"/>
                                <a:gd name="T13" fmla="*/ T12 w 17"/>
                                <a:gd name="T14" fmla="+- 0 4125 4110"/>
                                <a:gd name="T15" fmla="*/ 4125 h 45"/>
                                <a:gd name="T16" fmla="+- 0 769 759"/>
                                <a:gd name="T17" fmla="*/ T16 w 17"/>
                                <a:gd name="T18" fmla="+- 0 4134 4110"/>
                                <a:gd name="T19" fmla="*/ 4134 h 45"/>
                                <a:gd name="T20" fmla="+- 0 769 759"/>
                                <a:gd name="T21" fmla="*/ T20 w 17"/>
                                <a:gd name="T22" fmla="+- 0 4145 4110"/>
                                <a:gd name="T23" fmla="*/ 4145 h 45"/>
                                <a:gd name="T24" fmla="+- 0 765 759"/>
                                <a:gd name="T25" fmla="*/ T24 w 17"/>
                                <a:gd name="T26" fmla="+- 0 4155 4110"/>
                                <a:gd name="T27" fmla="*/ 4155 h 45"/>
                                <a:gd name="T28" fmla="+- 0 761 759"/>
                                <a:gd name="T29" fmla="*/ T28 w 17"/>
                                <a:gd name="T30" fmla="+- 0 4136 4110"/>
                                <a:gd name="T31" fmla="*/ 4136 h 45"/>
                                <a:gd name="T32" fmla="+- 0 759 759"/>
                                <a:gd name="T33" fmla="*/ T32 w 17"/>
                                <a:gd name="T34" fmla="+- 0 4118 4110"/>
                                <a:gd name="T35" fmla="*/ 4118 h 45"/>
                                <a:gd name="T36" fmla="+- 0 762 759"/>
                                <a:gd name="T37" fmla="*/ T36 w 17"/>
                                <a:gd name="T38" fmla="+- 0 4110 4110"/>
                                <a:gd name="T39" fmla="*/ 4110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45">
                                  <a:moveTo>
                                    <a:pt x="3" y="0"/>
                                  </a:moveTo>
                                  <a:lnTo>
                                    <a:pt x="12" y="1"/>
                                  </a:lnTo>
                                  <a:lnTo>
                                    <a:pt x="6" y="16"/>
                                  </a:lnTo>
                                  <a:lnTo>
                                    <a:pt x="17" y="15"/>
                                  </a:lnTo>
                                  <a:lnTo>
                                    <a:pt x="10" y="24"/>
                                  </a:lnTo>
                                  <a:lnTo>
                                    <a:pt x="10" y="35"/>
                                  </a:lnTo>
                                  <a:lnTo>
                                    <a:pt x="6" y="45"/>
                                  </a:lnTo>
                                  <a:lnTo>
                                    <a:pt x="2" y="26"/>
                                  </a:lnTo>
                                  <a:lnTo>
                                    <a:pt x="0" y="8"/>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5" name="Group 7071"/>
                        <wpg:cNvGrpSpPr>
                          <a:grpSpLocks/>
                        </wpg:cNvGrpSpPr>
                        <wpg:grpSpPr bwMode="auto">
                          <a:xfrm>
                            <a:off x="782" y="4149"/>
                            <a:ext cx="25" cy="49"/>
                            <a:chOff x="782" y="4149"/>
                            <a:chExt cx="25" cy="49"/>
                          </a:xfrm>
                        </wpg:grpSpPr>
                        <wps:wsp>
                          <wps:cNvPr id="7266" name="Freeform 7072"/>
                          <wps:cNvSpPr>
                            <a:spLocks/>
                          </wps:cNvSpPr>
                          <wps:spPr bwMode="auto">
                            <a:xfrm>
                              <a:off x="782" y="4149"/>
                              <a:ext cx="25" cy="49"/>
                            </a:xfrm>
                            <a:custGeom>
                              <a:avLst/>
                              <a:gdLst>
                                <a:gd name="T0" fmla="+- 0 786 782"/>
                                <a:gd name="T1" fmla="*/ T0 w 25"/>
                                <a:gd name="T2" fmla="+- 0 4149 4149"/>
                                <a:gd name="T3" fmla="*/ 4149 h 49"/>
                                <a:gd name="T4" fmla="+- 0 797 782"/>
                                <a:gd name="T5" fmla="*/ T4 w 25"/>
                                <a:gd name="T6" fmla="+- 0 4155 4149"/>
                                <a:gd name="T7" fmla="*/ 4155 h 49"/>
                                <a:gd name="T8" fmla="+- 0 791 782"/>
                                <a:gd name="T9" fmla="*/ T8 w 25"/>
                                <a:gd name="T10" fmla="+- 0 4169 4149"/>
                                <a:gd name="T11" fmla="*/ 4169 h 49"/>
                                <a:gd name="T12" fmla="+- 0 792 782"/>
                                <a:gd name="T13" fmla="*/ T12 w 25"/>
                                <a:gd name="T14" fmla="+- 0 4183 4149"/>
                                <a:gd name="T15" fmla="*/ 4183 h 49"/>
                                <a:gd name="T16" fmla="+- 0 806 782"/>
                                <a:gd name="T17" fmla="*/ T16 w 25"/>
                                <a:gd name="T18" fmla="+- 0 4185 4149"/>
                                <a:gd name="T19" fmla="*/ 4185 h 49"/>
                                <a:gd name="T20" fmla="+- 0 800 782"/>
                                <a:gd name="T21" fmla="*/ T20 w 25"/>
                                <a:gd name="T22" fmla="+- 0 4197 4149"/>
                                <a:gd name="T23" fmla="*/ 4197 h 49"/>
                                <a:gd name="T24" fmla="+- 0 785 782"/>
                                <a:gd name="T25" fmla="*/ T24 w 25"/>
                                <a:gd name="T26" fmla="+- 0 4186 4149"/>
                                <a:gd name="T27" fmla="*/ 4186 h 49"/>
                                <a:gd name="T28" fmla="+- 0 782 782"/>
                                <a:gd name="T29" fmla="*/ T28 w 25"/>
                                <a:gd name="T30" fmla="+- 0 4164 4149"/>
                                <a:gd name="T31" fmla="*/ 4164 h 49"/>
                                <a:gd name="T32" fmla="+- 0 786 782"/>
                                <a:gd name="T33" fmla="*/ T32 w 25"/>
                                <a:gd name="T34" fmla="+- 0 4149 4149"/>
                                <a:gd name="T35" fmla="*/ 414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49">
                                  <a:moveTo>
                                    <a:pt x="4" y="0"/>
                                  </a:moveTo>
                                  <a:lnTo>
                                    <a:pt x="15" y="6"/>
                                  </a:lnTo>
                                  <a:lnTo>
                                    <a:pt x="9" y="20"/>
                                  </a:lnTo>
                                  <a:lnTo>
                                    <a:pt x="10" y="34"/>
                                  </a:lnTo>
                                  <a:lnTo>
                                    <a:pt x="24" y="36"/>
                                  </a:lnTo>
                                  <a:lnTo>
                                    <a:pt x="18" y="48"/>
                                  </a:lnTo>
                                  <a:lnTo>
                                    <a:pt x="3" y="37"/>
                                  </a:lnTo>
                                  <a:lnTo>
                                    <a:pt x="0" y="15"/>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7" name="Group 7073"/>
                        <wpg:cNvGrpSpPr>
                          <a:grpSpLocks/>
                        </wpg:cNvGrpSpPr>
                        <wpg:grpSpPr bwMode="auto">
                          <a:xfrm>
                            <a:off x="11" y="2164"/>
                            <a:ext cx="10" cy="29"/>
                            <a:chOff x="11" y="2164"/>
                            <a:chExt cx="10" cy="29"/>
                          </a:xfrm>
                        </wpg:grpSpPr>
                        <wps:wsp>
                          <wps:cNvPr id="7268" name="Freeform 7074"/>
                          <wps:cNvSpPr>
                            <a:spLocks/>
                          </wps:cNvSpPr>
                          <wps:spPr bwMode="auto">
                            <a:xfrm>
                              <a:off x="11" y="2164"/>
                              <a:ext cx="10" cy="29"/>
                            </a:xfrm>
                            <a:custGeom>
                              <a:avLst/>
                              <a:gdLst>
                                <a:gd name="T0" fmla="+- 0 12 11"/>
                                <a:gd name="T1" fmla="*/ T0 w 10"/>
                                <a:gd name="T2" fmla="+- 0 2178 2164"/>
                                <a:gd name="T3" fmla="*/ 2178 h 29"/>
                                <a:gd name="T4" fmla="+- 0 11 11"/>
                                <a:gd name="T5" fmla="*/ T4 w 10"/>
                                <a:gd name="T6" fmla="+- 0 2165 2164"/>
                                <a:gd name="T7" fmla="*/ 2165 h 29"/>
                                <a:gd name="T8" fmla="+- 0 19 11"/>
                                <a:gd name="T9" fmla="*/ T8 w 10"/>
                                <a:gd name="T10" fmla="+- 0 2164 2164"/>
                                <a:gd name="T11" fmla="*/ 2164 h 29"/>
                                <a:gd name="T12" fmla="+- 0 20 11"/>
                                <a:gd name="T13" fmla="*/ T12 w 10"/>
                                <a:gd name="T14" fmla="+- 0 2173 2164"/>
                                <a:gd name="T15" fmla="*/ 2173 h 29"/>
                                <a:gd name="T16" fmla="+- 0 21 11"/>
                                <a:gd name="T17" fmla="*/ T16 w 10"/>
                                <a:gd name="T18" fmla="+- 0 2192 2164"/>
                                <a:gd name="T19" fmla="*/ 2192 h 29"/>
                                <a:gd name="T20" fmla="+- 0 13 11"/>
                                <a:gd name="T21" fmla="*/ T20 w 10"/>
                                <a:gd name="T22" fmla="+- 0 2182 2164"/>
                                <a:gd name="T23" fmla="*/ 2182 h 29"/>
                                <a:gd name="T24" fmla="+- 0 12 11"/>
                                <a:gd name="T25" fmla="*/ T24 w 10"/>
                                <a:gd name="T26" fmla="+- 0 2178 2164"/>
                                <a:gd name="T27" fmla="*/ 2178 h 29"/>
                              </a:gdLst>
                              <a:ahLst/>
                              <a:cxnLst>
                                <a:cxn ang="0">
                                  <a:pos x="T1" y="T3"/>
                                </a:cxn>
                                <a:cxn ang="0">
                                  <a:pos x="T5" y="T7"/>
                                </a:cxn>
                                <a:cxn ang="0">
                                  <a:pos x="T9" y="T11"/>
                                </a:cxn>
                                <a:cxn ang="0">
                                  <a:pos x="T13" y="T15"/>
                                </a:cxn>
                                <a:cxn ang="0">
                                  <a:pos x="T17" y="T19"/>
                                </a:cxn>
                                <a:cxn ang="0">
                                  <a:pos x="T21" y="T23"/>
                                </a:cxn>
                                <a:cxn ang="0">
                                  <a:pos x="T25" y="T27"/>
                                </a:cxn>
                              </a:cxnLst>
                              <a:rect l="0" t="0" r="r" b="b"/>
                              <a:pathLst>
                                <a:path w="10" h="29">
                                  <a:moveTo>
                                    <a:pt x="1" y="14"/>
                                  </a:moveTo>
                                  <a:lnTo>
                                    <a:pt x="0" y="1"/>
                                  </a:lnTo>
                                  <a:lnTo>
                                    <a:pt x="8" y="0"/>
                                  </a:lnTo>
                                  <a:lnTo>
                                    <a:pt x="9" y="9"/>
                                  </a:lnTo>
                                  <a:lnTo>
                                    <a:pt x="10" y="28"/>
                                  </a:lnTo>
                                  <a:lnTo>
                                    <a:pt x="2" y="18"/>
                                  </a:lnTo>
                                  <a:lnTo>
                                    <a:pt x="1"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9" name="Group 7075"/>
                        <wpg:cNvGrpSpPr>
                          <a:grpSpLocks/>
                        </wpg:cNvGrpSpPr>
                        <wpg:grpSpPr bwMode="auto">
                          <a:xfrm>
                            <a:off x="385" y="14213"/>
                            <a:ext cx="4" cy="7"/>
                            <a:chOff x="385" y="14213"/>
                            <a:chExt cx="4" cy="7"/>
                          </a:xfrm>
                        </wpg:grpSpPr>
                        <wps:wsp>
                          <wps:cNvPr id="7270" name="Freeform 7076"/>
                          <wps:cNvSpPr>
                            <a:spLocks/>
                          </wps:cNvSpPr>
                          <wps:spPr bwMode="auto">
                            <a:xfrm>
                              <a:off x="385" y="14213"/>
                              <a:ext cx="4" cy="7"/>
                            </a:xfrm>
                            <a:custGeom>
                              <a:avLst/>
                              <a:gdLst>
                                <a:gd name="T0" fmla="+- 0 385 385"/>
                                <a:gd name="T1" fmla="*/ T0 w 4"/>
                                <a:gd name="T2" fmla="+- 0 14217 14213"/>
                                <a:gd name="T3" fmla="*/ 14217 h 7"/>
                                <a:gd name="T4" fmla="+- 0 385 385"/>
                                <a:gd name="T5" fmla="*/ T4 w 4"/>
                                <a:gd name="T6" fmla="+- 0 14216 14213"/>
                                <a:gd name="T7" fmla="*/ 14216 h 7"/>
                                <a:gd name="T8" fmla="+- 0 385 385"/>
                                <a:gd name="T9" fmla="*/ T8 w 4"/>
                                <a:gd name="T10" fmla="+- 0 14214 14213"/>
                                <a:gd name="T11" fmla="*/ 14214 h 7"/>
                                <a:gd name="T12" fmla="+- 0 385 385"/>
                                <a:gd name="T13" fmla="*/ T12 w 4"/>
                                <a:gd name="T14" fmla="+- 0 14213 14213"/>
                                <a:gd name="T15" fmla="*/ 14213 h 7"/>
                                <a:gd name="T16" fmla="+- 0 388 385"/>
                                <a:gd name="T17" fmla="*/ T16 w 4"/>
                                <a:gd name="T18" fmla="+- 0 14213 14213"/>
                                <a:gd name="T19" fmla="*/ 14213 h 7"/>
                                <a:gd name="T20" fmla="+- 0 387 385"/>
                                <a:gd name="T21" fmla="*/ T20 w 4"/>
                                <a:gd name="T22" fmla="+- 0 14215 14213"/>
                                <a:gd name="T23" fmla="*/ 14215 h 7"/>
                                <a:gd name="T24" fmla="+- 0 387 385"/>
                                <a:gd name="T25" fmla="*/ T24 w 4"/>
                                <a:gd name="T26" fmla="+- 0 14219 14213"/>
                                <a:gd name="T27" fmla="*/ 14219 h 7"/>
                                <a:gd name="T28" fmla="+- 0 385 385"/>
                                <a:gd name="T29" fmla="*/ T28 w 4"/>
                                <a:gd name="T30" fmla="+- 0 14217 14213"/>
                                <a:gd name="T31" fmla="*/ 14217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7">
                                  <a:moveTo>
                                    <a:pt x="0" y="4"/>
                                  </a:moveTo>
                                  <a:lnTo>
                                    <a:pt x="0" y="3"/>
                                  </a:lnTo>
                                  <a:lnTo>
                                    <a:pt x="0" y="1"/>
                                  </a:lnTo>
                                  <a:lnTo>
                                    <a:pt x="0" y="0"/>
                                  </a:lnTo>
                                  <a:lnTo>
                                    <a:pt x="3" y="0"/>
                                  </a:lnTo>
                                  <a:lnTo>
                                    <a:pt x="2" y="2"/>
                                  </a:lnTo>
                                  <a:lnTo>
                                    <a:pt x="2" y="6"/>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1" name="Group 7077"/>
                        <wpg:cNvGrpSpPr>
                          <a:grpSpLocks/>
                        </wpg:cNvGrpSpPr>
                        <wpg:grpSpPr bwMode="auto">
                          <a:xfrm>
                            <a:off x="658" y="6345"/>
                            <a:ext cx="23" cy="26"/>
                            <a:chOff x="658" y="6345"/>
                            <a:chExt cx="23" cy="26"/>
                          </a:xfrm>
                        </wpg:grpSpPr>
                        <wps:wsp>
                          <wps:cNvPr id="7272" name="Freeform 7078"/>
                          <wps:cNvSpPr>
                            <a:spLocks/>
                          </wps:cNvSpPr>
                          <wps:spPr bwMode="auto">
                            <a:xfrm>
                              <a:off x="658" y="6345"/>
                              <a:ext cx="23" cy="26"/>
                            </a:xfrm>
                            <a:custGeom>
                              <a:avLst/>
                              <a:gdLst>
                                <a:gd name="T0" fmla="+- 0 681 658"/>
                                <a:gd name="T1" fmla="*/ T0 w 23"/>
                                <a:gd name="T2" fmla="+- 0 6358 6345"/>
                                <a:gd name="T3" fmla="*/ 6358 h 26"/>
                                <a:gd name="T4" fmla="+- 0 677 658"/>
                                <a:gd name="T5" fmla="*/ T4 w 23"/>
                                <a:gd name="T6" fmla="+- 0 6362 6345"/>
                                <a:gd name="T7" fmla="*/ 6362 h 26"/>
                                <a:gd name="T8" fmla="+- 0 673 658"/>
                                <a:gd name="T9" fmla="*/ T8 w 23"/>
                                <a:gd name="T10" fmla="+- 0 6367 6345"/>
                                <a:gd name="T11" fmla="*/ 6367 h 26"/>
                                <a:gd name="T12" fmla="+- 0 668 658"/>
                                <a:gd name="T13" fmla="*/ T12 w 23"/>
                                <a:gd name="T14" fmla="+- 0 6370 6345"/>
                                <a:gd name="T15" fmla="*/ 6370 h 26"/>
                                <a:gd name="T16" fmla="+- 0 668 658"/>
                                <a:gd name="T17" fmla="*/ T16 w 23"/>
                                <a:gd name="T18" fmla="+- 0 6368 6345"/>
                                <a:gd name="T19" fmla="*/ 6368 h 26"/>
                                <a:gd name="T20" fmla="+- 0 669 658"/>
                                <a:gd name="T21" fmla="*/ T20 w 23"/>
                                <a:gd name="T22" fmla="+- 0 6366 6345"/>
                                <a:gd name="T23" fmla="*/ 6366 h 26"/>
                                <a:gd name="T24" fmla="+- 0 670 658"/>
                                <a:gd name="T25" fmla="*/ T24 w 23"/>
                                <a:gd name="T26" fmla="+- 0 6364 6345"/>
                                <a:gd name="T27" fmla="*/ 6364 h 26"/>
                                <a:gd name="T28" fmla="+- 0 662 658"/>
                                <a:gd name="T29" fmla="*/ T28 w 23"/>
                                <a:gd name="T30" fmla="+- 0 6361 6345"/>
                                <a:gd name="T31" fmla="*/ 6361 h 26"/>
                                <a:gd name="T32" fmla="+- 0 661 658"/>
                                <a:gd name="T33" fmla="*/ T32 w 23"/>
                                <a:gd name="T34" fmla="+- 0 6364 6345"/>
                                <a:gd name="T35" fmla="*/ 6364 h 26"/>
                                <a:gd name="T36" fmla="+- 0 660 658"/>
                                <a:gd name="T37" fmla="*/ T36 w 23"/>
                                <a:gd name="T38" fmla="+- 0 6368 6345"/>
                                <a:gd name="T39" fmla="*/ 6368 h 26"/>
                                <a:gd name="T40" fmla="+- 0 659 658"/>
                                <a:gd name="T41" fmla="*/ T40 w 23"/>
                                <a:gd name="T42" fmla="+- 0 6366 6345"/>
                                <a:gd name="T43" fmla="*/ 6366 h 26"/>
                                <a:gd name="T44" fmla="+- 0 658 658"/>
                                <a:gd name="T45" fmla="*/ T44 w 23"/>
                                <a:gd name="T46" fmla="+- 0 6363 6345"/>
                                <a:gd name="T47" fmla="*/ 6363 h 26"/>
                                <a:gd name="T48" fmla="+- 0 659 658"/>
                                <a:gd name="T49" fmla="*/ T48 w 23"/>
                                <a:gd name="T50" fmla="+- 0 6360 6345"/>
                                <a:gd name="T51" fmla="*/ 6360 h 26"/>
                                <a:gd name="T52" fmla="+- 0 665 658"/>
                                <a:gd name="T53" fmla="*/ T52 w 23"/>
                                <a:gd name="T54" fmla="+- 0 6359 6345"/>
                                <a:gd name="T55" fmla="*/ 6359 h 26"/>
                                <a:gd name="T56" fmla="+- 0 666 658"/>
                                <a:gd name="T57" fmla="*/ T56 w 23"/>
                                <a:gd name="T58" fmla="+- 0 6352 6345"/>
                                <a:gd name="T59" fmla="*/ 6352 h 26"/>
                                <a:gd name="T60" fmla="+- 0 669 658"/>
                                <a:gd name="T61" fmla="*/ T60 w 23"/>
                                <a:gd name="T62" fmla="+- 0 6348 6345"/>
                                <a:gd name="T63" fmla="*/ 6348 h 26"/>
                                <a:gd name="T64" fmla="+- 0 671 658"/>
                                <a:gd name="T65" fmla="*/ T64 w 23"/>
                                <a:gd name="T66" fmla="+- 0 6348 6345"/>
                                <a:gd name="T67" fmla="*/ 6348 h 26"/>
                                <a:gd name="T68" fmla="+- 0 675 658"/>
                                <a:gd name="T69" fmla="*/ T68 w 23"/>
                                <a:gd name="T70" fmla="+- 0 6348 6345"/>
                                <a:gd name="T71" fmla="*/ 6348 h 26"/>
                                <a:gd name="T72" fmla="+- 0 678 658"/>
                                <a:gd name="T73" fmla="*/ T72 w 23"/>
                                <a:gd name="T74" fmla="+- 0 6349 6345"/>
                                <a:gd name="T75" fmla="*/ 6349 h 26"/>
                                <a:gd name="T76" fmla="+- 0 679 658"/>
                                <a:gd name="T77" fmla="*/ T76 w 23"/>
                                <a:gd name="T78" fmla="+- 0 6347 6345"/>
                                <a:gd name="T79" fmla="*/ 6347 h 26"/>
                                <a:gd name="T80" fmla="+- 0 679 658"/>
                                <a:gd name="T81" fmla="*/ T80 w 23"/>
                                <a:gd name="T82" fmla="+- 0 6346 6345"/>
                                <a:gd name="T83" fmla="*/ 6346 h 26"/>
                                <a:gd name="T84" fmla="+- 0 679 658"/>
                                <a:gd name="T85" fmla="*/ T84 w 23"/>
                                <a:gd name="T86" fmla="+- 0 6345 6345"/>
                                <a:gd name="T87" fmla="*/ 6345 h 26"/>
                                <a:gd name="T88" fmla="+- 0 679 658"/>
                                <a:gd name="T89" fmla="*/ T88 w 23"/>
                                <a:gd name="T90" fmla="+- 0 6345 6345"/>
                                <a:gd name="T91" fmla="*/ 6345 h 26"/>
                                <a:gd name="T92" fmla="+- 0 680 658"/>
                                <a:gd name="T93" fmla="*/ T92 w 23"/>
                                <a:gd name="T94" fmla="+- 0 6345 6345"/>
                                <a:gd name="T95" fmla="*/ 6345 h 26"/>
                                <a:gd name="T96" fmla="+- 0 680 658"/>
                                <a:gd name="T97" fmla="*/ T96 w 23"/>
                                <a:gd name="T98" fmla="+- 0 6345 6345"/>
                                <a:gd name="T99" fmla="*/ 6345 h 26"/>
                                <a:gd name="T100" fmla="+- 0 681 658"/>
                                <a:gd name="T101" fmla="*/ T100 w 23"/>
                                <a:gd name="T102" fmla="+- 0 6350 6345"/>
                                <a:gd name="T103" fmla="*/ 6350 h 26"/>
                                <a:gd name="T104" fmla="+- 0 681 658"/>
                                <a:gd name="T105" fmla="*/ T104 w 23"/>
                                <a:gd name="T106" fmla="+- 0 6354 6345"/>
                                <a:gd name="T107" fmla="*/ 6354 h 26"/>
                                <a:gd name="T108" fmla="+- 0 681 658"/>
                                <a:gd name="T109" fmla="*/ T108 w 23"/>
                                <a:gd name="T110" fmla="+- 0 6358 6345"/>
                                <a:gd name="T111" fmla="*/ 635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 h="26">
                                  <a:moveTo>
                                    <a:pt x="23" y="13"/>
                                  </a:moveTo>
                                  <a:lnTo>
                                    <a:pt x="19" y="17"/>
                                  </a:lnTo>
                                  <a:lnTo>
                                    <a:pt x="15" y="22"/>
                                  </a:lnTo>
                                  <a:lnTo>
                                    <a:pt x="10" y="25"/>
                                  </a:lnTo>
                                  <a:lnTo>
                                    <a:pt x="10" y="23"/>
                                  </a:lnTo>
                                  <a:lnTo>
                                    <a:pt x="11" y="21"/>
                                  </a:lnTo>
                                  <a:lnTo>
                                    <a:pt x="12" y="19"/>
                                  </a:lnTo>
                                  <a:lnTo>
                                    <a:pt x="4" y="16"/>
                                  </a:lnTo>
                                  <a:lnTo>
                                    <a:pt x="3" y="19"/>
                                  </a:lnTo>
                                  <a:lnTo>
                                    <a:pt x="2" y="23"/>
                                  </a:lnTo>
                                  <a:lnTo>
                                    <a:pt x="1" y="21"/>
                                  </a:lnTo>
                                  <a:lnTo>
                                    <a:pt x="0" y="18"/>
                                  </a:lnTo>
                                  <a:lnTo>
                                    <a:pt x="1" y="15"/>
                                  </a:lnTo>
                                  <a:lnTo>
                                    <a:pt x="7" y="14"/>
                                  </a:lnTo>
                                  <a:lnTo>
                                    <a:pt x="8" y="7"/>
                                  </a:lnTo>
                                  <a:lnTo>
                                    <a:pt x="11" y="3"/>
                                  </a:lnTo>
                                  <a:lnTo>
                                    <a:pt x="13" y="3"/>
                                  </a:lnTo>
                                  <a:lnTo>
                                    <a:pt x="17" y="3"/>
                                  </a:lnTo>
                                  <a:lnTo>
                                    <a:pt x="20" y="4"/>
                                  </a:lnTo>
                                  <a:lnTo>
                                    <a:pt x="21" y="2"/>
                                  </a:lnTo>
                                  <a:lnTo>
                                    <a:pt x="21" y="1"/>
                                  </a:lnTo>
                                  <a:lnTo>
                                    <a:pt x="21" y="0"/>
                                  </a:lnTo>
                                  <a:lnTo>
                                    <a:pt x="22" y="0"/>
                                  </a:lnTo>
                                  <a:lnTo>
                                    <a:pt x="23" y="5"/>
                                  </a:lnTo>
                                  <a:lnTo>
                                    <a:pt x="23" y="9"/>
                                  </a:lnTo>
                                  <a:lnTo>
                                    <a:pt x="23"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3" name="Group 7079"/>
                        <wpg:cNvGrpSpPr>
                          <a:grpSpLocks/>
                        </wpg:cNvGrpSpPr>
                        <wpg:grpSpPr bwMode="auto">
                          <a:xfrm>
                            <a:off x="694" y="6408"/>
                            <a:ext cx="10" cy="16"/>
                            <a:chOff x="694" y="6408"/>
                            <a:chExt cx="10" cy="16"/>
                          </a:xfrm>
                        </wpg:grpSpPr>
                        <wps:wsp>
                          <wps:cNvPr id="7274" name="Freeform 7080"/>
                          <wps:cNvSpPr>
                            <a:spLocks/>
                          </wps:cNvSpPr>
                          <wps:spPr bwMode="auto">
                            <a:xfrm>
                              <a:off x="694" y="6408"/>
                              <a:ext cx="10" cy="16"/>
                            </a:xfrm>
                            <a:custGeom>
                              <a:avLst/>
                              <a:gdLst>
                                <a:gd name="T0" fmla="+- 0 701 694"/>
                                <a:gd name="T1" fmla="*/ T0 w 10"/>
                                <a:gd name="T2" fmla="+- 0 6423 6408"/>
                                <a:gd name="T3" fmla="*/ 6423 h 16"/>
                                <a:gd name="T4" fmla="+- 0 699 694"/>
                                <a:gd name="T5" fmla="*/ T4 w 10"/>
                                <a:gd name="T6" fmla="+- 0 6420 6408"/>
                                <a:gd name="T7" fmla="*/ 6420 h 16"/>
                                <a:gd name="T8" fmla="+- 0 697 694"/>
                                <a:gd name="T9" fmla="*/ T8 w 10"/>
                                <a:gd name="T10" fmla="+- 0 6416 6408"/>
                                <a:gd name="T11" fmla="*/ 6416 h 16"/>
                                <a:gd name="T12" fmla="+- 0 694 694"/>
                                <a:gd name="T13" fmla="*/ T12 w 10"/>
                                <a:gd name="T14" fmla="+- 0 6413 6408"/>
                                <a:gd name="T15" fmla="*/ 6413 h 16"/>
                                <a:gd name="T16" fmla="+- 0 694 694"/>
                                <a:gd name="T17" fmla="*/ T16 w 10"/>
                                <a:gd name="T18" fmla="+- 0 6412 6408"/>
                                <a:gd name="T19" fmla="*/ 6412 h 16"/>
                                <a:gd name="T20" fmla="+- 0 695 694"/>
                                <a:gd name="T21" fmla="*/ T20 w 10"/>
                                <a:gd name="T22" fmla="+- 0 6412 6408"/>
                                <a:gd name="T23" fmla="*/ 6412 h 16"/>
                                <a:gd name="T24" fmla="+- 0 695 694"/>
                                <a:gd name="T25" fmla="*/ T24 w 10"/>
                                <a:gd name="T26" fmla="+- 0 6411 6408"/>
                                <a:gd name="T27" fmla="*/ 6411 h 16"/>
                                <a:gd name="T28" fmla="+- 0 698 694"/>
                                <a:gd name="T29" fmla="*/ T28 w 10"/>
                                <a:gd name="T30" fmla="+- 0 6410 6408"/>
                                <a:gd name="T31" fmla="*/ 6410 h 16"/>
                                <a:gd name="T32" fmla="+- 0 701 694"/>
                                <a:gd name="T33" fmla="*/ T32 w 10"/>
                                <a:gd name="T34" fmla="+- 0 6409 6408"/>
                                <a:gd name="T35" fmla="*/ 6409 h 16"/>
                                <a:gd name="T36" fmla="+- 0 704 694"/>
                                <a:gd name="T37" fmla="*/ T36 w 10"/>
                                <a:gd name="T38" fmla="+- 0 6408 6408"/>
                                <a:gd name="T39" fmla="*/ 6408 h 16"/>
                                <a:gd name="T40" fmla="+- 0 700 694"/>
                                <a:gd name="T41" fmla="*/ T40 w 10"/>
                                <a:gd name="T42" fmla="+- 0 6413 6408"/>
                                <a:gd name="T43" fmla="*/ 6413 h 16"/>
                                <a:gd name="T44" fmla="+- 0 699 694"/>
                                <a:gd name="T45" fmla="*/ T44 w 10"/>
                                <a:gd name="T46" fmla="+- 0 6419 6408"/>
                                <a:gd name="T47" fmla="*/ 6419 h 16"/>
                                <a:gd name="T48" fmla="+- 0 701 694"/>
                                <a:gd name="T49" fmla="*/ T48 w 10"/>
                                <a:gd name="T50" fmla="+- 0 6423 6408"/>
                                <a:gd name="T51" fmla="*/ 6423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16">
                                  <a:moveTo>
                                    <a:pt x="7" y="15"/>
                                  </a:moveTo>
                                  <a:lnTo>
                                    <a:pt x="5" y="12"/>
                                  </a:lnTo>
                                  <a:lnTo>
                                    <a:pt x="3" y="8"/>
                                  </a:lnTo>
                                  <a:lnTo>
                                    <a:pt x="0" y="5"/>
                                  </a:lnTo>
                                  <a:lnTo>
                                    <a:pt x="0" y="4"/>
                                  </a:lnTo>
                                  <a:lnTo>
                                    <a:pt x="1" y="4"/>
                                  </a:lnTo>
                                  <a:lnTo>
                                    <a:pt x="1" y="3"/>
                                  </a:lnTo>
                                  <a:lnTo>
                                    <a:pt x="4" y="2"/>
                                  </a:lnTo>
                                  <a:lnTo>
                                    <a:pt x="7" y="1"/>
                                  </a:lnTo>
                                  <a:lnTo>
                                    <a:pt x="10" y="0"/>
                                  </a:lnTo>
                                  <a:lnTo>
                                    <a:pt x="6" y="5"/>
                                  </a:lnTo>
                                  <a:lnTo>
                                    <a:pt x="5" y="11"/>
                                  </a:lnTo>
                                  <a:lnTo>
                                    <a:pt x="7"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5" name="Group 7081"/>
                        <wpg:cNvGrpSpPr>
                          <a:grpSpLocks/>
                        </wpg:cNvGrpSpPr>
                        <wpg:grpSpPr bwMode="auto">
                          <a:xfrm>
                            <a:off x="623" y="6343"/>
                            <a:ext cx="17" cy="29"/>
                            <a:chOff x="623" y="6343"/>
                            <a:chExt cx="17" cy="29"/>
                          </a:xfrm>
                        </wpg:grpSpPr>
                        <wps:wsp>
                          <wps:cNvPr id="7276" name="Freeform 7082"/>
                          <wps:cNvSpPr>
                            <a:spLocks/>
                          </wps:cNvSpPr>
                          <wps:spPr bwMode="auto">
                            <a:xfrm>
                              <a:off x="623" y="6343"/>
                              <a:ext cx="17" cy="29"/>
                            </a:xfrm>
                            <a:custGeom>
                              <a:avLst/>
                              <a:gdLst>
                                <a:gd name="T0" fmla="+- 0 623 623"/>
                                <a:gd name="T1" fmla="*/ T0 w 17"/>
                                <a:gd name="T2" fmla="+- 0 6363 6343"/>
                                <a:gd name="T3" fmla="*/ 6363 h 29"/>
                                <a:gd name="T4" fmla="+- 0 625 623"/>
                                <a:gd name="T5" fmla="*/ T4 w 17"/>
                                <a:gd name="T6" fmla="+- 0 6357 6343"/>
                                <a:gd name="T7" fmla="*/ 6357 h 29"/>
                                <a:gd name="T8" fmla="+- 0 627 623"/>
                                <a:gd name="T9" fmla="*/ T8 w 17"/>
                                <a:gd name="T10" fmla="+- 0 6351 6343"/>
                                <a:gd name="T11" fmla="*/ 6351 h 29"/>
                                <a:gd name="T12" fmla="+- 0 628 623"/>
                                <a:gd name="T13" fmla="*/ T12 w 17"/>
                                <a:gd name="T14" fmla="+- 0 6345 6343"/>
                                <a:gd name="T15" fmla="*/ 6345 h 29"/>
                                <a:gd name="T16" fmla="+- 0 628 623"/>
                                <a:gd name="T17" fmla="*/ T16 w 17"/>
                                <a:gd name="T18" fmla="+- 0 6344 6343"/>
                                <a:gd name="T19" fmla="*/ 6344 h 29"/>
                                <a:gd name="T20" fmla="+- 0 629 623"/>
                                <a:gd name="T21" fmla="*/ T20 w 17"/>
                                <a:gd name="T22" fmla="+- 0 6344 6343"/>
                                <a:gd name="T23" fmla="*/ 6344 h 29"/>
                                <a:gd name="T24" fmla="+- 0 629 623"/>
                                <a:gd name="T25" fmla="*/ T24 w 17"/>
                                <a:gd name="T26" fmla="+- 0 6343 6343"/>
                                <a:gd name="T27" fmla="*/ 6343 h 29"/>
                                <a:gd name="T28" fmla="+- 0 640 623"/>
                                <a:gd name="T29" fmla="*/ T28 w 17"/>
                                <a:gd name="T30" fmla="+- 0 6344 6343"/>
                                <a:gd name="T31" fmla="*/ 6344 h 29"/>
                                <a:gd name="T32" fmla="+- 0 631 623"/>
                                <a:gd name="T33" fmla="*/ T32 w 17"/>
                                <a:gd name="T34" fmla="+- 0 6364 6343"/>
                                <a:gd name="T35" fmla="*/ 6364 h 29"/>
                                <a:gd name="T36" fmla="+- 0 633 623"/>
                                <a:gd name="T37" fmla="*/ T36 w 17"/>
                                <a:gd name="T38" fmla="+- 0 6372 6343"/>
                                <a:gd name="T39" fmla="*/ 6372 h 29"/>
                                <a:gd name="T40" fmla="+- 0 631 623"/>
                                <a:gd name="T41" fmla="*/ T40 w 17"/>
                                <a:gd name="T42" fmla="+- 0 6368 6343"/>
                                <a:gd name="T43" fmla="*/ 6368 h 29"/>
                                <a:gd name="T44" fmla="+- 0 627 623"/>
                                <a:gd name="T45" fmla="*/ T44 w 17"/>
                                <a:gd name="T46" fmla="+- 0 6366 6343"/>
                                <a:gd name="T47" fmla="*/ 6366 h 29"/>
                                <a:gd name="T48" fmla="+- 0 623 623"/>
                                <a:gd name="T49" fmla="*/ T48 w 17"/>
                                <a:gd name="T50" fmla="+- 0 6363 6343"/>
                                <a:gd name="T51" fmla="*/ 636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9">
                                  <a:moveTo>
                                    <a:pt x="0" y="20"/>
                                  </a:moveTo>
                                  <a:lnTo>
                                    <a:pt x="2" y="14"/>
                                  </a:lnTo>
                                  <a:lnTo>
                                    <a:pt x="4" y="8"/>
                                  </a:lnTo>
                                  <a:lnTo>
                                    <a:pt x="5" y="2"/>
                                  </a:lnTo>
                                  <a:lnTo>
                                    <a:pt x="5" y="1"/>
                                  </a:lnTo>
                                  <a:lnTo>
                                    <a:pt x="6" y="1"/>
                                  </a:lnTo>
                                  <a:lnTo>
                                    <a:pt x="6" y="0"/>
                                  </a:lnTo>
                                  <a:lnTo>
                                    <a:pt x="17" y="1"/>
                                  </a:lnTo>
                                  <a:lnTo>
                                    <a:pt x="8" y="21"/>
                                  </a:lnTo>
                                  <a:lnTo>
                                    <a:pt x="10" y="29"/>
                                  </a:lnTo>
                                  <a:lnTo>
                                    <a:pt x="8" y="25"/>
                                  </a:lnTo>
                                  <a:lnTo>
                                    <a:pt x="4" y="23"/>
                                  </a:lnTo>
                                  <a:lnTo>
                                    <a:pt x="0"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7" name="Picture 70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 y="6954"/>
                              <a:ext cx="200" cy="13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78" name="Group 7084"/>
                        <wpg:cNvGrpSpPr>
                          <a:grpSpLocks/>
                        </wpg:cNvGrpSpPr>
                        <wpg:grpSpPr bwMode="auto">
                          <a:xfrm>
                            <a:off x="617" y="10525"/>
                            <a:ext cx="2" cy="7"/>
                            <a:chOff x="617" y="10525"/>
                            <a:chExt cx="2" cy="7"/>
                          </a:xfrm>
                        </wpg:grpSpPr>
                        <wps:wsp>
                          <wps:cNvPr id="7279" name="Freeform 7085"/>
                          <wps:cNvSpPr>
                            <a:spLocks/>
                          </wps:cNvSpPr>
                          <wps:spPr bwMode="auto">
                            <a:xfrm>
                              <a:off x="617" y="10525"/>
                              <a:ext cx="2" cy="7"/>
                            </a:xfrm>
                            <a:custGeom>
                              <a:avLst/>
                              <a:gdLst>
                                <a:gd name="T0" fmla="+- 0 619 617"/>
                                <a:gd name="T1" fmla="*/ T0 w 2"/>
                                <a:gd name="T2" fmla="+- 0 10525 10525"/>
                                <a:gd name="T3" fmla="*/ 10525 h 7"/>
                                <a:gd name="T4" fmla="+- 0 619 617"/>
                                <a:gd name="T5" fmla="*/ T4 w 2"/>
                                <a:gd name="T6" fmla="+- 0 10527 10525"/>
                                <a:gd name="T7" fmla="*/ 10527 h 7"/>
                                <a:gd name="T8" fmla="+- 0 618 617"/>
                                <a:gd name="T9" fmla="*/ T8 w 2"/>
                                <a:gd name="T10" fmla="+- 0 10529 10525"/>
                                <a:gd name="T11" fmla="*/ 10529 h 7"/>
                                <a:gd name="T12" fmla="+- 0 618 617"/>
                                <a:gd name="T13" fmla="*/ T12 w 2"/>
                                <a:gd name="T14" fmla="+- 0 10531 10525"/>
                                <a:gd name="T15" fmla="*/ 10531 h 7"/>
                                <a:gd name="T16" fmla="+- 0 618 617"/>
                                <a:gd name="T17" fmla="*/ T16 w 2"/>
                                <a:gd name="T18" fmla="+- 0 10529 10525"/>
                                <a:gd name="T19" fmla="*/ 10529 h 7"/>
                                <a:gd name="T20" fmla="+- 0 618 617"/>
                                <a:gd name="T21" fmla="*/ T20 w 2"/>
                                <a:gd name="T22" fmla="+- 0 10527 10525"/>
                                <a:gd name="T23" fmla="*/ 10527 h 7"/>
                                <a:gd name="T24" fmla="+- 0 617 617"/>
                                <a:gd name="T25" fmla="*/ T24 w 2"/>
                                <a:gd name="T26" fmla="+- 0 10525 10525"/>
                                <a:gd name="T27" fmla="*/ 10525 h 7"/>
                                <a:gd name="T28" fmla="+- 0 618 617"/>
                                <a:gd name="T29" fmla="*/ T28 w 2"/>
                                <a:gd name="T30" fmla="+- 0 10525 10525"/>
                                <a:gd name="T31" fmla="*/ 10525 h 7"/>
                                <a:gd name="T32" fmla="+- 0 618 617"/>
                                <a:gd name="T33" fmla="*/ T32 w 2"/>
                                <a:gd name="T34" fmla="+- 0 10525 10525"/>
                                <a:gd name="T35" fmla="*/ 10525 h 7"/>
                                <a:gd name="T36" fmla="+- 0 619 617"/>
                                <a:gd name="T37" fmla="*/ T36 w 2"/>
                                <a:gd name="T38" fmla="+- 0 10525 10525"/>
                                <a:gd name="T39" fmla="*/ 10525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7">
                                  <a:moveTo>
                                    <a:pt x="2" y="0"/>
                                  </a:moveTo>
                                  <a:lnTo>
                                    <a:pt x="2" y="2"/>
                                  </a:lnTo>
                                  <a:lnTo>
                                    <a:pt x="1" y="4"/>
                                  </a:lnTo>
                                  <a:lnTo>
                                    <a:pt x="1" y="6"/>
                                  </a:lnTo>
                                  <a:lnTo>
                                    <a:pt x="1" y="4"/>
                                  </a:lnTo>
                                  <a:lnTo>
                                    <a:pt x="1" y="2"/>
                                  </a:lnTo>
                                  <a:lnTo>
                                    <a:pt x="0" y="0"/>
                                  </a:lnTo>
                                  <a:lnTo>
                                    <a:pt x="1"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0" name="Group 7086"/>
                        <wpg:cNvGrpSpPr>
                          <a:grpSpLocks/>
                        </wpg:cNvGrpSpPr>
                        <wpg:grpSpPr bwMode="auto">
                          <a:xfrm>
                            <a:off x="602" y="10545"/>
                            <a:ext cx="16" cy="30"/>
                            <a:chOff x="602" y="10545"/>
                            <a:chExt cx="16" cy="30"/>
                          </a:xfrm>
                        </wpg:grpSpPr>
                        <wps:wsp>
                          <wps:cNvPr id="7281" name="Freeform 7087"/>
                          <wps:cNvSpPr>
                            <a:spLocks/>
                          </wps:cNvSpPr>
                          <wps:spPr bwMode="auto">
                            <a:xfrm>
                              <a:off x="602" y="10545"/>
                              <a:ext cx="16" cy="30"/>
                            </a:xfrm>
                            <a:custGeom>
                              <a:avLst/>
                              <a:gdLst>
                                <a:gd name="T0" fmla="+- 0 617 602"/>
                                <a:gd name="T1" fmla="*/ T0 w 16"/>
                                <a:gd name="T2" fmla="+- 0 10545 10545"/>
                                <a:gd name="T3" fmla="*/ 10545 h 30"/>
                                <a:gd name="T4" fmla="+- 0 617 602"/>
                                <a:gd name="T5" fmla="*/ T4 w 16"/>
                                <a:gd name="T6" fmla="+- 0 10551 10545"/>
                                <a:gd name="T7" fmla="*/ 10551 h 30"/>
                                <a:gd name="T8" fmla="+- 0 617 602"/>
                                <a:gd name="T9" fmla="*/ T8 w 16"/>
                                <a:gd name="T10" fmla="+- 0 10558 10545"/>
                                <a:gd name="T11" fmla="*/ 10558 h 30"/>
                                <a:gd name="T12" fmla="+- 0 617 602"/>
                                <a:gd name="T13" fmla="*/ T12 w 16"/>
                                <a:gd name="T14" fmla="+- 0 10564 10545"/>
                                <a:gd name="T15" fmla="*/ 10564 h 30"/>
                                <a:gd name="T16" fmla="+- 0 612 602"/>
                                <a:gd name="T17" fmla="*/ T16 w 16"/>
                                <a:gd name="T18" fmla="+- 0 10567 10545"/>
                                <a:gd name="T19" fmla="*/ 10567 h 30"/>
                                <a:gd name="T20" fmla="+- 0 607 602"/>
                                <a:gd name="T21" fmla="*/ T20 w 16"/>
                                <a:gd name="T22" fmla="+- 0 10571 10545"/>
                                <a:gd name="T23" fmla="*/ 10571 h 30"/>
                                <a:gd name="T24" fmla="+- 0 602 602"/>
                                <a:gd name="T25" fmla="*/ T24 w 16"/>
                                <a:gd name="T26" fmla="+- 0 10574 10545"/>
                                <a:gd name="T27" fmla="*/ 10574 h 30"/>
                                <a:gd name="T28" fmla="+- 0 602 602"/>
                                <a:gd name="T29" fmla="*/ T28 w 16"/>
                                <a:gd name="T30" fmla="+- 0 10559 10545"/>
                                <a:gd name="T31" fmla="*/ 10559 h 30"/>
                                <a:gd name="T32" fmla="+- 0 608 602"/>
                                <a:gd name="T33" fmla="*/ T32 w 16"/>
                                <a:gd name="T34" fmla="+- 0 10556 10545"/>
                                <a:gd name="T35" fmla="*/ 10556 h 30"/>
                                <a:gd name="T36" fmla="+- 0 615 602"/>
                                <a:gd name="T37" fmla="*/ T36 w 16"/>
                                <a:gd name="T38" fmla="+- 0 10552 10545"/>
                                <a:gd name="T39" fmla="*/ 10552 h 30"/>
                                <a:gd name="T40" fmla="+- 0 617 602"/>
                                <a:gd name="T41" fmla="*/ T40 w 16"/>
                                <a:gd name="T42" fmla="+- 0 10545 10545"/>
                                <a:gd name="T43" fmla="*/ 1054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30">
                                  <a:moveTo>
                                    <a:pt x="15" y="0"/>
                                  </a:moveTo>
                                  <a:lnTo>
                                    <a:pt x="15" y="6"/>
                                  </a:lnTo>
                                  <a:lnTo>
                                    <a:pt x="15" y="13"/>
                                  </a:lnTo>
                                  <a:lnTo>
                                    <a:pt x="15" y="19"/>
                                  </a:lnTo>
                                  <a:lnTo>
                                    <a:pt x="10" y="22"/>
                                  </a:lnTo>
                                  <a:lnTo>
                                    <a:pt x="5" y="26"/>
                                  </a:lnTo>
                                  <a:lnTo>
                                    <a:pt x="0" y="29"/>
                                  </a:lnTo>
                                  <a:lnTo>
                                    <a:pt x="0" y="14"/>
                                  </a:lnTo>
                                  <a:lnTo>
                                    <a:pt x="6" y="11"/>
                                  </a:lnTo>
                                  <a:lnTo>
                                    <a:pt x="13" y="7"/>
                                  </a:lnTo>
                                  <a:lnTo>
                                    <a:pt x="1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2" name="Group 7088"/>
                        <wpg:cNvGrpSpPr>
                          <a:grpSpLocks/>
                        </wpg:cNvGrpSpPr>
                        <wpg:grpSpPr bwMode="auto">
                          <a:xfrm>
                            <a:off x="609" y="10709"/>
                            <a:ext cx="4" cy="8"/>
                            <a:chOff x="609" y="10709"/>
                            <a:chExt cx="4" cy="8"/>
                          </a:xfrm>
                        </wpg:grpSpPr>
                        <wps:wsp>
                          <wps:cNvPr id="7283" name="Freeform 7089"/>
                          <wps:cNvSpPr>
                            <a:spLocks/>
                          </wps:cNvSpPr>
                          <wps:spPr bwMode="auto">
                            <a:xfrm>
                              <a:off x="609" y="10709"/>
                              <a:ext cx="4" cy="8"/>
                            </a:xfrm>
                            <a:custGeom>
                              <a:avLst/>
                              <a:gdLst>
                                <a:gd name="T0" fmla="+- 0 610 609"/>
                                <a:gd name="T1" fmla="*/ T0 w 4"/>
                                <a:gd name="T2" fmla="+- 0 10709 10709"/>
                                <a:gd name="T3" fmla="*/ 10709 h 8"/>
                                <a:gd name="T4" fmla="+- 0 611 609"/>
                                <a:gd name="T5" fmla="*/ T4 w 4"/>
                                <a:gd name="T6" fmla="+- 0 10711 10709"/>
                                <a:gd name="T7" fmla="*/ 10711 h 8"/>
                                <a:gd name="T8" fmla="+- 0 611 609"/>
                                <a:gd name="T9" fmla="*/ T8 w 4"/>
                                <a:gd name="T10" fmla="+- 0 10713 10709"/>
                                <a:gd name="T11" fmla="*/ 10713 h 8"/>
                                <a:gd name="T12" fmla="+- 0 612 609"/>
                                <a:gd name="T13" fmla="*/ T12 w 4"/>
                                <a:gd name="T14" fmla="+- 0 10715 10709"/>
                                <a:gd name="T15" fmla="*/ 10715 h 8"/>
                                <a:gd name="T16" fmla="+- 0 611 609"/>
                                <a:gd name="T17" fmla="*/ T16 w 4"/>
                                <a:gd name="T18" fmla="+- 0 10715 10709"/>
                                <a:gd name="T19" fmla="*/ 10715 h 8"/>
                                <a:gd name="T20" fmla="+- 0 610 609"/>
                                <a:gd name="T21" fmla="*/ T20 w 4"/>
                                <a:gd name="T22" fmla="+- 0 10716 10709"/>
                                <a:gd name="T23" fmla="*/ 10716 h 8"/>
                                <a:gd name="T24" fmla="+- 0 609 609"/>
                                <a:gd name="T25" fmla="*/ T24 w 4"/>
                                <a:gd name="T26" fmla="+- 0 10716 10709"/>
                                <a:gd name="T27" fmla="*/ 10716 h 8"/>
                                <a:gd name="T28" fmla="+- 0 609 609"/>
                                <a:gd name="T29" fmla="*/ T28 w 4"/>
                                <a:gd name="T30" fmla="+- 0 10714 10709"/>
                                <a:gd name="T31" fmla="*/ 10714 h 8"/>
                                <a:gd name="T32" fmla="+- 0 609 609"/>
                                <a:gd name="T33" fmla="*/ T32 w 4"/>
                                <a:gd name="T34" fmla="+- 0 10711 10709"/>
                                <a:gd name="T35" fmla="*/ 10711 h 8"/>
                                <a:gd name="T36" fmla="+- 0 610 609"/>
                                <a:gd name="T37" fmla="*/ T36 w 4"/>
                                <a:gd name="T38" fmla="+- 0 10709 10709"/>
                                <a:gd name="T39" fmla="*/ 1070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8">
                                  <a:moveTo>
                                    <a:pt x="1" y="0"/>
                                  </a:moveTo>
                                  <a:lnTo>
                                    <a:pt x="2" y="2"/>
                                  </a:lnTo>
                                  <a:lnTo>
                                    <a:pt x="2" y="4"/>
                                  </a:lnTo>
                                  <a:lnTo>
                                    <a:pt x="3" y="6"/>
                                  </a:lnTo>
                                  <a:lnTo>
                                    <a:pt x="2" y="6"/>
                                  </a:lnTo>
                                  <a:lnTo>
                                    <a:pt x="1" y="7"/>
                                  </a:lnTo>
                                  <a:lnTo>
                                    <a:pt x="0" y="7"/>
                                  </a:lnTo>
                                  <a:lnTo>
                                    <a:pt x="0" y="5"/>
                                  </a:lnTo>
                                  <a:lnTo>
                                    <a:pt x="0" y="2"/>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4" name="Group 7090"/>
                        <wpg:cNvGrpSpPr>
                          <a:grpSpLocks/>
                        </wpg:cNvGrpSpPr>
                        <wpg:grpSpPr bwMode="auto">
                          <a:xfrm>
                            <a:off x="625" y="11145"/>
                            <a:ext cx="14" cy="23"/>
                            <a:chOff x="625" y="11145"/>
                            <a:chExt cx="14" cy="23"/>
                          </a:xfrm>
                        </wpg:grpSpPr>
                        <wps:wsp>
                          <wps:cNvPr id="7285" name="Freeform 7091"/>
                          <wps:cNvSpPr>
                            <a:spLocks/>
                          </wps:cNvSpPr>
                          <wps:spPr bwMode="auto">
                            <a:xfrm>
                              <a:off x="625" y="11145"/>
                              <a:ext cx="14" cy="23"/>
                            </a:xfrm>
                            <a:custGeom>
                              <a:avLst/>
                              <a:gdLst>
                                <a:gd name="T0" fmla="+- 0 638 625"/>
                                <a:gd name="T1" fmla="*/ T0 w 14"/>
                                <a:gd name="T2" fmla="+- 0 11159 11145"/>
                                <a:gd name="T3" fmla="*/ 11159 h 23"/>
                                <a:gd name="T4" fmla="+- 0 635 625"/>
                                <a:gd name="T5" fmla="*/ T4 w 14"/>
                                <a:gd name="T6" fmla="+- 0 11161 11145"/>
                                <a:gd name="T7" fmla="*/ 11161 h 23"/>
                                <a:gd name="T8" fmla="+- 0 631 625"/>
                                <a:gd name="T9" fmla="*/ T8 w 14"/>
                                <a:gd name="T10" fmla="+- 0 11163 11145"/>
                                <a:gd name="T11" fmla="*/ 11163 h 23"/>
                                <a:gd name="T12" fmla="+- 0 628 625"/>
                                <a:gd name="T13" fmla="*/ T12 w 14"/>
                                <a:gd name="T14" fmla="+- 0 11166 11145"/>
                                <a:gd name="T15" fmla="*/ 11166 h 23"/>
                                <a:gd name="T16" fmla="+- 0 628 625"/>
                                <a:gd name="T17" fmla="*/ T16 w 14"/>
                                <a:gd name="T18" fmla="+- 0 11166 11145"/>
                                <a:gd name="T19" fmla="*/ 11166 h 23"/>
                                <a:gd name="T20" fmla="+- 0 628 625"/>
                                <a:gd name="T21" fmla="*/ T20 w 14"/>
                                <a:gd name="T22" fmla="+- 0 11167 11145"/>
                                <a:gd name="T23" fmla="*/ 11167 h 23"/>
                                <a:gd name="T24" fmla="+- 0 628 625"/>
                                <a:gd name="T25" fmla="*/ T24 w 14"/>
                                <a:gd name="T26" fmla="+- 0 11167 11145"/>
                                <a:gd name="T27" fmla="*/ 11167 h 23"/>
                                <a:gd name="T28" fmla="+- 0 625 625"/>
                                <a:gd name="T29" fmla="*/ T28 w 14"/>
                                <a:gd name="T30" fmla="+- 0 11159 11145"/>
                                <a:gd name="T31" fmla="*/ 11159 h 23"/>
                                <a:gd name="T32" fmla="+- 0 625 625"/>
                                <a:gd name="T33" fmla="*/ T32 w 14"/>
                                <a:gd name="T34" fmla="+- 0 11150 11145"/>
                                <a:gd name="T35" fmla="*/ 11150 h 23"/>
                                <a:gd name="T36" fmla="+- 0 629 625"/>
                                <a:gd name="T37" fmla="*/ T36 w 14"/>
                                <a:gd name="T38" fmla="+- 0 11145 11145"/>
                                <a:gd name="T39" fmla="*/ 11145 h 23"/>
                                <a:gd name="T40" fmla="+- 0 631 625"/>
                                <a:gd name="T41" fmla="*/ T40 w 14"/>
                                <a:gd name="T42" fmla="+- 0 11148 11145"/>
                                <a:gd name="T43" fmla="*/ 11148 h 23"/>
                                <a:gd name="T44" fmla="+- 0 634 625"/>
                                <a:gd name="T45" fmla="*/ T44 w 14"/>
                                <a:gd name="T46" fmla="+- 0 11150 11145"/>
                                <a:gd name="T47" fmla="*/ 11150 h 23"/>
                                <a:gd name="T48" fmla="+- 0 638 625"/>
                                <a:gd name="T49" fmla="*/ T48 w 14"/>
                                <a:gd name="T50" fmla="+- 0 11151 11145"/>
                                <a:gd name="T51" fmla="*/ 11151 h 23"/>
                                <a:gd name="T52" fmla="+- 0 639 625"/>
                                <a:gd name="T53" fmla="*/ T52 w 14"/>
                                <a:gd name="T54" fmla="+- 0 11153 11145"/>
                                <a:gd name="T55" fmla="*/ 11153 h 23"/>
                                <a:gd name="T56" fmla="+- 0 638 625"/>
                                <a:gd name="T57" fmla="*/ T56 w 14"/>
                                <a:gd name="T58" fmla="+- 0 11156 11145"/>
                                <a:gd name="T59" fmla="*/ 11156 h 23"/>
                                <a:gd name="T60" fmla="+- 0 638 625"/>
                                <a:gd name="T61" fmla="*/ T60 w 14"/>
                                <a:gd name="T62" fmla="+- 0 11159 11145"/>
                                <a:gd name="T63" fmla="*/ 1115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23">
                                  <a:moveTo>
                                    <a:pt x="13" y="14"/>
                                  </a:moveTo>
                                  <a:lnTo>
                                    <a:pt x="10" y="16"/>
                                  </a:lnTo>
                                  <a:lnTo>
                                    <a:pt x="6" y="18"/>
                                  </a:lnTo>
                                  <a:lnTo>
                                    <a:pt x="3" y="21"/>
                                  </a:lnTo>
                                  <a:lnTo>
                                    <a:pt x="3" y="22"/>
                                  </a:lnTo>
                                  <a:lnTo>
                                    <a:pt x="0" y="14"/>
                                  </a:lnTo>
                                  <a:lnTo>
                                    <a:pt x="0" y="5"/>
                                  </a:lnTo>
                                  <a:lnTo>
                                    <a:pt x="4" y="0"/>
                                  </a:lnTo>
                                  <a:lnTo>
                                    <a:pt x="6" y="3"/>
                                  </a:lnTo>
                                  <a:lnTo>
                                    <a:pt x="9" y="5"/>
                                  </a:lnTo>
                                  <a:lnTo>
                                    <a:pt x="13" y="6"/>
                                  </a:lnTo>
                                  <a:lnTo>
                                    <a:pt x="14" y="8"/>
                                  </a:lnTo>
                                  <a:lnTo>
                                    <a:pt x="13" y="11"/>
                                  </a:lnTo>
                                  <a:lnTo>
                                    <a:pt x="13"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6" name="Group 7092"/>
                        <wpg:cNvGrpSpPr>
                          <a:grpSpLocks/>
                        </wpg:cNvGrpSpPr>
                        <wpg:grpSpPr bwMode="auto">
                          <a:xfrm>
                            <a:off x="646" y="11352"/>
                            <a:ext cx="4" cy="15"/>
                            <a:chOff x="646" y="11352"/>
                            <a:chExt cx="4" cy="15"/>
                          </a:xfrm>
                        </wpg:grpSpPr>
                        <wps:wsp>
                          <wps:cNvPr id="7287" name="Freeform 7093"/>
                          <wps:cNvSpPr>
                            <a:spLocks/>
                          </wps:cNvSpPr>
                          <wps:spPr bwMode="auto">
                            <a:xfrm>
                              <a:off x="646" y="11352"/>
                              <a:ext cx="4" cy="15"/>
                            </a:xfrm>
                            <a:custGeom>
                              <a:avLst/>
                              <a:gdLst>
                                <a:gd name="T0" fmla="+- 0 650 646"/>
                                <a:gd name="T1" fmla="*/ T0 w 4"/>
                                <a:gd name="T2" fmla="+- 0 11367 11352"/>
                                <a:gd name="T3" fmla="*/ 11367 h 15"/>
                                <a:gd name="T4" fmla="+- 0 648 646"/>
                                <a:gd name="T5" fmla="*/ T4 w 4"/>
                                <a:gd name="T6" fmla="+- 0 11367 11352"/>
                                <a:gd name="T7" fmla="*/ 11367 h 15"/>
                                <a:gd name="T8" fmla="+- 0 646 646"/>
                                <a:gd name="T9" fmla="*/ T8 w 4"/>
                                <a:gd name="T10" fmla="+- 0 11366 11352"/>
                                <a:gd name="T11" fmla="*/ 11366 h 15"/>
                                <a:gd name="T12" fmla="+- 0 646 646"/>
                                <a:gd name="T13" fmla="*/ T12 w 4"/>
                                <a:gd name="T14" fmla="+- 0 11363 11352"/>
                                <a:gd name="T15" fmla="*/ 11363 h 15"/>
                                <a:gd name="T16" fmla="+- 0 647 646"/>
                                <a:gd name="T17" fmla="*/ T16 w 4"/>
                                <a:gd name="T18" fmla="+- 0 11360 11352"/>
                                <a:gd name="T19" fmla="*/ 11360 h 15"/>
                                <a:gd name="T20" fmla="+- 0 647 646"/>
                                <a:gd name="T21" fmla="*/ T20 w 4"/>
                                <a:gd name="T22" fmla="+- 0 11356 11352"/>
                                <a:gd name="T23" fmla="*/ 11356 h 15"/>
                                <a:gd name="T24" fmla="+- 0 648 646"/>
                                <a:gd name="T25" fmla="*/ T24 w 4"/>
                                <a:gd name="T26" fmla="+- 0 11352 11352"/>
                                <a:gd name="T27" fmla="*/ 11352 h 15"/>
                                <a:gd name="T28" fmla="+- 0 648 646"/>
                                <a:gd name="T29" fmla="*/ T28 w 4"/>
                                <a:gd name="T30" fmla="+- 0 11357 11352"/>
                                <a:gd name="T31" fmla="*/ 11357 h 15"/>
                                <a:gd name="T32" fmla="+- 0 649 646"/>
                                <a:gd name="T33" fmla="*/ T32 w 4"/>
                                <a:gd name="T34" fmla="+- 0 11362 11352"/>
                                <a:gd name="T35" fmla="*/ 11362 h 15"/>
                                <a:gd name="T36" fmla="+- 0 650 646"/>
                                <a:gd name="T37" fmla="*/ T36 w 4"/>
                                <a:gd name="T38" fmla="+- 0 11367 11352"/>
                                <a:gd name="T39" fmla="*/ 1136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15">
                                  <a:moveTo>
                                    <a:pt x="4" y="15"/>
                                  </a:moveTo>
                                  <a:lnTo>
                                    <a:pt x="2" y="15"/>
                                  </a:lnTo>
                                  <a:lnTo>
                                    <a:pt x="0" y="14"/>
                                  </a:lnTo>
                                  <a:lnTo>
                                    <a:pt x="0" y="11"/>
                                  </a:lnTo>
                                  <a:lnTo>
                                    <a:pt x="1" y="8"/>
                                  </a:lnTo>
                                  <a:lnTo>
                                    <a:pt x="1" y="4"/>
                                  </a:lnTo>
                                  <a:lnTo>
                                    <a:pt x="2" y="0"/>
                                  </a:lnTo>
                                  <a:lnTo>
                                    <a:pt x="2" y="5"/>
                                  </a:lnTo>
                                  <a:lnTo>
                                    <a:pt x="3" y="10"/>
                                  </a:lnTo>
                                  <a:lnTo>
                                    <a:pt x="4"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8" name="Group 7094"/>
                        <wpg:cNvGrpSpPr>
                          <a:grpSpLocks/>
                        </wpg:cNvGrpSpPr>
                        <wpg:grpSpPr bwMode="auto">
                          <a:xfrm>
                            <a:off x="632" y="11177"/>
                            <a:ext cx="3" cy="5"/>
                            <a:chOff x="632" y="11177"/>
                            <a:chExt cx="3" cy="5"/>
                          </a:xfrm>
                        </wpg:grpSpPr>
                        <wps:wsp>
                          <wps:cNvPr id="7289" name="Freeform 7095"/>
                          <wps:cNvSpPr>
                            <a:spLocks/>
                          </wps:cNvSpPr>
                          <wps:spPr bwMode="auto">
                            <a:xfrm>
                              <a:off x="632" y="11177"/>
                              <a:ext cx="3" cy="5"/>
                            </a:xfrm>
                            <a:custGeom>
                              <a:avLst/>
                              <a:gdLst>
                                <a:gd name="T0" fmla="+- 0 634 632"/>
                                <a:gd name="T1" fmla="*/ T0 w 3"/>
                                <a:gd name="T2" fmla="+- 0 11181 11177"/>
                                <a:gd name="T3" fmla="*/ 11181 h 5"/>
                                <a:gd name="T4" fmla="+- 0 634 632"/>
                                <a:gd name="T5" fmla="*/ T4 w 3"/>
                                <a:gd name="T6" fmla="+- 0 11180 11177"/>
                                <a:gd name="T7" fmla="*/ 11180 h 5"/>
                                <a:gd name="T8" fmla="+- 0 633 632"/>
                                <a:gd name="T9" fmla="*/ T8 w 3"/>
                                <a:gd name="T10" fmla="+- 0 11178 11177"/>
                                <a:gd name="T11" fmla="*/ 11178 h 5"/>
                                <a:gd name="T12" fmla="+- 0 632 632"/>
                                <a:gd name="T13" fmla="*/ T12 w 3"/>
                                <a:gd name="T14" fmla="+- 0 11177 11177"/>
                                <a:gd name="T15" fmla="*/ 11177 h 5"/>
                                <a:gd name="T16" fmla="+- 0 633 632"/>
                                <a:gd name="T17" fmla="*/ T16 w 3"/>
                                <a:gd name="T18" fmla="+- 0 11177 11177"/>
                                <a:gd name="T19" fmla="*/ 11177 h 5"/>
                                <a:gd name="T20" fmla="+- 0 634 632"/>
                                <a:gd name="T21" fmla="*/ T20 w 3"/>
                                <a:gd name="T22" fmla="+- 0 11178 11177"/>
                                <a:gd name="T23" fmla="*/ 11178 h 5"/>
                                <a:gd name="T24" fmla="+- 0 634 632"/>
                                <a:gd name="T25" fmla="*/ T24 w 3"/>
                                <a:gd name="T26" fmla="+- 0 11178 11177"/>
                                <a:gd name="T27" fmla="*/ 11178 h 5"/>
                                <a:gd name="T28" fmla="+- 0 634 632"/>
                                <a:gd name="T29" fmla="*/ T28 w 3"/>
                                <a:gd name="T30" fmla="+- 0 11179 11177"/>
                                <a:gd name="T31" fmla="*/ 11179 h 5"/>
                                <a:gd name="T32" fmla="+- 0 634 632"/>
                                <a:gd name="T33" fmla="*/ T32 w 3"/>
                                <a:gd name="T34" fmla="+- 0 11180 11177"/>
                                <a:gd name="T35" fmla="*/ 11180 h 5"/>
                                <a:gd name="T36" fmla="+- 0 634 632"/>
                                <a:gd name="T37" fmla="*/ T36 w 3"/>
                                <a:gd name="T38" fmla="+- 0 11181 11177"/>
                                <a:gd name="T39" fmla="*/ 1118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5">
                                  <a:moveTo>
                                    <a:pt x="2" y="4"/>
                                  </a:moveTo>
                                  <a:lnTo>
                                    <a:pt x="2" y="3"/>
                                  </a:lnTo>
                                  <a:lnTo>
                                    <a:pt x="1" y="1"/>
                                  </a:lnTo>
                                  <a:lnTo>
                                    <a:pt x="0" y="0"/>
                                  </a:lnTo>
                                  <a:lnTo>
                                    <a:pt x="1" y="0"/>
                                  </a:lnTo>
                                  <a:lnTo>
                                    <a:pt x="2" y="1"/>
                                  </a:lnTo>
                                  <a:lnTo>
                                    <a:pt x="2" y="2"/>
                                  </a:lnTo>
                                  <a:lnTo>
                                    <a:pt x="2" y="3"/>
                                  </a:lnTo>
                                  <a:lnTo>
                                    <a:pt x="2"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0" name="Group 7096"/>
                        <wpg:cNvGrpSpPr>
                          <a:grpSpLocks/>
                        </wpg:cNvGrpSpPr>
                        <wpg:grpSpPr bwMode="auto">
                          <a:xfrm>
                            <a:off x="621" y="11123"/>
                            <a:ext cx="2" cy="5"/>
                            <a:chOff x="621" y="11123"/>
                            <a:chExt cx="2" cy="5"/>
                          </a:xfrm>
                        </wpg:grpSpPr>
                        <wps:wsp>
                          <wps:cNvPr id="7291" name="Freeform 7097"/>
                          <wps:cNvSpPr>
                            <a:spLocks/>
                          </wps:cNvSpPr>
                          <wps:spPr bwMode="auto">
                            <a:xfrm>
                              <a:off x="621" y="11123"/>
                              <a:ext cx="2" cy="5"/>
                            </a:xfrm>
                            <a:custGeom>
                              <a:avLst/>
                              <a:gdLst>
                                <a:gd name="T0" fmla="+- 0 622 621"/>
                                <a:gd name="T1" fmla="*/ T0 w 2"/>
                                <a:gd name="T2" fmla="+- 0 11123 11123"/>
                                <a:gd name="T3" fmla="*/ 11123 h 5"/>
                                <a:gd name="T4" fmla="+- 0 622 621"/>
                                <a:gd name="T5" fmla="*/ T4 w 2"/>
                                <a:gd name="T6" fmla="+- 0 11125 11123"/>
                                <a:gd name="T7" fmla="*/ 11125 h 5"/>
                                <a:gd name="T8" fmla="+- 0 622 621"/>
                                <a:gd name="T9" fmla="*/ T8 w 2"/>
                                <a:gd name="T10" fmla="+- 0 11126 11123"/>
                                <a:gd name="T11" fmla="*/ 11126 h 5"/>
                                <a:gd name="T12" fmla="+- 0 622 621"/>
                                <a:gd name="T13" fmla="*/ T12 w 2"/>
                                <a:gd name="T14" fmla="+- 0 11128 11123"/>
                                <a:gd name="T15" fmla="*/ 11128 h 5"/>
                                <a:gd name="T16" fmla="+- 0 622 621"/>
                                <a:gd name="T17" fmla="*/ T16 w 2"/>
                                <a:gd name="T18" fmla="+- 0 11127 11123"/>
                                <a:gd name="T19" fmla="*/ 11127 h 5"/>
                                <a:gd name="T20" fmla="+- 0 621 621"/>
                                <a:gd name="T21" fmla="*/ T20 w 2"/>
                                <a:gd name="T22" fmla="+- 0 11125 11123"/>
                                <a:gd name="T23" fmla="*/ 11125 h 5"/>
                                <a:gd name="T24" fmla="+- 0 621 621"/>
                                <a:gd name="T25" fmla="*/ T24 w 2"/>
                                <a:gd name="T26" fmla="+- 0 11123 11123"/>
                                <a:gd name="T27" fmla="*/ 11123 h 5"/>
                                <a:gd name="T28" fmla="+- 0 621 621"/>
                                <a:gd name="T29" fmla="*/ T28 w 2"/>
                                <a:gd name="T30" fmla="+- 0 11123 11123"/>
                                <a:gd name="T31" fmla="*/ 11123 h 5"/>
                                <a:gd name="T32" fmla="+- 0 621 621"/>
                                <a:gd name="T33" fmla="*/ T32 w 2"/>
                                <a:gd name="T34" fmla="+- 0 11123 11123"/>
                                <a:gd name="T35" fmla="*/ 11123 h 5"/>
                                <a:gd name="T36" fmla="+- 0 622 621"/>
                                <a:gd name="T37" fmla="*/ T36 w 2"/>
                                <a:gd name="T38" fmla="+- 0 11123 11123"/>
                                <a:gd name="T39" fmla="*/ 1112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5">
                                  <a:moveTo>
                                    <a:pt x="1" y="0"/>
                                  </a:moveTo>
                                  <a:lnTo>
                                    <a:pt x="1" y="2"/>
                                  </a:lnTo>
                                  <a:lnTo>
                                    <a:pt x="1" y="3"/>
                                  </a:lnTo>
                                  <a:lnTo>
                                    <a:pt x="1" y="5"/>
                                  </a:lnTo>
                                  <a:lnTo>
                                    <a:pt x="1" y="4"/>
                                  </a:lnTo>
                                  <a:lnTo>
                                    <a:pt x="0" y="2"/>
                                  </a:lnTo>
                                  <a:lnTo>
                                    <a:pt x="0" y="0"/>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2" name="Group 7098"/>
                        <wpg:cNvGrpSpPr>
                          <a:grpSpLocks/>
                        </wpg:cNvGrpSpPr>
                        <wpg:grpSpPr bwMode="auto">
                          <a:xfrm>
                            <a:off x="612" y="11028"/>
                            <a:ext cx="14" cy="23"/>
                            <a:chOff x="612" y="11028"/>
                            <a:chExt cx="14" cy="23"/>
                          </a:xfrm>
                        </wpg:grpSpPr>
                        <wps:wsp>
                          <wps:cNvPr id="7293" name="Freeform 7099"/>
                          <wps:cNvSpPr>
                            <a:spLocks/>
                          </wps:cNvSpPr>
                          <wps:spPr bwMode="auto">
                            <a:xfrm>
                              <a:off x="612" y="11028"/>
                              <a:ext cx="14" cy="23"/>
                            </a:xfrm>
                            <a:custGeom>
                              <a:avLst/>
                              <a:gdLst>
                                <a:gd name="T0" fmla="+- 0 625 612"/>
                                <a:gd name="T1" fmla="*/ T0 w 14"/>
                                <a:gd name="T2" fmla="+- 0 11050 11028"/>
                                <a:gd name="T3" fmla="*/ 11050 h 23"/>
                                <a:gd name="T4" fmla="+- 0 622 612"/>
                                <a:gd name="T5" fmla="*/ T4 w 14"/>
                                <a:gd name="T6" fmla="+- 0 11049 11028"/>
                                <a:gd name="T7" fmla="*/ 11049 h 23"/>
                                <a:gd name="T8" fmla="+- 0 618 612"/>
                                <a:gd name="T9" fmla="*/ T8 w 14"/>
                                <a:gd name="T10" fmla="+- 0 11047 11028"/>
                                <a:gd name="T11" fmla="*/ 11047 h 23"/>
                                <a:gd name="T12" fmla="+- 0 612 612"/>
                                <a:gd name="T13" fmla="*/ T12 w 14"/>
                                <a:gd name="T14" fmla="+- 0 11047 11028"/>
                                <a:gd name="T15" fmla="*/ 11047 h 23"/>
                                <a:gd name="T16" fmla="+- 0 615 612"/>
                                <a:gd name="T17" fmla="*/ T16 w 14"/>
                                <a:gd name="T18" fmla="+- 0 11037 11028"/>
                                <a:gd name="T19" fmla="*/ 11037 h 23"/>
                                <a:gd name="T20" fmla="+- 0 622 612"/>
                                <a:gd name="T21" fmla="*/ T20 w 14"/>
                                <a:gd name="T22" fmla="+- 0 11033 11028"/>
                                <a:gd name="T23" fmla="*/ 11033 h 23"/>
                                <a:gd name="T24" fmla="+- 0 625 612"/>
                                <a:gd name="T25" fmla="*/ T24 w 14"/>
                                <a:gd name="T26" fmla="+- 0 11028 11028"/>
                                <a:gd name="T27" fmla="*/ 11028 h 23"/>
                                <a:gd name="T28" fmla="+- 0 625 612"/>
                                <a:gd name="T29" fmla="*/ T28 w 14"/>
                                <a:gd name="T30" fmla="+- 0 11036 11028"/>
                                <a:gd name="T31" fmla="*/ 11036 h 23"/>
                                <a:gd name="T32" fmla="+- 0 625 612"/>
                                <a:gd name="T33" fmla="*/ T32 w 14"/>
                                <a:gd name="T34" fmla="+- 0 11043 11028"/>
                                <a:gd name="T35" fmla="*/ 11043 h 23"/>
                                <a:gd name="T36" fmla="+- 0 625 612"/>
                                <a:gd name="T37" fmla="*/ T36 w 14"/>
                                <a:gd name="T38" fmla="+- 0 11050 11028"/>
                                <a:gd name="T39" fmla="*/ 1105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23">
                                  <a:moveTo>
                                    <a:pt x="13" y="22"/>
                                  </a:moveTo>
                                  <a:lnTo>
                                    <a:pt x="10" y="21"/>
                                  </a:lnTo>
                                  <a:lnTo>
                                    <a:pt x="6" y="19"/>
                                  </a:lnTo>
                                  <a:lnTo>
                                    <a:pt x="0" y="19"/>
                                  </a:lnTo>
                                  <a:lnTo>
                                    <a:pt x="3" y="9"/>
                                  </a:lnTo>
                                  <a:lnTo>
                                    <a:pt x="10" y="5"/>
                                  </a:lnTo>
                                  <a:lnTo>
                                    <a:pt x="13" y="0"/>
                                  </a:lnTo>
                                  <a:lnTo>
                                    <a:pt x="13" y="8"/>
                                  </a:lnTo>
                                  <a:lnTo>
                                    <a:pt x="13" y="15"/>
                                  </a:lnTo>
                                  <a:lnTo>
                                    <a:pt x="13" y="2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4" name="Group 7100"/>
                        <wpg:cNvGrpSpPr>
                          <a:grpSpLocks/>
                        </wpg:cNvGrpSpPr>
                        <wpg:grpSpPr bwMode="auto">
                          <a:xfrm>
                            <a:off x="623" y="11013"/>
                            <a:ext cx="2" cy="3"/>
                            <a:chOff x="623" y="11013"/>
                            <a:chExt cx="2" cy="3"/>
                          </a:xfrm>
                        </wpg:grpSpPr>
                        <wps:wsp>
                          <wps:cNvPr id="7295" name="Freeform 7101"/>
                          <wps:cNvSpPr>
                            <a:spLocks/>
                          </wps:cNvSpPr>
                          <wps:spPr bwMode="auto">
                            <a:xfrm>
                              <a:off x="623" y="11013"/>
                              <a:ext cx="2" cy="3"/>
                            </a:xfrm>
                            <a:custGeom>
                              <a:avLst/>
                              <a:gdLst>
                                <a:gd name="T0" fmla="+- 0 624 623"/>
                                <a:gd name="T1" fmla="*/ T0 w 2"/>
                                <a:gd name="T2" fmla="+- 0 11016 11013"/>
                                <a:gd name="T3" fmla="*/ 11016 h 3"/>
                                <a:gd name="T4" fmla="+- 0 624 623"/>
                                <a:gd name="T5" fmla="*/ T4 w 2"/>
                                <a:gd name="T6" fmla="+- 0 11015 11013"/>
                                <a:gd name="T7" fmla="*/ 11015 h 3"/>
                                <a:gd name="T8" fmla="+- 0 623 623"/>
                                <a:gd name="T9" fmla="*/ T8 w 2"/>
                                <a:gd name="T10" fmla="+- 0 11014 11013"/>
                                <a:gd name="T11" fmla="*/ 11014 h 3"/>
                                <a:gd name="T12" fmla="+- 0 623 623"/>
                                <a:gd name="T13" fmla="*/ T12 w 2"/>
                                <a:gd name="T14" fmla="+- 0 11013 11013"/>
                                <a:gd name="T15" fmla="*/ 11013 h 3"/>
                                <a:gd name="T16" fmla="+- 0 623 623"/>
                                <a:gd name="T17" fmla="*/ T16 w 2"/>
                                <a:gd name="T18" fmla="+- 0 11013 11013"/>
                                <a:gd name="T19" fmla="*/ 11013 h 3"/>
                                <a:gd name="T20" fmla="+- 0 623 623"/>
                                <a:gd name="T21" fmla="*/ T20 w 2"/>
                                <a:gd name="T22" fmla="+- 0 11013 11013"/>
                                <a:gd name="T23" fmla="*/ 11013 h 3"/>
                                <a:gd name="T24" fmla="+- 0 624 623"/>
                                <a:gd name="T25" fmla="*/ T24 w 2"/>
                                <a:gd name="T26" fmla="+- 0 11013 11013"/>
                                <a:gd name="T27" fmla="*/ 11013 h 3"/>
                                <a:gd name="T28" fmla="+- 0 624 623"/>
                                <a:gd name="T29" fmla="*/ T28 w 2"/>
                                <a:gd name="T30" fmla="+- 0 11014 11013"/>
                                <a:gd name="T31" fmla="*/ 11014 h 3"/>
                                <a:gd name="T32" fmla="+- 0 624 623"/>
                                <a:gd name="T33" fmla="*/ T32 w 2"/>
                                <a:gd name="T34" fmla="+- 0 11015 11013"/>
                                <a:gd name="T35" fmla="*/ 11015 h 3"/>
                                <a:gd name="T36" fmla="+- 0 624 623"/>
                                <a:gd name="T37" fmla="*/ T36 w 2"/>
                                <a:gd name="T38" fmla="+- 0 11016 11013"/>
                                <a:gd name="T39" fmla="*/ 1101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1" y="3"/>
                                  </a:moveTo>
                                  <a:lnTo>
                                    <a:pt x="1" y="2"/>
                                  </a:lnTo>
                                  <a:lnTo>
                                    <a:pt x="0" y="1"/>
                                  </a:lnTo>
                                  <a:lnTo>
                                    <a:pt x="0" y="0"/>
                                  </a:lnTo>
                                  <a:lnTo>
                                    <a:pt x="1" y="0"/>
                                  </a:lnTo>
                                  <a:lnTo>
                                    <a:pt x="1" y="1"/>
                                  </a:lnTo>
                                  <a:lnTo>
                                    <a:pt x="1" y="2"/>
                                  </a:lnTo>
                                  <a:lnTo>
                                    <a:pt x="1"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6" name="Group 7102"/>
                        <wpg:cNvGrpSpPr>
                          <a:grpSpLocks/>
                        </wpg:cNvGrpSpPr>
                        <wpg:grpSpPr bwMode="auto">
                          <a:xfrm>
                            <a:off x="618" y="10987"/>
                            <a:ext cx="5" cy="13"/>
                            <a:chOff x="618" y="10987"/>
                            <a:chExt cx="5" cy="13"/>
                          </a:xfrm>
                        </wpg:grpSpPr>
                        <wps:wsp>
                          <wps:cNvPr id="7297" name="Freeform 7103"/>
                          <wps:cNvSpPr>
                            <a:spLocks/>
                          </wps:cNvSpPr>
                          <wps:spPr bwMode="auto">
                            <a:xfrm>
                              <a:off x="618" y="10987"/>
                              <a:ext cx="5" cy="13"/>
                            </a:xfrm>
                            <a:custGeom>
                              <a:avLst/>
                              <a:gdLst>
                                <a:gd name="T0" fmla="+- 0 618 618"/>
                                <a:gd name="T1" fmla="*/ T0 w 5"/>
                                <a:gd name="T2" fmla="+- 0 10994 10987"/>
                                <a:gd name="T3" fmla="*/ 10994 h 13"/>
                                <a:gd name="T4" fmla="+- 0 619 618"/>
                                <a:gd name="T5" fmla="*/ T4 w 5"/>
                                <a:gd name="T6" fmla="+- 0 10991 10987"/>
                                <a:gd name="T7" fmla="*/ 10991 h 13"/>
                                <a:gd name="T8" fmla="+- 0 620 618"/>
                                <a:gd name="T9" fmla="*/ T8 w 5"/>
                                <a:gd name="T10" fmla="+- 0 10988 10987"/>
                                <a:gd name="T11" fmla="*/ 10988 h 13"/>
                                <a:gd name="T12" fmla="+- 0 622 618"/>
                                <a:gd name="T13" fmla="*/ T12 w 5"/>
                                <a:gd name="T14" fmla="+- 0 10987 10987"/>
                                <a:gd name="T15" fmla="*/ 10987 h 13"/>
                                <a:gd name="T16" fmla="+- 0 622 618"/>
                                <a:gd name="T17" fmla="*/ T16 w 5"/>
                                <a:gd name="T18" fmla="+- 0 10990 10987"/>
                                <a:gd name="T19" fmla="*/ 10990 h 13"/>
                                <a:gd name="T20" fmla="+- 0 622 618"/>
                                <a:gd name="T21" fmla="*/ T20 w 5"/>
                                <a:gd name="T22" fmla="+- 0 10994 10987"/>
                                <a:gd name="T23" fmla="*/ 10994 h 13"/>
                                <a:gd name="T24" fmla="+- 0 623 618"/>
                                <a:gd name="T25" fmla="*/ T24 w 5"/>
                                <a:gd name="T26" fmla="+- 0 10997 10987"/>
                                <a:gd name="T27" fmla="*/ 10997 h 13"/>
                                <a:gd name="T28" fmla="+- 0 620 618"/>
                                <a:gd name="T29" fmla="*/ T28 w 5"/>
                                <a:gd name="T30" fmla="+- 0 10999 10987"/>
                                <a:gd name="T31" fmla="*/ 10999 h 13"/>
                                <a:gd name="T32" fmla="+- 0 619 618"/>
                                <a:gd name="T33" fmla="*/ T32 w 5"/>
                                <a:gd name="T34" fmla="+- 0 10999 10987"/>
                                <a:gd name="T35" fmla="*/ 10999 h 13"/>
                                <a:gd name="T36" fmla="+- 0 618 618"/>
                                <a:gd name="T37" fmla="*/ T36 w 5"/>
                                <a:gd name="T38" fmla="+- 0 10994 10987"/>
                                <a:gd name="T39" fmla="*/ 10994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13">
                                  <a:moveTo>
                                    <a:pt x="0" y="7"/>
                                  </a:moveTo>
                                  <a:lnTo>
                                    <a:pt x="1" y="4"/>
                                  </a:lnTo>
                                  <a:lnTo>
                                    <a:pt x="2" y="1"/>
                                  </a:lnTo>
                                  <a:lnTo>
                                    <a:pt x="4" y="0"/>
                                  </a:lnTo>
                                  <a:lnTo>
                                    <a:pt x="4" y="3"/>
                                  </a:lnTo>
                                  <a:lnTo>
                                    <a:pt x="4" y="7"/>
                                  </a:lnTo>
                                  <a:lnTo>
                                    <a:pt x="5" y="10"/>
                                  </a:lnTo>
                                  <a:lnTo>
                                    <a:pt x="2" y="12"/>
                                  </a:lnTo>
                                  <a:lnTo>
                                    <a:pt x="1" y="12"/>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8" name="Group 7104"/>
                        <wpg:cNvGrpSpPr>
                          <a:grpSpLocks/>
                        </wpg:cNvGrpSpPr>
                        <wpg:grpSpPr bwMode="auto">
                          <a:xfrm>
                            <a:off x="604" y="5983"/>
                            <a:ext cx="10" cy="24"/>
                            <a:chOff x="604" y="5983"/>
                            <a:chExt cx="10" cy="24"/>
                          </a:xfrm>
                        </wpg:grpSpPr>
                        <wps:wsp>
                          <wps:cNvPr id="7299" name="Freeform 7105"/>
                          <wps:cNvSpPr>
                            <a:spLocks/>
                          </wps:cNvSpPr>
                          <wps:spPr bwMode="auto">
                            <a:xfrm>
                              <a:off x="604" y="5983"/>
                              <a:ext cx="10" cy="24"/>
                            </a:xfrm>
                            <a:custGeom>
                              <a:avLst/>
                              <a:gdLst>
                                <a:gd name="T0" fmla="+- 0 613 604"/>
                                <a:gd name="T1" fmla="*/ T0 w 10"/>
                                <a:gd name="T2" fmla="+- 0 6004 5983"/>
                                <a:gd name="T3" fmla="*/ 6004 h 24"/>
                                <a:gd name="T4" fmla="+- 0 613 604"/>
                                <a:gd name="T5" fmla="*/ T4 w 10"/>
                                <a:gd name="T6" fmla="+- 0 6005 5983"/>
                                <a:gd name="T7" fmla="*/ 6005 h 24"/>
                                <a:gd name="T8" fmla="+- 0 612 604"/>
                                <a:gd name="T9" fmla="*/ T8 w 10"/>
                                <a:gd name="T10" fmla="+- 0 6005 5983"/>
                                <a:gd name="T11" fmla="*/ 6005 h 24"/>
                                <a:gd name="T12" fmla="+- 0 610 604"/>
                                <a:gd name="T13" fmla="*/ T12 w 10"/>
                                <a:gd name="T14" fmla="+- 0 6006 5983"/>
                                <a:gd name="T15" fmla="*/ 6006 h 24"/>
                                <a:gd name="T16" fmla="+- 0 607 604"/>
                                <a:gd name="T17" fmla="*/ T16 w 10"/>
                                <a:gd name="T18" fmla="+- 0 6001 5983"/>
                                <a:gd name="T19" fmla="*/ 6001 h 24"/>
                                <a:gd name="T20" fmla="+- 0 604 604"/>
                                <a:gd name="T21" fmla="*/ T20 w 10"/>
                                <a:gd name="T22" fmla="+- 0 5991 5983"/>
                                <a:gd name="T23" fmla="*/ 5991 h 24"/>
                                <a:gd name="T24" fmla="+- 0 604 604"/>
                                <a:gd name="T25" fmla="*/ T24 w 10"/>
                                <a:gd name="T26" fmla="+- 0 5983 5983"/>
                                <a:gd name="T27" fmla="*/ 5983 h 24"/>
                                <a:gd name="T28" fmla="+- 0 606 604"/>
                                <a:gd name="T29" fmla="*/ T28 w 10"/>
                                <a:gd name="T30" fmla="+- 0 5983 5983"/>
                                <a:gd name="T31" fmla="*/ 5983 h 24"/>
                                <a:gd name="T32" fmla="+- 0 608 604"/>
                                <a:gd name="T33" fmla="*/ T32 w 10"/>
                                <a:gd name="T34" fmla="+- 0 5983 5983"/>
                                <a:gd name="T35" fmla="*/ 5983 h 24"/>
                                <a:gd name="T36" fmla="+- 0 611 604"/>
                                <a:gd name="T37" fmla="*/ T36 w 10"/>
                                <a:gd name="T38" fmla="+- 0 5984 5983"/>
                                <a:gd name="T39" fmla="*/ 5984 h 24"/>
                                <a:gd name="T40" fmla="+- 0 611 604"/>
                                <a:gd name="T41" fmla="*/ T40 w 10"/>
                                <a:gd name="T42" fmla="+- 0 5986 5983"/>
                                <a:gd name="T43" fmla="*/ 5986 h 24"/>
                                <a:gd name="T44" fmla="+- 0 612 604"/>
                                <a:gd name="T45" fmla="*/ T44 w 10"/>
                                <a:gd name="T46" fmla="+- 0 5988 5983"/>
                                <a:gd name="T47" fmla="*/ 5988 h 24"/>
                                <a:gd name="T48" fmla="+- 0 613 604"/>
                                <a:gd name="T49" fmla="*/ T48 w 10"/>
                                <a:gd name="T50" fmla="+- 0 5991 5983"/>
                                <a:gd name="T51" fmla="*/ 5991 h 24"/>
                                <a:gd name="T52" fmla="+- 0 613 604"/>
                                <a:gd name="T53" fmla="*/ T52 w 10"/>
                                <a:gd name="T54" fmla="+- 0 5995 5983"/>
                                <a:gd name="T55" fmla="*/ 5995 h 24"/>
                                <a:gd name="T56" fmla="+- 0 612 604"/>
                                <a:gd name="T57" fmla="*/ T56 w 10"/>
                                <a:gd name="T58" fmla="+- 0 6000 5983"/>
                                <a:gd name="T59" fmla="*/ 6000 h 24"/>
                                <a:gd name="T60" fmla="+- 0 613 604"/>
                                <a:gd name="T61" fmla="*/ T60 w 10"/>
                                <a:gd name="T62" fmla="+- 0 6004 5983"/>
                                <a:gd name="T63" fmla="*/ 600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 h="24">
                                  <a:moveTo>
                                    <a:pt x="9" y="21"/>
                                  </a:moveTo>
                                  <a:lnTo>
                                    <a:pt x="9" y="22"/>
                                  </a:lnTo>
                                  <a:lnTo>
                                    <a:pt x="8" y="22"/>
                                  </a:lnTo>
                                  <a:lnTo>
                                    <a:pt x="6" y="23"/>
                                  </a:lnTo>
                                  <a:lnTo>
                                    <a:pt x="3" y="18"/>
                                  </a:lnTo>
                                  <a:lnTo>
                                    <a:pt x="0" y="8"/>
                                  </a:lnTo>
                                  <a:lnTo>
                                    <a:pt x="0" y="0"/>
                                  </a:lnTo>
                                  <a:lnTo>
                                    <a:pt x="2" y="0"/>
                                  </a:lnTo>
                                  <a:lnTo>
                                    <a:pt x="4" y="0"/>
                                  </a:lnTo>
                                  <a:lnTo>
                                    <a:pt x="7" y="1"/>
                                  </a:lnTo>
                                  <a:lnTo>
                                    <a:pt x="7" y="3"/>
                                  </a:lnTo>
                                  <a:lnTo>
                                    <a:pt x="8" y="5"/>
                                  </a:lnTo>
                                  <a:lnTo>
                                    <a:pt x="9" y="8"/>
                                  </a:lnTo>
                                  <a:lnTo>
                                    <a:pt x="9" y="12"/>
                                  </a:lnTo>
                                  <a:lnTo>
                                    <a:pt x="8" y="17"/>
                                  </a:lnTo>
                                  <a:lnTo>
                                    <a:pt x="9" y="2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0" name="Group 7106"/>
                        <wpg:cNvGrpSpPr>
                          <a:grpSpLocks/>
                        </wpg:cNvGrpSpPr>
                        <wpg:grpSpPr bwMode="auto">
                          <a:xfrm>
                            <a:off x="602" y="4042"/>
                            <a:ext cx="8" cy="100"/>
                            <a:chOff x="602" y="4042"/>
                            <a:chExt cx="8" cy="100"/>
                          </a:xfrm>
                        </wpg:grpSpPr>
                        <wps:wsp>
                          <wps:cNvPr id="7301" name="Freeform 7107"/>
                          <wps:cNvSpPr>
                            <a:spLocks/>
                          </wps:cNvSpPr>
                          <wps:spPr bwMode="auto">
                            <a:xfrm>
                              <a:off x="602" y="4042"/>
                              <a:ext cx="8" cy="100"/>
                            </a:xfrm>
                            <a:custGeom>
                              <a:avLst/>
                              <a:gdLst>
                                <a:gd name="T0" fmla="+- 0 609 602"/>
                                <a:gd name="T1" fmla="*/ T0 w 8"/>
                                <a:gd name="T2" fmla="+- 0 4141 4042"/>
                                <a:gd name="T3" fmla="*/ 4141 h 100"/>
                                <a:gd name="T4" fmla="+- 0 606 602"/>
                                <a:gd name="T5" fmla="*/ T4 w 8"/>
                                <a:gd name="T6" fmla="+- 0 4139 4042"/>
                                <a:gd name="T7" fmla="*/ 4139 h 100"/>
                                <a:gd name="T8" fmla="+- 0 604 602"/>
                                <a:gd name="T9" fmla="*/ T8 w 8"/>
                                <a:gd name="T10" fmla="+- 0 4138 4042"/>
                                <a:gd name="T11" fmla="*/ 4138 h 100"/>
                                <a:gd name="T12" fmla="+- 0 602 602"/>
                                <a:gd name="T13" fmla="*/ T12 w 8"/>
                                <a:gd name="T14" fmla="+- 0 4136 4042"/>
                                <a:gd name="T15" fmla="*/ 4136 h 100"/>
                                <a:gd name="T16" fmla="+- 0 602 602"/>
                                <a:gd name="T17" fmla="*/ T16 w 8"/>
                                <a:gd name="T18" fmla="+- 0 4043 4042"/>
                                <a:gd name="T19" fmla="*/ 4043 h 100"/>
                                <a:gd name="T20" fmla="+- 0 602 602"/>
                                <a:gd name="T21" fmla="*/ T20 w 8"/>
                                <a:gd name="T22" fmla="+- 0 4043 4042"/>
                                <a:gd name="T23" fmla="*/ 4043 h 100"/>
                                <a:gd name="T24" fmla="+- 0 602 602"/>
                                <a:gd name="T25" fmla="*/ T24 w 8"/>
                                <a:gd name="T26" fmla="+- 0 4044 4042"/>
                                <a:gd name="T27" fmla="*/ 4044 h 100"/>
                                <a:gd name="T28" fmla="+- 0 603 602"/>
                                <a:gd name="T29" fmla="*/ T28 w 8"/>
                                <a:gd name="T30" fmla="+- 0 4044 4042"/>
                                <a:gd name="T31" fmla="*/ 4044 h 100"/>
                                <a:gd name="T32" fmla="+- 0 603 602"/>
                                <a:gd name="T33" fmla="*/ T32 w 8"/>
                                <a:gd name="T34" fmla="+- 0 4043 4042"/>
                                <a:gd name="T35" fmla="*/ 4043 h 100"/>
                                <a:gd name="T36" fmla="+- 0 603 602"/>
                                <a:gd name="T37" fmla="*/ T36 w 8"/>
                                <a:gd name="T38" fmla="+- 0 4043 4042"/>
                                <a:gd name="T39" fmla="*/ 4043 h 100"/>
                                <a:gd name="T40" fmla="+- 0 603 602"/>
                                <a:gd name="T41" fmla="*/ T40 w 8"/>
                                <a:gd name="T42" fmla="+- 0 4042 4042"/>
                                <a:gd name="T43" fmla="*/ 4042 h 100"/>
                                <a:gd name="T44" fmla="+- 0 605 602"/>
                                <a:gd name="T45" fmla="*/ T44 w 8"/>
                                <a:gd name="T46" fmla="+- 0 4051 4042"/>
                                <a:gd name="T47" fmla="*/ 4051 h 100"/>
                                <a:gd name="T48" fmla="+- 0 608 602"/>
                                <a:gd name="T49" fmla="*/ T48 w 8"/>
                                <a:gd name="T50" fmla="+- 0 4059 4042"/>
                                <a:gd name="T51" fmla="*/ 4059 h 100"/>
                                <a:gd name="T52" fmla="+- 0 609 602"/>
                                <a:gd name="T53" fmla="*/ T52 w 8"/>
                                <a:gd name="T54" fmla="+- 0 4069 4042"/>
                                <a:gd name="T55" fmla="*/ 4069 h 100"/>
                                <a:gd name="T56" fmla="+- 0 609 602"/>
                                <a:gd name="T57" fmla="*/ T56 w 8"/>
                                <a:gd name="T58" fmla="+- 0 4088 4042"/>
                                <a:gd name="T59" fmla="*/ 4088 h 100"/>
                                <a:gd name="T60" fmla="+- 0 610 602"/>
                                <a:gd name="T61" fmla="*/ T60 w 8"/>
                                <a:gd name="T62" fmla="+- 0 4108 4042"/>
                                <a:gd name="T63" fmla="*/ 4108 h 100"/>
                                <a:gd name="T64" fmla="+- 0 609 602"/>
                                <a:gd name="T65" fmla="*/ T64 w 8"/>
                                <a:gd name="T66" fmla="+- 0 4128 4042"/>
                                <a:gd name="T67" fmla="*/ 4128 h 100"/>
                                <a:gd name="T68" fmla="+- 0 609 602"/>
                                <a:gd name="T69" fmla="*/ T68 w 8"/>
                                <a:gd name="T70" fmla="+- 0 4141 4042"/>
                                <a:gd name="T71" fmla="*/ 414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 h="100">
                                  <a:moveTo>
                                    <a:pt x="7" y="99"/>
                                  </a:moveTo>
                                  <a:lnTo>
                                    <a:pt x="4" y="97"/>
                                  </a:lnTo>
                                  <a:lnTo>
                                    <a:pt x="2" y="96"/>
                                  </a:lnTo>
                                  <a:lnTo>
                                    <a:pt x="0" y="94"/>
                                  </a:lnTo>
                                  <a:lnTo>
                                    <a:pt x="0" y="1"/>
                                  </a:lnTo>
                                  <a:lnTo>
                                    <a:pt x="0" y="2"/>
                                  </a:lnTo>
                                  <a:lnTo>
                                    <a:pt x="1" y="2"/>
                                  </a:lnTo>
                                  <a:lnTo>
                                    <a:pt x="1" y="1"/>
                                  </a:lnTo>
                                  <a:lnTo>
                                    <a:pt x="1" y="0"/>
                                  </a:lnTo>
                                  <a:lnTo>
                                    <a:pt x="3" y="9"/>
                                  </a:lnTo>
                                  <a:lnTo>
                                    <a:pt x="6" y="17"/>
                                  </a:lnTo>
                                  <a:lnTo>
                                    <a:pt x="7" y="27"/>
                                  </a:lnTo>
                                  <a:lnTo>
                                    <a:pt x="7" y="46"/>
                                  </a:lnTo>
                                  <a:lnTo>
                                    <a:pt x="8" y="66"/>
                                  </a:lnTo>
                                  <a:lnTo>
                                    <a:pt x="7" y="86"/>
                                  </a:lnTo>
                                  <a:lnTo>
                                    <a:pt x="7" y="9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2" name="Group 7108"/>
                        <wpg:cNvGrpSpPr>
                          <a:grpSpLocks/>
                        </wpg:cNvGrpSpPr>
                        <wpg:grpSpPr bwMode="auto">
                          <a:xfrm>
                            <a:off x="10" y="2218"/>
                            <a:ext cx="4" cy="3"/>
                            <a:chOff x="10" y="2218"/>
                            <a:chExt cx="4" cy="3"/>
                          </a:xfrm>
                        </wpg:grpSpPr>
                        <wps:wsp>
                          <wps:cNvPr id="7303" name="Freeform 7109"/>
                          <wps:cNvSpPr>
                            <a:spLocks/>
                          </wps:cNvSpPr>
                          <wps:spPr bwMode="auto">
                            <a:xfrm>
                              <a:off x="10" y="2218"/>
                              <a:ext cx="4" cy="3"/>
                            </a:xfrm>
                            <a:custGeom>
                              <a:avLst/>
                              <a:gdLst>
                                <a:gd name="T0" fmla="+- 0 10 10"/>
                                <a:gd name="T1" fmla="*/ T0 w 4"/>
                                <a:gd name="T2" fmla="+- 0 2221 2218"/>
                                <a:gd name="T3" fmla="*/ 2221 h 3"/>
                                <a:gd name="T4" fmla="+- 0 12 10"/>
                                <a:gd name="T5" fmla="*/ T4 w 4"/>
                                <a:gd name="T6" fmla="+- 0 2218 2218"/>
                                <a:gd name="T7" fmla="*/ 2218 h 3"/>
                                <a:gd name="T8" fmla="+- 0 13 10"/>
                                <a:gd name="T9" fmla="*/ T8 w 4"/>
                                <a:gd name="T10" fmla="+- 0 2218 2218"/>
                                <a:gd name="T11" fmla="*/ 2218 h 3"/>
                                <a:gd name="T12" fmla="+- 0 14 10"/>
                                <a:gd name="T13" fmla="*/ T12 w 4"/>
                                <a:gd name="T14" fmla="+- 0 2221 2218"/>
                                <a:gd name="T15" fmla="*/ 2221 h 3"/>
                                <a:gd name="T16" fmla="+- 0 10 10"/>
                                <a:gd name="T17" fmla="*/ T16 w 4"/>
                                <a:gd name="T18" fmla="+- 0 2221 2218"/>
                                <a:gd name="T19" fmla="*/ 2221 h 3"/>
                              </a:gdLst>
                              <a:ahLst/>
                              <a:cxnLst>
                                <a:cxn ang="0">
                                  <a:pos x="T1" y="T3"/>
                                </a:cxn>
                                <a:cxn ang="0">
                                  <a:pos x="T5" y="T7"/>
                                </a:cxn>
                                <a:cxn ang="0">
                                  <a:pos x="T9" y="T11"/>
                                </a:cxn>
                                <a:cxn ang="0">
                                  <a:pos x="T13" y="T15"/>
                                </a:cxn>
                                <a:cxn ang="0">
                                  <a:pos x="T17" y="T19"/>
                                </a:cxn>
                              </a:cxnLst>
                              <a:rect l="0" t="0" r="r" b="b"/>
                              <a:pathLst>
                                <a:path w="4" h="3">
                                  <a:moveTo>
                                    <a:pt x="0" y="3"/>
                                  </a:moveTo>
                                  <a:lnTo>
                                    <a:pt x="2" y="0"/>
                                  </a:lnTo>
                                  <a:lnTo>
                                    <a:pt x="3" y="0"/>
                                  </a:lnTo>
                                  <a:lnTo>
                                    <a:pt x="4" y="3"/>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4" name="Group 7110"/>
                        <wpg:cNvGrpSpPr>
                          <a:grpSpLocks/>
                        </wpg:cNvGrpSpPr>
                        <wpg:grpSpPr bwMode="auto">
                          <a:xfrm>
                            <a:off x="380" y="14213"/>
                            <a:ext cx="2" cy="5"/>
                            <a:chOff x="380" y="14213"/>
                            <a:chExt cx="2" cy="5"/>
                          </a:xfrm>
                        </wpg:grpSpPr>
                        <wps:wsp>
                          <wps:cNvPr id="7305" name="Freeform 7111"/>
                          <wps:cNvSpPr>
                            <a:spLocks/>
                          </wps:cNvSpPr>
                          <wps:spPr bwMode="auto">
                            <a:xfrm>
                              <a:off x="380" y="14213"/>
                              <a:ext cx="2" cy="5"/>
                            </a:xfrm>
                            <a:custGeom>
                              <a:avLst/>
                              <a:gdLst>
                                <a:gd name="T0" fmla="+- 0 382 380"/>
                                <a:gd name="T1" fmla="*/ T0 w 2"/>
                                <a:gd name="T2" fmla="+- 0 14213 14213"/>
                                <a:gd name="T3" fmla="*/ 14213 h 5"/>
                                <a:gd name="T4" fmla="+- 0 381 380"/>
                                <a:gd name="T5" fmla="*/ T4 w 2"/>
                                <a:gd name="T6" fmla="+- 0 14215 14213"/>
                                <a:gd name="T7" fmla="*/ 14215 h 5"/>
                                <a:gd name="T8" fmla="+- 0 381 380"/>
                                <a:gd name="T9" fmla="*/ T8 w 2"/>
                                <a:gd name="T10" fmla="+- 0 14217 14213"/>
                                <a:gd name="T11" fmla="*/ 14217 h 5"/>
                                <a:gd name="T12" fmla="+- 0 380 380"/>
                                <a:gd name="T13" fmla="*/ T12 w 2"/>
                                <a:gd name="T14" fmla="+- 0 14216 14213"/>
                                <a:gd name="T15" fmla="*/ 14216 h 5"/>
                                <a:gd name="T16" fmla="+- 0 380 380"/>
                                <a:gd name="T17" fmla="*/ T16 w 2"/>
                                <a:gd name="T18" fmla="+- 0 14215 14213"/>
                                <a:gd name="T19" fmla="*/ 14215 h 5"/>
                                <a:gd name="T20" fmla="+- 0 380 380"/>
                                <a:gd name="T21" fmla="*/ T20 w 2"/>
                                <a:gd name="T22" fmla="+- 0 14214 14213"/>
                                <a:gd name="T23" fmla="*/ 14214 h 5"/>
                                <a:gd name="T24" fmla="+- 0 380 380"/>
                                <a:gd name="T25" fmla="*/ T24 w 2"/>
                                <a:gd name="T26" fmla="+- 0 14213 14213"/>
                                <a:gd name="T27" fmla="*/ 14213 h 5"/>
                                <a:gd name="T28" fmla="+- 0 382 380"/>
                                <a:gd name="T29" fmla="*/ T28 w 2"/>
                                <a:gd name="T30" fmla="+- 0 14213 14213"/>
                                <a:gd name="T31" fmla="*/ 14213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5">
                                  <a:moveTo>
                                    <a:pt x="2" y="0"/>
                                  </a:moveTo>
                                  <a:lnTo>
                                    <a:pt x="1" y="2"/>
                                  </a:lnTo>
                                  <a:lnTo>
                                    <a:pt x="1" y="4"/>
                                  </a:lnTo>
                                  <a:lnTo>
                                    <a:pt x="0" y="3"/>
                                  </a:lnTo>
                                  <a:lnTo>
                                    <a:pt x="0" y="2"/>
                                  </a:lnTo>
                                  <a:lnTo>
                                    <a:pt x="0" y="1"/>
                                  </a:lnTo>
                                  <a:lnTo>
                                    <a:pt x="0"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6" name="Group 7112"/>
                        <wpg:cNvGrpSpPr>
                          <a:grpSpLocks/>
                        </wpg:cNvGrpSpPr>
                        <wpg:grpSpPr bwMode="auto">
                          <a:xfrm>
                            <a:off x="685" y="13765"/>
                            <a:ext cx="31" cy="19"/>
                            <a:chOff x="685" y="13765"/>
                            <a:chExt cx="31" cy="19"/>
                          </a:xfrm>
                        </wpg:grpSpPr>
                        <wps:wsp>
                          <wps:cNvPr id="7307" name="Freeform 7113"/>
                          <wps:cNvSpPr>
                            <a:spLocks/>
                          </wps:cNvSpPr>
                          <wps:spPr bwMode="auto">
                            <a:xfrm>
                              <a:off x="685" y="13765"/>
                              <a:ext cx="31" cy="19"/>
                            </a:xfrm>
                            <a:custGeom>
                              <a:avLst/>
                              <a:gdLst>
                                <a:gd name="T0" fmla="+- 0 710 685"/>
                                <a:gd name="T1" fmla="*/ T0 w 31"/>
                                <a:gd name="T2" fmla="+- 0 13783 13765"/>
                                <a:gd name="T3" fmla="*/ 13783 h 19"/>
                                <a:gd name="T4" fmla="+- 0 698 685"/>
                                <a:gd name="T5" fmla="*/ T4 w 31"/>
                                <a:gd name="T6" fmla="+- 0 13784 13765"/>
                                <a:gd name="T7" fmla="*/ 13784 h 19"/>
                                <a:gd name="T8" fmla="+- 0 691 685"/>
                                <a:gd name="T9" fmla="*/ T8 w 31"/>
                                <a:gd name="T10" fmla="+- 0 13782 13765"/>
                                <a:gd name="T11" fmla="*/ 13782 h 19"/>
                                <a:gd name="T12" fmla="+- 0 685 685"/>
                                <a:gd name="T13" fmla="*/ T12 w 31"/>
                                <a:gd name="T14" fmla="+- 0 13777 13765"/>
                                <a:gd name="T15" fmla="*/ 13777 h 19"/>
                                <a:gd name="T16" fmla="+- 0 694 685"/>
                                <a:gd name="T17" fmla="*/ T16 w 31"/>
                                <a:gd name="T18" fmla="+- 0 13767 13765"/>
                                <a:gd name="T19" fmla="*/ 13767 h 19"/>
                                <a:gd name="T20" fmla="+- 0 712 685"/>
                                <a:gd name="T21" fmla="*/ T20 w 31"/>
                                <a:gd name="T22" fmla="+- 0 13765 13765"/>
                                <a:gd name="T23" fmla="*/ 13765 h 19"/>
                                <a:gd name="T24" fmla="+- 0 716 685"/>
                                <a:gd name="T25" fmla="*/ T24 w 31"/>
                                <a:gd name="T26" fmla="+- 0 13772 13765"/>
                                <a:gd name="T27" fmla="*/ 13772 h 19"/>
                                <a:gd name="T28" fmla="+- 0 709 685"/>
                                <a:gd name="T29" fmla="*/ T28 w 31"/>
                                <a:gd name="T30" fmla="+- 0 13774 13765"/>
                                <a:gd name="T31" fmla="*/ 13774 h 19"/>
                                <a:gd name="T32" fmla="+- 0 710 685"/>
                                <a:gd name="T33" fmla="*/ T32 w 31"/>
                                <a:gd name="T34" fmla="+- 0 13783 13765"/>
                                <a:gd name="T35" fmla="*/ 1378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19">
                                  <a:moveTo>
                                    <a:pt x="25" y="18"/>
                                  </a:moveTo>
                                  <a:lnTo>
                                    <a:pt x="13" y="19"/>
                                  </a:lnTo>
                                  <a:lnTo>
                                    <a:pt x="6" y="17"/>
                                  </a:lnTo>
                                  <a:lnTo>
                                    <a:pt x="0" y="12"/>
                                  </a:lnTo>
                                  <a:lnTo>
                                    <a:pt x="9" y="2"/>
                                  </a:lnTo>
                                  <a:lnTo>
                                    <a:pt x="27" y="0"/>
                                  </a:lnTo>
                                  <a:lnTo>
                                    <a:pt x="31" y="7"/>
                                  </a:lnTo>
                                  <a:lnTo>
                                    <a:pt x="24" y="9"/>
                                  </a:lnTo>
                                  <a:lnTo>
                                    <a:pt x="25"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8" name="Group 7114"/>
                        <wpg:cNvGrpSpPr>
                          <a:grpSpLocks/>
                        </wpg:cNvGrpSpPr>
                        <wpg:grpSpPr bwMode="auto">
                          <a:xfrm>
                            <a:off x="687" y="13638"/>
                            <a:ext cx="41" cy="31"/>
                            <a:chOff x="687" y="13638"/>
                            <a:chExt cx="41" cy="31"/>
                          </a:xfrm>
                        </wpg:grpSpPr>
                        <wps:wsp>
                          <wps:cNvPr id="7309" name="Freeform 7115"/>
                          <wps:cNvSpPr>
                            <a:spLocks/>
                          </wps:cNvSpPr>
                          <wps:spPr bwMode="auto">
                            <a:xfrm>
                              <a:off x="687" y="13638"/>
                              <a:ext cx="41" cy="31"/>
                            </a:xfrm>
                            <a:custGeom>
                              <a:avLst/>
                              <a:gdLst>
                                <a:gd name="T0" fmla="+- 0 727 687"/>
                                <a:gd name="T1" fmla="*/ T0 w 41"/>
                                <a:gd name="T2" fmla="+- 0 13639 13638"/>
                                <a:gd name="T3" fmla="*/ 13639 h 31"/>
                                <a:gd name="T4" fmla="+- 0 723 687"/>
                                <a:gd name="T5" fmla="*/ T4 w 41"/>
                                <a:gd name="T6" fmla="+- 0 13648 13638"/>
                                <a:gd name="T7" fmla="*/ 13648 h 31"/>
                                <a:gd name="T8" fmla="+- 0 713 687"/>
                                <a:gd name="T9" fmla="*/ T8 w 41"/>
                                <a:gd name="T10" fmla="+- 0 13651 13638"/>
                                <a:gd name="T11" fmla="*/ 13651 h 31"/>
                                <a:gd name="T12" fmla="+- 0 717 687"/>
                                <a:gd name="T13" fmla="*/ T12 w 41"/>
                                <a:gd name="T14" fmla="+- 0 13668 13638"/>
                                <a:gd name="T15" fmla="*/ 13668 h 31"/>
                                <a:gd name="T16" fmla="+- 0 706 687"/>
                                <a:gd name="T17" fmla="*/ T16 w 41"/>
                                <a:gd name="T18" fmla="+- 0 13669 13638"/>
                                <a:gd name="T19" fmla="*/ 13669 h 31"/>
                                <a:gd name="T20" fmla="+- 0 701 687"/>
                                <a:gd name="T21" fmla="*/ T20 w 41"/>
                                <a:gd name="T22" fmla="+- 0 13664 13638"/>
                                <a:gd name="T23" fmla="*/ 13664 h 31"/>
                                <a:gd name="T24" fmla="+- 0 702 687"/>
                                <a:gd name="T25" fmla="*/ T24 w 41"/>
                                <a:gd name="T26" fmla="+- 0 13653 13638"/>
                                <a:gd name="T27" fmla="*/ 13653 h 31"/>
                                <a:gd name="T28" fmla="+- 0 698 687"/>
                                <a:gd name="T29" fmla="*/ T28 w 41"/>
                                <a:gd name="T30" fmla="+- 0 13656 13638"/>
                                <a:gd name="T31" fmla="*/ 13656 h 31"/>
                                <a:gd name="T32" fmla="+- 0 694 687"/>
                                <a:gd name="T33" fmla="*/ T32 w 41"/>
                                <a:gd name="T34" fmla="+- 0 13658 13638"/>
                                <a:gd name="T35" fmla="*/ 13658 h 31"/>
                                <a:gd name="T36" fmla="+- 0 687 687"/>
                                <a:gd name="T37" fmla="*/ T36 w 41"/>
                                <a:gd name="T38" fmla="+- 0 13658 13638"/>
                                <a:gd name="T39" fmla="*/ 13658 h 31"/>
                                <a:gd name="T40" fmla="+- 0 687 687"/>
                                <a:gd name="T41" fmla="*/ T40 w 41"/>
                                <a:gd name="T42" fmla="+- 0 13639 13638"/>
                                <a:gd name="T43" fmla="*/ 13639 h 31"/>
                                <a:gd name="T44" fmla="+- 0 700 687"/>
                                <a:gd name="T45" fmla="*/ T44 w 41"/>
                                <a:gd name="T46" fmla="+- 0 13645 13638"/>
                                <a:gd name="T47" fmla="*/ 13645 h 31"/>
                                <a:gd name="T48" fmla="+- 0 712 687"/>
                                <a:gd name="T49" fmla="*/ T48 w 41"/>
                                <a:gd name="T50" fmla="+- 0 13649 13638"/>
                                <a:gd name="T51" fmla="*/ 13649 h 31"/>
                                <a:gd name="T52" fmla="+- 0 717 687"/>
                                <a:gd name="T53" fmla="*/ T52 w 41"/>
                                <a:gd name="T54" fmla="+- 0 13646 13638"/>
                                <a:gd name="T55" fmla="*/ 13646 h 31"/>
                                <a:gd name="T56" fmla="+- 0 718 687"/>
                                <a:gd name="T57" fmla="*/ T56 w 41"/>
                                <a:gd name="T58" fmla="+- 0 13638 13638"/>
                                <a:gd name="T59" fmla="*/ 13638 h 31"/>
                                <a:gd name="T60" fmla="+- 0 727 687"/>
                                <a:gd name="T61" fmla="*/ T60 w 41"/>
                                <a:gd name="T62" fmla="+- 0 13639 13638"/>
                                <a:gd name="T63" fmla="*/ 1363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 h="31">
                                  <a:moveTo>
                                    <a:pt x="40" y="1"/>
                                  </a:moveTo>
                                  <a:lnTo>
                                    <a:pt x="36" y="10"/>
                                  </a:lnTo>
                                  <a:lnTo>
                                    <a:pt x="26" y="13"/>
                                  </a:lnTo>
                                  <a:lnTo>
                                    <a:pt x="30" y="30"/>
                                  </a:lnTo>
                                  <a:lnTo>
                                    <a:pt x="19" y="31"/>
                                  </a:lnTo>
                                  <a:lnTo>
                                    <a:pt x="14" y="26"/>
                                  </a:lnTo>
                                  <a:lnTo>
                                    <a:pt x="15" y="15"/>
                                  </a:lnTo>
                                  <a:lnTo>
                                    <a:pt x="11" y="18"/>
                                  </a:lnTo>
                                  <a:lnTo>
                                    <a:pt x="7" y="20"/>
                                  </a:lnTo>
                                  <a:lnTo>
                                    <a:pt x="0" y="20"/>
                                  </a:lnTo>
                                  <a:lnTo>
                                    <a:pt x="0" y="1"/>
                                  </a:lnTo>
                                  <a:lnTo>
                                    <a:pt x="13" y="7"/>
                                  </a:lnTo>
                                  <a:lnTo>
                                    <a:pt x="25" y="11"/>
                                  </a:lnTo>
                                  <a:lnTo>
                                    <a:pt x="30" y="8"/>
                                  </a:lnTo>
                                  <a:lnTo>
                                    <a:pt x="31" y="0"/>
                                  </a:lnTo>
                                  <a:lnTo>
                                    <a:pt x="4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0" name="Group 7116"/>
                        <wpg:cNvGrpSpPr>
                          <a:grpSpLocks/>
                        </wpg:cNvGrpSpPr>
                        <wpg:grpSpPr bwMode="auto">
                          <a:xfrm>
                            <a:off x="688" y="13571"/>
                            <a:ext cx="24" cy="45"/>
                            <a:chOff x="688" y="13571"/>
                            <a:chExt cx="24" cy="45"/>
                          </a:xfrm>
                        </wpg:grpSpPr>
                        <wps:wsp>
                          <wps:cNvPr id="7311" name="Freeform 7117"/>
                          <wps:cNvSpPr>
                            <a:spLocks/>
                          </wps:cNvSpPr>
                          <wps:spPr bwMode="auto">
                            <a:xfrm>
                              <a:off x="688" y="13571"/>
                              <a:ext cx="24" cy="45"/>
                            </a:xfrm>
                            <a:custGeom>
                              <a:avLst/>
                              <a:gdLst>
                                <a:gd name="T0" fmla="+- 0 699 688"/>
                                <a:gd name="T1" fmla="*/ T0 w 24"/>
                                <a:gd name="T2" fmla="+- 0 13572 13571"/>
                                <a:gd name="T3" fmla="*/ 13572 h 45"/>
                                <a:gd name="T4" fmla="+- 0 694 688"/>
                                <a:gd name="T5" fmla="*/ T4 w 24"/>
                                <a:gd name="T6" fmla="+- 0 13587 13571"/>
                                <a:gd name="T7" fmla="*/ 13587 h 45"/>
                                <a:gd name="T8" fmla="+- 0 702 688"/>
                                <a:gd name="T9" fmla="*/ T8 w 24"/>
                                <a:gd name="T10" fmla="+- 0 13601 13571"/>
                                <a:gd name="T11" fmla="*/ 13601 h 45"/>
                                <a:gd name="T12" fmla="+- 0 711 688"/>
                                <a:gd name="T13" fmla="*/ T12 w 24"/>
                                <a:gd name="T14" fmla="+- 0 13614 13571"/>
                                <a:gd name="T15" fmla="*/ 13614 h 45"/>
                                <a:gd name="T16" fmla="+- 0 698 688"/>
                                <a:gd name="T17" fmla="*/ T16 w 24"/>
                                <a:gd name="T18" fmla="+- 0 13616 13571"/>
                                <a:gd name="T19" fmla="*/ 13616 h 45"/>
                                <a:gd name="T20" fmla="+- 0 690 688"/>
                                <a:gd name="T21" fmla="*/ T20 w 24"/>
                                <a:gd name="T22" fmla="+- 0 13602 13571"/>
                                <a:gd name="T23" fmla="*/ 13602 h 45"/>
                                <a:gd name="T24" fmla="+- 0 688 688"/>
                                <a:gd name="T25" fmla="*/ T24 w 24"/>
                                <a:gd name="T26" fmla="+- 0 13581 13571"/>
                                <a:gd name="T27" fmla="*/ 13581 h 45"/>
                                <a:gd name="T28" fmla="+- 0 696 688"/>
                                <a:gd name="T29" fmla="*/ T28 w 24"/>
                                <a:gd name="T30" fmla="+- 0 13571 13571"/>
                                <a:gd name="T31" fmla="*/ 13571 h 45"/>
                                <a:gd name="T32" fmla="+- 0 699 688"/>
                                <a:gd name="T33" fmla="*/ T32 w 24"/>
                                <a:gd name="T34" fmla="+- 0 13572 13571"/>
                                <a:gd name="T35" fmla="*/ 1357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45">
                                  <a:moveTo>
                                    <a:pt x="11" y="1"/>
                                  </a:moveTo>
                                  <a:lnTo>
                                    <a:pt x="6" y="16"/>
                                  </a:lnTo>
                                  <a:lnTo>
                                    <a:pt x="14" y="30"/>
                                  </a:lnTo>
                                  <a:lnTo>
                                    <a:pt x="23" y="43"/>
                                  </a:lnTo>
                                  <a:lnTo>
                                    <a:pt x="10" y="45"/>
                                  </a:lnTo>
                                  <a:lnTo>
                                    <a:pt x="2" y="31"/>
                                  </a:lnTo>
                                  <a:lnTo>
                                    <a:pt x="0" y="10"/>
                                  </a:lnTo>
                                  <a:lnTo>
                                    <a:pt x="8" y="0"/>
                                  </a:lnTo>
                                  <a:lnTo>
                                    <a:pt x="11"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2" name="Group 7118"/>
                        <wpg:cNvGrpSpPr>
                          <a:grpSpLocks/>
                        </wpg:cNvGrpSpPr>
                        <wpg:grpSpPr bwMode="auto">
                          <a:xfrm>
                            <a:off x="665" y="13530"/>
                            <a:ext cx="30" cy="33"/>
                            <a:chOff x="665" y="13530"/>
                            <a:chExt cx="30" cy="33"/>
                          </a:xfrm>
                        </wpg:grpSpPr>
                        <wps:wsp>
                          <wps:cNvPr id="7313" name="Freeform 7119"/>
                          <wps:cNvSpPr>
                            <a:spLocks/>
                          </wps:cNvSpPr>
                          <wps:spPr bwMode="auto">
                            <a:xfrm>
                              <a:off x="665" y="13530"/>
                              <a:ext cx="30" cy="33"/>
                            </a:xfrm>
                            <a:custGeom>
                              <a:avLst/>
                              <a:gdLst>
                                <a:gd name="T0" fmla="+- 0 694 665"/>
                                <a:gd name="T1" fmla="*/ T0 w 30"/>
                                <a:gd name="T2" fmla="+- 0 13562 13530"/>
                                <a:gd name="T3" fmla="*/ 13562 h 33"/>
                                <a:gd name="T4" fmla="+- 0 676 665"/>
                                <a:gd name="T5" fmla="*/ T4 w 30"/>
                                <a:gd name="T6" fmla="+- 0 13562 13530"/>
                                <a:gd name="T7" fmla="*/ 13562 h 33"/>
                                <a:gd name="T8" fmla="+- 0 675 665"/>
                                <a:gd name="T9" fmla="*/ T8 w 30"/>
                                <a:gd name="T10" fmla="+- 0 13545 13530"/>
                                <a:gd name="T11" fmla="*/ 13545 h 33"/>
                                <a:gd name="T12" fmla="+- 0 665 665"/>
                                <a:gd name="T13" fmla="*/ T12 w 30"/>
                                <a:gd name="T14" fmla="+- 0 13538 13530"/>
                                <a:gd name="T15" fmla="*/ 13538 h 33"/>
                                <a:gd name="T16" fmla="+- 0 674 665"/>
                                <a:gd name="T17" fmla="*/ T16 w 30"/>
                                <a:gd name="T18" fmla="+- 0 13530 13530"/>
                                <a:gd name="T19" fmla="*/ 13530 h 33"/>
                                <a:gd name="T20" fmla="+- 0 686 665"/>
                                <a:gd name="T21" fmla="*/ T20 w 30"/>
                                <a:gd name="T22" fmla="+- 0 13534 13530"/>
                                <a:gd name="T23" fmla="*/ 13534 h 33"/>
                                <a:gd name="T24" fmla="+- 0 694 665"/>
                                <a:gd name="T25" fmla="*/ T24 w 30"/>
                                <a:gd name="T26" fmla="+- 0 13548 13530"/>
                                <a:gd name="T27" fmla="*/ 13548 h 33"/>
                                <a:gd name="T28" fmla="+- 0 694 665"/>
                                <a:gd name="T29" fmla="*/ T28 w 30"/>
                                <a:gd name="T30" fmla="+- 0 13562 13530"/>
                                <a:gd name="T31" fmla="*/ 13562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 h="33">
                                  <a:moveTo>
                                    <a:pt x="29" y="32"/>
                                  </a:moveTo>
                                  <a:lnTo>
                                    <a:pt x="11" y="32"/>
                                  </a:lnTo>
                                  <a:lnTo>
                                    <a:pt x="10" y="15"/>
                                  </a:lnTo>
                                  <a:lnTo>
                                    <a:pt x="0" y="8"/>
                                  </a:lnTo>
                                  <a:lnTo>
                                    <a:pt x="9" y="0"/>
                                  </a:lnTo>
                                  <a:lnTo>
                                    <a:pt x="21" y="4"/>
                                  </a:lnTo>
                                  <a:lnTo>
                                    <a:pt x="29" y="18"/>
                                  </a:lnTo>
                                  <a:lnTo>
                                    <a:pt x="29" y="3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4" name="Group 7120"/>
                        <wpg:cNvGrpSpPr>
                          <a:grpSpLocks/>
                        </wpg:cNvGrpSpPr>
                        <wpg:grpSpPr bwMode="auto">
                          <a:xfrm>
                            <a:off x="641" y="11353"/>
                            <a:ext cx="88" cy="94"/>
                            <a:chOff x="641" y="11353"/>
                            <a:chExt cx="88" cy="94"/>
                          </a:xfrm>
                        </wpg:grpSpPr>
                        <wps:wsp>
                          <wps:cNvPr id="7315" name="Freeform 7121"/>
                          <wps:cNvSpPr>
                            <a:spLocks/>
                          </wps:cNvSpPr>
                          <wps:spPr bwMode="auto">
                            <a:xfrm>
                              <a:off x="641" y="11353"/>
                              <a:ext cx="88" cy="94"/>
                            </a:xfrm>
                            <a:custGeom>
                              <a:avLst/>
                              <a:gdLst>
                                <a:gd name="T0" fmla="+- 0 729 641"/>
                                <a:gd name="T1" fmla="*/ T0 w 88"/>
                                <a:gd name="T2" fmla="+- 0 11364 11353"/>
                                <a:gd name="T3" fmla="*/ 11364 h 94"/>
                                <a:gd name="T4" fmla="+- 0 722 641"/>
                                <a:gd name="T5" fmla="*/ T4 w 88"/>
                                <a:gd name="T6" fmla="+- 0 11364 11353"/>
                                <a:gd name="T7" fmla="*/ 11364 h 94"/>
                                <a:gd name="T8" fmla="+- 0 718 641"/>
                                <a:gd name="T9" fmla="*/ T8 w 88"/>
                                <a:gd name="T10" fmla="+- 0 11361 11353"/>
                                <a:gd name="T11" fmla="*/ 11361 h 94"/>
                                <a:gd name="T12" fmla="+- 0 714 641"/>
                                <a:gd name="T13" fmla="*/ T12 w 88"/>
                                <a:gd name="T14" fmla="+- 0 11359 11353"/>
                                <a:gd name="T15" fmla="*/ 11359 h 94"/>
                                <a:gd name="T16" fmla="+- 0 711 641"/>
                                <a:gd name="T17" fmla="*/ T16 w 88"/>
                                <a:gd name="T18" fmla="+- 0 11381 11353"/>
                                <a:gd name="T19" fmla="*/ 11381 h 94"/>
                                <a:gd name="T20" fmla="+- 0 705 641"/>
                                <a:gd name="T21" fmla="*/ T20 w 88"/>
                                <a:gd name="T22" fmla="+- 0 11402 11353"/>
                                <a:gd name="T23" fmla="*/ 11402 h 94"/>
                                <a:gd name="T24" fmla="+- 0 698 641"/>
                                <a:gd name="T25" fmla="*/ T24 w 88"/>
                                <a:gd name="T26" fmla="+- 0 11420 11353"/>
                                <a:gd name="T27" fmla="*/ 11420 h 94"/>
                                <a:gd name="T28" fmla="+- 0 689 641"/>
                                <a:gd name="T29" fmla="*/ T28 w 88"/>
                                <a:gd name="T30" fmla="+- 0 11436 11353"/>
                                <a:gd name="T31" fmla="*/ 11436 h 94"/>
                                <a:gd name="T32" fmla="+- 0 684 641"/>
                                <a:gd name="T33" fmla="*/ T32 w 88"/>
                                <a:gd name="T34" fmla="+- 0 11428 11353"/>
                                <a:gd name="T35" fmla="*/ 11428 h 94"/>
                                <a:gd name="T36" fmla="+- 0 685 641"/>
                                <a:gd name="T37" fmla="*/ T36 w 88"/>
                                <a:gd name="T38" fmla="+- 0 11417 11353"/>
                                <a:gd name="T39" fmla="*/ 11417 h 94"/>
                                <a:gd name="T40" fmla="+- 0 682 641"/>
                                <a:gd name="T41" fmla="*/ T40 w 88"/>
                                <a:gd name="T42" fmla="+- 0 11405 11353"/>
                                <a:gd name="T43" fmla="*/ 11405 h 94"/>
                                <a:gd name="T44" fmla="+- 0 669 641"/>
                                <a:gd name="T45" fmla="*/ T44 w 88"/>
                                <a:gd name="T46" fmla="+- 0 11414 11353"/>
                                <a:gd name="T47" fmla="*/ 11414 h 94"/>
                                <a:gd name="T48" fmla="+- 0 660 641"/>
                                <a:gd name="T49" fmla="*/ T48 w 88"/>
                                <a:gd name="T50" fmla="+- 0 11413 11353"/>
                                <a:gd name="T51" fmla="*/ 11413 h 94"/>
                                <a:gd name="T52" fmla="+- 0 659 641"/>
                                <a:gd name="T53" fmla="*/ T52 w 88"/>
                                <a:gd name="T54" fmla="+- 0 11413 11353"/>
                                <a:gd name="T55" fmla="*/ 11413 h 94"/>
                                <a:gd name="T56" fmla="+- 0 663 641"/>
                                <a:gd name="T57" fmla="*/ T56 w 88"/>
                                <a:gd name="T58" fmla="+- 0 11421 11353"/>
                                <a:gd name="T59" fmla="*/ 11421 h 94"/>
                                <a:gd name="T60" fmla="+- 0 663 641"/>
                                <a:gd name="T61" fmla="*/ T60 w 88"/>
                                <a:gd name="T62" fmla="+- 0 11425 11353"/>
                                <a:gd name="T63" fmla="*/ 11425 h 94"/>
                                <a:gd name="T64" fmla="+- 0 663 641"/>
                                <a:gd name="T65" fmla="*/ T64 w 88"/>
                                <a:gd name="T66" fmla="+- 0 11431 11353"/>
                                <a:gd name="T67" fmla="*/ 11431 h 94"/>
                                <a:gd name="T68" fmla="+- 0 653 641"/>
                                <a:gd name="T69" fmla="*/ T68 w 88"/>
                                <a:gd name="T70" fmla="+- 0 11435 11353"/>
                                <a:gd name="T71" fmla="*/ 11435 h 94"/>
                                <a:gd name="T72" fmla="+- 0 653 641"/>
                                <a:gd name="T73" fmla="*/ T72 w 88"/>
                                <a:gd name="T74" fmla="+- 0 11439 11353"/>
                                <a:gd name="T75" fmla="*/ 11439 h 94"/>
                                <a:gd name="T76" fmla="+- 0 653 641"/>
                                <a:gd name="T77" fmla="*/ T76 w 88"/>
                                <a:gd name="T78" fmla="+- 0 11441 11353"/>
                                <a:gd name="T79" fmla="*/ 11441 h 94"/>
                                <a:gd name="T80" fmla="+- 0 653 641"/>
                                <a:gd name="T81" fmla="*/ T80 w 88"/>
                                <a:gd name="T82" fmla="+- 0 11444 11353"/>
                                <a:gd name="T83" fmla="*/ 11444 h 94"/>
                                <a:gd name="T84" fmla="+- 0 653 641"/>
                                <a:gd name="T85" fmla="*/ T84 w 88"/>
                                <a:gd name="T86" fmla="+- 0 11446 11353"/>
                                <a:gd name="T87" fmla="*/ 11446 h 94"/>
                                <a:gd name="T88" fmla="+- 0 650 641"/>
                                <a:gd name="T89" fmla="*/ T88 w 88"/>
                                <a:gd name="T90" fmla="+- 0 11444 11353"/>
                                <a:gd name="T91" fmla="*/ 11444 h 94"/>
                                <a:gd name="T92" fmla="+- 0 645 641"/>
                                <a:gd name="T93" fmla="*/ T92 w 88"/>
                                <a:gd name="T94" fmla="+- 0 11444 11353"/>
                                <a:gd name="T95" fmla="*/ 11444 h 94"/>
                                <a:gd name="T96" fmla="+- 0 644 641"/>
                                <a:gd name="T97" fmla="*/ T96 w 88"/>
                                <a:gd name="T98" fmla="+- 0 11440 11353"/>
                                <a:gd name="T99" fmla="*/ 11440 h 94"/>
                                <a:gd name="T100" fmla="+- 0 648 641"/>
                                <a:gd name="T101" fmla="*/ T100 w 88"/>
                                <a:gd name="T102" fmla="+- 0 11435 11353"/>
                                <a:gd name="T103" fmla="*/ 11435 h 94"/>
                                <a:gd name="T104" fmla="+- 0 641 641"/>
                                <a:gd name="T105" fmla="*/ T104 w 88"/>
                                <a:gd name="T106" fmla="+- 0 11420 11353"/>
                                <a:gd name="T107" fmla="*/ 11420 h 94"/>
                                <a:gd name="T108" fmla="+- 0 645 641"/>
                                <a:gd name="T109" fmla="*/ T108 w 88"/>
                                <a:gd name="T110" fmla="+- 0 11416 11353"/>
                                <a:gd name="T111" fmla="*/ 11416 h 94"/>
                                <a:gd name="T112" fmla="+- 0 646 641"/>
                                <a:gd name="T113" fmla="*/ T112 w 88"/>
                                <a:gd name="T114" fmla="+- 0 11415 11353"/>
                                <a:gd name="T115" fmla="*/ 11415 h 94"/>
                                <a:gd name="T116" fmla="+- 0 655 641"/>
                                <a:gd name="T117" fmla="*/ T116 w 88"/>
                                <a:gd name="T118" fmla="+- 0 11417 11353"/>
                                <a:gd name="T119" fmla="*/ 11417 h 94"/>
                                <a:gd name="T120" fmla="+- 0 655 641"/>
                                <a:gd name="T121" fmla="*/ T120 w 88"/>
                                <a:gd name="T122" fmla="+- 0 11416 11353"/>
                                <a:gd name="T123" fmla="*/ 11416 h 94"/>
                                <a:gd name="T124" fmla="+- 0 657 641"/>
                                <a:gd name="T125" fmla="*/ T124 w 88"/>
                                <a:gd name="T126" fmla="+- 0 11409 11353"/>
                                <a:gd name="T127" fmla="*/ 11409 h 94"/>
                                <a:gd name="T128" fmla="+- 0 656 641"/>
                                <a:gd name="T129" fmla="*/ T128 w 88"/>
                                <a:gd name="T130" fmla="+- 0 11402 11353"/>
                                <a:gd name="T131" fmla="*/ 11402 h 94"/>
                                <a:gd name="T132" fmla="+- 0 655 641"/>
                                <a:gd name="T133" fmla="*/ T132 w 88"/>
                                <a:gd name="T134" fmla="+- 0 11393 11353"/>
                                <a:gd name="T135" fmla="*/ 11393 h 94"/>
                                <a:gd name="T136" fmla="+- 0 666 641"/>
                                <a:gd name="T137" fmla="*/ T136 w 88"/>
                                <a:gd name="T138" fmla="+- 0 11384 11353"/>
                                <a:gd name="T139" fmla="*/ 11384 h 94"/>
                                <a:gd name="T140" fmla="+- 0 683 641"/>
                                <a:gd name="T141" fmla="*/ T140 w 88"/>
                                <a:gd name="T142" fmla="+- 0 11387 11353"/>
                                <a:gd name="T143" fmla="*/ 11387 h 94"/>
                                <a:gd name="T144" fmla="+- 0 703 641"/>
                                <a:gd name="T145" fmla="*/ T144 w 88"/>
                                <a:gd name="T146" fmla="+- 0 11392 11353"/>
                                <a:gd name="T147" fmla="*/ 11392 h 94"/>
                                <a:gd name="T148" fmla="+- 0 698 641"/>
                                <a:gd name="T149" fmla="*/ T148 w 88"/>
                                <a:gd name="T150" fmla="+- 0 11379 11353"/>
                                <a:gd name="T151" fmla="*/ 11379 h 94"/>
                                <a:gd name="T152" fmla="+- 0 689 641"/>
                                <a:gd name="T153" fmla="*/ T152 w 88"/>
                                <a:gd name="T154" fmla="+- 0 11370 11353"/>
                                <a:gd name="T155" fmla="*/ 11370 h 94"/>
                                <a:gd name="T156" fmla="+- 0 705 641"/>
                                <a:gd name="T157" fmla="*/ T156 w 88"/>
                                <a:gd name="T158" fmla="+- 0 11356 11353"/>
                                <a:gd name="T159" fmla="*/ 11356 h 94"/>
                                <a:gd name="T160" fmla="+- 0 720 641"/>
                                <a:gd name="T161" fmla="*/ T160 w 88"/>
                                <a:gd name="T162" fmla="+- 0 11353 11353"/>
                                <a:gd name="T163" fmla="*/ 11353 h 94"/>
                                <a:gd name="T164" fmla="+- 0 729 641"/>
                                <a:gd name="T165" fmla="*/ T164 w 88"/>
                                <a:gd name="T166" fmla="+- 0 11364 11353"/>
                                <a:gd name="T167" fmla="*/ 1136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 h="94">
                                  <a:moveTo>
                                    <a:pt x="88" y="11"/>
                                  </a:moveTo>
                                  <a:lnTo>
                                    <a:pt x="81" y="11"/>
                                  </a:lnTo>
                                  <a:lnTo>
                                    <a:pt x="77" y="8"/>
                                  </a:lnTo>
                                  <a:lnTo>
                                    <a:pt x="73" y="6"/>
                                  </a:lnTo>
                                  <a:lnTo>
                                    <a:pt x="70" y="28"/>
                                  </a:lnTo>
                                  <a:lnTo>
                                    <a:pt x="64" y="49"/>
                                  </a:lnTo>
                                  <a:lnTo>
                                    <a:pt x="57" y="67"/>
                                  </a:lnTo>
                                  <a:lnTo>
                                    <a:pt x="48" y="83"/>
                                  </a:lnTo>
                                  <a:lnTo>
                                    <a:pt x="43" y="75"/>
                                  </a:lnTo>
                                  <a:lnTo>
                                    <a:pt x="44" y="64"/>
                                  </a:lnTo>
                                  <a:lnTo>
                                    <a:pt x="41" y="52"/>
                                  </a:lnTo>
                                  <a:lnTo>
                                    <a:pt x="28" y="61"/>
                                  </a:lnTo>
                                  <a:lnTo>
                                    <a:pt x="19" y="60"/>
                                  </a:lnTo>
                                  <a:lnTo>
                                    <a:pt x="18" y="60"/>
                                  </a:lnTo>
                                  <a:lnTo>
                                    <a:pt x="22" y="68"/>
                                  </a:lnTo>
                                  <a:lnTo>
                                    <a:pt x="22" y="72"/>
                                  </a:lnTo>
                                  <a:lnTo>
                                    <a:pt x="22" y="78"/>
                                  </a:lnTo>
                                  <a:lnTo>
                                    <a:pt x="12" y="82"/>
                                  </a:lnTo>
                                  <a:lnTo>
                                    <a:pt x="12" y="86"/>
                                  </a:lnTo>
                                  <a:lnTo>
                                    <a:pt x="12" y="88"/>
                                  </a:lnTo>
                                  <a:lnTo>
                                    <a:pt x="12" y="91"/>
                                  </a:lnTo>
                                  <a:lnTo>
                                    <a:pt x="12" y="93"/>
                                  </a:lnTo>
                                  <a:lnTo>
                                    <a:pt x="9" y="91"/>
                                  </a:lnTo>
                                  <a:lnTo>
                                    <a:pt x="4" y="91"/>
                                  </a:lnTo>
                                  <a:lnTo>
                                    <a:pt x="3" y="87"/>
                                  </a:lnTo>
                                  <a:lnTo>
                                    <a:pt x="7" y="82"/>
                                  </a:lnTo>
                                  <a:lnTo>
                                    <a:pt x="0" y="67"/>
                                  </a:lnTo>
                                  <a:lnTo>
                                    <a:pt x="4" y="63"/>
                                  </a:lnTo>
                                  <a:lnTo>
                                    <a:pt x="5" y="62"/>
                                  </a:lnTo>
                                  <a:lnTo>
                                    <a:pt x="14" y="64"/>
                                  </a:lnTo>
                                  <a:lnTo>
                                    <a:pt x="14" y="63"/>
                                  </a:lnTo>
                                  <a:lnTo>
                                    <a:pt x="16" y="56"/>
                                  </a:lnTo>
                                  <a:lnTo>
                                    <a:pt x="15" y="49"/>
                                  </a:lnTo>
                                  <a:lnTo>
                                    <a:pt x="14" y="40"/>
                                  </a:lnTo>
                                  <a:lnTo>
                                    <a:pt x="25" y="31"/>
                                  </a:lnTo>
                                  <a:lnTo>
                                    <a:pt x="42" y="34"/>
                                  </a:lnTo>
                                  <a:lnTo>
                                    <a:pt x="62" y="39"/>
                                  </a:lnTo>
                                  <a:lnTo>
                                    <a:pt x="57" y="26"/>
                                  </a:lnTo>
                                  <a:lnTo>
                                    <a:pt x="48" y="17"/>
                                  </a:lnTo>
                                  <a:lnTo>
                                    <a:pt x="64" y="3"/>
                                  </a:lnTo>
                                  <a:lnTo>
                                    <a:pt x="79" y="0"/>
                                  </a:lnTo>
                                  <a:lnTo>
                                    <a:pt x="88"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6" name="Group 7122"/>
                        <wpg:cNvGrpSpPr>
                          <a:grpSpLocks/>
                        </wpg:cNvGrpSpPr>
                        <wpg:grpSpPr bwMode="auto">
                          <a:xfrm>
                            <a:off x="606" y="11189"/>
                            <a:ext cx="45" cy="88"/>
                            <a:chOff x="606" y="11189"/>
                            <a:chExt cx="45" cy="88"/>
                          </a:xfrm>
                        </wpg:grpSpPr>
                        <wps:wsp>
                          <wps:cNvPr id="7317" name="Freeform 7123"/>
                          <wps:cNvSpPr>
                            <a:spLocks/>
                          </wps:cNvSpPr>
                          <wps:spPr bwMode="auto">
                            <a:xfrm>
                              <a:off x="606" y="11189"/>
                              <a:ext cx="45" cy="88"/>
                            </a:xfrm>
                            <a:custGeom>
                              <a:avLst/>
                              <a:gdLst>
                                <a:gd name="T0" fmla="+- 0 651 606"/>
                                <a:gd name="T1" fmla="*/ T0 w 45"/>
                                <a:gd name="T2" fmla="+- 0 11262 11189"/>
                                <a:gd name="T3" fmla="*/ 11262 h 88"/>
                                <a:gd name="T4" fmla="+- 0 649 606"/>
                                <a:gd name="T5" fmla="*/ T4 w 45"/>
                                <a:gd name="T6" fmla="+- 0 11267 11189"/>
                                <a:gd name="T7" fmla="*/ 11267 h 88"/>
                                <a:gd name="T8" fmla="+- 0 648 606"/>
                                <a:gd name="T9" fmla="*/ T8 w 45"/>
                                <a:gd name="T10" fmla="+- 0 11272 11189"/>
                                <a:gd name="T11" fmla="*/ 11272 h 88"/>
                                <a:gd name="T12" fmla="+- 0 646 606"/>
                                <a:gd name="T13" fmla="*/ T12 w 45"/>
                                <a:gd name="T14" fmla="+- 0 11277 11189"/>
                                <a:gd name="T15" fmla="*/ 11277 h 88"/>
                                <a:gd name="T16" fmla="+- 0 642 606"/>
                                <a:gd name="T17" fmla="*/ T16 w 45"/>
                                <a:gd name="T18" fmla="+- 0 11276 11189"/>
                                <a:gd name="T19" fmla="*/ 11276 h 88"/>
                                <a:gd name="T20" fmla="+- 0 638 606"/>
                                <a:gd name="T21" fmla="*/ T20 w 45"/>
                                <a:gd name="T22" fmla="+- 0 11276 11189"/>
                                <a:gd name="T23" fmla="*/ 11276 h 88"/>
                                <a:gd name="T24" fmla="+- 0 638 606"/>
                                <a:gd name="T25" fmla="*/ T24 w 45"/>
                                <a:gd name="T26" fmla="+- 0 11272 11189"/>
                                <a:gd name="T27" fmla="*/ 11272 h 88"/>
                                <a:gd name="T28" fmla="+- 0 632 606"/>
                                <a:gd name="T29" fmla="*/ T28 w 45"/>
                                <a:gd name="T30" fmla="+- 0 11257 11189"/>
                                <a:gd name="T31" fmla="*/ 11257 h 88"/>
                                <a:gd name="T32" fmla="+- 0 623 606"/>
                                <a:gd name="T33" fmla="*/ T32 w 45"/>
                                <a:gd name="T34" fmla="+- 0 11244 11189"/>
                                <a:gd name="T35" fmla="*/ 11244 h 88"/>
                                <a:gd name="T36" fmla="+- 0 619 606"/>
                                <a:gd name="T37" fmla="*/ T36 w 45"/>
                                <a:gd name="T38" fmla="+- 0 11242 11189"/>
                                <a:gd name="T39" fmla="*/ 11242 h 88"/>
                                <a:gd name="T40" fmla="+- 0 612 606"/>
                                <a:gd name="T41" fmla="*/ T40 w 45"/>
                                <a:gd name="T42" fmla="+- 0 11243 11189"/>
                                <a:gd name="T43" fmla="*/ 11243 h 88"/>
                                <a:gd name="T44" fmla="+- 0 606 606"/>
                                <a:gd name="T45" fmla="*/ T44 w 45"/>
                                <a:gd name="T46" fmla="+- 0 11243 11189"/>
                                <a:gd name="T47" fmla="*/ 11243 h 88"/>
                                <a:gd name="T48" fmla="+- 0 606 606"/>
                                <a:gd name="T49" fmla="*/ T48 w 45"/>
                                <a:gd name="T50" fmla="+- 0 11239 11189"/>
                                <a:gd name="T51" fmla="*/ 11239 h 88"/>
                                <a:gd name="T52" fmla="+- 0 606 606"/>
                                <a:gd name="T53" fmla="*/ T52 w 45"/>
                                <a:gd name="T54" fmla="+- 0 11234 11189"/>
                                <a:gd name="T55" fmla="*/ 11234 h 88"/>
                                <a:gd name="T56" fmla="+- 0 607 606"/>
                                <a:gd name="T57" fmla="*/ T56 w 45"/>
                                <a:gd name="T58" fmla="+- 0 11230 11189"/>
                                <a:gd name="T59" fmla="*/ 11230 h 88"/>
                                <a:gd name="T60" fmla="+- 0 611 606"/>
                                <a:gd name="T61" fmla="*/ T60 w 45"/>
                                <a:gd name="T62" fmla="+- 0 11233 11189"/>
                                <a:gd name="T63" fmla="*/ 11233 h 88"/>
                                <a:gd name="T64" fmla="+- 0 617 606"/>
                                <a:gd name="T65" fmla="*/ T64 w 45"/>
                                <a:gd name="T66" fmla="+- 0 11231 11189"/>
                                <a:gd name="T67" fmla="*/ 11231 h 88"/>
                                <a:gd name="T68" fmla="+- 0 628 606"/>
                                <a:gd name="T69" fmla="*/ T68 w 45"/>
                                <a:gd name="T70" fmla="+- 0 11234 11189"/>
                                <a:gd name="T71" fmla="*/ 11234 h 88"/>
                                <a:gd name="T72" fmla="+- 0 623 606"/>
                                <a:gd name="T73" fmla="*/ T72 w 45"/>
                                <a:gd name="T74" fmla="+- 0 11213 11189"/>
                                <a:gd name="T75" fmla="*/ 11213 h 88"/>
                                <a:gd name="T76" fmla="+- 0 620 606"/>
                                <a:gd name="T77" fmla="*/ T76 w 45"/>
                                <a:gd name="T78" fmla="+- 0 11194 11189"/>
                                <a:gd name="T79" fmla="*/ 11194 h 88"/>
                                <a:gd name="T80" fmla="+- 0 631 606"/>
                                <a:gd name="T81" fmla="*/ T80 w 45"/>
                                <a:gd name="T82" fmla="+- 0 11189 11189"/>
                                <a:gd name="T83" fmla="*/ 11189 h 88"/>
                                <a:gd name="T84" fmla="+- 0 636 606"/>
                                <a:gd name="T85" fmla="*/ T84 w 45"/>
                                <a:gd name="T86" fmla="+- 0 11196 11189"/>
                                <a:gd name="T87" fmla="*/ 11196 h 88"/>
                                <a:gd name="T88" fmla="+- 0 643 606"/>
                                <a:gd name="T89" fmla="*/ T88 w 45"/>
                                <a:gd name="T90" fmla="+- 0 11195 11189"/>
                                <a:gd name="T91" fmla="*/ 11195 h 88"/>
                                <a:gd name="T92" fmla="+- 0 642 606"/>
                                <a:gd name="T93" fmla="*/ T92 w 45"/>
                                <a:gd name="T94" fmla="+- 0 11217 11189"/>
                                <a:gd name="T95" fmla="*/ 11217 h 88"/>
                                <a:gd name="T96" fmla="+- 0 642 606"/>
                                <a:gd name="T97" fmla="*/ T96 w 45"/>
                                <a:gd name="T98" fmla="+- 0 11238 11189"/>
                                <a:gd name="T99" fmla="*/ 11238 h 88"/>
                                <a:gd name="T100" fmla="+- 0 647 606"/>
                                <a:gd name="T101" fmla="*/ T100 w 45"/>
                                <a:gd name="T102" fmla="+- 0 11256 11189"/>
                                <a:gd name="T103" fmla="*/ 11256 h 88"/>
                                <a:gd name="T104" fmla="+- 0 651 606"/>
                                <a:gd name="T105" fmla="*/ T104 w 45"/>
                                <a:gd name="T106" fmla="+- 0 11262 11189"/>
                                <a:gd name="T107" fmla="*/ 1126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 h="88">
                                  <a:moveTo>
                                    <a:pt x="45" y="73"/>
                                  </a:moveTo>
                                  <a:lnTo>
                                    <a:pt x="43" y="78"/>
                                  </a:lnTo>
                                  <a:lnTo>
                                    <a:pt x="42" y="83"/>
                                  </a:lnTo>
                                  <a:lnTo>
                                    <a:pt x="40" y="88"/>
                                  </a:lnTo>
                                  <a:lnTo>
                                    <a:pt x="36" y="87"/>
                                  </a:lnTo>
                                  <a:lnTo>
                                    <a:pt x="32" y="87"/>
                                  </a:lnTo>
                                  <a:lnTo>
                                    <a:pt x="32" y="83"/>
                                  </a:lnTo>
                                  <a:lnTo>
                                    <a:pt x="26" y="68"/>
                                  </a:lnTo>
                                  <a:lnTo>
                                    <a:pt x="17" y="55"/>
                                  </a:lnTo>
                                  <a:lnTo>
                                    <a:pt x="13" y="53"/>
                                  </a:lnTo>
                                  <a:lnTo>
                                    <a:pt x="6" y="54"/>
                                  </a:lnTo>
                                  <a:lnTo>
                                    <a:pt x="0" y="54"/>
                                  </a:lnTo>
                                  <a:lnTo>
                                    <a:pt x="0" y="50"/>
                                  </a:lnTo>
                                  <a:lnTo>
                                    <a:pt x="0" y="45"/>
                                  </a:lnTo>
                                  <a:lnTo>
                                    <a:pt x="1" y="41"/>
                                  </a:lnTo>
                                  <a:lnTo>
                                    <a:pt x="5" y="44"/>
                                  </a:lnTo>
                                  <a:lnTo>
                                    <a:pt x="11" y="42"/>
                                  </a:lnTo>
                                  <a:lnTo>
                                    <a:pt x="22" y="45"/>
                                  </a:lnTo>
                                  <a:lnTo>
                                    <a:pt x="17" y="24"/>
                                  </a:lnTo>
                                  <a:lnTo>
                                    <a:pt x="14" y="5"/>
                                  </a:lnTo>
                                  <a:lnTo>
                                    <a:pt x="25" y="0"/>
                                  </a:lnTo>
                                  <a:lnTo>
                                    <a:pt x="30" y="7"/>
                                  </a:lnTo>
                                  <a:lnTo>
                                    <a:pt x="37" y="6"/>
                                  </a:lnTo>
                                  <a:lnTo>
                                    <a:pt x="36" y="28"/>
                                  </a:lnTo>
                                  <a:lnTo>
                                    <a:pt x="36" y="49"/>
                                  </a:lnTo>
                                  <a:lnTo>
                                    <a:pt x="41" y="67"/>
                                  </a:lnTo>
                                  <a:lnTo>
                                    <a:pt x="45" y="7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8" name="Group 7124"/>
                        <wpg:cNvGrpSpPr>
                          <a:grpSpLocks/>
                        </wpg:cNvGrpSpPr>
                        <wpg:grpSpPr bwMode="auto">
                          <a:xfrm>
                            <a:off x="642" y="11103"/>
                            <a:ext cx="20" cy="54"/>
                            <a:chOff x="642" y="11103"/>
                            <a:chExt cx="20" cy="54"/>
                          </a:xfrm>
                        </wpg:grpSpPr>
                        <wps:wsp>
                          <wps:cNvPr id="7319" name="Freeform 7125"/>
                          <wps:cNvSpPr>
                            <a:spLocks/>
                          </wps:cNvSpPr>
                          <wps:spPr bwMode="auto">
                            <a:xfrm>
                              <a:off x="642" y="11103"/>
                              <a:ext cx="20" cy="54"/>
                            </a:xfrm>
                            <a:custGeom>
                              <a:avLst/>
                              <a:gdLst>
                                <a:gd name="T0" fmla="+- 0 659 642"/>
                                <a:gd name="T1" fmla="*/ T0 w 20"/>
                                <a:gd name="T2" fmla="+- 0 11104 11103"/>
                                <a:gd name="T3" fmla="*/ 11104 h 54"/>
                                <a:gd name="T4" fmla="+- 0 661 642"/>
                                <a:gd name="T5" fmla="*/ T4 w 20"/>
                                <a:gd name="T6" fmla="+- 0 11125 11103"/>
                                <a:gd name="T7" fmla="*/ 11125 h 54"/>
                                <a:gd name="T8" fmla="+- 0 661 642"/>
                                <a:gd name="T9" fmla="*/ T8 w 20"/>
                                <a:gd name="T10" fmla="+- 0 11136 11103"/>
                                <a:gd name="T11" fmla="*/ 11136 h 54"/>
                                <a:gd name="T12" fmla="+- 0 657 642"/>
                                <a:gd name="T13" fmla="*/ T12 w 20"/>
                                <a:gd name="T14" fmla="+- 0 11153 11103"/>
                                <a:gd name="T15" fmla="*/ 11153 h 54"/>
                                <a:gd name="T16" fmla="+- 0 651 642"/>
                                <a:gd name="T17" fmla="*/ T16 w 20"/>
                                <a:gd name="T18" fmla="+- 0 11154 11103"/>
                                <a:gd name="T19" fmla="*/ 11154 h 54"/>
                                <a:gd name="T20" fmla="+- 0 645 642"/>
                                <a:gd name="T21" fmla="*/ T20 w 20"/>
                                <a:gd name="T22" fmla="+- 0 11156 11103"/>
                                <a:gd name="T23" fmla="*/ 11156 h 54"/>
                                <a:gd name="T24" fmla="+- 0 646 642"/>
                                <a:gd name="T25" fmla="*/ T24 w 20"/>
                                <a:gd name="T26" fmla="+- 0 11154 11103"/>
                                <a:gd name="T27" fmla="*/ 11154 h 54"/>
                                <a:gd name="T28" fmla="+- 0 646 642"/>
                                <a:gd name="T29" fmla="*/ T28 w 20"/>
                                <a:gd name="T30" fmla="+- 0 11152 11103"/>
                                <a:gd name="T31" fmla="*/ 11152 h 54"/>
                                <a:gd name="T32" fmla="+- 0 646 642"/>
                                <a:gd name="T33" fmla="*/ T32 w 20"/>
                                <a:gd name="T34" fmla="+- 0 11150 11103"/>
                                <a:gd name="T35" fmla="*/ 11150 h 54"/>
                                <a:gd name="T36" fmla="+- 0 650 642"/>
                                <a:gd name="T37" fmla="*/ T36 w 20"/>
                                <a:gd name="T38" fmla="+- 0 11148 11103"/>
                                <a:gd name="T39" fmla="*/ 11148 h 54"/>
                                <a:gd name="T40" fmla="+- 0 654 642"/>
                                <a:gd name="T41" fmla="*/ T40 w 20"/>
                                <a:gd name="T42" fmla="+- 0 11146 11103"/>
                                <a:gd name="T43" fmla="*/ 11146 h 54"/>
                                <a:gd name="T44" fmla="+- 0 658 642"/>
                                <a:gd name="T45" fmla="*/ T44 w 20"/>
                                <a:gd name="T46" fmla="+- 0 11142 11103"/>
                                <a:gd name="T47" fmla="*/ 11142 h 54"/>
                                <a:gd name="T48" fmla="+- 0 648 642"/>
                                <a:gd name="T49" fmla="*/ T48 w 20"/>
                                <a:gd name="T50" fmla="+- 0 11136 11103"/>
                                <a:gd name="T51" fmla="*/ 11136 h 54"/>
                                <a:gd name="T52" fmla="+- 0 649 642"/>
                                <a:gd name="T53" fmla="*/ T52 w 20"/>
                                <a:gd name="T54" fmla="+- 0 11120 11103"/>
                                <a:gd name="T55" fmla="*/ 11120 h 54"/>
                                <a:gd name="T56" fmla="+- 0 642 642"/>
                                <a:gd name="T57" fmla="*/ T56 w 20"/>
                                <a:gd name="T58" fmla="+- 0 11111 11103"/>
                                <a:gd name="T59" fmla="*/ 11111 h 54"/>
                                <a:gd name="T60" fmla="+- 0 644 642"/>
                                <a:gd name="T61" fmla="*/ T60 w 20"/>
                                <a:gd name="T62" fmla="+- 0 11113 11103"/>
                                <a:gd name="T63" fmla="*/ 11113 h 54"/>
                                <a:gd name="T64" fmla="+- 0 647 642"/>
                                <a:gd name="T65" fmla="*/ T64 w 20"/>
                                <a:gd name="T66" fmla="+- 0 11113 11103"/>
                                <a:gd name="T67" fmla="*/ 11113 h 54"/>
                                <a:gd name="T68" fmla="+- 0 646 642"/>
                                <a:gd name="T69" fmla="*/ T68 w 20"/>
                                <a:gd name="T70" fmla="+- 0 11106 11103"/>
                                <a:gd name="T71" fmla="*/ 11106 h 54"/>
                                <a:gd name="T72" fmla="+- 0 649 642"/>
                                <a:gd name="T73" fmla="*/ T72 w 20"/>
                                <a:gd name="T74" fmla="+- 0 11104 11103"/>
                                <a:gd name="T75" fmla="*/ 11104 h 54"/>
                                <a:gd name="T76" fmla="+- 0 653 642"/>
                                <a:gd name="T77" fmla="*/ T76 w 20"/>
                                <a:gd name="T78" fmla="+- 0 11103 11103"/>
                                <a:gd name="T79" fmla="*/ 11103 h 54"/>
                                <a:gd name="T80" fmla="+- 0 659 642"/>
                                <a:gd name="T81" fmla="*/ T80 w 20"/>
                                <a:gd name="T82" fmla="+- 0 11104 11103"/>
                                <a:gd name="T83" fmla="*/ 11104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 h="54">
                                  <a:moveTo>
                                    <a:pt x="17" y="1"/>
                                  </a:moveTo>
                                  <a:lnTo>
                                    <a:pt x="19" y="22"/>
                                  </a:lnTo>
                                  <a:lnTo>
                                    <a:pt x="19" y="33"/>
                                  </a:lnTo>
                                  <a:lnTo>
                                    <a:pt x="15" y="50"/>
                                  </a:lnTo>
                                  <a:lnTo>
                                    <a:pt x="9" y="51"/>
                                  </a:lnTo>
                                  <a:lnTo>
                                    <a:pt x="3" y="53"/>
                                  </a:lnTo>
                                  <a:lnTo>
                                    <a:pt x="4" y="51"/>
                                  </a:lnTo>
                                  <a:lnTo>
                                    <a:pt x="4" y="49"/>
                                  </a:lnTo>
                                  <a:lnTo>
                                    <a:pt x="4" y="47"/>
                                  </a:lnTo>
                                  <a:lnTo>
                                    <a:pt x="8" y="45"/>
                                  </a:lnTo>
                                  <a:lnTo>
                                    <a:pt x="12" y="43"/>
                                  </a:lnTo>
                                  <a:lnTo>
                                    <a:pt x="16" y="39"/>
                                  </a:lnTo>
                                  <a:lnTo>
                                    <a:pt x="6" y="33"/>
                                  </a:lnTo>
                                  <a:lnTo>
                                    <a:pt x="7" y="17"/>
                                  </a:lnTo>
                                  <a:lnTo>
                                    <a:pt x="0" y="8"/>
                                  </a:lnTo>
                                  <a:lnTo>
                                    <a:pt x="2" y="10"/>
                                  </a:lnTo>
                                  <a:lnTo>
                                    <a:pt x="5" y="10"/>
                                  </a:lnTo>
                                  <a:lnTo>
                                    <a:pt x="4" y="3"/>
                                  </a:lnTo>
                                  <a:lnTo>
                                    <a:pt x="7" y="1"/>
                                  </a:lnTo>
                                  <a:lnTo>
                                    <a:pt x="11" y="0"/>
                                  </a:lnTo>
                                  <a:lnTo>
                                    <a:pt x="17"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0" name="Group 7126"/>
                        <wpg:cNvGrpSpPr>
                          <a:grpSpLocks/>
                        </wpg:cNvGrpSpPr>
                        <wpg:grpSpPr bwMode="auto">
                          <a:xfrm>
                            <a:off x="631" y="11083"/>
                            <a:ext cx="4" cy="13"/>
                            <a:chOff x="631" y="11083"/>
                            <a:chExt cx="4" cy="13"/>
                          </a:xfrm>
                        </wpg:grpSpPr>
                        <wps:wsp>
                          <wps:cNvPr id="7321" name="Freeform 7127"/>
                          <wps:cNvSpPr>
                            <a:spLocks/>
                          </wps:cNvSpPr>
                          <wps:spPr bwMode="auto">
                            <a:xfrm>
                              <a:off x="631" y="11083"/>
                              <a:ext cx="4" cy="13"/>
                            </a:xfrm>
                            <a:custGeom>
                              <a:avLst/>
                              <a:gdLst>
                                <a:gd name="T0" fmla="+- 0 634 631"/>
                                <a:gd name="T1" fmla="*/ T0 w 4"/>
                                <a:gd name="T2" fmla="+- 0 11095 11083"/>
                                <a:gd name="T3" fmla="*/ 11095 h 13"/>
                                <a:gd name="T4" fmla="+- 0 632 631"/>
                                <a:gd name="T5" fmla="*/ T4 w 4"/>
                                <a:gd name="T6" fmla="+- 0 11094 11083"/>
                                <a:gd name="T7" fmla="*/ 11094 h 13"/>
                                <a:gd name="T8" fmla="+- 0 631 631"/>
                                <a:gd name="T9" fmla="*/ T8 w 4"/>
                                <a:gd name="T10" fmla="+- 0 11093 11083"/>
                                <a:gd name="T11" fmla="*/ 11093 h 13"/>
                                <a:gd name="T12" fmla="+- 0 631 631"/>
                                <a:gd name="T13" fmla="*/ T12 w 4"/>
                                <a:gd name="T14" fmla="+- 0 11090 11083"/>
                                <a:gd name="T15" fmla="*/ 11090 h 13"/>
                                <a:gd name="T16" fmla="+- 0 631 631"/>
                                <a:gd name="T17" fmla="*/ T16 w 4"/>
                                <a:gd name="T18" fmla="+- 0 11087 11083"/>
                                <a:gd name="T19" fmla="*/ 11087 h 13"/>
                                <a:gd name="T20" fmla="+- 0 631 631"/>
                                <a:gd name="T21" fmla="*/ T20 w 4"/>
                                <a:gd name="T22" fmla="+- 0 11085 11083"/>
                                <a:gd name="T23" fmla="*/ 11085 h 13"/>
                                <a:gd name="T24" fmla="+- 0 631 631"/>
                                <a:gd name="T25" fmla="*/ T24 w 4"/>
                                <a:gd name="T26" fmla="+- 0 11083 11083"/>
                                <a:gd name="T27" fmla="*/ 11083 h 13"/>
                                <a:gd name="T28" fmla="+- 0 633 631"/>
                                <a:gd name="T29" fmla="*/ T28 w 4"/>
                                <a:gd name="T30" fmla="+- 0 11086 11083"/>
                                <a:gd name="T31" fmla="*/ 11086 h 13"/>
                                <a:gd name="T32" fmla="+- 0 634 631"/>
                                <a:gd name="T33" fmla="*/ T32 w 4"/>
                                <a:gd name="T34" fmla="+- 0 11091 11083"/>
                                <a:gd name="T35" fmla="*/ 11091 h 13"/>
                                <a:gd name="T36" fmla="+- 0 634 631"/>
                                <a:gd name="T37" fmla="*/ T36 w 4"/>
                                <a:gd name="T38" fmla="+- 0 11095 11083"/>
                                <a:gd name="T39" fmla="*/ 11095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13">
                                  <a:moveTo>
                                    <a:pt x="3" y="12"/>
                                  </a:moveTo>
                                  <a:lnTo>
                                    <a:pt x="1" y="11"/>
                                  </a:lnTo>
                                  <a:lnTo>
                                    <a:pt x="0" y="10"/>
                                  </a:lnTo>
                                  <a:lnTo>
                                    <a:pt x="0" y="7"/>
                                  </a:lnTo>
                                  <a:lnTo>
                                    <a:pt x="0" y="4"/>
                                  </a:lnTo>
                                  <a:lnTo>
                                    <a:pt x="0" y="2"/>
                                  </a:lnTo>
                                  <a:lnTo>
                                    <a:pt x="0" y="0"/>
                                  </a:lnTo>
                                  <a:lnTo>
                                    <a:pt x="2" y="3"/>
                                  </a:lnTo>
                                  <a:lnTo>
                                    <a:pt x="3" y="8"/>
                                  </a:lnTo>
                                  <a:lnTo>
                                    <a:pt x="3"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2" name="Group 7128"/>
                        <wpg:cNvGrpSpPr>
                          <a:grpSpLocks/>
                        </wpg:cNvGrpSpPr>
                        <wpg:grpSpPr bwMode="auto">
                          <a:xfrm>
                            <a:off x="645" y="11022"/>
                            <a:ext cx="16" cy="27"/>
                            <a:chOff x="645" y="11022"/>
                            <a:chExt cx="16" cy="27"/>
                          </a:xfrm>
                        </wpg:grpSpPr>
                        <wps:wsp>
                          <wps:cNvPr id="7323" name="Freeform 7129"/>
                          <wps:cNvSpPr>
                            <a:spLocks/>
                          </wps:cNvSpPr>
                          <wps:spPr bwMode="auto">
                            <a:xfrm>
                              <a:off x="645" y="11022"/>
                              <a:ext cx="16" cy="27"/>
                            </a:xfrm>
                            <a:custGeom>
                              <a:avLst/>
                              <a:gdLst>
                                <a:gd name="T0" fmla="+- 0 661 645"/>
                                <a:gd name="T1" fmla="*/ T0 w 16"/>
                                <a:gd name="T2" fmla="+- 0 11022 11022"/>
                                <a:gd name="T3" fmla="*/ 11022 h 27"/>
                                <a:gd name="T4" fmla="+- 0 653 645"/>
                                <a:gd name="T5" fmla="*/ T4 w 16"/>
                                <a:gd name="T6" fmla="+- 0 11035 11022"/>
                                <a:gd name="T7" fmla="*/ 11035 h 27"/>
                                <a:gd name="T8" fmla="+- 0 654 645"/>
                                <a:gd name="T9" fmla="*/ T8 w 16"/>
                                <a:gd name="T10" fmla="+- 0 11049 11022"/>
                                <a:gd name="T11" fmla="*/ 11049 h 27"/>
                                <a:gd name="T12" fmla="+- 0 651 645"/>
                                <a:gd name="T13" fmla="*/ T12 w 16"/>
                                <a:gd name="T14" fmla="+- 0 11049 11022"/>
                                <a:gd name="T15" fmla="*/ 11049 h 27"/>
                                <a:gd name="T16" fmla="+- 0 648 645"/>
                                <a:gd name="T17" fmla="*/ T16 w 16"/>
                                <a:gd name="T18" fmla="+- 0 11045 11022"/>
                                <a:gd name="T19" fmla="*/ 11045 h 27"/>
                                <a:gd name="T20" fmla="+- 0 647 645"/>
                                <a:gd name="T21" fmla="*/ T20 w 16"/>
                                <a:gd name="T22" fmla="+- 0 11040 11022"/>
                                <a:gd name="T23" fmla="*/ 11040 h 27"/>
                                <a:gd name="T24" fmla="+- 0 647 645"/>
                                <a:gd name="T25" fmla="*/ T24 w 16"/>
                                <a:gd name="T26" fmla="+- 0 11039 11022"/>
                                <a:gd name="T27" fmla="*/ 11039 h 27"/>
                                <a:gd name="T28" fmla="+- 0 647 645"/>
                                <a:gd name="T29" fmla="*/ T28 w 16"/>
                                <a:gd name="T30" fmla="+- 0 11038 11022"/>
                                <a:gd name="T31" fmla="*/ 11038 h 27"/>
                                <a:gd name="T32" fmla="+- 0 647 645"/>
                                <a:gd name="T33" fmla="*/ T32 w 16"/>
                                <a:gd name="T34" fmla="+- 0 11038 11022"/>
                                <a:gd name="T35" fmla="*/ 11038 h 27"/>
                                <a:gd name="T36" fmla="+- 0 647 645"/>
                                <a:gd name="T37" fmla="*/ T36 w 16"/>
                                <a:gd name="T38" fmla="+- 0 11034 11022"/>
                                <a:gd name="T39" fmla="*/ 11034 h 27"/>
                                <a:gd name="T40" fmla="+- 0 646 645"/>
                                <a:gd name="T41" fmla="*/ T40 w 16"/>
                                <a:gd name="T42" fmla="+- 0 11031 11022"/>
                                <a:gd name="T43" fmla="*/ 11031 h 27"/>
                                <a:gd name="T44" fmla="+- 0 645 645"/>
                                <a:gd name="T45" fmla="*/ T44 w 16"/>
                                <a:gd name="T46" fmla="+- 0 11028 11022"/>
                                <a:gd name="T47" fmla="*/ 11028 h 27"/>
                                <a:gd name="T48" fmla="+- 0 645 645"/>
                                <a:gd name="T49" fmla="*/ T48 w 16"/>
                                <a:gd name="T50" fmla="+- 0 11026 11022"/>
                                <a:gd name="T51" fmla="*/ 11026 h 27"/>
                                <a:gd name="T52" fmla="+- 0 645 645"/>
                                <a:gd name="T53" fmla="*/ T52 w 16"/>
                                <a:gd name="T54" fmla="+- 0 11024 11022"/>
                                <a:gd name="T55" fmla="*/ 11024 h 27"/>
                                <a:gd name="T56" fmla="+- 0 646 645"/>
                                <a:gd name="T57" fmla="*/ T56 w 16"/>
                                <a:gd name="T58" fmla="+- 0 11022 11022"/>
                                <a:gd name="T59" fmla="*/ 11022 h 27"/>
                                <a:gd name="T60" fmla="+- 0 651 645"/>
                                <a:gd name="T61" fmla="*/ T60 w 16"/>
                                <a:gd name="T62" fmla="+- 0 11022 11022"/>
                                <a:gd name="T63" fmla="*/ 11022 h 27"/>
                                <a:gd name="T64" fmla="+- 0 656 645"/>
                                <a:gd name="T65" fmla="*/ T64 w 16"/>
                                <a:gd name="T66" fmla="+- 0 11022 11022"/>
                                <a:gd name="T67" fmla="*/ 11022 h 27"/>
                                <a:gd name="T68" fmla="+- 0 661 645"/>
                                <a:gd name="T69" fmla="*/ T68 w 16"/>
                                <a:gd name="T70" fmla="+- 0 11022 11022"/>
                                <a:gd name="T71" fmla="*/ 1102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27">
                                  <a:moveTo>
                                    <a:pt x="16" y="0"/>
                                  </a:moveTo>
                                  <a:lnTo>
                                    <a:pt x="8" y="13"/>
                                  </a:lnTo>
                                  <a:lnTo>
                                    <a:pt x="9" y="27"/>
                                  </a:lnTo>
                                  <a:lnTo>
                                    <a:pt x="6" y="27"/>
                                  </a:lnTo>
                                  <a:lnTo>
                                    <a:pt x="3" y="23"/>
                                  </a:lnTo>
                                  <a:lnTo>
                                    <a:pt x="2" y="18"/>
                                  </a:lnTo>
                                  <a:lnTo>
                                    <a:pt x="2" y="17"/>
                                  </a:lnTo>
                                  <a:lnTo>
                                    <a:pt x="2" y="16"/>
                                  </a:lnTo>
                                  <a:lnTo>
                                    <a:pt x="2" y="12"/>
                                  </a:lnTo>
                                  <a:lnTo>
                                    <a:pt x="1" y="9"/>
                                  </a:lnTo>
                                  <a:lnTo>
                                    <a:pt x="0" y="6"/>
                                  </a:lnTo>
                                  <a:lnTo>
                                    <a:pt x="0" y="4"/>
                                  </a:lnTo>
                                  <a:lnTo>
                                    <a:pt x="0" y="2"/>
                                  </a:lnTo>
                                  <a:lnTo>
                                    <a:pt x="1" y="0"/>
                                  </a:lnTo>
                                  <a:lnTo>
                                    <a:pt x="6" y="0"/>
                                  </a:lnTo>
                                  <a:lnTo>
                                    <a:pt x="11" y="0"/>
                                  </a:lnTo>
                                  <a:lnTo>
                                    <a:pt x="1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4" name="Group 7130"/>
                        <wpg:cNvGrpSpPr>
                          <a:grpSpLocks/>
                        </wpg:cNvGrpSpPr>
                        <wpg:grpSpPr bwMode="auto">
                          <a:xfrm>
                            <a:off x="614" y="10951"/>
                            <a:ext cx="5" cy="9"/>
                            <a:chOff x="614" y="10951"/>
                            <a:chExt cx="5" cy="9"/>
                          </a:xfrm>
                        </wpg:grpSpPr>
                        <wps:wsp>
                          <wps:cNvPr id="7325" name="Freeform 7131"/>
                          <wps:cNvSpPr>
                            <a:spLocks/>
                          </wps:cNvSpPr>
                          <wps:spPr bwMode="auto">
                            <a:xfrm>
                              <a:off x="614" y="10951"/>
                              <a:ext cx="5" cy="9"/>
                            </a:xfrm>
                            <a:custGeom>
                              <a:avLst/>
                              <a:gdLst>
                                <a:gd name="T0" fmla="+- 0 619 614"/>
                                <a:gd name="T1" fmla="*/ T0 w 5"/>
                                <a:gd name="T2" fmla="+- 0 10960 10951"/>
                                <a:gd name="T3" fmla="*/ 10960 h 9"/>
                                <a:gd name="T4" fmla="+- 0 617 614"/>
                                <a:gd name="T5" fmla="*/ T4 w 5"/>
                                <a:gd name="T6" fmla="+- 0 10959 10951"/>
                                <a:gd name="T7" fmla="*/ 10959 h 9"/>
                                <a:gd name="T8" fmla="+- 0 615 614"/>
                                <a:gd name="T9" fmla="*/ T8 w 5"/>
                                <a:gd name="T10" fmla="+- 0 10957 10951"/>
                                <a:gd name="T11" fmla="*/ 10957 h 9"/>
                                <a:gd name="T12" fmla="+- 0 614 614"/>
                                <a:gd name="T13" fmla="*/ T12 w 5"/>
                                <a:gd name="T14" fmla="+- 0 10956 10951"/>
                                <a:gd name="T15" fmla="*/ 10956 h 9"/>
                                <a:gd name="T16" fmla="+- 0 615 614"/>
                                <a:gd name="T17" fmla="*/ T16 w 5"/>
                                <a:gd name="T18" fmla="+- 0 10954 10951"/>
                                <a:gd name="T19" fmla="*/ 10954 h 9"/>
                                <a:gd name="T20" fmla="+- 0 616 614"/>
                                <a:gd name="T21" fmla="*/ T20 w 5"/>
                                <a:gd name="T22" fmla="+- 0 10952 10951"/>
                                <a:gd name="T23" fmla="*/ 10952 h 9"/>
                                <a:gd name="T24" fmla="+- 0 617 614"/>
                                <a:gd name="T25" fmla="*/ T24 w 5"/>
                                <a:gd name="T26" fmla="+- 0 10951 10951"/>
                                <a:gd name="T27" fmla="*/ 10951 h 9"/>
                                <a:gd name="T28" fmla="+- 0 618 614"/>
                                <a:gd name="T29" fmla="*/ T28 w 5"/>
                                <a:gd name="T30" fmla="+- 0 10954 10951"/>
                                <a:gd name="T31" fmla="*/ 10954 h 9"/>
                                <a:gd name="T32" fmla="+- 0 618 614"/>
                                <a:gd name="T33" fmla="*/ T32 w 5"/>
                                <a:gd name="T34" fmla="+- 0 10957 10951"/>
                                <a:gd name="T35" fmla="*/ 10957 h 9"/>
                                <a:gd name="T36" fmla="+- 0 619 614"/>
                                <a:gd name="T37" fmla="*/ T36 w 5"/>
                                <a:gd name="T38" fmla="+- 0 10960 10951"/>
                                <a:gd name="T39" fmla="*/ 1096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9">
                                  <a:moveTo>
                                    <a:pt x="5" y="9"/>
                                  </a:moveTo>
                                  <a:lnTo>
                                    <a:pt x="3" y="8"/>
                                  </a:lnTo>
                                  <a:lnTo>
                                    <a:pt x="1" y="6"/>
                                  </a:lnTo>
                                  <a:lnTo>
                                    <a:pt x="0" y="5"/>
                                  </a:lnTo>
                                  <a:lnTo>
                                    <a:pt x="1" y="3"/>
                                  </a:lnTo>
                                  <a:lnTo>
                                    <a:pt x="2" y="1"/>
                                  </a:lnTo>
                                  <a:lnTo>
                                    <a:pt x="3" y="0"/>
                                  </a:lnTo>
                                  <a:lnTo>
                                    <a:pt x="4" y="3"/>
                                  </a:lnTo>
                                  <a:lnTo>
                                    <a:pt x="4" y="6"/>
                                  </a:lnTo>
                                  <a:lnTo>
                                    <a:pt x="5"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6" name="Group 7132"/>
                        <wpg:cNvGrpSpPr>
                          <a:grpSpLocks/>
                        </wpg:cNvGrpSpPr>
                        <wpg:grpSpPr bwMode="auto">
                          <a:xfrm>
                            <a:off x="701" y="10930"/>
                            <a:ext cx="16" cy="27"/>
                            <a:chOff x="701" y="10930"/>
                            <a:chExt cx="16" cy="27"/>
                          </a:xfrm>
                        </wpg:grpSpPr>
                        <wps:wsp>
                          <wps:cNvPr id="7327" name="Freeform 7133"/>
                          <wps:cNvSpPr>
                            <a:spLocks/>
                          </wps:cNvSpPr>
                          <wps:spPr bwMode="auto">
                            <a:xfrm>
                              <a:off x="701" y="10930"/>
                              <a:ext cx="16" cy="27"/>
                            </a:xfrm>
                            <a:custGeom>
                              <a:avLst/>
                              <a:gdLst>
                                <a:gd name="T0" fmla="+- 0 711 701"/>
                                <a:gd name="T1" fmla="*/ T0 w 16"/>
                                <a:gd name="T2" fmla="+- 0 10956 10930"/>
                                <a:gd name="T3" fmla="*/ 10956 h 27"/>
                                <a:gd name="T4" fmla="+- 0 701 701"/>
                                <a:gd name="T5" fmla="*/ T4 w 16"/>
                                <a:gd name="T6" fmla="+- 0 10948 10930"/>
                                <a:gd name="T7" fmla="*/ 10948 h 27"/>
                                <a:gd name="T8" fmla="+- 0 704 701"/>
                                <a:gd name="T9" fmla="*/ T8 w 16"/>
                                <a:gd name="T10" fmla="+- 0 10930 10930"/>
                                <a:gd name="T11" fmla="*/ 10930 h 27"/>
                                <a:gd name="T12" fmla="+- 0 716 701"/>
                                <a:gd name="T13" fmla="*/ T12 w 16"/>
                                <a:gd name="T14" fmla="+- 0 10934 10930"/>
                                <a:gd name="T15" fmla="*/ 10934 h 27"/>
                                <a:gd name="T16" fmla="+- 0 716 701"/>
                                <a:gd name="T17" fmla="*/ T16 w 16"/>
                                <a:gd name="T18" fmla="+- 0 10950 10930"/>
                                <a:gd name="T19" fmla="*/ 10950 h 27"/>
                                <a:gd name="T20" fmla="+- 0 711 701"/>
                                <a:gd name="T21" fmla="*/ T20 w 16"/>
                                <a:gd name="T22" fmla="+- 0 10956 10930"/>
                                <a:gd name="T23" fmla="*/ 10956 h 27"/>
                              </a:gdLst>
                              <a:ahLst/>
                              <a:cxnLst>
                                <a:cxn ang="0">
                                  <a:pos x="T1" y="T3"/>
                                </a:cxn>
                                <a:cxn ang="0">
                                  <a:pos x="T5" y="T7"/>
                                </a:cxn>
                                <a:cxn ang="0">
                                  <a:pos x="T9" y="T11"/>
                                </a:cxn>
                                <a:cxn ang="0">
                                  <a:pos x="T13" y="T15"/>
                                </a:cxn>
                                <a:cxn ang="0">
                                  <a:pos x="T17" y="T19"/>
                                </a:cxn>
                                <a:cxn ang="0">
                                  <a:pos x="T21" y="T23"/>
                                </a:cxn>
                              </a:cxnLst>
                              <a:rect l="0" t="0" r="r" b="b"/>
                              <a:pathLst>
                                <a:path w="16" h="27">
                                  <a:moveTo>
                                    <a:pt x="10" y="26"/>
                                  </a:moveTo>
                                  <a:lnTo>
                                    <a:pt x="0" y="18"/>
                                  </a:lnTo>
                                  <a:lnTo>
                                    <a:pt x="3" y="0"/>
                                  </a:lnTo>
                                  <a:lnTo>
                                    <a:pt x="15" y="4"/>
                                  </a:lnTo>
                                  <a:lnTo>
                                    <a:pt x="15" y="20"/>
                                  </a:lnTo>
                                  <a:lnTo>
                                    <a:pt x="10"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8" name="Group 7134"/>
                        <wpg:cNvGrpSpPr>
                          <a:grpSpLocks/>
                        </wpg:cNvGrpSpPr>
                        <wpg:grpSpPr bwMode="auto">
                          <a:xfrm>
                            <a:off x="648" y="10876"/>
                            <a:ext cx="19" cy="57"/>
                            <a:chOff x="648" y="10876"/>
                            <a:chExt cx="19" cy="57"/>
                          </a:xfrm>
                        </wpg:grpSpPr>
                        <wps:wsp>
                          <wps:cNvPr id="7329" name="Freeform 7135"/>
                          <wps:cNvSpPr>
                            <a:spLocks/>
                          </wps:cNvSpPr>
                          <wps:spPr bwMode="auto">
                            <a:xfrm>
                              <a:off x="648" y="10876"/>
                              <a:ext cx="19" cy="57"/>
                            </a:xfrm>
                            <a:custGeom>
                              <a:avLst/>
                              <a:gdLst>
                                <a:gd name="T0" fmla="+- 0 658 648"/>
                                <a:gd name="T1" fmla="*/ T0 w 19"/>
                                <a:gd name="T2" fmla="+- 0 10908 10876"/>
                                <a:gd name="T3" fmla="*/ 10908 h 57"/>
                                <a:gd name="T4" fmla="+- 0 666 648"/>
                                <a:gd name="T5" fmla="*/ T4 w 19"/>
                                <a:gd name="T6" fmla="+- 0 10920 10876"/>
                                <a:gd name="T7" fmla="*/ 10920 h 57"/>
                                <a:gd name="T8" fmla="+- 0 664 648"/>
                                <a:gd name="T9" fmla="*/ T8 w 19"/>
                                <a:gd name="T10" fmla="+- 0 10933 10876"/>
                                <a:gd name="T11" fmla="*/ 10933 h 57"/>
                                <a:gd name="T12" fmla="+- 0 650 648"/>
                                <a:gd name="T13" fmla="*/ T12 w 19"/>
                                <a:gd name="T14" fmla="+- 0 10920 10876"/>
                                <a:gd name="T15" fmla="*/ 10920 h 57"/>
                                <a:gd name="T16" fmla="+- 0 648 648"/>
                                <a:gd name="T17" fmla="*/ T16 w 19"/>
                                <a:gd name="T18" fmla="+- 0 10907 10876"/>
                                <a:gd name="T19" fmla="*/ 10907 h 57"/>
                                <a:gd name="T20" fmla="+- 0 651 648"/>
                                <a:gd name="T21" fmla="*/ T20 w 19"/>
                                <a:gd name="T22" fmla="+- 0 10892 10876"/>
                                <a:gd name="T23" fmla="*/ 10892 h 57"/>
                                <a:gd name="T24" fmla="+- 0 654 648"/>
                                <a:gd name="T25" fmla="*/ T24 w 19"/>
                                <a:gd name="T26" fmla="+- 0 10876 10876"/>
                                <a:gd name="T27" fmla="*/ 10876 h 57"/>
                                <a:gd name="T28" fmla="+- 0 661 648"/>
                                <a:gd name="T29" fmla="*/ T28 w 19"/>
                                <a:gd name="T30" fmla="+- 0 10886 10876"/>
                                <a:gd name="T31" fmla="*/ 10886 h 57"/>
                                <a:gd name="T32" fmla="+- 0 658 648"/>
                                <a:gd name="T33" fmla="*/ T32 w 19"/>
                                <a:gd name="T34" fmla="+- 0 10904 10876"/>
                                <a:gd name="T35" fmla="*/ 10904 h 57"/>
                                <a:gd name="T36" fmla="+- 0 658 648"/>
                                <a:gd name="T37" fmla="*/ T36 w 19"/>
                                <a:gd name="T38" fmla="+- 0 10908 10876"/>
                                <a:gd name="T39" fmla="*/ 1090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57">
                                  <a:moveTo>
                                    <a:pt x="10" y="32"/>
                                  </a:moveTo>
                                  <a:lnTo>
                                    <a:pt x="18" y="44"/>
                                  </a:lnTo>
                                  <a:lnTo>
                                    <a:pt x="16" y="57"/>
                                  </a:lnTo>
                                  <a:lnTo>
                                    <a:pt x="2" y="44"/>
                                  </a:lnTo>
                                  <a:lnTo>
                                    <a:pt x="0" y="31"/>
                                  </a:lnTo>
                                  <a:lnTo>
                                    <a:pt x="3" y="16"/>
                                  </a:lnTo>
                                  <a:lnTo>
                                    <a:pt x="6" y="0"/>
                                  </a:lnTo>
                                  <a:lnTo>
                                    <a:pt x="13" y="10"/>
                                  </a:lnTo>
                                  <a:lnTo>
                                    <a:pt x="10" y="28"/>
                                  </a:lnTo>
                                  <a:lnTo>
                                    <a:pt x="10" y="3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0" name="Group 7136"/>
                        <wpg:cNvGrpSpPr>
                          <a:grpSpLocks/>
                        </wpg:cNvGrpSpPr>
                        <wpg:grpSpPr bwMode="auto">
                          <a:xfrm>
                            <a:off x="612" y="10871"/>
                            <a:ext cx="8" cy="25"/>
                            <a:chOff x="612" y="10871"/>
                            <a:chExt cx="8" cy="25"/>
                          </a:xfrm>
                        </wpg:grpSpPr>
                        <wps:wsp>
                          <wps:cNvPr id="7331" name="Freeform 7137"/>
                          <wps:cNvSpPr>
                            <a:spLocks/>
                          </wps:cNvSpPr>
                          <wps:spPr bwMode="auto">
                            <a:xfrm>
                              <a:off x="612" y="10871"/>
                              <a:ext cx="8" cy="25"/>
                            </a:xfrm>
                            <a:custGeom>
                              <a:avLst/>
                              <a:gdLst>
                                <a:gd name="T0" fmla="+- 0 618 612"/>
                                <a:gd name="T1" fmla="*/ T0 w 8"/>
                                <a:gd name="T2" fmla="+- 0 10895 10871"/>
                                <a:gd name="T3" fmla="*/ 10895 h 25"/>
                                <a:gd name="T4" fmla="+- 0 615 612"/>
                                <a:gd name="T5" fmla="*/ T4 w 8"/>
                                <a:gd name="T6" fmla="+- 0 10893 10871"/>
                                <a:gd name="T7" fmla="*/ 10893 h 25"/>
                                <a:gd name="T8" fmla="+- 0 613 612"/>
                                <a:gd name="T9" fmla="*/ T8 w 8"/>
                                <a:gd name="T10" fmla="+- 0 10890 10871"/>
                                <a:gd name="T11" fmla="*/ 10890 h 25"/>
                                <a:gd name="T12" fmla="+- 0 615 612"/>
                                <a:gd name="T13" fmla="*/ T12 w 8"/>
                                <a:gd name="T14" fmla="+- 0 10884 10871"/>
                                <a:gd name="T15" fmla="*/ 10884 h 25"/>
                                <a:gd name="T16" fmla="+- 0 612 612"/>
                                <a:gd name="T17" fmla="*/ T16 w 8"/>
                                <a:gd name="T18" fmla="+- 0 10874 10871"/>
                                <a:gd name="T19" fmla="*/ 10874 h 25"/>
                                <a:gd name="T20" fmla="+- 0 615 612"/>
                                <a:gd name="T21" fmla="*/ T20 w 8"/>
                                <a:gd name="T22" fmla="+- 0 10872 10871"/>
                                <a:gd name="T23" fmla="*/ 10872 h 25"/>
                                <a:gd name="T24" fmla="+- 0 619 612"/>
                                <a:gd name="T25" fmla="*/ T24 w 8"/>
                                <a:gd name="T26" fmla="+- 0 10871 10871"/>
                                <a:gd name="T27" fmla="*/ 10871 h 25"/>
                                <a:gd name="T28" fmla="+- 0 620 612"/>
                                <a:gd name="T29" fmla="*/ T28 w 8"/>
                                <a:gd name="T30" fmla="+- 0 10878 10871"/>
                                <a:gd name="T31" fmla="*/ 10878 h 25"/>
                                <a:gd name="T32" fmla="+- 0 619 612"/>
                                <a:gd name="T33" fmla="*/ T32 w 8"/>
                                <a:gd name="T34" fmla="+- 0 10886 10871"/>
                                <a:gd name="T35" fmla="*/ 10886 h 25"/>
                                <a:gd name="T36" fmla="+- 0 618 612"/>
                                <a:gd name="T37" fmla="*/ T36 w 8"/>
                                <a:gd name="T38" fmla="+- 0 10895 10871"/>
                                <a:gd name="T39" fmla="*/ 1089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5">
                                  <a:moveTo>
                                    <a:pt x="6" y="24"/>
                                  </a:moveTo>
                                  <a:lnTo>
                                    <a:pt x="3" y="22"/>
                                  </a:lnTo>
                                  <a:lnTo>
                                    <a:pt x="1" y="19"/>
                                  </a:lnTo>
                                  <a:lnTo>
                                    <a:pt x="3" y="13"/>
                                  </a:lnTo>
                                  <a:lnTo>
                                    <a:pt x="0" y="3"/>
                                  </a:lnTo>
                                  <a:lnTo>
                                    <a:pt x="3" y="1"/>
                                  </a:lnTo>
                                  <a:lnTo>
                                    <a:pt x="7" y="0"/>
                                  </a:lnTo>
                                  <a:lnTo>
                                    <a:pt x="8" y="7"/>
                                  </a:lnTo>
                                  <a:lnTo>
                                    <a:pt x="7" y="15"/>
                                  </a:lnTo>
                                  <a:lnTo>
                                    <a:pt x="6"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2" name="Group 7138"/>
                        <wpg:cNvGrpSpPr>
                          <a:grpSpLocks/>
                        </wpg:cNvGrpSpPr>
                        <wpg:grpSpPr bwMode="auto">
                          <a:xfrm>
                            <a:off x="650" y="10809"/>
                            <a:ext cx="18" cy="51"/>
                            <a:chOff x="650" y="10809"/>
                            <a:chExt cx="18" cy="51"/>
                          </a:xfrm>
                        </wpg:grpSpPr>
                        <wps:wsp>
                          <wps:cNvPr id="7333" name="Freeform 7139"/>
                          <wps:cNvSpPr>
                            <a:spLocks/>
                          </wps:cNvSpPr>
                          <wps:spPr bwMode="auto">
                            <a:xfrm>
                              <a:off x="650" y="10809"/>
                              <a:ext cx="18" cy="51"/>
                            </a:xfrm>
                            <a:custGeom>
                              <a:avLst/>
                              <a:gdLst>
                                <a:gd name="T0" fmla="+- 0 654 650"/>
                                <a:gd name="T1" fmla="*/ T0 w 18"/>
                                <a:gd name="T2" fmla="+- 0 10860 10809"/>
                                <a:gd name="T3" fmla="*/ 10860 h 51"/>
                                <a:gd name="T4" fmla="+- 0 659 650"/>
                                <a:gd name="T5" fmla="*/ T4 w 18"/>
                                <a:gd name="T6" fmla="+- 0 10847 10809"/>
                                <a:gd name="T7" fmla="*/ 10847 h 51"/>
                                <a:gd name="T8" fmla="+- 0 655 650"/>
                                <a:gd name="T9" fmla="*/ T8 w 18"/>
                                <a:gd name="T10" fmla="+- 0 10834 10809"/>
                                <a:gd name="T11" fmla="*/ 10834 h 51"/>
                                <a:gd name="T12" fmla="+- 0 650 650"/>
                                <a:gd name="T13" fmla="*/ T12 w 18"/>
                                <a:gd name="T14" fmla="+- 0 10821 10809"/>
                                <a:gd name="T15" fmla="*/ 10821 h 51"/>
                                <a:gd name="T16" fmla="+- 0 653 650"/>
                                <a:gd name="T17" fmla="*/ T16 w 18"/>
                                <a:gd name="T18" fmla="+- 0 10809 10809"/>
                                <a:gd name="T19" fmla="*/ 10809 h 51"/>
                                <a:gd name="T20" fmla="+- 0 661 650"/>
                                <a:gd name="T21" fmla="*/ T20 w 18"/>
                                <a:gd name="T22" fmla="+- 0 10822 10809"/>
                                <a:gd name="T23" fmla="*/ 10822 h 51"/>
                                <a:gd name="T24" fmla="+- 0 667 650"/>
                                <a:gd name="T25" fmla="*/ T24 w 18"/>
                                <a:gd name="T26" fmla="+- 0 10838 10809"/>
                                <a:gd name="T27" fmla="*/ 10838 h 51"/>
                                <a:gd name="T28" fmla="+- 0 665 650"/>
                                <a:gd name="T29" fmla="*/ T28 w 18"/>
                                <a:gd name="T30" fmla="+- 0 10853 10809"/>
                                <a:gd name="T31" fmla="*/ 10853 h 51"/>
                                <a:gd name="T32" fmla="+- 0 654 650"/>
                                <a:gd name="T33" fmla="*/ T32 w 18"/>
                                <a:gd name="T34" fmla="+- 0 10860 10809"/>
                                <a:gd name="T35" fmla="*/ 1086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51">
                                  <a:moveTo>
                                    <a:pt x="4" y="51"/>
                                  </a:moveTo>
                                  <a:lnTo>
                                    <a:pt x="9" y="38"/>
                                  </a:lnTo>
                                  <a:lnTo>
                                    <a:pt x="5" y="25"/>
                                  </a:lnTo>
                                  <a:lnTo>
                                    <a:pt x="0" y="12"/>
                                  </a:lnTo>
                                  <a:lnTo>
                                    <a:pt x="3" y="0"/>
                                  </a:lnTo>
                                  <a:lnTo>
                                    <a:pt x="11" y="13"/>
                                  </a:lnTo>
                                  <a:lnTo>
                                    <a:pt x="17" y="29"/>
                                  </a:lnTo>
                                  <a:lnTo>
                                    <a:pt x="15" y="44"/>
                                  </a:lnTo>
                                  <a:lnTo>
                                    <a:pt x="4" y="5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4" name="Group 7140"/>
                        <wpg:cNvGrpSpPr>
                          <a:grpSpLocks/>
                        </wpg:cNvGrpSpPr>
                        <wpg:grpSpPr bwMode="auto">
                          <a:xfrm>
                            <a:off x="699" y="10804"/>
                            <a:ext cx="15" cy="47"/>
                            <a:chOff x="699" y="10804"/>
                            <a:chExt cx="15" cy="47"/>
                          </a:xfrm>
                        </wpg:grpSpPr>
                        <wps:wsp>
                          <wps:cNvPr id="7335" name="Freeform 7141"/>
                          <wps:cNvSpPr>
                            <a:spLocks/>
                          </wps:cNvSpPr>
                          <wps:spPr bwMode="auto">
                            <a:xfrm>
                              <a:off x="699" y="10804"/>
                              <a:ext cx="15" cy="47"/>
                            </a:xfrm>
                            <a:custGeom>
                              <a:avLst/>
                              <a:gdLst>
                                <a:gd name="T0" fmla="+- 0 708 699"/>
                                <a:gd name="T1" fmla="*/ T0 w 15"/>
                                <a:gd name="T2" fmla="+- 0 10851 10804"/>
                                <a:gd name="T3" fmla="*/ 10851 h 47"/>
                                <a:gd name="T4" fmla="+- 0 699 699"/>
                                <a:gd name="T5" fmla="*/ T4 w 15"/>
                                <a:gd name="T6" fmla="+- 0 10837 10804"/>
                                <a:gd name="T7" fmla="*/ 10837 h 47"/>
                                <a:gd name="T8" fmla="+- 0 701 699"/>
                                <a:gd name="T9" fmla="*/ T8 w 15"/>
                                <a:gd name="T10" fmla="+- 0 10821 10804"/>
                                <a:gd name="T11" fmla="*/ 10821 h 47"/>
                                <a:gd name="T12" fmla="+- 0 707 699"/>
                                <a:gd name="T13" fmla="*/ T12 w 15"/>
                                <a:gd name="T14" fmla="+- 0 10804 10804"/>
                                <a:gd name="T15" fmla="*/ 10804 h 47"/>
                                <a:gd name="T16" fmla="+- 0 713 699"/>
                                <a:gd name="T17" fmla="*/ T16 w 15"/>
                                <a:gd name="T18" fmla="+- 0 10810 10804"/>
                                <a:gd name="T19" fmla="*/ 10810 h 47"/>
                                <a:gd name="T20" fmla="+- 0 709 699"/>
                                <a:gd name="T21" fmla="*/ T20 w 15"/>
                                <a:gd name="T22" fmla="+- 0 10825 10804"/>
                                <a:gd name="T23" fmla="*/ 10825 h 47"/>
                                <a:gd name="T24" fmla="+- 0 707 699"/>
                                <a:gd name="T25" fmla="*/ T24 w 15"/>
                                <a:gd name="T26" fmla="+- 0 10846 10804"/>
                                <a:gd name="T27" fmla="*/ 10846 h 47"/>
                                <a:gd name="T28" fmla="+- 0 708 699"/>
                                <a:gd name="T29" fmla="*/ T28 w 15"/>
                                <a:gd name="T30" fmla="+- 0 10851 10804"/>
                                <a:gd name="T31" fmla="*/ 10851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47">
                                  <a:moveTo>
                                    <a:pt x="9" y="47"/>
                                  </a:moveTo>
                                  <a:lnTo>
                                    <a:pt x="0" y="33"/>
                                  </a:lnTo>
                                  <a:lnTo>
                                    <a:pt x="2" y="17"/>
                                  </a:lnTo>
                                  <a:lnTo>
                                    <a:pt x="8" y="0"/>
                                  </a:lnTo>
                                  <a:lnTo>
                                    <a:pt x="14" y="6"/>
                                  </a:lnTo>
                                  <a:lnTo>
                                    <a:pt x="10" y="21"/>
                                  </a:lnTo>
                                  <a:lnTo>
                                    <a:pt x="8" y="42"/>
                                  </a:lnTo>
                                  <a:lnTo>
                                    <a:pt x="9" y="4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6" name="Group 7142"/>
                        <wpg:cNvGrpSpPr>
                          <a:grpSpLocks/>
                        </wpg:cNvGrpSpPr>
                        <wpg:grpSpPr bwMode="auto">
                          <a:xfrm>
                            <a:off x="614" y="10678"/>
                            <a:ext cx="7" cy="8"/>
                            <a:chOff x="614" y="10678"/>
                            <a:chExt cx="7" cy="8"/>
                          </a:xfrm>
                        </wpg:grpSpPr>
                        <wps:wsp>
                          <wps:cNvPr id="7337" name="Freeform 7143"/>
                          <wps:cNvSpPr>
                            <a:spLocks/>
                          </wps:cNvSpPr>
                          <wps:spPr bwMode="auto">
                            <a:xfrm>
                              <a:off x="614" y="10678"/>
                              <a:ext cx="7" cy="8"/>
                            </a:xfrm>
                            <a:custGeom>
                              <a:avLst/>
                              <a:gdLst>
                                <a:gd name="T0" fmla="+- 0 615 614"/>
                                <a:gd name="T1" fmla="*/ T0 w 7"/>
                                <a:gd name="T2" fmla="+- 0 10686 10678"/>
                                <a:gd name="T3" fmla="*/ 10686 h 8"/>
                                <a:gd name="T4" fmla="+- 0 615 614"/>
                                <a:gd name="T5" fmla="*/ T4 w 7"/>
                                <a:gd name="T6" fmla="+- 0 10683 10678"/>
                                <a:gd name="T7" fmla="*/ 10683 h 8"/>
                                <a:gd name="T8" fmla="+- 0 615 614"/>
                                <a:gd name="T9" fmla="*/ T8 w 7"/>
                                <a:gd name="T10" fmla="+- 0 10681 10678"/>
                                <a:gd name="T11" fmla="*/ 10681 h 8"/>
                                <a:gd name="T12" fmla="+- 0 614 614"/>
                                <a:gd name="T13" fmla="*/ T12 w 7"/>
                                <a:gd name="T14" fmla="+- 0 10678 10678"/>
                                <a:gd name="T15" fmla="*/ 10678 h 8"/>
                                <a:gd name="T16" fmla="+- 0 617 614"/>
                                <a:gd name="T17" fmla="*/ T16 w 7"/>
                                <a:gd name="T18" fmla="+- 0 10679 10678"/>
                                <a:gd name="T19" fmla="*/ 10679 h 8"/>
                                <a:gd name="T20" fmla="+- 0 619 614"/>
                                <a:gd name="T21" fmla="*/ T20 w 7"/>
                                <a:gd name="T22" fmla="+- 0 10679 10678"/>
                                <a:gd name="T23" fmla="*/ 10679 h 8"/>
                                <a:gd name="T24" fmla="+- 0 621 614"/>
                                <a:gd name="T25" fmla="*/ T24 w 7"/>
                                <a:gd name="T26" fmla="+- 0 10678 10678"/>
                                <a:gd name="T27" fmla="*/ 10678 h 8"/>
                                <a:gd name="T28" fmla="+- 0 619 614"/>
                                <a:gd name="T29" fmla="*/ T28 w 7"/>
                                <a:gd name="T30" fmla="+- 0 10681 10678"/>
                                <a:gd name="T31" fmla="*/ 10681 h 8"/>
                                <a:gd name="T32" fmla="+- 0 617 614"/>
                                <a:gd name="T33" fmla="*/ T32 w 7"/>
                                <a:gd name="T34" fmla="+- 0 10683 10678"/>
                                <a:gd name="T35" fmla="*/ 10683 h 8"/>
                                <a:gd name="T36" fmla="+- 0 615 614"/>
                                <a:gd name="T37" fmla="*/ T36 w 7"/>
                                <a:gd name="T38" fmla="+- 0 10686 10678"/>
                                <a:gd name="T39" fmla="*/ 1068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8">
                                  <a:moveTo>
                                    <a:pt x="1" y="8"/>
                                  </a:moveTo>
                                  <a:lnTo>
                                    <a:pt x="1" y="5"/>
                                  </a:lnTo>
                                  <a:lnTo>
                                    <a:pt x="1" y="3"/>
                                  </a:lnTo>
                                  <a:lnTo>
                                    <a:pt x="0" y="0"/>
                                  </a:lnTo>
                                  <a:lnTo>
                                    <a:pt x="3" y="1"/>
                                  </a:lnTo>
                                  <a:lnTo>
                                    <a:pt x="5" y="1"/>
                                  </a:lnTo>
                                  <a:lnTo>
                                    <a:pt x="7" y="0"/>
                                  </a:lnTo>
                                  <a:lnTo>
                                    <a:pt x="5" y="3"/>
                                  </a:lnTo>
                                  <a:lnTo>
                                    <a:pt x="3" y="5"/>
                                  </a:lnTo>
                                  <a:lnTo>
                                    <a:pt x="1"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8" name="Group 7144"/>
                        <wpg:cNvGrpSpPr>
                          <a:grpSpLocks/>
                        </wpg:cNvGrpSpPr>
                        <wpg:grpSpPr bwMode="auto">
                          <a:xfrm>
                            <a:off x="605" y="10648"/>
                            <a:ext cx="9" cy="15"/>
                            <a:chOff x="605" y="10648"/>
                            <a:chExt cx="9" cy="15"/>
                          </a:xfrm>
                        </wpg:grpSpPr>
                        <wps:wsp>
                          <wps:cNvPr id="7339" name="Freeform 7145"/>
                          <wps:cNvSpPr>
                            <a:spLocks/>
                          </wps:cNvSpPr>
                          <wps:spPr bwMode="auto">
                            <a:xfrm>
                              <a:off x="605" y="10648"/>
                              <a:ext cx="9" cy="15"/>
                            </a:xfrm>
                            <a:custGeom>
                              <a:avLst/>
                              <a:gdLst>
                                <a:gd name="T0" fmla="+- 0 613 605"/>
                                <a:gd name="T1" fmla="*/ T0 w 9"/>
                                <a:gd name="T2" fmla="+- 0 10661 10648"/>
                                <a:gd name="T3" fmla="*/ 10661 h 15"/>
                                <a:gd name="T4" fmla="+- 0 609 605"/>
                                <a:gd name="T5" fmla="*/ T4 w 9"/>
                                <a:gd name="T6" fmla="+- 0 10662 10648"/>
                                <a:gd name="T7" fmla="*/ 10662 h 15"/>
                                <a:gd name="T8" fmla="+- 0 606 605"/>
                                <a:gd name="T9" fmla="*/ T8 w 9"/>
                                <a:gd name="T10" fmla="+- 0 10661 10648"/>
                                <a:gd name="T11" fmla="*/ 10661 h 15"/>
                                <a:gd name="T12" fmla="+- 0 605 605"/>
                                <a:gd name="T13" fmla="*/ T12 w 9"/>
                                <a:gd name="T14" fmla="+- 0 10654 10648"/>
                                <a:gd name="T15" fmla="*/ 10654 h 15"/>
                                <a:gd name="T16" fmla="+- 0 608 605"/>
                                <a:gd name="T17" fmla="*/ T16 w 9"/>
                                <a:gd name="T18" fmla="+- 0 10654 10648"/>
                                <a:gd name="T19" fmla="*/ 10654 h 15"/>
                                <a:gd name="T20" fmla="+- 0 610 605"/>
                                <a:gd name="T21" fmla="*/ T20 w 9"/>
                                <a:gd name="T22" fmla="+- 0 10651 10648"/>
                                <a:gd name="T23" fmla="*/ 10651 h 15"/>
                                <a:gd name="T24" fmla="+- 0 611 605"/>
                                <a:gd name="T25" fmla="*/ T24 w 9"/>
                                <a:gd name="T26" fmla="+- 0 10648 10648"/>
                                <a:gd name="T27" fmla="*/ 10648 h 15"/>
                                <a:gd name="T28" fmla="+- 0 612 605"/>
                                <a:gd name="T29" fmla="*/ T28 w 9"/>
                                <a:gd name="T30" fmla="+- 0 10652 10648"/>
                                <a:gd name="T31" fmla="*/ 10652 h 15"/>
                                <a:gd name="T32" fmla="+- 0 613 605"/>
                                <a:gd name="T33" fmla="*/ T32 w 9"/>
                                <a:gd name="T34" fmla="+- 0 10657 10648"/>
                                <a:gd name="T35" fmla="*/ 10657 h 15"/>
                                <a:gd name="T36" fmla="+- 0 613 605"/>
                                <a:gd name="T37" fmla="*/ T36 w 9"/>
                                <a:gd name="T38" fmla="+- 0 10661 10648"/>
                                <a:gd name="T39" fmla="*/ 106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5">
                                  <a:moveTo>
                                    <a:pt x="8" y="13"/>
                                  </a:moveTo>
                                  <a:lnTo>
                                    <a:pt x="4" y="14"/>
                                  </a:lnTo>
                                  <a:lnTo>
                                    <a:pt x="1" y="13"/>
                                  </a:lnTo>
                                  <a:lnTo>
                                    <a:pt x="0" y="6"/>
                                  </a:lnTo>
                                  <a:lnTo>
                                    <a:pt x="3" y="6"/>
                                  </a:lnTo>
                                  <a:lnTo>
                                    <a:pt x="5" y="3"/>
                                  </a:lnTo>
                                  <a:lnTo>
                                    <a:pt x="6" y="0"/>
                                  </a:lnTo>
                                  <a:lnTo>
                                    <a:pt x="7" y="4"/>
                                  </a:lnTo>
                                  <a:lnTo>
                                    <a:pt x="8" y="9"/>
                                  </a:lnTo>
                                  <a:lnTo>
                                    <a:pt x="8"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0" name="Group 7146"/>
                        <wpg:cNvGrpSpPr>
                          <a:grpSpLocks/>
                        </wpg:cNvGrpSpPr>
                        <wpg:grpSpPr bwMode="auto">
                          <a:xfrm>
                            <a:off x="616" y="10572"/>
                            <a:ext cx="2" cy="8"/>
                            <a:chOff x="616" y="10572"/>
                            <a:chExt cx="2" cy="8"/>
                          </a:xfrm>
                        </wpg:grpSpPr>
                        <wps:wsp>
                          <wps:cNvPr id="7341" name="Freeform 7147"/>
                          <wps:cNvSpPr>
                            <a:spLocks/>
                          </wps:cNvSpPr>
                          <wps:spPr bwMode="auto">
                            <a:xfrm>
                              <a:off x="616" y="10572"/>
                              <a:ext cx="2" cy="8"/>
                            </a:xfrm>
                            <a:custGeom>
                              <a:avLst/>
                              <a:gdLst>
                                <a:gd name="T0" fmla="+- 0 616 616"/>
                                <a:gd name="T1" fmla="*/ T0 w 1"/>
                                <a:gd name="T2" fmla="+- 0 10580 10572"/>
                                <a:gd name="T3" fmla="*/ 10580 h 8"/>
                                <a:gd name="T4" fmla="+- 0 616 616"/>
                                <a:gd name="T5" fmla="*/ T4 w 1"/>
                                <a:gd name="T6" fmla="+- 0 10577 10572"/>
                                <a:gd name="T7" fmla="*/ 10577 h 8"/>
                                <a:gd name="T8" fmla="+- 0 616 616"/>
                                <a:gd name="T9" fmla="*/ T8 w 1"/>
                                <a:gd name="T10" fmla="+- 0 10575 10572"/>
                                <a:gd name="T11" fmla="*/ 10575 h 8"/>
                                <a:gd name="T12" fmla="+- 0 616 616"/>
                                <a:gd name="T13" fmla="*/ T12 w 1"/>
                                <a:gd name="T14" fmla="+- 0 10572 10572"/>
                                <a:gd name="T15" fmla="*/ 10572 h 8"/>
                                <a:gd name="T16" fmla="+- 0 616 616"/>
                                <a:gd name="T17" fmla="*/ T16 w 1"/>
                                <a:gd name="T18" fmla="+- 0 10572 10572"/>
                                <a:gd name="T19" fmla="*/ 10572 h 8"/>
                                <a:gd name="T20" fmla="+- 0 616 616"/>
                                <a:gd name="T21" fmla="*/ T20 w 1"/>
                                <a:gd name="T22" fmla="+- 0 10575 10572"/>
                                <a:gd name="T23" fmla="*/ 10575 h 8"/>
                                <a:gd name="T24" fmla="+- 0 616 616"/>
                                <a:gd name="T25" fmla="*/ T24 w 1"/>
                                <a:gd name="T26" fmla="+- 0 10577 10572"/>
                                <a:gd name="T27" fmla="*/ 10577 h 8"/>
                                <a:gd name="T28" fmla="+- 0 616 616"/>
                                <a:gd name="T29" fmla="*/ T28 w 1"/>
                                <a:gd name="T30" fmla="+- 0 10580 10572"/>
                                <a:gd name="T31" fmla="*/ 10580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8">
                                  <a:moveTo>
                                    <a:pt x="0" y="8"/>
                                  </a:moveTo>
                                  <a:lnTo>
                                    <a:pt x="0" y="5"/>
                                  </a:lnTo>
                                  <a:lnTo>
                                    <a:pt x="0" y="3"/>
                                  </a:lnTo>
                                  <a:lnTo>
                                    <a:pt x="0" y="0"/>
                                  </a:lnTo>
                                  <a:lnTo>
                                    <a:pt x="0" y="3"/>
                                  </a:lnTo>
                                  <a:lnTo>
                                    <a:pt x="0" y="5"/>
                                  </a:lnTo>
                                  <a:lnTo>
                                    <a:pt x="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2" name="Group 7148"/>
                        <wpg:cNvGrpSpPr>
                          <a:grpSpLocks/>
                        </wpg:cNvGrpSpPr>
                        <wpg:grpSpPr bwMode="auto">
                          <a:xfrm>
                            <a:off x="628" y="10543"/>
                            <a:ext cx="14" cy="16"/>
                            <a:chOff x="628" y="10543"/>
                            <a:chExt cx="14" cy="16"/>
                          </a:xfrm>
                        </wpg:grpSpPr>
                        <wps:wsp>
                          <wps:cNvPr id="7343" name="Freeform 7149"/>
                          <wps:cNvSpPr>
                            <a:spLocks/>
                          </wps:cNvSpPr>
                          <wps:spPr bwMode="auto">
                            <a:xfrm>
                              <a:off x="628" y="10543"/>
                              <a:ext cx="14" cy="16"/>
                            </a:xfrm>
                            <a:custGeom>
                              <a:avLst/>
                              <a:gdLst>
                                <a:gd name="T0" fmla="+- 0 640 628"/>
                                <a:gd name="T1" fmla="*/ T0 w 14"/>
                                <a:gd name="T2" fmla="+- 0 10554 10543"/>
                                <a:gd name="T3" fmla="*/ 10554 h 16"/>
                                <a:gd name="T4" fmla="+- 0 635 628"/>
                                <a:gd name="T5" fmla="*/ T4 w 14"/>
                                <a:gd name="T6" fmla="+- 0 10555 10543"/>
                                <a:gd name="T7" fmla="*/ 10555 h 16"/>
                                <a:gd name="T8" fmla="+- 0 631 628"/>
                                <a:gd name="T9" fmla="*/ T8 w 14"/>
                                <a:gd name="T10" fmla="+- 0 10556 10543"/>
                                <a:gd name="T11" fmla="*/ 10556 h 16"/>
                                <a:gd name="T12" fmla="+- 0 628 628"/>
                                <a:gd name="T13" fmla="*/ T12 w 14"/>
                                <a:gd name="T14" fmla="+- 0 10558 10543"/>
                                <a:gd name="T15" fmla="*/ 10558 h 16"/>
                                <a:gd name="T16" fmla="+- 0 628 628"/>
                                <a:gd name="T17" fmla="*/ T16 w 14"/>
                                <a:gd name="T18" fmla="+- 0 10553 10543"/>
                                <a:gd name="T19" fmla="*/ 10553 h 16"/>
                                <a:gd name="T20" fmla="+- 0 630 628"/>
                                <a:gd name="T21" fmla="*/ T20 w 14"/>
                                <a:gd name="T22" fmla="+- 0 10547 10543"/>
                                <a:gd name="T23" fmla="*/ 10547 h 16"/>
                                <a:gd name="T24" fmla="+- 0 635 628"/>
                                <a:gd name="T25" fmla="*/ T24 w 14"/>
                                <a:gd name="T26" fmla="+- 0 10543 10543"/>
                                <a:gd name="T27" fmla="*/ 10543 h 16"/>
                                <a:gd name="T28" fmla="+- 0 641 628"/>
                                <a:gd name="T29" fmla="*/ T28 w 14"/>
                                <a:gd name="T30" fmla="+- 0 10543 10543"/>
                                <a:gd name="T31" fmla="*/ 10543 h 16"/>
                                <a:gd name="T32" fmla="+- 0 640 628"/>
                                <a:gd name="T33" fmla="*/ T32 w 14"/>
                                <a:gd name="T34" fmla="+- 0 10548 10543"/>
                                <a:gd name="T35" fmla="*/ 10548 h 16"/>
                                <a:gd name="T36" fmla="+- 0 640 628"/>
                                <a:gd name="T37" fmla="*/ T36 w 14"/>
                                <a:gd name="T38" fmla="+- 0 10554 10543"/>
                                <a:gd name="T39" fmla="*/ 1055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16">
                                  <a:moveTo>
                                    <a:pt x="12" y="11"/>
                                  </a:moveTo>
                                  <a:lnTo>
                                    <a:pt x="7" y="12"/>
                                  </a:lnTo>
                                  <a:lnTo>
                                    <a:pt x="3" y="13"/>
                                  </a:lnTo>
                                  <a:lnTo>
                                    <a:pt x="0" y="15"/>
                                  </a:lnTo>
                                  <a:lnTo>
                                    <a:pt x="0" y="10"/>
                                  </a:lnTo>
                                  <a:lnTo>
                                    <a:pt x="2" y="4"/>
                                  </a:lnTo>
                                  <a:lnTo>
                                    <a:pt x="7" y="0"/>
                                  </a:lnTo>
                                  <a:lnTo>
                                    <a:pt x="13" y="0"/>
                                  </a:lnTo>
                                  <a:lnTo>
                                    <a:pt x="12" y="5"/>
                                  </a:lnTo>
                                  <a:lnTo>
                                    <a:pt x="12"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4" name="Group 7150"/>
                        <wpg:cNvGrpSpPr>
                          <a:grpSpLocks/>
                        </wpg:cNvGrpSpPr>
                        <wpg:grpSpPr bwMode="auto">
                          <a:xfrm>
                            <a:off x="602" y="10399"/>
                            <a:ext cx="45" cy="112"/>
                            <a:chOff x="602" y="10399"/>
                            <a:chExt cx="45" cy="112"/>
                          </a:xfrm>
                        </wpg:grpSpPr>
                        <wps:wsp>
                          <wps:cNvPr id="7345" name="Freeform 7151"/>
                          <wps:cNvSpPr>
                            <a:spLocks/>
                          </wps:cNvSpPr>
                          <wps:spPr bwMode="auto">
                            <a:xfrm>
                              <a:off x="602" y="10399"/>
                              <a:ext cx="45" cy="112"/>
                            </a:xfrm>
                            <a:custGeom>
                              <a:avLst/>
                              <a:gdLst>
                                <a:gd name="T0" fmla="+- 0 610 602"/>
                                <a:gd name="T1" fmla="*/ T0 w 45"/>
                                <a:gd name="T2" fmla="+- 0 10402 10399"/>
                                <a:gd name="T3" fmla="*/ 10402 h 112"/>
                                <a:gd name="T4" fmla="+- 0 609 602"/>
                                <a:gd name="T5" fmla="*/ T4 w 45"/>
                                <a:gd name="T6" fmla="+- 0 10404 10399"/>
                                <a:gd name="T7" fmla="*/ 10404 h 112"/>
                                <a:gd name="T8" fmla="+- 0 608 602"/>
                                <a:gd name="T9" fmla="*/ T8 w 45"/>
                                <a:gd name="T10" fmla="+- 0 10407 10399"/>
                                <a:gd name="T11" fmla="*/ 10407 h 112"/>
                                <a:gd name="T12" fmla="+- 0 608 602"/>
                                <a:gd name="T13" fmla="*/ T12 w 45"/>
                                <a:gd name="T14" fmla="+- 0 10409 10399"/>
                                <a:gd name="T15" fmla="*/ 10409 h 112"/>
                                <a:gd name="T16" fmla="+- 0 619 602"/>
                                <a:gd name="T17" fmla="*/ T16 w 45"/>
                                <a:gd name="T18" fmla="+- 0 10415 10399"/>
                                <a:gd name="T19" fmla="*/ 10415 h 112"/>
                                <a:gd name="T20" fmla="+- 0 624 602"/>
                                <a:gd name="T21" fmla="*/ T20 w 45"/>
                                <a:gd name="T22" fmla="+- 0 10427 10399"/>
                                <a:gd name="T23" fmla="*/ 10427 h 112"/>
                                <a:gd name="T24" fmla="+- 0 627 602"/>
                                <a:gd name="T25" fmla="*/ T24 w 45"/>
                                <a:gd name="T26" fmla="+- 0 10427 10399"/>
                                <a:gd name="T27" fmla="*/ 10427 h 112"/>
                                <a:gd name="T28" fmla="+- 0 626 602"/>
                                <a:gd name="T29" fmla="*/ T28 w 45"/>
                                <a:gd name="T30" fmla="+- 0 10425 10399"/>
                                <a:gd name="T31" fmla="*/ 10425 h 112"/>
                                <a:gd name="T32" fmla="+- 0 626 602"/>
                                <a:gd name="T33" fmla="*/ T32 w 45"/>
                                <a:gd name="T34" fmla="+- 0 10424 10399"/>
                                <a:gd name="T35" fmla="*/ 10424 h 112"/>
                                <a:gd name="T36" fmla="+- 0 632 602"/>
                                <a:gd name="T37" fmla="*/ T36 w 45"/>
                                <a:gd name="T38" fmla="+- 0 10424 10399"/>
                                <a:gd name="T39" fmla="*/ 10424 h 112"/>
                                <a:gd name="T40" fmla="+- 0 636 602"/>
                                <a:gd name="T41" fmla="*/ T40 w 45"/>
                                <a:gd name="T42" fmla="+- 0 10420 10399"/>
                                <a:gd name="T43" fmla="*/ 10420 h 112"/>
                                <a:gd name="T44" fmla="+- 0 637 602"/>
                                <a:gd name="T45" fmla="*/ T44 w 45"/>
                                <a:gd name="T46" fmla="+- 0 10415 10399"/>
                                <a:gd name="T47" fmla="*/ 10415 h 112"/>
                                <a:gd name="T48" fmla="+- 0 640 602"/>
                                <a:gd name="T49" fmla="*/ T48 w 45"/>
                                <a:gd name="T50" fmla="+- 0 10433 10399"/>
                                <a:gd name="T51" fmla="*/ 10433 h 112"/>
                                <a:gd name="T52" fmla="+- 0 646 602"/>
                                <a:gd name="T53" fmla="*/ T52 w 45"/>
                                <a:gd name="T54" fmla="+- 0 10448 10399"/>
                                <a:gd name="T55" fmla="*/ 10448 h 112"/>
                                <a:gd name="T56" fmla="+- 0 637 602"/>
                                <a:gd name="T57" fmla="*/ T56 w 45"/>
                                <a:gd name="T58" fmla="+- 0 10460 10399"/>
                                <a:gd name="T59" fmla="*/ 10460 h 112"/>
                                <a:gd name="T60" fmla="+- 0 638 602"/>
                                <a:gd name="T61" fmla="*/ T60 w 45"/>
                                <a:gd name="T62" fmla="+- 0 10448 10399"/>
                                <a:gd name="T63" fmla="*/ 10448 h 112"/>
                                <a:gd name="T64" fmla="+- 0 622 602"/>
                                <a:gd name="T65" fmla="*/ T64 w 45"/>
                                <a:gd name="T66" fmla="+- 0 10452 10399"/>
                                <a:gd name="T67" fmla="*/ 10452 h 112"/>
                                <a:gd name="T68" fmla="+- 0 618 602"/>
                                <a:gd name="T69" fmla="*/ T68 w 45"/>
                                <a:gd name="T70" fmla="+- 0 10462 10399"/>
                                <a:gd name="T71" fmla="*/ 10462 h 112"/>
                                <a:gd name="T72" fmla="+- 0 614 602"/>
                                <a:gd name="T73" fmla="*/ T72 w 45"/>
                                <a:gd name="T74" fmla="+- 0 10477 10399"/>
                                <a:gd name="T75" fmla="*/ 10477 h 112"/>
                                <a:gd name="T76" fmla="+- 0 623 602"/>
                                <a:gd name="T77" fmla="*/ T76 w 45"/>
                                <a:gd name="T78" fmla="+- 0 10483 10399"/>
                                <a:gd name="T79" fmla="*/ 10483 h 112"/>
                                <a:gd name="T80" fmla="+- 0 625 602"/>
                                <a:gd name="T81" fmla="*/ T80 w 45"/>
                                <a:gd name="T82" fmla="+- 0 10495 10399"/>
                                <a:gd name="T83" fmla="*/ 10495 h 112"/>
                                <a:gd name="T84" fmla="+- 0 633 602"/>
                                <a:gd name="T85" fmla="*/ T84 w 45"/>
                                <a:gd name="T86" fmla="+- 0 10507 10399"/>
                                <a:gd name="T87" fmla="*/ 10507 h 112"/>
                                <a:gd name="T88" fmla="+- 0 617 602"/>
                                <a:gd name="T89" fmla="*/ T88 w 45"/>
                                <a:gd name="T90" fmla="+- 0 10510 10399"/>
                                <a:gd name="T91" fmla="*/ 10510 h 112"/>
                                <a:gd name="T92" fmla="+- 0 618 602"/>
                                <a:gd name="T93" fmla="*/ T92 w 45"/>
                                <a:gd name="T94" fmla="+- 0 10494 10399"/>
                                <a:gd name="T95" fmla="*/ 10494 h 112"/>
                                <a:gd name="T96" fmla="+- 0 611 602"/>
                                <a:gd name="T97" fmla="*/ T96 w 45"/>
                                <a:gd name="T98" fmla="+- 0 10485 10399"/>
                                <a:gd name="T99" fmla="*/ 10485 h 112"/>
                                <a:gd name="T100" fmla="+- 0 603 602"/>
                                <a:gd name="T101" fmla="*/ T100 w 45"/>
                                <a:gd name="T102" fmla="+- 0 10486 10399"/>
                                <a:gd name="T103" fmla="*/ 10486 h 112"/>
                                <a:gd name="T104" fmla="+- 0 603 602"/>
                                <a:gd name="T105" fmla="*/ T104 w 45"/>
                                <a:gd name="T106" fmla="+- 0 10491 10399"/>
                                <a:gd name="T107" fmla="*/ 10491 h 112"/>
                                <a:gd name="T108" fmla="+- 0 602 602"/>
                                <a:gd name="T109" fmla="*/ T108 w 45"/>
                                <a:gd name="T110" fmla="+- 0 10495 10399"/>
                                <a:gd name="T111" fmla="*/ 10495 h 112"/>
                                <a:gd name="T112" fmla="+- 0 602 602"/>
                                <a:gd name="T113" fmla="*/ T112 w 45"/>
                                <a:gd name="T114" fmla="+- 0 10479 10399"/>
                                <a:gd name="T115" fmla="*/ 10479 h 112"/>
                                <a:gd name="T116" fmla="+- 0 606 602"/>
                                <a:gd name="T117" fmla="*/ T116 w 45"/>
                                <a:gd name="T118" fmla="+- 0 10480 10399"/>
                                <a:gd name="T119" fmla="*/ 10480 h 112"/>
                                <a:gd name="T120" fmla="+- 0 610 602"/>
                                <a:gd name="T121" fmla="*/ T120 w 45"/>
                                <a:gd name="T122" fmla="+- 0 10480 10399"/>
                                <a:gd name="T123" fmla="*/ 10480 h 112"/>
                                <a:gd name="T124" fmla="+- 0 613 602"/>
                                <a:gd name="T125" fmla="*/ T124 w 45"/>
                                <a:gd name="T126" fmla="+- 0 10477 10399"/>
                                <a:gd name="T127" fmla="*/ 10477 h 112"/>
                                <a:gd name="T128" fmla="+- 0 613 602"/>
                                <a:gd name="T129" fmla="*/ T128 w 45"/>
                                <a:gd name="T130" fmla="+- 0 10455 10399"/>
                                <a:gd name="T131" fmla="*/ 10455 h 112"/>
                                <a:gd name="T132" fmla="+- 0 615 602"/>
                                <a:gd name="T133" fmla="*/ T132 w 45"/>
                                <a:gd name="T134" fmla="+- 0 10436 10399"/>
                                <a:gd name="T135" fmla="*/ 10436 h 112"/>
                                <a:gd name="T136" fmla="+- 0 612 602"/>
                                <a:gd name="T137" fmla="*/ T136 w 45"/>
                                <a:gd name="T138" fmla="+- 0 10425 10399"/>
                                <a:gd name="T139" fmla="*/ 10425 h 112"/>
                                <a:gd name="T140" fmla="+- 0 606 602"/>
                                <a:gd name="T141" fmla="*/ T140 w 45"/>
                                <a:gd name="T142" fmla="+- 0 10435 10399"/>
                                <a:gd name="T143" fmla="*/ 10435 h 112"/>
                                <a:gd name="T144" fmla="+- 0 602 602"/>
                                <a:gd name="T145" fmla="*/ T144 w 45"/>
                                <a:gd name="T146" fmla="+- 0 10434 10399"/>
                                <a:gd name="T147" fmla="*/ 10434 h 112"/>
                                <a:gd name="T148" fmla="+- 0 602 602"/>
                                <a:gd name="T149" fmla="*/ T148 w 45"/>
                                <a:gd name="T150" fmla="+- 0 10427 10399"/>
                                <a:gd name="T151" fmla="*/ 10427 h 112"/>
                                <a:gd name="T152" fmla="+- 0 611 602"/>
                                <a:gd name="T153" fmla="*/ T152 w 45"/>
                                <a:gd name="T154" fmla="+- 0 10422 10399"/>
                                <a:gd name="T155" fmla="*/ 10422 h 112"/>
                                <a:gd name="T156" fmla="+- 0 605 602"/>
                                <a:gd name="T157" fmla="*/ T156 w 45"/>
                                <a:gd name="T158" fmla="+- 0 10418 10399"/>
                                <a:gd name="T159" fmla="*/ 10418 h 112"/>
                                <a:gd name="T160" fmla="+- 0 602 602"/>
                                <a:gd name="T161" fmla="*/ T160 w 45"/>
                                <a:gd name="T162" fmla="+- 0 10410 10399"/>
                                <a:gd name="T163" fmla="*/ 10410 h 112"/>
                                <a:gd name="T164" fmla="+- 0 602 602"/>
                                <a:gd name="T165" fmla="*/ T164 w 45"/>
                                <a:gd name="T166" fmla="+- 0 10399 10399"/>
                                <a:gd name="T167" fmla="*/ 10399 h 112"/>
                                <a:gd name="T168" fmla="+- 0 605 602"/>
                                <a:gd name="T169" fmla="*/ T168 w 45"/>
                                <a:gd name="T170" fmla="+- 0 10399 10399"/>
                                <a:gd name="T171" fmla="*/ 10399 h 112"/>
                                <a:gd name="T172" fmla="+- 0 607 602"/>
                                <a:gd name="T173" fmla="*/ T172 w 45"/>
                                <a:gd name="T174" fmla="+- 0 10400 10399"/>
                                <a:gd name="T175" fmla="*/ 10400 h 112"/>
                                <a:gd name="T176" fmla="+- 0 610 602"/>
                                <a:gd name="T177" fmla="*/ T176 w 45"/>
                                <a:gd name="T178" fmla="+- 0 10402 10399"/>
                                <a:gd name="T179" fmla="*/ 10402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 h="112">
                                  <a:moveTo>
                                    <a:pt x="8" y="3"/>
                                  </a:moveTo>
                                  <a:lnTo>
                                    <a:pt x="7" y="5"/>
                                  </a:lnTo>
                                  <a:lnTo>
                                    <a:pt x="6" y="8"/>
                                  </a:lnTo>
                                  <a:lnTo>
                                    <a:pt x="6" y="10"/>
                                  </a:lnTo>
                                  <a:lnTo>
                                    <a:pt x="17" y="16"/>
                                  </a:lnTo>
                                  <a:lnTo>
                                    <a:pt x="22" y="28"/>
                                  </a:lnTo>
                                  <a:lnTo>
                                    <a:pt x="25" y="28"/>
                                  </a:lnTo>
                                  <a:lnTo>
                                    <a:pt x="24" y="26"/>
                                  </a:lnTo>
                                  <a:lnTo>
                                    <a:pt x="24" y="25"/>
                                  </a:lnTo>
                                  <a:lnTo>
                                    <a:pt x="30" y="25"/>
                                  </a:lnTo>
                                  <a:lnTo>
                                    <a:pt x="34" y="21"/>
                                  </a:lnTo>
                                  <a:lnTo>
                                    <a:pt x="35" y="16"/>
                                  </a:lnTo>
                                  <a:lnTo>
                                    <a:pt x="38" y="34"/>
                                  </a:lnTo>
                                  <a:lnTo>
                                    <a:pt x="44" y="49"/>
                                  </a:lnTo>
                                  <a:lnTo>
                                    <a:pt x="35" y="61"/>
                                  </a:lnTo>
                                  <a:lnTo>
                                    <a:pt x="36" y="49"/>
                                  </a:lnTo>
                                  <a:lnTo>
                                    <a:pt x="20" y="53"/>
                                  </a:lnTo>
                                  <a:lnTo>
                                    <a:pt x="16" y="63"/>
                                  </a:lnTo>
                                  <a:lnTo>
                                    <a:pt x="12" y="78"/>
                                  </a:lnTo>
                                  <a:lnTo>
                                    <a:pt x="21" y="84"/>
                                  </a:lnTo>
                                  <a:lnTo>
                                    <a:pt x="23" y="96"/>
                                  </a:lnTo>
                                  <a:lnTo>
                                    <a:pt x="31" y="108"/>
                                  </a:lnTo>
                                  <a:lnTo>
                                    <a:pt x="15" y="111"/>
                                  </a:lnTo>
                                  <a:lnTo>
                                    <a:pt x="16" y="95"/>
                                  </a:lnTo>
                                  <a:lnTo>
                                    <a:pt x="9" y="86"/>
                                  </a:lnTo>
                                  <a:lnTo>
                                    <a:pt x="1" y="87"/>
                                  </a:lnTo>
                                  <a:lnTo>
                                    <a:pt x="1" y="92"/>
                                  </a:lnTo>
                                  <a:lnTo>
                                    <a:pt x="0" y="96"/>
                                  </a:lnTo>
                                  <a:lnTo>
                                    <a:pt x="0" y="80"/>
                                  </a:lnTo>
                                  <a:lnTo>
                                    <a:pt x="4" y="81"/>
                                  </a:lnTo>
                                  <a:lnTo>
                                    <a:pt x="8" y="81"/>
                                  </a:lnTo>
                                  <a:lnTo>
                                    <a:pt x="11" y="78"/>
                                  </a:lnTo>
                                  <a:lnTo>
                                    <a:pt x="11" y="56"/>
                                  </a:lnTo>
                                  <a:lnTo>
                                    <a:pt x="13" y="37"/>
                                  </a:lnTo>
                                  <a:lnTo>
                                    <a:pt x="10" y="26"/>
                                  </a:lnTo>
                                  <a:lnTo>
                                    <a:pt x="4" y="36"/>
                                  </a:lnTo>
                                  <a:lnTo>
                                    <a:pt x="0" y="35"/>
                                  </a:lnTo>
                                  <a:lnTo>
                                    <a:pt x="0" y="28"/>
                                  </a:lnTo>
                                  <a:lnTo>
                                    <a:pt x="9" y="23"/>
                                  </a:lnTo>
                                  <a:lnTo>
                                    <a:pt x="3" y="19"/>
                                  </a:lnTo>
                                  <a:lnTo>
                                    <a:pt x="0" y="11"/>
                                  </a:lnTo>
                                  <a:lnTo>
                                    <a:pt x="0" y="0"/>
                                  </a:lnTo>
                                  <a:lnTo>
                                    <a:pt x="3" y="0"/>
                                  </a:lnTo>
                                  <a:lnTo>
                                    <a:pt x="5" y="1"/>
                                  </a:lnTo>
                                  <a:lnTo>
                                    <a:pt x="8"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6" name="Group 7152"/>
                        <wpg:cNvGrpSpPr>
                          <a:grpSpLocks/>
                        </wpg:cNvGrpSpPr>
                        <wpg:grpSpPr bwMode="auto">
                          <a:xfrm>
                            <a:off x="602" y="10205"/>
                            <a:ext cx="2" cy="9"/>
                            <a:chOff x="602" y="10205"/>
                            <a:chExt cx="2" cy="9"/>
                          </a:xfrm>
                        </wpg:grpSpPr>
                        <wps:wsp>
                          <wps:cNvPr id="7347" name="Freeform 7153"/>
                          <wps:cNvSpPr>
                            <a:spLocks/>
                          </wps:cNvSpPr>
                          <wps:spPr bwMode="auto">
                            <a:xfrm>
                              <a:off x="602" y="10205"/>
                              <a:ext cx="2" cy="9"/>
                            </a:xfrm>
                            <a:custGeom>
                              <a:avLst/>
                              <a:gdLst>
                                <a:gd name="T0" fmla="+- 0 603 602"/>
                                <a:gd name="T1" fmla="*/ T0 w 2"/>
                                <a:gd name="T2" fmla="+- 0 10213 10205"/>
                                <a:gd name="T3" fmla="*/ 10213 h 9"/>
                                <a:gd name="T4" fmla="+- 0 603 602"/>
                                <a:gd name="T5" fmla="*/ T4 w 2"/>
                                <a:gd name="T6" fmla="+- 0 10213 10205"/>
                                <a:gd name="T7" fmla="*/ 10213 h 9"/>
                                <a:gd name="T8" fmla="+- 0 602 602"/>
                                <a:gd name="T9" fmla="*/ T8 w 2"/>
                                <a:gd name="T10" fmla="+- 0 10214 10205"/>
                                <a:gd name="T11" fmla="*/ 10214 h 9"/>
                                <a:gd name="T12" fmla="+- 0 602 602"/>
                                <a:gd name="T13" fmla="*/ T12 w 2"/>
                                <a:gd name="T14" fmla="+- 0 10214 10205"/>
                                <a:gd name="T15" fmla="*/ 10214 h 9"/>
                                <a:gd name="T16" fmla="+- 0 602 602"/>
                                <a:gd name="T17" fmla="*/ T16 w 2"/>
                                <a:gd name="T18" fmla="+- 0 10205 10205"/>
                                <a:gd name="T19" fmla="*/ 10205 h 9"/>
                                <a:gd name="T20" fmla="+- 0 603 602"/>
                                <a:gd name="T21" fmla="*/ T20 w 2"/>
                                <a:gd name="T22" fmla="+- 0 10207 10205"/>
                                <a:gd name="T23" fmla="*/ 10207 h 9"/>
                                <a:gd name="T24" fmla="+- 0 603 602"/>
                                <a:gd name="T25" fmla="*/ T24 w 2"/>
                                <a:gd name="T26" fmla="+- 0 10210 10205"/>
                                <a:gd name="T27" fmla="*/ 10210 h 9"/>
                                <a:gd name="T28" fmla="+- 0 603 602"/>
                                <a:gd name="T29" fmla="*/ T28 w 2"/>
                                <a:gd name="T30" fmla="+- 0 10213 10205"/>
                                <a:gd name="T31" fmla="*/ 1021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9">
                                  <a:moveTo>
                                    <a:pt x="1" y="8"/>
                                  </a:moveTo>
                                  <a:lnTo>
                                    <a:pt x="1" y="8"/>
                                  </a:lnTo>
                                  <a:lnTo>
                                    <a:pt x="0" y="9"/>
                                  </a:lnTo>
                                  <a:lnTo>
                                    <a:pt x="0" y="0"/>
                                  </a:lnTo>
                                  <a:lnTo>
                                    <a:pt x="1" y="2"/>
                                  </a:lnTo>
                                  <a:lnTo>
                                    <a:pt x="1" y="5"/>
                                  </a:lnTo>
                                  <a:lnTo>
                                    <a:pt x="1"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8" name="Group 7154"/>
                        <wpg:cNvGrpSpPr>
                          <a:grpSpLocks/>
                        </wpg:cNvGrpSpPr>
                        <wpg:grpSpPr bwMode="auto">
                          <a:xfrm>
                            <a:off x="598" y="9892"/>
                            <a:ext cx="21" cy="29"/>
                            <a:chOff x="598" y="9892"/>
                            <a:chExt cx="21" cy="29"/>
                          </a:xfrm>
                        </wpg:grpSpPr>
                        <wps:wsp>
                          <wps:cNvPr id="7349" name="Freeform 7155"/>
                          <wps:cNvSpPr>
                            <a:spLocks/>
                          </wps:cNvSpPr>
                          <wps:spPr bwMode="auto">
                            <a:xfrm>
                              <a:off x="598" y="9892"/>
                              <a:ext cx="21" cy="29"/>
                            </a:xfrm>
                            <a:custGeom>
                              <a:avLst/>
                              <a:gdLst>
                                <a:gd name="T0" fmla="+- 0 614 598"/>
                                <a:gd name="T1" fmla="*/ T0 w 21"/>
                                <a:gd name="T2" fmla="+- 0 9892 9892"/>
                                <a:gd name="T3" fmla="*/ 9892 h 29"/>
                                <a:gd name="T4" fmla="+- 0 619 598"/>
                                <a:gd name="T5" fmla="*/ T4 w 21"/>
                                <a:gd name="T6" fmla="+- 0 9905 9892"/>
                                <a:gd name="T7" fmla="*/ 9905 h 29"/>
                                <a:gd name="T8" fmla="+- 0 610 598"/>
                                <a:gd name="T9" fmla="*/ T8 w 21"/>
                                <a:gd name="T10" fmla="+- 0 9910 9892"/>
                                <a:gd name="T11" fmla="*/ 9910 h 29"/>
                                <a:gd name="T12" fmla="+- 0 607 598"/>
                                <a:gd name="T13" fmla="*/ T12 w 21"/>
                                <a:gd name="T14" fmla="+- 0 9921 9892"/>
                                <a:gd name="T15" fmla="*/ 9921 h 29"/>
                                <a:gd name="T16" fmla="+- 0 605 598"/>
                                <a:gd name="T17" fmla="*/ T16 w 21"/>
                                <a:gd name="T18" fmla="+- 0 9911 9892"/>
                                <a:gd name="T19" fmla="*/ 9911 h 29"/>
                                <a:gd name="T20" fmla="+- 0 598 598"/>
                                <a:gd name="T21" fmla="*/ T20 w 21"/>
                                <a:gd name="T22" fmla="+- 0 9897 9892"/>
                                <a:gd name="T23" fmla="*/ 9897 h 29"/>
                                <a:gd name="T24" fmla="+- 0 609 598"/>
                                <a:gd name="T25" fmla="*/ T24 w 21"/>
                                <a:gd name="T26" fmla="+- 0 9892 9892"/>
                                <a:gd name="T27" fmla="*/ 9892 h 29"/>
                                <a:gd name="T28" fmla="+- 0 611 598"/>
                                <a:gd name="T29" fmla="*/ T28 w 21"/>
                                <a:gd name="T30" fmla="+- 0 9892 9892"/>
                                <a:gd name="T31" fmla="*/ 9892 h 29"/>
                                <a:gd name="T32" fmla="+- 0 613 598"/>
                                <a:gd name="T33" fmla="*/ T32 w 21"/>
                                <a:gd name="T34" fmla="+- 0 9892 9892"/>
                                <a:gd name="T35" fmla="*/ 9892 h 29"/>
                                <a:gd name="T36" fmla="+- 0 614 598"/>
                                <a:gd name="T37" fmla="*/ T36 w 21"/>
                                <a:gd name="T38" fmla="+- 0 9892 9892"/>
                                <a:gd name="T39" fmla="*/ 989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9">
                                  <a:moveTo>
                                    <a:pt x="16" y="0"/>
                                  </a:moveTo>
                                  <a:lnTo>
                                    <a:pt x="21" y="13"/>
                                  </a:lnTo>
                                  <a:lnTo>
                                    <a:pt x="12" y="18"/>
                                  </a:lnTo>
                                  <a:lnTo>
                                    <a:pt x="9" y="29"/>
                                  </a:lnTo>
                                  <a:lnTo>
                                    <a:pt x="7" y="19"/>
                                  </a:lnTo>
                                  <a:lnTo>
                                    <a:pt x="0" y="5"/>
                                  </a:lnTo>
                                  <a:lnTo>
                                    <a:pt x="11" y="0"/>
                                  </a:lnTo>
                                  <a:lnTo>
                                    <a:pt x="13" y="0"/>
                                  </a:lnTo>
                                  <a:lnTo>
                                    <a:pt x="15" y="0"/>
                                  </a:lnTo>
                                  <a:lnTo>
                                    <a:pt x="1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0" name="Group 7156"/>
                        <wpg:cNvGrpSpPr>
                          <a:grpSpLocks/>
                        </wpg:cNvGrpSpPr>
                        <wpg:grpSpPr bwMode="auto">
                          <a:xfrm>
                            <a:off x="604" y="9951"/>
                            <a:ext cx="10" cy="22"/>
                            <a:chOff x="604" y="9951"/>
                            <a:chExt cx="10" cy="22"/>
                          </a:xfrm>
                        </wpg:grpSpPr>
                        <wps:wsp>
                          <wps:cNvPr id="7351" name="Freeform 7157"/>
                          <wps:cNvSpPr>
                            <a:spLocks/>
                          </wps:cNvSpPr>
                          <wps:spPr bwMode="auto">
                            <a:xfrm>
                              <a:off x="604" y="9951"/>
                              <a:ext cx="10" cy="22"/>
                            </a:xfrm>
                            <a:custGeom>
                              <a:avLst/>
                              <a:gdLst>
                                <a:gd name="T0" fmla="+- 0 608 604"/>
                                <a:gd name="T1" fmla="*/ T0 w 10"/>
                                <a:gd name="T2" fmla="+- 0 9955 9951"/>
                                <a:gd name="T3" fmla="*/ 9955 h 22"/>
                                <a:gd name="T4" fmla="+- 0 608 604"/>
                                <a:gd name="T5" fmla="*/ T4 w 10"/>
                                <a:gd name="T6" fmla="+- 0 9953 9951"/>
                                <a:gd name="T7" fmla="*/ 9953 h 22"/>
                                <a:gd name="T8" fmla="+- 0 608 604"/>
                                <a:gd name="T9" fmla="*/ T8 w 10"/>
                                <a:gd name="T10" fmla="+- 0 9952 9951"/>
                                <a:gd name="T11" fmla="*/ 9952 h 22"/>
                                <a:gd name="T12" fmla="+- 0 609 604"/>
                                <a:gd name="T13" fmla="*/ T12 w 10"/>
                                <a:gd name="T14" fmla="+- 0 9951 9951"/>
                                <a:gd name="T15" fmla="*/ 9951 h 22"/>
                                <a:gd name="T16" fmla="+- 0 610 604"/>
                                <a:gd name="T17" fmla="*/ T16 w 10"/>
                                <a:gd name="T18" fmla="+- 0 9958 9951"/>
                                <a:gd name="T19" fmla="*/ 9958 h 22"/>
                                <a:gd name="T20" fmla="+- 0 612 604"/>
                                <a:gd name="T21" fmla="*/ T20 w 10"/>
                                <a:gd name="T22" fmla="+- 0 9965 9951"/>
                                <a:gd name="T23" fmla="*/ 9965 h 22"/>
                                <a:gd name="T24" fmla="+- 0 614 604"/>
                                <a:gd name="T25" fmla="*/ T24 w 10"/>
                                <a:gd name="T26" fmla="+- 0 9973 9951"/>
                                <a:gd name="T27" fmla="*/ 9973 h 22"/>
                                <a:gd name="T28" fmla="+- 0 610 604"/>
                                <a:gd name="T29" fmla="*/ T28 w 10"/>
                                <a:gd name="T30" fmla="+- 0 9968 9951"/>
                                <a:gd name="T31" fmla="*/ 9968 h 22"/>
                                <a:gd name="T32" fmla="+- 0 604 604"/>
                                <a:gd name="T33" fmla="*/ T32 w 10"/>
                                <a:gd name="T34" fmla="+- 0 9966 9951"/>
                                <a:gd name="T35" fmla="*/ 9966 h 22"/>
                                <a:gd name="T36" fmla="+- 0 608 604"/>
                                <a:gd name="T37" fmla="*/ T36 w 10"/>
                                <a:gd name="T38" fmla="+- 0 9955 9951"/>
                                <a:gd name="T39" fmla="*/ 9955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22">
                                  <a:moveTo>
                                    <a:pt x="4" y="4"/>
                                  </a:moveTo>
                                  <a:lnTo>
                                    <a:pt x="4" y="2"/>
                                  </a:lnTo>
                                  <a:lnTo>
                                    <a:pt x="4" y="1"/>
                                  </a:lnTo>
                                  <a:lnTo>
                                    <a:pt x="5" y="0"/>
                                  </a:lnTo>
                                  <a:lnTo>
                                    <a:pt x="6" y="7"/>
                                  </a:lnTo>
                                  <a:lnTo>
                                    <a:pt x="8" y="14"/>
                                  </a:lnTo>
                                  <a:lnTo>
                                    <a:pt x="10" y="22"/>
                                  </a:lnTo>
                                  <a:lnTo>
                                    <a:pt x="6" y="17"/>
                                  </a:lnTo>
                                  <a:lnTo>
                                    <a:pt x="0" y="15"/>
                                  </a:lnTo>
                                  <a:lnTo>
                                    <a:pt x="4"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2" name="Group 7158"/>
                        <wpg:cNvGrpSpPr>
                          <a:grpSpLocks/>
                        </wpg:cNvGrpSpPr>
                        <wpg:grpSpPr bwMode="auto">
                          <a:xfrm>
                            <a:off x="620" y="9949"/>
                            <a:ext cx="17" cy="25"/>
                            <a:chOff x="620" y="9949"/>
                            <a:chExt cx="17" cy="25"/>
                          </a:xfrm>
                        </wpg:grpSpPr>
                        <wps:wsp>
                          <wps:cNvPr id="7353" name="Freeform 7159"/>
                          <wps:cNvSpPr>
                            <a:spLocks/>
                          </wps:cNvSpPr>
                          <wps:spPr bwMode="auto">
                            <a:xfrm>
                              <a:off x="620" y="9949"/>
                              <a:ext cx="17" cy="25"/>
                            </a:xfrm>
                            <a:custGeom>
                              <a:avLst/>
                              <a:gdLst>
                                <a:gd name="T0" fmla="+- 0 626 620"/>
                                <a:gd name="T1" fmla="*/ T0 w 17"/>
                                <a:gd name="T2" fmla="+- 0 9973 9949"/>
                                <a:gd name="T3" fmla="*/ 9973 h 25"/>
                                <a:gd name="T4" fmla="+- 0 620 620"/>
                                <a:gd name="T5" fmla="*/ T4 w 17"/>
                                <a:gd name="T6" fmla="+- 0 9961 9949"/>
                                <a:gd name="T7" fmla="*/ 9961 h 25"/>
                                <a:gd name="T8" fmla="+- 0 629 620"/>
                                <a:gd name="T9" fmla="*/ T8 w 17"/>
                                <a:gd name="T10" fmla="+- 0 9949 9949"/>
                                <a:gd name="T11" fmla="*/ 9949 h 25"/>
                                <a:gd name="T12" fmla="+- 0 636 620"/>
                                <a:gd name="T13" fmla="*/ T12 w 17"/>
                                <a:gd name="T14" fmla="+- 0 9951 9949"/>
                                <a:gd name="T15" fmla="*/ 9951 h 25"/>
                                <a:gd name="T16" fmla="+- 0 636 620"/>
                                <a:gd name="T17" fmla="*/ T16 w 17"/>
                                <a:gd name="T18" fmla="+- 0 9952 9949"/>
                                <a:gd name="T19" fmla="*/ 9952 h 25"/>
                                <a:gd name="T20" fmla="+- 0 637 620"/>
                                <a:gd name="T21" fmla="*/ T20 w 17"/>
                                <a:gd name="T22" fmla="+- 0 9953 9949"/>
                                <a:gd name="T23" fmla="*/ 9953 h 25"/>
                                <a:gd name="T24" fmla="+- 0 637 620"/>
                                <a:gd name="T25" fmla="*/ T24 w 17"/>
                                <a:gd name="T26" fmla="+- 0 9954 9949"/>
                                <a:gd name="T27" fmla="*/ 9954 h 25"/>
                                <a:gd name="T28" fmla="+- 0 637 620"/>
                                <a:gd name="T29" fmla="*/ T28 w 17"/>
                                <a:gd name="T30" fmla="+- 0 9954 9949"/>
                                <a:gd name="T31" fmla="*/ 9954 h 25"/>
                                <a:gd name="T32" fmla="+- 0 637 620"/>
                                <a:gd name="T33" fmla="*/ T32 w 17"/>
                                <a:gd name="T34" fmla="+- 0 9955 9949"/>
                                <a:gd name="T35" fmla="*/ 9955 h 25"/>
                                <a:gd name="T36" fmla="+- 0 637 620"/>
                                <a:gd name="T37" fmla="*/ T36 w 17"/>
                                <a:gd name="T38" fmla="+- 0 9965 9949"/>
                                <a:gd name="T39" fmla="*/ 9965 h 25"/>
                                <a:gd name="T40" fmla="+- 0 628 620"/>
                                <a:gd name="T41" fmla="*/ T40 w 17"/>
                                <a:gd name="T42" fmla="+- 0 9965 9949"/>
                                <a:gd name="T43" fmla="*/ 9965 h 25"/>
                                <a:gd name="T44" fmla="+- 0 626 620"/>
                                <a:gd name="T45" fmla="*/ T44 w 17"/>
                                <a:gd name="T46" fmla="+- 0 9973 9949"/>
                                <a:gd name="T47" fmla="*/ 997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25">
                                  <a:moveTo>
                                    <a:pt x="6" y="24"/>
                                  </a:moveTo>
                                  <a:lnTo>
                                    <a:pt x="0" y="12"/>
                                  </a:lnTo>
                                  <a:lnTo>
                                    <a:pt x="9" y="0"/>
                                  </a:lnTo>
                                  <a:lnTo>
                                    <a:pt x="16" y="2"/>
                                  </a:lnTo>
                                  <a:lnTo>
                                    <a:pt x="16" y="3"/>
                                  </a:lnTo>
                                  <a:lnTo>
                                    <a:pt x="17" y="4"/>
                                  </a:lnTo>
                                  <a:lnTo>
                                    <a:pt x="17" y="5"/>
                                  </a:lnTo>
                                  <a:lnTo>
                                    <a:pt x="17" y="6"/>
                                  </a:lnTo>
                                  <a:lnTo>
                                    <a:pt x="17" y="16"/>
                                  </a:lnTo>
                                  <a:lnTo>
                                    <a:pt x="8" y="16"/>
                                  </a:lnTo>
                                  <a:lnTo>
                                    <a:pt x="6"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4" name="Group 7160"/>
                        <wpg:cNvGrpSpPr>
                          <a:grpSpLocks/>
                        </wpg:cNvGrpSpPr>
                        <wpg:grpSpPr bwMode="auto">
                          <a:xfrm>
                            <a:off x="620" y="9898"/>
                            <a:ext cx="24" cy="33"/>
                            <a:chOff x="620" y="9898"/>
                            <a:chExt cx="24" cy="33"/>
                          </a:xfrm>
                        </wpg:grpSpPr>
                        <wps:wsp>
                          <wps:cNvPr id="7355" name="Freeform 7161"/>
                          <wps:cNvSpPr>
                            <a:spLocks/>
                          </wps:cNvSpPr>
                          <wps:spPr bwMode="auto">
                            <a:xfrm>
                              <a:off x="620" y="9898"/>
                              <a:ext cx="24" cy="33"/>
                            </a:xfrm>
                            <a:custGeom>
                              <a:avLst/>
                              <a:gdLst>
                                <a:gd name="T0" fmla="+- 0 642 620"/>
                                <a:gd name="T1" fmla="*/ T0 w 24"/>
                                <a:gd name="T2" fmla="+- 0 9921 9898"/>
                                <a:gd name="T3" fmla="*/ 9921 h 33"/>
                                <a:gd name="T4" fmla="+- 0 640 620"/>
                                <a:gd name="T5" fmla="*/ T4 w 24"/>
                                <a:gd name="T6" fmla="+- 0 9923 9898"/>
                                <a:gd name="T7" fmla="*/ 9923 h 33"/>
                                <a:gd name="T8" fmla="+- 0 632 620"/>
                                <a:gd name="T9" fmla="*/ T8 w 24"/>
                                <a:gd name="T10" fmla="+- 0 9915 9898"/>
                                <a:gd name="T11" fmla="*/ 9915 h 33"/>
                                <a:gd name="T12" fmla="+- 0 632 620"/>
                                <a:gd name="T13" fmla="*/ T12 w 24"/>
                                <a:gd name="T14" fmla="+- 0 9916 9898"/>
                                <a:gd name="T15" fmla="*/ 9916 h 33"/>
                                <a:gd name="T16" fmla="+- 0 627 620"/>
                                <a:gd name="T17" fmla="*/ T16 w 24"/>
                                <a:gd name="T18" fmla="+- 0 9923 9898"/>
                                <a:gd name="T19" fmla="*/ 9923 h 33"/>
                                <a:gd name="T20" fmla="+- 0 627 620"/>
                                <a:gd name="T21" fmla="*/ T20 w 24"/>
                                <a:gd name="T22" fmla="+- 0 9927 9898"/>
                                <a:gd name="T23" fmla="*/ 9927 h 33"/>
                                <a:gd name="T24" fmla="+- 0 627 620"/>
                                <a:gd name="T25" fmla="*/ T24 w 24"/>
                                <a:gd name="T26" fmla="+- 0 9931 9898"/>
                                <a:gd name="T27" fmla="*/ 9931 h 33"/>
                                <a:gd name="T28" fmla="+- 0 625 620"/>
                                <a:gd name="T29" fmla="*/ T28 w 24"/>
                                <a:gd name="T30" fmla="+- 0 9930 9898"/>
                                <a:gd name="T31" fmla="*/ 9930 h 33"/>
                                <a:gd name="T32" fmla="+- 0 624 620"/>
                                <a:gd name="T33" fmla="*/ T32 w 24"/>
                                <a:gd name="T34" fmla="+- 0 9929 9898"/>
                                <a:gd name="T35" fmla="*/ 9929 h 33"/>
                                <a:gd name="T36" fmla="+- 0 622 620"/>
                                <a:gd name="T37" fmla="*/ T36 w 24"/>
                                <a:gd name="T38" fmla="+- 0 9929 9898"/>
                                <a:gd name="T39" fmla="*/ 9929 h 33"/>
                                <a:gd name="T40" fmla="+- 0 624 620"/>
                                <a:gd name="T41" fmla="*/ T40 w 24"/>
                                <a:gd name="T42" fmla="+- 0 9924 9898"/>
                                <a:gd name="T43" fmla="*/ 9924 h 33"/>
                                <a:gd name="T44" fmla="+- 0 620 620"/>
                                <a:gd name="T45" fmla="*/ T44 w 24"/>
                                <a:gd name="T46" fmla="+- 0 9916 9898"/>
                                <a:gd name="T47" fmla="*/ 9916 h 33"/>
                                <a:gd name="T48" fmla="+- 0 622 620"/>
                                <a:gd name="T49" fmla="*/ T48 w 24"/>
                                <a:gd name="T50" fmla="+- 0 9911 9898"/>
                                <a:gd name="T51" fmla="*/ 9911 h 33"/>
                                <a:gd name="T52" fmla="+- 0 623 620"/>
                                <a:gd name="T53" fmla="*/ T52 w 24"/>
                                <a:gd name="T54" fmla="+- 0 9909 9898"/>
                                <a:gd name="T55" fmla="*/ 9909 h 33"/>
                                <a:gd name="T56" fmla="+- 0 638 620"/>
                                <a:gd name="T57" fmla="*/ T56 w 24"/>
                                <a:gd name="T58" fmla="+- 0 9908 9898"/>
                                <a:gd name="T59" fmla="*/ 9908 h 33"/>
                                <a:gd name="T60" fmla="+- 0 633 620"/>
                                <a:gd name="T61" fmla="*/ T60 w 24"/>
                                <a:gd name="T62" fmla="+- 0 9898 9898"/>
                                <a:gd name="T63" fmla="*/ 9898 h 33"/>
                                <a:gd name="T64" fmla="+- 0 636 620"/>
                                <a:gd name="T65" fmla="*/ T64 w 24"/>
                                <a:gd name="T66" fmla="+- 0 9900 9898"/>
                                <a:gd name="T67" fmla="*/ 9900 h 33"/>
                                <a:gd name="T68" fmla="+- 0 639 620"/>
                                <a:gd name="T69" fmla="*/ T68 w 24"/>
                                <a:gd name="T70" fmla="+- 0 9903 9898"/>
                                <a:gd name="T71" fmla="*/ 9903 h 33"/>
                                <a:gd name="T72" fmla="+- 0 642 620"/>
                                <a:gd name="T73" fmla="*/ T72 w 24"/>
                                <a:gd name="T74" fmla="+- 0 9905 9898"/>
                                <a:gd name="T75" fmla="*/ 9905 h 33"/>
                                <a:gd name="T76" fmla="+- 0 642 620"/>
                                <a:gd name="T77" fmla="*/ T76 w 24"/>
                                <a:gd name="T78" fmla="+- 0 9910 9898"/>
                                <a:gd name="T79" fmla="*/ 9910 h 33"/>
                                <a:gd name="T80" fmla="+- 0 644 620"/>
                                <a:gd name="T81" fmla="*/ T80 w 24"/>
                                <a:gd name="T82" fmla="+- 0 9917 9898"/>
                                <a:gd name="T83" fmla="*/ 9917 h 33"/>
                                <a:gd name="T84" fmla="+- 0 642 620"/>
                                <a:gd name="T85" fmla="*/ T84 w 24"/>
                                <a:gd name="T86" fmla="+- 0 9921 9898"/>
                                <a:gd name="T87" fmla="*/ 992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33">
                                  <a:moveTo>
                                    <a:pt x="22" y="23"/>
                                  </a:moveTo>
                                  <a:lnTo>
                                    <a:pt x="20" y="25"/>
                                  </a:lnTo>
                                  <a:lnTo>
                                    <a:pt x="12" y="17"/>
                                  </a:lnTo>
                                  <a:lnTo>
                                    <a:pt x="12" y="18"/>
                                  </a:lnTo>
                                  <a:lnTo>
                                    <a:pt x="7" y="25"/>
                                  </a:lnTo>
                                  <a:lnTo>
                                    <a:pt x="7" y="29"/>
                                  </a:lnTo>
                                  <a:lnTo>
                                    <a:pt x="7" y="33"/>
                                  </a:lnTo>
                                  <a:lnTo>
                                    <a:pt x="5" y="32"/>
                                  </a:lnTo>
                                  <a:lnTo>
                                    <a:pt x="4" y="31"/>
                                  </a:lnTo>
                                  <a:lnTo>
                                    <a:pt x="2" y="31"/>
                                  </a:lnTo>
                                  <a:lnTo>
                                    <a:pt x="4" y="26"/>
                                  </a:lnTo>
                                  <a:lnTo>
                                    <a:pt x="0" y="18"/>
                                  </a:lnTo>
                                  <a:lnTo>
                                    <a:pt x="2" y="13"/>
                                  </a:lnTo>
                                  <a:lnTo>
                                    <a:pt x="3" y="11"/>
                                  </a:lnTo>
                                  <a:lnTo>
                                    <a:pt x="18" y="10"/>
                                  </a:lnTo>
                                  <a:lnTo>
                                    <a:pt x="13" y="0"/>
                                  </a:lnTo>
                                  <a:lnTo>
                                    <a:pt x="16" y="2"/>
                                  </a:lnTo>
                                  <a:lnTo>
                                    <a:pt x="19" y="5"/>
                                  </a:lnTo>
                                  <a:lnTo>
                                    <a:pt x="22" y="7"/>
                                  </a:lnTo>
                                  <a:lnTo>
                                    <a:pt x="22" y="12"/>
                                  </a:lnTo>
                                  <a:lnTo>
                                    <a:pt x="24" y="19"/>
                                  </a:lnTo>
                                  <a:lnTo>
                                    <a:pt x="22"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6" name="Group 7162"/>
                        <wpg:cNvGrpSpPr>
                          <a:grpSpLocks/>
                        </wpg:cNvGrpSpPr>
                        <wpg:grpSpPr bwMode="auto">
                          <a:xfrm>
                            <a:off x="680" y="9810"/>
                            <a:ext cx="4" cy="7"/>
                            <a:chOff x="680" y="9810"/>
                            <a:chExt cx="4" cy="7"/>
                          </a:xfrm>
                        </wpg:grpSpPr>
                        <wps:wsp>
                          <wps:cNvPr id="7357" name="Freeform 7163"/>
                          <wps:cNvSpPr>
                            <a:spLocks/>
                          </wps:cNvSpPr>
                          <wps:spPr bwMode="auto">
                            <a:xfrm>
                              <a:off x="680" y="9810"/>
                              <a:ext cx="4" cy="7"/>
                            </a:xfrm>
                            <a:custGeom>
                              <a:avLst/>
                              <a:gdLst>
                                <a:gd name="T0" fmla="+- 0 683 680"/>
                                <a:gd name="T1" fmla="*/ T0 w 4"/>
                                <a:gd name="T2" fmla="+- 0 9816 9810"/>
                                <a:gd name="T3" fmla="*/ 9816 h 7"/>
                                <a:gd name="T4" fmla="+- 0 681 680"/>
                                <a:gd name="T5" fmla="*/ T4 w 4"/>
                                <a:gd name="T6" fmla="+- 0 9815 9810"/>
                                <a:gd name="T7" fmla="*/ 9815 h 7"/>
                                <a:gd name="T8" fmla="+- 0 680 680"/>
                                <a:gd name="T9" fmla="*/ T8 w 4"/>
                                <a:gd name="T10" fmla="+- 0 9815 9810"/>
                                <a:gd name="T11" fmla="*/ 9815 h 7"/>
                                <a:gd name="T12" fmla="+- 0 680 680"/>
                                <a:gd name="T13" fmla="*/ T12 w 4"/>
                                <a:gd name="T14" fmla="+- 0 9812 9810"/>
                                <a:gd name="T15" fmla="*/ 9812 h 7"/>
                                <a:gd name="T16" fmla="+- 0 680 680"/>
                                <a:gd name="T17" fmla="*/ T16 w 4"/>
                                <a:gd name="T18" fmla="+- 0 9811 9810"/>
                                <a:gd name="T19" fmla="*/ 9811 h 7"/>
                                <a:gd name="T20" fmla="+- 0 681 680"/>
                                <a:gd name="T21" fmla="*/ T20 w 4"/>
                                <a:gd name="T22" fmla="+- 0 9810 9810"/>
                                <a:gd name="T23" fmla="*/ 9810 h 7"/>
                                <a:gd name="T24" fmla="+- 0 681 680"/>
                                <a:gd name="T25" fmla="*/ T24 w 4"/>
                                <a:gd name="T26" fmla="+- 0 9810 9810"/>
                                <a:gd name="T27" fmla="*/ 9810 h 7"/>
                                <a:gd name="T28" fmla="+- 0 682 680"/>
                                <a:gd name="T29" fmla="*/ T28 w 4"/>
                                <a:gd name="T30" fmla="+- 0 9812 9810"/>
                                <a:gd name="T31" fmla="*/ 9812 h 7"/>
                                <a:gd name="T32" fmla="+- 0 683 680"/>
                                <a:gd name="T33" fmla="*/ T32 w 4"/>
                                <a:gd name="T34" fmla="+- 0 9814 9810"/>
                                <a:gd name="T35" fmla="*/ 9814 h 7"/>
                                <a:gd name="T36" fmla="+- 0 683 680"/>
                                <a:gd name="T37" fmla="*/ T36 w 4"/>
                                <a:gd name="T38" fmla="+- 0 9816 9810"/>
                                <a:gd name="T39" fmla="*/ 981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7">
                                  <a:moveTo>
                                    <a:pt x="3" y="6"/>
                                  </a:moveTo>
                                  <a:lnTo>
                                    <a:pt x="1" y="5"/>
                                  </a:lnTo>
                                  <a:lnTo>
                                    <a:pt x="0" y="5"/>
                                  </a:lnTo>
                                  <a:lnTo>
                                    <a:pt x="0" y="2"/>
                                  </a:lnTo>
                                  <a:lnTo>
                                    <a:pt x="0" y="1"/>
                                  </a:lnTo>
                                  <a:lnTo>
                                    <a:pt x="1" y="0"/>
                                  </a:lnTo>
                                  <a:lnTo>
                                    <a:pt x="2" y="2"/>
                                  </a:lnTo>
                                  <a:lnTo>
                                    <a:pt x="3" y="4"/>
                                  </a:lnTo>
                                  <a:lnTo>
                                    <a:pt x="3"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8" name="Group 7164"/>
                        <wpg:cNvGrpSpPr>
                          <a:grpSpLocks/>
                        </wpg:cNvGrpSpPr>
                        <wpg:grpSpPr bwMode="auto">
                          <a:xfrm>
                            <a:off x="675" y="9745"/>
                            <a:ext cx="5" cy="20"/>
                            <a:chOff x="675" y="9745"/>
                            <a:chExt cx="5" cy="20"/>
                          </a:xfrm>
                        </wpg:grpSpPr>
                        <wps:wsp>
                          <wps:cNvPr id="7359" name="Freeform 7165"/>
                          <wps:cNvSpPr>
                            <a:spLocks/>
                          </wps:cNvSpPr>
                          <wps:spPr bwMode="auto">
                            <a:xfrm>
                              <a:off x="675" y="9745"/>
                              <a:ext cx="5" cy="20"/>
                            </a:xfrm>
                            <a:custGeom>
                              <a:avLst/>
                              <a:gdLst>
                                <a:gd name="T0" fmla="+- 0 676 675"/>
                                <a:gd name="T1" fmla="*/ T0 w 5"/>
                                <a:gd name="T2" fmla="+- 0 9765 9745"/>
                                <a:gd name="T3" fmla="*/ 9765 h 20"/>
                                <a:gd name="T4" fmla="+- 0 676 675"/>
                                <a:gd name="T5" fmla="*/ T4 w 5"/>
                                <a:gd name="T6" fmla="+- 0 9764 9745"/>
                                <a:gd name="T7" fmla="*/ 9764 h 20"/>
                                <a:gd name="T8" fmla="+- 0 675 675"/>
                                <a:gd name="T9" fmla="*/ T8 w 5"/>
                                <a:gd name="T10" fmla="+- 0 9758 9745"/>
                                <a:gd name="T11" fmla="*/ 9758 h 20"/>
                                <a:gd name="T12" fmla="+- 0 678 675"/>
                                <a:gd name="T13" fmla="*/ T12 w 5"/>
                                <a:gd name="T14" fmla="+- 0 9751 9745"/>
                                <a:gd name="T15" fmla="*/ 9751 h 20"/>
                                <a:gd name="T16" fmla="+- 0 680 675"/>
                                <a:gd name="T17" fmla="*/ T16 w 5"/>
                                <a:gd name="T18" fmla="+- 0 9745 9745"/>
                                <a:gd name="T19" fmla="*/ 9745 h 20"/>
                                <a:gd name="T20" fmla="+- 0 680 675"/>
                                <a:gd name="T21" fmla="*/ T20 w 5"/>
                                <a:gd name="T22" fmla="+- 0 9753 9745"/>
                                <a:gd name="T23" fmla="*/ 9753 h 20"/>
                                <a:gd name="T24" fmla="+- 0 678 675"/>
                                <a:gd name="T25" fmla="*/ T24 w 5"/>
                                <a:gd name="T26" fmla="+- 0 9759 9745"/>
                                <a:gd name="T27" fmla="*/ 9759 h 20"/>
                                <a:gd name="T28" fmla="+- 0 676 675"/>
                                <a:gd name="T29" fmla="*/ T28 w 5"/>
                                <a:gd name="T30" fmla="+- 0 9765 9745"/>
                                <a:gd name="T31" fmla="*/ 9765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20">
                                  <a:moveTo>
                                    <a:pt x="1" y="20"/>
                                  </a:moveTo>
                                  <a:lnTo>
                                    <a:pt x="1" y="19"/>
                                  </a:lnTo>
                                  <a:lnTo>
                                    <a:pt x="0" y="13"/>
                                  </a:lnTo>
                                  <a:lnTo>
                                    <a:pt x="3" y="6"/>
                                  </a:lnTo>
                                  <a:lnTo>
                                    <a:pt x="5" y="0"/>
                                  </a:lnTo>
                                  <a:lnTo>
                                    <a:pt x="5" y="8"/>
                                  </a:lnTo>
                                  <a:lnTo>
                                    <a:pt x="3" y="14"/>
                                  </a:lnTo>
                                  <a:lnTo>
                                    <a:pt x="1"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0" name="Group 7166"/>
                        <wpg:cNvGrpSpPr>
                          <a:grpSpLocks/>
                        </wpg:cNvGrpSpPr>
                        <wpg:grpSpPr bwMode="auto">
                          <a:xfrm>
                            <a:off x="674" y="9682"/>
                            <a:ext cx="3" cy="3"/>
                            <a:chOff x="674" y="9682"/>
                            <a:chExt cx="3" cy="3"/>
                          </a:xfrm>
                        </wpg:grpSpPr>
                        <wps:wsp>
                          <wps:cNvPr id="7361" name="Freeform 7167"/>
                          <wps:cNvSpPr>
                            <a:spLocks/>
                          </wps:cNvSpPr>
                          <wps:spPr bwMode="auto">
                            <a:xfrm>
                              <a:off x="674" y="9682"/>
                              <a:ext cx="3" cy="3"/>
                            </a:xfrm>
                            <a:custGeom>
                              <a:avLst/>
                              <a:gdLst>
                                <a:gd name="T0" fmla="+- 0 676 674"/>
                                <a:gd name="T1" fmla="*/ T0 w 3"/>
                                <a:gd name="T2" fmla="+- 0 9682 9682"/>
                                <a:gd name="T3" fmla="*/ 9682 h 3"/>
                                <a:gd name="T4" fmla="+- 0 675 674"/>
                                <a:gd name="T5" fmla="*/ T4 w 3"/>
                                <a:gd name="T6" fmla="+- 0 9683 9682"/>
                                <a:gd name="T7" fmla="*/ 9683 h 3"/>
                                <a:gd name="T8" fmla="+- 0 674 674"/>
                                <a:gd name="T9" fmla="*/ T8 w 3"/>
                                <a:gd name="T10" fmla="+- 0 9684 9682"/>
                                <a:gd name="T11" fmla="*/ 9684 h 3"/>
                                <a:gd name="T12" fmla="+- 0 674 674"/>
                                <a:gd name="T13" fmla="*/ T12 w 3"/>
                                <a:gd name="T14" fmla="+- 0 9685 9682"/>
                                <a:gd name="T15" fmla="*/ 9685 h 3"/>
                                <a:gd name="T16" fmla="+- 0 674 674"/>
                                <a:gd name="T17" fmla="*/ T16 w 3"/>
                                <a:gd name="T18" fmla="+- 0 9684 9682"/>
                                <a:gd name="T19" fmla="*/ 9684 h 3"/>
                                <a:gd name="T20" fmla="+- 0 674 674"/>
                                <a:gd name="T21" fmla="*/ T20 w 3"/>
                                <a:gd name="T22" fmla="+- 0 9683 9682"/>
                                <a:gd name="T23" fmla="*/ 9683 h 3"/>
                                <a:gd name="T24" fmla="+- 0 674 674"/>
                                <a:gd name="T25" fmla="*/ T24 w 3"/>
                                <a:gd name="T26" fmla="+- 0 9682 9682"/>
                                <a:gd name="T27" fmla="*/ 9682 h 3"/>
                                <a:gd name="T28" fmla="+- 0 675 674"/>
                                <a:gd name="T29" fmla="*/ T28 w 3"/>
                                <a:gd name="T30" fmla="+- 0 9682 9682"/>
                                <a:gd name="T31" fmla="*/ 9682 h 3"/>
                                <a:gd name="T32" fmla="+- 0 675 674"/>
                                <a:gd name="T33" fmla="*/ T32 w 3"/>
                                <a:gd name="T34" fmla="+- 0 9682 9682"/>
                                <a:gd name="T35" fmla="*/ 9682 h 3"/>
                                <a:gd name="T36" fmla="+- 0 676 674"/>
                                <a:gd name="T37" fmla="*/ T36 w 3"/>
                                <a:gd name="T38" fmla="+- 0 9682 9682"/>
                                <a:gd name="T39" fmla="*/ 968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3">
                                  <a:moveTo>
                                    <a:pt x="2" y="0"/>
                                  </a:moveTo>
                                  <a:lnTo>
                                    <a:pt x="1" y="1"/>
                                  </a:lnTo>
                                  <a:lnTo>
                                    <a:pt x="0" y="2"/>
                                  </a:lnTo>
                                  <a:lnTo>
                                    <a:pt x="0" y="3"/>
                                  </a:lnTo>
                                  <a:lnTo>
                                    <a:pt x="0" y="2"/>
                                  </a:lnTo>
                                  <a:lnTo>
                                    <a:pt x="0" y="1"/>
                                  </a:lnTo>
                                  <a:lnTo>
                                    <a:pt x="0" y="0"/>
                                  </a:lnTo>
                                  <a:lnTo>
                                    <a:pt x="1"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2" name="Group 7168"/>
                        <wpg:cNvGrpSpPr>
                          <a:grpSpLocks/>
                        </wpg:cNvGrpSpPr>
                        <wpg:grpSpPr bwMode="auto">
                          <a:xfrm>
                            <a:off x="677" y="9633"/>
                            <a:ext cx="19" cy="26"/>
                            <a:chOff x="677" y="9633"/>
                            <a:chExt cx="19" cy="26"/>
                          </a:xfrm>
                        </wpg:grpSpPr>
                        <wps:wsp>
                          <wps:cNvPr id="7363" name="Freeform 7169"/>
                          <wps:cNvSpPr>
                            <a:spLocks/>
                          </wps:cNvSpPr>
                          <wps:spPr bwMode="auto">
                            <a:xfrm>
                              <a:off x="677" y="9633"/>
                              <a:ext cx="19" cy="26"/>
                            </a:xfrm>
                            <a:custGeom>
                              <a:avLst/>
                              <a:gdLst>
                                <a:gd name="T0" fmla="+- 0 696 677"/>
                                <a:gd name="T1" fmla="*/ T0 w 19"/>
                                <a:gd name="T2" fmla="+- 0 9639 9633"/>
                                <a:gd name="T3" fmla="*/ 9639 h 26"/>
                                <a:gd name="T4" fmla="+- 0 696 677"/>
                                <a:gd name="T5" fmla="*/ T4 w 19"/>
                                <a:gd name="T6" fmla="+- 0 9646 9633"/>
                                <a:gd name="T7" fmla="*/ 9646 h 26"/>
                                <a:gd name="T8" fmla="+- 0 696 677"/>
                                <a:gd name="T9" fmla="*/ T8 w 19"/>
                                <a:gd name="T10" fmla="+- 0 9652 9633"/>
                                <a:gd name="T11" fmla="*/ 9652 h 26"/>
                                <a:gd name="T12" fmla="+- 0 696 677"/>
                                <a:gd name="T13" fmla="*/ T12 w 19"/>
                                <a:gd name="T14" fmla="+- 0 9658 9633"/>
                                <a:gd name="T15" fmla="*/ 9658 h 26"/>
                                <a:gd name="T16" fmla="+- 0 690 677"/>
                                <a:gd name="T17" fmla="*/ T16 w 19"/>
                                <a:gd name="T18" fmla="+- 0 9656 9633"/>
                                <a:gd name="T19" fmla="*/ 9656 h 26"/>
                                <a:gd name="T20" fmla="+- 0 684 677"/>
                                <a:gd name="T21" fmla="*/ T20 w 19"/>
                                <a:gd name="T22" fmla="+- 0 9654 9633"/>
                                <a:gd name="T23" fmla="*/ 9654 h 26"/>
                                <a:gd name="T24" fmla="+- 0 678 677"/>
                                <a:gd name="T25" fmla="*/ T24 w 19"/>
                                <a:gd name="T26" fmla="+- 0 9652 9633"/>
                                <a:gd name="T27" fmla="*/ 9652 h 26"/>
                                <a:gd name="T28" fmla="+- 0 678 677"/>
                                <a:gd name="T29" fmla="*/ T28 w 19"/>
                                <a:gd name="T30" fmla="+- 0 9650 9633"/>
                                <a:gd name="T31" fmla="*/ 9650 h 26"/>
                                <a:gd name="T32" fmla="+- 0 678 677"/>
                                <a:gd name="T33" fmla="*/ T32 w 19"/>
                                <a:gd name="T34" fmla="+- 0 9648 9633"/>
                                <a:gd name="T35" fmla="*/ 9648 h 26"/>
                                <a:gd name="T36" fmla="+- 0 677 677"/>
                                <a:gd name="T37" fmla="*/ T36 w 19"/>
                                <a:gd name="T38" fmla="+- 0 9646 9633"/>
                                <a:gd name="T39" fmla="*/ 9646 h 26"/>
                                <a:gd name="T40" fmla="+- 0 681 677"/>
                                <a:gd name="T41" fmla="*/ T40 w 19"/>
                                <a:gd name="T42" fmla="+- 0 9654 9633"/>
                                <a:gd name="T43" fmla="*/ 9654 h 26"/>
                                <a:gd name="T44" fmla="+- 0 685 677"/>
                                <a:gd name="T45" fmla="*/ T44 w 19"/>
                                <a:gd name="T46" fmla="+- 0 9633 9633"/>
                                <a:gd name="T47" fmla="*/ 9633 h 26"/>
                                <a:gd name="T48" fmla="+- 0 696 677"/>
                                <a:gd name="T49" fmla="*/ T48 w 19"/>
                                <a:gd name="T50" fmla="+- 0 9639 9633"/>
                                <a:gd name="T51" fmla="*/ 963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6">
                                  <a:moveTo>
                                    <a:pt x="19" y="6"/>
                                  </a:moveTo>
                                  <a:lnTo>
                                    <a:pt x="19" y="13"/>
                                  </a:lnTo>
                                  <a:lnTo>
                                    <a:pt x="19" y="19"/>
                                  </a:lnTo>
                                  <a:lnTo>
                                    <a:pt x="19" y="25"/>
                                  </a:lnTo>
                                  <a:lnTo>
                                    <a:pt x="13" y="23"/>
                                  </a:lnTo>
                                  <a:lnTo>
                                    <a:pt x="7" y="21"/>
                                  </a:lnTo>
                                  <a:lnTo>
                                    <a:pt x="1" y="19"/>
                                  </a:lnTo>
                                  <a:lnTo>
                                    <a:pt x="1" y="17"/>
                                  </a:lnTo>
                                  <a:lnTo>
                                    <a:pt x="1" y="15"/>
                                  </a:lnTo>
                                  <a:lnTo>
                                    <a:pt x="0" y="13"/>
                                  </a:lnTo>
                                  <a:lnTo>
                                    <a:pt x="4" y="21"/>
                                  </a:lnTo>
                                  <a:lnTo>
                                    <a:pt x="8" y="0"/>
                                  </a:lnTo>
                                  <a:lnTo>
                                    <a:pt x="19"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4" name="Group 7170"/>
                        <wpg:cNvGrpSpPr>
                          <a:grpSpLocks/>
                        </wpg:cNvGrpSpPr>
                        <wpg:grpSpPr bwMode="auto">
                          <a:xfrm>
                            <a:off x="672" y="9562"/>
                            <a:ext cx="21" cy="76"/>
                            <a:chOff x="672" y="9562"/>
                            <a:chExt cx="21" cy="76"/>
                          </a:xfrm>
                        </wpg:grpSpPr>
                        <wps:wsp>
                          <wps:cNvPr id="7365" name="Freeform 7171"/>
                          <wps:cNvSpPr>
                            <a:spLocks/>
                          </wps:cNvSpPr>
                          <wps:spPr bwMode="auto">
                            <a:xfrm>
                              <a:off x="672" y="9562"/>
                              <a:ext cx="21" cy="76"/>
                            </a:xfrm>
                            <a:custGeom>
                              <a:avLst/>
                              <a:gdLst>
                                <a:gd name="T0" fmla="+- 0 687 672"/>
                                <a:gd name="T1" fmla="*/ T0 w 21"/>
                                <a:gd name="T2" fmla="+- 0 9591 9562"/>
                                <a:gd name="T3" fmla="*/ 9591 h 76"/>
                                <a:gd name="T4" fmla="+- 0 689 672"/>
                                <a:gd name="T5" fmla="*/ T4 w 21"/>
                                <a:gd name="T6" fmla="+- 0 9611 9562"/>
                                <a:gd name="T7" fmla="*/ 9611 h 76"/>
                                <a:gd name="T8" fmla="+- 0 688 672"/>
                                <a:gd name="T9" fmla="*/ T8 w 21"/>
                                <a:gd name="T10" fmla="+- 0 9630 9562"/>
                                <a:gd name="T11" fmla="*/ 9630 h 76"/>
                                <a:gd name="T12" fmla="+- 0 685 672"/>
                                <a:gd name="T13" fmla="*/ T12 w 21"/>
                                <a:gd name="T14" fmla="+- 0 9638 9562"/>
                                <a:gd name="T15" fmla="*/ 9638 h 76"/>
                                <a:gd name="T16" fmla="+- 0 681 672"/>
                                <a:gd name="T17" fmla="*/ T16 w 21"/>
                                <a:gd name="T18" fmla="+- 0 9624 9562"/>
                                <a:gd name="T19" fmla="*/ 9624 h 76"/>
                                <a:gd name="T20" fmla="+- 0 682 672"/>
                                <a:gd name="T21" fmla="*/ T20 w 21"/>
                                <a:gd name="T22" fmla="+- 0 9625 9562"/>
                                <a:gd name="T23" fmla="*/ 9625 h 76"/>
                                <a:gd name="T24" fmla="+- 0 678 672"/>
                                <a:gd name="T25" fmla="*/ T24 w 21"/>
                                <a:gd name="T26" fmla="+- 0 9623 9562"/>
                                <a:gd name="T27" fmla="*/ 9623 h 76"/>
                                <a:gd name="T28" fmla="+- 0 677 672"/>
                                <a:gd name="T29" fmla="*/ T28 w 21"/>
                                <a:gd name="T30" fmla="+- 0 9630 9562"/>
                                <a:gd name="T31" fmla="*/ 9630 h 76"/>
                                <a:gd name="T32" fmla="+- 0 677 672"/>
                                <a:gd name="T33" fmla="*/ T32 w 21"/>
                                <a:gd name="T34" fmla="+- 0 9636 9562"/>
                                <a:gd name="T35" fmla="*/ 9636 h 76"/>
                                <a:gd name="T36" fmla="+- 0 674 672"/>
                                <a:gd name="T37" fmla="*/ T36 w 21"/>
                                <a:gd name="T38" fmla="+- 0 9616 9562"/>
                                <a:gd name="T39" fmla="*/ 9616 h 76"/>
                                <a:gd name="T40" fmla="+- 0 672 672"/>
                                <a:gd name="T41" fmla="*/ T40 w 21"/>
                                <a:gd name="T42" fmla="+- 0 9596 9562"/>
                                <a:gd name="T43" fmla="*/ 9596 h 76"/>
                                <a:gd name="T44" fmla="+- 0 677 672"/>
                                <a:gd name="T45" fmla="*/ T44 w 21"/>
                                <a:gd name="T46" fmla="+- 0 9584 9562"/>
                                <a:gd name="T47" fmla="*/ 9584 h 76"/>
                                <a:gd name="T48" fmla="+- 0 683 672"/>
                                <a:gd name="T49" fmla="*/ T48 w 21"/>
                                <a:gd name="T50" fmla="+- 0 9576 9562"/>
                                <a:gd name="T51" fmla="*/ 9576 h 76"/>
                                <a:gd name="T52" fmla="+- 0 683 672"/>
                                <a:gd name="T53" fmla="*/ T52 w 21"/>
                                <a:gd name="T54" fmla="+- 0 9562 9562"/>
                                <a:gd name="T55" fmla="*/ 9562 h 76"/>
                                <a:gd name="T56" fmla="+- 0 692 672"/>
                                <a:gd name="T57" fmla="*/ T56 w 21"/>
                                <a:gd name="T58" fmla="+- 0 9572 9562"/>
                                <a:gd name="T59" fmla="*/ 9572 h 76"/>
                                <a:gd name="T60" fmla="+- 0 688 672"/>
                                <a:gd name="T61" fmla="*/ T60 w 21"/>
                                <a:gd name="T62" fmla="+- 0 9589 9562"/>
                                <a:gd name="T63" fmla="*/ 9589 h 76"/>
                                <a:gd name="T64" fmla="+- 0 687 672"/>
                                <a:gd name="T65" fmla="*/ T64 w 21"/>
                                <a:gd name="T66" fmla="+- 0 9591 9562"/>
                                <a:gd name="T67" fmla="*/ 959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 h="76">
                                  <a:moveTo>
                                    <a:pt x="15" y="29"/>
                                  </a:moveTo>
                                  <a:lnTo>
                                    <a:pt x="17" y="49"/>
                                  </a:lnTo>
                                  <a:lnTo>
                                    <a:pt x="16" y="68"/>
                                  </a:lnTo>
                                  <a:lnTo>
                                    <a:pt x="13" y="76"/>
                                  </a:lnTo>
                                  <a:lnTo>
                                    <a:pt x="9" y="62"/>
                                  </a:lnTo>
                                  <a:lnTo>
                                    <a:pt x="10" y="63"/>
                                  </a:lnTo>
                                  <a:lnTo>
                                    <a:pt x="6" y="61"/>
                                  </a:lnTo>
                                  <a:lnTo>
                                    <a:pt x="5" y="68"/>
                                  </a:lnTo>
                                  <a:lnTo>
                                    <a:pt x="5" y="74"/>
                                  </a:lnTo>
                                  <a:lnTo>
                                    <a:pt x="2" y="54"/>
                                  </a:lnTo>
                                  <a:lnTo>
                                    <a:pt x="0" y="34"/>
                                  </a:lnTo>
                                  <a:lnTo>
                                    <a:pt x="5" y="22"/>
                                  </a:lnTo>
                                  <a:lnTo>
                                    <a:pt x="11" y="14"/>
                                  </a:lnTo>
                                  <a:lnTo>
                                    <a:pt x="11" y="0"/>
                                  </a:lnTo>
                                  <a:lnTo>
                                    <a:pt x="20" y="10"/>
                                  </a:lnTo>
                                  <a:lnTo>
                                    <a:pt x="16" y="27"/>
                                  </a:lnTo>
                                  <a:lnTo>
                                    <a:pt x="15" y="2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6" name="Group 7172"/>
                        <wpg:cNvGrpSpPr>
                          <a:grpSpLocks/>
                        </wpg:cNvGrpSpPr>
                        <wpg:grpSpPr bwMode="auto">
                          <a:xfrm>
                            <a:off x="669" y="9554"/>
                            <a:ext cx="9" cy="28"/>
                            <a:chOff x="669" y="9554"/>
                            <a:chExt cx="9" cy="28"/>
                          </a:xfrm>
                        </wpg:grpSpPr>
                        <wps:wsp>
                          <wps:cNvPr id="7367" name="Freeform 7173"/>
                          <wps:cNvSpPr>
                            <a:spLocks/>
                          </wps:cNvSpPr>
                          <wps:spPr bwMode="auto">
                            <a:xfrm>
                              <a:off x="669" y="9554"/>
                              <a:ext cx="9" cy="28"/>
                            </a:xfrm>
                            <a:custGeom>
                              <a:avLst/>
                              <a:gdLst>
                                <a:gd name="T0" fmla="+- 0 678 669"/>
                                <a:gd name="T1" fmla="*/ T0 w 9"/>
                                <a:gd name="T2" fmla="+- 0 9572 9554"/>
                                <a:gd name="T3" fmla="*/ 9572 h 28"/>
                                <a:gd name="T4" fmla="+- 0 677 669"/>
                                <a:gd name="T5" fmla="*/ T4 w 9"/>
                                <a:gd name="T6" fmla="+- 0 9575 9554"/>
                                <a:gd name="T7" fmla="*/ 9575 h 28"/>
                                <a:gd name="T8" fmla="+- 0 673 669"/>
                                <a:gd name="T9" fmla="*/ T8 w 9"/>
                                <a:gd name="T10" fmla="+- 0 9578 9554"/>
                                <a:gd name="T11" fmla="*/ 9578 h 28"/>
                                <a:gd name="T12" fmla="+- 0 670 669"/>
                                <a:gd name="T13" fmla="*/ T12 w 9"/>
                                <a:gd name="T14" fmla="+- 0 9581 9554"/>
                                <a:gd name="T15" fmla="*/ 9581 h 28"/>
                                <a:gd name="T16" fmla="+- 0 670 669"/>
                                <a:gd name="T17" fmla="*/ T16 w 9"/>
                                <a:gd name="T18" fmla="+- 0 9575 9554"/>
                                <a:gd name="T19" fmla="*/ 9575 h 28"/>
                                <a:gd name="T20" fmla="+- 0 669 669"/>
                                <a:gd name="T21" fmla="*/ T20 w 9"/>
                                <a:gd name="T22" fmla="+- 0 9569 9554"/>
                                <a:gd name="T23" fmla="*/ 9569 h 28"/>
                                <a:gd name="T24" fmla="+- 0 670 669"/>
                                <a:gd name="T25" fmla="*/ T24 w 9"/>
                                <a:gd name="T26" fmla="+- 0 9563 9554"/>
                                <a:gd name="T27" fmla="*/ 9563 h 28"/>
                                <a:gd name="T28" fmla="+- 0 670 669"/>
                                <a:gd name="T29" fmla="*/ T28 w 9"/>
                                <a:gd name="T30" fmla="+- 0 9559 9554"/>
                                <a:gd name="T31" fmla="*/ 9559 h 28"/>
                                <a:gd name="T32" fmla="+- 0 672 669"/>
                                <a:gd name="T33" fmla="*/ T32 w 9"/>
                                <a:gd name="T34" fmla="+- 0 9557 9554"/>
                                <a:gd name="T35" fmla="*/ 9557 h 28"/>
                                <a:gd name="T36" fmla="+- 0 674 669"/>
                                <a:gd name="T37" fmla="*/ T36 w 9"/>
                                <a:gd name="T38" fmla="+- 0 9554 9554"/>
                                <a:gd name="T39" fmla="*/ 9554 h 28"/>
                                <a:gd name="T40" fmla="+- 0 675 669"/>
                                <a:gd name="T41" fmla="*/ T40 w 9"/>
                                <a:gd name="T42" fmla="+- 0 9561 9554"/>
                                <a:gd name="T43" fmla="*/ 9561 h 28"/>
                                <a:gd name="T44" fmla="+- 0 677 669"/>
                                <a:gd name="T45" fmla="*/ T44 w 9"/>
                                <a:gd name="T46" fmla="+- 0 9568 9554"/>
                                <a:gd name="T47" fmla="*/ 9568 h 28"/>
                                <a:gd name="T48" fmla="+- 0 678 669"/>
                                <a:gd name="T49" fmla="*/ T48 w 9"/>
                                <a:gd name="T50" fmla="+- 0 9572 9554"/>
                                <a:gd name="T51" fmla="*/ 957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28">
                                  <a:moveTo>
                                    <a:pt x="9" y="18"/>
                                  </a:moveTo>
                                  <a:lnTo>
                                    <a:pt x="8" y="21"/>
                                  </a:lnTo>
                                  <a:lnTo>
                                    <a:pt x="4" y="24"/>
                                  </a:lnTo>
                                  <a:lnTo>
                                    <a:pt x="1" y="27"/>
                                  </a:lnTo>
                                  <a:lnTo>
                                    <a:pt x="1" y="21"/>
                                  </a:lnTo>
                                  <a:lnTo>
                                    <a:pt x="0" y="15"/>
                                  </a:lnTo>
                                  <a:lnTo>
                                    <a:pt x="1" y="9"/>
                                  </a:lnTo>
                                  <a:lnTo>
                                    <a:pt x="1" y="5"/>
                                  </a:lnTo>
                                  <a:lnTo>
                                    <a:pt x="3" y="3"/>
                                  </a:lnTo>
                                  <a:lnTo>
                                    <a:pt x="5" y="0"/>
                                  </a:lnTo>
                                  <a:lnTo>
                                    <a:pt x="6" y="7"/>
                                  </a:lnTo>
                                  <a:lnTo>
                                    <a:pt x="8" y="14"/>
                                  </a:lnTo>
                                  <a:lnTo>
                                    <a:pt x="9"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8" name="Group 7174"/>
                        <wpg:cNvGrpSpPr>
                          <a:grpSpLocks/>
                        </wpg:cNvGrpSpPr>
                        <wpg:grpSpPr bwMode="auto">
                          <a:xfrm>
                            <a:off x="666" y="9498"/>
                            <a:ext cx="33" cy="47"/>
                            <a:chOff x="666" y="9498"/>
                            <a:chExt cx="33" cy="47"/>
                          </a:xfrm>
                        </wpg:grpSpPr>
                        <wps:wsp>
                          <wps:cNvPr id="7369" name="Freeform 7175"/>
                          <wps:cNvSpPr>
                            <a:spLocks/>
                          </wps:cNvSpPr>
                          <wps:spPr bwMode="auto">
                            <a:xfrm>
                              <a:off x="666" y="9498"/>
                              <a:ext cx="33" cy="47"/>
                            </a:xfrm>
                            <a:custGeom>
                              <a:avLst/>
                              <a:gdLst>
                                <a:gd name="T0" fmla="+- 0 699 666"/>
                                <a:gd name="T1" fmla="*/ T0 w 33"/>
                                <a:gd name="T2" fmla="+- 0 9500 9498"/>
                                <a:gd name="T3" fmla="*/ 9500 h 47"/>
                                <a:gd name="T4" fmla="+- 0 694 666"/>
                                <a:gd name="T5" fmla="*/ T4 w 33"/>
                                <a:gd name="T6" fmla="+- 0 9520 9498"/>
                                <a:gd name="T7" fmla="*/ 9520 h 47"/>
                                <a:gd name="T8" fmla="+- 0 690 666"/>
                                <a:gd name="T9" fmla="*/ T8 w 33"/>
                                <a:gd name="T10" fmla="+- 0 9536 9498"/>
                                <a:gd name="T11" fmla="*/ 9536 h 47"/>
                                <a:gd name="T12" fmla="+- 0 683 666"/>
                                <a:gd name="T13" fmla="*/ T12 w 33"/>
                                <a:gd name="T14" fmla="+- 0 9545 9498"/>
                                <a:gd name="T15" fmla="*/ 9545 h 47"/>
                                <a:gd name="T16" fmla="+- 0 683 666"/>
                                <a:gd name="T17" fmla="*/ T16 w 33"/>
                                <a:gd name="T18" fmla="+- 0 9541 9498"/>
                                <a:gd name="T19" fmla="*/ 9541 h 47"/>
                                <a:gd name="T20" fmla="+- 0 684 666"/>
                                <a:gd name="T21" fmla="*/ T20 w 33"/>
                                <a:gd name="T22" fmla="+- 0 9532 9498"/>
                                <a:gd name="T23" fmla="*/ 9532 h 47"/>
                                <a:gd name="T24" fmla="+- 0 675 666"/>
                                <a:gd name="T25" fmla="*/ T24 w 33"/>
                                <a:gd name="T26" fmla="+- 0 9531 9498"/>
                                <a:gd name="T27" fmla="*/ 9531 h 47"/>
                                <a:gd name="T28" fmla="+- 0 673 666"/>
                                <a:gd name="T29" fmla="*/ T28 w 33"/>
                                <a:gd name="T30" fmla="+- 0 9534 9498"/>
                                <a:gd name="T31" fmla="*/ 9534 h 47"/>
                                <a:gd name="T32" fmla="+- 0 673 666"/>
                                <a:gd name="T33" fmla="*/ T32 w 33"/>
                                <a:gd name="T34" fmla="+- 0 9538 9498"/>
                                <a:gd name="T35" fmla="*/ 9538 h 47"/>
                                <a:gd name="T36" fmla="+- 0 670 666"/>
                                <a:gd name="T37" fmla="*/ T36 w 33"/>
                                <a:gd name="T38" fmla="+- 0 9531 9498"/>
                                <a:gd name="T39" fmla="*/ 9531 h 47"/>
                                <a:gd name="T40" fmla="+- 0 666 666"/>
                                <a:gd name="T41" fmla="*/ T40 w 33"/>
                                <a:gd name="T42" fmla="+- 0 9524 9498"/>
                                <a:gd name="T43" fmla="*/ 9524 h 47"/>
                                <a:gd name="T44" fmla="+- 0 670 666"/>
                                <a:gd name="T45" fmla="*/ T44 w 33"/>
                                <a:gd name="T46" fmla="+- 0 9517 9498"/>
                                <a:gd name="T47" fmla="*/ 9517 h 47"/>
                                <a:gd name="T48" fmla="+- 0 671 666"/>
                                <a:gd name="T49" fmla="*/ T48 w 33"/>
                                <a:gd name="T50" fmla="+- 0 9518 9498"/>
                                <a:gd name="T51" fmla="*/ 9518 h 47"/>
                                <a:gd name="T52" fmla="+- 0 672 666"/>
                                <a:gd name="T53" fmla="*/ T52 w 33"/>
                                <a:gd name="T54" fmla="+- 0 9519 9498"/>
                                <a:gd name="T55" fmla="*/ 9519 h 47"/>
                                <a:gd name="T56" fmla="+- 0 674 666"/>
                                <a:gd name="T57" fmla="*/ T56 w 33"/>
                                <a:gd name="T58" fmla="+- 0 9519 9498"/>
                                <a:gd name="T59" fmla="*/ 9519 h 47"/>
                                <a:gd name="T60" fmla="+- 0 678 666"/>
                                <a:gd name="T61" fmla="*/ T60 w 33"/>
                                <a:gd name="T62" fmla="+- 0 9519 9498"/>
                                <a:gd name="T63" fmla="*/ 9519 h 47"/>
                                <a:gd name="T64" fmla="+- 0 689 666"/>
                                <a:gd name="T65" fmla="*/ T64 w 33"/>
                                <a:gd name="T66" fmla="+- 0 9503 9498"/>
                                <a:gd name="T67" fmla="*/ 9503 h 47"/>
                                <a:gd name="T68" fmla="+- 0 679 666"/>
                                <a:gd name="T69" fmla="*/ T68 w 33"/>
                                <a:gd name="T70" fmla="+- 0 9505 9498"/>
                                <a:gd name="T71" fmla="*/ 9505 h 47"/>
                                <a:gd name="T72" fmla="+- 0 681 666"/>
                                <a:gd name="T73" fmla="*/ T72 w 33"/>
                                <a:gd name="T74" fmla="+- 0 9498 9498"/>
                                <a:gd name="T75" fmla="*/ 9498 h 47"/>
                                <a:gd name="T76" fmla="+- 0 692 666"/>
                                <a:gd name="T77" fmla="*/ T76 w 33"/>
                                <a:gd name="T78" fmla="+- 0 9501 9498"/>
                                <a:gd name="T79" fmla="*/ 9501 h 47"/>
                                <a:gd name="T80" fmla="+- 0 699 666"/>
                                <a:gd name="T81" fmla="*/ T80 w 33"/>
                                <a:gd name="T82" fmla="+- 0 9500 9498"/>
                                <a:gd name="T83" fmla="*/ 950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 h="47">
                                  <a:moveTo>
                                    <a:pt x="33" y="2"/>
                                  </a:moveTo>
                                  <a:lnTo>
                                    <a:pt x="28" y="22"/>
                                  </a:lnTo>
                                  <a:lnTo>
                                    <a:pt x="24" y="38"/>
                                  </a:lnTo>
                                  <a:lnTo>
                                    <a:pt x="17" y="47"/>
                                  </a:lnTo>
                                  <a:lnTo>
                                    <a:pt x="17" y="43"/>
                                  </a:lnTo>
                                  <a:lnTo>
                                    <a:pt x="18" y="34"/>
                                  </a:lnTo>
                                  <a:lnTo>
                                    <a:pt x="9" y="33"/>
                                  </a:lnTo>
                                  <a:lnTo>
                                    <a:pt x="7" y="36"/>
                                  </a:lnTo>
                                  <a:lnTo>
                                    <a:pt x="7" y="40"/>
                                  </a:lnTo>
                                  <a:lnTo>
                                    <a:pt x="4" y="33"/>
                                  </a:lnTo>
                                  <a:lnTo>
                                    <a:pt x="0" y="26"/>
                                  </a:lnTo>
                                  <a:lnTo>
                                    <a:pt x="4" y="19"/>
                                  </a:lnTo>
                                  <a:lnTo>
                                    <a:pt x="5" y="20"/>
                                  </a:lnTo>
                                  <a:lnTo>
                                    <a:pt x="6" y="21"/>
                                  </a:lnTo>
                                  <a:lnTo>
                                    <a:pt x="8" y="21"/>
                                  </a:lnTo>
                                  <a:lnTo>
                                    <a:pt x="12" y="21"/>
                                  </a:lnTo>
                                  <a:lnTo>
                                    <a:pt x="23" y="5"/>
                                  </a:lnTo>
                                  <a:lnTo>
                                    <a:pt x="13" y="7"/>
                                  </a:lnTo>
                                  <a:lnTo>
                                    <a:pt x="15" y="0"/>
                                  </a:lnTo>
                                  <a:lnTo>
                                    <a:pt x="26" y="3"/>
                                  </a:lnTo>
                                  <a:lnTo>
                                    <a:pt x="33"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0" name="Group 7176"/>
                        <wpg:cNvGrpSpPr>
                          <a:grpSpLocks/>
                        </wpg:cNvGrpSpPr>
                        <wpg:grpSpPr bwMode="auto">
                          <a:xfrm>
                            <a:off x="716" y="9175"/>
                            <a:ext cx="15" cy="24"/>
                            <a:chOff x="716" y="9175"/>
                            <a:chExt cx="15" cy="24"/>
                          </a:xfrm>
                        </wpg:grpSpPr>
                        <wps:wsp>
                          <wps:cNvPr id="7371" name="Freeform 7177"/>
                          <wps:cNvSpPr>
                            <a:spLocks/>
                          </wps:cNvSpPr>
                          <wps:spPr bwMode="auto">
                            <a:xfrm>
                              <a:off x="716" y="9175"/>
                              <a:ext cx="15" cy="24"/>
                            </a:xfrm>
                            <a:custGeom>
                              <a:avLst/>
                              <a:gdLst>
                                <a:gd name="T0" fmla="+- 0 730 716"/>
                                <a:gd name="T1" fmla="*/ T0 w 15"/>
                                <a:gd name="T2" fmla="+- 0 9175 9175"/>
                                <a:gd name="T3" fmla="*/ 9175 h 24"/>
                                <a:gd name="T4" fmla="+- 0 724 716"/>
                                <a:gd name="T5" fmla="*/ T4 w 15"/>
                                <a:gd name="T6" fmla="+- 0 9190 9175"/>
                                <a:gd name="T7" fmla="*/ 9190 h 24"/>
                                <a:gd name="T8" fmla="+- 0 731 716"/>
                                <a:gd name="T9" fmla="*/ T8 w 15"/>
                                <a:gd name="T10" fmla="+- 0 9188 9175"/>
                                <a:gd name="T11" fmla="*/ 9188 h 24"/>
                                <a:gd name="T12" fmla="+- 0 724 716"/>
                                <a:gd name="T13" fmla="*/ T12 w 15"/>
                                <a:gd name="T14" fmla="+- 0 9199 9175"/>
                                <a:gd name="T15" fmla="*/ 9199 h 24"/>
                                <a:gd name="T16" fmla="+- 0 716 716"/>
                                <a:gd name="T17" fmla="*/ T16 w 15"/>
                                <a:gd name="T18" fmla="+- 0 9191 9175"/>
                                <a:gd name="T19" fmla="*/ 9191 h 24"/>
                                <a:gd name="T20" fmla="+- 0 716 716"/>
                                <a:gd name="T21" fmla="*/ T20 w 15"/>
                                <a:gd name="T22" fmla="+- 0 9178 9175"/>
                                <a:gd name="T23" fmla="*/ 9178 h 24"/>
                                <a:gd name="T24" fmla="+- 0 720 716"/>
                                <a:gd name="T25" fmla="*/ T24 w 15"/>
                                <a:gd name="T26" fmla="+- 0 9175 9175"/>
                                <a:gd name="T27" fmla="*/ 9175 h 24"/>
                                <a:gd name="T28" fmla="+- 0 725 716"/>
                                <a:gd name="T29" fmla="*/ T28 w 15"/>
                                <a:gd name="T30" fmla="+- 0 9175 9175"/>
                                <a:gd name="T31" fmla="*/ 9175 h 24"/>
                                <a:gd name="T32" fmla="+- 0 730 716"/>
                                <a:gd name="T33" fmla="*/ T32 w 15"/>
                                <a:gd name="T34" fmla="+- 0 9175 9175"/>
                                <a:gd name="T35" fmla="*/ 917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4">
                                  <a:moveTo>
                                    <a:pt x="14" y="0"/>
                                  </a:moveTo>
                                  <a:lnTo>
                                    <a:pt x="8" y="15"/>
                                  </a:lnTo>
                                  <a:lnTo>
                                    <a:pt x="15" y="13"/>
                                  </a:lnTo>
                                  <a:lnTo>
                                    <a:pt x="8" y="24"/>
                                  </a:lnTo>
                                  <a:lnTo>
                                    <a:pt x="0" y="16"/>
                                  </a:lnTo>
                                  <a:lnTo>
                                    <a:pt x="0" y="3"/>
                                  </a:lnTo>
                                  <a:lnTo>
                                    <a:pt x="4" y="0"/>
                                  </a:lnTo>
                                  <a:lnTo>
                                    <a:pt x="9" y="0"/>
                                  </a:lnTo>
                                  <a:lnTo>
                                    <a:pt x="1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2" name="Group 7178"/>
                        <wpg:cNvGrpSpPr>
                          <a:grpSpLocks/>
                        </wpg:cNvGrpSpPr>
                        <wpg:grpSpPr bwMode="auto">
                          <a:xfrm>
                            <a:off x="720" y="8955"/>
                            <a:ext cx="24" cy="45"/>
                            <a:chOff x="720" y="8955"/>
                            <a:chExt cx="24" cy="45"/>
                          </a:xfrm>
                        </wpg:grpSpPr>
                        <wps:wsp>
                          <wps:cNvPr id="7373" name="Freeform 7179"/>
                          <wps:cNvSpPr>
                            <a:spLocks/>
                          </wps:cNvSpPr>
                          <wps:spPr bwMode="auto">
                            <a:xfrm>
                              <a:off x="720" y="8955"/>
                              <a:ext cx="24" cy="45"/>
                            </a:xfrm>
                            <a:custGeom>
                              <a:avLst/>
                              <a:gdLst>
                                <a:gd name="T0" fmla="+- 0 744 720"/>
                                <a:gd name="T1" fmla="*/ T0 w 24"/>
                                <a:gd name="T2" fmla="+- 0 8955 8955"/>
                                <a:gd name="T3" fmla="*/ 8955 h 45"/>
                                <a:gd name="T4" fmla="+- 0 736 720"/>
                                <a:gd name="T5" fmla="*/ T4 w 24"/>
                                <a:gd name="T6" fmla="+- 0 8970 8955"/>
                                <a:gd name="T7" fmla="*/ 8970 h 45"/>
                                <a:gd name="T8" fmla="+- 0 735 720"/>
                                <a:gd name="T9" fmla="*/ T8 w 24"/>
                                <a:gd name="T10" fmla="+- 0 8985 8955"/>
                                <a:gd name="T11" fmla="*/ 8985 h 45"/>
                                <a:gd name="T12" fmla="+- 0 731 720"/>
                                <a:gd name="T13" fmla="*/ T12 w 24"/>
                                <a:gd name="T14" fmla="+- 0 8999 8955"/>
                                <a:gd name="T15" fmla="*/ 8999 h 45"/>
                                <a:gd name="T16" fmla="+- 0 720 720"/>
                                <a:gd name="T17" fmla="*/ T16 w 24"/>
                                <a:gd name="T18" fmla="+- 0 8993 8955"/>
                                <a:gd name="T19" fmla="*/ 8993 h 45"/>
                                <a:gd name="T20" fmla="+- 0 726 720"/>
                                <a:gd name="T21" fmla="*/ T20 w 24"/>
                                <a:gd name="T22" fmla="+- 0 8980 8955"/>
                                <a:gd name="T23" fmla="*/ 8980 h 45"/>
                                <a:gd name="T24" fmla="+- 0 734 720"/>
                                <a:gd name="T25" fmla="*/ T24 w 24"/>
                                <a:gd name="T26" fmla="+- 0 8961 8955"/>
                                <a:gd name="T27" fmla="*/ 8961 h 45"/>
                                <a:gd name="T28" fmla="+- 0 740 720"/>
                                <a:gd name="T29" fmla="*/ T28 w 24"/>
                                <a:gd name="T30" fmla="+- 0 8955 8955"/>
                                <a:gd name="T31" fmla="*/ 8955 h 45"/>
                                <a:gd name="T32" fmla="+- 0 744 720"/>
                                <a:gd name="T33" fmla="*/ T32 w 24"/>
                                <a:gd name="T34" fmla="+- 0 8955 8955"/>
                                <a:gd name="T35" fmla="*/ 8955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45">
                                  <a:moveTo>
                                    <a:pt x="24" y="0"/>
                                  </a:moveTo>
                                  <a:lnTo>
                                    <a:pt x="16" y="15"/>
                                  </a:lnTo>
                                  <a:lnTo>
                                    <a:pt x="15" y="30"/>
                                  </a:lnTo>
                                  <a:lnTo>
                                    <a:pt x="11" y="44"/>
                                  </a:lnTo>
                                  <a:lnTo>
                                    <a:pt x="0" y="38"/>
                                  </a:lnTo>
                                  <a:lnTo>
                                    <a:pt x="6" y="25"/>
                                  </a:lnTo>
                                  <a:lnTo>
                                    <a:pt x="14" y="6"/>
                                  </a:lnTo>
                                  <a:lnTo>
                                    <a:pt x="20" y="0"/>
                                  </a:lnTo>
                                  <a:lnTo>
                                    <a:pt x="2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4" name="Group 7180"/>
                        <wpg:cNvGrpSpPr>
                          <a:grpSpLocks/>
                        </wpg:cNvGrpSpPr>
                        <wpg:grpSpPr bwMode="auto">
                          <a:xfrm>
                            <a:off x="693" y="8770"/>
                            <a:ext cx="17" cy="34"/>
                            <a:chOff x="693" y="8770"/>
                            <a:chExt cx="17" cy="34"/>
                          </a:xfrm>
                        </wpg:grpSpPr>
                        <wps:wsp>
                          <wps:cNvPr id="7375" name="Freeform 7181"/>
                          <wps:cNvSpPr>
                            <a:spLocks/>
                          </wps:cNvSpPr>
                          <wps:spPr bwMode="auto">
                            <a:xfrm>
                              <a:off x="693" y="8770"/>
                              <a:ext cx="17" cy="34"/>
                            </a:xfrm>
                            <a:custGeom>
                              <a:avLst/>
                              <a:gdLst>
                                <a:gd name="T0" fmla="+- 0 707 693"/>
                                <a:gd name="T1" fmla="*/ T0 w 17"/>
                                <a:gd name="T2" fmla="+- 0 8801 8770"/>
                                <a:gd name="T3" fmla="*/ 8801 h 34"/>
                                <a:gd name="T4" fmla="+- 0 700 693"/>
                                <a:gd name="T5" fmla="*/ T4 w 17"/>
                                <a:gd name="T6" fmla="+- 0 8803 8770"/>
                                <a:gd name="T7" fmla="*/ 8803 h 34"/>
                                <a:gd name="T8" fmla="+- 0 696 693"/>
                                <a:gd name="T9" fmla="*/ T8 w 17"/>
                                <a:gd name="T10" fmla="+- 0 8803 8770"/>
                                <a:gd name="T11" fmla="*/ 8803 h 34"/>
                                <a:gd name="T12" fmla="+- 0 693 693"/>
                                <a:gd name="T13" fmla="*/ T12 w 17"/>
                                <a:gd name="T14" fmla="+- 0 8801 8770"/>
                                <a:gd name="T15" fmla="*/ 8801 h 34"/>
                                <a:gd name="T16" fmla="+- 0 693 693"/>
                                <a:gd name="T17" fmla="*/ T16 w 17"/>
                                <a:gd name="T18" fmla="+- 0 8791 8770"/>
                                <a:gd name="T19" fmla="*/ 8791 h 34"/>
                                <a:gd name="T20" fmla="+- 0 693 693"/>
                                <a:gd name="T21" fmla="*/ T20 w 17"/>
                                <a:gd name="T22" fmla="+- 0 8780 8770"/>
                                <a:gd name="T23" fmla="*/ 8780 h 34"/>
                                <a:gd name="T24" fmla="+- 0 694 693"/>
                                <a:gd name="T25" fmla="*/ T24 w 17"/>
                                <a:gd name="T26" fmla="+- 0 8770 8770"/>
                                <a:gd name="T27" fmla="*/ 8770 h 34"/>
                                <a:gd name="T28" fmla="+- 0 702 693"/>
                                <a:gd name="T29" fmla="*/ T28 w 17"/>
                                <a:gd name="T30" fmla="+- 0 8771 8770"/>
                                <a:gd name="T31" fmla="*/ 8771 h 34"/>
                                <a:gd name="T32" fmla="+- 0 710 693"/>
                                <a:gd name="T33" fmla="*/ T32 w 17"/>
                                <a:gd name="T34" fmla="+- 0 8789 8770"/>
                                <a:gd name="T35" fmla="*/ 8789 h 34"/>
                                <a:gd name="T36" fmla="+- 0 707 693"/>
                                <a:gd name="T37" fmla="*/ T36 w 17"/>
                                <a:gd name="T38" fmla="+- 0 8801 8770"/>
                                <a:gd name="T39" fmla="*/ 880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34">
                                  <a:moveTo>
                                    <a:pt x="14" y="31"/>
                                  </a:moveTo>
                                  <a:lnTo>
                                    <a:pt x="7" y="33"/>
                                  </a:lnTo>
                                  <a:lnTo>
                                    <a:pt x="3" y="33"/>
                                  </a:lnTo>
                                  <a:lnTo>
                                    <a:pt x="0" y="31"/>
                                  </a:lnTo>
                                  <a:lnTo>
                                    <a:pt x="0" y="21"/>
                                  </a:lnTo>
                                  <a:lnTo>
                                    <a:pt x="0" y="10"/>
                                  </a:lnTo>
                                  <a:lnTo>
                                    <a:pt x="1" y="0"/>
                                  </a:lnTo>
                                  <a:lnTo>
                                    <a:pt x="9" y="1"/>
                                  </a:lnTo>
                                  <a:lnTo>
                                    <a:pt x="17" y="19"/>
                                  </a:lnTo>
                                  <a:lnTo>
                                    <a:pt x="14" y="3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6" name="Group 7182"/>
                        <wpg:cNvGrpSpPr>
                          <a:grpSpLocks/>
                        </wpg:cNvGrpSpPr>
                        <wpg:grpSpPr bwMode="auto">
                          <a:xfrm>
                            <a:off x="713" y="8697"/>
                            <a:ext cx="14" cy="29"/>
                            <a:chOff x="713" y="8697"/>
                            <a:chExt cx="14" cy="29"/>
                          </a:xfrm>
                        </wpg:grpSpPr>
                        <wps:wsp>
                          <wps:cNvPr id="7377" name="Freeform 7183"/>
                          <wps:cNvSpPr>
                            <a:spLocks/>
                          </wps:cNvSpPr>
                          <wps:spPr bwMode="auto">
                            <a:xfrm>
                              <a:off x="713" y="8697"/>
                              <a:ext cx="14" cy="29"/>
                            </a:xfrm>
                            <a:custGeom>
                              <a:avLst/>
                              <a:gdLst>
                                <a:gd name="T0" fmla="+- 0 723 713"/>
                                <a:gd name="T1" fmla="*/ T0 w 14"/>
                                <a:gd name="T2" fmla="+- 0 8725 8697"/>
                                <a:gd name="T3" fmla="*/ 8725 h 29"/>
                                <a:gd name="T4" fmla="+- 0 713 713"/>
                                <a:gd name="T5" fmla="*/ T4 w 14"/>
                                <a:gd name="T6" fmla="+- 0 8719 8697"/>
                                <a:gd name="T7" fmla="*/ 8719 h 29"/>
                                <a:gd name="T8" fmla="+- 0 714 713"/>
                                <a:gd name="T9" fmla="*/ T8 w 14"/>
                                <a:gd name="T10" fmla="+- 0 8703 8697"/>
                                <a:gd name="T11" fmla="*/ 8703 h 29"/>
                                <a:gd name="T12" fmla="+- 0 727 713"/>
                                <a:gd name="T13" fmla="*/ T12 w 14"/>
                                <a:gd name="T14" fmla="+- 0 8697 8697"/>
                                <a:gd name="T15" fmla="*/ 8697 h 29"/>
                                <a:gd name="T16" fmla="+- 0 724 713"/>
                                <a:gd name="T17" fmla="*/ T16 w 14"/>
                                <a:gd name="T18" fmla="+- 0 8712 8697"/>
                                <a:gd name="T19" fmla="*/ 8712 h 29"/>
                                <a:gd name="T20" fmla="+- 0 723 713"/>
                                <a:gd name="T21" fmla="*/ T20 w 14"/>
                                <a:gd name="T22" fmla="+- 0 8725 8697"/>
                                <a:gd name="T23" fmla="*/ 8725 h 29"/>
                              </a:gdLst>
                              <a:ahLst/>
                              <a:cxnLst>
                                <a:cxn ang="0">
                                  <a:pos x="T1" y="T3"/>
                                </a:cxn>
                                <a:cxn ang="0">
                                  <a:pos x="T5" y="T7"/>
                                </a:cxn>
                                <a:cxn ang="0">
                                  <a:pos x="T9" y="T11"/>
                                </a:cxn>
                                <a:cxn ang="0">
                                  <a:pos x="T13" y="T15"/>
                                </a:cxn>
                                <a:cxn ang="0">
                                  <a:pos x="T17" y="T19"/>
                                </a:cxn>
                                <a:cxn ang="0">
                                  <a:pos x="T21" y="T23"/>
                                </a:cxn>
                              </a:cxnLst>
                              <a:rect l="0" t="0" r="r" b="b"/>
                              <a:pathLst>
                                <a:path w="14" h="29">
                                  <a:moveTo>
                                    <a:pt x="10" y="28"/>
                                  </a:moveTo>
                                  <a:lnTo>
                                    <a:pt x="0" y="22"/>
                                  </a:lnTo>
                                  <a:lnTo>
                                    <a:pt x="1" y="6"/>
                                  </a:lnTo>
                                  <a:lnTo>
                                    <a:pt x="14" y="0"/>
                                  </a:lnTo>
                                  <a:lnTo>
                                    <a:pt x="11" y="15"/>
                                  </a:lnTo>
                                  <a:lnTo>
                                    <a:pt x="10" y="2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8" name="Group 7184"/>
                        <wpg:cNvGrpSpPr>
                          <a:grpSpLocks/>
                        </wpg:cNvGrpSpPr>
                        <wpg:grpSpPr bwMode="auto">
                          <a:xfrm>
                            <a:off x="739" y="8538"/>
                            <a:ext cx="14" cy="25"/>
                            <a:chOff x="739" y="8538"/>
                            <a:chExt cx="14" cy="25"/>
                          </a:xfrm>
                        </wpg:grpSpPr>
                        <wps:wsp>
                          <wps:cNvPr id="7379" name="Freeform 7185"/>
                          <wps:cNvSpPr>
                            <a:spLocks/>
                          </wps:cNvSpPr>
                          <wps:spPr bwMode="auto">
                            <a:xfrm>
                              <a:off x="739" y="8538"/>
                              <a:ext cx="14" cy="25"/>
                            </a:xfrm>
                            <a:custGeom>
                              <a:avLst/>
                              <a:gdLst>
                                <a:gd name="T0" fmla="+- 0 751 739"/>
                                <a:gd name="T1" fmla="*/ T0 w 14"/>
                                <a:gd name="T2" fmla="+- 0 8563 8538"/>
                                <a:gd name="T3" fmla="*/ 8563 h 25"/>
                                <a:gd name="T4" fmla="+- 0 739 739"/>
                                <a:gd name="T5" fmla="*/ T4 w 14"/>
                                <a:gd name="T6" fmla="+- 0 8558 8538"/>
                                <a:gd name="T7" fmla="*/ 8558 h 25"/>
                                <a:gd name="T8" fmla="+- 0 741 739"/>
                                <a:gd name="T9" fmla="*/ T8 w 14"/>
                                <a:gd name="T10" fmla="+- 0 8545 8538"/>
                                <a:gd name="T11" fmla="*/ 8545 h 25"/>
                                <a:gd name="T12" fmla="+- 0 750 739"/>
                                <a:gd name="T13" fmla="*/ T12 w 14"/>
                                <a:gd name="T14" fmla="+- 0 8538 8538"/>
                                <a:gd name="T15" fmla="*/ 8538 h 25"/>
                                <a:gd name="T16" fmla="+- 0 752 739"/>
                                <a:gd name="T17" fmla="*/ T16 w 14"/>
                                <a:gd name="T18" fmla="+- 0 8549 8538"/>
                                <a:gd name="T19" fmla="*/ 8549 h 25"/>
                                <a:gd name="T20" fmla="+- 0 751 739"/>
                                <a:gd name="T21" fmla="*/ T20 w 14"/>
                                <a:gd name="T22" fmla="+- 0 8563 8538"/>
                                <a:gd name="T23" fmla="*/ 8563 h 25"/>
                              </a:gdLst>
                              <a:ahLst/>
                              <a:cxnLst>
                                <a:cxn ang="0">
                                  <a:pos x="T1" y="T3"/>
                                </a:cxn>
                                <a:cxn ang="0">
                                  <a:pos x="T5" y="T7"/>
                                </a:cxn>
                                <a:cxn ang="0">
                                  <a:pos x="T9" y="T11"/>
                                </a:cxn>
                                <a:cxn ang="0">
                                  <a:pos x="T13" y="T15"/>
                                </a:cxn>
                                <a:cxn ang="0">
                                  <a:pos x="T17" y="T19"/>
                                </a:cxn>
                                <a:cxn ang="0">
                                  <a:pos x="T21" y="T23"/>
                                </a:cxn>
                              </a:cxnLst>
                              <a:rect l="0" t="0" r="r" b="b"/>
                              <a:pathLst>
                                <a:path w="14" h="25">
                                  <a:moveTo>
                                    <a:pt x="12" y="25"/>
                                  </a:moveTo>
                                  <a:lnTo>
                                    <a:pt x="0" y="20"/>
                                  </a:lnTo>
                                  <a:lnTo>
                                    <a:pt x="2" y="7"/>
                                  </a:lnTo>
                                  <a:lnTo>
                                    <a:pt x="11" y="0"/>
                                  </a:lnTo>
                                  <a:lnTo>
                                    <a:pt x="13" y="11"/>
                                  </a:lnTo>
                                  <a:lnTo>
                                    <a:pt x="12"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0" name="Group 7186"/>
                        <wpg:cNvGrpSpPr>
                          <a:grpSpLocks/>
                        </wpg:cNvGrpSpPr>
                        <wpg:grpSpPr bwMode="auto">
                          <a:xfrm>
                            <a:off x="602" y="6731"/>
                            <a:ext cx="2" cy="8"/>
                            <a:chOff x="602" y="6731"/>
                            <a:chExt cx="2" cy="8"/>
                          </a:xfrm>
                        </wpg:grpSpPr>
                        <wps:wsp>
                          <wps:cNvPr id="7381" name="Freeform 7187"/>
                          <wps:cNvSpPr>
                            <a:spLocks/>
                          </wps:cNvSpPr>
                          <wps:spPr bwMode="auto">
                            <a:xfrm>
                              <a:off x="602" y="6731"/>
                              <a:ext cx="2" cy="8"/>
                            </a:xfrm>
                            <a:custGeom>
                              <a:avLst/>
                              <a:gdLst>
                                <a:gd name="T0" fmla="+- 0 604 602"/>
                                <a:gd name="T1" fmla="*/ T0 w 2"/>
                                <a:gd name="T2" fmla="+- 0 6732 6731"/>
                                <a:gd name="T3" fmla="*/ 6732 h 8"/>
                                <a:gd name="T4" fmla="+- 0 603 602"/>
                                <a:gd name="T5" fmla="*/ T4 w 2"/>
                                <a:gd name="T6" fmla="+- 0 6734 6731"/>
                                <a:gd name="T7" fmla="*/ 6734 h 8"/>
                                <a:gd name="T8" fmla="+- 0 602 602"/>
                                <a:gd name="T9" fmla="*/ T8 w 2"/>
                                <a:gd name="T10" fmla="+- 0 6736 6731"/>
                                <a:gd name="T11" fmla="*/ 6736 h 8"/>
                                <a:gd name="T12" fmla="+- 0 602 602"/>
                                <a:gd name="T13" fmla="*/ T12 w 2"/>
                                <a:gd name="T14" fmla="+- 0 6738 6731"/>
                                <a:gd name="T15" fmla="*/ 6738 h 8"/>
                                <a:gd name="T16" fmla="+- 0 602 602"/>
                                <a:gd name="T17" fmla="*/ T16 w 2"/>
                                <a:gd name="T18" fmla="+- 0 6731 6731"/>
                                <a:gd name="T19" fmla="*/ 6731 h 8"/>
                                <a:gd name="T20" fmla="+- 0 602 602"/>
                                <a:gd name="T21" fmla="*/ T20 w 2"/>
                                <a:gd name="T22" fmla="+- 0 6731 6731"/>
                                <a:gd name="T23" fmla="*/ 6731 h 8"/>
                                <a:gd name="T24" fmla="+- 0 603 602"/>
                                <a:gd name="T25" fmla="*/ T24 w 2"/>
                                <a:gd name="T26" fmla="+- 0 6731 6731"/>
                                <a:gd name="T27" fmla="*/ 6731 h 8"/>
                                <a:gd name="T28" fmla="+- 0 604 602"/>
                                <a:gd name="T29" fmla="*/ T28 w 2"/>
                                <a:gd name="T30" fmla="+- 0 6732 6731"/>
                                <a:gd name="T31" fmla="*/ 6732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8">
                                  <a:moveTo>
                                    <a:pt x="2" y="1"/>
                                  </a:moveTo>
                                  <a:lnTo>
                                    <a:pt x="1" y="3"/>
                                  </a:lnTo>
                                  <a:lnTo>
                                    <a:pt x="0" y="5"/>
                                  </a:lnTo>
                                  <a:lnTo>
                                    <a:pt x="0" y="7"/>
                                  </a:lnTo>
                                  <a:lnTo>
                                    <a:pt x="0" y="0"/>
                                  </a:lnTo>
                                  <a:lnTo>
                                    <a:pt x="1" y="0"/>
                                  </a:lnTo>
                                  <a:lnTo>
                                    <a:pt x="2"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2" name="Group 7188"/>
                        <wpg:cNvGrpSpPr>
                          <a:grpSpLocks/>
                        </wpg:cNvGrpSpPr>
                        <wpg:grpSpPr bwMode="auto">
                          <a:xfrm>
                            <a:off x="602" y="6329"/>
                            <a:ext cx="2" cy="2"/>
                            <a:chOff x="602" y="6329"/>
                            <a:chExt cx="2" cy="2"/>
                          </a:xfrm>
                        </wpg:grpSpPr>
                        <wps:wsp>
                          <wps:cNvPr id="7383" name="Freeform 7189"/>
                          <wps:cNvSpPr>
                            <a:spLocks/>
                          </wps:cNvSpPr>
                          <wps:spPr bwMode="auto">
                            <a:xfrm>
                              <a:off x="602" y="6329"/>
                              <a:ext cx="2" cy="2"/>
                            </a:xfrm>
                            <a:custGeom>
                              <a:avLst/>
                              <a:gdLst>
                                <a:gd name="T0" fmla="+- 0 602 602"/>
                                <a:gd name="T1" fmla="*/ T0 w 1"/>
                                <a:gd name="T2" fmla="+- 0 6331 6329"/>
                                <a:gd name="T3" fmla="*/ 6331 h 2"/>
                                <a:gd name="T4" fmla="+- 0 602 602"/>
                                <a:gd name="T5" fmla="*/ T4 w 1"/>
                                <a:gd name="T6" fmla="+- 0 6329 6329"/>
                                <a:gd name="T7" fmla="*/ 6329 h 2"/>
                                <a:gd name="T8" fmla="+- 0 602 602"/>
                                <a:gd name="T9" fmla="*/ T8 w 1"/>
                                <a:gd name="T10" fmla="+- 0 6330 6329"/>
                                <a:gd name="T11" fmla="*/ 6330 h 2"/>
                                <a:gd name="T12" fmla="+- 0 602 602"/>
                                <a:gd name="T13" fmla="*/ T12 w 1"/>
                                <a:gd name="T14" fmla="+- 0 6330 6329"/>
                                <a:gd name="T15" fmla="*/ 6330 h 2"/>
                                <a:gd name="T16" fmla="+- 0 603 602"/>
                                <a:gd name="T17" fmla="*/ T16 w 1"/>
                                <a:gd name="T18" fmla="+- 0 6330 6329"/>
                                <a:gd name="T19" fmla="*/ 6330 h 2"/>
                                <a:gd name="T20" fmla="+- 0 602 602"/>
                                <a:gd name="T21" fmla="*/ T20 w 1"/>
                                <a:gd name="T22" fmla="+- 0 6330 6329"/>
                                <a:gd name="T23" fmla="*/ 6330 h 2"/>
                                <a:gd name="T24" fmla="+- 0 602 602"/>
                                <a:gd name="T25" fmla="*/ T24 w 1"/>
                                <a:gd name="T26" fmla="+- 0 6331 6329"/>
                                <a:gd name="T27" fmla="*/ 6331 h 2"/>
                                <a:gd name="T28" fmla="+- 0 602 602"/>
                                <a:gd name="T29" fmla="*/ T28 w 1"/>
                                <a:gd name="T30" fmla="+- 0 6331 6329"/>
                                <a:gd name="T31" fmla="*/ 6331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2">
                                  <a:moveTo>
                                    <a:pt x="0" y="2"/>
                                  </a:moveTo>
                                  <a:lnTo>
                                    <a:pt x="0" y="0"/>
                                  </a:lnTo>
                                  <a:lnTo>
                                    <a:pt x="0" y="1"/>
                                  </a:lnTo>
                                  <a:lnTo>
                                    <a:pt x="1" y="1"/>
                                  </a:lnTo>
                                  <a:lnTo>
                                    <a:pt x="0" y="1"/>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4" name="Group 7190"/>
                        <wpg:cNvGrpSpPr>
                          <a:grpSpLocks/>
                        </wpg:cNvGrpSpPr>
                        <wpg:grpSpPr bwMode="auto">
                          <a:xfrm>
                            <a:off x="618" y="6348"/>
                            <a:ext cx="3" cy="9"/>
                            <a:chOff x="618" y="6348"/>
                            <a:chExt cx="3" cy="9"/>
                          </a:xfrm>
                        </wpg:grpSpPr>
                        <wps:wsp>
                          <wps:cNvPr id="7385" name="Freeform 7191"/>
                          <wps:cNvSpPr>
                            <a:spLocks/>
                          </wps:cNvSpPr>
                          <wps:spPr bwMode="auto">
                            <a:xfrm>
                              <a:off x="618" y="6348"/>
                              <a:ext cx="3" cy="9"/>
                            </a:xfrm>
                            <a:custGeom>
                              <a:avLst/>
                              <a:gdLst>
                                <a:gd name="T0" fmla="+- 0 619 618"/>
                                <a:gd name="T1" fmla="*/ T0 w 3"/>
                                <a:gd name="T2" fmla="+- 0 6348 6348"/>
                                <a:gd name="T3" fmla="*/ 6348 h 9"/>
                                <a:gd name="T4" fmla="+- 0 620 618"/>
                                <a:gd name="T5" fmla="*/ T4 w 3"/>
                                <a:gd name="T6" fmla="+- 0 6348 6348"/>
                                <a:gd name="T7" fmla="*/ 6348 h 9"/>
                                <a:gd name="T8" fmla="+- 0 620 618"/>
                                <a:gd name="T9" fmla="*/ T8 w 3"/>
                                <a:gd name="T10" fmla="+- 0 6348 6348"/>
                                <a:gd name="T11" fmla="*/ 6348 h 9"/>
                                <a:gd name="T12" fmla="+- 0 621 618"/>
                                <a:gd name="T13" fmla="*/ T12 w 3"/>
                                <a:gd name="T14" fmla="+- 0 6348 6348"/>
                                <a:gd name="T15" fmla="*/ 6348 h 9"/>
                                <a:gd name="T16" fmla="+- 0 620 618"/>
                                <a:gd name="T17" fmla="*/ T16 w 3"/>
                                <a:gd name="T18" fmla="+- 0 6351 6348"/>
                                <a:gd name="T19" fmla="*/ 6351 h 9"/>
                                <a:gd name="T20" fmla="+- 0 620 618"/>
                                <a:gd name="T21" fmla="*/ T20 w 3"/>
                                <a:gd name="T22" fmla="+- 0 6354 6348"/>
                                <a:gd name="T23" fmla="*/ 6354 h 9"/>
                                <a:gd name="T24" fmla="+- 0 619 618"/>
                                <a:gd name="T25" fmla="*/ T24 w 3"/>
                                <a:gd name="T26" fmla="+- 0 6356 6348"/>
                                <a:gd name="T27" fmla="*/ 6356 h 9"/>
                                <a:gd name="T28" fmla="+- 0 618 618"/>
                                <a:gd name="T29" fmla="*/ T28 w 3"/>
                                <a:gd name="T30" fmla="+- 0 6354 6348"/>
                                <a:gd name="T31" fmla="*/ 6354 h 9"/>
                                <a:gd name="T32" fmla="+- 0 618 618"/>
                                <a:gd name="T33" fmla="*/ T32 w 3"/>
                                <a:gd name="T34" fmla="+- 0 6351 6348"/>
                                <a:gd name="T35" fmla="*/ 6351 h 9"/>
                                <a:gd name="T36" fmla="+- 0 619 618"/>
                                <a:gd name="T37" fmla="*/ T36 w 3"/>
                                <a:gd name="T38" fmla="+- 0 6348 6348"/>
                                <a:gd name="T39" fmla="*/ 634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9">
                                  <a:moveTo>
                                    <a:pt x="1" y="0"/>
                                  </a:moveTo>
                                  <a:lnTo>
                                    <a:pt x="2" y="0"/>
                                  </a:lnTo>
                                  <a:lnTo>
                                    <a:pt x="3" y="0"/>
                                  </a:lnTo>
                                  <a:lnTo>
                                    <a:pt x="2" y="3"/>
                                  </a:lnTo>
                                  <a:lnTo>
                                    <a:pt x="2" y="6"/>
                                  </a:lnTo>
                                  <a:lnTo>
                                    <a:pt x="1" y="8"/>
                                  </a:lnTo>
                                  <a:lnTo>
                                    <a:pt x="0" y="6"/>
                                  </a:lnTo>
                                  <a:lnTo>
                                    <a:pt x="0" y="3"/>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6" name="Group 7192"/>
                        <wpg:cNvGrpSpPr>
                          <a:grpSpLocks/>
                        </wpg:cNvGrpSpPr>
                        <wpg:grpSpPr bwMode="auto">
                          <a:xfrm>
                            <a:off x="636" y="6439"/>
                            <a:ext cx="25" cy="28"/>
                            <a:chOff x="636" y="6439"/>
                            <a:chExt cx="25" cy="28"/>
                          </a:xfrm>
                        </wpg:grpSpPr>
                        <wps:wsp>
                          <wps:cNvPr id="7387" name="Freeform 7193"/>
                          <wps:cNvSpPr>
                            <a:spLocks/>
                          </wps:cNvSpPr>
                          <wps:spPr bwMode="auto">
                            <a:xfrm>
                              <a:off x="636" y="6439"/>
                              <a:ext cx="25" cy="28"/>
                            </a:xfrm>
                            <a:custGeom>
                              <a:avLst/>
                              <a:gdLst>
                                <a:gd name="T0" fmla="+- 0 637 636"/>
                                <a:gd name="T1" fmla="*/ T0 w 25"/>
                                <a:gd name="T2" fmla="+- 0 6449 6439"/>
                                <a:gd name="T3" fmla="*/ 6449 h 28"/>
                                <a:gd name="T4" fmla="+- 0 636 636"/>
                                <a:gd name="T5" fmla="*/ T4 w 25"/>
                                <a:gd name="T6" fmla="+- 0 6440 6439"/>
                                <a:gd name="T7" fmla="*/ 6440 h 28"/>
                                <a:gd name="T8" fmla="+- 0 641 636"/>
                                <a:gd name="T9" fmla="*/ T8 w 25"/>
                                <a:gd name="T10" fmla="+- 0 6439 6439"/>
                                <a:gd name="T11" fmla="*/ 6439 h 28"/>
                                <a:gd name="T12" fmla="+- 0 647 636"/>
                                <a:gd name="T13" fmla="*/ T12 w 25"/>
                                <a:gd name="T14" fmla="+- 0 6442 6439"/>
                                <a:gd name="T15" fmla="*/ 6442 h 28"/>
                                <a:gd name="T16" fmla="+- 0 647 636"/>
                                <a:gd name="T17" fmla="*/ T16 w 25"/>
                                <a:gd name="T18" fmla="+- 0 6446 6439"/>
                                <a:gd name="T19" fmla="*/ 6446 h 28"/>
                                <a:gd name="T20" fmla="+- 0 647 636"/>
                                <a:gd name="T21" fmla="*/ T20 w 25"/>
                                <a:gd name="T22" fmla="+- 0 6450 6439"/>
                                <a:gd name="T23" fmla="*/ 6450 h 28"/>
                                <a:gd name="T24" fmla="+- 0 648 636"/>
                                <a:gd name="T25" fmla="*/ T24 w 25"/>
                                <a:gd name="T26" fmla="+- 0 6455 6439"/>
                                <a:gd name="T27" fmla="*/ 6455 h 28"/>
                                <a:gd name="T28" fmla="+- 0 659 636"/>
                                <a:gd name="T29" fmla="*/ T28 w 25"/>
                                <a:gd name="T30" fmla="+- 0 6452 6439"/>
                                <a:gd name="T31" fmla="*/ 6452 h 28"/>
                                <a:gd name="T32" fmla="+- 0 659 636"/>
                                <a:gd name="T33" fmla="*/ T32 w 25"/>
                                <a:gd name="T34" fmla="+- 0 6460 6439"/>
                                <a:gd name="T35" fmla="*/ 6460 h 28"/>
                                <a:gd name="T36" fmla="+- 0 661 636"/>
                                <a:gd name="T37" fmla="*/ T36 w 25"/>
                                <a:gd name="T38" fmla="+- 0 6466 6439"/>
                                <a:gd name="T39" fmla="*/ 6466 h 28"/>
                                <a:gd name="T40" fmla="+- 0 660 636"/>
                                <a:gd name="T41" fmla="*/ T40 w 25"/>
                                <a:gd name="T42" fmla="+- 0 6466 6439"/>
                                <a:gd name="T43" fmla="*/ 6466 h 28"/>
                                <a:gd name="T44" fmla="+- 0 660 636"/>
                                <a:gd name="T45" fmla="*/ T44 w 25"/>
                                <a:gd name="T46" fmla="+- 0 6467 6439"/>
                                <a:gd name="T47" fmla="*/ 6467 h 28"/>
                                <a:gd name="T48" fmla="+- 0 659 636"/>
                                <a:gd name="T49" fmla="*/ T48 w 25"/>
                                <a:gd name="T50" fmla="+- 0 6467 6439"/>
                                <a:gd name="T51" fmla="*/ 6467 h 28"/>
                                <a:gd name="T52" fmla="+- 0 657 636"/>
                                <a:gd name="T53" fmla="*/ T52 w 25"/>
                                <a:gd name="T54" fmla="+- 0 6466 6439"/>
                                <a:gd name="T55" fmla="*/ 6466 h 28"/>
                                <a:gd name="T56" fmla="+- 0 655 636"/>
                                <a:gd name="T57" fmla="*/ T56 w 25"/>
                                <a:gd name="T58" fmla="+- 0 6466 6439"/>
                                <a:gd name="T59" fmla="*/ 6466 h 28"/>
                                <a:gd name="T60" fmla="+- 0 653 636"/>
                                <a:gd name="T61" fmla="*/ T60 w 25"/>
                                <a:gd name="T62" fmla="+- 0 6466 6439"/>
                                <a:gd name="T63" fmla="*/ 6466 h 28"/>
                                <a:gd name="T64" fmla="+- 0 649 636"/>
                                <a:gd name="T65" fmla="*/ T64 w 25"/>
                                <a:gd name="T66" fmla="+- 0 6455 6439"/>
                                <a:gd name="T67" fmla="*/ 6455 h 28"/>
                                <a:gd name="T68" fmla="+- 0 645 636"/>
                                <a:gd name="T69" fmla="*/ T68 w 25"/>
                                <a:gd name="T70" fmla="+- 0 6447 6439"/>
                                <a:gd name="T71" fmla="*/ 6447 h 28"/>
                                <a:gd name="T72" fmla="+- 0 637 636"/>
                                <a:gd name="T73" fmla="*/ T72 w 25"/>
                                <a:gd name="T74" fmla="+- 0 6449 6439"/>
                                <a:gd name="T75" fmla="*/ 64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 h="28">
                                  <a:moveTo>
                                    <a:pt x="1" y="10"/>
                                  </a:moveTo>
                                  <a:lnTo>
                                    <a:pt x="0" y="1"/>
                                  </a:lnTo>
                                  <a:lnTo>
                                    <a:pt x="5" y="0"/>
                                  </a:lnTo>
                                  <a:lnTo>
                                    <a:pt x="11" y="3"/>
                                  </a:lnTo>
                                  <a:lnTo>
                                    <a:pt x="11" y="7"/>
                                  </a:lnTo>
                                  <a:lnTo>
                                    <a:pt x="11" y="11"/>
                                  </a:lnTo>
                                  <a:lnTo>
                                    <a:pt x="12" y="16"/>
                                  </a:lnTo>
                                  <a:lnTo>
                                    <a:pt x="23" y="13"/>
                                  </a:lnTo>
                                  <a:lnTo>
                                    <a:pt x="23" y="21"/>
                                  </a:lnTo>
                                  <a:lnTo>
                                    <a:pt x="25" y="27"/>
                                  </a:lnTo>
                                  <a:lnTo>
                                    <a:pt x="24" y="27"/>
                                  </a:lnTo>
                                  <a:lnTo>
                                    <a:pt x="24" y="28"/>
                                  </a:lnTo>
                                  <a:lnTo>
                                    <a:pt x="23" y="28"/>
                                  </a:lnTo>
                                  <a:lnTo>
                                    <a:pt x="21" y="27"/>
                                  </a:lnTo>
                                  <a:lnTo>
                                    <a:pt x="19" y="27"/>
                                  </a:lnTo>
                                  <a:lnTo>
                                    <a:pt x="17" y="27"/>
                                  </a:lnTo>
                                  <a:lnTo>
                                    <a:pt x="13" y="16"/>
                                  </a:lnTo>
                                  <a:lnTo>
                                    <a:pt x="9" y="8"/>
                                  </a:lnTo>
                                  <a:lnTo>
                                    <a:pt x="1"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8" name="Group 7194"/>
                        <wpg:cNvGrpSpPr>
                          <a:grpSpLocks/>
                        </wpg:cNvGrpSpPr>
                        <wpg:grpSpPr bwMode="auto">
                          <a:xfrm>
                            <a:off x="666" y="6454"/>
                            <a:ext cx="2" cy="8"/>
                            <a:chOff x="666" y="6454"/>
                            <a:chExt cx="2" cy="8"/>
                          </a:xfrm>
                        </wpg:grpSpPr>
                        <wps:wsp>
                          <wps:cNvPr id="7389" name="Freeform 7195"/>
                          <wps:cNvSpPr>
                            <a:spLocks/>
                          </wps:cNvSpPr>
                          <wps:spPr bwMode="auto">
                            <a:xfrm>
                              <a:off x="666" y="6454"/>
                              <a:ext cx="2" cy="8"/>
                            </a:xfrm>
                            <a:custGeom>
                              <a:avLst/>
                              <a:gdLst>
                                <a:gd name="T0" fmla="+- 0 666 666"/>
                                <a:gd name="T1" fmla="*/ T0 w 2"/>
                                <a:gd name="T2" fmla="+- 0 6461 6454"/>
                                <a:gd name="T3" fmla="*/ 6461 h 8"/>
                                <a:gd name="T4" fmla="+- 0 666 666"/>
                                <a:gd name="T5" fmla="*/ T4 w 2"/>
                                <a:gd name="T6" fmla="+- 0 6459 6454"/>
                                <a:gd name="T7" fmla="*/ 6459 h 8"/>
                                <a:gd name="T8" fmla="+- 0 666 666"/>
                                <a:gd name="T9" fmla="*/ T8 w 2"/>
                                <a:gd name="T10" fmla="+- 0 6456 6454"/>
                                <a:gd name="T11" fmla="*/ 6456 h 8"/>
                                <a:gd name="T12" fmla="+- 0 666 666"/>
                                <a:gd name="T13" fmla="*/ T12 w 2"/>
                                <a:gd name="T14" fmla="+- 0 6454 6454"/>
                                <a:gd name="T15" fmla="*/ 6454 h 8"/>
                                <a:gd name="T16" fmla="+- 0 666 666"/>
                                <a:gd name="T17" fmla="*/ T16 w 2"/>
                                <a:gd name="T18" fmla="+- 0 6454 6454"/>
                                <a:gd name="T19" fmla="*/ 6454 h 8"/>
                                <a:gd name="T20" fmla="+- 0 666 666"/>
                                <a:gd name="T21" fmla="*/ T20 w 2"/>
                                <a:gd name="T22" fmla="+- 0 6454 6454"/>
                                <a:gd name="T23" fmla="*/ 6454 h 8"/>
                                <a:gd name="T24" fmla="+- 0 667 666"/>
                                <a:gd name="T25" fmla="*/ T24 w 2"/>
                                <a:gd name="T26" fmla="+- 0 6454 6454"/>
                                <a:gd name="T27" fmla="*/ 6454 h 8"/>
                                <a:gd name="T28" fmla="+- 0 667 666"/>
                                <a:gd name="T29" fmla="*/ T28 w 2"/>
                                <a:gd name="T30" fmla="+- 0 6457 6454"/>
                                <a:gd name="T31" fmla="*/ 6457 h 8"/>
                                <a:gd name="T32" fmla="+- 0 667 666"/>
                                <a:gd name="T33" fmla="*/ T32 w 2"/>
                                <a:gd name="T34" fmla="+- 0 6460 6454"/>
                                <a:gd name="T35" fmla="*/ 6460 h 8"/>
                                <a:gd name="T36" fmla="+- 0 666 666"/>
                                <a:gd name="T37" fmla="*/ T36 w 2"/>
                                <a:gd name="T38" fmla="+- 0 6461 6454"/>
                                <a:gd name="T39" fmla="*/ 646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8">
                                  <a:moveTo>
                                    <a:pt x="0" y="7"/>
                                  </a:moveTo>
                                  <a:lnTo>
                                    <a:pt x="0" y="5"/>
                                  </a:lnTo>
                                  <a:lnTo>
                                    <a:pt x="0" y="2"/>
                                  </a:lnTo>
                                  <a:lnTo>
                                    <a:pt x="0" y="0"/>
                                  </a:lnTo>
                                  <a:lnTo>
                                    <a:pt x="1" y="0"/>
                                  </a:lnTo>
                                  <a:lnTo>
                                    <a:pt x="1" y="3"/>
                                  </a:lnTo>
                                  <a:lnTo>
                                    <a:pt x="1" y="6"/>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0" name="Group 7196"/>
                        <wpg:cNvGrpSpPr>
                          <a:grpSpLocks/>
                        </wpg:cNvGrpSpPr>
                        <wpg:grpSpPr bwMode="auto">
                          <a:xfrm>
                            <a:off x="718" y="6518"/>
                            <a:ext cx="3" cy="7"/>
                            <a:chOff x="718" y="6518"/>
                            <a:chExt cx="3" cy="7"/>
                          </a:xfrm>
                        </wpg:grpSpPr>
                        <wps:wsp>
                          <wps:cNvPr id="7391" name="Freeform 7197"/>
                          <wps:cNvSpPr>
                            <a:spLocks/>
                          </wps:cNvSpPr>
                          <wps:spPr bwMode="auto">
                            <a:xfrm>
                              <a:off x="718" y="6518"/>
                              <a:ext cx="3" cy="7"/>
                            </a:xfrm>
                            <a:custGeom>
                              <a:avLst/>
                              <a:gdLst>
                                <a:gd name="T0" fmla="+- 0 720 718"/>
                                <a:gd name="T1" fmla="*/ T0 w 3"/>
                                <a:gd name="T2" fmla="+- 0 6522 6518"/>
                                <a:gd name="T3" fmla="*/ 6522 h 7"/>
                                <a:gd name="T4" fmla="+- 0 719 718"/>
                                <a:gd name="T5" fmla="*/ T4 w 3"/>
                                <a:gd name="T6" fmla="+- 0 6523 6518"/>
                                <a:gd name="T7" fmla="*/ 6523 h 7"/>
                                <a:gd name="T8" fmla="+- 0 718 718"/>
                                <a:gd name="T9" fmla="*/ T8 w 3"/>
                                <a:gd name="T10" fmla="+- 0 6524 6518"/>
                                <a:gd name="T11" fmla="*/ 6524 h 7"/>
                                <a:gd name="T12" fmla="+- 0 718 718"/>
                                <a:gd name="T13" fmla="*/ T12 w 3"/>
                                <a:gd name="T14" fmla="+- 0 6525 6518"/>
                                <a:gd name="T15" fmla="*/ 6525 h 7"/>
                                <a:gd name="T16" fmla="+- 0 718 718"/>
                                <a:gd name="T17" fmla="*/ T16 w 3"/>
                                <a:gd name="T18" fmla="+- 0 6523 6518"/>
                                <a:gd name="T19" fmla="*/ 6523 h 7"/>
                                <a:gd name="T20" fmla="+- 0 718 718"/>
                                <a:gd name="T21" fmla="*/ T20 w 3"/>
                                <a:gd name="T22" fmla="+- 0 6521 6518"/>
                                <a:gd name="T23" fmla="*/ 6521 h 7"/>
                                <a:gd name="T24" fmla="+- 0 719 718"/>
                                <a:gd name="T25" fmla="*/ T24 w 3"/>
                                <a:gd name="T26" fmla="+- 0 6518 6518"/>
                                <a:gd name="T27" fmla="*/ 6518 h 7"/>
                                <a:gd name="T28" fmla="+- 0 719 718"/>
                                <a:gd name="T29" fmla="*/ T28 w 3"/>
                                <a:gd name="T30" fmla="+- 0 6519 6518"/>
                                <a:gd name="T31" fmla="*/ 6519 h 7"/>
                                <a:gd name="T32" fmla="+- 0 720 718"/>
                                <a:gd name="T33" fmla="*/ T32 w 3"/>
                                <a:gd name="T34" fmla="+- 0 6520 6518"/>
                                <a:gd name="T35" fmla="*/ 6520 h 7"/>
                                <a:gd name="T36" fmla="+- 0 720 718"/>
                                <a:gd name="T37" fmla="*/ T36 w 3"/>
                                <a:gd name="T38" fmla="+- 0 6522 6518"/>
                                <a:gd name="T39" fmla="*/ 652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2" y="4"/>
                                  </a:moveTo>
                                  <a:lnTo>
                                    <a:pt x="1" y="5"/>
                                  </a:lnTo>
                                  <a:lnTo>
                                    <a:pt x="0" y="6"/>
                                  </a:lnTo>
                                  <a:lnTo>
                                    <a:pt x="0" y="7"/>
                                  </a:lnTo>
                                  <a:lnTo>
                                    <a:pt x="0" y="5"/>
                                  </a:lnTo>
                                  <a:lnTo>
                                    <a:pt x="0" y="3"/>
                                  </a:lnTo>
                                  <a:lnTo>
                                    <a:pt x="1" y="0"/>
                                  </a:lnTo>
                                  <a:lnTo>
                                    <a:pt x="1" y="1"/>
                                  </a:lnTo>
                                  <a:lnTo>
                                    <a:pt x="2" y="2"/>
                                  </a:lnTo>
                                  <a:lnTo>
                                    <a:pt x="2"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2" name="Group 7198"/>
                        <wpg:cNvGrpSpPr>
                          <a:grpSpLocks/>
                        </wpg:cNvGrpSpPr>
                        <wpg:grpSpPr bwMode="auto">
                          <a:xfrm>
                            <a:off x="706" y="6430"/>
                            <a:ext cx="8" cy="5"/>
                            <a:chOff x="706" y="6430"/>
                            <a:chExt cx="8" cy="5"/>
                          </a:xfrm>
                        </wpg:grpSpPr>
                        <wps:wsp>
                          <wps:cNvPr id="7393" name="Freeform 7199"/>
                          <wps:cNvSpPr>
                            <a:spLocks/>
                          </wps:cNvSpPr>
                          <wps:spPr bwMode="auto">
                            <a:xfrm>
                              <a:off x="706" y="6430"/>
                              <a:ext cx="8" cy="5"/>
                            </a:xfrm>
                            <a:custGeom>
                              <a:avLst/>
                              <a:gdLst>
                                <a:gd name="T0" fmla="+- 0 712 706"/>
                                <a:gd name="T1" fmla="*/ T0 w 8"/>
                                <a:gd name="T2" fmla="+- 0 6435 6430"/>
                                <a:gd name="T3" fmla="*/ 6435 h 5"/>
                                <a:gd name="T4" fmla="+- 0 709 706"/>
                                <a:gd name="T5" fmla="*/ T4 w 8"/>
                                <a:gd name="T6" fmla="+- 0 6434 6430"/>
                                <a:gd name="T7" fmla="*/ 6434 h 5"/>
                                <a:gd name="T8" fmla="+- 0 707 706"/>
                                <a:gd name="T9" fmla="*/ T8 w 8"/>
                                <a:gd name="T10" fmla="+- 0 6432 6430"/>
                                <a:gd name="T11" fmla="*/ 6432 h 5"/>
                                <a:gd name="T12" fmla="+- 0 706 706"/>
                                <a:gd name="T13" fmla="*/ T12 w 8"/>
                                <a:gd name="T14" fmla="+- 0 6430 6430"/>
                                <a:gd name="T15" fmla="*/ 6430 h 5"/>
                                <a:gd name="T16" fmla="+- 0 708 706"/>
                                <a:gd name="T17" fmla="*/ T16 w 8"/>
                                <a:gd name="T18" fmla="+- 0 6432 6430"/>
                                <a:gd name="T19" fmla="*/ 6432 h 5"/>
                                <a:gd name="T20" fmla="+- 0 711 706"/>
                                <a:gd name="T21" fmla="*/ T20 w 8"/>
                                <a:gd name="T22" fmla="+- 0 6432 6430"/>
                                <a:gd name="T23" fmla="*/ 6432 h 5"/>
                                <a:gd name="T24" fmla="+- 0 713 706"/>
                                <a:gd name="T25" fmla="*/ T24 w 8"/>
                                <a:gd name="T26" fmla="+- 0 6432 6430"/>
                                <a:gd name="T27" fmla="*/ 6432 h 5"/>
                                <a:gd name="T28" fmla="+- 0 713 706"/>
                                <a:gd name="T29" fmla="*/ T28 w 8"/>
                                <a:gd name="T30" fmla="+- 0 6433 6430"/>
                                <a:gd name="T31" fmla="*/ 6433 h 5"/>
                                <a:gd name="T32" fmla="+- 0 712 706"/>
                                <a:gd name="T33" fmla="*/ T32 w 8"/>
                                <a:gd name="T34" fmla="+- 0 6434 6430"/>
                                <a:gd name="T35" fmla="*/ 6434 h 5"/>
                                <a:gd name="T36" fmla="+- 0 712 706"/>
                                <a:gd name="T37" fmla="*/ T36 w 8"/>
                                <a:gd name="T38" fmla="+- 0 6435 6430"/>
                                <a:gd name="T39" fmla="*/ 643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6" y="5"/>
                                  </a:moveTo>
                                  <a:lnTo>
                                    <a:pt x="3" y="4"/>
                                  </a:lnTo>
                                  <a:lnTo>
                                    <a:pt x="1" y="2"/>
                                  </a:lnTo>
                                  <a:lnTo>
                                    <a:pt x="0" y="0"/>
                                  </a:lnTo>
                                  <a:lnTo>
                                    <a:pt x="2" y="2"/>
                                  </a:lnTo>
                                  <a:lnTo>
                                    <a:pt x="5" y="2"/>
                                  </a:lnTo>
                                  <a:lnTo>
                                    <a:pt x="7" y="2"/>
                                  </a:lnTo>
                                  <a:lnTo>
                                    <a:pt x="7" y="3"/>
                                  </a:lnTo>
                                  <a:lnTo>
                                    <a:pt x="6" y="4"/>
                                  </a:lnTo>
                                  <a:lnTo>
                                    <a:pt x="6"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4" name="Group 7200"/>
                        <wpg:cNvGrpSpPr>
                          <a:grpSpLocks/>
                        </wpg:cNvGrpSpPr>
                        <wpg:grpSpPr bwMode="auto">
                          <a:xfrm>
                            <a:off x="672" y="6325"/>
                            <a:ext cx="11" cy="12"/>
                            <a:chOff x="672" y="6325"/>
                            <a:chExt cx="11" cy="12"/>
                          </a:xfrm>
                        </wpg:grpSpPr>
                        <wps:wsp>
                          <wps:cNvPr id="7395" name="Freeform 7201"/>
                          <wps:cNvSpPr>
                            <a:spLocks/>
                          </wps:cNvSpPr>
                          <wps:spPr bwMode="auto">
                            <a:xfrm>
                              <a:off x="672" y="6325"/>
                              <a:ext cx="11" cy="12"/>
                            </a:xfrm>
                            <a:custGeom>
                              <a:avLst/>
                              <a:gdLst>
                                <a:gd name="T0" fmla="+- 0 674 672"/>
                                <a:gd name="T1" fmla="*/ T0 w 11"/>
                                <a:gd name="T2" fmla="+- 0 6336 6325"/>
                                <a:gd name="T3" fmla="*/ 6336 h 12"/>
                                <a:gd name="T4" fmla="+- 0 673 672"/>
                                <a:gd name="T5" fmla="*/ T4 w 11"/>
                                <a:gd name="T6" fmla="+- 0 6333 6325"/>
                                <a:gd name="T7" fmla="*/ 6333 h 12"/>
                                <a:gd name="T8" fmla="+- 0 672 672"/>
                                <a:gd name="T9" fmla="*/ T8 w 11"/>
                                <a:gd name="T10" fmla="+- 0 6330 6325"/>
                                <a:gd name="T11" fmla="*/ 6330 h 12"/>
                                <a:gd name="T12" fmla="+- 0 674 672"/>
                                <a:gd name="T13" fmla="*/ T12 w 11"/>
                                <a:gd name="T14" fmla="+- 0 6325 6325"/>
                                <a:gd name="T15" fmla="*/ 6325 h 12"/>
                                <a:gd name="T16" fmla="+- 0 677 672"/>
                                <a:gd name="T17" fmla="*/ T16 w 11"/>
                                <a:gd name="T18" fmla="+- 0 6325 6325"/>
                                <a:gd name="T19" fmla="*/ 6325 h 12"/>
                                <a:gd name="T20" fmla="+- 0 680 672"/>
                                <a:gd name="T21" fmla="*/ T20 w 11"/>
                                <a:gd name="T22" fmla="+- 0 6325 6325"/>
                                <a:gd name="T23" fmla="*/ 6325 h 12"/>
                                <a:gd name="T24" fmla="+- 0 683 672"/>
                                <a:gd name="T25" fmla="*/ T24 w 11"/>
                                <a:gd name="T26" fmla="+- 0 6325 6325"/>
                                <a:gd name="T27" fmla="*/ 6325 h 12"/>
                                <a:gd name="T28" fmla="+- 0 681 672"/>
                                <a:gd name="T29" fmla="*/ T28 w 11"/>
                                <a:gd name="T30" fmla="+- 0 6329 6325"/>
                                <a:gd name="T31" fmla="*/ 6329 h 12"/>
                                <a:gd name="T32" fmla="+- 0 678 672"/>
                                <a:gd name="T33" fmla="*/ T32 w 11"/>
                                <a:gd name="T34" fmla="+- 0 6333 6325"/>
                                <a:gd name="T35" fmla="*/ 6333 h 12"/>
                                <a:gd name="T36" fmla="+- 0 674 672"/>
                                <a:gd name="T37" fmla="*/ T36 w 11"/>
                                <a:gd name="T38" fmla="+- 0 6336 6325"/>
                                <a:gd name="T39" fmla="*/ 633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12">
                                  <a:moveTo>
                                    <a:pt x="2" y="11"/>
                                  </a:moveTo>
                                  <a:lnTo>
                                    <a:pt x="1" y="8"/>
                                  </a:lnTo>
                                  <a:lnTo>
                                    <a:pt x="0" y="5"/>
                                  </a:lnTo>
                                  <a:lnTo>
                                    <a:pt x="2" y="0"/>
                                  </a:lnTo>
                                  <a:lnTo>
                                    <a:pt x="5" y="0"/>
                                  </a:lnTo>
                                  <a:lnTo>
                                    <a:pt x="8" y="0"/>
                                  </a:lnTo>
                                  <a:lnTo>
                                    <a:pt x="11" y="0"/>
                                  </a:lnTo>
                                  <a:lnTo>
                                    <a:pt x="9" y="4"/>
                                  </a:lnTo>
                                  <a:lnTo>
                                    <a:pt x="6" y="8"/>
                                  </a:lnTo>
                                  <a:lnTo>
                                    <a:pt x="2"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6" name="Group 7202"/>
                        <wpg:cNvGrpSpPr>
                          <a:grpSpLocks/>
                        </wpg:cNvGrpSpPr>
                        <wpg:grpSpPr bwMode="auto">
                          <a:xfrm>
                            <a:off x="712" y="6262"/>
                            <a:ext cx="12" cy="36"/>
                            <a:chOff x="712" y="6262"/>
                            <a:chExt cx="12" cy="36"/>
                          </a:xfrm>
                        </wpg:grpSpPr>
                        <wps:wsp>
                          <wps:cNvPr id="7397" name="Freeform 7203"/>
                          <wps:cNvSpPr>
                            <a:spLocks/>
                          </wps:cNvSpPr>
                          <wps:spPr bwMode="auto">
                            <a:xfrm>
                              <a:off x="712" y="6262"/>
                              <a:ext cx="12" cy="36"/>
                            </a:xfrm>
                            <a:custGeom>
                              <a:avLst/>
                              <a:gdLst>
                                <a:gd name="T0" fmla="+- 0 716 712"/>
                                <a:gd name="T1" fmla="*/ T0 w 12"/>
                                <a:gd name="T2" fmla="+- 0 6298 6262"/>
                                <a:gd name="T3" fmla="*/ 6298 h 36"/>
                                <a:gd name="T4" fmla="+- 0 712 712"/>
                                <a:gd name="T5" fmla="*/ T4 w 12"/>
                                <a:gd name="T6" fmla="+- 0 6281 6262"/>
                                <a:gd name="T7" fmla="*/ 6281 h 36"/>
                                <a:gd name="T8" fmla="+- 0 720 712"/>
                                <a:gd name="T9" fmla="*/ T8 w 12"/>
                                <a:gd name="T10" fmla="+- 0 6262 6262"/>
                                <a:gd name="T11" fmla="*/ 6262 h 36"/>
                                <a:gd name="T12" fmla="+- 0 724 712"/>
                                <a:gd name="T13" fmla="*/ T12 w 12"/>
                                <a:gd name="T14" fmla="+- 0 6281 6262"/>
                                <a:gd name="T15" fmla="*/ 6281 h 36"/>
                                <a:gd name="T16" fmla="+- 0 717 712"/>
                                <a:gd name="T17" fmla="*/ T16 w 12"/>
                                <a:gd name="T18" fmla="+- 0 6296 6262"/>
                                <a:gd name="T19" fmla="*/ 6296 h 36"/>
                                <a:gd name="T20" fmla="+- 0 716 712"/>
                                <a:gd name="T21" fmla="*/ T20 w 12"/>
                                <a:gd name="T22" fmla="+- 0 6298 6262"/>
                                <a:gd name="T23" fmla="*/ 6298 h 36"/>
                              </a:gdLst>
                              <a:ahLst/>
                              <a:cxnLst>
                                <a:cxn ang="0">
                                  <a:pos x="T1" y="T3"/>
                                </a:cxn>
                                <a:cxn ang="0">
                                  <a:pos x="T5" y="T7"/>
                                </a:cxn>
                                <a:cxn ang="0">
                                  <a:pos x="T9" y="T11"/>
                                </a:cxn>
                                <a:cxn ang="0">
                                  <a:pos x="T13" y="T15"/>
                                </a:cxn>
                                <a:cxn ang="0">
                                  <a:pos x="T17" y="T19"/>
                                </a:cxn>
                                <a:cxn ang="0">
                                  <a:pos x="T21" y="T23"/>
                                </a:cxn>
                              </a:cxnLst>
                              <a:rect l="0" t="0" r="r" b="b"/>
                              <a:pathLst>
                                <a:path w="12" h="36">
                                  <a:moveTo>
                                    <a:pt x="4" y="36"/>
                                  </a:moveTo>
                                  <a:lnTo>
                                    <a:pt x="0" y="19"/>
                                  </a:lnTo>
                                  <a:lnTo>
                                    <a:pt x="8" y="0"/>
                                  </a:lnTo>
                                  <a:lnTo>
                                    <a:pt x="12" y="19"/>
                                  </a:lnTo>
                                  <a:lnTo>
                                    <a:pt x="5" y="34"/>
                                  </a:lnTo>
                                  <a:lnTo>
                                    <a:pt x="4"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8" name="Group 7204"/>
                        <wpg:cNvGrpSpPr>
                          <a:grpSpLocks/>
                        </wpg:cNvGrpSpPr>
                        <wpg:grpSpPr bwMode="auto">
                          <a:xfrm>
                            <a:off x="710" y="6097"/>
                            <a:ext cx="9" cy="44"/>
                            <a:chOff x="710" y="6097"/>
                            <a:chExt cx="9" cy="44"/>
                          </a:xfrm>
                        </wpg:grpSpPr>
                        <wps:wsp>
                          <wps:cNvPr id="7399" name="Freeform 7205"/>
                          <wps:cNvSpPr>
                            <a:spLocks/>
                          </wps:cNvSpPr>
                          <wps:spPr bwMode="auto">
                            <a:xfrm>
                              <a:off x="710" y="6097"/>
                              <a:ext cx="9" cy="44"/>
                            </a:xfrm>
                            <a:custGeom>
                              <a:avLst/>
                              <a:gdLst>
                                <a:gd name="T0" fmla="+- 0 719 710"/>
                                <a:gd name="T1" fmla="*/ T0 w 9"/>
                                <a:gd name="T2" fmla="+- 0 6140 6097"/>
                                <a:gd name="T3" fmla="*/ 6140 h 44"/>
                                <a:gd name="T4" fmla="+- 0 716 710"/>
                                <a:gd name="T5" fmla="*/ T4 w 9"/>
                                <a:gd name="T6" fmla="+- 0 6139 6097"/>
                                <a:gd name="T7" fmla="*/ 6139 h 44"/>
                                <a:gd name="T8" fmla="+- 0 714 710"/>
                                <a:gd name="T9" fmla="*/ T8 w 9"/>
                                <a:gd name="T10" fmla="+- 0 6138 6097"/>
                                <a:gd name="T11" fmla="*/ 6138 h 44"/>
                                <a:gd name="T12" fmla="+- 0 713 710"/>
                                <a:gd name="T13" fmla="*/ T12 w 9"/>
                                <a:gd name="T14" fmla="+- 0 6137 6097"/>
                                <a:gd name="T15" fmla="*/ 6137 h 44"/>
                                <a:gd name="T16" fmla="+- 0 712 710"/>
                                <a:gd name="T17" fmla="*/ T16 w 9"/>
                                <a:gd name="T18" fmla="+- 0 6128 6097"/>
                                <a:gd name="T19" fmla="*/ 6128 h 44"/>
                                <a:gd name="T20" fmla="+- 0 711 710"/>
                                <a:gd name="T21" fmla="*/ T20 w 9"/>
                                <a:gd name="T22" fmla="+- 0 6120 6097"/>
                                <a:gd name="T23" fmla="*/ 6120 h 44"/>
                                <a:gd name="T24" fmla="+- 0 710 710"/>
                                <a:gd name="T25" fmla="*/ T24 w 9"/>
                                <a:gd name="T26" fmla="+- 0 6111 6097"/>
                                <a:gd name="T27" fmla="*/ 6111 h 44"/>
                                <a:gd name="T28" fmla="+- 0 712 710"/>
                                <a:gd name="T29" fmla="*/ T28 w 9"/>
                                <a:gd name="T30" fmla="+- 0 6105 6097"/>
                                <a:gd name="T31" fmla="*/ 6105 h 44"/>
                                <a:gd name="T32" fmla="+- 0 714 710"/>
                                <a:gd name="T33" fmla="*/ T32 w 9"/>
                                <a:gd name="T34" fmla="+- 0 6100 6097"/>
                                <a:gd name="T35" fmla="*/ 6100 h 44"/>
                                <a:gd name="T36" fmla="+- 0 715 710"/>
                                <a:gd name="T37" fmla="*/ T36 w 9"/>
                                <a:gd name="T38" fmla="+- 0 6097 6097"/>
                                <a:gd name="T39" fmla="*/ 6097 h 44"/>
                                <a:gd name="T40" fmla="+- 0 719 710"/>
                                <a:gd name="T41" fmla="*/ T40 w 9"/>
                                <a:gd name="T42" fmla="+- 0 6111 6097"/>
                                <a:gd name="T43" fmla="*/ 6111 h 44"/>
                                <a:gd name="T44" fmla="+- 0 717 710"/>
                                <a:gd name="T45" fmla="*/ T44 w 9"/>
                                <a:gd name="T46" fmla="+- 0 6126 6097"/>
                                <a:gd name="T47" fmla="*/ 6126 h 44"/>
                                <a:gd name="T48" fmla="+- 0 719 710"/>
                                <a:gd name="T49" fmla="*/ T48 w 9"/>
                                <a:gd name="T50" fmla="+- 0 6140 6097"/>
                                <a:gd name="T51" fmla="*/ 614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44">
                                  <a:moveTo>
                                    <a:pt x="9" y="43"/>
                                  </a:moveTo>
                                  <a:lnTo>
                                    <a:pt x="6" y="42"/>
                                  </a:lnTo>
                                  <a:lnTo>
                                    <a:pt x="4" y="41"/>
                                  </a:lnTo>
                                  <a:lnTo>
                                    <a:pt x="3" y="40"/>
                                  </a:lnTo>
                                  <a:lnTo>
                                    <a:pt x="2" y="31"/>
                                  </a:lnTo>
                                  <a:lnTo>
                                    <a:pt x="1" y="23"/>
                                  </a:lnTo>
                                  <a:lnTo>
                                    <a:pt x="0" y="14"/>
                                  </a:lnTo>
                                  <a:lnTo>
                                    <a:pt x="2" y="8"/>
                                  </a:lnTo>
                                  <a:lnTo>
                                    <a:pt x="4" y="3"/>
                                  </a:lnTo>
                                  <a:lnTo>
                                    <a:pt x="5" y="0"/>
                                  </a:lnTo>
                                  <a:lnTo>
                                    <a:pt x="9" y="14"/>
                                  </a:lnTo>
                                  <a:lnTo>
                                    <a:pt x="7" y="29"/>
                                  </a:lnTo>
                                  <a:lnTo>
                                    <a:pt x="9" y="4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0" name="Group 7206"/>
                        <wpg:cNvGrpSpPr>
                          <a:grpSpLocks/>
                        </wpg:cNvGrpSpPr>
                        <wpg:grpSpPr bwMode="auto">
                          <a:xfrm>
                            <a:off x="696" y="5651"/>
                            <a:ext cx="12" cy="31"/>
                            <a:chOff x="696" y="5651"/>
                            <a:chExt cx="12" cy="31"/>
                          </a:xfrm>
                        </wpg:grpSpPr>
                        <wps:wsp>
                          <wps:cNvPr id="7401" name="Freeform 7207"/>
                          <wps:cNvSpPr>
                            <a:spLocks/>
                          </wps:cNvSpPr>
                          <wps:spPr bwMode="auto">
                            <a:xfrm>
                              <a:off x="696" y="5651"/>
                              <a:ext cx="12" cy="31"/>
                            </a:xfrm>
                            <a:custGeom>
                              <a:avLst/>
                              <a:gdLst>
                                <a:gd name="T0" fmla="+- 0 703 696"/>
                                <a:gd name="T1" fmla="*/ T0 w 12"/>
                                <a:gd name="T2" fmla="+- 0 5682 5651"/>
                                <a:gd name="T3" fmla="*/ 5682 h 31"/>
                                <a:gd name="T4" fmla="+- 0 700 696"/>
                                <a:gd name="T5" fmla="*/ T4 w 12"/>
                                <a:gd name="T6" fmla="+- 0 5673 5651"/>
                                <a:gd name="T7" fmla="*/ 5673 h 31"/>
                                <a:gd name="T8" fmla="+- 0 696 696"/>
                                <a:gd name="T9" fmla="*/ T8 w 12"/>
                                <a:gd name="T10" fmla="+- 0 5664 5651"/>
                                <a:gd name="T11" fmla="*/ 5664 h 31"/>
                                <a:gd name="T12" fmla="+- 0 696 696"/>
                                <a:gd name="T13" fmla="*/ T12 w 12"/>
                                <a:gd name="T14" fmla="+- 0 5656 5651"/>
                                <a:gd name="T15" fmla="*/ 5656 h 31"/>
                                <a:gd name="T16" fmla="+- 0 697 696"/>
                                <a:gd name="T17" fmla="*/ T16 w 12"/>
                                <a:gd name="T18" fmla="+- 0 5654 5651"/>
                                <a:gd name="T19" fmla="*/ 5654 h 31"/>
                                <a:gd name="T20" fmla="+- 0 697 696"/>
                                <a:gd name="T21" fmla="*/ T20 w 12"/>
                                <a:gd name="T22" fmla="+- 0 5652 5651"/>
                                <a:gd name="T23" fmla="*/ 5652 h 31"/>
                                <a:gd name="T24" fmla="+- 0 698 696"/>
                                <a:gd name="T25" fmla="*/ T24 w 12"/>
                                <a:gd name="T26" fmla="+- 0 5651 5651"/>
                                <a:gd name="T27" fmla="*/ 5651 h 31"/>
                                <a:gd name="T28" fmla="+- 0 708 696"/>
                                <a:gd name="T29" fmla="*/ T28 w 12"/>
                                <a:gd name="T30" fmla="+- 0 5663 5651"/>
                                <a:gd name="T31" fmla="*/ 5663 h 31"/>
                                <a:gd name="T32" fmla="+- 0 703 696"/>
                                <a:gd name="T33" fmla="*/ T32 w 12"/>
                                <a:gd name="T34" fmla="+- 0 5682 5651"/>
                                <a:gd name="T35" fmla="*/ 5682 h 31"/>
                                <a:gd name="T36" fmla="+- 0 703 696"/>
                                <a:gd name="T37" fmla="*/ T36 w 12"/>
                                <a:gd name="T38" fmla="+- 0 5682 5651"/>
                                <a:gd name="T39" fmla="*/ 568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31">
                                  <a:moveTo>
                                    <a:pt x="7" y="31"/>
                                  </a:moveTo>
                                  <a:lnTo>
                                    <a:pt x="4" y="22"/>
                                  </a:lnTo>
                                  <a:lnTo>
                                    <a:pt x="0" y="13"/>
                                  </a:lnTo>
                                  <a:lnTo>
                                    <a:pt x="0" y="5"/>
                                  </a:lnTo>
                                  <a:lnTo>
                                    <a:pt x="1" y="3"/>
                                  </a:lnTo>
                                  <a:lnTo>
                                    <a:pt x="1" y="1"/>
                                  </a:lnTo>
                                  <a:lnTo>
                                    <a:pt x="2" y="0"/>
                                  </a:lnTo>
                                  <a:lnTo>
                                    <a:pt x="12" y="12"/>
                                  </a:lnTo>
                                  <a:lnTo>
                                    <a:pt x="7" y="3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2" name="Group 7208"/>
                        <wpg:cNvGrpSpPr>
                          <a:grpSpLocks/>
                        </wpg:cNvGrpSpPr>
                        <wpg:grpSpPr bwMode="auto">
                          <a:xfrm>
                            <a:off x="691" y="5479"/>
                            <a:ext cx="11" cy="43"/>
                            <a:chOff x="691" y="5479"/>
                            <a:chExt cx="11" cy="43"/>
                          </a:xfrm>
                        </wpg:grpSpPr>
                        <wps:wsp>
                          <wps:cNvPr id="7403" name="Freeform 7209"/>
                          <wps:cNvSpPr>
                            <a:spLocks/>
                          </wps:cNvSpPr>
                          <wps:spPr bwMode="auto">
                            <a:xfrm>
                              <a:off x="691" y="5479"/>
                              <a:ext cx="11" cy="43"/>
                            </a:xfrm>
                            <a:custGeom>
                              <a:avLst/>
                              <a:gdLst>
                                <a:gd name="T0" fmla="+- 0 701 691"/>
                                <a:gd name="T1" fmla="*/ T0 w 11"/>
                                <a:gd name="T2" fmla="+- 0 5479 5479"/>
                                <a:gd name="T3" fmla="*/ 5479 h 43"/>
                                <a:gd name="T4" fmla="+- 0 701 691"/>
                                <a:gd name="T5" fmla="*/ T4 w 11"/>
                                <a:gd name="T6" fmla="+- 0 5499 5479"/>
                                <a:gd name="T7" fmla="*/ 5499 h 43"/>
                                <a:gd name="T8" fmla="+- 0 701 691"/>
                                <a:gd name="T9" fmla="*/ T8 w 11"/>
                                <a:gd name="T10" fmla="+- 0 5519 5479"/>
                                <a:gd name="T11" fmla="*/ 5519 h 43"/>
                                <a:gd name="T12" fmla="+- 0 699 691"/>
                                <a:gd name="T13" fmla="*/ T12 w 11"/>
                                <a:gd name="T14" fmla="+- 0 5521 5479"/>
                                <a:gd name="T15" fmla="*/ 5521 h 43"/>
                                <a:gd name="T16" fmla="+- 0 697 691"/>
                                <a:gd name="T17" fmla="*/ T16 w 11"/>
                                <a:gd name="T18" fmla="+- 0 5520 5479"/>
                                <a:gd name="T19" fmla="*/ 5520 h 43"/>
                                <a:gd name="T20" fmla="+- 0 694 691"/>
                                <a:gd name="T21" fmla="*/ T20 w 11"/>
                                <a:gd name="T22" fmla="+- 0 5518 5479"/>
                                <a:gd name="T23" fmla="*/ 5518 h 43"/>
                                <a:gd name="T24" fmla="+- 0 693 691"/>
                                <a:gd name="T25" fmla="*/ T24 w 11"/>
                                <a:gd name="T26" fmla="+- 0 5514 5479"/>
                                <a:gd name="T27" fmla="*/ 5514 h 43"/>
                                <a:gd name="T28" fmla="+- 0 692 691"/>
                                <a:gd name="T29" fmla="*/ T28 w 11"/>
                                <a:gd name="T30" fmla="+- 0 5510 5479"/>
                                <a:gd name="T31" fmla="*/ 5510 h 43"/>
                                <a:gd name="T32" fmla="+- 0 691 691"/>
                                <a:gd name="T33" fmla="*/ T32 w 11"/>
                                <a:gd name="T34" fmla="+- 0 5507 5479"/>
                                <a:gd name="T35" fmla="*/ 5507 h 43"/>
                                <a:gd name="T36" fmla="+- 0 691 691"/>
                                <a:gd name="T37" fmla="*/ T36 w 11"/>
                                <a:gd name="T38" fmla="+- 0 5507 5479"/>
                                <a:gd name="T39" fmla="*/ 5507 h 43"/>
                                <a:gd name="T40" fmla="+- 0 691 691"/>
                                <a:gd name="T41" fmla="*/ T40 w 11"/>
                                <a:gd name="T42" fmla="+- 0 5491 5479"/>
                                <a:gd name="T43" fmla="*/ 5491 h 43"/>
                                <a:gd name="T44" fmla="+- 0 694 691"/>
                                <a:gd name="T45" fmla="*/ T44 w 11"/>
                                <a:gd name="T46" fmla="+- 0 5479 5479"/>
                                <a:gd name="T47" fmla="*/ 5479 h 43"/>
                                <a:gd name="T48" fmla="+- 0 701 691"/>
                                <a:gd name="T49" fmla="*/ T48 w 11"/>
                                <a:gd name="T50" fmla="+- 0 5479 5479"/>
                                <a:gd name="T51" fmla="*/ 5479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43">
                                  <a:moveTo>
                                    <a:pt x="10" y="0"/>
                                  </a:moveTo>
                                  <a:lnTo>
                                    <a:pt x="10" y="20"/>
                                  </a:lnTo>
                                  <a:lnTo>
                                    <a:pt x="10" y="40"/>
                                  </a:lnTo>
                                  <a:lnTo>
                                    <a:pt x="8" y="42"/>
                                  </a:lnTo>
                                  <a:lnTo>
                                    <a:pt x="6" y="41"/>
                                  </a:lnTo>
                                  <a:lnTo>
                                    <a:pt x="3" y="39"/>
                                  </a:lnTo>
                                  <a:lnTo>
                                    <a:pt x="2" y="35"/>
                                  </a:lnTo>
                                  <a:lnTo>
                                    <a:pt x="1" y="31"/>
                                  </a:lnTo>
                                  <a:lnTo>
                                    <a:pt x="0" y="28"/>
                                  </a:lnTo>
                                  <a:lnTo>
                                    <a:pt x="0" y="12"/>
                                  </a:lnTo>
                                  <a:lnTo>
                                    <a:pt x="3" y="0"/>
                                  </a:lnTo>
                                  <a:lnTo>
                                    <a:pt x="1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4" name="Group 7210"/>
                        <wpg:cNvGrpSpPr>
                          <a:grpSpLocks/>
                        </wpg:cNvGrpSpPr>
                        <wpg:grpSpPr bwMode="auto">
                          <a:xfrm>
                            <a:off x="661" y="4927"/>
                            <a:ext cx="11" cy="24"/>
                            <a:chOff x="661" y="4927"/>
                            <a:chExt cx="11" cy="24"/>
                          </a:xfrm>
                        </wpg:grpSpPr>
                        <wps:wsp>
                          <wps:cNvPr id="7405" name="Freeform 7211"/>
                          <wps:cNvSpPr>
                            <a:spLocks/>
                          </wps:cNvSpPr>
                          <wps:spPr bwMode="auto">
                            <a:xfrm>
                              <a:off x="661" y="4927"/>
                              <a:ext cx="11" cy="24"/>
                            </a:xfrm>
                            <a:custGeom>
                              <a:avLst/>
                              <a:gdLst>
                                <a:gd name="T0" fmla="+- 0 671 661"/>
                                <a:gd name="T1" fmla="*/ T0 w 11"/>
                                <a:gd name="T2" fmla="+- 0 4942 4927"/>
                                <a:gd name="T3" fmla="*/ 4942 h 24"/>
                                <a:gd name="T4" fmla="+- 0 671 661"/>
                                <a:gd name="T5" fmla="*/ T4 w 11"/>
                                <a:gd name="T6" fmla="+- 0 4942 4927"/>
                                <a:gd name="T7" fmla="*/ 4942 h 24"/>
                                <a:gd name="T8" fmla="+- 0 670 661"/>
                                <a:gd name="T9" fmla="*/ T8 w 11"/>
                                <a:gd name="T10" fmla="+- 0 4941 4927"/>
                                <a:gd name="T11" fmla="*/ 4941 h 24"/>
                                <a:gd name="T12" fmla="+- 0 670 661"/>
                                <a:gd name="T13" fmla="*/ T12 w 11"/>
                                <a:gd name="T14" fmla="+- 0 4941 4927"/>
                                <a:gd name="T15" fmla="*/ 4941 h 24"/>
                                <a:gd name="T16" fmla="+- 0 671 661"/>
                                <a:gd name="T17" fmla="*/ T16 w 11"/>
                                <a:gd name="T18" fmla="+- 0 4943 4927"/>
                                <a:gd name="T19" fmla="*/ 4943 h 24"/>
                                <a:gd name="T20" fmla="+- 0 671 661"/>
                                <a:gd name="T21" fmla="*/ T20 w 11"/>
                                <a:gd name="T22" fmla="+- 0 4947 4927"/>
                                <a:gd name="T23" fmla="*/ 4947 h 24"/>
                                <a:gd name="T24" fmla="+- 0 670 661"/>
                                <a:gd name="T25" fmla="*/ T24 w 11"/>
                                <a:gd name="T26" fmla="+- 0 4951 4927"/>
                                <a:gd name="T27" fmla="*/ 4951 h 24"/>
                                <a:gd name="T28" fmla="+- 0 667 661"/>
                                <a:gd name="T29" fmla="*/ T28 w 11"/>
                                <a:gd name="T30" fmla="+- 0 4949 4927"/>
                                <a:gd name="T31" fmla="*/ 4949 h 24"/>
                                <a:gd name="T32" fmla="+- 0 664 661"/>
                                <a:gd name="T33" fmla="*/ T32 w 11"/>
                                <a:gd name="T34" fmla="+- 0 4947 4927"/>
                                <a:gd name="T35" fmla="*/ 4947 h 24"/>
                                <a:gd name="T36" fmla="+- 0 661 661"/>
                                <a:gd name="T37" fmla="*/ T36 w 11"/>
                                <a:gd name="T38" fmla="+- 0 4944 4927"/>
                                <a:gd name="T39" fmla="*/ 4944 h 24"/>
                                <a:gd name="T40" fmla="+- 0 661 661"/>
                                <a:gd name="T41" fmla="*/ T40 w 11"/>
                                <a:gd name="T42" fmla="+- 0 4939 4927"/>
                                <a:gd name="T43" fmla="*/ 4939 h 24"/>
                                <a:gd name="T44" fmla="+- 0 661 661"/>
                                <a:gd name="T45" fmla="*/ T44 w 11"/>
                                <a:gd name="T46" fmla="+- 0 4933 4927"/>
                                <a:gd name="T47" fmla="*/ 4933 h 24"/>
                                <a:gd name="T48" fmla="+- 0 661 661"/>
                                <a:gd name="T49" fmla="*/ T48 w 11"/>
                                <a:gd name="T50" fmla="+- 0 4927 4927"/>
                                <a:gd name="T51" fmla="*/ 4927 h 24"/>
                                <a:gd name="T52" fmla="+- 0 668 661"/>
                                <a:gd name="T53" fmla="*/ T52 w 11"/>
                                <a:gd name="T54" fmla="+- 0 4929 4927"/>
                                <a:gd name="T55" fmla="*/ 4929 h 24"/>
                                <a:gd name="T56" fmla="+- 0 670 661"/>
                                <a:gd name="T57" fmla="*/ T56 w 11"/>
                                <a:gd name="T58" fmla="+- 0 4935 4927"/>
                                <a:gd name="T59" fmla="*/ 4935 h 24"/>
                                <a:gd name="T60" fmla="+- 0 671 661"/>
                                <a:gd name="T61" fmla="*/ T60 w 11"/>
                                <a:gd name="T62" fmla="+- 0 4942 4927"/>
                                <a:gd name="T63" fmla="*/ 494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 h="24">
                                  <a:moveTo>
                                    <a:pt x="10" y="15"/>
                                  </a:moveTo>
                                  <a:lnTo>
                                    <a:pt x="10" y="15"/>
                                  </a:lnTo>
                                  <a:lnTo>
                                    <a:pt x="9" y="14"/>
                                  </a:lnTo>
                                  <a:lnTo>
                                    <a:pt x="10" y="16"/>
                                  </a:lnTo>
                                  <a:lnTo>
                                    <a:pt x="10" y="20"/>
                                  </a:lnTo>
                                  <a:lnTo>
                                    <a:pt x="9" y="24"/>
                                  </a:lnTo>
                                  <a:lnTo>
                                    <a:pt x="6" y="22"/>
                                  </a:lnTo>
                                  <a:lnTo>
                                    <a:pt x="3" y="20"/>
                                  </a:lnTo>
                                  <a:lnTo>
                                    <a:pt x="0" y="17"/>
                                  </a:lnTo>
                                  <a:lnTo>
                                    <a:pt x="0" y="12"/>
                                  </a:lnTo>
                                  <a:lnTo>
                                    <a:pt x="0" y="6"/>
                                  </a:lnTo>
                                  <a:lnTo>
                                    <a:pt x="0" y="0"/>
                                  </a:lnTo>
                                  <a:lnTo>
                                    <a:pt x="7" y="2"/>
                                  </a:lnTo>
                                  <a:lnTo>
                                    <a:pt x="9" y="8"/>
                                  </a:lnTo>
                                  <a:lnTo>
                                    <a:pt x="1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6" name="Group 7212"/>
                        <wpg:cNvGrpSpPr>
                          <a:grpSpLocks/>
                        </wpg:cNvGrpSpPr>
                        <wpg:grpSpPr bwMode="auto">
                          <a:xfrm>
                            <a:off x="733" y="4584"/>
                            <a:ext cx="15" cy="21"/>
                            <a:chOff x="733" y="4584"/>
                            <a:chExt cx="15" cy="21"/>
                          </a:xfrm>
                        </wpg:grpSpPr>
                        <wps:wsp>
                          <wps:cNvPr id="7407" name="Freeform 7213"/>
                          <wps:cNvSpPr>
                            <a:spLocks/>
                          </wps:cNvSpPr>
                          <wps:spPr bwMode="auto">
                            <a:xfrm>
                              <a:off x="733" y="4584"/>
                              <a:ext cx="15" cy="21"/>
                            </a:xfrm>
                            <a:custGeom>
                              <a:avLst/>
                              <a:gdLst>
                                <a:gd name="T0" fmla="+- 0 733 733"/>
                                <a:gd name="T1" fmla="*/ T0 w 15"/>
                                <a:gd name="T2" fmla="+- 0 4603 4584"/>
                                <a:gd name="T3" fmla="*/ 4603 h 21"/>
                                <a:gd name="T4" fmla="+- 0 733 733"/>
                                <a:gd name="T5" fmla="*/ T4 w 15"/>
                                <a:gd name="T6" fmla="+- 0 4596 4584"/>
                                <a:gd name="T7" fmla="*/ 4596 h 21"/>
                                <a:gd name="T8" fmla="+- 0 733 733"/>
                                <a:gd name="T9" fmla="*/ T8 w 15"/>
                                <a:gd name="T10" fmla="+- 0 4590 4584"/>
                                <a:gd name="T11" fmla="*/ 4590 h 21"/>
                                <a:gd name="T12" fmla="+- 0 733 733"/>
                                <a:gd name="T13" fmla="*/ T12 w 15"/>
                                <a:gd name="T14" fmla="+- 0 4584 4584"/>
                                <a:gd name="T15" fmla="*/ 4584 h 21"/>
                                <a:gd name="T16" fmla="+- 0 745 733"/>
                                <a:gd name="T17" fmla="*/ T16 w 15"/>
                                <a:gd name="T18" fmla="+- 0 4587 4584"/>
                                <a:gd name="T19" fmla="*/ 4587 h 21"/>
                                <a:gd name="T20" fmla="+- 0 747 733"/>
                                <a:gd name="T21" fmla="*/ T20 w 15"/>
                                <a:gd name="T22" fmla="+- 0 4599 4584"/>
                                <a:gd name="T23" fmla="*/ 4599 h 21"/>
                                <a:gd name="T24" fmla="+- 0 737 733"/>
                                <a:gd name="T25" fmla="*/ T24 w 15"/>
                                <a:gd name="T26" fmla="+- 0 4604 4584"/>
                                <a:gd name="T27" fmla="*/ 4604 h 21"/>
                                <a:gd name="T28" fmla="+- 0 733 733"/>
                                <a:gd name="T29" fmla="*/ T28 w 15"/>
                                <a:gd name="T30" fmla="+- 0 4603 4584"/>
                                <a:gd name="T31" fmla="*/ 4603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1">
                                  <a:moveTo>
                                    <a:pt x="0" y="19"/>
                                  </a:moveTo>
                                  <a:lnTo>
                                    <a:pt x="0" y="12"/>
                                  </a:lnTo>
                                  <a:lnTo>
                                    <a:pt x="0" y="6"/>
                                  </a:lnTo>
                                  <a:lnTo>
                                    <a:pt x="0" y="0"/>
                                  </a:lnTo>
                                  <a:lnTo>
                                    <a:pt x="12" y="3"/>
                                  </a:lnTo>
                                  <a:lnTo>
                                    <a:pt x="14" y="15"/>
                                  </a:lnTo>
                                  <a:lnTo>
                                    <a:pt x="4" y="20"/>
                                  </a:lnTo>
                                  <a:lnTo>
                                    <a:pt x="0"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8" name="Group 7214"/>
                        <wpg:cNvGrpSpPr>
                          <a:grpSpLocks/>
                        </wpg:cNvGrpSpPr>
                        <wpg:grpSpPr bwMode="auto">
                          <a:xfrm>
                            <a:off x="709" y="4518"/>
                            <a:ext cx="45" cy="32"/>
                            <a:chOff x="709" y="4518"/>
                            <a:chExt cx="45" cy="32"/>
                          </a:xfrm>
                        </wpg:grpSpPr>
                        <wps:wsp>
                          <wps:cNvPr id="7409" name="Freeform 7215"/>
                          <wps:cNvSpPr>
                            <a:spLocks/>
                          </wps:cNvSpPr>
                          <wps:spPr bwMode="auto">
                            <a:xfrm>
                              <a:off x="709" y="4518"/>
                              <a:ext cx="45" cy="32"/>
                            </a:xfrm>
                            <a:custGeom>
                              <a:avLst/>
                              <a:gdLst>
                                <a:gd name="T0" fmla="+- 0 754 709"/>
                                <a:gd name="T1" fmla="*/ T0 w 45"/>
                                <a:gd name="T2" fmla="+- 0 4536 4518"/>
                                <a:gd name="T3" fmla="*/ 4536 h 32"/>
                                <a:gd name="T4" fmla="+- 0 745 709"/>
                                <a:gd name="T5" fmla="*/ T4 w 45"/>
                                <a:gd name="T6" fmla="+- 0 4534 4518"/>
                                <a:gd name="T7" fmla="*/ 4534 h 32"/>
                                <a:gd name="T8" fmla="+- 0 742 709"/>
                                <a:gd name="T9" fmla="*/ T8 w 45"/>
                                <a:gd name="T10" fmla="+- 0 4527 4518"/>
                                <a:gd name="T11" fmla="*/ 4527 h 32"/>
                                <a:gd name="T12" fmla="+- 0 725 709"/>
                                <a:gd name="T13" fmla="*/ T12 w 45"/>
                                <a:gd name="T14" fmla="+- 0 4540 4518"/>
                                <a:gd name="T15" fmla="*/ 4540 h 32"/>
                                <a:gd name="T16" fmla="+- 0 709 709"/>
                                <a:gd name="T17" fmla="*/ T16 w 45"/>
                                <a:gd name="T18" fmla="+- 0 4550 4518"/>
                                <a:gd name="T19" fmla="*/ 4550 h 32"/>
                                <a:gd name="T20" fmla="+- 0 712 709"/>
                                <a:gd name="T21" fmla="*/ T20 w 45"/>
                                <a:gd name="T22" fmla="+- 0 4537 4518"/>
                                <a:gd name="T23" fmla="*/ 4537 h 32"/>
                                <a:gd name="T24" fmla="+- 0 722 709"/>
                                <a:gd name="T25" fmla="*/ T24 w 45"/>
                                <a:gd name="T26" fmla="+- 0 4530 4518"/>
                                <a:gd name="T27" fmla="*/ 4530 h 32"/>
                                <a:gd name="T28" fmla="+- 0 730 709"/>
                                <a:gd name="T29" fmla="*/ T28 w 45"/>
                                <a:gd name="T30" fmla="+- 0 4522 4518"/>
                                <a:gd name="T31" fmla="*/ 4522 h 32"/>
                                <a:gd name="T32" fmla="+- 0 739 709"/>
                                <a:gd name="T33" fmla="*/ T32 w 45"/>
                                <a:gd name="T34" fmla="+- 0 4518 4518"/>
                                <a:gd name="T35" fmla="*/ 4518 h 32"/>
                                <a:gd name="T36" fmla="+- 0 754 709"/>
                                <a:gd name="T37" fmla="*/ T36 w 45"/>
                                <a:gd name="T38" fmla="+- 0 4520 4518"/>
                                <a:gd name="T39" fmla="*/ 4520 h 32"/>
                                <a:gd name="T40" fmla="+- 0 754 709"/>
                                <a:gd name="T41" fmla="*/ T40 w 45"/>
                                <a:gd name="T42" fmla="+- 0 4536 4518"/>
                                <a:gd name="T43" fmla="*/ 453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32">
                                  <a:moveTo>
                                    <a:pt x="45" y="18"/>
                                  </a:moveTo>
                                  <a:lnTo>
                                    <a:pt x="36" y="16"/>
                                  </a:lnTo>
                                  <a:lnTo>
                                    <a:pt x="33" y="9"/>
                                  </a:lnTo>
                                  <a:lnTo>
                                    <a:pt x="16" y="22"/>
                                  </a:lnTo>
                                  <a:lnTo>
                                    <a:pt x="0" y="32"/>
                                  </a:lnTo>
                                  <a:lnTo>
                                    <a:pt x="3" y="19"/>
                                  </a:lnTo>
                                  <a:lnTo>
                                    <a:pt x="13" y="12"/>
                                  </a:lnTo>
                                  <a:lnTo>
                                    <a:pt x="21" y="4"/>
                                  </a:lnTo>
                                  <a:lnTo>
                                    <a:pt x="30" y="0"/>
                                  </a:lnTo>
                                  <a:lnTo>
                                    <a:pt x="45" y="2"/>
                                  </a:lnTo>
                                  <a:lnTo>
                                    <a:pt x="45"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0" name="Group 7216"/>
                        <wpg:cNvGrpSpPr>
                          <a:grpSpLocks/>
                        </wpg:cNvGrpSpPr>
                        <wpg:grpSpPr bwMode="auto">
                          <a:xfrm>
                            <a:off x="768" y="4340"/>
                            <a:ext cx="14" cy="20"/>
                            <a:chOff x="768" y="4340"/>
                            <a:chExt cx="14" cy="20"/>
                          </a:xfrm>
                        </wpg:grpSpPr>
                        <wps:wsp>
                          <wps:cNvPr id="7411" name="Freeform 7217"/>
                          <wps:cNvSpPr>
                            <a:spLocks/>
                          </wps:cNvSpPr>
                          <wps:spPr bwMode="auto">
                            <a:xfrm>
                              <a:off x="768" y="4340"/>
                              <a:ext cx="14" cy="20"/>
                            </a:xfrm>
                            <a:custGeom>
                              <a:avLst/>
                              <a:gdLst>
                                <a:gd name="T0" fmla="+- 0 782 768"/>
                                <a:gd name="T1" fmla="*/ T0 w 14"/>
                                <a:gd name="T2" fmla="+- 0 4340 4340"/>
                                <a:gd name="T3" fmla="*/ 4340 h 20"/>
                                <a:gd name="T4" fmla="+- 0 782 768"/>
                                <a:gd name="T5" fmla="*/ T4 w 14"/>
                                <a:gd name="T6" fmla="+- 0 4347 4340"/>
                                <a:gd name="T7" fmla="*/ 4347 h 20"/>
                                <a:gd name="T8" fmla="+- 0 782 768"/>
                                <a:gd name="T9" fmla="*/ T8 w 14"/>
                                <a:gd name="T10" fmla="+- 0 4353 4340"/>
                                <a:gd name="T11" fmla="*/ 4353 h 20"/>
                                <a:gd name="T12" fmla="+- 0 782 768"/>
                                <a:gd name="T13" fmla="*/ T12 w 14"/>
                                <a:gd name="T14" fmla="+- 0 4359 4340"/>
                                <a:gd name="T15" fmla="*/ 4359 h 20"/>
                                <a:gd name="T16" fmla="+- 0 768 768"/>
                                <a:gd name="T17" fmla="*/ T16 w 14"/>
                                <a:gd name="T18" fmla="+- 0 4353 4340"/>
                                <a:gd name="T19" fmla="*/ 4353 h 20"/>
                                <a:gd name="T20" fmla="+- 0 772 768"/>
                                <a:gd name="T21" fmla="*/ T20 w 14"/>
                                <a:gd name="T22" fmla="+- 0 4341 4340"/>
                                <a:gd name="T23" fmla="*/ 4341 h 20"/>
                                <a:gd name="T24" fmla="+- 0 782 768"/>
                                <a:gd name="T25" fmla="*/ T24 w 14"/>
                                <a:gd name="T26" fmla="+- 0 4340 4340"/>
                                <a:gd name="T27" fmla="*/ 4340 h 20"/>
                              </a:gdLst>
                              <a:ahLst/>
                              <a:cxnLst>
                                <a:cxn ang="0">
                                  <a:pos x="T1" y="T3"/>
                                </a:cxn>
                                <a:cxn ang="0">
                                  <a:pos x="T5" y="T7"/>
                                </a:cxn>
                                <a:cxn ang="0">
                                  <a:pos x="T9" y="T11"/>
                                </a:cxn>
                                <a:cxn ang="0">
                                  <a:pos x="T13" y="T15"/>
                                </a:cxn>
                                <a:cxn ang="0">
                                  <a:pos x="T17" y="T19"/>
                                </a:cxn>
                                <a:cxn ang="0">
                                  <a:pos x="T21" y="T23"/>
                                </a:cxn>
                                <a:cxn ang="0">
                                  <a:pos x="T25" y="T27"/>
                                </a:cxn>
                              </a:cxnLst>
                              <a:rect l="0" t="0" r="r" b="b"/>
                              <a:pathLst>
                                <a:path w="14" h="20">
                                  <a:moveTo>
                                    <a:pt x="14" y="0"/>
                                  </a:moveTo>
                                  <a:lnTo>
                                    <a:pt x="14" y="7"/>
                                  </a:lnTo>
                                  <a:lnTo>
                                    <a:pt x="14" y="13"/>
                                  </a:lnTo>
                                  <a:lnTo>
                                    <a:pt x="14" y="19"/>
                                  </a:lnTo>
                                  <a:lnTo>
                                    <a:pt x="0" y="13"/>
                                  </a:lnTo>
                                  <a:lnTo>
                                    <a:pt x="4" y="1"/>
                                  </a:lnTo>
                                  <a:lnTo>
                                    <a:pt x="1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2" name="Group 7218"/>
                        <wpg:cNvGrpSpPr>
                          <a:grpSpLocks/>
                        </wpg:cNvGrpSpPr>
                        <wpg:grpSpPr bwMode="auto">
                          <a:xfrm>
                            <a:off x="731" y="4330"/>
                            <a:ext cx="21" cy="29"/>
                            <a:chOff x="731" y="4330"/>
                            <a:chExt cx="21" cy="29"/>
                          </a:xfrm>
                        </wpg:grpSpPr>
                        <wps:wsp>
                          <wps:cNvPr id="7413" name="Freeform 7219"/>
                          <wps:cNvSpPr>
                            <a:spLocks/>
                          </wps:cNvSpPr>
                          <wps:spPr bwMode="auto">
                            <a:xfrm>
                              <a:off x="731" y="4330"/>
                              <a:ext cx="21" cy="29"/>
                            </a:xfrm>
                            <a:custGeom>
                              <a:avLst/>
                              <a:gdLst>
                                <a:gd name="T0" fmla="+- 0 752 731"/>
                                <a:gd name="T1" fmla="*/ T0 w 21"/>
                                <a:gd name="T2" fmla="+- 0 4349 4330"/>
                                <a:gd name="T3" fmla="*/ 4349 h 29"/>
                                <a:gd name="T4" fmla="+- 0 748 731"/>
                                <a:gd name="T5" fmla="*/ T4 w 21"/>
                                <a:gd name="T6" fmla="+- 0 4351 4330"/>
                                <a:gd name="T7" fmla="*/ 4351 h 29"/>
                                <a:gd name="T8" fmla="+- 0 743 731"/>
                                <a:gd name="T9" fmla="*/ T8 w 21"/>
                                <a:gd name="T10" fmla="+- 0 4353 4330"/>
                                <a:gd name="T11" fmla="*/ 4353 h 29"/>
                                <a:gd name="T12" fmla="+- 0 742 731"/>
                                <a:gd name="T13" fmla="*/ T12 w 21"/>
                                <a:gd name="T14" fmla="+- 0 4359 4330"/>
                                <a:gd name="T15" fmla="*/ 4359 h 29"/>
                                <a:gd name="T16" fmla="+- 0 734 731"/>
                                <a:gd name="T17" fmla="*/ T16 w 21"/>
                                <a:gd name="T18" fmla="+- 0 4354 4330"/>
                                <a:gd name="T19" fmla="*/ 4354 h 29"/>
                                <a:gd name="T20" fmla="+- 0 731 731"/>
                                <a:gd name="T21" fmla="*/ T20 w 21"/>
                                <a:gd name="T22" fmla="+- 0 4344 4330"/>
                                <a:gd name="T23" fmla="*/ 4344 h 29"/>
                                <a:gd name="T24" fmla="+- 0 733 731"/>
                                <a:gd name="T25" fmla="*/ T24 w 21"/>
                                <a:gd name="T26" fmla="+- 0 4330 4330"/>
                                <a:gd name="T27" fmla="*/ 4330 h 29"/>
                                <a:gd name="T28" fmla="+- 0 745 731"/>
                                <a:gd name="T29" fmla="*/ T28 w 21"/>
                                <a:gd name="T30" fmla="+- 0 4331 4330"/>
                                <a:gd name="T31" fmla="*/ 4331 h 29"/>
                                <a:gd name="T32" fmla="+- 0 752 731"/>
                                <a:gd name="T33" fmla="*/ T32 w 21"/>
                                <a:gd name="T34" fmla="+- 0 4337 4330"/>
                                <a:gd name="T35" fmla="*/ 4337 h 29"/>
                                <a:gd name="T36" fmla="+- 0 752 731"/>
                                <a:gd name="T37" fmla="*/ T36 w 21"/>
                                <a:gd name="T38" fmla="+- 0 4349 4330"/>
                                <a:gd name="T39" fmla="*/ 434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9">
                                  <a:moveTo>
                                    <a:pt x="21" y="19"/>
                                  </a:moveTo>
                                  <a:lnTo>
                                    <a:pt x="17" y="21"/>
                                  </a:lnTo>
                                  <a:lnTo>
                                    <a:pt x="12" y="23"/>
                                  </a:lnTo>
                                  <a:lnTo>
                                    <a:pt x="11" y="29"/>
                                  </a:lnTo>
                                  <a:lnTo>
                                    <a:pt x="3" y="24"/>
                                  </a:lnTo>
                                  <a:lnTo>
                                    <a:pt x="0" y="14"/>
                                  </a:lnTo>
                                  <a:lnTo>
                                    <a:pt x="2" y="0"/>
                                  </a:lnTo>
                                  <a:lnTo>
                                    <a:pt x="14" y="1"/>
                                  </a:lnTo>
                                  <a:lnTo>
                                    <a:pt x="21" y="7"/>
                                  </a:lnTo>
                                  <a:lnTo>
                                    <a:pt x="21"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4" name="Group 7220"/>
                        <wpg:cNvGrpSpPr>
                          <a:grpSpLocks/>
                        </wpg:cNvGrpSpPr>
                        <wpg:grpSpPr bwMode="auto">
                          <a:xfrm>
                            <a:off x="769" y="4249"/>
                            <a:ext cx="20" cy="26"/>
                            <a:chOff x="769" y="4249"/>
                            <a:chExt cx="20" cy="26"/>
                          </a:xfrm>
                        </wpg:grpSpPr>
                        <wps:wsp>
                          <wps:cNvPr id="7415" name="Freeform 7221"/>
                          <wps:cNvSpPr>
                            <a:spLocks/>
                          </wps:cNvSpPr>
                          <wps:spPr bwMode="auto">
                            <a:xfrm>
                              <a:off x="769" y="4249"/>
                              <a:ext cx="20" cy="26"/>
                            </a:xfrm>
                            <a:custGeom>
                              <a:avLst/>
                              <a:gdLst>
                                <a:gd name="T0" fmla="+- 0 769 769"/>
                                <a:gd name="T1" fmla="*/ T0 w 20"/>
                                <a:gd name="T2" fmla="+- 0 4249 4249"/>
                                <a:gd name="T3" fmla="*/ 4249 h 26"/>
                                <a:gd name="T4" fmla="+- 0 785 769"/>
                                <a:gd name="T5" fmla="*/ T4 w 20"/>
                                <a:gd name="T6" fmla="+- 0 4249 4249"/>
                                <a:gd name="T7" fmla="*/ 4249 h 26"/>
                                <a:gd name="T8" fmla="+- 0 786 769"/>
                                <a:gd name="T9" fmla="*/ T8 w 20"/>
                                <a:gd name="T10" fmla="+- 0 4262 4249"/>
                                <a:gd name="T11" fmla="*/ 4262 h 26"/>
                                <a:gd name="T12" fmla="+- 0 788 769"/>
                                <a:gd name="T13" fmla="*/ T12 w 20"/>
                                <a:gd name="T14" fmla="+- 0 4273 4249"/>
                                <a:gd name="T15" fmla="*/ 4273 h 26"/>
                                <a:gd name="T16" fmla="+- 0 773 769"/>
                                <a:gd name="T17" fmla="*/ T16 w 20"/>
                                <a:gd name="T18" fmla="+- 0 4274 4249"/>
                                <a:gd name="T19" fmla="*/ 4274 h 26"/>
                                <a:gd name="T20" fmla="+- 0 772 769"/>
                                <a:gd name="T21" fmla="*/ T20 w 20"/>
                                <a:gd name="T22" fmla="+- 0 4261 4249"/>
                                <a:gd name="T23" fmla="*/ 4261 h 26"/>
                                <a:gd name="T24" fmla="+- 0 769 769"/>
                                <a:gd name="T25" fmla="*/ T24 w 20"/>
                                <a:gd name="T26" fmla="+- 0 4249 4249"/>
                                <a:gd name="T27" fmla="*/ 4249 h 26"/>
                              </a:gdLst>
                              <a:ahLst/>
                              <a:cxnLst>
                                <a:cxn ang="0">
                                  <a:pos x="T1" y="T3"/>
                                </a:cxn>
                                <a:cxn ang="0">
                                  <a:pos x="T5" y="T7"/>
                                </a:cxn>
                                <a:cxn ang="0">
                                  <a:pos x="T9" y="T11"/>
                                </a:cxn>
                                <a:cxn ang="0">
                                  <a:pos x="T13" y="T15"/>
                                </a:cxn>
                                <a:cxn ang="0">
                                  <a:pos x="T17" y="T19"/>
                                </a:cxn>
                                <a:cxn ang="0">
                                  <a:pos x="T21" y="T23"/>
                                </a:cxn>
                                <a:cxn ang="0">
                                  <a:pos x="T25" y="T27"/>
                                </a:cxn>
                              </a:cxnLst>
                              <a:rect l="0" t="0" r="r" b="b"/>
                              <a:pathLst>
                                <a:path w="20" h="26">
                                  <a:moveTo>
                                    <a:pt x="0" y="0"/>
                                  </a:moveTo>
                                  <a:lnTo>
                                    <a:pt x="16" y="0"/>
                                  </a:lnTo>
                                  <a:lnTo>
                                    <a:pt x="17" y="13"/>
                                  </a:lnTo>
                                  <a:lnTo>
                                    <a:pt x="19" y="24"/>
                                  </a:lnTo>
                                  <a:lnTo>
                                    <a:pt x="4" y="25"/>
                                  </a:lnTo>
                                  <a:lnTo>
                                    <a:pt x="3" y="1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6" name="Group 7222"/>
                        <wpg:cNvGrpSpPr>
                          <a:grpSpLocks/>
                        </wpg:cNvGrpSpPr>
                        <wpg:grpSpPr bwMode="auto">
                          <a:xfrm>
                            <a:off x="640" y="3782"/>
                            <a:ext cx="18" cy="23"/>
                            <a:chOff x="640" y="3782"/>
                            <a:chExt cx="18" cy="23"/>
                          </a:xfrm>
                        </wpg:grpSpPr>
                        <wps:wsp>
                          <wps:cNvPr id="7417" name="Freeform 7223"/>
                          <wps:cNvSpPr>
                            <a:spLocks/>
                          </wps:cNvSpPr>
                          <wps:spPr bwMode="auto">
                            <a:xfrm>
                              <a:off x="640" y="3782"/>
                              <a:ext cx="18" cy="23"/>
                            </a:xfrm>
                            <a:custGeom>
                              <a:avLst/>
                              <a:gdLst>
                                <a:gd name="T0" fmla="+- 0 653 640"/>
                                <a:gd name="T1" fmla="*/ T0 w 18"/>
                                <a:gd name="T2" fmla="+- 0 3802 3782"/>
                                <a:gd name="T3" fmla="*/ 3802 h 23"/>
                                <a:gd name="T4" fmla="+- 0 649 640"/>
                                <a:gd name="T5" fmla="*/ T4 w 18"/>
                                <a:gd name="T6" fmla="+- 0 3803 3782"/>
                                <a:gd name="T7" fmla="*/ 3803 h 23"/>
                                <a:gd name="T8" fmla="+- 0 645 640"/>
                                <a:gd name="T9" fmla="*/ T8 w 18"/>
                                <a:gd name="T10" fmla="+- 0 3804 3782"/>
                                <a:gd name="T11" fmla="*/ 3804 h 23"/>
                                <a:gd name="T12" fmla="+- 0 642 640"/>
                                <a:gd name="T13" fmla="*/ T12 w 18"/>
                                <a:gd name="T14" fmla="+- 0 3805 3782"/>
                                <a:gd name="T15" fmla="*/ 3805 h 23"/>
                                <a:gd name="T16" fmla="+- 0 642 640"/>
                                <a:gd name="T17" fmla="*/ T16 w 18"/>
                                <a:gd name="T18" fmla="+- 0 3797 3782"/>
                                <a:gd name="T19" fmla="*/ 3797 h 23"/>
                                <a:gd name="T20" fmla="+- 0 641 640"/>
                                <a:gd name="T21" fmla="*/ T20 w 18"/>
                                <a:gd name="T22" fmla="+- 0 3790 3782"/>
                                <a:gd name="T23" fmla="*/ 3790 h 23"/>
                                <a:gd name="T24" fmla="+- 0 640 640"/>
                                <a:gd name="T25" fmla="*/ T24 w 18"/>
                                <a:gd name="T26" fmla="+- 0 3783 3782"/>
                                <a:gd name="T27" fmla="*/ 3783 h 23"/>
                                <a:gd name="T28" fmla="+- 0 641 640"/>
                                <a:gd name="T29" fmla="*/ T28 w 18"/>
                                <a:gd name="T30" fmla="+- 0 3783 3782"/>
                                <a:gd name="T31" fmla="*/ 3783 h 23"/>
                                <a:gd name="T32" fmla="+- 0 643 640"/>
                                <a:gd name="T33" fmla="*/ T32 w 18"/>
                                <a:gd name="T34" fmla="+- 0 3783 3782"/>
                                <a:gd name="T35" fmla="*/ 3783 h 23"/>
                                <a:gd name="T36" fmla="+- 0 644 640"/>
                                <a:gd name="T37" fmla="*/ T36 w 18"/>
                                <a:gd name="T38" fmla="+- 0 3782 3782"/>
                                <a:gd name="T39" fmla="*/ 3782 h 23"/>
                                <a:gd name="T40" fmla="+- 0 644 640"/>
                                <a:gd name="T41" fmla="*/ T40 w 18"/>
                                <a:gd name="T42" fmla="+- 0 3792 3782"/>
                                <a:gd name="T43" fmla="*/ 3792 h 23"/>
                                <a:gd name="T44" fmla="+- 0 657 640"/>
                                <a:gd name="T45" fmla="*/ T44 w 18"/>
                                <a:gd name="T46" fmla="+- 0 3789 3782"/>
                                <a:gd name="T47" fmla="*/ 3789 h 23"/>
                                <a:gd name="T48" fmla="+- 0 653 640"/>
                                <a:gd name="T49" fmla="*/ T48 w 18"/>
                                <a:gd name="T50" fmla="+- 0 3802 3782"/>
                                <a:gd name="T51" fmla="*/ 380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3">
                                  <a:moveTo>
                                    <a:pt x="13" y="20"/>
                                  </a:moveTo>
                                  <a:lnTo>
                                    <a:pt x="9" y="21"/>
                                  </a:lnTo>
                                  <a:lnTo>
                                    <a:pt x="5" y="22"/>
                                  </a:lnTo>
                                  <a:lnTo>
                                    <a:pt x="2" y="23"/>
                                  </a:lnTo>
                                  <a:lnTo>
                                    <a:pt x="2" y="15"/>
                                  </a:lnTo>
                                  <a:lnTo>
                                    <a:pt x="1" y="8"/>
                                  </a:lnTo>
                                  <a:lnTo>
                                    <a:pt x="0" y="1"/>
                                  </a:lnTo>
                                  <a:lnTo>
                                    <a:pt x="1" y="1"/>
                                  </a:lnTo>
                                  <a:lnTo>
                                    <a:pt x="3" y="1"/>
                                  </a:lnTo>
                                  <a:lnTo>
                                    <a:pt x="4" y="0"/>
                                  </a:lnTo>
                                  <a:lnTo>
                                    <a:pt x="4" y="10"/>
                                  </a:lnTo>
                                  <a:lnTo>
                                    <a:pt x="17" y="7"/>
                                  </a:lnTo>
                                  <a:lnTo>
                                    <a:pt x="13"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8" name="Group 7224"/>
                        <wpg:cNvGrpSpPr>
                          <a:grpSpLocks/>
                        </wpg:cNvGrpSpPr>
                        <wpg:grpSpPr bwMode="auto">
                          <a:xfrm>
                            <a:off x="613" y="3106"/>
                            <a:ext cx="20" cy="24"/>
                            <a:chOff x="613" y="3106"/>
                            <a:chExt cx="20" cy="24"/>
                          </a:xfrm>
                        </wpg:grpSpPr>
                        <wps:wsp>
                          <wps:cNvPr id="7419" name="Freeform 7225"/>
                          <wps:cNvSpPr>
                            <a:spLocks/>
                          </wps:cNvSpPr>
                          <wps:spPr bwMode="auto">
                            <a:xfrm>
                              <a:off x="613" y="3106"/>
                              <a:ext cx="20" cy="24"/>
                            </a:xfrm>
                            <a:custGeom>
                              <a:avLst/>
                              <a:gdLst>
                                <a:gd name="T0" fmla="+- 0 615 613"/>
                                <a:gd name="T1" fmla="*/ T0 w 20"/>
                                <a:gd name="T2" fmla="+- 0 3130 3106"/>
                                <a:gd name="T3" fmla="*/ 3130 h 24"/>
                                <a:gd name="T4" fmla="+- 0 613 613"/>
                                <a:gd name="T5" fmla="*/ T4 w 20"/>
                                <a:gd name="T6" fmla="+- 0 3115 3106"/>
                                <a:gd name="T7" fmla="*/ 3115 h 24"/>
                                <a:gd name="T8" fmla="+- 0 628 613"/>
                                <a:gd name="T9" fmla="*/ T8 w 20"/>
                                <a:gd name="T10" fmla="+- 0 3117 3106"/>
                                <a:gd name="T11" fmla="*/ 3117 h 24"/>
                                <a:gd name="T12" fmla="+- 0 630 613"/>
                                <a:gd name="T13" fmla="*/ T12 w 20"/>
                                <a:gd name="T14" fmla="+- 0 3106 3106"/>
                                <a:gd name="T15" fmla="*/ 3106 h 24"/>
                                <a:gd name="T16" fmla="+- 0 632 613"/>
                                <a:gd name="T17" fmla="*/ T16 w 20"/>
                                <a:gd name="T18" fmla="+- 0 3118 3106"/>
                                <a:gd name="T19" fmla="*/ 3118 h 24"/>
                                <a:gd name="T20" fmla="+- 0 620 613"/>
                                <a:gd name="T21" fmla="*/ T20 w 20"/>
                                <a:gd name="T22" fmla="+- 0 3129 3106"/>
                                <a:gd name="T23" fmla="*/ 3129 h 24"/>
                                <a:gd name="T24" fmla="+- 0 615 613"/>
                                <a:gd name="T25" fmla="*/ T24 w 20"/>
                                <a:gd name="T26" fmla="+- 0 3130 3106"/>
                                <a:gd name="T27" fmla="*/ 3130 h 24"/>
                              </a:gdLst>
                              <a:ahLst/>
                              <a:cxnLst>
                                <a:cxn ang="0">
                                  <a:pos x="T1" y="T3"/>
                                </a:cxn>
                                <a:cxn ang="0">
                                  <a:pos x="T5" y="T7"/>
                                </a:cxn>
                                <a:cxn ang="0">
                                  <a:pos x="T9" y="T11"/>
                                </a:cxn>
                                <a:cxn ang="0">
                                  <a:pos x="T13" y="T15"/>
                                </a:cxn>
                                <a:cxn ang="0">
                                  <a:pos x="T17" y="T19"/>
                                </a:cxn>
                                <a:cxn ang="0">
                                  <a:pos x="T21" y="T23"/>
                                </a:cxn>
                                <a:cxn ang="0">
                                  <a:pos x="T25" y="T27"/>
                                </a:cxn>
                              </a:cxnLst>
                              <a:rect l="0" t="0" r="r" b="b"/>
                              <a:pathLst>
                                <a:path w="20" h="24">
                                  <a:moveTo>
                                    <a:pt x="2" y="24"/>
                                  </a:moveTo>
                                  <a:lnTo>
                                    <a:pt x="0" y="9"/>
                                  </a:lnTo>
                                  <a:lnTo>
                                    <a:pt x="15" y="11"/>
                                  </a:lnTo>
                                  <a:lnTo>
                                    <a:pt x="17" y="0"/>
                                  </a:lnTo>
                                  <a:lnTo>
                                    <a:pt x="19" y="12"/>
                                  </a:lnTo>
                                  <a:lnTo>
                                    <a:pt x="7" y="23"/>
                                  </a:lnTo>
                                  <a:lnTo>
                                    <a:pt x="2"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0" name="Group 7226"/>
                        <wpg:cNvGrpSpPr>
                          <a:grpSpLocks/>
                        </wpg:cNvGrpSpPr>
                        <wpg:grpSpPr bwMode="auto">
                          <a:xfrm>
                            <a:off x="621" y="2692"/>
                            <a:ext cx="17" cy="41"/>
                            <a:chOff x="621" y="2692"/>
                            <a:chExt cx="17" cy="41"/>
                          </a:xfrm>
                        </wpg:grpSpPr>
                        <wps:wsp>
                          <wps:cNvPr id="7421" name="Freeform 7227"/>
                          <wps:cNvSpPr>
                            <a:spLocks/>
                          </wps:cNvSpPr>
                          <wps:spPr bwMode="auto">
                            <a:xfrm>
                              <a:off x="621" y="2692"/>
                              <a:ext cx="17" cy="41"/>
                            </a:xfrm>
                            <a:custGeom>
                              <a:avLst/>
                              <a:gdLst>
                                <a:gd name="T0" fmla="+- 0 637 621"/>
                                <a:gd name="T1" fmla="*/ T0 w 17"/>
                                <a:gd name="T2" fmla="+- 0 2732 2692"/>
                                <a:gd name="T3" fmla="*/ 2732 h 41"/>
                                <a:gd name="T4" fmla="+- 0 632 621"/>
                                <a:gd name="T5" fmla="*/ T4 w 17"/>
                                <a:gd name="T6" fmla="+- 0 2727 2692"/>
                                <a:gd name="T7" fmla="*/ 2727 h 41"/>
                                <a:gd name="T8" fmla="+- 0 631 621"/>
                                <a:gd name="T9" fmla="*/ T8 w 17"/>
                                <a:gd name="T10" fmla="+- 0 2718 2692"/>
                                <a:gd name="T11" fmla="*/ 2718 h 41"/>
                                <a:gd name="T12" fmla="+- 0 621 621"/>
                                <a:gd name="T13" fmla="*/ T12 w 17"/>
                                <a:gd name="T14" fmla="+- 0 2710 2692"/>
                                <a:gd name="T15" fmla="*/ 2710 h 41"/>
                                <a:gd name="T16" fmla="+- 0 626 621"/>
                                <a:gd name="T17" fmla="*/ T16 w 17"/>
                                <a:gd name="T18" fmla="+- 0 2709 2692"/>
                                <a:gd name="T19" fmla="*/ 2709 h 41"/>
                                <a:gd name="T20" fmla="+- 0 632 621"/>
                                <a:gd name="T21" fmla="*/ T20 w 17"/>
                                <a:gd name="T22" fmla="+- 0 2708 2692"/>
                                <a:gd name="T23" fmla="*/ 2708 h 41"/>
                                <a:gd name="T24" fmla="+- 0 630 621"/>
                                <a:gd name="T25" fmla="*/ T24 w 17"/>
                                <a:gd name="T26" fmla="+- 0 2698 2692"/>
                                <a:gd name="T27" fmla="*/ 2698 h 41"/>
                                <a:gd name="T28" fmla="+- 0 623 621"/>
                                <a:gd name="T29" fmla="*/ T28 w 17"/>
                                <a:gd name="T30" fmla="+- 0 2692 2692"/>
                                <a:gd name="T31" fmla="*/ 2692 h 41"/>
                                <a:gd name="T32" fmla="+- 0 636 621"/>
                                <a:gd name="T33" fmla="*/ T32 w 17"/>
                                <a:gd name="T34" fmla="+- 0 2696 2692"/>
                                <a:gd name="T35" fmla="*/ 2696 h 41"/>
                                <a:gd name="T36" fmla="+- 0 637 621"/>
                                <a:gd name="T37" fmla="*/ T36 w 17"/>
                                <a:gd name="T38" fmla="+- 0 2712 2692"/>
                                <a:gd name="T39" fmla="*/ 2712 h 41"/>
                                <a:gd name="T40" fmla="+- 0 636 621"/>
                                <a:gd name="T41" fmla="*/ T40 w 17"/>
                                <a:gd name="T42" fmla="+- 0 2729 2692"/>
                                <a:gd name="T43" fmla="*/ 2729 h 41"/>
                                <a:gd name="T44" fmla="+- 0 637 621"/>
                                <a:gd name="T45" fmla="*/ T44 w 17"/>
                                <a:gd name="T46" fmla="+- 0 2732 2692"/>
                                <a:gd name="T47" fmla="*/ 273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41">
                                  <a:moveTo>
                                    <a:pt x="16" y="40"/>
                                  </a:moveTo>
                                  <a:lnTo>
                                    <a:pt x="11" y="35"/>
                                  </a:lnTo>
                                  <a:lnTo>
                                    <a:pt x="10" y="26"/>
                                  </a:lnTo>
                                  <a:lnTo>
                                    <a:pt x="0" y="18"/>
                                  </a:lnTo>
                                  <a:lnTo>
                                    <a:pt x="5" y="17"/>
                                  </a:lnTo>
                                  <a:lnTo>
                                    <a:pt x="11" y="16"/>
                                  </a:lnTo>
                                  <a:lnTo>
                                    <a:pt x="9" y="6"/>
                                  </a:lnTo>
                                  <a:lnTo>
                                    <a:pt x="2" y="0"/>
                                  </a:lnTo>
                                  <a:lnTo>
                                    <a:pt x="15" y="4"/>
                                  </a:lnTo>
                                  <a:lnTo>
                                    <a:pt x="16" y="20"/>
                                  </a:lnTo>
                                  <a:lnTo>
                                    <a:pt x="15" y="37"/>
                                  </a:lnTo>
                                  <a:lnTo>
                                    <a:pt x="16" y="4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2" name="Group 7228"/>
                        <wpg:cNvGrpSpPr>
                          <a:grpSpLocks/>
                        </wpg:cNvGrpSpPr>
                        <wpg:grpSpPr bwMode="auto">
                          <a:xfrm>
                            <a:off x="119" y="2156"/>
                            <a:ext cx="24" cy="65"/>
                            <a:chOff x="119" y="2156"/>
                            <a:chExt cx="24" cy="65"/>
                          </a:xfrm>
                        </wpg:grpSpPr>
                        <wps:wsp>
                          <wps:cNvPr id="7423" name="Freeform 7229"/>
                          <wps:cNvSpPr>
                            <a:spLocks/>
                          </wps:cNvSpPr>
                          <wps:spPr bwMode="auto">
                            <a:xfrm>
                              <a:off x="119" y="2156"/>
                              <a:ext cx="24" cy="65"/>
                            </a:xfrm>
                            <a:custGeom>
                              <a:avLst/>
                              <a:gdLst>
                                <a:gd name="T0" fmla="+- 0 129 119"/>
                                <a:gd name="T1" fmla="*/ T0 w 24"/>
                                <a:gd name="T2" fmla="+- 0 2182 2156"/>
                                <a:gd name="T3" fmla="*/ 2182 h 65"/>
                                <a:gd name="T4" fmla="+- 0 124 119"/>
                                <a:gd name="T5" fmla="*/ T4 w 24"/>
                                <a:gd name="T6" fmla="+- 0 2179 2156"/>
                                <a:gd name="T7" fmla="*/ 2179 h 65"/>
                                <a:gd name="T8" fmla="+- 0 126 119"/>
                                <a:gd name="T9" fmla="*/ T8 w 24"/>
                                <a:gd name="T10" fmla="+- 0 2202 2156"/>
                                <a:gd name="T11" fmla="*/ 2202 h 65"/>
                                <a:gd name="T12" fmla="+- 0 120 119"/>
                                <a:gd name="T13" fmla="*/ T12 w 24"/>
                                <a:gd name="T14" fmla="+- 0 2196 2156"/>
                                <a:gd name="T15" fmla="*/ 2196 h 65"/>
                                <a:gd name="T16" fmla="+- 0 119 119"/>
                                <a:gd name="T17" fmla="*/ T16 w 24"/>
                                <a:gd name="T18" fmla="+- 0 2172 2156"/>
                                <a:gd name="T19" fmla="*/ 2172 h 65"/>
                                <a:gd name="T20" fmla="+- 0 121 119"/>
                                <a:gd name="T21" fmla="*/ T20 w 24"/>
                                <a:gd name="T22" fmla="+- 0 2156 2156"/>
                                <a:gd name="T23" fmla="*/ 2156 h 65"/>
                                <a:gd name="T24" fmla="+- 0 122 119"/>
                                <a:gd name="T25" fmla="*/ T24 w 24"/>
                                <a:gd name="T26" fmla="+- 0 2163 2156"/>
                                <a:gd name="T27" fmla="*/ 2163 h 65"/>
                                <a:gd name="T28" fmla="+- 0 121 119"/>
                                <a:gd name="T29" fmla="*/ T28 w 24"/>
                                <a:gd name="T30" fmla="+- 0 2167 2156"/>
                                <a:gd name="T31" fmla="*/ 2167 h 65"/>
                                <a:gd name="T32" fmla="+- 0 120 119"/>
                                <a:gd name="T33" fmla="*/ T32 w 24"/>
                                <a:gd name="T34" fmla="+- 0 2171 2156"/>
                                <a:gd name="T35" fmla="*/ 2171 h 65"/>
                                <a:gd name="T36" fmla="+- 0 129 119"/>
                                <a:gd name="T37" fmla="*/ T36 w 24"/>
                                <a:gd name="T38" fmla="+- 0 2175 2156"/>
                                <a:gd name="T39" fmla="*/ 2175 h 65"/>
                                <a:gd name="T40" fmla="+- 0 137 119"/>
                                <a:gd name="T41" fmla="*/ T40 w 24"/>
                                <a:gd name="T42" fmla="+- 0 2184 2156"/>
                                <a:gd name="T43" fmla="*/ 2184 h 65"/>
                                <a:gd name="T44" fmla="+- 0 142 119"/>
                                <a:gd name="T45" fmla="*/ T44 w 24"/>
                                <a:gd name="T46" fmla="+- 0 2203 2156"/>
                                <a:gd name="T47" fmla="*/ 2203 h 65"/>
                                <a:gd name="T48" fmla="+- 0 138 119"/>
                                <a:gd name="T49" fmla="*/ T48 w 24"/>
                                <a:gd name="T50" fmla="+- 0 2203 2156"/>
                                <a:gd name="T51" fmla="*/ 2203 h 65"/>
                                <a:gd name="T52" fmla="+- 0 134 119"/>
                                <a:gd name="T53" fmla="*/ T52 w 24"/>
                                <a:gd name="T54" fmla="+- 0 2201 2156"/>
                                <a:gd name="T55" fmla="*/ 2201 h 65"/>
                                <a:gd name="T56" fmla="+- 0 130 119"/>
                                <a:gd name="T57" fmla="*/ T56 w 24"/>
                                <a:gd name="T58" fmla="+- 0 2212 2156"/>
                                <a:gd name="T59" fmla="*/ 2212 h 65"/>
                                <a:gd name="T60" fmla="+- 0 133 119"/>
                                <a:gd name="T61" fmla="*/ T60 w 24"/>
                                <a:gd name="T62" fmla="+- 0 2215 2156"/>
                                <a:gd name="T63" fmla="*/ 2215 h 65"/>
                                <a:gd name="T64" fmla="+- 0 134 119"/>
                                <a:gd name="T65" fmla="*/ T64 w 24"/>
                                <a:gd name="T66" fmla="+- 0 2217 2156"/>
                                <a:gd name="T67" fmla="*/ 2217 h 65"/>
                                <a:gd name="T68" fmla="+- 0 134 119"/>
                                <a:gd name="T69" fmla="*/ T68 w 24"/>
                                <a:gd name="T70" fmla="+- 0 2221 2156"/>
                                <a:gd name="T71" fmla="*/ 2221 h 65"/>
                                <a:gd name="T72" fmla="+- 0 127 119"/>
                                <a:gd name="T73" fmla="*/ T72 w 24"/>
                                <a:gd name="T74" fmla="+- 0 2221 2156"/>
                                <a:gd name="T75" fmla="*/ 2221 h 65"/>
                                <a:gd name="T76" fmla="+- 0 126 119"/>
                                <a:gd name="T77" fmla="*/ T76 w 24"/>
                                <a:gd name="T78" fmla="+- 0 2211 2156"/>
                                <a:gd name="T79" fmla="*/ 2211 h 65"/>
                                <a:gd name="T80" fmla="+- 0 128 119"/>
                                <a:gd name="T81" fmla="*/ T80 w 24"/>
                                <a:gd name="T82" fmla="+- 0 2196 2156"/>
                                <a:gd name="T83" fmla="*/ 2196 h 65"/>
                                <a:gd name="T84" fmla="+- 0 129 119"/>
                                <a:gd name="T85" fmla="*/ T84 w 24"/>
                                <a:gd name="T86" fmla="+- 0 2182 2156"/>
                                <a:gd name="T87" fmla="*/ 2182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65">
                                  <a:moveTo>
                                    <a:pt x="10" y="26"/>
                                  </a:moveTo>
                                  <a:lnTo>
                                    <a:pt x="5" y="23"/>
                                  </a:lnTo>
                                  <a:lnTo>
                                    <a:pt x="7" y="46"/>
                                  </a:lnTo>
                                  <a:lnTo>
                                    <a:pt x="1" y="40"/>
                                  </a:lnTo>
                                  <a:lnTo>
                                    <a:pt x="0" y="16"/>
                                  </a:lnTo>
                                  <a:lnTo>
                                    <a:pt x="2" y="0"/>
                                  </a:lnTo>
                                  <a:lnTo>
                                    <a:pt x="3" y="7"/>
                                  </a:lnTo>
                                  <a:lnTo>
                                    <a:pt x="2" y="11"/>
                                  </a:lnTo>
                                  <a:lnTo>
                                    <a:pt x="1" y="15"/>
                                  </a:lnTo>
                                  <a:lnTo>
                                    <a:pt x="10" y="19"/>
                                  </a:lnTo>
                                  <a:lnTo>
                                    <a:pt x="18" y="28"/>
                                  </a:lnTo>
                                  <a:lnTo>
                                    <a:pt x="23" y="47"/>
                                  </a:lnTo>
                                  <a:lnTo>
                                    <a:pt x="19" y="47"/>
                                  </a:lnTo>
                                  <a:lnTo>
                                    <a:pt x="15" y="45"/>
                                  </a:lnTo>
                                  <a:lnTo>
                                    <a:pt x="11" y="56"/>
                                  </a:lnTo>
                                  <a:lnTo>
                                    <a:pt x="14" y="59"/>
                                  </a:lnTo>
                                  <a:lnTo>
                                    <a:pt x="15" y="61"/>
                                  </a:lnTo>
                                  <a:lnTo>
                                    <a:pt x="15" y="65"/>
                                  </a:lnTo>
                                  <a:lnTo>
                                    <a:pt x="8" y="65"/>
                                  </a:lnTo>
                                  <a:lnTo>
                                    <a:pt x="7" y="55"/>
                                  </a:lnTo>
                                  <a:lnTo>
                                    <a:pt x="9" y="40"/>
                                  </a:lnTo>
                                  <a:lnTo>
                                    <a:pt x="10"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4" name="Group 7230"/>
                        <wpg:cNvGrpSpPr>
                          <a:grpSpLocks/>
                        </wpg:cNvGrpSpPr>
                        <wpg:grpSpPr bwMode="auto">
                          <a:xfrm>
                            <a:off x="349" y="14213"/>
                            <a:ext cx="6" cy="25"/>
                            <a:chOff x="349" y="14213"/>
                            <a:chExt cx="6" cy="25"/>
                          </a:xfrm>
                        </wpg:grpSpPr>
                        <wps:wsp>
                          <wps:cNvPr id="7425" name="Freeform 7231"/>
                          <wps:cNvSpPr>
                            <a:spLocks/>
                          </wps:cNvSpPr>
                          <wps:spPr bwMode="auto">
                            <a:xfrm>
                              <a:off x="349" y="14213"/>
                              <a:ext cx="6" cy="25"/>
                            </a:xfrm>
                            <a:custGeom>
                              <a:avLst/>
                              <a:gdLst>
                                <a:gd name="T0" fmla="+- 0 350 349"/>
                                <a:gd name="T1" fmla="*/ T0 w 6"/>
                                <a:gd name="T2" fmla="+- 0 14234 14213"/>
                                <a:gd name="T3" fmla="*/ 14234 h 25"/>
                                <a:gd name="T4" fmla="+- 0 350 349"/>
                                <a:gd name="T5" fmla="*/ T4 w 6"/>
                                <a:gd name="T6" fmla="+- 0 14224 14213"/>
                                <a:gd name="T7" fmla="*/ 14224 h 25"/>
                                <a:gd name="T8" fmla="+- 0 349 349"/>
                                <a:gd name="T9" fmla="*/ T8 w 6"/>
                                <a:gd name="T10" fmla="+- 0 14218 14213"/>
                                <a:gd name="T11" fmla="*/ 14218 h 25"/>
                                <a:gd name="T12" fmla="+- 0 350 349"/>
                                <a:gd name="T13" fmla="*/ T12 w 6"/>
                                <a:gd name="T14" fmla="+- 0 14213 14213"/>
                                <a:gd name="T15" fmla="*/ 14213 h 25"/>
                                <a:gd name="T16" fmla="+- 0 354 349"/>
                                <a:gd name="T17" fmla="*/ T16 w 6"/>
                                <a:gd name="T18" fmla="+- 0 14213 14213"/>
                                <a:gd name="T19" fmla="*/ 14213 h 25"/>
                                <a:gd name="T20" fmla="+- 0 354 349"/>
                                <a:gd name="T21" fmla="*/ T20 w 6"/>
                                <a:gd name="T22" fmla="+- 0 14216 14213"/>
                                <a:gd name="T23" fmla="*/ 14216 h 25"/>
                                <a:gd name="T24" fmla="+- 0 355 349"/>
                                <a:gd name="T25" fmla="*/ T24 w 6"/>
                                <a:gd name="T26" fmla="+- 0 14220 14213"/>
                                <a:gd name="T27" fmla="*/ 14220 h 25"/>
                                <a:gd name="T28" fmla="+- 0 355 349"/>
                                <a:gd name="T29" fmla="*/ T28 w 6"/>
                                <a:gd name="T30" fmla="+- 0 14224 14213"/>
                                <a:gd name="T31" fmla="*/ 14224 h 25"/>
                                <a:gd name="T32" fmla="+- 0 353 349"/>
                                <a:gd name="T33" fmla="*/ T32 w 6"/>
                                <a:gd name="T34" fmla="+- 0 14224 14213"/>
                                <a:gd name="T35" fmla="*/ 14224 h 25"/>
                                <a:gd name="T36" fmla="+- 0 353 349"/>
                                <a:gd name="T37" fmla="*/ T36 w 6"/>
                                <a:gd name="T38" fmla="+- 0 14238 14213"/>
                                <a:gd name="T39" fmla="*/ 14238 h 25"/>
                                <a:gd name="T40" fmla="+- 0 350 349"/>
                                <a:gd name="T41" fmla="*/ T40 w 6"/>
                                <a:gd name="T42" fmla="+- 0 14234 14213"/>
                                <a:gd name="T43" fmla="*/ 1423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25">
                                  <a:moveTo>
                                    <a:pt x="1" y="21"/>
                                  </a:moveTo>
                                  <a:lnTo>
                                    <a:pt x="1" y="11"/>
                                  </a:lnTo>
                                  <a:lnTo>
                                    <a:pt x="0" y="5"/>
                                  </a:lnTo>
                                  <a:lnTo>
                                    <a:pt x="1" y="0"/>
                                  </a:lnTo>
                                  <a:lnTo>
                                    <a:pt x="5" y="0"/>
                                  </a:lnTo>
                                  <a:lnTo>
                                    <a:pt x="5" y="3"/>
                                  </a:lnTo>
                                  <a:lnTo>
                                    <a:pt x="6" y="7"/>
                                  </a:lnTo>
                                  <a:lnTo>
                                    <a:pt x="6" y="11"/>
                                  </a:lnTo>
                                  <a:lnTo>
                                    <a:pt x="4" y="11"/>
                                  </a:lnTo>
                                  <a:lnTo>
                                    <a:pt x="4" y="25"/>
                                  </a:lnTo>
                                  <a:lnTo>
                                    <a:pt x="1" y="2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6" name="Group 7232"/>
                        <wpg:cNvGrpSpPr>
                          <a:grpSpLocks/>
                        </wpg:cNvGrpSpPr>
                        <wpg:grpSpPr bwMode="auto">
                          <a:xfrm>
                            <a:off x="90" y="14235"/>
                            <a:ext cx="6" cy="18"/>
                            <a:chOff x="90" y="14235"/>
                            <a:chExt cx="6" cy="18"/>
                          </a:xfrm>
                        </wpg:grpSpPr>
                        <wps:wsp>
                          <wps:cNvPr id="7427" name="Freeform 7233"/>
                          <wps:cNvSpPr>
                            <a:spLocks/>
                          </wps:cNvSpPr>
                          <wps:spPr bwMode="auto">
                            <a:xfrm>
                              <a:off x="90" y="14235"/>
                              <a:ext cx="6" cy="18"/>
                            </a:xfrm>
                            <a:custGeom>
                              <a:avLst/>
                              <a:gdLst>
                                <a:gd name="T0" fmla="+- 0 95 90"/>
                                <a:gd name="T1" fmla="*/ T0 w 6"/>
                                <a:gd name="T2" fmla="+- 0 14238 14235"/>
                                <a:gd name="T3" fmla="*/ 14238 h 18"/>
                                <a:gd name="T4" fmla="+- 0 95 90"/>
                                <a:gd name="T5" fmla="*/ T4 w 6"/>
                                <a:gd name="T6" fmla="+- 0 14252 14235"/>
                                <a:gd name="T7" fmla="*/ 14252 h 18"/>
                                <a:gd name="T8" fmla="+- 0 93 90"/>
                                <a:gd name="T9" fmla="*/ T8 w 6"/>
                                <a:gd name="T10" fmla="+- 0 14252 14235"/>
                                <a:gd name="T11" fmla="*/ 14252 h 18"/>
                                <a:gd name="T12" fmla="+- 0 90 90"/>
                                <a:gd name="T13" fmla="*/ T12 w 6"/>
                                <a:gd name="T14" fmla="+- 0 14252 14235"/>
                                <a:gd name="T15" fmla="*/ 14252 h 18"/>
                                <a:gd name="T16" fmla="+- 0 91 90"/>
                                <a:gd name="T17" fmla="*/ T16 w 6"/>
                                <a:gd name="T18" fmla="+- 0 14243 14235"/>
                                <a:gd name="T19" fmla="*/ 14243 h 18"/>
                                <a:gd name="T20" fmla="+- 0 92 90"/>
                                <a:gd name="T21" fmla="*/ T20 w 6"/>
                                <a:gd name="T22" fmla="+- 0 14235 14235"/>
                                <a:gd name="T23" fmla="*/ 14235 h 18"/>
                                <a:gd name="T24" fmla="+- 0 95 90"/>
                                <a:gd name="T25" fmla="*/ T24 w 6"/>
                                <a:gd name="T26" fmla="+- 0 14238 14235"/>
                                <a:gd name="T27" fmla="*/ 14238 h 18"/>
                              </a:gdLst>
                              <a:ahLst/>
                              <a:cxnLst>
                                <a:cxn ang="0">
                                  <a:pos x="T1" y="T3"/>
                                </a:cxn>
                                <a:cxn ang="0">
                                  <a:pos x="T5" y="T7"/>
                                </a:cxn>
                                <a:cxn ang="0">
                                  <a:pos x="T9" y="T11"/>
                                </a:cxn>
                                <a:cxn ang="0">
                                  <a:pos x="T13" y="T15"/>
                                </a:cxn>
                                <a:cxn ang="0">
                                  <a:pos x="T17" y="T19"/>
                                </a:cxn>
                                <a:cxn ang="0">
                                  <a:pos x="T21" y="T23"/>
                                </a:cxn>
                                <a:cxn ang="0">
                                  <a:pos x="T25" y="T27"/>
                                </a:cxn>
                              </a:cxnLst>
                              <a:rect l="0" t="0" r="r" b="b"/>
                              <a:pathLst>
                                <a:path w="6" h="18">
                                  <a:moveTo>
                                    <a:pt x="5" y="3"/>
                                  </a:moveTo>
                                  <a:lnTo>
                                    <a:pt x="5" y="17"/>
                                  </a:lnTo>
                                  <a:lnTo>
                                    <a:pt x="3" y="17"/>
                                  </a:lnTo>
                                  <a:lnTo>
                                    <a:pt x="0" y="17"/>
                                  </a:lnTo>
                                  <a:lnTo>
                                    <a:pt x="1" y="8"/>
                                  </a:lnTo>
                                  <a:lnTo>
                                    <a:pt x="2" y="0"/>
                                  </a:lnTo>
                                  <a:lnTo>
                                    <a:pt x="5"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8" name="Group 7234"/>
                        <wpg:cNvGrpSpPr>
                          <a:grpSpLocks/>
                        </wpg:cNvGrpSpPr>
                        <wpg:grpSpPr bwMode="auto">
                          <a:xfrm>
                            <a:off x="224" y="14313"/>
                            <a:ext cx="7" cy="21"/>
                            <a:chOff x="224" y="14313"/>
                            <a:chExt cx="7" cy="21"/>
                          </a:xfrm>
                        </wpg:grpSpPr>
                        <wps:wsp>
                          <wps:cNvPr id="7429" name="Freeform 7235"/>
                          <wps:cNvSpPr>
                            <a:spLocks/>
                          </wps:cNvSpPr>
                          <wps:spPr bwMode="auto">
                            <a:xfrm>
                              <a:off x="224" y="14313"/>
                              <a:ext cx="7" cy="21"/>
                            </a:xfrm>
                            <a:custGeom>
                              <a:avLst/>
                              <a:gdLst>
                                <a:gd name="T0" fmla="+- 0 231 224"/>
                                <a:gd name="T1" fmla="*/ T0 w 7"/>
                                <a:gd name="T2" fmla="+- 0 14314 14313"/>
                                <a:gd name="T3" fmla="*/ 14314 h 21"/>
                                <a:gd name="T4" fmla="+- 0 230 224"/>
                                <a:gd name="T5" fmla="*/ T4 w 7"/>
                                <a:gd name="T6" fmla="+- 0 14327 14313"/>
                                <a:gd name="T7" fmla="*/ 14327 h 21"/>
                                <a:gd name="T8" fmla="+- 0 229 224"/>
                                <a:gd name="T9" fmla="*/ T8 w 7"/>
                                <a:gd name="T10" fmla="+- 0 14333 14313"/>
                                <a:gd name="T11" fmla="*/ 14333 h 21"/>
                                <a:gd name="T12" fmla="+- 0 226 224"/>
                                <a:gd name="T13" fmla="*/ T12 w 7"/>
                                <a:gd name="T14" fmla="+- 0 14334 14313"/>
                                <a:gd name="T15" fmla="*/ 14334 h 21"/>
                                <a:gd name="T16" fmla="+- 0 226 224"/>
                                <a:gd name="T17" fmla="*/ T16 w 7"/>
                                <a:gd name="T18" fmla="+- 0 14329 14313"/>
                                <a:gd name="T19" fmla="*/ 14329 h 21"/>
                                <a:gd name="T20" fmla="+- 0 225 224"/>
                                <a:gd name="T21" fmla="*/ T20 w 7"/>
                                <a:gd name="T22" fmla="+- 0 14325 14313"/>
                                <a:gd name="T23" fmla="*/ 14325 h 21"/>
                                <a:gd name="T24" fmla="+- 0 224 224"/>
                                <a:gd name="T25" fmla="*/ T24 w 7"/>
                                <a:gd name="T26" fmla="+- 0 14324 14313"/>
                                <a:gd name="T27" fmla="*/ 14324 h 21"/>
                                <a:gd name="T28" fmla="+- 0 225 224"/>
                                <a:gd name="T29" fmla="*/ T28 w 7"/>
                                <a:gd name="T30" fmla="+- 0 14315 14313"/>
                                <a:gd name="T31" fmla="*/ 14315 h 21"/>
                                <a:gd name="T32" fmla="+- 0 228 224"/>
                                <a:gd name="T33" fmla="*/ T32 w 7"/>
                                <a:gd name="T34" fmla="+- 0 14313 14313"/>
                                <a:gd name="T35" fmla="*/ 14313 h 21"/>
                                <a:gd name="T36" fmla="+- 0 231 224"/>
                                <a:gd name="T37" fmla="*/ T36 w 7"/>
                                <a:gd name="T38" fmla="+- 0 14314 14313"/>
                                <a:gd name="T39" fmla="*/ 1431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1">
                                  <a:moveTo>
                                    <a:pt x="7" y="1"/>
                                  </a:moveTo>
                                  <a:lnTo>
                                    <a:pt x="6" y="14"/>
                                  </a:lnTo>
                                  <a:lnTo>
                                    <a:pt x="5" y="20"/>
                                  </a:lnTo>
                                  <a:lnTo>
                                    <a:pt x="2" y="21"/>
                                  </a:lnTo>
                                  <a:lnTo>
                                    <a:pt x="2" y="16"/>
                                  </a:lnTo>
                                  <a:lnTo>
                                    <a:pt x="1" y="12"/>
                                  </a:lnTo>
                                  <a:lnTo>
                                    <a:pt x="0" y="11"/>
                                  </a:lnTo>
                                  <a:lnTo>
                                    <a:pt x="1" y="2"/>
                                  </a:lnTo>
                                  <a:lnTo>
                                    <a:pt x="4" y="0"/>
                                  </a:lnTo>
                                  <a:lnTo>
                                    <a:pt x="7"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0" name="Group 7236"/>
                        <wpg:cNvGrpSpPr>
                          <a:grpSpLocks/>
                        </wpg:cNvGrpSpPr>
                        <wpg:grpSpPr bwMode="auto">
                          <a:xfrm>
                            <a:off x="169" y="14314"/>
                            <a:ext cx="5" cy="15"/>
                            <a:chOff x="169" y="14314"/>
                            <a:chExt cx="5" cy="15"/>
                          </a:xfrm>
                        </wpg:grpSpPr>
                        <wps:wsp>
                          <wps:cNvPr id="7431" name="Freeform 7237"/>
                          <wps:cNvSpPr>
                            <a:spLocks/>
                          </wps:cNvSpPr>
                          <wps:spPr bwMode="auto">
                            <a:xfrm>
                              <a:off x="169" y="14314"/>
                              <a:ext cx="5" cy="15"/>
                            </a:xfrm>
                            <a:custGeom>
                              <a:avLst/>
                              <a:gdLst>
                                <a:gd name="T0" fmla="+- 0 169 169"/>
                                <a:gd name="T1" fmla="*/ T0 w 5"/>
                                <a:gd name="T2" fmla="+- 0 14314 14314"/>
                                <a:gd name="T3" fmla="*/ 14314 h 15"/>
                                <a:gd name="T4" fmla="+- 0 170 169"/>
                                <a:gd name="T5" fmla="*/ T4 w 5"/>
                                <a:gd name="T6" fmla="+- 0 14314 14314"/>
                                <a:gd name="T7" fmla="*/ 14314 h 15"/>
                                <a:gd name="T8" fmla="+- 0 172 169"/>
                                <a:gd name="T9" fmla="*/ T8 w 5"/>
                                <a:gd name="T10" fmla="+- 0 14314 14314"/>
                                <a:gd name="T11" fmla="*/ 14314 h 15"/>
                                <a:gd name="T12" fmla="+- 0 173 169"/>
                                <a:gd name="T13" fmla="*/ T12 w 5"/>
                                <a:gd name="T14" fmla="+- 0 14314 14314"/>
                                <a:gd name="T15" fmla="*/ 14314 h 15"/>
                                <a:gd name="T16" fmla="+- 0 171 169"/>
                                <a:gd name="T17" fmla="*/ T16 w 5"/>
                                <a:gd name="T18" fmla="+- 0 14329 14314"/>
                                <a:gd name="T19" fmla="*/ 14329 h 15"/>
                                <a:gd name="T20" fmla="+- 0 169 169"/>
                                <a:gd name="T21" fmla="*/ T20 w 5"/>
                                <a:gd name="T22" fmla="+- 0 14323 14314"/>
                                <a:gd name="T23" fmla="*/ 14323 h 15"/>
                                <a:gd name="T24" fmla="+- 0 169 169"/>
                                <a:gd name="T25" fmla="*/ T24 w 5"/>
                                <a:gd name="T26" fmla="+- 0 14314 14314"/>
                                <a:gd name="T27" fmla="*/ 14314 h 15"/>
                              </a:gdLst>
                              <a:ahLst/>
                              <a:cxnLst>
                                <a:cxn ang="0">
                                  <a:pos x="T1" y="T3"/>
                                </a:cxn>
                                <a:cxn ang="0">
                                  <a:pos x="T5" y="T7"/>
                                </a:cxn>
                                <a:cxn ang="0">
                                  <a:pos x="T9" y="T11"/>
                                </a:cxn>
                                <a:cxn ang="0">
                                  <a:pos x="T13" y="T15"/>
                                </a:cxn>
                                <a:cxn ang="0">
                                  <a:pos x="T17" y="T19"/>
                                </a:cxn>
                                <a:cxn ang="0">
                                  <a:pos x="T21" y="T23"/>
                                </a:cxn>
                                <a:cxn ang="0">
                                  <a:pos x="T25" y="T27"/>
                                </a:cxn>
                              </a:cxnLst>
                              <a:rect l="0" t="0" r="r" b="b"/>
                              <a:pathLst>
                                <a:path w="5" h="15">
                                  <a:moveTo>
                                    <a:pt x="0" y="0"/>
                                  </a:moveTo>
                                  <a:lnTo>
                                    <a:pt x="1" y="0"/>
                                  </a:lnTo>
                                  <a:lnTo>
                                    <a:pt x="3" y="0"/>
                                  </a:lnTo>
                                  <a:lnTo>
                                    <a:pt x="4" y="0"/>
                                  </a:lnTo>
                                  <a:lnTo>
                                    <a:pt x="2" y="15"/>
                                  </a:lnTo>
                                  <a:lnTo>
                                    <a:pt x="0" y="9"/>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2" name="Group 7238"/>
                        <wpg:cNvGrpSpPr>
                          <a:grpSpLocks/>
                        </wpg:cNvGrpSpPr>
                        <wpg:grpSpPr bwMode="auto">
                          <a:xfrm>
                            <a:off x="181" y="14290"/>
                            <a:ext cx="8" cy="47"/>
                            <a:chOff x="181" y="14290"/>
                            <a:chExt cx="8" cy="47"/>
                          </a:xfrm>
                        </wpg:grpSpPr>
                        <wps:wsp>
                          <wps:cNvPr id="7433" name="Freeform 7239"/>
                          <wps:cNvSpPr>
                            <a:spLocks/>
                          </wps:cNvSpPr>
                          <wps:spPr bwMode="auto">
                            <a:xfrm>
                              <a:off x="181" y="14290"/>
                              <a:ext cx="8" cy="47"/>
                            </a:xfrm>
                            <a:custGeom>
                              <a:avLst/>
                              <a:gdLst>
                                <a:gd name="T0" fmla="+- 0 186 181"/>
                                <a:gd name="T1" fmla="*/ T0 w 8"/>
                                <a:gd name="T2" fmla="+- 0 14315 14290"/>
                                <a:gd name="T3" fmla="*/ 14315 h 47"/>
                                <a:gd name="T4" fmla="+- 0 185 181"/>
                                <a:gd name="T5" fmla="*/ T4 w 8"/>
                                <a:gd name="T6" fmla="+- 0 14306 14290"/>
                                <a:gd name="T7" fmla="*/ 14306 h 47"/>
                                <a:gd name="T8" fmla="+- 0 181 181"/>
                                <a:gd name="T9" fmla="*/ T8 w 8"/>
                                <a:gd name="T10" fmla="+- 0 14306 14290"/>
                                <a:gd name="T11" fmla="*/ 14306 h 47"/>
                                <a:gd name="T12" fmla="+- 0 181 181"/>
                                <a:gd name="T13" fmla="*/ T12 w 8"/>
                                <a:gd name="T14" fmla="+- 0 14290 14290"/>
                                <a:gd name="T15" fmla="*/ 14290 h 47"/>
                                <a:gd name="T16" fmla="+- 0 185 181"/>
                                <a:gd name="T17" fmla="*/ T16 w 8"/>
                                <a:gd name="T18" fmla="+- 0 14299 14290"/>
                                <a:gd name="T19" fmla="*/ 14299 h 47"/>
                                <a:gd name="T20" fmla="+- 0 188 181"/>
                                <a:gd name="T21" fmla="*/ T20 w 8"/>
                                <a:gd name="T22" fmla="+- 0 14311 14290"/>
                                <a:gd name="T23" fmla="*/ 14311 h 47"/>
                                <a:gd name="T24" fmla="+- 0 188 181"/>
                                <a:gd name="T25" fmla="*/ T24 w 8"/>
                                <a:gd name="T26" fmla="+- 0 14321 14290"/>
                                <a:gd name="T27" fmla="*/ 14321 h 47"/>
                                <a:gd name="T28" fmla="+- 0 188 181"/>
                                <a:gd name="T29" fmla="*/ T28 w 8"/>
                                <a:gd name="T30" fmla="+- 0 14336 14290"/>
                                <a:gd name="T31" fmla="*/ 14336 h 47"/>
                                <a:gd name="T32" fmla="+- 0 184 181"/>
                                <a:gd name="T33" fmla="*/ T32 w 8"/>
                                <a:gd name="T34" fmla="+- 0 14335 14290"/>
                                <a:gd name="T35" fmla="*/ 14335 h 47"/>
                                <a:gd name="T36" fmla="+- 0 185 181"/>
                                <a:gd name="T37" fmla="*/ T36 w 8"/>
                                <a:gd name="T38" fmla="+- 0 14326 14290"/>
                                <a:gd name="T39" fmla="*/ 14326 h 47"/>
                                <a:gd name="T40" fmla="+- 0 186 181"/>
                                <a:gd name="T41" fmla="*/ T40 w 8"/>
                                <a:gd name="T42" fmla="+- 0 14320 14290"/>
                                <a:gd name="T43" fmla="*/ 14320 h 47"/>
                                <a:gd name="T44" fmla="+- 0 186 181"/>
                                <a:gd name="T45" fmla="*/ T44 w 8"/>
                                <a:gd name="T46" fmla="+- 0 14315 14290"/>
                                <a:gd name="T47" fmla="*/ 1431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 h="47">
                                  <a:moveTo>
                                    <a:pt x="5" y="25"/>
                                  </a:moveTo>
                                  <a:lnTo>
                                    <a:pt x="4" y="16"/>
                                  </a:lnTo>
                                  <a:lnTo>
                                    <a:pt x="0" y="16"/>
                                  </a:lnTo>
                                  <a:lnTo>
                                    <a:pt x="0" y="0"/>
                                  </a:lnTo>
                                  <a:lnTo>
                                    <a:pt x="4" y="9"/>
                                  </a:lnTo>
                                  <a:lnTo>
                                    <a:pt x="7" y="21"/>
                                  </a:lnTo>
                                  <a:lnTo>
                                    <a:pt x="7" y="31"/>
                                  </a:lnTo>
                                  <a:lnTo>
                                    <a:pt x="7" y="46"/>
                                  </a:lnTo>
                                  <a:lnTo>
                                    <a:pt x="3" y="45"/>
                                  </a:lnTo>
                                  <a:lnTo>
                                    <a:pt x="4" y="36"/>
                                  </a:lnTo>
                                  <a:lnTo>
                                    <a:pt x="5" y="30"/>
                                  </a:lnTo>
                                  <a:lnTo>
                                    <a:pt x="5"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4" name="Group 7240"/>
                        <wpg:cNvGrpSpPr>
                          <a:grpSpLocks/>
                        </wpg:cNvGrpSpPr>
                        <wpg:grpSpPr bwMode="auto">
                          <a:xfrm>
                            <a:off x="270" y="14336"/>
                            <a:ext cx="11" cy="22"/>
                            <a:chOff x="270" y="14336"/>
                            <a:chExt cx="11" cy="22"/>
                          </a:xfrm>
                        </wpg:grpSpPr>
                        <wps:wsp>
                          <wps:cNvPr id="7435" name="Freeform 7241"/>
                          <wps:cNvSpPr>
                            <a:spLocks/>
                          </wps:cNvSpPr>
                          <wps:spPr bwMode="auto">
                            <a:xfrm>
                              <a:off x="270" y="14336"/>
                              <a:ext cx="11" cy="22"/>
                            </a:xfrm>
                            <a:custGeom>
                              <a:avLst/>
                              <a:gdLst>
                                <a:gd name="T0" fmla="+- 0 270 270"/>
                                <a:gd name="T1" fmla="*/ T0 w 11"/>
                                <a:gd name="T2" fmla="+- 0 14337 14336"/>
                                <a:gd name="T3" fmla="*/ 14337 h 22"/>
                                <a:gd name="T4" fmla="+- 0 274 270"/>
                                <a:gd name="T5" fmla="*/ T4 w 11"/>
                                <a:gd name="T6" fmla="+- 0 14345 14336"/>
                                <a:gd name="T7" fmla="*/ 14345 h 22"/>
                                <a:gd name="T8" fmla="+- 0 276 270"/>
                                <a:gd name="T9" fmla="*/ T8 w 11"/>
                                <a:gd name="T10" fmla="+- 0 14336 14336"/>
                                <a:gd name="T11" fmla="*/ 14336 h 22"/>
                                <a:gd name="T12" fmla="+- 0 280 270"/>
                                <a:gd name="T13" fmla="*/ T12 w 11"/>
                                <a:gd name="T14" fmla="+- 0 14343 14336"/>
                                <a:gd name="T15" fmla="*/ 14343 h 22"/>
                                <a:gd name="T16" fmla="+- 0 280 270"/>
                                <a:gd name="T17" fmla="*/ T16 w 11"/>
                                <a:gd name="T18" fmla="+- 0 14353 14336"/>
                                <a:gd name="T19" fmla="*/ 14353 h 22"/>
                                <a:gd name="T20" fmla="+- 0 277 270"/>
                                <a:gd name="T21" fmla="*/ T20 w 11"/>
                                <a:gd name="T22" fmla="+- 0 14346 14336"/>
                                <a:gd name="T23" fmla="*/ 14346 h 22"/>
                                <a:gd name="T24" fmla="+- 0 277 270"/>
                                <a:gd name="T25" fmla="*/ T24 w 11"/>
                                <a:gd name="T26" fmla="+- 0 14358 14336"/>
                                <a:gd name="T27" fmla="*/ 14358 h 22"/>
                                <a:gd name="T28" fmla="+- 0 275 270"/>
                                <a:gd name="T29" fmla="*/ T28 w 11"/>
                                <a:gd name="T30" fmla="+- 0 14351 14336"/>
                                <a:gd name="T31" fmla="*/ 14351 h 22"/>
                                <a:gd name="T32" fmla="+- 0 272 270"/>
                                <a:gd name="T33" fmla="*/ T32 w 11"/>
                                <a:gd name="T34" fmla="+- 0 14351 14336"/>
                                <a:gd name="T35" fmla="*/ 14351 h 22"/>
                                <a:gd name="T36" fmla="+- 0 270 270"/>
                                <a:gd name="T37" fmla="*/ T36 w 11"/>
                                <a:gd name="T38" fmla="+- 0 14342 14336"/>
                                <a:gd name="T39" fmla="*/ 14342 h 22"/>
                                <a:gd name="T40" fmla="+- 0 270 270"/>
                                <a:gd name="T41" fmla="*/ T40 w 11"/>
                                <a:gd name="T42" fmla="+- 0 14337 14336"/>
                                <a:gd name="T43" fmla="*/ 1433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22">
                                  <a:moveTo>
                                    <a:pt x="0" y="1"/>
                                  </a:moveTo>
                                  <a:lnTo>
                                    <a:pt x="4" y="9"/>
                                  </a:lnTo>
                                  <a:lnTo>
                                    <a:pt x="6" y="0"/>
                                  </a:lnTo>
                                  <a:lnTo>
                                    <a:pt x="10" y="7"/>
                                  </a:lnTo>
                                  <a:lnTo>
                                    <a:pt x="10" y="17"/>
                                  </a:lnTo>
                                  <a:lnTo>
                                    <a:pt x="7" y="10"/>
                                  </a:lnTo>
                                  <a:lnTo>
                                    <a:pt x="7" y="22"/>
                                  </a:lnTo>
                                  <a:lnTo>
                                    <a:pt x="5" y="15"/>
                                  </a:lnTo>
                                  <a:lnTo>
                                    <a:pt x="2" y="15"/>
                                  </a:lnTo>
                                  <a:lnTo>
                                    <a:pt x="0" y="6"/>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6" name="Group 7242"/>
                        <wpg:cNvGrpSpPr>
                          <a:grpSpLocks/>
                        </wpg:cNvGrpSpPr>
                        <wpg:grpSpPr bwMode="auto">
                          <a:xfrm>
                            <a:off x="223" y="14344"/>
                            <a:ext cx="7" cy="20"/>
                            <a:chOff x="223" y="14344"/>
                            <a:chExt cx="7" cy="20"/>
                          </a:xfrm>
                        </wpg:grpSpPr>
                        <wps:wsp>
                          <wps:cNvPr id="7437" name="Freeform 7243"/>
                          <wps:cNvSpPr>
                            <a:spLocks/>
                          </wps:cNvSpPr>
                          <wps:spPr bwMode="auto">
                            <a:xfrm>
                              <a:off x="223" y="14344"/>
                              <a:ext cx="7" cy="20"/>
                            </a:xfrm>
                            <a:custGeom>
                              <a:avLst/>
                              <a:gdLst>
                                <a:gd name="T0" fmla="+- 0 224 223"/>
                                <a:gd name="T1" fmla="*/ T0 w 7"/>
                                <a:gd name="T2" fmla="+- 0 14364 14344"/>
                                <a:gd name="T3" fmla="*/ 14364 h 20"/>
                                <a:gd name="T4" fmla="+- 0 223 223"/>
                                <a:gd name="T5" fmla="*/ T4 w 7"/>
                                <a:gd name="T6" fmla="+- 0 14344 14344"/>
                                <a:gd name="T7" fmla="*/ 14344 h 20"/>
                                <a:gd name="T8" fmla="+- 0 229 223"/>
                                <a:gd name="T9" fmla="*/ T8 w 7"/>
                                <a:gd name="T10" fmla="+- 0 14345 14344"/>
                                <a:gd name="T11" fmla="*/ 14345 h 20"/>
                                <a:gd name="T12" fmla="+- 0 228 223"/>
                                <a:gd name="T13" fmla="*/ T12 w 7"/>
                                <a:gd name="T14" fmla="+- 0 14364 14344"/>
                                <a:gd name="T15" fmla="*/ 14364 h 20"/>
                                <a:gd name="T16" fmla="+- 0 227 223"/>
                                <a:gd name="T17" fmla="*/ T16 w 7"/>
                                <a:gd name="T18" fmla="+- 0 14364 14344"/>
                                <a:gd name="T19" fmla="*/ 14364 h 20"/>
                                <a:gd name="T20" fmla="+- 0 225 223"/>
                                <a:gd name="T21" fmla="*/ T20 w 7"/>
                                <a:gd name="T22" fmla="+- 0 14364 14344"/>
                                <a:gd name="T23" fmla="*/ 14364 h 20"/>
                                <a:gd name="T24" fmla="+- 0 224 223"/>
                                <a:gd name="T25" fmla="*/ T24 w 7"/>
                                <a:gd name="T26" fmla="+- 0 14364 14344"/>
                                <a:gd name="T27" fmla="*/ 14364 h 20"/>
                              </a:gdLst>
                              <a:ahLst/>
                              <a:cxnLst>
                                <a:cxn ang="0">
                                  <a:pos x="T1" y="T3"/>
                                </a:cxn>
                                <a:cxn ang="0">
                                  <a:pos x="T5" y="T7"/>
                                </a:cxn>
                                <a:cxn ang="0">
                                  <a:pos x="T9" y="T11"/>
                                </a:cxn>
                                <a:cxn ang="0">
                                  <a:pos x="T13" y="T15"/>
                                </a:cxn>
                                <a:cxn ang="0">
                                  <a:pos x="T17" y="T19"/>
                                </a:cxn>
                                <a:cxn ang="0">
                                  <a:pos x="T21" y="T23"/>
                                </a:cxn>
                                <a:cxn ang="0">
                                  <a:pos x="T25" y="T27"/>
                                </a:cxn>
                              </a:cxnLst>
                              <a:rect l="0" t="0" r="r" b="b"/>
                              <a:pathLst>
                                <a:path w="7" h="20">
                                  <a:moveTo>
                                    <a:pt x="1" y="20"/>
                                  </a:moveTo>
                                  <a:lnTo>
                                    <a:pt x="0" y="0"/>
                                  </a:lnTo>
                                  <a:lnTo>
                                    <a:pt x="6" y="1"/>
                                  </a:lnTo>
                                  <a:lnTo>
                                    <a:pt x="5" y="20"/>
                                  </a:lnTo>
                                  <a:lnTo>
                                    <a:pt x="4" y="20"/>
                                  </a:lnTo>
                                  <a:lnTo>
                                    <a:pt x="2" y="20"/>
                                  </a:lnTo>
                                  <a:lnTo>
                                    <a:pt x="1"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8" name="Group 7244"/>
                        <wpg:cNvGrpSpPr>
                          <a:grpSpLocks/>
                        </wpg:cNvGrpSpPr>
                        <wpg:grpSpPr bwMode="auto">
                          <a:xfrm>
                            <a:off x="243" y="14351"/>
                            <a:ext cx="6" cy="20"/>
                            <a:chOff x="243" y="14351"/>
                            <a:chExt cx="6" cy="20"/>
                          </a:xfrm>
                        </wpg:grpSpPr>
                        <wps:wsp>
                          <wps:cNvPr id="7439" name="Freeform 7245"/>
                          <wps:cNvSpPr>
                            <a:spLocks/>
                          </wps:cNvSpPr>
                          <wps:spPr bwMode="auto">
                            <a:xfrm>
                              <a:off x="243" y="14351"/>
                              <a:ext cx="6" cy="20"/>
                            </a:xfrm>
                            <a:custGeom>
                              <a:avLst/>
                              <a:gdLst>
                                <a:gd name="T0" fmla="+- 0 249 243"/>
                                <a:gd name="T1" fmla="*/ T0 w 6"/>
                                <a:gd name="T2" fmla="+- 0 14351 14351"/>
                                <a:gd name="T3" fmla="*/ 14351 h 20"/>
                                <a:gd name="T4" fmla="+- 0 249 243"/>
                                <a:gd name="T5" fmla="*/ T4 w 6"/>
                                <a:gd name="T6" fmla="+- 0 14366 14351"/>
                                <a:gd name="T7" fmla="*/ 14366 h 20"/>
                                <a:gd name="T8" fmla="+- 0 246 243"/>
                                <a:gd name="T9" fmla="*/ T8 w 6"/>
                                <a:gd name="T10" fmla="+- 0 14368 14351"/>
                                <a:gd name="T11" fmla="*/ 14368 h 20"/>
                                <a:gd name="T12" fmla="+- 0 243 243"/>
                                <a:gd name="T13" fmla="*/ T12 w 6"/>
                                <a:gd name="T14" fmla="+- 0 14370 14351"/>
                                <a:gd name="T15" fmla="*/ 14370 h 20"/>
                                <a:gd name="T16" fmla="+- 0 243 243"/>
                                <a:gd name="T17" fmla="*/ T16 w 6"/>
                                <a:gd name="T18" fmla="+- 0 14354 14351"/>
                                <a:gd name="T19" fmla="*/ 14354 h 20"/>
                                <a:gd name="T20" fmla="+- 0 246 243"/>
                                <a:gd name="T21" fmla="*/ T20 w 6"/>
                                <a:gd name="T22" fmla="+- 0 14353 14351"/>
                                <a:gd name="T23" fmla="*/ 14353 h 20"/>
                                <a:gd name="T24" fmla="+- 0 249 243"/>
                                <a:gd name="T25" fmla="*/ T24 w 6"/>
                                <a:gd name="T26" fmla="+- 0 14351 14351"/>
                                <a:gd name="T27" fmla="*/ 14351 h 20"/>
                              </a:gdLst>
                              <a:ahLst/>
                              <a:cxnLst>
                                <a:cxn ang="0">
                                  <a:pos x="T1" y="T3"/>
                                </a:cxn>
                                <a:cxn ang="0">
                                  <a:pos x="T5" y="T7"/>
                                </a:cxn>
                                <a:cxn ang="0">
                                  <a:pos x="T9" y="T11"/>
                                </a:cxn>
                                <a:cxn ang="0">
                                  <a:pos x="T13" y="T15"/>
                                </a:cxn>
                                <a:cxn ang="0">
                                  <a:pos x="T17" y="T19"/>
                                </a:cxn>
                                <a:cxn ang="0">
                                  <a:pos x="T21" y="T23"/>
                                </a:cxn>
                                <a:cxn ang="0">
                                  <a:pos x="T25" y="T27"/>
                                </a:cxn>
                              </a:cxnLst>
                              <a:rect l="0" t="0" r="r" b="b"/>
                              <a:pathLst>
                                <a:path w="6" h="20">
                                  <a:moveTo>
                                    <a:pt x="6" y="0"/>
                                  </a:moveTo>
                                  <a:lnTo>
                                    <a:pt x="6" y="15"/>
                                  </a:lnTo>
                                  <a:lnTo>
                                    <a:pt x="3" y="17"/>
                                  </a:lnTo>
                                  <a:lnTo>
                                    <a:pt x="0" y="19"/>
                                  </a:lnTo>
                                  <a:lnTo>
                                    <a:pt x="0" y="3"/>
                                  </a:lnTo>
                                  <a:lnTo>
                                    <a:pt x="3" y="2"/>
                                  </a:lnTo>
                                  <a:lnTo>
                                    <a:pt x="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0" name="Group 7246"/>
                        <wpg:cNvGrpSpPr>
                          <a:grpSpLocks/>
                        </wpg:cNvGrpSpPr>
                        <wpg:grpSpPr bwMode="auto">
                          <a:xfrm>
                            <a:off x="261" y="14360"/>
                            <a:ext cx="12" cy="29"/>
                            <a:chOff x="261" y="14360"/>
                            <a:chExt cx="12" cy="29"/>
                          </a:xfrm>
                        </wpg:grpSpPr>
                        <wps:wsp>
                          <wps:cNvPr id="7441" name="Freeform 7247"/>
                          <wps:cNvSpPr>
                            <a:spLocks/>
                          </wps:cNvSpPr>
                          <wps:spPr bwMode="auto">
                            <a:xfrm>
                              <a:off x="261" y="14360"/>
                              <a:ext cx="12" cy="29"/>
                            </a:xfrm>
                            <a:custGeom>
                              <a:avLst/>
                              <a:gdLst>
                                <a:gd name="T0" fmla="+- 0 261 261"/>
                                <a:gd name="T1" fmla="*/ T0 w 12"/>
                                <a:gd name="T2" fmla="+- 0 14382 14360"/>
                                <a:gd name="T3" fmla="*/ 14382 h 29"/>
                                <a:gd name="T4" fmla="+- 0 261 261"/>
                                <a:gd name="T5" fmla="*/ T4 w 12"/>
                                <a:gd name="T6" fmla="+- 0 14362 14360"/>
                                <a:gd name="T7" fmla="*/ 14362 h 29"/>
                                <a:gd name="T8" fmla="+- 0 270 261"/>
                                <a:gd name="T9" fmla="*/ T8 w 12"/>
                                <a:gd name="T10" fmla="+- 0 14360 14360"/>
                                <a:gd name="T11" fmla="*/ 14360 h 29"/>
                                <a:gd name="T12" fmla="+- 0 272 261"/>
                                <a:gd name="T13" fmla="*/ T12 w 12"/>
                                <a:gd name="T14" fmla="+- 0 14368 14360"/>
                                <a:gd name="T15" fmla="*/ 14368 h 29"/>
                                <a:gd name="T16" fmla="+- 0 270 261"/>
                                <a:gd name="T17" fmla="*/ T16 w 12"/>
                                <a:gd name="T18" fmla="+- 0 14378 14360"/>
                                <a:gd name="T19" fmla="*/ 14378 h 29"/>
                                <a:gd name="T20" fmla="+- 0 266 261"/>
                                <a:gd name="T21" fmla="*/ T20 w 12"/>
                                <a:gd name="T22" fmla="+- 0 14372 14360"/>
                                <a:gd name="T23" fmla="*/ 14372 h 29"/>
                                <a:gd name="T24" fmla="+- 0 264 261"/>
                                <a:gd name="T25" fmla="*/ T24 w 12"/>
                                <a:gd name="T26" fmla="+- 0 14374 14360"/>
                                <a:gd name="T27" fmla="*/ 14374 h 29"/>
                                <a:gd name="T28" fmla="+- 0 263 261"/>
                                <a:gd name="T29" fmla="*/ T28 w 12"/>
                                <a:gd name="T30" fmla="+- 0 14388 14360"/>
                                <a:gd name="T31" fmla="*/ 14388 h 29"/>
                                <a:gd name="T32" fmla="+- 0 261 261"/>
                                <a:gd name="T33" fmla="*/ T32 w 12"/>
                                <a:gd name="T34" fmla="+- 0 14382 14360"/>
                                <a:gd name="T35" fmla="*/ 143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9">
                                  <a:moveTo>
                                    <a:pt x="0" y="22"/>
                                  </a:moveTo>
                                  <a:lnTo>
                                    <a:pt x="0" y="2"/>
                                  </a:lnTo>
                                  <a:lnTo>
                                    <a:pt x="9" y="0"/>
                                  </a:lnTo>
                                  <a:lnTo>
                                    <a:pt x="11" y="8"/>
                                  </a:lnTo>
                                  <a:lnTo>
                                    <a:pt x="9" y="18"/>
                                  </a:lnTo>
                                  <a:lnTo>
                                    <a:pt x="5" y="12"/>
                                  </a:lnTo>
                                  <a:lnTo>
                                    <a:pt x="3" y="14"/>
                                  </a:lnTo>
                                  <a:lnTo>
                                    <a:pt x="2" y="28"/>
                                  </a:lnTo>
                                  <a:lnTo>
                                    <a:pt x="0" y="2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2" name="Group 7248"/>
                        <wpg:cNvGrpSpPr>
                          <a:grpSpLocks/>
                        </wpg:cNvGrpSpPr>
                        <wpg:grpSpPr bwMode="auto">
                          <a:xfrm>
                            <a:off x="272" y="14373"/>
                            <a:ext cx="9" cy="17"/>
                            <a:chOff x="272" y="14373"/>
                            <a:chExt cx="9" cy="17"/>
                          </a:xfrm>
                        </wpg:grpSpPr>
                        <wps:wsp>
                          <wps:cNvPr id="7443" name="Freeform 7249"/>
                          <wps:cNvSpPr>
                            <a:spLocks/>
                          </wps:cNvSpPr>
                          <wps:spPr bwMode="auto">
                            <a:xfrm>
                              <a:off x="272" y="14373"/>
                              <a:ext cx="9" cy="17"/>
                            </a:xfrm>
                            <a:custGeom>
                              <a:avLst/>
                              <a:gdLst>
                                <a:gd name="T0" fmla="+- 0 274 272"/>
                                <a:gd name="T1" fmla="*/ T0 w 9"/>
                                <a:gd name="T2" fmla="+- 0 14373 14373"/>
                                <a:gd name="T3" fmla="*/ 14373 h 17"/>
                                <a:gd name="T4" fmla="+- 0 276 272"/>
                                <a:gd name="T5" fmla="*/ T4 w 9"/>
                                <a:gd name="T6" fmla="+- 0 14373 14373"/>
                                <a:gd name="T7" fmla="*/ 14373 h 17"/>
                                <a:gd name="T8" fmla="+- 0 277 272"/>
                                <a:gd name="T9" fmla="*/ T8 w 9"/>
                                <a:gd name="T10" fmla="+- 0 14373 14373"/>
                                <a:gd name="T11" fmla="*/ 14373 h 17"/>
                                <a:gd name="T12" fmla="+- 0 279 272"/>
                                <a:gd name="T13" fmla="*/ T12 w 9"/>
                                <a:gd name="T14" fmla="+- 0 14373 14373"/>
                                <a:gd name="T15" fmla="*/ 14373 h 17"/>
                                <a:gd name="T16" fmla="+- 0 281 272"/>
                                <a:gd name="T17" fmla="*/ T16 w 9"/>
                                <a:gd name="T18" fmla="+- 0 14389 14373"/>
                                <a:gd name="T19" fmla="*/ 14389 h 17"/>
                                <a:gd name="T20" fmla="+- 0 272 272"/>
                                <a:gd name="T21" fmla="*/ T20 w 9"/>
                                <a:gd name="T22" fmla="+- 0 14388 14373"/>
                                <a:gd name="T23" fmla="*/ 14388 h 17"/>
                                <a:gd name="T24" fmla="+- 0 274 272"/>
                                <a:gd name="T25" fmla="*/ T24 w 9"/>
                                <a:gd name="T26" fmla="+- 0 14373 14373"/>
                                <a:gd name="T27" fmla="*/ 14373 h 17"/>
                              </a:gdLst>
                              <a:ahLst/>
                              <a:cxnLst>
                                <a:cxn ang="0">
                                  <a:pos x="T1" y="T3"/>
                                </a:cxn>
                                <a:cxn ang="0">
                                  <a:pos x="T5" y="T7"/>
                                </a:cxn>
                                <a:cxn ang="0">
                                  <a:pos x="T9" y="T11"/>
                                </a:cxn>
                                <a:cxn ang="0">
                                  <a:pos x="T13" y="T15"/>
                                </a:cxn>
                                <a:cxn ang="0">
                                  <a:pos x="T17" y="T19"/>
                                </a:cxn>
                                <a:cxn ang="0">
                                  <a:pos x="T21" y="T23"/>
                                </a:cxn>
                                <a:cxn ang="0">
                                  <a:pos x="T25" y="T27"/>
                                </a:cxn>
                              </a:cxnLst>
                              <a:rect l="0" t="0" r="r" b="b"/>
                              <a:pathLst>
                                <a:path w="9" h="17">
                                  <a:moveTo>
                                    <a:pt x="2" y="0"/>
                                  </a:moveTo>
                                  <a:lnTo>
                                    <a:pt x="4" y="0"/>
                                  </a:lnTo>
                                  <a:lnTo>
                                    <a:pt x="5" y="0"/>
                                  </a:lnTo>
                                  <a:lnTo>
                                    <a:pt x="7" y="0"/>
                                  </a:lnTo>
                                  <a:lnTo>
                                    <a:pt x="9" y="16"/>
                                  </a:lnTo>
                                  <a:lnTo>
                                    <a:pt x="0" y="15"/>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4" name="Group 7250"/>
                        <wpg:cNvGrpSpPr>
                          <a:grpSpLocks/>
                        </wpg:cNvGrpSpPr>
                        <wpg:grpSpPr bwMode="auto">
                          <a:xfrm>
                            <a:off x="281" y="14348"/>
                            <a:ext cx="14" cy="42"/>
                            <a:chOff x="281" y="14348"/>
                            <a:chExt cx="14" cy="42"/>
                          </a:xfrm>
                        </wpg:grpSpPr>
                        <wps:wsp>
                          <wps:cNvPr id="7445" name="Freeform 7251"/>
                          <wps:cNvSpPr>
                            <a:spLocks/>
                          </wps:cNvSpPr>
                          <wps:spPr bwMode="auto">
                            <a:xfrm>
                              <a:off x="281" y="14348"/>
                              <a:ext cx="14" cy="42"/>
                            </a:xfrm>
                            <a:custGeom>
                              <a:avLst/>
                              <a:gdLst>
                                <a:gd name="T0" fmla="+- 0 287 281"/>
                                <a:gd name="T1" fmla="*/ T0 w 14"/>
                                <a:gd name="T2" fmla="+- 0 14359 14348"/>
                                <a:gd name="T3" fmla="*/ 14359 h 42"/>
                                <a:gd name="T4" fmla="+- 0 285 281"/>
                                <a:gd name="T5" fmla="*/ T4 w 14"/>
                                <a:gd name="T6" fmla="+- 0 14358 14348"/>
                                <a:gd name="T7" fmla="*/ 14358 h 42"/>
                                <a:gd name="T8" fmla="+- 0 281 281"/>
                                <a:gd name="T9" fmla="*/ T8 w 14"/>
                                <a:gd name="T10" fmla="+- 0 14363 14348"/>
                                <a:gd name="T11" fmla="*/ 14363 h 42"/>
                                <a:gd name="T12" fmla="+- 0 283 281"/>
                                <a:gd name="T13" fmla="*/ T12 w 14"/>
                                <a:gd name="T14" fmla="+- 0 14348 14348"/>
                                <a:gd name="T15" fmla="*/ 14348 h 42"/>
                                <a:gd name="T16" fmla="+- 0 284 281"/>
                                <a:gd name="T17" fmla="*/ T16 w 14"/>
                                <a:gd name="T18" fmla="+- 0 14352 14348"/>
                                <a:gd name="T19" fmla="*/ 14352 h 42"/>
                                <a:gd name="T20" fmla="+- 0 286 281"/>
                                <a:gd name="T21" fmla="*/ T20 w 14"/>
                                <a:gd name="T22" fmla="+- 0 14350 14348"/>
                                <a:gd name="T23" fmla="*/ 14350 h 42"/>
                                <a:gd name="T24" fmla="+- 0 287 281"/>
                                <a:gd name="T25" fmla="*/ T24 w 14"/>
                                <a:gd name="T26" fmla="+- 0 14354 14348"/>
                                <a:gd name="T27" fmla="*/ 14354 h 42"/>
                                <a:gd name="T28" fmla="+- 0 287 281"/>
                                <a:gd name="T29" fmla="*/ T28 w 14"/>
                                <a:gd name="T30" fmla="+- 0 14353 14348"/>
                                <a:gd name="T31" fmla="*/ 14353 h 42"/>
                                <a:gd name="T32" fmla="+- 0 289 281"/>
                                <a:gd name="T33" fmla="*/ T32 w 14"/>
                                <a:gd name="T34" fmla="+- 0 14360 14348"/>
                                <a:gd name="T35" fmla="*/ 14360 h 42"/>
                                <a:gd name="T36" fmla="+- 0 289 281"/>
                                <a:gd name="T37" fmla="*/ T36 w 14"/>
                                <a:gd name="T38" fmla="+- 0 14359 14348"/>
                                <a:gd name="T39" fmla="*/ 14359 h 42"/>
                                <a:gd name="T40" fmla="+- 0 289 281"/>
                                <a:gd name="T41" fmla="*/ T40 w 14"/>
                                <a:gd name="T42" fmla="+- 0 14361 14348"/>
                                <a:gd name="T43" fmla="*/ 14361 h 42"/>
                                <a:gd name="T44" fmla="+- 0 289 281"/>
                                <a:gd name="T45" fmla="*/ T44 w 14"/>
                                <a:gd name="T46" fmla="+- 0 14368 14348"/>
                                <a:gd name="T47" fmla="*/ 14368 h 42"/>
                                <a:gd name="T48" fmla="+- 0 289 281"/>
                                <a:gd name="T49" fmla="*/ T48 w 14"/>
                                <a:gd name="T50" fmla="+- 0 14369 14348"/>
                                <a:gd name="T51" fmla="*/ 14369 h 42"/>
                                <a:gd name="T52" fmla="+- 0 290 281"/>
                                <a:gd name="T53" fmla="*/ T52 w 14"/>
                                <a:gd name="T54" fmla="+- 0 14374 14348"/>
                                <a:gd name="T55" fmla="*/ 14374 h 42"/>
                                <a:gd name="T56" fmla="+- 0 295 281"/>
                                <a:gd name="T57" fmla="*/ T56 w 14"/>
                                <a:gd name="T58" fmla="+- 0 14372 14348"/>
                                <a:gd name="T59" fmla="*/ 14372 h 42"/>
                                <a:gd name="T60" fmla="+- 0 293 281"/>
                                <a:gd name="T61" fmla="*/ T60 w 14"/>
                                <a:gd name="T62" fmla="+- 0 14389 14348"/>
                                <a:gd name="T63" fmla="*/ 14389 h 42"/>
                                <a:gd name="T64" fmla="+- 0 290 281"/>
                                <a:gd name="T65" fmla="*/ T64 w 14"/>
                                <a:gd name="T66" fmla="+- 0 14385 14348"/>
                                <a:gd name="T67" fmla="*/ 14385 h 42"/>
                                <a:gd name="T68" fmla="+- 0 289 281"/>
                                <a:gd name="T69" fmla="*/ T68 w 14"/>
                                <a:gd name="T70" fmla="+- 0 14369 14348"/>
                                <a:gd name="T71" fmla="*/ 14369 h 42"/>
                                <a:gd name="T72" fmla="+- 0 287 281"/>
                                <a:gd name="T73" fmla="*/ T72 w 14"/>
                                <a:gd name="T74" fmla="+- 0 14359 14348"/>
                                <a:gd name="T75" fmla="*/ 1435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 h="42">
                                  <a:moveTo>
                                    <a:pt x="6" y="11"/>
                                  </a:moveTo>
                                  <a:lnTo>
                                    <a:pt x="4" y="10"/>
                                  </a:lnTo>
                                  <a:lnTo>
                                    <a:pt x="0" y="15"/>
                                  </a:lnTo>
                                  <a:lnTo>
                                    <a:pt x="2" y="0"/>
                                  </a:lnTo>
                                  <a:lnTo>
                                    <a:pt x="3" y="4"/>
                                  </a:lnTo>
                                  <a:lnTo>
                                    <a:pt x="5" y="2"/>
                                  </a:lnTo>
                                  <a:lnTo>
                                    <a:pt x="6" y="6"/>
                                  </a:lnTo>
                                  <a:lnTo>
                                    <a:pt x="6" y="5"/>
                                  </a:lnTo>
                                  <a:lnTo>
                                    <a:pt x="8" y="12"/>
                                  </a:lnTo>
                                  <a:lnTo>
                                    <a:pt x="8" y="11"/>
                                  </a:lnTo>
                                  <a:lnTo>
                                    <a:pt x="8" y="13"/>
                                  </a:lnTo>
                                  <a:lnTo>
                                    <a:pt x="8" y="20"/>
                                  </a:lnTo>
                                  <a:lnTo>
                                    <a:pt x="8" y="21"/>
                                  </a:lnTo>
                                  <a:lnTo>
                                    <a:pt x="9" y="26"/>
                                  </a:lnTo>
                                  <a:lnTo>
                                    <a:pt x="14" y="24"/>
                                  </a:lnTo>
                                  <a:lnTo>
                                    <a:pt x="12" y="41"/>
                                  </a:lnTo>
                                  <a:lnTo>
                                    <a:pt x="9" y="37"/>
                                  </a:lnTo>
                                  <a:lnTo>
                                    <a:pt x="8" y="21"/>
                                  </a:lnTo>
                                  <a:lnTo>
                                    <a:pt x="6"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6" name="Picture 72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899" y="1836"/>
                              <a:ext cx="1007" cy="123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47" name="Group 7253"/>
                        <wpg:cNvGrpSpPr>
                          <a:grpSpLocks/>
                        </wpg:cNvGrpSpPr>
                        <wpg:grpSpPr bwMode="auto">
                          <a:xfrm>
                            <a:off x="11032" y="1848"/>
                            <a:ext cx="874" cy="12288"/>
                            <a:chOff x="11032" y="1848"/>
                            <a:chExt cx="874" cy="12288"/>
                          </a:xfrm>
                        </wpg:grpSpPr>
                        <wps:wsp>
                          <wps:cNvPr id="7448" name="Freeform 7254"/>
                          <wps:cNvSpPr>
                            <a:spLocks/>
                          </wps:cNvSpPr>
                          <wps:spPr bwMode="auto">
                            <a:xfrm>
                              <a:off x="11032" y="1848"/>
                              <a:ext cx="874" cy="12288"/>
                            </a:xfrm>
                            <a:custGeom>
                              <a:avLst/>
                              <a:gdLst>
                                <a:gd name="T0" fmla="+- 0 11572 11032"/>
                                <a:gd name="T1" fmla="*/ T0 w 874"/>
                                <a:gd name="T2" fmla="+- 0 1918 1848"/>
                                <a:gd name="T3" fmla="*/ 1918 h 12288"/>
                                <a:gd name="T4" fmla="+- 0 11591 11032"/>
                                <a:gd name="T5" fmla="*/ T4 w 874"/>
                                <a:gd name="T6" fmla="+- 0 1946 1848"/>
                                <a:gd name="T7" fmla="*/ 1946 h 12288"/>
                                <a:gd name="T8" fmla="+- 0 11464 11032"/>
                                <a:gd name="T9" fmla="*/ T8 w 874"/>
                                <a:gd name="T10" fmla="+- 0 1982 1848"/>
                                <a:gd name="T11" fmla="*/ 1982 h 12288"/>
                                <a:gd name="T12" fmla="+- 0 11326 11032"/>
                                <a:gd name="T13" fmla="*/ T12 w 874"/>
                                <a:gd name="T14" fmla="+- 0 2003 1848"/>
                                <a:gd name="T15" fmla="*/ 2003 h 12288"/>
                                <a:gd name="T16" fmla="+- 0 11201 11032"/>
                                <a:gd name="T17" fmla="*/ T16 w 874"/>
                                <a:gd name="T18" fmla="+- 0 2401 1848"/>
                                <a:gd name="T19" fmla="*/ 2401 h 12288"/>
                                <a:gd name="T20" fmla="+- 0 11145 11032"/>
                                <a:gd name="T21" fmla="*/ T20 w 874"/>
                                <a:gd name="T22" fmla="+- 0 2790 1848"/>
                                <a:gd name="T23" fmla="*/ 2790 h 12288"/>
                                <a:gd name="T24" fmla="+- 0 11123 11032"/>
                                <a:gd name="T25" fmla="*/ T24 w 874"/>
                                <a:gd name="T26" fmla="+- 0 3146 1848"/>
                                <a:gd name="T27" fmla="*/ 3146 h 12288"/>
                                <a:gd name="T28" fmla="+- 0 11161 11032"/>
                                <a:gd name="T29" fmla="*/ T28 w 874"/>
                                <a:gd name="T30" fmla="+- 0 3447 1848"/>
                                <a:gd name="T31" fmla="*/ 3447 h 12288"/>
                                <a:gd name="T32" fmla="+- 0 11100 11032"/>
                                <a:gd name="T33" fmla="*/ T32 w 874"/>
                                <a:gd name="T34" fmla="+- 0 3685 1848"/>
                                <a:gd name="T35" fmla="*/ 3685 h 12288"/>
                                <a:gd name="T36" fmla="+- 0 11167 11032"/>
                                <a:gd name="T37" fmla="*/ T36 w 874"/>
                                <a:gd name="T38" fmla="+- 0 4158 1848"/>
                                <a:gd name="T39" fmla="*/ 4158 h 12288"/>
                                <a:gd name="T40" fmla="+- 0 11170 11032"/>
                                <a:gd name="T41" fmla="*/ T40 w 874"/>
                                <a:gd name="T42" fmla="+- 0 4500 1848"/>
                                <a:gd name="T43" fmla="*/ 4500 h 12288"/>
                                <a:gd name="T44" fmla="+- 0 11200 11032"/>
                                <a:gd name="T45" fmla="*/ T44 w 874"/>
                                <a:gd name="T46" fmla="+- 0 4730 1848"/>
                                <a:gd name="T47" fmla="*/ 4730 h 12288"/>
                                <a:gd name="T48" fmla="+- 0 11146 11032"/>
                                <a:gd name="T49" fmla="*/ T48 w 874"/>
                                <a:gd name="T50" fmla="+- 0 4606 1848"/>
                                <a:gd name="T51" fmla="*/ 4606 h 12288"/>
                                <a:gd name="T52" fmla="+- 0 11113 11032"/>
                                <a:gd name="T53" fmla="*/ T52 w 874"/>
                                <a:gd name="T54" fmla="+- 0 4920 1848"/>
                                <a:gd name="T55" fmla="*/ 4920 h 12288"/>
                                <a:gd name="T56" fmla="+- 0 11166 11032"/>
                                <a:gd name="T57" fmla="*/ T56 w 874"/>
                                <a:gd name="T58" fmla="+- 0 5110 1848"/>
                                <a:gd name="T59" fmla="*/ 5110 h 12288"/>
                                <a:gd name="T60" fmla="+- 0 11155 11032"/>
                                <a:gd name="T61" fmla="*/ T60 w 874"/>
                                <a:gd name="T62" fmla="+- 0 5122 1848"/>
                                <a:gd name="T63" fmla="*/ 5122 h 12288"/>
                                <a:gd name="T64" fmla="+- 0 11113 11032"/>
                                <a:gd name="T65" fmla="*/ T64 w 874"/>
                                <a:gd name="T66" fmla="+- 0 4989 1848"/>
                                <a:gd name="T67" fmla="*/ 4989 h 12288"/>
                                <a:gd name="T68" fmla="+- 0 11129 11032"/>
                                <a:gd name="T69" fmla="*/ T68 w 874"/>
                                <a:gd name="T70" fmla="+- 0 5325 1848"/>
                                <a:gd name="T71" fmla="*/ 5325 h 12288"/>
                                <a:gd name="T72" fmla="+- 0 11143 11032"/>
                                <a:gd name="T73" fmla="*/ T72 w 874"/>
                                <a:gd name="T74" fmla="+- 0 5595 1848"/>
                                <a:gd name="T75" fmla="*/ 5595 h 12288"/>
                                <a:gd name="T76" fmla="+- 0 11208 11032"/>
                                <a:gd name="T77" fmla="*/ T76 w 874"/>
                                <a:gd name="T78" fmla="+- 0 5581 1848"/>
                                <a:gd name="T79" fmla="*/ 5581 h 12288"/>
                                <a:gd name="T80" fmla="+- 0 11199 11032"/>
                                <a:gd name="T81" fmla="*/ T80 w 874"/>
                                <a:gd name="T82" fmla="+- 0 5680 1848"/>
                                <a:gd name="T83" fmla="*/ 5680 h 12288"/>
                                <a:gd name="T84" fmla="+- 0 11229 11032"/>
                                <a:gd name="T85" fmla="*/ T84 w 874"/>
                                <a:gd name="T86" fmla="+- 0 5883 1848"/>
                                <a:gd name="T87" fmla="*/ 5883 h 12288"/>
                                <a:gd name="T88" fmla="+- 0 11218 11032"/>
                                <a:gd name="T89" fmla="*/ T88 w 874"/>
                                <a:gd name="T90" fmla="+- 0 6069 1848"/>
                                <a:gd name="T91" fmla="*/ 6069 h 12288"/>
                                <a:gd name="T92" fmla="+- 0 11247 11032"/>
                                <a:gd name="T93" fmla="*/ T92 w 874"/>
                                <a:gd name="T94" fmla="+- 0 6224 1848"/>
                                <a:gd name="T95" fmla="*/ 6224 h 12288"/>
                                <a:gd name="T96" fmla="+- 0 11191 11032"/>
                                <a:gd name="T97" fmla="*/ T96 w 874"/>
                                <a:gd name="T98" fmla="+- 0 6335 1848"/>
                                <a:gd name="T99" fmla="*/ 6335 h 12288"/>
                                <a:gd name="T100" fmla="+- 0 11168 11032"/>
                                <a:gd name="T101" fmla="*/ T100 w 874"/>
                                <a:gd name="T102" fmla="+- 0 6515 1848"/>
                                <a:gd name="T103" fmla="*/ 6515 h 12288"/>
                                <a:gd name="T104" fmla="+- 0 11137 11032"/>
                                <a:gd name="T105" fmla="*/ T104 w 874"/>
                                <a:gd name="T106" fmla="+- 0 6775 1848"/>
                                <a:gd name="T107" fmla="*/ 6775 h 12288"/>
                                <a:gd name="T108" fmla="+- 0 11117 11032"/>
                                <a:gd name="T109" fmla="*/ T108 w 874"/>
                                <a:gd name="T110" fmla="+- 0 7212 1848"/>
                                <a:gd name="T111" fmla="*/ 7212 h 12288"/>
                                <a:gd name="T112" fmla="+- 0 11097 11032"/>
                                <a:gd name="T113" fmla="*/ T112 w 874"/>
                                <a:gd name="T114" fmla="+- 0 7635 1848"/>
                                <a:gd name="T115" fmla="*/ 7635 h 12288"/>
                                <a:gd name="T116" fmla="+- 0 11069 11032"/>
                                <a:gd name="T117" fmla="*/ T116 w 874"/>
                                <a:gd name="T118" fmla="+- 0 7895 1848"/>
                                <a:gd name="T119" fmla="*/ 7895 h 12288"/>
                                <a:gd name="T120" fmla="+- 0 11077 11032"/>
                                <a:gd name="T121" fmla="*/ T120 w 874"/>
                                <a:gd name="T122" fmla="+- 0 8151 1848"/>
                                <a:gd name="T123" fmla="*/ 8151 h 12288"/>
                                <a:gd name="T124" fmla="+- 0 11069 11032"/>
                                <a:gd name="T125" fmla="*/ T124 w 874"/>
                                <a:gd name="T126" fmla="+- 0 8434 1848"/>
                                <a:gd name="T127" fmla="*/ 8434 h 12288"/>
                                <a:gd name="T128" fmla="+- 0 11070 11032"/>
                                <a:gd name="T129" fmla="*/ T128 w 874"/>
                                <a:gd name="T130" fmla="+- 0 8631 1848"/>
                                <a:gd name="T131" fmla="*/ 8631 h 12288"/>
                                <a:gd name="T132" fmla="+- 0 11083 11032"/>
                                <a:gd name="T133" fmla="*/ T132 w 874"/>
                                <a:gd name="T134" fmla="+- 0 8949 1848"/>
                                <a:gd name="T135" fmla="*/ 8949 h 12288"/>
                                <a:gd name="T136" fmla="+- 0 11069 11032"/>
                                <a:gd name="T137" fmla="*/ T136 w 874"/>
                                <a:gd name="T138" fmla="+- 0 9199 1848"/>
                                <a:gd name="T139" fmla="*/ 9199 h 12288"/>
                                <a:gd name="T140" fmla="+- 0 11189 11032"/>
                                <a:gd name="T141" fmla="*/ T140 w 874"/>
                                <a:gd name="T142" fmla="+- 0 9377 1848"/>
                                <a:gd name="T143" fmla="*/ 9377 h 12288"/>
                                <a:gd name="T144" fmla="+- 0 11237 11032"/>
                                <a:gd name="T145" fmla="*/ T144 w 874"/>
                                <a:gd name="T146" fmla="+- 0 9404 1848"/>
                                <a:gd name="T147" fmla="*/ 9404 h 12288"/>
                                <a:gd name="T148" fmla="+- 0 11246 11032"/>
                                <a:gd name="T149" fmla="*/ T148 w 874"/>
                                <a:gd name="T150" fmla="+- 0 9756 1848"/>
                                <a:gd name="T151" fmla="*/ 9756 h 12288"/>
                                <a:gd name="T152" fmla="+- 0 11233 11032"/>
                                <a:gd name="T153" fmla="*/ T152 w 874"/>
                                <a:gd name="T154" fmla="+- 0 9916 1848"/>
                                <a:gd name="T155" fmla="*/ 9916 h 12288"/>
                                <a:gd name="T156" fmla="+- 0 11210 11032"/>
                                <a:gd name="T157" fmla="*/ T156 w 874"/>
                                <a:gd name="T158" fmla="+- 0 9769 1848"/>
                                <a:gd name="T159" fmla="*/ 9769 h 12288"/>
                                <a:gd name="T160" fmla="+- 0 11141 11032"/>
                                <a:gd name="T161" fmla="*/ T160 w 874"/>
                                <a:gd name="T162" fmla="+- 0 9778 1848"/>
                                <a:gd name="T163" fmla="*/ 9778 h 12288"/>
                                <a:gd name="T164" fmla="+- 0 11123 11032"/>
                                <a:gd name="T165" fmla="*/ T164 w 874"/>
                                <a:gd name="T166" fmla="+- 0 9745 1848"/>
                                <a:gd name="T167" fmla="*/ 9745 h 12288"/>
                                <a:gd name="T168" fmla="+- 0 11119 11032"/>
                                <a:gd name="T169" fmla="*/ T168 w 874"/>
                                <a:gd name="T170" fmla="+- 0 10133 1848"/>
                                <a:gd name="T171" fmla="*/ 10133 h 12288"/>
                                <a:gd name="T172" fmla="+- 0 11132 11032"/>
                                <a:gd name="T173" fmla="*/ T172 w 874"/>
                                <a:gd name="T174" fmla="+- 0 10510 1848"/>
                                <a:gd name="T175" fmla="*/ 10510 h 12288"/>
                                <a:gd name="T176" fmla="+- 0 11141 11032"/>
                                <a:gd name="T177" fmla="*/ T176 w 874"/>
                                <a:gd name="T178" fmla="+- 0 10921 1848"/>
                                <a:gd name="T179" fmla="*/ 10921 h 12288"/>
                                <a:gd name="T180" fmla="+- 0 11124 11032"/>
                                <a:gd name="T181" fmla="*/ T180 w 874"/>
                                <a:gd name="T182" fmla="+- 0 11359 1848"/>
                                <a:gd name="T183" fmla="*/ 11359 h 12288"/>
                                <a:gd name="T184" fmla="+- 0 11044 11032"/>
                                <a:gd name="T185" fmla="*/ T184 w 874"/>
                                <a:gd name="T186" fmla="+- 0 12007 1848"/>
                                <a:gd name="T187" fmla="*/ 12007 h 12288"/>
                                <a:gd name="T188" fmla="+- 0 11121 11032"/>
                                <a:gd name="T189" fmla="*/ T188 w 874"/>
                                <a:gd name="T190" fmla="+- 0 12167 1848"/>
                                <a:gd name="T191" fmla="*/ 12167 h 12288"/>
                                <a:gd name="T192" fmla="+- 0 11110 11032"/>
                                <a:gd name="T193" fmla="*/ T192 w 874"/>
                                <a:gd name="T194" fmla="+- 0 11980 1848"/>
                                <a:gd name="T195" fmla="*/ 11980 h 12288"/>
                                <a:gd name="T196" fmla="+- 0 11145 11032"/>
                                <a:gd name="T197" fmla="*/ T196 w 874"/>
                                <a:gd name="T198" fmla="+- 0 12321 1848"/>
                                <a:gd name="T199" fmla="*/ 12321 h 12288"/>
                                <a:gd name="T200" fmla="+- 0 11197 11032"/>
                                <a:gd name="T201" fmla="*/ T200 w 874"/>
                                <a:gd name="T202" fmla="+- 0 12623 1848"/>
                                <a:gd name="T203" fmla="*/ 12623 h 12288"/>
                                <a:gd name="T204" fmla="+- 0 11230 11032"/>
                                <a:gd name="T205" fmla="*/ T204 w 874"/>
                                <a:gd name="T206" fmla="+- 0 12779 1848"/>
                                <a:gd name="T207" fmla="*/ 12779 h 12288"/>
                                <a:gd name="T208" fmla="+- 0 11206 11032"/>
                                <a:gd name="T209" fmla="*/ T208 w 874"/>
                                <a:gd name="T210" fmla="+- 0 13076 1848"/>
                                <a:gd name="T211" fmla="*/ 13076 h 12288"/>
                                <a:gd name="T212" fmla="+- 0 11195 11032"/>
                                <a:gd name="T213" fmla="*/ T212 w 874"/>
                                <a:gd name="T214" fmla="+- 0 13535 1848"/>
                                <a:gd name="T215" fmla="*/ 13535 h 12288"/>
                                <a:gd name="T216" fmla="+- 0 11379 11032"/>
                                <a:gd name="T217" fmla="*/ T216 w 874"/>
                                <a:gd name="T218" fmla="+- 0 14107 1848"/>
                                <a:gd name="T219" fmla="*/ 14107 h 12288"/>
                                <a:gd name="T220" fmla="+- 0 11698 11032"/>
                                <a:gd name="T221" fmla="*/ T220 w 874"/>
                                <a:gd name="T222" fmla="+- 0 14022 1848"/>
                                <a:gd name="T223" fmla="*/ 14022 h 12288"/>
                                <a:gd name="T224" fmla="+- 0 11689 11032"/>
                                <a:gd name="T225" fmla="*/ T224 w 874"/>
                                <a:gd name="T226" fmla="+- 0 14060 1848"/>
                                <a:gd name="T227" fmla="*/ 14060 h 12288"/>
                                <a:gd name="T228" fmla="+- 0 11735 11032"/>
                                <a:gd name="T229" fmla="*/ T228 w 874"/>
                                <a:gd name="T230" fmla="+- 0 14054 1848"/>
                                <a:gd name="T231" fmla="*/ 14054 h 12288"/>
                                <a:gd name="T232" fmla="+- 0 11794 11032"/>
                                <a:gd name="T233" fmla="*/ T232 w 874"/>
                                <a:gd name="T234" fmla="+- 0 14040 1848"/>
                                <a:gd name="T235" fmla="*/ 14040 h 12288"/>
                                <a:gd name="T236" fmla="+- 0 11775 11032"/>
                                <a:gd name="T237" fmla="*/ T236 w 874"/>
                                <a:gd name="T238" fmla="+- 0 14055 1848"/>
                                <a:gd name="T239" fmla="*/ 14055 h 12288"/>
                                <a:gd name="T240" fmla="+- 0 11799 11032"/>
                                <a:gd name="T241" fmla="*/ T240 w 874"/>
                                <a:gd name="T242" fmla="+- 0 14098 1848"/>
                                <a:gd name="T243" fmla="*/ 14098 h 12288"/>
                                <a:gd name="T244" fmla="+- 0 11853 11032"/>
                                <a:gd name="T245" fmla="*/ T244 w 874"/>
                                <a:gd name="T246" fmla="+- 0 14070 1848"/>
                                <a:gd name="T247" fmla="*/ 14070 h 1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74" h="12288">
                                  <a:moveTo>
                                    <a:pt x="520" y="0"/>
                                  </a:moveTo>
                                  <a:lnTo>
                                    <a:pt x="518" y="15"/>
                                  </a:lnTo>
                                  <a:lnTo>
                                    <a:pt x="524" y="21"/>
                                  </a:lnTo>
                                  <a:lnTo>
                                    <a:pt x="521" y="25"/>
                                  </a:lnTo>
                                  <a:lnTo>
                                    <a:pt x="519" y="17"/>
                                  </a:lnTo>
                                  <a:lnTo>
                                    <a:pt x="516" y="30"/>
                                  </a:lnTo>
                                  <a:lnTo>
                                    <a:pt x="520" y="37"/>
                                  </a:lnTo>
                                  <a:lnTo>
                                    <a:pt x="521" y="51"/>
                                  </a:lnTo>
                                  <a:lnTo>
                                    <a:pt x="523" y="60"/>
                                  </a:lnTo>
                                  <a:lnTo>
                                    <a:pt x="524" y="76"/>
                                  </a:lnTo>
                                  <a:lnTo>
                                    <a:pt x="521" y="81"/>
                                  </a:lnTo>
                                  <a:lnTo>
                                    <a:pt x="524" y="85"/>
                                  </a:lnTo>
                                  <a:lnTo>
                                    <a:pt x="527" y="77"/>
                                  </a:lnTo>
                                  <a:lnTo>
                                    <a:pt x="529" y="63"/>
                                  </a:lnTo>
                                  <a:lnTo>
                                    <a:pt x="527" y="58"/>
                                  </a:lnTo>
                                  <a:lnTo>
                                    <a:pt x="524" y="57"/>
                                  </a:lnTo>
                                  <a:lnTo>
                                    <a:pt x="529" y="46"/>
                                  </a:lnTo>
                                  <a:lnTo>
                                    <a:pt x="533" y="53"/>
                                  </a:lnTo>
                                  <a:lnTo>
                                    <a:pt x="532" y="57"/>
                                  </a:lnTo>
                                  <a:lnTo>
                                    <a:pt x="533" y="72"/>
                                  </a:lnTo>
                                  <a:lnTo>
                                    <a:pt x="532" y="76"/>
                                  </a:lnTo>
                                  <a:lnTo>
                                    <a:pt x="531" y="80"/>
                                  </a:lnTo>
                                  <a:lnTo>
                                    <a:pt x="528" y="72"/>
                                  </a:lnTo>
                                  <a:lnTo>
                                    <a:pt x="529" y="86"/>
                                  </a:lnTo>
                                  <a:lnTo>
                                    <a:pt x="532" y="89"/>
                                  </a:lnTo>
                                  <a:lnTo>
                                    <a:pt x="534" y="77"/>
                                  </a:lnTo>
                                  <a:lnTo>
                                    <a:pt x="535" y="72"/>
                                  </a:lnTo>
                                  <a:lnTo>
                                    <a:pt x="537" y="79"/>
                                  </a:lnTo>
                                  <a:lnTo>
                                    <a:pt x="537" y="71"/>
                                  </a:lnTo>
                                  <a:lnTo>
                                    <a:pt x="537" y="72"/>
                                  </a:lnTo>
                                  <a:lnTo>
                                    <a:pt x="534" y="62"/>
                                  </a:lnTo>
                                  <a:lnTo>
                                    <a:pt x="536" y="61"/>
                                  </a:lnTo>
                                  <a:lnTo>
                                    <a:pt x="538" y="66"/>
                                  </a:lnTo>
                                  <a:lnTo>
                                    <a:pt x="540" y="70"/>
                                  </a:lnTo>
                                  <a:lnTo>
                                    <a:pt x="541" y="77"/>
                                  </a:lnTo>
                                  <a:lnTo>
                                    <a:pt x="538" y="79"/>
                                  </a:lnTo>
                                  <a:lnTo>
                                    <a:pt x="536" y="83"/>
                                  </a:lnTo>
                                  <a:lnTo>
                                    <a:pt x="534" y="91"/>
                                  </a:lnTo>
                                  <a:lnTo>
                                    <a:pt x="540" y="95"/>
                                  </a:lnTo>
                                  <a:lnTo>
                                    <a:pt x="543" y="83"/>
                                  </a:lnTo>
                                  <a:lnTo>
                                    <a:pt x="546" y="72"/>
                                  </a:lnTo>
                                  <a:lnTo>
                                    <a:pt x="550" y="74"/>
                                  </a:lnTo>
                                  <a:lnTo>
                                    <a:pt x="554" y="68"/>
                                  </a:lnTo>
                                  <a:lnTo>
                                    <a:pt x="555" y="77"/>
                                  </a:lnTo>
                                  <a:lnTo>
                                    <a:pt x="553" y="79"/>
                                  </a:lnTo>
                                  <a:lnTo>
                                    <a:pt x="554" y="88"/>
                                  </a:lnTo>
                                  <a:lnTo>
                                    <a:pt x="558" y="85"/>
                                  </a:lnTo>
                                  <a:lnTo>
                                    <a:pt x="555" y="56"/>
                                  </a:lnTo>
                                  <a:lnTo>
                                    <a:pt x="559" y="58"/>
                                  </a:lnTo>
                                  <a:lnTo>
                                    <a:pt x="559" y="65"/>
                                  </a:lnTo>
                                  <a:lnTo>
                                    <a:pt x="559" y="72"/>
                                  </a:lnTo>
                                  <a:lnTo>
                                    <a:pt x="559" y="78"/>
                                  </a:lnTo>
                                  <a:lnTo>
                                    <a:pt x="563" y="75"/>
                                  </a:lnTo>
                                  <a:lnTo>
                                    <a:pt x="563" y="86"/>
                                  </a:lnTo>
                                  <a:lnTo>
                                    <a:pt x="567" y="84"/>
                                  </a:lnTo>
                                  <a:lnTo>
                                    <a:pt x="569" y="73"/>
                                  </a:lnTo>
                                  <a:lnTo>
                                    <a:pt x="567" y="62"/>
                                  </a:lnTo>
                                  <a:lnTo>
                                    <a:pt x="569" y="54"/>
                                  </a:lnTo>
                                  <a:lnTo>
                                    <a:pt x="570" y="63"/>
                                  </a:lnTo>
                                  <a:lnTo>
                                    <a:pt x="571" y="75"/>
                                  </a:lnTo>
                                  <a:lnTo>
                                    <a:pt x="573" y="79"/>
                                  </a:lnTo>
                                  <a:lnTo>
                                    <a:pt x="571" y="82"/>
                                  </a:lnTo>
                                  <a:lnTo>
                                    <a:pt x="568" y="81"/>
                                  </a:lnTo>
                                  <a:lnTo>
                                    <a:pt x="567" y="90"/>
                                  </a:lnTo>
                                  <a:lnTo>
                                    <a:pt x="565" y="83"/>
                                  </a:lnTo>
                                  <a:lnTo>
                                    <a:pt x="562" y="99"/>
                                  </a:lnTo>
                                  <a:lnTo>
                                    <a:pt x="560" y="98"/>
                                  </a:lnTo>
                                  <a:lnTo>
                                    <a:pt x="559" y="98"/>
                                  </a:lnTo>
                                  <a:lnTo>
                                    <a:pt x="558" y="81"/>
                                  </a:lnTo>
                                  <a:lnTo>
                                    <a:pt x="556" y="93"/>
                                  </a:lnTo>
                                  <a:lnTo>
                                    <a:pt x="552" y="108"/>
                                  </a:lnTo>
                                  <a:lnTo>
                                    <a:pt x="548" y="103"/>
                                  </a:lnTo>
                                  <a:lnTo>
                                    <a:pt x="540" y="107"/>
                                  </a:lnTo>
                                  <a:lnTo>
                                    <a:pt x="540" y="122"/>
                                  </a:lnTo>
                                  <a:lnTo>
                                    <a:pt x="545" y="126"/>
                                  </a:lnTo>
                                  <a:lnTo>
                                    <a:pt x="540" y="132"/>
                                  </a:lnTo>
                                  <a:lnTo>
                                    <a:pt x="541" y="120"/>
                                  </a:lnTo>
                                  <a:lnTo>
                                    <a:pt x="538" y="121"/>
                                  </a:lnTo>
                                  <a:lnTo>
                                    <a:pt x="539" y="107"/>
                                  </a:lnTo>
                                  <a:lnTo>
                                    <a:pt x="531" y="102"/>
                                  </a:lnTo>
                                  <a:lnTo>
                                    <a:pt x="522" y="108"/>
                                  </a:lnTo>
                                  <a:lnTo>
                                    <a:pt x="514" y="110"/>
                                  </a:lnTo>
                                  <a:lnTo>
                                    <a:pt x="513" y="110"/>
                                  </a:lnTo>
                                  <a:lnTo>
                                    <a:pt x="511" y="104"/>
                                  </a:lnTo>
                                  <a:lnTo>
                                    <a:pt x="509" y="104"/>
                                  </a:lnTo>
                                  <a:lnTo>
                                    <a:pt x="508" y="104"/>
                                  </a:lnTo>
                                  <a:lnTo>
                                    <a:pt x="506" y="113"/>
                                  </a:lnTo>
                                  <a:lnTo>
                                    <a:pt x="505" y="114"/>
                                  </a:lnTo>
                                  <a:lnTo>
                                    <a:pt x="503" y="115"/>
                                  </a:lnTo>
                                  <a:lnTo>
                                    <a:pt x="500" y="108"/>
                                  </a:lnTo>
                                  <a:lnTo>
                                    <a:pt x="498" y="108"/>
                                  </a:lnTo>
                                  <a:lnTo>
                                    <a:pt x="487" y="111"/>
                                  </a:lnTo>
                                  <a:lnTo>
                                    <a:pt x="476" y="127"/>
                                  </a:lnTo>
                                  <a:lnTo>
                                    <a:pt x="466" y="126"/>
                                  </a:lnTo>
                                  <a:lnTo>
                                    <a:pt x="465" y="126"/>
                                  </a:lnTo>
                                  <a:lnTo>
                                    <a:pt x="464" y="120"/>
                                  </a:lnTo>
                                  <a:lnTo>
                                    <a:pt x="462" y="120"/>
                                  </a:lnTo>
                                  <a:lnTo>
                                    <a:pt x="455" y="121"/>
                                  </a:lnTo>
                                  <a:lnTo>
                                    <a:pt x="448" y="129"/>
                                  </a:lnTo>
                                  <a:lnTo>
                                    <a:pt x="441" y="134"/>
                                  </a:lnTo>
                                  <a:lnTo>
                                    <a:pt x="436" y="136"/>
                                  </a:lnTo>
                                  <a:lnTo>
                                    <a:pt x="432" y="134"/>
                                  </a:lnTo>
                                  <a:lnTo>
                                    <a:pt x="427" y="143"/>
                                  </a:lnTo>
                                  <a:lnTo>
                                    <a:pt x="426" y="152"/>
                                  </a:lnTo>
                                  <a:lnTo>
                                    <a:pt x="428" y="149"/>
                                  </a:lnTo>
                                  <a:lnTo>
                                    <a:pt x="427" y="163"/>
                                  </a:lnTo>
                                  <a:lnTo>
                                    <a:pt x="425" y="161"/>
                                  </a:lnTo>
                                  <a:lnTo>
                                    <a:pt x="423" y="163"/>
                                  </a:lnTo>
                                  <a:lnTo>
                                    <a:pt x="423" y="172"/>
                                  </a:lnTo>
                                  <a:lnTo>
                                    <a:pt x="425" y="164"/>
                                  </a:lnTo>
                                  <a:lnTo>
                                    <a:pt x="426" y="177"/>
                                  </a:lnTo>
                                  <a:lnTo>
                                    <a:pt x="427" y="182"/>
                                  </a:lnTo>
                                  <a:lnTo>
                                    <a:pt x="383" y="182"/>
                                  </a:lnTo>
                                  <a:lnTo>
                                    <a:pt x="383" y="181"/>
                                  </a:lnTo>
                                  <a:lnTo>
                                    <a:pt x="381" y="174"/>
                                  </a:lnTo>
                                  <a:lnTo>
                                    <a:pt x="366" y="181"/>
                                  </a:lnTo>
                                  <a:lnTo>
                                    <a:pt x="358" y="176"/>
                                  </a:lnTo>
                                  <a:lnTo>
                                    <a:pt x="357" y="175"/>
                                  </a:lnTo>
                                  <a:lnTo>
                                    <a:pt x="360" y="167"/>
                                  </a:lnTo>
                                  <a:lnTo>
                                    <a:pt x="358" y="166"/>
                                  </a:lnTo>
                                  <a:lnTo>
                                    <a:pt x="352" y="160"/>
                                  </a:lnTo>
                                  <a:lnTo>
                                    <a:pt x="342" y="162"/>
                                  </a:lnTo>
                                  <a:lnTo>
                                    <a:pt x="339" y="156"/>
                                  </a:lnTo>
                                  <a:lnTo>
                                    <a:pt x="338" y="162"/>
                                  </a:lnTo>
                                  <a:lnTo>
                                    <a:pt x="337" y="167"/>
                                  </a:lnTo>
                                  <a:lnTo>
                                    <a:pt x="329" y="166"/>
                                  </a:lnTo>
                                  <a:lnTo>
                                    <a:pt x="318" y="158"/>
                                  </a:lnTo>
                                  <a:lnTo>
                                    <a:pt x="305" y="152"/>
                                  </a:lnTo>
                                  <a:lnTo>
                                    <a:pt x="303" y="158"/>
                                  </a:lnTo>
                                  <a:lnTo>
                                    <a:pt x="306" y="168"/>
                                  </a:lnTo>
                                  <a:lnTo>
                                    <a:pt x="299" y="170"/>
                                  </a:lnTo>
                                  <a:lnTo>
                                    <a:pt x="299" y="164"/>
                                  </a:lnTo>
                                  <a:lnTo>
                                    <a:pt x="293" y="163"/>
                                  </a:lnTo>
                                  <a:lnTo>
                                    <a:pt x="294" y="155"/>
                                  </a:lnTo>
                                  <a:lnTo>
                                    <a:pt x="279" y="161"/>
                                  </a:lnTo>
                                  <a:lnTo>
                                    <a:pt x="266" y="171"/>
                                  </a:lnTo>
                                  <a:lnTo>
                                    <a:pt x="252" y="174"/>
                                  </a:lnTo>
                                  <a:lnTo>
                                    <a:pt x="237" y="174"/>
                                  </a:lnTo>
                                  <a:lnTo>
                                    <a:pt x="236" y="178"/>
                                  </a:lnTo>
                                  <a:lnTo>
                                    <a:pt x="234" y="182"/>
                                  </a:lnTo>
                                  <a:lnTo>
                                    <a:pt x="215" y="182"/>
                                  </a:lnTo>
                                  <a:lnTo>
                                    <a:pt x="215" y="183"/>
                                  </a:lnTo>
                                  <a:lnTo>
                                    <a:pt x="214" y="183"/>
                                  </a:lnTo>
                                  <a:lnTo>
                                    <a:pt x="202" y="198"/>
                                  </a:lnTo>
                                  <a:lnTo>
                                    <a:pt x="185" y="210"/>
                                  </a:lnTo>
                                  <a:lnTo>
                                    <a:pt x="170" y="223"/>
                                  </a:lnTo>
                                  <a:lnTo>
                                    <a:pt x="152" y="238"/>
                                  </a:lnTo>
                                  <a:lnTo>
                                    <a:pt x="139" y="248"/>
                                  </a:lnTo>
                                  <a:lnTo>
                                    <a:pt x="131" y="266"/>
                                  </a:lnTo>
                                  <a:lnTo>
                                    <a:pt x="124" y="284"/>
                                  </a:lnTo>
                                  <a:lnTo>
                                    <a:pt x="120" y="303"/>
                                  </a:lnTo>
                                  <a:lnTo>
                                    <a:pt x="120" y="321"/>
                                  </a:lnTo>
                                  <a:lnTo>
                                    <a:pt x="125" y="339"/>
                                  </a:lnTo>
                                  <a:lnTo>
                                    <a:pt x="134" y="344"/>
                                  </a:lnTo>
                                  <a:lnTo>
                                    <a:pt x="137" y="354"/>
                                  </a:lnTo>
                                  <a:lnTo>
                                    <a:pt x="140" y="375"/>
                                  </a:lnTo>
                                  <a:lnTo>
                                    <a:pt x="141" y="398"/>
                                  </a:lnTo>
                                  <a:lnTo>
                                    <a:pt x="143" y="419"/>
                                  </a:lnTo>
                                  <a:lnTo>
                                    <a:pt x="148" y="437"/>
                                  </a:lnTo>
                                  <a:lnTo>
                                    <a:pt x="149" y="459"/>
                                  </a:lnTo>
                                  <a:lnTo>
                                    <a:pt x="155" y="475"/>
                                  </a:lnTo>
                                  <a:lnTo>
                                    <a:pt x="158" y="502"/>
                                  </a:lnTo>
                                  <a:lnTo>
                                    <a:pt x="158" y="523"/>
                                  </a:lnTo>
                                  <a:lnTo>
                                    <a:pt x="158" y="537"/>
                                  </a:lnTo>
                                  <a:lnTo>
                                    <a:pt x="159" y="545"/>
                                  </a:lnTo>
                                  <a:lnTo>
                                    <a:pt x="169" y="553"/>
                                  </a:lnTo>
                                  <a:lnTo>
                                    <a:pt x="168" y="555"/>
                                  </a:lnTo>
                                  <a:lnTo>
                                    <a:pt x="154" y="568"/>
                                  </a:lnTo>
                                  <a:lnTo>
                                    <a:pt x="135" y="569"/>
                                  </a:lnTo>
                                  <a:lnTo>
                                    <a:pt x="117" y="562"/>
                                  </a:lnTo>
                                  <a:lnTo>
                                    <a:pt x="114" y="574"/>
                                  </a:lnTo>
                                  <a:lnTo>
                                    <a:pt x="117" y="584"/>
                                  </a:lnTo>
                                  <a:lnTo>
                                    <a:pt x="104" y="578"/>
                                  </a:lnTo>
                                  <a:lnTo>
                                    <a:pt x="93" y="570"/>
                                  </a:lnTo>
                                  <a:lnTo>
                                    <a:pt x="81" y="563"/>
                                  </a:lnTo>
                                  <a:lnTo>
                                    <a:pt x="78" y="572"/>
                                  </a:lnTo>
                                  <a:lnTo>
                                    <a:pt x="63" y="568"/>
                                  </a:lnTo>
                                  <a:lnTo>
                                    <a:pt x="67" y="588"/>
                                  </a:lnTo>
                                  <a:lnTo>
                                    <a:pt x="67" y="607"/>
                                  </a:lnTo>
                                  <a:lnTo>
                                    <a:pt x="70" y="631"/>
                                  </a:lnTo>
                                  <a:lnTo>
                                    <a:pt x="76" y="649"/>
                                  </a:lnTo>
                                  <a:lnTo>
                                    <a:pt x="82" y="675"/>
                                  </a:lnTo>
                                  <a:lnTo>
                                    <a:pt x="84" y="697"/>
                                  </a:lnTo>
                                  <a:lnTo>
                                    <a:pt x="84" y="716"/>
                                  </a:lnTo>
                                  <a:lnTo>
                                    <a:pt x="85" y="731"/>
                                  </a:lnTo>
                                  <a:lnTo>
                                    <a:pt x="85" y="752"/>
                                  </a:lnTo>
                                  <a:lnTo>
                                    <a:pt x="85" y="772"/>
                                  </a:lnTo>
                                  <a:lnTo>
                                    <a:pt x="87" y="791"/>
                                  </a:lnTo>
                                  <a:lnTo>
                                    <a:pt x="90" y="802"/>
                                  </a:lnTo>
                                  <a:lnTo>
                                    <a:pt x="98" y="808"/>
                                  </a:lnTo>
                                  <a:lnTo>
                                    <a:pt x="98" y="813"/>
                                  </a:lnTo>
                                  <a:lnTo>
                                    <a:pt x="99" y="820"/>
                                  </a:lnTo>
                                  <a:lnTo>
                                    <a:pt x="93" y="832"/>
                                  </a:lnTo>
                                  <a:lnTo>
                                    <a:pt x="93" y="841"/>
                                  </a:lnTo>
                                  <a:lnTo>
                                    <a:pt x="97" y="860"/>
                                  </a:lnTo>
                                  <a:lnTo>
                                    <a:pt x="97" y="879"/>
                                  </a:lnTo>
                                  <a:lnTo>
                                    <a:pt x="110" y="888"/>
                                  </a:lnTo>
                                  <a:lnTo>
                                    <a:pt x="111" y="906"/>
                                  </a:lnTo>
                                  <a:lnTo>
                                    <a:pt x="107" y="927"/>
                                  </a:lnTo>
                                  <a:lnTo>
                                    <a:pt x="113" y="942"/>
                                  </a:lnTo>
                                  <a:lnTo>
                                    <a:pt x="114" y="960"/>
                                  </a:lnTo>
                                  <a:lnTo>
                                    <a:pt x="112" y="979"/>
                                  </a:lnTo>
                                  <a:lnTo>
                                    <a:pt x="109" y="999"/>
                                  </a:lnTo>
                                  <a:lnTo>
                                    <a:pt x="108" y="1019"/>
                                  </a:lnTo>
                                  <a:lnTo>
                                    <a:pt x="114" y="1039"/>
                                  </a:lnTo>
                                  <a:lnTo>
                                    <a:pt x="117" y="1039"/>
                                  </a:lnTo>
                                  <a:lnTo>
                                    <a:pt x="119" y="1043"/>
                                  </a:lnTo>
                                  <a:lnTo>
                                    <a:pt x="123" y="1060"/>
                                  </a:lnTo>
                                  <a:lnTo>
                                    <a:pt x="124" y="1082"/>
                                  </a:lnTo>
                                  <a:lnTo>
                                    <a:pt x="123" y="1105"/>
                                  </a:lnTo>
                                  <a:lnTo>
                                    <a:pt x="119" y="1124"/>
                                  </a:lnTo>
                                  <a:lnTo>
                                    <a:pt x="107" y="1119"/>
                                  </a:lnTo>
                                  <a:lnTo>
                                    <a:pt x="103" y="1131"/>
                                  </a:lnTo>
                                  <a:lnTo>
                                    <a:pt x="87" y="1129"/>
                                  </a:lnTo>
                                  <a:lnTo>
                                    <a:pt x="85" y="1147"/>
                                  </a:lnTo>
                                  <a:lnTo>
                                    <a:pt x="82" y="1166"/>
                                  </a:lnTo>
                                  <a:lnTo>
                                    <a:pt x="81" y="1187"/>
                                  </a:lnTo>
                                  <a:lnTo>
                                    <a:pt x="91" y="1200"/>
                                  </a:lnTo>
                                  <a:lnTo>
                                    <a:pt x="91" y="1215"/>
                                  </a:lnTo>
                                  <a:lnTo>
                                    <a:pt x="94" y="1219"/>
                                  </a:lnTo>
                                  <a:lnTo>
                                    <a:pt x="108" y="1216"/>
                                  </a:lnTo>
                                  <a:lnTo>
                                    <a:pt x="105" y="1225"/>
                                  </a:lnTo>
                                  <a:lnTo>
                                    <a:pt x="97" y="1228"/>
                                  </a:lnTo>
                                  <a:lnTo>
                                    <a:pt x="91" y="1226"/>
                                  </a:lnTo>
                                  <a:lnTo>
                                    <a:pt x="95" y="1236"/>
                                  </a:lnTo>
                                  <a:lnTo>
                                    <a:pt x="104" y="1233"/>
                                  </a:lnTo>
                                  <a:lnTo>
                                    <a:pt x="111" y="1248"/>
                                  </a:lnTo>
                                  <a:lnTo>
                                    <a:pt x="119" y="1256"/>
                                  </a:lnTo>
                                  <a:lnTo>
                                    <a:pt x="108" y="1250"/>
                                  </a:lnTo>
                                  <a:lnTo>
                                    <a:pt x="100" y="1255"/>
                                  </a:lnTo>
                                  <a:lnTo>
                                    <a:pt x="90" y="1253"/>
                                  </a:lnTo>
                                  <a:lnTo>
                                    <a:pt x="90" y="1269"/>
                                  </a:lnTo>
                                  <a:lnTo>
                                    <a:pt x="89" y="1289"/>
                                  </a:lnTo>
                                  <a:lnTo>
                                    <a:pt x="91" y="1298"/>
                                  </a:lnTo>
                                  <a:lnTo>
                                    <a:pt x="95" y="1289"/>
                                  </a:lnTo>
                                  <a:lnTo>
                                    <a:pt x="93" y="1279"/>
                                  </a:lnTo>
                                  <a:lnTo>
                                    <a:pt x="100" y="1277"/>
                                  </a:lnTo>
                                  <a:lnTo>
                                    <a:pt x="97" y="1291"/>
                                  </a:lnTo>
                                  <a:lnTo>
                                    <a:pt x="103" y="1297"/>
                                  </a:lnTo>
                                  <a:lnTo>
                                    <a:pt x="104" y="1306"/>
                                  </a:lnTo>
                                  <a:lnTo>
                                    <a:pt x="104" y="1308"/>
                                  </a:lnTo>
                                  <a:lnTo>
                                    <a:pt x="109" y="1328"/>
                                  </a:lnTo>
                                  <a:lnTo>
                                    <a:pt x="108" y="1330"/>
                                  </a:lnTo>
                                  <a:lnTo>
                                    <a:pt x="108" y="1333"/>
                                  </a:lnTo>
                                  <a:lnTo>
                                    <a:pt x="98" y="1334"/>
                                  </a:lnTo>
                                  <a:lnTo>
                                    <a:pt x="98" y="1340"/>
                                  </a:lnTo>
                                  <a:lnTo>
                                    <a:pt x="99" y="1343"/>
                                  </a:lnTo>
                                  <a:lnTo>
                                    <a:pt x="108" y="1345"/>
                                  </a:lnTo>
                                  <a:lnTo>
                                    <a:pt x="108" y="1354"/>
                                  </a:lnTo>
                                  <a:lnTo>
                                    <a:pt x="108" y="1362"/>
                                  </a:lnTo>
                                  <a:lnTo>
                                    <a:pt x="100" y="1368"/>
                                  </a:lnTo>
                                  <a:lnTo>
                                    <a:pt x="103" y="1378"/>
                                  </a:lnTo>
                                  <a:lnTo>
                                    <a:pt x="112" y="1395"/>
                                  </a:lnTo>
                                  <a:lnTo>
                                    <a:pt x="118" y="1415"/>
                                  </a:lnTo>
                                  <a:lnTo>
                                    <a:pt x="120" y="1435"/>
                                  </a:lnTo>
                                  <a:lnTo>
                                    <a:pt x="119" y="1454"/>
                                  </a:lnTo>
                                  <a:lnTo>
                                    <a:pt x="122" y="1465"/>
                                  </a:lnTo>
                                  <a:lnTo>
                                    <a:pt x="130" y="1464"/>
                                  </a:lnTo>
                                  <a:lnTo>
                                    <a:pt x="131" y="1469"/>
                                  </a:lnTo>
                                  <a:lnTo>
                                    <a:pt x="129" y="1484"/>
                                  </a:lnTo>
                                  <a:lnTo>
                                    <a:pt x="129" y="1503"/>
                                  </a:lnTo>
                                  <a:lnTo>
                                    <a:pt x="131" y="1524"/>
                                  </a:lnTo>
                                  <a:lnTo>
                                    <a:pt x="132" y="1546"/>
                                  </a:lnTo>
                                  <a:lnTo>
                                    <a:pt x="134" y="1568"/>
                                  </a:lnTo>
                                  <a:lnTo>
                                    <a:pt x="134" y="1584"/>
                                  </a:lnTo>
                                  <a:lnTo>
                                    <a:pt x="128" y="1586"/>
                                  </a:lnTo>
                                  <a:lnTo>
                                    <a:pt x="128" y="1594"/>
                                  </a:lnTo>
                                  <a:lnTo>
                                    <a:pt x="129" y="1599"/>
                                  </a:lnTo>
                                  <a:lnTo>
                                    <a:pt x="135" y="1601"/>
                                  </a:lnTo>
                                  <a:lnTo>
                                    <a:pt x="138" y="1613"/>
                                  </a:lnTo>
                                  <a:lnTo>
                                    <a:pt x="138" y="1615"/>
                                  </a:lnTo>
                                  <a:lnTo>
                                    <a:pt x="135" y="1625"/>
                                  </a:lnTo>
                                  <a:lnTo>
                                    <a:pt x="138" y="1632"/>
                                  </a:lnTo>
                                  <a:lnTo>
                                    <a:pt x="141" y="1642"/>
                                  </a:lnTo>
                                  <a:lnTo>
                                    <a:pt x="142" y="1638"/>
                                  </a:lnTo>
                                  <a:lnTo>
                                    <a:pt x="143" y="1629"/>
                                  </a:lnTo>
                                  <a:lnTo>
                                    <a:pt x="146" y="1622"/>
                                  </a:lnTo>
                                  <a:lnTo>
                                    <a:pt x="156" y="1640"/>
                                  </a:lnTo>
                                  <a:lnTo>
                                    <a:pt x="148" y="1644"/>
                                  </a:lnTo>
                                  <a:lnTo>
                                    <a:pt x="137" y="1647"/>
                                  </a:lnTo>
                                  <a:lnTo>
                                    <a:pt x="139" y="1662"/>
                                  </a:lnTo>
                                  <a:lnTo>
                                    <a:pt x="128" y="1664"/>
                                  </a:lnTo>
                                  <a:lnTo>
                                    <a:pt x="132" y="1680"/>
                                  </a:lnTo>
                                  <a:lnTo>
                                    <a:pt x="132" y="1687"/>
                                  </a:lnTo>
                                  <a:lnTo>
                                    <a:pt x="140" y="1685"/>
                                  </a:lnTo>
                                  <a:lnTo>
                                    <a:pt x="141" y="1690"/>
                                  </a:lnTo>
                                  <a:lnTo>
                                    <a:pt x="141" y="1697"/>
                                  </a:lnTo>
                                  <a:lnTo>
                                    <a:pt x="129" y="1693"/>
                                  </a:lnTo>
                                  <a:lnTo>
                                    <a:pt x="131" y="1704"/>
                                  </a:lnTo>
                                  <a:lnTo>
                                    <a:pt x="139" y="1716"/>
                                  </a:lnTo>
                                  <a:lnTo>
                                    <a:pt x="139" y="1731"/>
                                  </a:lnTo>
                                  <a:lnTo>
                                    <a:pt x="137" y="1748"/>
                                  </a:lnTo>
                                  <a:lnTo>
                                    <a:pt x="123" y="1766"/>
                                  </a:lnTo>
                                  <a:lnTo>
                                    <a:pt x="111" y="1778"/>
                                  </a:lnTo>
                                  <a:lnTo>
                                    <a:pt x="118" y="1781"/>
                                  </a:lnTo>
                                  <a:lnTo>
                                    <a:pt x="127" y="1780"/>
                                  </a:lnTo>
                                  <a:lnTo>
                                    <a:pt x="125" y="1790"/>
                                  </a:lnTo>
                                  <a:lnTo>
                                    <a:pt x="102" y="1788"/>
                                  </a:lnTo>
                                  <a:lnTo>
                                    <a:pt x="86" y="1784"/>
                                  </a:lnTo>
                                  <a:lnTo>
                                    <a:pt x="76" y="1803"/>
                                  </a:lnTo>
                                  <a:lnTo>
                                    <a:pt x="70" y="1819"/>
                                  </a:lnTo>
                                  <a:lnTo>
                                    <a:pt x="68" y="1837"/>
                                  </a:lnTo>
                                  <a:lnTo>
                                    <a:pt x="78" y="1857"/>
                                  </a:lnTo>
                                  <a:lnTo>
                                    <a:pt x="85" y="1860"/>
                                  </a:lnTo>
                                  <a:lnTo>
                                    <a:pt x="89" y="1866"/>
                                  </a:lnTo>
                                  <a:lnTo>
                                    <a:pt x="78" y="1867"/>
                                  </a:lnTo>
                                  <a:lnTo>
                                    <a:pt x="78" y="1878"/>
                                  </a:lnTo>
                                  <a:lnTo>
                                    <a:pt x="78" y="1890"/>
                                  </a:lnTo>
                                  <a:lnTo>
                                    <a:pt x="90" y="1886"/>
                                  </a:lnTo>
                                  <a:lnTo>
                                    <a:pt x="100" y="1880"/>
                                  </a:lnTo>
                                  <a:lnTo>
                                    <a:pt x="98" y="1889"/>
                                  </a:lnTo>
                                  <a:lnTo>
                                    <a:pt x="94" y="1897"/>
                                  </a:lnTo>
                                  <a:lnTo>
                                    <a:pt x="78" y="1895"/>
                                  </a:lnTo>
                                  <a:lnTo>
                                    <a:pt x="83" y="1905"/>
                                  </a:lnTo>
                                  <a:lnTo>
                                    <a:pt x="92" y="1910"/>
                                  </a:lnTo>
                                  <a:lnTo>
                                    <a:pt x="95" y="1931"/>
                                  </a:lnTo>
                                  <a:lnTo>
                                    <a:pt x="96" y="1951"/>
                                  </a:lnTo>
                                  <a:lnTo>
                                    <a:pt x="98" y="1970"/>
                                  </a:lnTo>
                                  <a:lnTo>
                                    <a:pt x="100" y="1990"/>
                                  </a:lnTo>
                                  <a:lnTo>
                                    <a:pt x="104" y="2009"/>
                                  </a:lnTo>
                                  <a:lnTo>
                                    <a:pt x="109" y="2028"/>
                                  </a:lnTo>
                                  <a:lnTo>
                                    <a:pt x="116" y="2047"/>
                                  </a:lnTo>
                                  <a:lnTo>
                                    <a:pt x="114" y="2056"/>
                                  </a:lnTo>
                                  <a:lnTo>
                                    <a:pt x="108" y="2058"/>
                                  </a:lnTo>
                                  <a:lnTo>
                                    <a:pt x="105" y="2063"/>
                                  </a:lnTo>
                                  <a:lnTo>
                                    <a:pt x="108" y="2081"/>
                                  </a:lnTo>
                                  <a:lnTo>
                                    <a:pt x="110" y="2100"/>
                                  </a:lnTo>
                                  <a:lnTo>
                                    <a:pt x="118" y="2179"/>
                                  </a:lnTo>
                                  <a:lnTo>
                                    <a:pt x="120" y="2241"/>
                                  </a:lnTo>
                                  <a:lnTo>
                                    <a:pt x="121" y="2262"/>
                                  </a:lnTo>
                                  <a:lnTo>
                                    <a:pt x="126" y="2269"/>
                                  </a:lnTo>
                                  <a:lnTo>
                                    <a:pt x="131" y="2274"/>
                                  </a:lnTo>
                                  <a:lnTo>
                                    <a:pt x="135" y="2279"/>
                                  </a:lnTo>
                                  <a:lnTo>
                                    <a:pt x="129" y="2288"/>
                                  </a:lnTo>
                                  <a:lnTo>
                                    <a:pt x="135" y="2299"/>
                                  </a:lnTo>
                                  <a:lnTo>
                                    <a:pt x="135" y="2310"/>
                                  </a:lnTo>
                                  <a:lnTo>
                                    <a:pt x="126" y="2311"/>
                                  </a:lnTo>
                                  <a:lnTo>
                                    <a:pt x="125" y="2317"/>
                                  </a:lnTo>
                                  <a:lnTo>
                                    <a:pt x="125" y="2316"/>
                                  </a:lnTo>
                                  <a:lnTo>
                                    <a:pt x="129" y="2331"/>
                                  </a:lnTo>
                                  <a:lnTo>
                                    <a:pt x="129" y="2336"/>
                                  </a:lnTo>
                                  <a:lnTo>
                                    <a:pt x="131" y="2360"/>
                                  </a:lnTo>
                                  <a:lnTo>
                                    <a:pt x="132" y="2378"/>
                                  </a:lnTo>
                                  <a:lnTo>
                                    <a:pt x="145" y="2396"/>
                                  </a:lnTo>
                                  <a:lnTo>
                                    <a:pt x="145" y="2414"/>
                                  </a:lnTo>
                                  <a:lnTo>
                                    <a:pt x="140" y="2428"/>
                                  </a:lnTo>
                                  <a:lnTo>
                                    <a:pt x="137" y="2432"/>
                                  </a:lnTo>
                                  <a:lnTo>
                                    <a:pt x="147" y="2436"/>
                                  </a:lnTo>
                                  <a:lnTo>
                                    <a:pt x="147" y="2437"/>
                                  </a:lnTo>
                                  <a:lnTo>
                                    <a:pt x="151" y="2444"/>
                                  </a:lnTo>
                                  <a:lnTo>
                                    <a:pt x="145" y="2454"/>
                                  </a:lnTo>
                                  <a:lnTo>
                                    <a:pt x="142" y="2456"/>
                                  </a:lnTo>
                                  <a:lnTo>
                                    <a:pt x="136" y="2471"/>
                                  </a:lnTo>
                                  <a:lnTo>
                                    <a:pt x="141" y="2487"/>
                                  </a:lnTo>
                                  <a:lnTo>
                                    <a:pt x="141" y="2499"/>
                                  </a:lnTo>
                                  <a:lnTo>
                                    <a:pt x="140" y="2514"/>
                                  </a:lnTo>
                                  <a:lnTo>
                                    <a:pt x="141" y="2523"/>
                                  </a:lnTo>
                                  <a:lnTo>
                                    <a:pt x="141" y="2546"/>
                                  </a:lnTo>
                                  <a:lnTo>
                                    <a:pt x="140" y="2566"/>
                                  </a:lnTo>
                                  <a:lnTo>
                                    <a:pt x="140" y="2577"/>
                                  </a:lnTo>
                                  <a:lnTo>
                                    <a:pt x="145" y="2579"/>
                                  </a:lnTo>
                                  <a:lnTo>
                                    <a:pt x="145" y="2586"/>
                                  </a:lnTo>
                                  <a:lnTo>
                                    <a:pt x="144" y="2589"/>
                                  </a:lnTo>
                                  <a:lnTo>
                                    <a:pt x="139" y="2592"/>
                                  </a:lnTo>
                                  <a:lnTo>
                                    <a:pt x="139" y="2595"/>
                                  </a:lnTo>
                                  <a:lnTo>
                                    <a:pt x="146" y="2614"/>
                                  </a:lnTo>
                                  <a:lnTo>
                                    <a:pt x="153" y="2632"/>
                                  </a:lnTo>
                                  <a:lnTo>
                                    <a:pt x="146" y="2643"/>
                                  </a:lnTo>
                                  <a:lnTo>
                                    <a:pt x="136" y="2642"/>
                                  </a:lnTo>
                                  <a:lnTo>
                                    <a:pt x="138" y="2652"/>
                                  </a:lnTo>
                                  <a:lnTo>
                                    <a:pt x="142" y="2664"/>
                                  </a:lnTo>
                                  <a:lnTo>
                                    <a:pt x="151" y="2665"/>
                                  </a:lnTo>
                                  <a:lnTo>
                                    <a:pt x="145" y="2682"/>
                                  </a:lnTo>
                                  <a:lnTo>
                                    <a:pt x="145" y="2699"/>
                                  </a:lnTo>
                                  <a:lnTo>
                                    <a:pt x="148" y="2693"/>
                                  </a:lnTo>
                                  <a:lnTo>
                                    <a:pt x="147" y="2684"/>
                                  </a:lnTo>
                                  <a:lnTo>
                                    <a:pt x="158" y="2686"/>
                                  </a:lnTo>
                                  <a:lnTo>
                                    <a:pt x="154" y="2701"/>
                                  </a:lnTo>
                                  <a:lnTo>
                                    <a:pt x="147" y="2711"/>
                                  </a:lnTo>
                                  <a:lnTo>
                                    <a:pt x="156" y="2720"/>
                                  </a:lnTo>
                                  <a:lnTo>
                                    <a:pt x="156" y="2733"/>
                                  </a:lnTo>
                                  <a:lnTo>
                                    <a:pt x="152" y="2747"/>
                                  </a:lnTo>
                                  <a:lnTo>
                                    <a:pt x="151" y="2760"/>
                                  </a:lnTo>
                                  <a:lnTo>
                                    <a:pt x="156" y="2765"/>
                                  </a:lnTo>
                                  <a:lnTo>
                                    <a:pt x="160" y="2762"/>
                                  </a:lnTo>
                                  <a:lnTo>
                                    <a:pt x="161" y="2768"/>
                                  </a:lnTo>
                                  <a:lnTo>
                                    <a:pt x="154" y="2769"/>
                                  </a:lnTo>
                                  <a:lnTo>
                                    <a:pt x="151" y="2774"/>
                                  </a:lnTo>
                                  <a:lnTo>
                                    <a:pt x="141" y="2772"/>
                                  </a:lnTo>
                                  <a:lnTo>
                                    <a:pt x="140" y="2791"/>
                                  </a:lnTo>
                                  <a:lnTo>
                                    <a:pt x="145" y="2806"/>
                                  </a:lnTo>
                                  <a:lnTo>
                                    <a:pt x="146" y="2794"/>
                                  </a:lnTo>
                                  <a:lnTo>
                                    <a:pt x="153" y="2796"/>
                                  </a:lnTo>
                                  <a:lnTo>
                                    <a:pt x="160" y="2805"/>
                                  </a:lnTo>
                                  <a:lnTo>
                                    <a:pt x="164" y="2817"/>
                                  </a:lnTo>
                                  <a:lnTo>
                                    <a:pt x="161" y="2825"/>
                                  </a:lnTo>
                                  <a:lnTo>
                                    <a:pt x="152" y="2825"/>
                                  </a:lnTo>
                                  <a:lnTo>
                                    <a:pt x="157" y="2812"/>
                                  </a:lnTo>
                                  <a:lnTo>
                                    <a:pt x="150" y="2811"/>
                                  </a:lnTo>
                                  <a:lnTo>
                                    <a:pt x="155" y="2830"/>
                                  </a:lnTo>
                                  <a:lnTo>
                                    <a:pt x="158" y="2848"/>
                                  </a:lnTo>
                                  <a:lnTo>
                                    <a:pt x="157" y="2867"/>
                                  </a:lnTo>
                                  <a:lnTo>
                                    <a:pt x="160" y="2883"/>
                                  </a:lnTo>
                                  <a:lnTo>
                                    <a:pt x="168" y="2882"/>
                                  </a:lnTo>
                                  <a:lnTo>
                                    <a:pt x="169" y="2888"/>
                                  </a:lnTo>
                                  <a:lnTo>
                                    <a:pt x="164" y="2897"/>
                                  </a:lnTo>
                                  <a:lnTo>
                                    <a:pt x="169" y="2910"/>
                                  </a:lnTo>
                                  <a:lnTo>
                                    <a:pt x="163" y="2921"/>
                                  </a:lnTo>
                                  <a:lnTo>
                                    <a:pt x="162" y="2917"/>
                                  </a:lnTo>
                                  <a:lnTo>
                                    <a:pt x="157" y="2916"/>
                                  </a:lnTo>
                                  <a:lnTo>
                                    <a:pt x="156" y="2913"/>
                                  </a:lnTo>
                                  <a:lnTo>
                                    <a:pt x="156" y="2910"/>
                                  </a:lnTo>
                                  <a:lnTo>
                                    <a:pt x="155" y="2908"/>
                                  </a:lnTo>
                                  <a:lnTo>
                                    <a:pt x="154" y="2913"/>
                                  </a:lnTo>
                                  <a:lnTo>
                                    <a:pt x="147" y="2919"/>
                                  </a:lnTo>
                                  <a:lnTo>
                                    <a:pt x="145" y="2912"/>
                                  </a:lnTo>
                                  <a:lnTo>
                                    <a:pt x="144" y="2890"/>
                                  </a:lnTo>
                                  <a:lnTo>
                                    <a:pt x="142" y="2870"/>
                                  </a:lnTo>
                                  <a:lnTo>
                                    <a:pt x="140" y="2852"/>
                                  </a:lnTo>
                                  <a:lnTo>
                                    <a:pt x="137" y="2834"/>
                                  </a:lnTo>
                                  <a:lnTo>
                                    <a:pt x="134" y="2817"/>
                                  </a:lnTo>
                                  <a:lnTo>
                                    <a:pt x="132" y="2799"/>
                                  </a:lnTo>
                                  <a:lnTo>
                                    <a:pt x="129" y="2781"/>
                                  </a:lnTo>
                                  <a:lnTo>
                                    <a:pt x="128" y="2761"/>
                                  </a:lnTo>
                                  <a:lnTo>
                                    <a:pt x="127" y="2740"/>
                                  </a:lnTo>
                                  <a:lnTo>
                                    <a:pt x="128" y="2717"/>
                                  </a:lnTo>
                                  <a:lnTo>
                                    <a:pt x="120" y="2701"/>
                                  </a:lnTo>
                                  <a:lnTo>
                                    <a:pt x="115" y="2694"/>
                                  </a:lnTo>
                                  <a:lnTo>
                                    <a:pt x="104" y="2691"/>
                                  </a:lnTo>
                                  <a:lnTo>
                                    <a:pt x="104" y="2709"/>
                                  </a:lnTo>
                                  <a:lnTo>
                                    <a:pt x="109" y="2720"/>
                                  </a:lnTo>
                                  <a:lnTo>
                                    <a:pt x="108" y="2727"/>
                                  </a:lnTo>
                                  <a:lnTo>
                                    <a:pt x="116" y="2733"/>
                                  </a:lnTo>
                                  <a:lnTo>
                                    <a:pt x="124" y="2741"/>
                                  </a:lnTo>
                                  <a:lnTo>
                                    <a:pt x="117" y="2743"/>
                                  </a:lnTo>
                                  <a:lnTo>
                                    <a:pt x="112" y="2735"/>
                                  </a:lnTo>
                                  <a:lnTo>
                                    <a:pt x="108" y="2744"/>
                                  </a:lnTo>
                                  <a:lnTo>
                                    <a:pt x="114" y="2758"/>
                                  </a:lnTo>
                                  <a:lnTo>
                                    <a:pt x="112" y="2779"/>
                                  </a:lnTo>
                                  <a:lnTo>
                                    <a:pt x="105" y="2783"/>
                                  </a:lnTo>
                                  <a:lnTo>
                                    <a:pt x="105" y="2799"/>
                                  </a:lnTo>
                                  <a:lnTo>
                                    <a:pt x="117" y="2815"/>
                                  </a:lnTo>
                                  <a:lnTo>
                                    <a:pt x="121" y="2831"/>
                                  </a:lnTo>
                                  <a:lnTo>
                                    <a:pt x="119" y="2842"/>
                                  </a:lnTo>
                                  <a:lnTo>
                                    <a:pt x="111" y="2842"/>
                                  </a:lnTo>
                                  <a:lnTo>
                                    <a:pt x="104" y="2843"/>
                                  </a:lnTo>
                                  <a:lnTo>
                                    <a:pt x="115" y="2851"/>
                                  </a:lnTo>
                                  <a:lnTo>
                                    <a:pt x="125" y="2854"/>
                                  </a:lnTo>
                                  <a:lnTo>
                                    <a:pt x="122" y="2869"/>
                                  </a:lnTo>
                                  <a:lnTo>
                                    <a:pt x="113" y="2880"/>
                                  </a:lnTo>
                                  <a:lnTo>
                                    <a:pt x="113" y="2888"/>
                                  </a:lnTo>
                                  <a:lnTo>
                                    <a:pt x="114" y="2879"/>
                                  </a:lnTo>
                                  <a:lnTo>
                                    <a:pt x="135" y="2869"/>
                                  </a:lnTo>
                                  <a:lnTo>
                                    <a:pt x="136" y="2878"/>
                                  </a:lnTo>
                                  <a:lnTo>
                                    <a:pt x="130" y="2891"/>
                                  </a:lnTo>
                                  <a:lnTo>
                                    <a:pt x="121" y="2901"/>
                                  </a:lnTo>
                                  <a:lnTo>
                                    <a:pt x="129" y="2916"/>
                                  </a:lnTo>
                                  <a:lnTo>
                                    <a:pt x="141" y="2927"/>
                                  </a:lnTo>
                                  <a:lnTo>
                                    <a:pt x="142" y="2938"/>
                                  </a:lnTo>
                                  <a:lnTo>
                                    <a:pt x="138" y="2930"/>
                                  </a:lnTo>
                                  <a:lnTo>
                                    <a:pt x="131" y="2924"/>
                                  </a:lnTo>
                                  <a:lnTo>
                                    <a:pt x="120" y="2921"/>
                                  </a:lnTo>
                                  <a:lnTo>
                                    <a:pt x="117" y="2939"/>
                                  </a:lnTo>
                                  <a:lnTo>
                                    <a:pt x="117" y="2956"/>
                                  </a:lnTo>
                                  <a:lnTo>
                                    <a:pt x="115" y="2976"/>
                                  </a:lnTo>
                                  <a:lnTo>
                                    <a:pt x="102" y="2978"/>
                                  </a:lnTo>
                                  <a:lnTo>
                                    <a:pt x="99" y="2987"/>
                                  </a:lnTo>
                                  <a:lnTo>
                                    <a:pt x="84" y="2983"/>
                                  </a:lnTo>
                                  <a:lnTo>
                                    <a:pt x="82" y="3006"/>
                                  </a:lnTo>
                                  <a:lnTo>
                                    <a:pt x="81" y="3028"/>
                                  </a:lnTo>
                                  <a:lnTo>
                                    <a:pt x="82" y="3047"/>
                                  </a:lnTo>
                                  <a:lnTo>
                                    <a:pt x="81" y="3072"/>
                                  </a:lnTo>
                                  <a:lnTo>
                                    <a:pt x="79" y="3092"/>
                                  </a:lnTo>
                                  <a:lnTo>
                                    <a:pt x="80" y="3105"/>
                                  </a:lnTo>
                                  <a:lnTo>
                                    <a:pt x="87" y="3098"/>
                                  </a:lnTo>
                                  <a:lnTo>
                                    <a:pt x="87" y="3084"/>
                                  </a:lnTo>
                                  <a:lnTo>
                                    <a:pt x="88" y="3069"/>
                                  </a:lnTo>
                                  <a:lnTo>
                                    <a:pt x="96" y="3072"/>
                                  </a:lnTo>
                                  <a:lnTo>
                                    <a:pt x="101" y="3062"/>
                                  </a:lnTo>
                                  <a:lnTo>
                                    <a:pt x="112" y="3051"/>
                                  </a:lnTo>
                                  <a:lnTo>
                                    <a:pt x="118" y="3050"/>
                                  </a:lnTo>
                                  <a:lnTo>
                                    <a:pt x="123" y="3046"/>
                                  </a:lnTo>
                                  <a:lnTo>
                                    <a:pt x="125" y="3049"/>
                                  </a:lnTo>
                                  <a:lnTo>
                                    <a:pt x="134" y="3069"/>
                                  </a:lnTo>
                                  <a:lnTo>
                                    <a:pt x="122" y="3070"/>
                                  </a:lnTo>
                                  <a:lnTo>
                                    <a:pt x="120" y="3064"/>
                                  </a:lnTo>
                                  <a:lnTo>
                                    <a:pt x="117" y="3059"/>
                                  </a:lnTo>
                                  <a:lnTo>
                                    <a:pt x="113" y="3055"/>
                                  </a:lnTo>
                                  <a:lnTo>
                                    <a:pt x="115" y="3072"/>
                                  </a:lnTo>
                                  <a:lnTo>
                                    <a:pt x="126" y="3080"/>
                                  </a:lnTo>
                                  <a:lnTo>
                                    <a:pt x="130" y="3101"/>
                                  </a:lnTo>
                                  <a:lnTo>
                                    <a:pt x="131" y="3115"/>
                                  </a:lnTo>
                                  <a:lnTo>
                                    <a:pt x="128" y="3138"/>
                                  </a:lnTo>
                                  <a:lnTo>
                                    <a:pt x="129" y="3159"/>
                                  </a:lnTo>
                                  <a:lnTo>
                                    <a:pt x="138" y="3175"/>
                                  </a:lnTo>
                                  <a:lnTo>
                                    <a:pt x="135" y="3189"/>
                                  </a:lnTo>
                                  <a:lnTo>
                                    <a:pt x="122" y="3193"/>
                                  </a:lnTo>
                                  <a:lnTo>
                                    <a:pt x="115" y="3204"/>
                                  </a:lnTo>
                                  <a:lnTo>
                                    <a:pt x="122" y="3210"/>
                                  </a:lnTo>
                                  <a:lnTo>
                                    <a:pt x="137" y="3208"/>
                                  </a:lnTo>
                                  <a:lnTo>
                                    <a:pt x="134" y="3223"/>
                                  </a:lnTo>
                                  <a:lnTo>
                                    <a:pt x="121" y="3237"/>
                                  </a:lnTo>
                                  <a:lnTo>
                                    <a:pt x="114" y="3255"/>
                                  </a:lnTo>
                                  <a:lnTo>
                                    <a:pt x="121" y="3257"/>
                                  </a:lnTo>
                                  <a:lnTo>
                                    <a:pt x="132" y="3255"/>
                                  </a:lnTo>
                                  <a:lnTo>
                                    <a:pt x="134" y="3262"/>
                                  </a:lnTo>
                                  <a:lnTo>
                                    <a:pt x="132" y="3273"/>
                                  </a:lnTo>
                                  <a:lnTo>
                                    <a:pt x="142" y="3278"/>
                                  </a:lnTo>
                                  <a:lnTo>
                                    <a:pt x="143" y="3286"/>
                                  </a:lnTo>
                                  <a:lnTo>
                                    <a:pt x="144" y="3292"/>
                                  </a:lnTo>
                                  <a:lnTo>
                                    <a:pt x="133" y="3294"/>
                                  </a:lnTo>
                                  <a:lnTo>
                                    <a:pt x="133" y="3300"/>
                                  </a:lnTo>
                                  <a:lnTo>
                                    <a:pt x="133" y="3301"/>
                                  </a:lnTo>
                                  <a:lnTo>
                                    <a:pt x="149" y="3308"/>
                                  </a:lnTo>
                                  <a:lnTo>
                                    <a:pt x="138" y="3309"/>
                                  </a:lnTo>
                                  <a:lnTo>
                                    <a:pt x="130" y="3309"/>
                                  </a:lnTo>
                                  <a:lnTo>
                                    <a:pt x="134" y="3297"/>
                                  </a:lnTo>
                                  <a:lnTo>
                                    <a:pt x="123" y="3300"/>
                                  </a:lnTo>
                                  <a:lnTo>
                                    <a:pt x="120" y="3314"/>
                                  </a:lnTo>
                                  <a:lnTo>
                                    <a:pt x="112" y="3323"/>
                                  </a:lnTo>
                                  <a:lnTo>
                                    <a:pt x="123" y="3338"/>
                                  </a:lnTo>
                                  <a:lnTo>
                                    <a:pt x="124" y="3355"/>
                                  </a:lnTo>
                                  <a:lnTo>
                                    <a:pt x="120" y="3362"/>
                                  </a:lnTo>
                                  <a:lnTo>
                                    <a:pt x="120" y="3368"/>
                                  </a:lnTo>
                                  <a:lnTo>
                                    <a:pt x="112" y="3366"/>
                                  </a:lnTo>
                                  <a:lnTo>
                                    <a:pt x="108" y="3357"/>
                                  </a:lnTo>
                                  <a:lnTo>
                                    <a:pt x="112" y="3347"/>
                                  </a:lnTo>
                                  <a:lnTo>
                                    <a:pt x="108" y="3338"/>
                                  </a:lnTo>
                                  <a:lnTo>
                                    <a:pt x="102" y="3348"/>
                                  </a:lnTo>
                                  <a:lnTo>
                                    <a:pt x="92" y="3342"/>
                                  </a:lnTo>
                                  <a:lnTo>
                                    <a:pt x="97" y="3332"/>
                                  </a:lnTo>
                                  <a:lnTo>
                                    <a:pt x="105" y="3326"/>
                                  </a:lnTo>
                                  <a:lnTo>
                                    <a:pt x="103" y="3309"/>
                                  </a:lnTo>
                                  <a:lnTo>
                                    <a:pt x="111" y="3310"/>
                                  </a:lnTo>
                                  <a:lnTo>
                                    <a:pt x="116" y="3303"/>
                                  </a:lnTo>
                                  <a:lnTo>
                                    <a:pt x="108" y="3299"/>
                                  </a:lnTo>
                                  <a:lnTo>
                                    <a:pt x="96" y="3307"/>
                                  </a:lnTo>
                                  <a:lnTo>
                                    <a:pt x="88" y="3296"/>
                                  </a:lnTo>
                                  <a:lnTo>
                                    <a:pt x="109" y="3287"/>
                                  </a:lnTo>
                                  <a:lnTo>
                                    <a:pt x="123" y="3274"/>
                                  </a:lnTo>
                                  <a:lnTo>
                                    <a:pt x="114" y="3266"/>
                                  </a:lnTo>
                                  <a:lnTo>
                                    <a:pt x="108" y="3270"/>
                                  </a:lnTo>
                                  <a:lnTo>
                                    <a:pt x="102" y="3277"/>
                                  </a:lnTo>
                                  <a:lnTo>
                                    <a:pt x="90" y="3281"/>
                                  </a:lnTo>
                                  <a:lnTo>
                                    <a:pt x="87" y="3265"/>
                                  </a:lnTo>
                                  <a:lnTo>
                                    <a:pt x="92" y="3255"/>
                                  </a:lnTo>
                                  <a:lnTo>
                                    <a:pt x="92" y="3245"/>
                                  </a:lnTo>
                                  <a:lnTo>
                                    <a:pt x="99" y="3235"/>
                                  </a:lnTo>
                                  <a:lnTo>
                                    <a:pt x="115" y="3235"/>
                                  </a:lnTo>
                                  <a:lnTo>
                                    <a:pt x="119" y="3223"/>
                                  </a:lnTo>
                                  <a:lnTo>
                                    <a:pt x="114" y="3218"/>
                                  </a:lnTo>
                                  <a:lnTo>
                                    <a:pt x="110" y="3213"/>
                                  </a:lnTo>
                                  <a:lnTo>
                                    <a:pt x="105" y="3208"/>
                                  </a:lnTo>
                                  <a:lnTo>
                                    <a:pt x="109" y="3197"/>
                                  </a:lnTo>
                                  <a:lnTo>
                                    <a:pt x="110" y="3180"/>
                                  </a:lnTo>
                                  <a:lnTo>
                                    <a:pt x="111" y="3166"/>
                                  </a:lnTo>
                                  <a:lnTo>
                                    <a:pt x="118" y="3164"/>
                                  </a:lnTo>
                                  <a:lnTo>
                                    <a:pt x="123" y="3151"/>
                                  </a:lnTo>
                                  <a:lnTo>
                                    <a:pt x="107" y="3153"/>
                                  </a:lnTo>
                                  <a:lnTo>
                                    <a:pt x="106" y="3141"/>
                                  </a:lnTo>
                                  <a:lnTo>
                                    <a:pt x="105" y="3121"/>
                                  </a:lnTo>
                                  <a:lnTo>
                                    <a:pt x="106" y="3104"/>
                                  </a:lnTo>
                                  <a:lnTo>
                                    <a:pt x="102" y="3089"/>
                                  </a:lnTo>
                                  <a:lnTo>
                                    <a:pt x="93" y="3099"/>
                                  </a:lnTo>
                                  <a:lnTo>
                                    <a:pt x="97" y="3112"/>
                                  </a:lnTo>
                                  <a:lnTo>
                                    <a:pt x="96" y="3119"/>
                                  </a:lnTo>
                                  <a:lnTo>
                                    <a:pt x="81" y="3117"/>
                                  </a:lnTo>
                                  <a:lnTo>
                                    <a:pt x="86" y="3127"/>
                                  </a:lnTo>
                                  <a:lnTo>
                                    <a:pt x="96" y="3128"/>
                                  </a:lnTo>
                                  <a:lnTo>
                                    <a:pt x="96" y="3120"/>
                                  </a:lnTo>
                                  <a:lnTo>
                                    <a:pt x="101" y="3117"/>
                                  </a:lnTo>
                                  <a:lnTo>
                                    <a:pt x="105" y="3135"/>
                                  </a:lnTo>
                                  <a:lnTo>
                                    <a:pt x="95" y="3141"/>
                                  </a:lnTo>
                                  <a:lnTo>
                                    <a:pt x="81" y="3141"/>
                                  </a:lnTo>
                                  <a:lnTo>
                                    <a:pt x="84" y="3159"/>
                                  </a:lnTo>
                                  <a:lnTo>
                                    <a:pt x="85" y="3178"/>
                                  </a:lnTo>
                                  <a:lnTo>
                                    <a:pt x="85" y="3199"/>
                                  </a:lnTo>
                                  <a:lnTo>
                                    <a:pt x="93" y="3220"/>
                                  </a:lnTo>
                                  <a:lnTo>
                                    <a:pt x="98" y="3211"/>
                                  </a:lnTo>
                                  <a:lnTo>
                                    <a:pt x="100" y="3218"/>
                                  </a:lnTo>
                                  <a:lnTo>
                                    <a:pt x="89" y="3229"/>
                                  </a:lnTo>
                                  <a:lnTo>
                                    <a:pt x="75" y="3236"/>
                                  </a:lnTo>
                                  <a:lnTo>
                                    <a:pt x="78" y="3255"/>
                                  </a:lnTo>
                                  <a:lnTo>
                                    <a:pt x="78" y="3276"/>
                                  </a:lnTo>
                                  <a:lnTo>
                                    <a:pt x="77" y="3297"/>
                                  </a:lnTo>
                                  <a:lnTo>
                                    <a:pt x="77" y="3316"/>
                                  </a:lnTo>
                                  <a:lnTo>
                                    <a:pt x="80" y="3330"/>
                                  </a:lnTo>
                                  <a:lnTo>
                                    <a:pt x="83" y="3327"/>
                                  </a:lnTo>
                                  <a:lnTo>
                                    <a:pt x="82" y="3319"/>
                                  </a:lnTo>
                                  <a:lnTo>
                                    <a:pt x="88" y="3318"/>
                                  </a:lnTo>
                                  <a:lnTo>
                                    <a:pt x="93" y="3338"/>
                                  </a:lnTo>
                                  <a:lnTo>
                                    <a:pt x="79" y="3339"/>
                                  </a:lnTo>
                                  <a:lnTo>
                                    <a:pt x="77" y="3352"/>
                                  </a:lnTo>
                                  <a:lnTo>
                                    <a:pt x="80" y="3373"/>
                                  </a:lnTo>
                                  <a:lnTo>
                                    <a:pt x="87" y="3390"/>
                                  </a:lnTo>
                                  <a:lnTo>
                                    <a:pt x="83" y="3400"/>
                                  </a:lnTo>
                                  <a:lnTo>
                                    <a:pt x="74" y="3399"/>
                                  </a:lnTo>
                                  <a:lnTo>
                                    <a:pt x="76" y="3409"/>
                                  </a:lnTo>
                                  <a:lnTo>
                                    <a:pt x="83" y="3416"/>
                                  </a:lnTo>
                                  <a:lnTo>
                                    <a:pt x="91" y="3412"/>
                                  </a:lnTo>
                                  <a:lnTo>
                                    <a:pt x="96" y="3419"/>
                                  </a:lnTo>
                                  <a:lnTo>
                                    <a:pt x="100" y="3420"/>
                                  </a:lnTo>
                                  <a:lnTo>
                                    <a:pt x="101" y="3424"/>
                                  </a:lnTo>
                                  <a:lnTo>
                                    <a:pt x="96" y="3429"/>
                                  </a:lnTo>
                                  <a:lnTo>
                                    <a:pt x="82" y="3425"/>
                                  </a:lnTo>
                                  <a:lnTo>
                                    <a:pt x="86" y="3438"/>
                                  </a:lnTo>
                                  <a:lnTo>
                                    <a:pt x="88" y="3460"/>
                                  </a:lnTo>
                                  <a:lnTo>
                                    <a:pt x="97" y="3477"/>
                                  </a:lnTo>
                                  <a:lnTo>
                                    <a:pt x="108" y="3492"/>
                                  </a:lnTo>
                                  <a:lnTo>
                                    <a:pt x="100" y="3508"/>
                                  </a:lnTo>
                                  <a:lnTo>
                                    <a:pt x="91" y="3519"/>
                                  </a:lnTo>
                                  <a:lnTo>
                                    <a:pt x="82" y="3521"/>
                                  </a:lnTo>
                                  <a:lnTo>
                                    <a:pt x="73" y="3539"/>
                                  </a:lnTo>
                                  <a:lnTo>
                                    <a:pt x="84" y="3538"/>
                                  </a:lnTo>
                                  <a:lnTo>
                                    <a:pt x="94" y="3528"/>
                                  </a:lnTo>
                                  <a:lnTo>
                                    <a:pt x="108" y="3521"/>
                                  </a:lnTo>
                                  <a:lnTo>
                                    <a:pt x="118" y="3529"/>
                                  </a:lnTo>
                                  <a:lnTo>
                                    <a:pt x="105" y="3534"/>
                                  </a:lnTo>
                                  <a:lnTo>
                                    <a:pt x="101" y="3545"/>
                                  </a:lnTo>
                                  <a:lnTo>
                                    <a:pt x="100" y="3559"/>
                                  </a:lnTo>
                                  <a:lnTo>
                                    <a:pt x="97" y="3572"/>
                                  </a:lnTo>
                                  <a:lnTo>
                                    <a:pt x="89" y="3571"/>
                                  </a:lnTo>
                                  <a:lnTo>
                                    <a:pt x="84" y="3566"/>
                                  </a:lnTo>
                                  <a:lnTo>
                                    <a:pt x="73" y="3567"/>
                                  </a:lnTo>
                                  <a:lnTo>
                                    <a:pt x="75" y="3586"/>
                                  </a:lnTo>
                                  <a:lnTo>
                                    <a:pt x="78" y="3603"/>
                                  </a:lnTo>
                                  <a:lnTo>
                                    <a:pt x="70" y="3622"/>
                                  </a:lnTo>
                                  <a:lnTo>
                                    <a:pt x="67" y="3637"/>
                                  </a:lnTo>
                                  <a:lnTo>
                                    <a:pt x="86" y="3647"/>
                                  </a:lnTo>
                                  <a:lnTo>
                                    <a:pt x="98" y="3663"/>
                                  </a:lnTo>
                                  <a:lnTo>
                                    <a:pt x="107" y="3674"/>
                                  </a:lnTo>
                                  <a:lnTo>
                                    <a:pt x="110" y="3672"/>
                                  </a:lnTo>
                                  <a:lnTo>
                                    <a:pt x="116" y="3673"/>
                                  </a:lnTo>
                                  <a:lnTo>
                                    <a:pt x="117" y="3685"/>
                                  </a:lnTo>
                                  <a:lnTo>
                                    <a:pt x="126" y="3690"/>
                                  </a:lnTo>
                                  <a:lnTo>
                                    <a:pt x="131" y="3700"/>
                                  </a:lnTo>
                                  <a:lnTo>
                                    <a:pt x="115" y="3707"/>
                                  </a:lnTo>
                                  <a:lnTo>
                                    <a:pt x="118" y="3694"/>
                                  </a:lnTo>
                                  <a:lnTo>
                                    <a:pt x="111" y="3692"/>
                                  </a:lnTo>
                                  <a:lnTo>
                                    <a:pt x="113" y="3711"/>
                                  </a:lnTo>
                                  <a:lnTo>
                                    <a:pt x="112" y="3730"/>
                                  </a:lnTo>
                                  <a:lnTo>
                                    <a:pt x="111" y="3747"/>
                                  </a:lnTo>
                                  <a:lnTo>
                                    <a:pt x="114" y="3762"/>
                                  </a:lnTo>
                                  <a:lnTo>
                                    <a:pt x="134" y="3765"/>
                                  </a:lnTo>
                                  <a:lnTo>
                                    <a:pt x="126" y="3756"/>
                                  </a:lnTo>
                                  <a:lnTo>
                                    <a:pt x="124" y="3745"/>
                                  </a:lnTo>
                                  <a:lnTo>
                                    <a:pt x="134" y="3738"/>
                                  </a:lnTo>
                                  <a:lnTo>
                                    <a:pt x="150" y="3738"/>
                                  </a:lnTo>
                                  <a:lnTo>
                                    <a:pt x="155" y="3726"/>
                                  </a:lnTo>
                                  <a:lnTo>
                                    <a:pt x="141" y="3728"/>
                                  </a:lnTo>
                                  <a:lnTo>
                                    <a:pt x="132" y="3730"/>
                                  </a:lnTo>
                                  <a:lnTo>
                                    <a:pt x="133" y="3707"/>
                                  </a:lnTo>
                                  <a:lnTo>
                                    <a:pt x="139" y="3690"/>
                                  </a:lnTo>
                                  <a:lnTo>
                                    <a:pt x="146" y="3674"/>
                                  </a:lnTo>
                                  <a:lnTo>
                                    <a:pt x="155" y="3681"/>
                                  </a:lnTo>
                                  <a:lnTo>
                                    <a:pt x="155" y="3692"/>
                                  </a:lnTo>
                                  <a:lnTo>
                                    <a:pt x="152" y="3704"/>
                                  </a:lnTo>
                                  <a:lnTo>
                                    <a:pt x="153" y="3714"/>
                                  </a:lnTo>
                                  <a:lnTo>
                                    <a:pt x="162" y="3700"/>
                                  </a:lnTo>
                                  <a:lnTo>
                                    <a:pt x="174" y="3704"/>
                                  </a:lnTo>
                                  <a:lnTo>
                                    <a:pt x="178" y="3706"/>
                                  </a:lnTo>
                                  <a:lnTo>
                                    <a:pt x="178" y="3707"/>
                                  </a:lnTo>
                                  <a:lnTo>
                                    <a:pt x="188" y="3713"/>
                                  </a:lnTo>
                                  <a:lnTo>
                                    <a:pt x="193" y="3706"/>
                                  </a:lnTo>
                                  <a:lnTo>
                                    <a:pt x="197" y="3696"/>
                                  </a:lnTo>
                                  <a:lnTo>
                                    <a:pt x="205" y="3702"/>
                                  </a:lnTo>
                                  <a:lnTo>
                                    <a:pt x="188" y="3714"/>
                                  </a:lnTo>
                                  <a:lnTo>
                                    <a:pt x="193" y="3717"/>
                                  </a:lnTo>
                                  <a:lnTo>
                                    <a:pt x="189" y="3719"/>
                                  </a:lnTo>
                                  <a:lnTo>
                                    <a:pt x="187" y="3722"/>
                                  </a:lnTo>
                                  <a:lnTo>
                                    <a:pt x="185" y="3726"/>
                                  </a:lnTo>
                                  <a:lnTo>
                                    <a:pt x="181" y="3722"/>
                                  </a:lnTo>
                                  <a:lnTo>
                                    <a:pt x="176" y="3719"/>
                                  </a:lnTo>
                                  <a:lnTo>
                                    <a:pt x="170" y="3717"/>
                                  </a:lnTo>
                                  <a:lnTo>
                                    <a:pt x="168" y="3732"/>
                                  </a:lnTo>
                                  <a:lnTo>
                                    <a:pt x="176" y="3733"/>
                                  </a:lnTo>
                                  <a:lnTo>
                                    <a:pt x="183" y="3734"/>
                                  </a:lnTo>
                                  <a:lnTo>
                                    <a:pt x="183" y="3739"/>
                                  </a:lnTo>
                                  <a:lnTo>
                                    <a:pt x="184" y="3744"/>
                                  </a:lnTo>
                                  <a:lnTo>
                                    <a:pt x="187" y="3745"/>
                                  </a:lnTo>
                                  <a:lnTo>
                                    <a:pt x="187" y="3742"/>
                                  </a:lnTo>
                                  <a:lnTo>
                                    <a:pt x="187" y="3738"/>
                                  </a:lnTo>
                                  <a:lnTo>
                                    <a:pt x="188" y="3735"/>
                                  </a:lnTo>
                                  <a:lnTo>
                                    <a:pt x="193" y="3736"/>
                                  </a:lnTo>
                                  <a:lnTo>
                                    <a:pt x="199" y="3739"/>
                                  </a:lnTo>
                                  <a:lnTo>
                                    <a:pt x="199" y="3751"/>
                                  </a:lnTo>
                                  <a:lnTo>
                                    <a:pt x="190" y="3749"/>
                                  </a:lnTo>
                                  <a:lnTo>
                                    <a:pt x="191" y="3760"/>
                                  </a:lnTo>
                                  <a:lnTo>
                                    <a:pt x="194" y="3774"/>
                                  </a:lnTo>
                                  <a:lnTo>
                                    <a:pt x="196" y="3779"/>
                                  </a:lnTo>
                                  <a:lnTo>
                                    <a:pt x="199" y="3778"/>
                                  </a:lnTo>
                                  <a:lnTo>
                                    <a:pt x="200" y="3777"/>
                                  </a:lnTo>
                                  <a:lnTo>
                                    <a:pt x="202" y="3779"/>
                                  </a:lnTo>
                                  <a:lnTo>
                                    <a:pt x="205" y="3781"/>
                                  </a:lnTo>
                                  <a:lnTo>
                                    <a:pt x="206" y="3789"/>
                                  </a:lnTo>
                                  <a:lnTo>
                                    <a:pt x="197" y="3789"/>
                                  </a:lnTo>
                                  <a:lnTo>
                                    <a:pt x="190" y="3791"/>
                                  </a:lnTo>
                                  <a:lnTo>
                                    <a:pt x="186" y="3798"/>
                                  </a:lnTo>
                                  <a:lnTo>
                                    <a:pt x="191" y="3800"/>
                                  </a:lnTo>
                                  <a:lnTo>
                                    <a:pt x="195" y="3802"/>
                                  </a:lnTo>
                                  <a:lnTo>
                                    <a:pt x="198" y="3806"/>
                                  </a:lnTo>
                                  <a:lnTo>
                                    <a:pt x="190" y="3810"/>
                                  </a:lnTo>
                                  <a:lnTo>
                                    <a:pt x="189" y="3817"/>
                                  </a:lnTo>
                                  <a:lnTo>
                                    <a:pt x="189" y="3824"/>
                                  </a:lnTo>
                                  <a:lnTo>
                                    <a:pt x="184" y="3827"/>
                                  </a:lnTo>
                                  <a:lnTo>
                                    <a:pt x="180" y="3831"/>
                                  </a:lnTo>
                                  <a:lnTo>
                                    <a:pt x="177" y="3837"/>
                                  </a:lnTo>
                                  <a:lnTo>
                                    <a:pt x="177" y="3832"/>
                                  </a:lnTo>
                                  <a:lnTo>
                                    <a:pt x="176" y="3829"/>
                                  </a:lnTo>
                                  <a:lnTo>
                                    <a:pt x="167" y="3832"/>
                                  </a:lnTo>
                                  <a:lnTo>
                                    <a:pt x="170" y="3855"/>
                                  </a:lnTo>
                                  <a:lnTo>
                                    <a:pt x="179" y="3872"/>
                                  </a:lnTo>
                                  <a:lnTo>
                                    <a:pt x="183" y="3889"/>
                                  </a:lnTo>
                                  <a:lnTo>
                                    <a:pt x="178" y="3901"/>
                                  </a:lnTo>
                                  <a:lnTo>
                                    <a:pt x="183" y="3910"/>
                                  </a:lnTo>
                                  <a:lnTo>
                                    <a:pt x="185" y="3918"/>
                                  </a:lnTo>
                                  <a:lnTo>
                                    <a:pt x="190" y="3927"/>
                                  </a:lnTo>
                                  <a:lnTo>
                                    <a:pt x="174" y="3924"/>
                                  </a:lnTo>
                                  <a:lnTo>
                                    <a:pt x="161" y="3934"/>
                                  </a:lnTo>
                                  <a:lnTo>
                                    <a:pt x="164" y="3953"/>
                                  </a:lnTo>
                                  <a:lnTo>
                                    <a:pt x="167" y="3972"/>
                                  </a:lnTo>
                                  <a:lnTo>
                                    <a:pt x="178" y="3985"/>
                                  </a:lnTo>
                                  <a:lnTo>
                                    <a:pt x="178" y="3989"/>
                                  </a:lnTo>
                                  <a:lnTo>
                                    <a:pt x="178" y="3994"/>
                                  </a:lnTo>
                                  <a:lnTo>
                                    <a:pt x="187" y="3996"/>
                                  </a:lnTo>
                                  <a:lnTo>
                                    <a:pt x="191" y="3992"/>
                                  </a:lnTo>
                                  <a:lnTo>
                                    <a:pt x="192" y="3985"/>
                                  </a:lnTo>
                                  <a:lnTo>
                                    <a:pt x="192" y="3997"/>
                                  </a:lnTo>
                                  <a:lnTo>
                                    <a:pt x="186" y="4005"/>
                                  </a:lnTo>
                                  <a:lnTo>
                                    <a:pt x="189" y="4014"/>
                                  </a:lnTo>
                                  <a:lnTo>
                                    <a:pt x="197" y="4015"/>
                                  </a:lnTo>
                                  <a:lnTo>
                                    <a:pt x="201" y="4011"/>
                                  </a:lnTo>
                                  <a:lnTo>
                                    <a:pt x="204" y="4006"/>
                                  </a:lnTo>
                                  <a:lnTo>
                                    <a:pt x="207" y="4007"/>
                                  </a:lnTo>
                                  <a:lnTo>
                                    <a:pt x="211" y="4007"/>
                                  </a:lnTo>
                                  <a:lnTo>
                                    <a:pt x="215" y="4007"/>
                                  </a:lnTo>
                                  <a:lnTo>
                                    <a:pt x="215" y="4019"/>
                                  </a:lnTo>
                                  <a:lnTo>
                                    <a:pt x="210" y="4025"/>
                                  </a:lnTo>
                                  <a:lnTo>
                                    <a:pt x="204" y="4032"/>
                                  </a:lnTo>
                                  <a:lnTo>
                                    <a:pt x="197" y="4033"/>
                                  </a:lnTo>
                                  <a:lnTo>
                                    <a:pt x="197" y="4026"/>
                                  </a:lnTo>
                                  <a:lnTo>
                                    <a:pt x="196" y="4014"/>
                                  </a:lnTo>
                                  <a:lnTo>
                                    <a:pt x="192" y="4023"/>
                                  </a:lnTo>
                                  <a:lnTo>
                                    <a:pt x="197" y="4035"/>
                                  </a:lnTo>
                                  <a:lnTo>
                                    <a:pt x="202" y="4047"/>
                                  </a:lnTo>
                                  <a:lnTo>
                                    <a:pt x="187" y="4056"/>
                                  </a:lnTo>
                                  <a:lnTo>
                                    <a:pt x="183" y="4074"/>
                                  </a:lnTo>
                                  <a:lnTo>
                                    <a:pt x="181" y="4093"/>
                                  </a:lnTo>
                                  <a:lnTo>
                                    <a:pt x="192" y="4106"/>
                                  </a:lnTo>
                                  <a:lnTo>
                                    <a:pt x="198" y="4125"/>
                                  </a:lnTo>
                                  <a:lnTo>
                                    <a:pt x="199" y="4146"/>
                                  </a:lnTo>
                                  <a:lnTo>
                                    <a:pt x="193" y="4151"/>
                                  </a:lnTo>
                                  <a:lnTo>
                                    <a:pt x="186" y="4150"/>
                                  </a:lnTo>
                                  <a:lnTo>
                                    <a:pt x="186" y="4144"/>
                                  </a:lnTo>
                                  <a:lnTo>
                                    <a:pt x="191" y="4129"/>
                                  </a:lnTo>
                                  <a:lnTo>
                                    <a:pt x="182" y="4115"/>
                                  </a:lnTo>
                                  <a:lnTo>
                                    <a:pt x="175" y="4119"/>
                                  </a:lnTo>
                                  <a:lnTo>
                                    <a:pt x="164" y="4114"/>
                                  </a:lnTo>
                                  <a:lnTo>
                                    <a:pt x="162" y="4123"/>
                                  </a:lnTo>
                                  <a:lnTo>
                                    <a:pt x="161" y="4129"/>
                                  </a:lnTo>
                                  <a:lnTo>
                                    <a:pt x="157" y="4133"/>
                                  </a:lnTo>
                                  <a:lnTo>
                                    <a:pt x="168" y="4131"/>
                                  </a:lnTo>
                                  <a:lnTo>
                                    <a:pt x="176" y="4131"/>
                                  </a:lnTo>
                                  <a:lnTo>
                                    <a:pt x="175" y="4144"/>
                                  </a:lnTo>
                                  <a:lnTo>
                                    <a:pt x="163" y="4143"/>
                                  </a:lnTo>
                                  <a:lnTo>
                                    <a:pt x="157" y="4148"/>
                                  </a:lnTo>
                                  <a:lnTo>
                                    <a:pt x="160" y="4163"/>
                                  </a:lnTo>
                                  <a:lnTo>
                                    <a:pt x="157" y="4178"/>
                                  </a:lnTo>
                                  <a:lnTo>
                                    <a:pt x="156" y="4193"/>
                                  </a:lnTo>
                                  <a:lnTo>
                                    <a:pt x="163" y="4204"/>
                                  </a:lnTo>
                                  <a:lnTo>
                                    <a:pt x="164" y="4193"/>
                                  </a:lnTo>
                                  <a:lnTo>
                                    <a:pt x="168" y="4185"/>
                                  </a:lnTo>
                                  <a:lnTo>
                                    <a:pt x="181" y="4187"/>
                                  </a:lnTo>
                                  <a:lnTo>
                                    <a:pt x="184" y="4201"/>
                                  </a:lnTo>
                                  <a:lnTo>
                                    <a:pt x="172" y="4201"/>
                                  </a:lnTo>
                                  <a:lnTo>
                                    <a:pt x="175" y="4215"/>
                                  </a:lnTo>
                                  <a:lnTo>
                                    <a:pt x="185" y="4214"/>
                                  </a:lnTo>
                                  <a:lnTo>
                                    <a:pt x="186" y="4221"/>
                                  </a:lnTo>
                                  <a:lnTo>
                                    <a:pt x="195" y="4220"/>
                                  </a:lnTo>
                                  <a:lnTo>
                                    <a:pt x="189" y="4207"/>
                                  </a:lnTo>
                                  <a:lnTo>
                                    <a:pt x="188" y="4198"/>
                                  </a:lnTo>
                                  <a:lnTo>
                                    <a:pt x="200" y="4187"/>
                                  </a:lnTo>
                                  <a:lnTo>
                                    <a:pt x="193" y="4179"/>
                                  </a:lnTo>
                                  <a:lnTo>
                                    <a:pt x="185" y="4171"/>
                                  </a:lnTo>
                                  <a:lnTo>
                                    <a:pt x="194" y="4167"/>
                                  </a:lnTo>
                                  <a:lnTo>
                                    <a:pt x="209" y="4170"/>
                                  </a:lnTo>
                                  <a:lnTo>
                                    <a:pt x="214" y="4162"/>
                                  </a:lnTo>
                                  <a:lnTo>
                                    <a:pt x="208" y="4162"/>
                                  </a:lnTo>
                                  <a:lnTo>
                                    <a:pt x="208" y="4149"/>
                                  </a:lnTo>
                                  <a:lnTo>
                                    <a:pt x="215" y="4148"/>
                                  </a:lnTo>
                                  <a:lnTo>
                                    <a:pt x="215" y="4170"/>
                                  </a:lnTo>
                                  <a:lnTo>
                                    <a:pt x="210" y="4173"/>
                                  </a:lnTo>
                                  <a:lnTo>
                                    <a:pt x="205" y="4177"/>
                                  </a:lnTo>
                                  <a:lnTo>
                                    <a:pt x="204" y="4181"/>
                                  </a:lnTo>
                                  <a:lnTo>
                                    <a:pt x="201" y="4193"/>
                                  </a:lnTo>
                                  <a:lnTo>
                                    <a:pt x="214" y="4192"/>
                                  </a:lnTo>
                                  <a:lnTo>
                                    <a:pt x="208" y="4205"/>
                                  </a:lnTo>
                                  <a:lnTo>
                                    <a:pt x="202" y="4204"/>
                                  </a:lnTo>
                                  <a:lnTo>
                                    <a:pt x="199" y="4198"/>
                                  </a:lnTo>
                                  <a:lnTo>
                                    <a:pt x="198" y="4210"/>
                                  </a:lnTo>
                                  <a:lnTo>
                                    <a:pt x="206" y="4212"/>
                                  </a:lnTo>
                                  <a:lnTo>
                                    <a:pt x="211" y="4211"/>
                                  </a:lnTo>
                                  <a:lnTo>
                                    <a:pt x="215" y="4209"/>
                                  </a:lnTo>
                                  <a:lnTo>
                                    <a:pt x="215" y="4232"/>
                                  </a:lnTo>
                                  <a:lnTo>
                                    <a:pt x="214" y="4233"/>
                                  </a:lnTo>
                                  <a:lnTo>
                                    <a:pt x="213" y="4234"/>
                                  </a:lnTo>
                                  <a:lnTo>
                                    <a:pt x="214" y="4235"/>
                                  </a:lnTo>
                                  <a:lnTo>
                                    <a:pt x="215" y="4236"/>
                                  </a:lnTo>
                                  <a:lnTo>
                                    <a:pt x="215" y="4376"/>
                                  </a:lnTo>
                                  <a:lnTo>
                                    <a:pt x="215" y="4377"/>
                                  </a:lnTo>
                                  <a:lnTo>
                                    <a:pt x="215" y="4378"/>
                                  </a:lnTo>
                                  <a:lnTo>
                                    <a:pt x="215" y="4379"/>
                                  </a:lnTo>
                                  <a:lnTo>
                                    <a:pt x="215" y="4407"/>
                                  </a:lnTo>
                                  <a:lnTo>
                                    <a:pt x="210" y="4408"/>
                                  </a:lnTo>
                                  <a:lnTo>
                                    <a:pt x="207" y="4411"/>
                                  </a:lnTo>
                                  <a:lnTo>
                                    <a:pt x="200" y="4411"/>
                                  </a:lnTo>
                                  <a:lnTo>
                                    <a:pt x="196" y="4392"/>
                                  </a:lnTo>
                                  <a:lnTo>
                                    <a:pt x="192" y="4372"/>
                                  </a:lnTo>
                                  <a:lnTo>
                                    <a:pt x="189" y="4369"/>
                                  </a:lnTo>
                                  <a:lnTo>
                                    <a:pt x="186" y="4369"/>
                                  </a:lnTo>
                                  <a:lnTo>
                                    <a:pt x="182" y="4369"/>
                                  </a:lnTo>
                                  <a:lnTo>
                                    <a:pt x="181" y="4384"/>
                                  </a:lnTo>
                                  <a:lnTo>
                                    <a:pt x="176" y="4398"/>
                                  </a:lnTo>
                                  <a:lnTo>
                                    <a:pt x="182" y="4400"/>
                                  </a:lnTo>
                                  <a:lnTo>
                                    <a:pt x="194" y="4402"/>
                                  </a:lnTo>
                                  <a:lnTo>
                                    <a:pt x="191" y="4412"/>
                                  </a:lnTo>
                                  <a:lnTo>
                                    <a:pt x="190" y="4419"/>
                                  </a:lnTo>
                                  <a:lnTo>
                                    <a:pt x="180" y="4415"/>
                                  </a:lnTo>
                                  <a:lnTo>
                                    <a:pt x="176" y="4412"/>
                                  </a:lnTo>
                                  <a:lnTo>
                                    <a:pt x="173" y="4432"/>
                                  </a:lnTo>
                                  <a:lnTo>
                                    <a:pt x="170" y="4451"/>
                                  </a:lnTo>
                                  <a:lnTo>
                                    <a:pt x="166" y="4460"/>
                                  </a:lnTo>
                                  <a:lnTo>
                                    <a:pt x="162" y="4466"/>
                                  </a:lnTo>
                                  <a:lnTo>
                                    <a:pt x="164" y="4477"/>
                                  </a:lnTo>
                                  <a:lnTo>
                                    <a:pt x="165" y="4478"/>
                                  </a:lnTo>
                                  <a:lnTo>
                                    <a:pt x="166" y="4478"/>
                                  </a:lnTo>
                                  <a:lnTo>
                                    <a:pt x="166" y="4480"/>
                                  </a:lnTo>
                                  <a:lnTo>
                                    <a:pt x="166" y="4483"/>
                                  </a:lnTo>
                                  <a:lnTo>
                                    <a:pt x="166" y="4485"/>
                                  </a:lnTo>
                                  <a:lnTo>
                                    <a:pt x="163" y="4485"/>
                                  </a:lnTo>
                                  <a:lnTo>
                                    <a:pt x="161" y="4485"/>
                                  </a:lnTo>
                                  <a:lnTo>
                                    <a:pt x="159" y="4487"/>
                                  </a:lnTo>
                                  <a:lnTo>
                                    <a:pt x="156" y="4509"/>
                                  </a:lnTo>
                                  <a:lnTo>
                                    <a:pt x="147" y="4524"/>
                                  </a:lnTo>
                                  <a:lnTo>
                                    <a:pt x="145" y="4526"/>
                                  </a:lnTo>
                                  <a:lnTo>
                                    <a:pt x="143" y="4508"/>
                                  </a:lnTo>
                                  <a:lnTo>
                                    <a:pt x="144" y="4489"/>
                                  </a:lnTo>
                                  <a:lnTo>
                                    <a:pt x="146" y="4470"/>
                                  </a:lnTo>
                                  <a:lnTo>
                                    <a:pt x="146" y="4451"/>
                                  </a:lnTo>
                                  <a:lnTo>
                                    <a:pt x="135" y="4526"/>
                                  </a:lnTo>
                                  <a:lnTo>
                                    <a:pt x="135" y="4535"/>
                                  </a:lnTo>
                                  <a:lnTo>
                                    <a:pt x="135" y="4536"/>
                                  </a:lnTo>
                                  <a:lnTo>
                                    <a:pt x="136" y="4536"/>
                                  </a:lnTo>
                                  <a:lnTo>
                                    <a:pt x="135" y="4537"/>
                                  </a:lnTo>
                                  <a:lnTo>
                                    <a:pt x="134" y="4538"/>
                                  </a:lnTo>
                                  <a:lnTo>
                                    <a:pt x="133" y="4539"/>
                                  </a:lnTo>
                                  <a:lnTo>
                                    <a:pt x="134" y="4549"/>
                                  </a:lnTo>
                                  <a:lnTo>
                                    <a:pt x="133" y="4557"/>
                                  </a:lnTo>
                                  <a:lnTo>
                                    <a:pt x="131" y="4564"/>
                                  </a:lnTo>
                                  <a:lnTo>
                                    <a:pt x="119" y="4564"/>
                                  </a:lnTo>
                                  <a:lnTo>
                                    <a:pt x="124" y="4578"/>
                                  </a:lnTo>
                                  <a:lnTo>
                                    <a:pt x="124" y="4583"/>
                                  </a:lnTo>
                                  <a:lnTo>
                                    <a:pt x="129" y="4599"/>
                                  </a:lnTo>
                                  <a:lnTo>
                                    <a:pt x="129" y="4615"/>
                                  </a:lnTo>
                                  <a:lnTo>
                                    <a:pt x="132" y="4618"/>
                                  </a:lnTo>
                                  <a:lnTo>
                                    <a:pt x="138" y="4617"/>
                                  </a:lnTo>
                                  <a:lnTo>
                                    <a:pt x="138" y="4622"/>
                                  </a:lnTo>
                                  <a:lnTo>
                                    <a:pt x="129" y="4630"/>
                                  </a:lnTo>
                                  <a:lnTo>
                                    <a:pt x="124" y="4643"/>
                                  </a:lnTo>
                                  <a:lnTo>
                                    <a:pt x="137" y="4650"/>
                                  </a:lnTo>
                                  <a:lnTo>
                                    <a:pt x="136" y="4655"/>
                                  </a:lnTo>
                                  <a:lnTo>
                                    <a:pt x="135" y="4659"/>
                                  </a:lnTo>
                                  <a:lnTo>
                                    <a:pt x="135" y="4664"/>
                                  </a:lnTo>
                                  <a:lnTo>
                                    <a:pt x="136" y="4666"/>
                                  </a:lnTo>
                                  <a:lnTo>
                                    <a:pt x="136" y="4667"/>
                                  </a:lnTo>
                                  <a:lnTo>
                                    <a:pt x="137" y="4669"/>
                                  </a:lnTo>
                                  <a:lnTo>
                                    <a:pt x="137" y="4671"/>
                                  </a:lnTo>
                                  <a:lnTo>
                                    <a:pt x="137" y="4673"/>
                                  </a:lnTo>
                                  <a:lnTo>
                                    <a:pt x="139" y="4674"/>
                                  </a:lnTo>
                                  <a:lnTo>
                                    <a:pt x="141" y="4681"/>
                                  </a:lnTo>
                                  <a:lnTo>
                                    <a:pt x="145" y="4686"/>
                                  </a:lnTo>
                                  <a:lnTo>
                                    <a:pt x="145" y="4693"/>
                                  </a:lnTo>
                                  <a:lnTo>
                                    <a:pt x="145" y="4694"/>
                                  </a:lnTo>
                                  <a:lnTo>
                                    <a:pt x="129" y="4696"/>
                                  </a:lnTo>
                                  <a:lnTo>
                                    <a:pt x="125" y="4688"/>
                                  </a:lnTo>
                                  <a:lnTo>
                                    <a:pt x="117" y="4684"/>
                                  </a:lnTo>
                                  <a:lnTo>
                                    <a:pt x="119" y="4703"/>
                                  </a:lnTo>
                                  <a:lnTo>
                                    <a:pt x="132" y="4715"/>
                                  </a:lnTo>
                                  <a:lnTo>
                                    <a:pt x="140" y="4729"/>
                                  </a:lnTo>
                                  <a:lnTo>
                                    <a:pt x="140" y="4730"/>
                                  </a:lnTo>
                                  <a:lnTo>
                                    <a:pt x="139" y="4732"/>
                                  </a:lnTo>
                                  <a:lnTo>
                                    <a:pt x="127" y="4725"/>
                                  </a:lnTo>
                                  <a:lnTo>
                                    <a:pt x="116" y="4726"/>
                                  </a:lnTo>
                                  <a:lnTo>
                                    <a:pt x="117" y="4750"/>
                                  </a:lnTo>
                                  <a:lnTo>
                                    <a:pt x="115" y="4772"/>
                                  </a:lnTo>
                                  <a:lnTo>
                                    <a:pt x="113" y="4793"/>
                                  </a:lnTo>
                                  <a:lnTo>
                                    <a:pt x="112" y="4812"/>
                                  </a:lnTo>
                                  <a:lnTo>
                                    <a:pt x="110" y="4831"/>
                                  </a:lnTo>
                                  <a:lnTo>
                                    <a:pt x="111" y="4848"/>
                                  </a:lnTo>
                                  <a:lnTo>
                                    <a:pt x="114" y="4864"/>
                                  </a:lnTo>
                                  <a:lnTo>
                                    <a:pt x="112" y="4882"/>
                                  </a:lnTo>
                                  <a:lnTo>
                                    <a:pt x="104" y="4887"/>
                                  </a:lnTo>
                                  <a:lnTo>
                                    <a:pt x="103" y="4899"/>
                                  </a:lnTo>
                                  <a:lnTo>
                                    <a:pt x="104" y="4906"/>
                                  </a:lnTo>
                                  <a:lnTo>
                                    <a:pt x="111" y="4907"/>
                                  </a:lnTo>
                                  <a:lnTo>
                                    <a:pt x="113" y="4913"/>
                                  </a:lnTo>
                                  <a:lnTo>
                                    <a:pt x="105" y="4927"/>
                                  </a:lnTo>
                                  <a:lnTo>
                                    <a:pt x="107" y="4945"/>
                                  </a:lnTo>
                                  <a:lnTo>
                                    <a:pt x="104" y="4966"/>
                                  </a:lnTo>
                                  <a:lnTo>
                                    <a:pt x="101" y="4986"/>
                                  </a:lnTo>
                                  <a:lnTo>
                                    <a:pt x="98" y="5006"/>
                                  </a:lnTo>
                                  <a:lnTo>
                                    <a:pt x="95" y="5026"/>
                                  </a:lnTo>
                                  <a:lnTo>
                                    <a:pt x="92" y="5045"/>
                                  </a:lnTo>
                                  <a:lnTo>
                                    <a:pt x="90" y="5064"/>
                                  </a:lnTo>
                                  <a:lnTo>
                                    <a:pt x="90" y="5090"/>
                                  </a:lnTo>
                                  <a:lnTo>
                                    <a:pt x="91" y="5111"/>
                                  </a:lnTo>
                                  <a:lnTo>
                                    <a:pt x="91" y="5130"/>
                                  </a:lnTo>
                                  <a:lnTo>
                                    <a:pt x="90" y="5146"/>
                                  </a:lnTo>
                                  <a:lnTo>
                                    <a:pt x="96" y="5153"/>
                                  </a:lnTo>
                                  <a:lnTo>
                                    <a:pt x="105" y="5152"/>
                                  </a:lnTo>
                                  <a:lnTo>
                                    <a:pt x="103" y="5162"/>
                                  </a:lnTo>
                                  <a:lnTo>
                                    <a:pt x="94" y="5162"/>
                                  </a:lnTo>
                                  <a:lnTo>
                                    <a:pt x="87" y="5163"/>
                                  </a:lnTo>
                                  <a:lnTo>
                                    <a:pt x="83" y="5167"/>
                                  </a:lnTo>
                                  <a:lnTo>
                                    <a:pt x="83" y="5192"/>
                                  </a:lnTo>
                                  <a:lnTo>
                                    <a:pt x="81" y="5213"/>
                                  </a:lnTo>
                                  <a:lnTo>
                                    <a:pt x="79" y="5231"/>
                                  </a:lnTo>
                                  <a:lnTo>
                                    <a:pt x="80" y="5247"/>
                                  </a:lnTo>
                                  <a:lnTo>
                                    <a:pt x="85" y="5261"/>
                                  </a:lnTo>
                                  <a:lnTo>
                                    <a:pt x="71" y="5261"/>
                                  </a:lnTo>
                                  <a:lnTo>
                                    <a:pt x="69" y="5274"/>
                                  </a:lnTo>
                                  <a:lnTo>
                                    <a:pt x="66" y="5286"/>
                                  </a:lnTo>
                                  <a:lnTo>
                                    <a:pt x="77" y="5302"/>
                                  </a:lnTo>
                                  <a:lnTo>
                                    <a:pt x="91" y="5317"/>
                                  </a:lnTo>
                                  <a:lnTo>
                                    <a:pt x="98" y="5338"/>
                                  </a:lnTo>
                                  <a:lnTo>
                                    <a:pt x="96" y="5356"/>
                                  </a:lnTo>
                                  <a:lnTo>
                                    <a:pt x="91" y="5372"/>
                                  </a:lnTo>
                                  <a:lnTo>
                                    <a:pt x="84" y="5361"/>
                                  </a:lnTo>
                                  <a:lnTo>
                                    <a:pt x="82" y="5350"/>
                                  </a:lnTo>
                                  <a:lnTo>
                                    <a:pt x="78" y="5357"/>
                                  </a:lnTo>
                                  <a:lnTo>
                                    <a:pt x="85" y="5364"/>
                                  </a:lnTo>
                                  <a:lnTo>
                                    <a:pt x="74" y="5377"/>
                                  </a:lnTo>
                                  <a:lnTo>
                                    <a:pt x="66" y="5380"/>
                                  </a:lnTo>
                                  <a:lnTo>
                                    <a:pt x="62" y="5373"/>
                                  </a:lnTo>
                                  <a:lnTo>
                                    <a:pt x="58" y="5396"/>
                                  </a:lnTo>
                                  <a:lnTo>
                                    <a:pt x="57" y="5415"/>
                                  </a:lnTo>
                                  <a:lnTo>
                                    <a:pt x="58" y="5422"/>
                                  </a:lnTo>
                                  <a:lnTo>
                                    <a:pt x="62" y="5419"/>
                                  </a:lnTo>
                                  <a:lnTo>
                                    <a:pt x="63" y="5425"/>
                                  </a:lnTo>
                                  <a:lnTo>
                                    <a:pt x="67" y="5500"/>
                                  </a:lnTo>
                                  <a:lnTo>
                                    <a:pt x="67" y="5520"/>
                                  </a:lnTo>
                                  <a:lnTo>
                                    <a:pt x="67" y="5541"/>
                                  </a:lnTo>
                                  <a:lnTo>
                                    <a:pt x="67" y="5562"/>
                                  </a:lnTo>
                                  <a:lnTo>
                                    <a:pt x="66" y="5583"/>
                                  </a:lnTo>
                                  <a:lnTo>
                                    <a:pt x="65" y="5605"/>
                                  </a:lnTo>
                                  <a:lnTo>
                                    <a:pt x="64" y="5626"/>
                                  </a:lnTo>
                                  <a:lnTo>
                                    <a:pt x="64" y="5647"/>
                                  </a:lnTo>
                                  <a:lnTo>
                                    <a:pt x="63" y="5667"/>
                                  </a:lnTo>
                                  <a:lnTo>
                                    <a:pt x="63" y="5688"/>
                                  </a:lnTo>
                                  <a:lnTo>
                                    <a:pt x="62" y="5707"/>
                                  </a:lnTo>
                                  <a:lnTo>
                                    <a:pt x="62" y="5726"/>
                                  </a:lnTo>
                                  <a:lnTo>
                                    <a:pt x="62" y="5744"/>
                                  </a:lnTo>
                                  <a:lnTo>
                                    <a:pt x="64" y="5738"/>
                                  </a:lnTo>
                                  <a:lnTo>
                                    <a:pt x="69" y="5746"/>
                                  </a:lnTo>
                                  <a:lnTo>
                                    <a:pt x="67" y="5755"/>
                                  </a:lnTo>
                                  <a:lnTo>
                                    <a:pt x="84" y="5757"/>
                                  </a:lnTo>
                                  <a:lnTo>
                                    <a:pt x="91" y="5769"/>
                                  </a:lnTo>
                                  <a:lnTo>
                                    <a:pt x="85" y="5779"/>
                                  </a:lnTo>
                                  <a:lnTo>
                                    <a:pt x="74" y="5764"/>
                                  </a:lnTo>
                                  <a:lnTo>
                                    <a:pt x="60" y="5757"/>
                                  </a:lnTo>
                                  <a:lnTo>
                                    <a:pt x="55" y="5772"/>
                                  </a:lnTo>
                                  <a:lnTo>
                                    <a:pt x="59" y="5775"/>
                                  </a:lnTo>
                                  <a:lnTo>
                                    <a:pt x="65" y="5775"/>
                                  </a:lnTo>
                                  <a:lnTo>
                                    <a:pt x="71" y="5779"/>
                                  </a:lnTo>
                                  <a:lnTo>
                                    <a:pt x="65" y="5787"/>
                                  </a:lnTo>
                                  <a:lnTo>
                                    <a:pt x="57" y="5785"/>
                                  </a:lnTo>
                                  <a:lnTo>
                                    <a:pt x="56" y="5809"/>
                                  </a:lnTo>
                                  <a:lnTo>
                                    <a:pt x="55" y="5830"/>
                                  </a:lnTo>
                                  <a:lnTo>
                                    <a:pt x="54" y="5851"/>
                                  </a:lnTo>
                                  <a:lnTo>
                                    <a:pt x="55" y="5870"/>
                                  </a:lnTo>
                                  <a:lnTo>
                                    <a:pt x="56" y="5888"/>
                                  </a:lnTo>
                                  <a:lnTo>
                                    <a:pt x="57" y="5906"/>
                                  </a:lnTo>
                                  <a:lnTo>
                                    <a:pt x="52" y="5925"/>
                                  </a:lnTo>
                                  <a:lnTo>
                                    <a:pt x="50" y="5928"/>
                                  </a:lnTo>
                                  <a:lnTo>
                                    <a:pt x="44" y="5923"/>
                                  </a:lnTo>
                                  <a:lnTo>
                                    <a:pt x="44" y="5944"/>
                                  </a:lnTo>
                                  <a:lnTo>
                                    <a:pt x="47" y="5961"/>
                                  </a:lnTo>
                                  <a:lnTo>
                                    <a:pt x="45" y="5976"/>
                                  </a:lnTo>
                                  <a:lnTo>
                                    <a:pt x="56" y="5979"/>
                                  </a:lnTo>
                                  <a:lnTo>
                                    <a:pt x="59" y="5987"/>
                                  </a:lnTo>
                                  <a:lnTo>
                                    <a:pt x="58" y="5999"/>
                                  </a:lnTo>
                                  <a:lnTo>
                                    <a:pt x="45" y="5999"/>
                                  </a:lnTo>
                                  <a:lnTo>
                                    <a:pt x="40" y="5990"/>
                                  </a:lnTo>
                                  <a:lnTo>
                                    <a:pt x="33" y="5985"/>
                                  </a:lnTo>
                                  <a:lnTo>
                                    <a:pt x="33" y="5965"/>
                                  </a:lnTo>
                                  <a:lnTo>
                                    <a:pt x="34" y="5944"/>
                                  </a:lnTo>
                                  <a:lnTo>
                                    <a:pt x="34" y="5924"/>
                                  </a:lnTo>
                                  <a:lnTo>
                                    <a:pt x="30" y="5908"/>
                                  </a:lnTo>
                                  <a:lnTo>
                                    <a:pt x="28" y="5925"/>
                                  </a:lnTo>
                                  <a:lnTo>
                                    <a:pt x="28" y="5944"/>
                                  </a:lnTo>
                                  <a:lnTo>
                                    <a:pt x="28" y="5965"/>
                                  </a:lnTo>
                                  <a:lnTo>
                                    <a:pt x="27" y="5986"/>
                                  </a:lnTo>
                                  <a:lnTo>
                                    <a:pt x="37" y="6003"/>
                                  </a:lnTo>
                                  <a:lnTo>
                                    <a:pt x="37" y="6022"/>
                                  </a:lnTo>
                                  <a:lnTo>
                                    <a:pt x="45" y="6029"/>
                                  </a:lnTo>
                                  <a:lnTo>
                                    <a:pt x="50" y="6029"/>
                                  </a:lnTo>
                                  <a:lnTo>
                                    <a:pt x="47" y="6044"/>
                                  </a:lnTo>
                                  <a:lnTo>
                                    <a:pt x="44" y="6035"/>
                                  </a:lnTo>
                                  <a:lnTo>
                                    <a:pt x="37" y="6047"/>
                                  </a:lnTo>
                                  <a:lnTo>
                                    <a:pt x="37" y="6058"/>
                                  </a:lnTo>
                                  <a:lnTo>
                                    <a:pt x="36" y="6069"/>
                                  </a:lnTo>
                                  <a:lnTo>
                                    <a:pt x="36" y="6080"/>
                                  </a:lnTo>
                                  <a:lnTo>
                                    <a:pt x="36" y="6087"/>
                                  </a:lnTo>
                                  <a:lnTo>
                                    <a:pt x="45" y="6085"/>
                                  </a:lnTo>
                                  <a:lnTo>
                                    <a:pt x="46" y="6090"/>
                                  </a:lnTo>
                                  <a:lnTo>
                                    <a:pt x="36" y="6105"/>
                                  </a:lnTo>
                                  <a:lnTo>
                                    <a:pt x="30" y="6124"/>
                                  </a:lnTo>
                                  <a:lnTo>
                                    <a:pt x="27" y="6138"/>
                                  </a:lnTo>
                                  <a:lnTo>
                                    <a:pt x="24" y="6138"/>
                                  </a:lnTo>
                                  <a:lnTo>
                                    <a:pt x="20" y="6138"/>
                                  </a:lnTo>
                                  <a:lnTo>
                                    <a:pt x="27" y="6149"/>
                                  </a:lnTo>
                                  <a:lnTo>
                                    <a:pt x="38" y="6157"/>
                                  </a:lnTo>
                                  <a:lnTo>
                                    <a:pt x="28" y="6177"/>
                                  </a:lnTo>
                                  <a:lnTo>
                                    <a:pt x="20" y="6193"/>
                                  </a:lnTo>
                                  <a:lnTo>
                                    <a:pt x="15" y="6177"/>
                                  </a:lnTo>
                                  <a:lnTo>
                                    <a:pt x="15" y="6155"/>
                                  </a:lnTo>
                                  <a:lnTo>
                                    <a:pt x="16" y="6131"/>
                                  </a:lnTo>
                                  <a:lnTo>
                                    <a:pt x="17" y="6111"/>
                                  </a:lnTo>
                                  <a:lnTo>
                                    <a:pt x="9" y="6100"/>
                                  </a:lnTo>
                                  <a:lnTo>
                                    <a:pt x="9" y="6117"/>
                                  </a:lnTo>
                                  <a:lnTo>
                                    <a:pt x="9" y="6136"/>
                                  </a:lnTo>
                                  <a:lnTo>
                                    <a:pt x="7" y="6156"/>
                                  </a:lnTo>
                                  <a:lnTo>
                                    <a:pt x="6" y="6176"/>
                                  </a:lnTo>
                                  <a:lnTo>
                                    <a:pt x="4" y="6197"/>
                                  </a:lnTo>
                                  <a:lnTo>
                                    <a:pt x="3" y="6218"/>
                                  </a:lnTo>
                                  <a:lnTo>
                                    <a:pt x="3" y="6238"/>
                                  </a:lnTo>
                                  <a:lnTo>
                                    <a:pt x="4" y="6258"/>
                                  </a:lnTo>
                                  <a:lnTo>
                                    <a:pt x="7" y="6277"/>
                                  </a:lnTo>
                                  <a:lnTo>
                                    <a:pt x="23" y="6280"/>
                                  </a:lnTo>
                                  <a:lnTo>
                                    <a:pt x="27" y="6292"/>
                                  </a:lnTo>
                                  <a:lnTo>
                                    <a:pt x="30" y="6304"/>
                                  </a:lnTo>
                                  <a:lnTo>
                                    <a:pt x="38" y="6298"/>
                                  </a:lnTo>
                                  <a:lnTo>
                                    <a:pt x="45" y="6303"/>
                                  </a:lnTo>
                                  <a:lnTo>
                                    <a:pt x="55" y="6305"/>
                                  </a:lnTo>
                                  <a:lnTo>
                                    <a:pt x="58" y="6316"/>
                                  </a:lnTo>
                                  <a:lnTo>
                                    <a:pt x="75" y="6311"/>
                                  </a:lnTo>
                                  <a:lnTo>
                                    <a:pt x="71" y="6325"/>
                                  </a:lnTo>
                                  <a:lnTo>
                                    <a:pt x="56" y="6342"/>
                                  </a:lnTo>
                                  <a:lnTo>
                                    <a:pt x="40" y="6352"/>
                                  </a:lnTo>
                                  <a:lnTo>
                                    <a:pt x="34" y="6372"/>
                                  </a:lnTo>
                                  <a:lnTo>
                                    <a:pt x="27" y="6392"/>
                                  </a:lnTo>
                                  <a:lnTo>
                                    <a:pt x="21" y="6410"/>
                                  </a:lnTo>
                                  <a:lnTo>
                                    <a:pt x="19" y="6428"/>
                                  </a:lnTo>
                                  <a:lnTo>
                                    <a:pt x="22" y="6443"/>
                                  </a:lnTo>
                                  <a:lnTo>
                                    <a:pt x="21" y="6445"/>
                                  </a:lnTo>
                                  <a:lnTo>
                                    <a:pt x="29" y="6434"/>
                                  </a:lnTo>
                                  <a:lnTo>
                                    <a:pt x="30" y="6435"/>
                                  </a:lnTo>
                                  <a:lnTo>
                                    <a:pt x="29" y="6450"/>
                                  </a:lnTo>
                                  <a:lnTo>
                                    <a:pt x="31" y="6470"/>
                                  </a:lnTo>
                                  <a:lnTo>
                                    <a:pt x="35" y="6484"/>
                                  </a:lnTo>
                                  <a:lnTo>
                                    <a:pt x="24" y="6488"/>
                                  </a:lnTo>
                                  <a:lnTo>
                                    <a:pt x="23" y="6502"/>
                                  </a:lnTo>
                                  <a:lnTo>
                                    <a:pt x="30" y="6506"/>
                                  </a:lnTo>
                                  <a:lnTo>
                                    <a:pt x="29" y="6518"/>
                                  </a:lnTo>
                                  <a:lnTo>
                                    <a:pt x="38" y="6521"/>
                                  </a:lnTo>
                                  <a:lnTo>
                                    <a:pt x="33" y="6521"/>
                                  </a:lnTo>
                                  <a:lnTo>
                                    <a:pt x="28" y="6521"/>
                                  </a:lnTo>
                                  <a:lnTo>
                                    <a:pt x="23" y="6521"/>
                                  </a:lnTo>
                                  <a:lnTo>
                                    <a:pt x="29" y="6536"/>
                                  </a:lnTo>
                                  <a:lnTo>
                                    <a:pt x="37" y="6549"/>
                                  </a:lnTo>
                                  <a:lnTo>
                                    <a:pt x="24" y="6551"/>
                                  </a:lnTo>
                                  <a:lnTo>
                                    <a:pt x="23" y="6567"/>
                                  </a:lnTo>
                                  <a:lnTo>
                                    <a:pt x="26" y="6581"/>
                                  </a:lnTo>
                                  <a:lnTo>
                                    <a:pt x="28" y="6578"/>
                                  </a:lnTo>
                                  <a:lnTo>
                                    <a:pt x="32" y="6576"/>
                                  </a:lnTo>
                                  <a:lnTo>
                                    <a:pt x="37" y="6574"/>
                                  </a:lnTo>
                                  <a:lnTo>
                                    <a:pt x="37" y="6586"/>
                                  </a:lnTo>
                                  <a:lnTo>
                                    <a:pt x="43" y="6585"/>
                                  </a:lnTo>
                                  <a:lnTo>
                                    <a:pt x="50" y="6585"/>
                                  </a:lnTo>
                                  <a:lnTo>
                                    <a:pt x="40" y="6593"/>
                                  </a:lnTo>
                                  <a:lnTo>
                                    <a:pt x="47" y="6603"/>
                                  </a:lnTo>
                                  <a:lnTo>
                                    <a:pt x="37" y="6619"/>
                                  </a:lnTo>
                                  <a:lnTo>
                                    <a:pt x="31" y="6636"/>
                                  </a:lnTo>
                                  <a:lnTo>
                                    <a:pt x="30" y="6657"/>
                                  </a:lnTo>
                                  <a:lnTo>
                                    <a:pt x="44" y="6663"/>
                                  </a:lnTo>
                                  <a:lnTo>
                                    <a:pt x="48" y="6677"/>
                                  </a:lnTo>
                                  <a:lnTo>
                                    <a:pt x="41" y="6680"/>
                                  </a:lnTo>
                                  <a:lnTo>
                                    <a:pt x="34" y="6678"/>
                                  </a:lnTo>
                                  <a:lnTo>
                                    <a:pt x="30" y="6674"/>
                                  </a:lnTo>
                                  <a:lnTo>
                                    <a:pt x="30" y="6685"/>
                                  </a:lnTo>
                                  <a:lnTo>
                                    <a:pt x="30" y="6697"/>
                                  </a:lnTo>
                                  <a:lnTo>
                                    <a:pt x="29" y="6708"/>
                                  </a:lnTo>
                                  <a:lnTo>
                                    <a:pt x="38" y="6711"/>
                                  </a:lnTo>
                                  <a:lnTo>
                                    <a:pt x="59" y="6702"/>
                                  </a:lnTo>
                                  <a:lnTo>
                                    <a:pt x="59" y="6713"/>
                                  </a:lnTo>
                                  <a:lnTo>
                                    <a:pt x="67" y="6723"/>
                                  </a:lnTo>
                                  <a:lnTo>
                                    <a:pt x="58" y="6719"/>
                                  </a:lnTo>
                                  <a:lnTo>
                                    <a:pt x="59" y="6732"/>
                                  </a:lnTo>
                                  <a:lnTo>
                                    <a:pt x="46" y="6730"/>
                                  </a:lnTo>
                                  <a:lnTo>
                                    <a:pt x="39" y="6729"/>
                                  </a:lnTo>
                                  <a:lnTo>
                                    <a:pt x="41" y="6745"/>
                                  </a:lnTo>
                                  <a:lnTo>
                                    <a:pt x="48" y="6747"/>
                                  </a:lnTo>
                                  <a:lnTo>
                                    <a:pt x="55" y="6744"/>
                                  </a:lnTo>
                                  <a:lnTo>
                                    <a:pt x="58" y="6751"/>
                                  </a:lnTo>
                                  <a:lnTo>
                                    <a:pt x="58" y="6756"/>
                                  </a:lnTo>
                                  <a:lnTo>
                                    <a:pt x="58" y="6761"/>
                                  </a:lnTo>
                                  <a:lnTo>
                                    <a:pt x="45" y="6761"/>
                                  </a:lnTo>
                                  <a:lnTo>
                                    <a:pt x="48" y="6753"/>
                                  </a:lnTo>
                                  <a:lnTo>
                                    <a:pt x="38" y="6761"/>
                                  </a:lnTo>
                                  <a:lnTo>
                                    <a:pt x="38" y="6772"/>
                                  </a:lnTo>
                                  <a:lnTo>
                                    <a:pt x="38" y="6783"/>
                                  </a:lnTo>
                                  <a:lnTo>
                                    <a:pt x="38" y="6794"/>
                                  </a:lnTo>
                                  <a:lnTo>
                                    <a:pt x="45" y="6795"/>
                                  </a:lnTo>
                                  <a:lnTo>
                                    <a:pt x="55" y="6794"/>
                                  </a:lnTo>
                                  <a:lnTo>
                                    <a:pt x="52" y="6804"/>
                                  </a:lnTo>
                                  <a:lnTo>
                                    <a:pt x="48" y="6809"/>
                                  </a:lnTo>
                                  <a:lnTo>
                                    <a:pt x="41" y="6805"/>
                                  </a:lnTo>
                                  <a:lnTo>
                                    <a:pt x="37" y="6806"/>
                                  </a:lnTo>
                                  <a:lnTo>
                                    <a:pt x="46" y="6813"/>
                                  </a:lnTo>
                                  <a:lnTo>
                                    <a:pt x="57" y="6823"/>
                                  </a:lnTo>
                                  <a:lnTo>
                                    <a:pt x="53" y="6836"/>
                                  </a:lnTo>
                                  <a:lnTo>
                                    <a:pt x="52" y="6829"/>
                                  </a:lnTo>
                                  <a:lnTo>
                                    <a:pt x="48" y="6825"/>
                                  </a:lnTo>
                                  <a:lnTo>
                                    <a:pt x="42" y="6823"/>
                                  </a:lnTo>
                                  <a:lnTo>
                                    <a:pt x="43" y="6845"/>
                                  </a:lnTo>
                                  <a:lnTo>
                                    <a:pt x="43" y="6863"/>
                                  </a:lnTo>
                                  <a:lnTo>
                                    <a:pt x="42" y="6880"/>
                                  </a:lnTo>
                                  <a:lnTo>
                                    <a:pt x="41" y="6901"/>
                                  </a:lnTo>
                                  <a:lnTo>
                                    <a:pt x="48" y="6910"/>
                                  </a:lnTo>
                                  <a:lnTo>
                                    <a:pt x="57" y="6909"/>
                                  </a:lnTo>
                                  <a:lnTo>
                                    <a:pt x="65" y="6914"/>
                                  </a:lnTo>
                                  <a:lnTo>
                                    <a:pt x="57" y="6922"/>
                                  </a:lnTo>
                                  <a:lnTo>
                                    <a:pt x="46" y="6921"/>
                                  </a:lnTo>
                                  <a:lnTo>
                                    <a:pt x="44" y="6944"/>
                                  </a:lnTo>
                                  <a:lnTo>
                                    <a:pt x="44" y="6966"/>
                                  </a:lnTo>
                                  <a:lnTo>
                                    <a:pt x="44" y="6986"/>
                                  </a:lnTo>
                                  <a:lnTo>
                                    <a:pt x="43" y="7005"/>
                                  </a:lnTo>
                                  <a:lnTo>
                                    <a:pt x="41" y="7022"/>
                                  </a:lnTo>
                                  <a:lnTo>
                                    <a:pt x="44" y="7034"/>
                                  </a:lnTo>
                                  <a:lnTo>
                                    <a:pt x="50" y="7035"/>
                                  </a:lnTo>
                                  <a:lnTo>
                                    <a:pt x="48" y="7043"/>
                                  </a:lnTo>
                                  <a:lnTo>
                                    <a:pt x="42" y="7063"/>
                                  </a:lnTo>
                                  <a:lnTo>
                                    <a:pt x="41" y="7082"/>
                                  </a:lnTo>
                                  <a:lnTo>
                                    <a:pt x="44" y="7099"/>
                                  </a:lnTo>
                                  <a:lnTo>
                                    <a:pt x="51" y="7101"/>
                                  </a:lnTo>
                                  <a:lnTo>
                                    <a:pt x="52" y="7110"/>
                                  </a:lnTo>
                                  <a:lnTo>
                                    <a:pt x="53" y="7120"/>
                                  </a:lnTo>
                                  <a:lnTo>
                                    <a:pt x="43" y="7132"/>
                                  </a:lnTo>
                                  <a:lnTo>
                                    <a:pt x="46" y="7144"/>
                                  </a:lnTo>
                                  <a:lnTo>
                                    <a:pt x="48" y="7149"/>
                                  </a:lnTo>
                                  <a:lnTo>
                                    <a:pt x="56" y="7153"/>
                                  </a:lnTo>
                                  <a:lnTo>
                                    <a:pt x="56" y="7158"/>
                                  </a:lnTo>
                                  <a:lnTo>
                                    <a:pt x="56" y="7159"/>
                                  </a:lnTo>
                                  <a:lnTo>
                                    <a:pt x="47" y="7167"/>
                                  </a:lnTo>
                                  <a:lnTo>
                                    <a:pt x="46" y="7173"/>
                                  </a:lnTo>
                                  <a:lnTo>
                                    <a:pt x="43" y="7185"/>
                                  </a:lnTo>
                                  <a:lnTo>
                                    <a:pt x="47" y="7198"/>
                                  </a:lnTo>
                                  <a:lnTo>
                                    <a:pt x="45" y="7211"/>
                                  </a:lnTo>
                                  <a:lnTo>
                                    <a:pt x="45" y="7217"/>
                                  </a:lnTo>
                                  <a:lnTo>
                                    <a:pt x="53" y="7215"/>
                                  </a:lnTo>
                                  <a:lnTo>
                                    <a:pt x="55" y="7221"/>
                                  </a:lnTo>
                                  <a:lnTo>
                                    <a:pt x="47" y="7234"/>
                                  </a:lnTo>
                                  <a:lnTo>
                                    <a:pt x="52" y="7250"/>
                                  </a:lnTo>
                                  <a:lnTo>
                                    <a:pt x="54" y="7268"/>
                                  </a:lnTo>
                                  <a:lnTo>
                                    <a:pt x="50" y="7270"/>
                                  </a:lnTo>
                                  <a:lnTo>
                                    <a:pt x="49" y="7278"/>
                                  </a:lnTo>
                                  <a:lnTo>
                                    <a:pt x="47" y="7292"/>
                                  </a:lnTo>
                                  <a:lnTo>
                                    <a:pt x="54" y="7304"/>
                                  </a:lnTo>
                                  <a:lnTo>
                                    <a:pt x="53" y="7316"/>
                                  </a:lnTo>
                                  <a:lnTo>
                                    <a:pt x="53" y="7318"/>
                                  </a:lnTo>
                                  <a:lnTo>
                                    <a:pt x="52" y="7319"/>
                                  </a:lnTo>
                                  <a:lnTo>
                                    <a:pt x="52" y="7320"/>
                                  </a:lnTo>
                                  <a:lnTo>
                                    <a:pt x="51" y="7320"/>
                                  </a:lnTo>
                                  <a:lnTo>
                                    <a:pt x="43" y="7323"/>
                                  </a:lnTo>
                                  <a:lnTo>
                                    <a:pt x="43" y="7334"/>
                                  </a:lnTo>
                                  <a:lnTo>
                                    <a:pt x="36" y="7339"/>
                                  </a:lnTo>
                                  <a:lnTo>
                                    <a:pt x="37" y="7351"/>
                                  </a:lnTo>
                                  <a:lnTo>
                                    <a:pt x="38" y="7363"/>
                                  </a:lnTo>
                                  <a:lnTo>
                                    <a:pt x="38" y="7374"/>
                                  </a:lnTo>
                                  <a:lnTo>
                                    <a:pt x="37" y="7394"/>
                                  </a:lnTo>
                                  <a:lnTo>
                                    <a:pt x="36" y="7414"/>
                                  </a:lnTo>
                                  <a:lnTo>
                                    <a:pt x="34" y="7435"/>
                                  </a:lnTo>
                                  <a:lnTo>
                                    <a:pt x="32" y="7455"/>
                                  </a:lnTo>
                                  <a:lnTo>
                                    <a:pt x="29" y="7474"/>
                                  </a:lnTo>
                                  <a:lnTo>
                                    <a:pt x="38" y="7488"/>
                                  </a:lnTo>
                                  <a:lnTo>
                                    <a:pt x="30" y="7504"/>
                                  </a:lnTo>
                                  <a:lnTo>
                                    <a:pt x="34" y="7508"/>
                                  </a:lnTo>
                                  <a:lnTo>
                                    <a:pt x="52" y="7516"/>
                                  </a:lnTo>
                                  <a:lnTo>
                                    <a:pt x="68" y="7529"/>
                                  </a:lnTo>
                                  <a:lnTo>
                                    <a:pt x="69" y="7523"/>
                                  </a:lnTo>
                                  <a:lnTo>
                                    <a:pt x="73" y="7520"/>
                                  </a:lnTo>
                                  <a:lnTo>
                                    <a:pt x="79" y="7519"/>
                                  </a:lnTo>
                                  <a:lnTo>
                                    <a:pt x="80" y="7523"/>
                                  </a:lnTo>
                                  <a:lnTo>
                                    <a:pt x="81" y="7527"/>
                                  </a:lnTo>
                                  <a:lnTo>
                                    <a:pt x="82" y="7531"/>
                                  </a:lnTo>
                                  <a:lnTo>
                                    <a:pt x="82" y="7527"/>
                                  </a:lnTo>
                                  <a:lnTo>
                                    <a:pt x="83" y="7523"/>
                                  </a:lnTo>
                                  <a:lnTo>
                                    <a:pt x="85" y="7519"/>
                                  </a:lnTo>
                                  <a:lnTo>
                                    <a:pt x="94" y="7520"/>
                                  </a:lnTo>
                                  <a:lnTo>
                                    <a:pt x="103" y="7524"/>
                                  </a:lnTo>
                                  <a:lnTo>
                                    <a:pt x="109" y="7518"/>
                                  </a:lnTo>
                                  <a:lnTo>
                                    <a:pt x="107" y="7529"/>
                                  </a:lnTo>
                                  <a:lnTo>
                                    <a:pt x="109" y="7536"/>
                                  </a:lnTo>
                                  <a:lnTo>
                                    <a:pt x="118" y="7538"/>
                                  </a:lnTo>
                                  <a:lnTo>
                                    <a:pt x="121" y="7525"/>
                                  </a:lnTo>
                                  <a:lnTo>
                                    <a:pt x="134" y="7523"/>
                                  </a:lnTo>
                                  <a:lnTo>
                                    <a:pt x="151" y="7524"/>
                                  </a:lnTo>
                                  <a:lnTo>
                                    <a:pt x="151" y="7527"/>
                                  </a:lnTo>
                                  <a:lnTo>
                                    <a:pt x="151" y="7531"/>
                                  </a:lnTo>
                                  <a:lnTo>
                                    <a:pt x="156" y="7533"/>
                                  </a:lnTo>
                                  <a:lnTo>
                                    <a:pt x="157" y="7529"/>
                                  </a:lnTo>
                                  <a:lnTo>
                                    <a:pt x="160" y="7527"/>
                                  </a:lnTo>
                                  <a:lnTo>
                                    <a:pt x="166" y="7528"/>
                                  </a:lnTo>
                                  <a:lnTo>
                                    <a:pt x="165" y="7525"/>
                                  </a:lnTo>
                                  <a:lnTo>
                                    <a:pt x="165" y="7522"/>
                                  </a:lnTo>
                                  <a:lnTo>
                                    <a:pt x="165" y="7519"/>
                                  </a:lnTo>
                                  <a:lnTo>
                                    <a:pt x="179" y="7504"/>
                                  </a:lnTo>
                                  <a:lnTo>
                                    <a:pt x="189" y="7486"/>
                                  </a:lnTo>
                                  <a:lnTo>
                                    <a:pt x="195" y="7469"/>
                                  </a:lnTo>
                                  <a:lnTo>
                                    <a:pt x="196" y="7470"/>
                                  </a:lnTo>
                                  <a:lnTo>
                                    <a:pt x="197" y="7471"/>
                                  </a:lnTo>
                                  <a:lnTo>
                                    <a:pt x="196" y="7467"/>
                                  </a:lnTo>
                                  <a:lnTo>
                                    <a:pt x="196" y="7462"/>
                                  </a:lnTo>
                                  <a:lnTo>
                                    <a:pt x="196" y="7458"/>
                                  </a:lnTo>
                                  <a:lnTo>
                                    <a:pt x="196" y="7452"/>
                                  </a:lnTo>
                                  <a:lnTo>
                                    <a:pt x="197" y="7446"/>
                                  </a:lnTo>
                                  <a:lnTo>
                                    <a:pt x="197" y="7439"/>
                                  </a:lnTo>
                                  <a:lnTo>
                                    <a:pt x="199" y="7441"/>
                                  </a:lnTo>
                                  <a:lnTo>
                                    <a:pt x="201" y="7444"/>
                                  </a:lnTo>
                                  <a:lnTo>
                                    <a:pt x="202" y="7447"/>
                                  </a:lnTo>
                                  <a:lnTo>
                                    <a:pt x="203" y="7441"/>
                                  </a:lnTo>
                                  <a:lnTo>
                                    <a:pt x="208" y="7438"/>
                                  </a:lnTo>
                                  <a:lnTo>
                                    <a:pt x="215" y="7438"/>
                                  </a:lnTo>
                                  <a:lnTo>
                                    <a:pt x="215" y="7524"/>
                                  </a:lnTo>
                                  <a:lnTo>
                                    <a:pt x="214" y="7528"/>
                                  </a:lnTo>
                                  <a:lnTo>
                                    <a:pt x="212" y="7533"/>
                                  </a:lnTo>
                                  <a:lnTo>
                                    <a:pt x="211" y="7538"/>
                                  </a:lnTo>
                                  <a:lnTo>
                                    <a:pt x="212" y="7539"/>
                                  </a:lnTo>
                                  <a:lnTo>
                                    <a:pt x="214" y="7540"/>
                                  </a:lnTo>
                                  <a:lnTo>
                                    <a:pt x="215" y="7540"/>
                                  </a:lnTo>
                                  <a:lnTo>
                                    <a:pt x="215" y="7561"/>
                                  </a:lnTo>
                                  <a:lnTo>
                                    <a:pt x="213" y="7562"/>
                                  </a:lnTo>
                                  <a:lnTo>
                                    <a:pt x="209" y="7563"/>
                                  </a:lnTo>
                                  <a:lnTo>
                                    <a:pt x="205" y="7562"/>
                                  </a:lnTo>
                                  <a:lnTo>
                                    <a:pt x="205" y="7556"/>
                                  </a:lnTo>
                                  <a:lnTo>
                                    <a:pt x="204" y="7551"/>
                                  </a:lnTo>
                                  <a:lnTo>
                                    <a:pt x="196" y="7553"/>
                                  </a:lnTo>
                                  <a:lnTo>
                                    <a:pt x="198" y="7576"/>
                                  </a:lnTo>
                                  <a:lnTo>
                                    <a:pt x="212" y="7590"/>
                                  </a:lnTo>
                                  <a:lnTo>
                                    <a:pt x="215" y="7634"/>
                                  </a:lnTo>
                                  <a:lnTo>
                                    <a:pt x="213" y="7634"/>
                                  </a:lnTo>
                                  <a:lnTo>
                                    <a:pt x="211" y="7634"/>
                                  </a:lnTo>
                                  <a:lnTo>
                                    <a:pt x="209" y="7634"/>
                                  </a:lnTo>
                                  <a:lnTo>
                                    <a:pt x="205" y="7621"/>
                                  </a:lnTo>
                                  <a:lnTo>
                                    <a:pt x="216" y="7622"/>
                                  </a:lnTo>
                                  <a:lnTo>
                                    <a:pt x="214" y="7610"/>
                                  </a:lnTo>
                                  <a:lnTo>
                                    <a:pt x="201" y="7622"/>
                                  </a:lnTo>
                                  <a:lnTo>
                                    <a:pt x="199" y="7646"/>
                                  </a:lnTo>
                                  <a:lnTo>
                                    <a:pt x="198" y="7666"/>
                                  </a:lnTo>
                                  <a:lnTo>
                                    <a:pt x="198" y="7686"/>
                                  </a:lnTo>
                                  <a:lnTo>
                                    <a:pt x="206" y="7687"/>
                                  </a:lnTo>
                                  <a:lnTo>
                                    <a:pt x="200" y="7700"/>
                                  </a:lnTo>
                                  <a:lnTo>
                                    <a:pt x="208" y="7701"/>
                                  </a:lnTo>
                                  <a:lnTo>
                                    <a:pt x="208" y="7696"/>
                                  </a:lnTo>
                                  <a:lnTo>
                                    <a:pt x="211" y="7691"/>
                                  </a:lnTo>
                                  <a:lnTo>
                                    <a:pt x="215" y="7686"/>
                                  </a:lnTo>
                                  <a:lnTo>
                                    <a:pt x="215" y="7703"/>
                                  </a:lnTo>
                                  <a:lnTo>
                                    <a:pt x="207" y="7711"/>
                                  </a:lnTo>
                                  <a:lnTo>
                                    <a:pt x="198" y="7720"/>
                                  </a:lnTo>
                                  <a:lnTo>
                                    <a:pt x="192" y="7730"/>
                                  </a:lnTo>
                                  <a:lnTo>
                                    <a:pt x="202" y="7749"/>
                                  </a:lnTo>
                                  <a:lnTo>
                                    <a:pt x="209" y="7765"/>
                                  </a:lnTo>
                                  <a:lnTo>
                                    <a:pt x="207" y="7789"/>
                                  </a:lnTo>
                                  <a:lnTo>
                                    <a:pt x="201" y="7808"/>
                                  </a:lnTo>
                                  <a:lnTo>
                                    <a:pt x="196" y="7824"/>
                                  </a:lnTo>
                                  <a:lnTo>
                                    <a:pt x="198" y="7848"/>
                                  </a:lnTo>
                                  <a:lnTo>
                                    <a:pt x="206" y="7865"/>
                                  </a:lnTo>
                                  <a:lnTo>
                                    <a:pt x="215" y="7910"/>
                                  </a:lnTo>
                                  <a:lnTo>
                                    <a:pt x="214" y="7908"/>
                                  </a:lnTo>
                                  <a:lnTo>
                                    <a:pt x="212" y="7907"/>
                                  </a:lnTo>
                                  <a:lnTo>
                                    <a:pt x="209" y="7907"/>
                                  </a:lnTo>
                                  <a:lnTo>
                                    <a:pt x="207" y="7918"/>
                                  </a:lnTo>
                                  <a:lnTo>
                                    <a:pt x="198" y="7928"/>
                                  </a:lnTo>
                                  <a:lnTo>
                                    <a:pt x="213" y="7931"/>
                                  </a:lnTo>
                                  <a:lnTo>
                                    <a:pt x="214" y="7931"/>
                                  </a:lnTo>
                                  <a:lnTo>
                                    <a:pt x="214" y="7930"/>
                                  </a:lnTo>
                                  <a:lnTo>
                                    <a:pt x="215" y="7929"/>
                                  </a:lnTo>
                                  <a:lnTo>
                                    <a:pt x="215" y="7939"/>
                                  </a:lnTo>
                                  <a:lnTo>
                                    <a:pt x="214" y="7939"/>
                                  </a:lnTo>
                                  <a:lnTo>
                                    <a:pt x="214" y="7940"/>
                                  </a:lnTo>
                                  <a:lnTo>
                                    <a:pt x="213" y="7941"/>
                                  </a:lnTo>
                                  <a:lnTo>
                                    <a:pt x="214" y="7940"/>
                                  </a:lnTo>
                                  <a:lnTo>
                                    <a:pt x="215" y="7940"/>
                                  </a:lnTo>
                                  <a:lnTo>
                                    <a:pt x="215" y="7955"/>
                                  </a:lnTo>
                                  <a:lnTo>
                                    <a:pt x="211" y="7960"/>
                                  </a:lnTo>
                                  <a:lnTo>
                                    <a:pt x="209" y="7967"/>
                                  </a:lnTo>
                                  <a:lnTo>
                                    <a:pt x="207" y="7974"/>
                                  </a:lnTo>
                                  <a:lnTo>
                                    <a:pt x="207" y="7979"/>
                                  </a:lnTo>
                                  <a:lnTo>
                                    <a:pt x="212" y="7979"/>
                                  </a:lnTo>
                                  <a:lnTo>
                                    <a:pt x="215" y="7981"/>
                                  </a:lnTo>
                                  <a:lnTo>
                                    <a:pt x="215" y="7999"/>
                                  </a:lnTo>
                                  <a:lnTo>
                                    <a:pt x="214" y="8018"/>
                                  </a:lnTo>
                                  <a:lnTo>
                                    <a:pt x="215" y="8039"/>
                                  </a:lnTo>
                                  <a:lnTo>
                                    <a:pt x="215" y="8061"/>
                                  </a:lnTo>
                                  <a:lnTo>
                                    <a:pt x="213" y="8060"/>
                                  </a:lnTo>
                                  <a:lnTo>
                                    <a:pt x="211" y="8061"/>
                                  </a:lnTo>
                                  <a:lnTo>
                                    <a:pt x="209" y="8062"/>
                                  </a:lnTo>
                                  <a:lnTo>
                                    <a:pt x="206" y="8062"/>
                                  </a:lnTo>
                                  <a:lnTo>
                                    <a:pt x="204" y="8062"/>
                                  </a:lnTo>
                                  <a:lnTo>
                                    <a:pt x="201" y="8065"/>
                                  </a:lnTo>
                                  <a:lnTo>
                                    <a:pt x="201" y="8067"/>
                                  </a:lnTo>
                                  <a:lnTo>
                                    <a:pt x="201" y="8068"/>
                                  </a:lnTo>
                                  <a:lnTo>
                                    <a:pt x="200" y="8070"/>
                                  </a:lnTo>
                                  <a:lnTo>
                                    <a:pt x="198" y="8072"/>
                                  </a:lnTo>
                                  <a:lnTo>
                                    <a:pt x="195" y="8072"/>
                                  </a:lnTo>
                                  <a:lnTo>
                                    <a:pt x="193" y="8066"/>
                                  </a:lnTo>
                                  <a:lnTo>
                                    <a:pt x="192" y="8065"/>
                                  </a:lnTo>
                                  <a:lnTo>
                                    <a:pt x="192" y="8064"/>
                                  </a:lnTo>
                                  <a:lnTo>
                                    <a:pt x="193" y="8064"/>
                                  </a:lnTo>
                                  <a:lnTo>
                                    <a:pt x="194" y="8065"/>
                                  </a:lnTo>
                                  <a:lnTo>
                                    <a:pt x="196" y="8065"/>
                                  </a:lnTo>
                                  <a:lnTo>
                                    <a:pt x="194" y="8061"/>
                                  </a:lnTo>
                                  <a:lnTo>
                                    <a:pt x="194" y="8057"/>
                                  </a:lnTo>
                                  <a:lnTo>
                                    <a:pt x="195" y="8052"/>
                                  </a:lnTo>
                                  <a:lnTo>
                                    <a:pt x="199" y="8046"/>
                                  </a:lnTo>
                                  <a:lnTo>
                                    <a:pt x="207" y="8043"/>
                                  </a:lnTo>
                                  <a:lnTo>
                                    <a:pt x="203" y="8028"/>
                                  </a:lnTo>
                                  <a:lnTo>
                                    <a:pt x="203" y="8020"/>
                                  </a:lnTo>
                                  <a:lnTo>
                                    <a:pt x="191" y="8024"/>
                                  </a:lnTo>
                                  <a:lnTo>
                                    <a:pt x="194" y="8013"/>
                                  </a:lnTo>
                                  <a:lnTo>
                                    <a:pt x="200" y="8014"/>
                                  </a:lnTo>
                                  <a:lnTo>
                                    <a:pt x="203" y="8021"/>
                                  </a:lnTo>
                                  <a:lnTo>
                                    <a:pt x="204" y="8009"/>
                                  </a:lnTo>
                                  <a:lnTo>
                                    <a:pt x="200" y="7995"/>
                                  </a:lnTo>
                                  <a:lnTo>
                                    <a:pt x="187" y="7990"/>
                                  </a:lnTo>
                                  <a:lnTo>
                                    <a:pt x="176" y="7984"/>
                                  </a:lnTo>
                                  <a:lnTo>
                                    <a:pt x="188" y="7975"/>
                                  </a:lnTo>
                                  <a:lnTo>
                                    <a:pt x="185" y="7967"/>
                                  </a:lnTo>
                                  <a:lnTo>
                                    <a:pt x="194" y="7975"/>
                                  </a:lnTo>
                                  <a:lnTo>
                                    <a:pt x="191" y="7957"/>
                                  </a:lnTo>
                                  <a:lnTo>
                                    <a:pt x="193" y="7941"/>
                                  </a:lnTo>
                                  <a:lnTo>
                                    <a:pt x="185" y="7934"/>
                                  </a:lnTo>
                                  <a:lnTo>
                                    <a:pt x="180" y="7930"/>
                                  </a:lnTo>
                                  <a:lnTo>
                                    <a:pt x="174" y="7924"/>
                                  </a:lnTo>
                                  <a:lnTo>
                                    <a:pt x="178" y="7921"/>
                                  </a:lnTo>
                                  <a:lnTo>
                                    <a:pt x="179" y="7915"/>
                                  </a:lnTo>
                                  <a:lnTo>
                                    <a:pt x="174" y="7911"/>
                                  </a:lnTo>
                                  <a:lnTo>
                                    <a:pt x="167" y="7912"/>
                                  </a:lnTo>
                                  <a:lnTo>
                                    <a:pt x="160" y="7899"/>
                                  </a:lnTo>
                                  <a:lnTo>
                                    <a:pt x="155" y="7899"/>
                                  </a:lnTo>
                                  <a:lnTo>
                                    <a:pt x="152" y="7901"/>
                                  </a:lnTo>
                                  <a:lnTo>
                                    <a:pt x="149" y="7904"/>
                                  </a:lnTo>
                                  <a:lnTo>
                                    <a:pt x="147" y="7903"/>
                                  </a:lnTo>
                                  <a:lnTo>
                                    <a:pt x="144" y="7902"/>
                                  </a:lnTo>
                                  <a:lnTo>
                                    <a:pt x="141" y="7902"/>
                                  </a:lnTo>
                                  <a:lnTo>
                                    <a:pt x="138" y="7916"/>
                                  </a:lnTo>
                                  <a:lnTo>
                                    <a:pt x="145" y="7930"/>
                                  </a:lnTo>
                                  <a:lnTo>
                                    <a:pt x="137" y="7937"/>
                                  </a:lnTo>
                                  <a:lnTo>
                                    <a:pt x="133" y="7944"/>
                                  </a:lnTo>
                                  <a:lnTo>
                                    <a:pt x="129" y="7950"/>
                                  </a:lnTo>
                                  <a:lnTo>
                                    <a:pt x="128" y="7949"/>
                                  </a:lnTo>
                                  <a:lnTo>
                                    <a:pt x="126" y="7949"/>
                                  </a:lnTo>
                                  <a:lnTo>
                                    <a:pt x="124" y="7949"/>
                                  </a:lnTo>
                                  <a:lnTo>
                                    <a:pt x="124" y="7951"/>
                                  </a:lnTo>
                                  <a:lnTo>
                                    <a:pt x="124" y="7953"/>
                                  </a:lnTo>
                                  <a:lnTo>
                                    <a:pt x="124" y="7956"/>
                                  </a:lnTo>
                                  <a:lnTo>
                                    <a:pt x="122" y="7958"/>
                                  </a:lnTo>
                                  <a:lnTo>
                                    <a:pt x="119" y="7959"/>
                                  </a:lnTo>
                                  <a:lnTo>
                                    <a:pt x="115" y="7959"/>
                                  </a:lnTo>
                                  <a:lnTo>
                                    <a:pt x="123" y="7948"/>
                                  </a:lnTo>
                                  <a:lnTo>
                                    <a:pt x="126" y="7950"/>
                                  </a:lnTo>
                                  <a:lnTo>
                                    <a:pt x="121" y="7935"/>
                                  </a:lnTo>
                                  <a:lnTo>
                                    <a:pt x="115" y="7934"/>
                                  </a:lnTo>
                                  <a:lnTo>
                                    <a:pt x="112" y="7936"/>
                                  </a:lnTo>
                                  <a:lnTo>
                                    <a:pt x="110" y="7938"/>
                                  </a:lnTo>
                                  <a:lnTo>
                                    <a:pt x="108" y="7936"/>
                                  </a:lnTo>
                                  <a:lnTo>
                                    <a:pt x="106" y="7934"/>
                                  </a:lnTo>
                                  <a:lnTo>
                                    <a:pt x="105" y="7931"/>
                                  </a:lnTo>
                                  <a:lnTo>
                                    <a:pt x="109" y="7930"/>
                                  </a:lnTo>
                                  <a:lnTo>
                                    <a:pt x="111" y="7927"/>
                                  </a:lnTo>
                                  <a:lnTo>
                                    <a:pt x="111" y="7923"/>
                                  </a:lnTo>
                                  <a:lnTo>
                                    <a:pt x="120" y="7918"/>
                                  </a:lnTo>
                                  <a:lnTo>
                                    <a:pt x="111" y="7905"/>
                                  </a:lnTo>
                                  <a:lnTo>
                                    <a:pt x="107" y="7896"/>
                                  </a:lnTo>
                                  <a:lnTo>
                                    <a:pt x="113" y="7895"/>
                                  </a:lnTo>
                                  <a:lnTo>
                                    <a:pt x="121" y="7889"/>
                                  </a:lnTo>
                                  <a:lnTo>
                                    <a:pt x="121" y="7902"/>
                                  </a:lnTo>
                                  <a:lnTo>
                                    <a:pt x="110" y="7901"/>
                                  </a:lnTo>
                                  <a:lnTo>
                                    <a:pt x="119" y="7919"/>
                                  </a:lnTo>
                                  <a:lnTo>
                                    <a:pt x="116" y="7926"/>
                                  </a:lnTo>
                                  <a:lnTo>
                                    <a:pt x="123" y="7926"/>
                                  </a:lnTo>
                                  <a:lnTo>
                                    <a:pt x="127" y="7928"/>
                                  </a:lnTo>
                                  <a:lnTo>
                                    <a:pt x="131" y="7931"/>
                                  </a:lnTo>
                                  <a:lnTo>
                                    <a:pt x="133" y="7918"/>
                                  </a:lnTo>
                                  <a:lnTo>
                                    <a:pt x="128" y="7906"/>
                                  </a:lnTo>
                                  <a:lnTo>
                                    <a:pt x="130" y="7891"/>
                                  </a:lnTo>
                                  <a:lnTo>
                                    <a:pt x="118" y="7886"/>
                                  </a:lnTo>
                                  <a:lnTo>
                                    <a:pt x="114" y="7875"/>
                                  </a:lnTo>
                                  <a:lnTo>
                                    <a:pt x="113" y="7873"/>
                                  </a:lnTo>
                                  <a:lnTo>
                                    <a:pt x="109" y="7875"/>
                                  </a:lnTo>
                                  <a:lnTo>
                                    <a:pt x="106" y="7877"/>
                                  </a:lnTo>
                                  <a:lnTo>
                                    <a:pt x="108" y="7866"/>
                                  </a:lnTo>
                                  <a:lnTo>
                                    <a:pt x="111" y="7857"/>
                                  </a:lnTo>
                                  <a:lnTo>
                                    <a:pt x="103" y="7857"/>
                                  </a:lnTo>
                                  <a:lnTo>
                                    <a:pt x="103" y="7855"/>
                                  </a:lnTo>
                                  <a:lnTo>
                                    <a:pt x="103" y="7852"/>
                                  </a:lnTo>
                                  <a:lnTo>
                                    <a:pt x="102" y="7849"/>
                                  </a:lnTo>
                                  <a:lnTo>
                                    <a:pt x="92" y="7856"/>
                                  </a:lnTo>
                                  <a:lnTo>
                                    <a:pt x="92" y="7872"/>
                                  </a:lnTo>
                                  <a:lnTo>
                                    <a:pt x="90" y="7881"/>
                                  </a:lnTo>
                                  <a:lnTo>
                                    <a:pt x="82" y="7887"/>
                                  </a:lnTo>
                                  <a:lnTo>
                                    <a:pt x="87" y="7896"/>
                                  </a:lnTo>
                                  <a:lnTo>
                                    <a:pt x="91" y="7897"/>
                                  </a:lnTo>
                                  <a:lnTo>
                                    <a:pt x="94" y="7896"/>
                                  </a:lnTo>
                                  <a:lnTo>
                                    <a:pt x="96" y="7893"/>
                                  </a:lnTo>
                                  <a:lnTo>
                                    <a:pt x="93" y="7913"/>
                                  </a:lnTo>
                                  <a:lnTo>
                                    <a:pt x="91" y="7933"/>
                                  </a:lnTo>
                                  <a:lnTo>
                                    <a:pt x="90" y="7939"/>
                                  </a:lnTo>
                                  <a:lnTo>
                                    <a:pt x="88" y="7942"/>
                                  </a:lnTo>
                                  <a:lnTo>
                                    <a:pt x="86" y="7944"/>
                                  </a:lnTo>
                                  <a:lnTo>
                                    <a:pt x="88" y="7945"/>
                                  </a:lnTo>
                                  <a:lnTo>
                                    <a:pt x="89" y="7946"/>
                                  </a:lnTo>
                                  <a:lnTo>
                                    <a:pt x="90" y="7948"/>
                                  </a:lnTo>
                                  <a:lnTo>
                                    <a:pt x="89" y="7956"/>
                                  </a:lnTo>
                                  <a:lnTo>
                                    <a:pt x="89" y="7964"/>
                                  </a:lnTo>
                                  <a:lnTo>
                                    <a:pt x="88" y="7972"/>
                                  </a:lnTo>
                                  <a:lnTo>
                                    <a:pt x="88" y="7981"/>
                                  </a:lnTo>
                                  <a:lnTo>
                                    <a:pt x="95" y="7987"/>
                                  </a:lnTo>
                                  <a:lnTo>
                                    <a:pt x="93" y="7996"/>
                                  </a:lnTo>
                                  <a:lnTo>
                                    <a:pt x="91" y="8006"/>
                                  </a:lnTo>
                                  <a:lnTo>
                                    <a:pt x="84" y="8011"/>
                                  </a:lnTo>
                                  <a:lnTo>
                                    <a:pt x="83" y="8020"/>
                                  </a:lnTo>
                                  <a:lnTo>
                                    <a:pt x="82" y="8029"/>
                                  </a:lnTo>
                                  <a:lnTo>
                                    <a:pt x="87" y="8040"/>
                                  </a:lnTo>
                                  <a:lnTo>
                                    <a:pt x="87" y="8049"/>
                                  </a:lnTo>
                                  <a:lnTo>
                                    <a:pt x="86" y="8068"/>
                                  </a:lnTo>
                                  <a:lnTo>
                                    <a:pt x="83" y="8088"/>
                                  </a:lnTo>
                                  <a:lnTo>
                                    <a:pt x="81" y="8108"/>
                                  </a:lnTo>
                                  <a:lnTo>
                                    <a:pt x="80" y="8128"/>
                                  </a:lnTo>
                                  <a:lnTo>
                                    <a:pt x="85" y="8152"/>
                                  </a:lnTo>
                                  <a:lnTo>
                                    <a:pt x="90" y="8167"/>
                                  </a:lnTo>
                                  <a:lnTo>
                                    <a:pt x="91" y="8186"/>
                                  </a:lnTo>
                                  <a:lnTo>
                                    <a:pt x="91" y="8205"/>
                                  </a:lnTo>
                                  <a:lnTo>
                                    <a:pt x="90" y="8224"/>
                                  </a:lnTo>
                                  <a:lnTo>
                                    <a:pt x="88" y="8244"/>
                                  </a:lnTo>
                                  <a:lnTo>
                                    <a:pt x="87" y="8264"/>
                                  </a:lnTo>
                                  <a:lnTo>
                                    <a:pt x="87" y="8285"/>
                                  </a:lnTo>
                                  <a:lnTo>
                                    <a:pt x="93" y="8305"/>
                                  </a:lnTo>
                                  <a:lnTo>
                                    <a:pt x="102" y="8313"/>
                                  </a:lnTo>
                                  <a:lnTo>
                                    <a:pt x="102" y="8336"/>
                                  </a:lnTo>
                                  <a:lnTo>
                                    <a:pt x="101" y="8356"/>
                                  </a:lnTo>
                                  <a:lnTo>
                                    <a:pt x="100" y="8367"/>
                                  </a:lnTo>
                                  <a:lnTo>
                                    <a:pt x="105" y="8370"/>
                                  </a:lnTo>
                                  <a:lnTo>
                                    <a:pt x="108" y="8373"/>
                                  </a:lnTo>
                                  <a:lnTo>
                                    <a:pt x="108" y="8374"/>
                                  </a:lnTo>
                                  <a:lnTo>
                                    <a:pt x="107" y="8375"/>
                                  </a:lnTo>
                                  <a:lnTo>
                                    <a:pt x="107" y="8376"/>
                                  </a:lnTo>
                                  <a:lnTo>
                                    <a:pt x="107" y="8378"/>
                                  </a:lnTo>
                                  <a:lnTo>
                                    <a:pt x="107" y="8381"/>
                                  </a:lnTo>
                                  <a:lnTo>
                                    <a:pt x="107" y="8384"/>
                                  </a:lnTo>
                                  <a:lnTo>
                                    <a:pt x="100" y="8382"/>
                                  </a:lnTo>
                                  <a:lnTo>
                                    <a:pt x="104" y="8370"/>
                                  </a:lnTo>
                                  <a:lnTo>
                                    <a:pt x="96" y="8370"/>
                                  </a:lnTo>
                                  <a:lnTo>
                                    <a:pt x="96" y="8392"/>
                                  </a:lnTo>
                                  <a:lnTo>
                                    <a:pt x="94" y="8413"/>
                                  </a:lnTo>
                                  <a:lnTo>
                                    <a:pt x="93" y="8431"/>
                                  </a:lnTo>
                                  <a:lnTo>
                                    <a:pt x="96" y="8446"/>
                                  </a:lnTo>
                                  <a:lnTo>
                                    <a:pt x="92" y="8469"/>
                                  </a:lnTo>
                                  <a:lnTo>
                                    <a:pt x="94" y="8488"/>
                                  </a:lnTo>
                                  <a:lnTo>
                                    <a:pt x="100" y="8505"/>
                                  </a:lnTo>
                                  <a:lnTo>
                                    <a:pt x="104" y="8524"/>
                                  </a:lnTo>
                                  <a:lnTo>
                                    <a:pt x="97" y="8525"/>
                                  </a:lnTo>
                                  <a:lnTo>
                                    <a:pt x="98" y="8533"/>
                                  </a:lnTo>
                                  <a:lnTo>
                                    <a:pt x="100" y="8551"/>
                                  </a:lnTo>
                                  <a:lnTo>
                                    <a:pt x="100" y="8570"/>
                                  </a:lnTo>
                                  <a:lnTo>
                                    <a:pt x="99" y="8591"/>
                                  </a:lnTo>
                                  <a:lnTo>
                                    <a:pt x="97" y="8611"/>
                                  </a:lnTo>
                                  <a:lnTo>
                                    <a:pt x="96" y="8632"/>
                                  </a:lnTo>
                                  <a:lnTo>
                                    <a:pt x="96" y="8652"/>
                                  </a:lnTo>
                                  <a:lnTo>
                                    <a:pt x="101" y="8653"/>
                                  </a:lnTo>
                                  <a:lnTo>
                                    <a:pt x="100" y="8662"/>
                                  </a:lnTo>
                                  <a:lnTo>
                                    <a:pt x="100" y="8667"/>
                                  </a:lnTo>
                                  <a:lnTo>
                                    <a:pt x="95" y="8674"/>
                                  </a:lnTo>
                                  <a:lnTo>
                                    <a:pt x="95" y="8676"/>
                                  </a:lnTo>
                                  <a:lnTo>
                                    <a:pt x="96" y="8682"/>
                                  </a:lnTo>
                                  <a:lnTo>
                                    <a:pt x="105" y="8689"/>
                                  </a:lnTo>
                                  <a:lnTo>
                                    <a:pt x="105" y="8695"/>
                                  </a:lnTo>
                                  <a:lnTo>
                                    <a:pt x="105" y="8703"/>
                                  </a:lnTo>
                                  <a:lnTo>
                                    <a:pt x="99" y="8711"/>
                                  </a:lnTo>
                                  <a:lnTo>
                                    <a:pt x="99" y="8719"/>
                                  </a:lnTo>
                                  <a:lnTo>
                                    <a:pt x="100" y="8725"/>
                                  </a:lnTo>
                                  <a:lnTo>
                                    <a:pt x="103" y="8726"/>
                                  </a:lnTo>
                                  <a:lnTo>
                                    <a:pt x="104" y="8734"/>
                                  </a:lnTo>
                                  <a:lnTo>
                                    <a:pt x="104" y="8754"/>
                                  </a:lnTo>
                                  <a:lnTo>
                                    <a:pt x="102" y="8774"/>
                                  </a:lnTo>
                                  <a:lnTo>
                                    <a:pt x="99" y="8793"/>
                                  </a:lnTo>
                                  <a:lnTo>
                                    <a:pt x="98" y="8813"/>
                                  </a:lnTo>
                                  <a:lnTo>
                                    <a:pt x="101" y="8834"/>
                                  </a:lnTo>
                                  <a:lnTo>
                                    <a:pt x="107" y="8852"/>
                                  </a:lnTo>
                                  <a:lnTo>
                                    <a:pt x="107" y="8859"/>
                                  </a:lnTo>
                                  <a:lnTo>
                                    <a:pt x="101" y="8860"/>
                                  </a:lnTo>
                                  <a:lnTo>
                                    <a:pt x="101" y="8868"/>
                                  </a:lnTo>
                                  <a:lnTo>
                                    <a:pt x="102" y="8876"/>
                                  </a:lnTo>
                                  <a:lnTo>
                                    <a:pt x="110" y="8879"/>
                                  </a:lnTo>
                                  <a:lnTo>
                                    <a:pt x="111" y="8887"/>
                                  </a:lnTo>
                                  <a:lnTo>
                                    <a:pt x="103" y="8902"/>
                                  </a:lnTo>
                                  <a:lnTo>
                                    <a:pt x="104" y="8919"/>
                                  </a:lnTo>
                                  <a:lnTo>
                                    <a:pt x="107" y="8938"/>
                                  </a:lnTo>
                                  <a:lnTo>
                                    <a:pt x="110" y="8958"/>
                                  </a:lnTo>
                                  <a:lnTo>
                                    <a:pt x="108" y="8978"/>
                                  </a:lnTo>
                                  <a:lnTo>
                                    <a:pt x="107" y="8998"/>
                                  </a:lnTo>
                                  <a:lnTo>
                                    <a:pt x="106" y="9018"/>
                                  </a:lnTo>
                                  <a:lnTo>
                                    <a:pt x="106" y="9038"/>
                                  </a:lnTo>
                                  <a:lnTo>
                                    <a:pt x="107" y="9057"/>
                                  </a:lnTo>
                                  <a:lnTo>
                                    <a:pt x="109" y="9073"/>
                                  </a:lnTo>
                                  <a:lnTo>
                                    <a:pt x="116" y="9083"/>
                                  </a:lnTo>
                                  <a:lnTo>
                                    <a:pt x="117" y="9093"/>
                                  </a:lnTo>
                                  <a:lnTo>
                                    <a:pt x="120" y="9111"/>
                                  </a:lnTo>
                                  <a:lnTo>
                                    <a:pt x="121" y="9133"/>
                                  </a:lnTo>
                                  <a:lnTo>
                                    <a:pt x="119" y="9157"/>
                                  </a:lnTo>
                                  <a:lnTo>
                                    <a:pt x="115" y="9177"/>
                                  </a:lnTo>
                                  <a:lnTo>
                                    <a:pt x="111" y="9196"/>
                                  </a:lnTo>
                                  <a:lnTo>
                                    <a:pt x="123" y="9193"/>
                                  </a:lnTo>
                                  <a:lnTo>
                                    <a:pt x="120" y="9203"/>
                                  </a:lnTo>
                                  <a:lnTo>
                                    <a:pt x="113" y="9216"/>
                                  </a:lnTo>
                                  <a:lnTo>
                                    <a:pt x="113" y="9230"/>
                                  </a:lnTo>
                                  <a:lnTo>
                                    <a:pt x="113" y="9243"/>
                                  </a:lnTo>
                                  <a:lnTo>
                                    <a:pt x="119" y="9242"/>
                                  </a:lnTo>
                                  <a:lnTo>
                                    <a:pt x="119" y="9246"/>
                                  </a:lnTo>
                                  <a:lnTo>
                                    <a:pt x="115" y="9264"/>
                                  </a:lnTo>
                                  <a:lnTo>
                                    <a:pt x="115" y="9283"/>
                                  </a:lnTo>
                                  <a:lnTo>
                                    <a:pt x="117" y="9305"/>
                                  </a:lnTo>
                                  <a:lnTo>
                                    <a:pt x="112" y="9314"/>
                                  </a:lnTo>
                                  <a:lnTo>
                                    <a:pt x="104" y="9312"/>
                                  </a:lnTo>
                                  <a:lnTo>
                                    <a:pt x="103" y="9318"/>
                                  </a:lnTo>
                                  <a:lnTo>
                                    <a:pt x="111" y="9318"/>
                                  </a:lnTo>
                                  <a:lnTo>
                                    <a:pt x="113" y="9335"/>
                                  </a:lnTo>
                                  <a:lnTo>
                                    <a:pt x="102" y="9405"/>
                                  </a:lnTo>
                                  <a:lnTo>
                                    <a:pt x="97" y="9422"/>
                                  </a:lnTo>
                                  <a:lnTo>
                                    <a:pt x="95" y="9434"/>
                                  </a:lnTo>
                                  <a:lnTo>
                                    <a:pt x="101" y="9439"/>
                                  </a:lnTo>
                                  <a:lnTo>
                                    <a:pt x="101" y="9442"/>
                                  </a:lnTo>
                                  <a:lnTo>
                                    <a:pt x="100" y="9445"/>
                                  </a:lnTo>
                                  <a:lnTo>
                                    <a:pt x="86" y="9448"/>
                                  </a:lnTo>
                                  <a:lnTo>
                                    <a:pt x="90" y="9457"/>
                                  </a:lnTo>
                                  <a:lnTo>
                                    <a:pt x="98" y="9468"/>
                                  </a:lnTo>
                                  <a:lnTo>
                                    <a:pt x="99" y="9482"/>
                                  </a:lnTo>
                                  <a:lnTo>
                                    <a:pt x="96" y="9496"/>
                                  </a:lnTo>
                                  <a:lnTo>
                                    <a:pt x="92" y="9511"/>
                                  </a:lnTo>
                                  <a:lnTo>
                                    <a:pt x="92" y="9526"/>
                                  </a:lnTo>
                                  <a:lnTo>
                                    <a:pt x="82" y="9543"/>
                                  </a:lnTo>
                                  <a:lnTo>
                                    <a:pt x="77" y="9563"/>
                                  </a:lnTo>
                                  <a:lnTo>
                                    <a:pt x="84" y="9577"/>
                                  </a:lnTo>
                                  <a:lnTo>
                                    <a:pt x="92" y="9593"/>
                                  </a:lnTo>
                                  <a:lnTo>
                                    <a:pt x="93" y="9610"/>
                                  </a:lnTo>
                                  <a:lnTo>
                                    <a:pt x="92" y="9610"/>
                                  </a:lnTo>
                                  <a:lnTo>
                                    <a:pt x="71" y="9601"/>
                                  </a:lnTo>
                                  <a:lnTo>
                                    <a:pt x="73" y="9610"/>
                                  </a:lnTo>
                                  <a:lnTo>
                                    <a:pt x="76" y="9628"/>
                                  </a:lnTo>
                                  <a:lnTo>
                                    <a:pt x="75" y="9647"/>
                                  </a:lnTo>
                                  <a:lnTo>
                                    <a:pt x="73" y="9665"/>
                                  </a:lnTo>
                                  <a:lnTo>
                                    <a:pt x="75" y="9682"/>
                                  </a:lnTo>
                                  <a:lnTo>
                                    <a:pt x="75" y="9698"/>
                                  </a:lnTo>
                                  <a:lnTo>
                                    <a:pt x="59" y="9695"/>
                                  </a:lnTo>
                                  <a:lnTo>
                                    <a:pt x="61" y="9710"/>
                                  </a:lnTo>
                                  <a:lnTo>
                                    <a:pt x="64" y="9729"/>
                                  </a:lnTo>
                                  <a:lnTo>
                                    <a:pt x="60" y="9746"/>
                                  </a:lnTo>
                                  <a:lnTo>
                                    <a:pt x="61" y="9768"/>
                                  </a:lnTo>
                                  <a:lnTo>
                                    <a:pt x="62" y="9787"/>
                                  </a:lnTo>
                                  <a:lnTo>
                                    <a:pt x="57" y="9808"/>
                                  </a:lnTo>
                                  <a:lnTo>
                                    <a:pt x="51" y="9812"/>
                                  </a:lnTo>
                                  <a:lnTo>
                                    <a:pt x="49" y="9820"/>
                                  </a:lnTo>
                                  <a:lnTo>
                                    <a:pt x="37" y="9898"/>
                                  </a:lnTo>
                                  <a:lnTo>
                                    <a:pt x="30" y="9958"/>
                                  </a:lnTo>
                                  <a:lnTo>
                                    <a:pt x="27" y="9998"/>
                                  </a:lnTo>
                                  <a:lnTo>
                                    <a:pt x="25" y="10018"/>
                                  </a:lnTo>
                                  <a:lnTo>
                                    <a:pt x="23" y="10038"/>
                                  </a:lnTo>
                                  <a:lnTo>
                                    <a:pt x="20" y="10058"/>
                                  </a:lnTo>
                                  <a:lnTo>
                                    <a:pt x="16" y="10080"/>
                                  </a:lnTo>
                                  <a:lnTo>
                                    <a:pt x="14" y="10098"/>
                                  </a:lnTo>
                                  <a:lnTo>
                                    <a:pt x="14" y="10118"/>
                                  </a:lnTo>
                                  <a:lnTo>
                                    <a:pt x="13" y="10138"/>
                                  </a:lnTo>
                                  <a:lnTo>
                                    <a:pt x="12" y="10159"/>
                                  </a:lnTo>
                                  <a:lnTo>
                                    <a:pt x="10" y="10179"/>
                                  </a:lnTo>
                                  <a:lnTo>
                                    <a:pt x="8" y="10198"/>
                                  </a:lnTo>
                                  <a:lnTo>
                                    <a:pt x="7" y="10218"/>
                                  </a:lnTo>
                                  <a:lnTo>
                                    <a:pt x="12" y="10221"/>
                                  </a:lnTo>
                                  <a:lnTo>
                                    <a:pt x="12" y="10231"/>
                                  </a:lnTo>
                                  <a:lnTo>
                                    <a:pt x="10" y="10251"/>
                                  </a:lnTo>
                                  <a:lnTo>
                                    <a:pt x="6" y="10271"/>
                                  </a:lnTo>
                                  <a:lnTo>
                                    <a:pt x="2" y="10291"/>
                                  </a:lnTo>
                                  <a:lnTo>
                                    <a:pt x="0" y="10311"/>
                                  </a:lnTo>
                                  <a:lnTo>
                                    <a:pt x="5" y="10317"/>
                                  </a:lnTo>
                                  <a:lnTo>
                                    <a:pt x="5" y="10322"/>
                                  </a:lnTo>
                                  <a:lnTo>
                                    <a:pt x="0" y="10338"/>
                                  </a:lnTo>
                                  <a:lnTo>
                                    <a:pt x="3" y="10354"/>
                                  </a:lnTo>
                                  <a:lnTo>
                                    <a:pt x="17" y="10354"/>
                                  </a:lnTo>
                                  <a:lnTo>
                                    <a:pt x="25" y="10348"/>
                                  </a:lnTo>
                                  <a:lnTo>
                                    <a:pt x="21" y="10361"/>
                                  </a:lnTo>
                                  <a:lnTo>
                                    <a:pt x="32" y="10372"/>
                                  </a:lnTo>
                                  <a:lnTo>
                                    <a:pt x="46" y="10355"/>
                                  </a:lnTo>
                                  <a:lnTo>
                                    <a:pt x="61" y="10345"/>
                                  </a:lnTo>
                                  <a:lnTo>
                                    <a:pt x="79" y="10345"/>
                                  </a:lnTo>
                                  <a:lnTo>
                                    <a:pt x="88" y="10341"/>
                                  </a:lnTo>
                                  <a:lnTo>
                                    <a:pt x="81" y="10329"/>
                                  </a:lnTo>
                                  <a:lnTo>
                                    <a:pt x="75" y="10318"/>
                                  </a:lnTo>
                                  <a:lnTo>
                                    <a:pt x="64" y="10325"/>
                                  </a:lnTo>
                                  <a:lnTo>
                                    <a:pt x="62" y="10334"/>
                                  </a:lnTo>
                                  <a:lnTo>
                                    <a:pt x="56" y="10341"/>
                                  </a:lnTo>
                                  <a:lnTo>
                                    <a:pt x="51" y="10325"/>
                                  </a:lnTo>
                                  <a:lnTo>
                                    <a:pt x="50" y="10310"/>
                                  </a:lnTo>
                                  <a:lnTo>
                                    <a:pt x="61" y="10305"/>
                                  </a:lnTo>
                                  <a:lnTo>
                                    <a:pt x="75" y="10300"/>
                                  </a:lnTo>
                                  <a:lnTo>
                                    <a:pt x="80" y="10304"/>
                                  </a:lnTo>
                                  <a:lnTo>
                                    <a:pt x="84" y="10308"/>
                                  </a:lnTo>
                                  <a:lnTo>
                                    <a:pt x="76" y="10323"/>
                                  </a:lnTo>
                                  <a:lnTo>
                                    <a:pt x="89" y="10319"/>
                                  </a:lnTo>
                                  <a:lnTo>
                                    <a:pt x="94" y="10305"/>
                                  </a:lnTo>
                                  <a:lnTo>
                                    <a:pt x="83" y="10298"/>
                                  </a:lnTo>
                                  <a:lnTo>
                                    <a:pt x="76" y="10289"/>
                                  </a:lnTo>
                                  <a:lnTo>
                                    <a:pt x="83" y="10283"/>
                                  </a:lnTo>
                                  <a:lnTo>
                                    <a:pt x="75" y="10280"/>
                                  </a:lnTo>
                                  <a:lnTo>
                                    <a:pt x="76" y="10280"/>
                                  </a:lnTo>
                                  <a:lnTo>
                                    <a:pt x="65" y="10295"/>
                                  </a:lnTo>
                                  <a:lnTo>
                                    <a:pt x="65" y="10285"/>
                                  </a:lnTo>
                                  <a:lnTo>
                                    <a:pt x="70" y="10278"/>
                                  </a:lnTo>
                                  <a:lnTo>
                                    <a:pt x="74" y="10270"/>
                                  </a:lnTo>
                                  <a:lnTo>
                                    <a:pt x="80" y="10266"/>
                                  </a:lnTo>
                                  <a:lnTo>
                                    <a:pt x="82" y="10278"/>
                                  </a:lnTo>
                                  <a:lnTo>
                                    <a:pt x="87" y="10288"/>
                                  </a:lnTo>
                                  <a:lnTo>
                                    <a:pt x="95" y="10295"/>
                                  </a:lnTo>
                                  <a:lnTo>
                                    <a:pt x="94" y="10272"/>
                                  </a:lnTo>
                                  <a:lnTo>
                                    <a:pt x="86" y="10255"/>
                                  </a:lnTo>
                                  <a:lnTo>
                                    <a:pt x="83" y="10234"/>
                                  </a:lnTo>
                                  <a:lnTo>
                                    <a:pt x="74" y="10219"/>
                                  </a:lnTo>
                                  <a:lnTo>
                                    <a:pt x="81" y="10203"/>
                                  </a:lnTo>
                                  <a:lnTo>
                                    <a:pt x="82" y="10209"/>
                                  </a:lnTo>
                                  <a:lnTo>
                                    <a:pt x="91" y="10209"/>
                                  </a:lnTo>
                                  <a:lnTo>
                                    <a:pt x="82" y="10196"/>
                                  </a:lnTo>
                                  <a:lnTo>
                                    <a:pt x="68" y="10193"/>
                                  </a:lnTo>
                                  <a:lnTo>
                                    <a:pt x="62" y="10184"/>
                                  </a:lnTo>
                                  <a:lnTo>
                                    <a:pt x="69" y="10184"/>
                                  </a:lnTo>
                                  <a:lnTo>
                                    <a:pt x="75" y="10184"/>
                                  </a:lnTo>
                                  <a:lnTo>
                                    <a:pt x="82" y="10184"/>
                                  </a:lnTo>
                                  <a:lnTo>
                                    <a:pt x="78" y="10168"/>
                                  </a:lnTo>
                                  <a:lnTo>
                                    <a:pt x="90" y="10166"/>
                                  </a:lnTo>
                                  <a:lnTo>
                                    <a:pt x="87" y="10151"/>
                                  </a:lnTo>
                                  <a:lnTo>
                                    <a:pt x="72" y="10144"/>
                                  </a:lnTo>
                                  <a:lnTo>
                                    <a:pt x="59" y="10142"/>
                                  </a:lnTo>
                                  <a:lnTo>
                                    <a:pt x="67" y="10135"/>
                                  </a:lnTo>
                                  <a:lnTo>
                                    <a:pt x="78" y="10132"/>
                                  </a:lnTo>
                                  <a:lnTo>
                                    <a:pt x="83" y="10122"/>
                                  </a:lnTo>
                                  <a:lnTo>
                                    <a:pt x="86" y="10132"/>
                                  </a:lnTo>
                                  <a:lnTo>
                                    <a:pt x="85" y="10141"/>
                                  </a:lnTo>
                                  <a:lnTo>
                                    <a:pt x="89" y="10147"/>
                                  </a:lnTo>
                                  <a:lnTo>
                                    <a:pt x="86" y="10160"/>
                                  </a:lnTo>
                                  <a:lnTo>
                                    <a:pt x="102" y="10170"/>
                                  </a:lnTo>
                                  <a:lnTo>
                                    <a:pt x="102" y="10180"/>
                                  </a:lnTo>
                                  <a:lnTo>
                                    <a:pt x="101" y="10186"/>
                                  </a:lnTo>
                                  <a:lnTo>
                                    <a:pt x="85" y="10188"/>
                                  </a:lnTo>
                                  <a:lnTo>
                                    <a:pt x="96" y="10199"/>
                                  </a:lnTo>
                                  <a:lnTo>
                                    <a:pt x="105" y="10212"/>
                                  </a:lnTo>
                                  <a:lnTo>
                                    <a:pt x="108" y="10229"/>
                                  </a:lnTo>
                                  <a:lnTo>
                                    <a:pt x="109" y="10250"/>
                                  </a:lnTo>
                                  <a:lnTo>
                                    <a:pt x="121" y="10258"/>
                                  </a:lnTo>
                                  <a:lnTo>
                                    <a:pt x="128" y="10258"/>
                                  </a:lnTo>
                                  <a:lnTo>
                                    <a:pt x="134" y="10264"/>
                                  </a:lnTo>
                                  <a:lnTo>
                                    <a:pt x="123" y="10265"/>
                                  </a:lnTo>
                                  <a:lnTo>
                                    <a:pt x="124" y="10275"/>
                                  </a:lnTo>
                                  <a:lnTo>
                                    <a:pt x="110" y="10271"/>
                                  </a:lnTo>
                                  <a:lnTo>
                                    <a:pt x="108" y="10291"/>
                                  </a:lnTo>
                                  <a:lnTo>
                                    <a:pt x="108" y="10311"/>
                                  </a:lnTo>
                                  <a:lnTo>
                                    <a:pt x="110" y="10332"/>
                                  </a:lnTo>
                                  <a:lnTo>
                                    <a:pt x="111" y="10352"/>
                                  </a:lnTo>
                                  <a:lnTo>
                                    <a:pt x="112" y="10371"/>
                                  </a:lnTo>
                                  <a:lnTo>
                                    <a:pt x="113" y="10389"/>
                                  </a:lnTo>
                                  <a:lnTo>
                                    <a:pt x="107" y="10398"/>
                                  </a:lnTo>
                                  <a:lnTo>
                                    <a:pt x="107" y="10405"/>
                                  </a:lnTo>
                                  <a:lnTo>
                                    <a:pt x="108" y="10411"/>
                                  </a:lnTo>
                                  <a:lnTo>
                                    <a:pt x="117" y="10419"/>
                                  </a:lnTo>
                                  <a:lnTo>
                                    <a:pt x="117" y="10424"/>
                                  </a:lnTo>
                                  <a:lnTo>
                                    <a:pt x="118" y="10433"/>
                                  </a:lnTo>
                                  <a:lnTo>
                                    <a:pt x="111" y="10445"/>
                                  </a:lnTo>
                                  <a:lnTo>
                                    <a:pt x="112" y="10453"/>
                                  </a:lnTo>
                                  <a:lnTo>
                                    <a:pt x="113" y="10473"/>
                                  </a:lnTo>
                                  <a:lnTo>
                                    <a:pt x="116" y="10493"/>
                                  </a:lnTo>
                                  <a:lnTo>
                                    <a:pt x="120" y="10512"/>
                                  </a:lnTo>
                                  <a:lnTo>
                                    <a:pt x="123" y="10532"/>
                                  </a:lnTo>
                                  <a:lnTo>
                                    <a:pt x="126" y="10552"/>
                                  </a:lnTo>
                                  <a:lnTo>
                                    <a:pt x="128" y="10572"/>
                                  </a:lnTo>
                                  <a:lnTo>
                                    <a:pt x="129" y="10592"/>
                                  </a:lnTo>
                                  <a:lnTo>
                                    <a:pt x="129" y="10598"/>
                                  </a:lnTo>
                                  <a:lnTo>
                                    <a:pt x="123" y="10604"/>
                                  </a:lnTo>
                                  <a:lnTo>
                                    <a:pt x="123" y="10611"/>
                                  </a:lnTo>
                                  <a:lnTo>
                                    <a:pt x="125" y="10632"/>
                                  </a:lnTo>
                                  <a:lnTo>
                                    <a:pt x="127" y="10652"/>
                                  </a:lnTo>
                                  <a:lnTo>
                                    <a:pt x="131" y="10672"/>
                                  </a:lnTo>
                                  <a:lnTo>
                                    <a:pt x="134" y="10691"/>
                                  </a:lnTo>
                                  <a:lnTo>
                                    <a:pt x="137" y="10717"/>
                                  </a:lnTo>
                                  <a:lnTo>
                                    <a:pt x="139" y="10737"/>
                                  </a:lnTo>
                                  <a:lnTo>
                                    <a:pt x="141" y="10754"/>
                                  </a:lnTo>
                                  <a:lnTo>
                                    <a:pt x="153" y="10772"/>
                                  </a:lnTo>
                                  <a:lnTo>
                                    <a:pt x="153" y="10767"/>
                                  </a:lnTo>
                                  <a:lnTo>
                                    <a:pt x="159" y="10766"/>
                                  </a:lnTo>
                                  <a:lnTo>
                                    <a:pt x="160" y="10786"/>
                                  </a:lnTo>
                                  <a:lnTo>
                                    <a:pt x="161" y="10807"/>
                                  </a:lnTo>
                                  <a:lnTo>
                                    <a:pt x="163" y="10828"/>
                                  </a:lnTo>
                                  <a:lnTo>
                                    <a:pt x="164" y="10847"/>
                                  </a:lnTo>
                                  <a:lnTo>
                                    <a:pt x="162" y="10871"/>
                                  </a:lnTo>
                                  <a:lnTo>
                                    <a:pt x="162" y="10885"/>
                                  </a:lnTo>
                                  <a:lnTo>
                                    <a:pt x="166" y="10863"/>
                                  </a:lnTo>
                                  <a:lnTo>
                                    <a:pt x="168" y="10841"/>
                                  </a:lnTo>
                                  <a:lnTo>
                                    <a:pt x="168" y="10822"/>
                                  </a:lnTo>
                                  <a:lnTo>
                                    <a:pt x="168" y="10803"/>
                                  </a:lnTo>
                                  <a:lnTo>
                                    <a:pt x="168" y="10785"/>
                                  </a:lnTo>
                                  <a:lnTo>
                                    <a:pt x="169" y="10783"/>
                                  </a:lnTo>
                                  <a:lnTo>
                                    <a:pt x="171" y="10784"/>
                                  </a:lnTo>
                                  <a:lnTo>
                                    <a:pt x="175" y="10785"/>
                                  </a:lnTo>
                                  <a:lnTo>
                                    <a:pt x="165" y="10775"/>
                                  </a:lnTo>
                                  <a:lnTo>
                                    <a:pt x="184" y="10773"/>
                                  </a:lnTo>
                                  <a:lnTo>
                                    <a:pt x="185" y="10761"/>
                                  </a:lnTo>
                                  <a:lnTo>
                                    <a:pt x="185" y="10759"/>
                                  </a:lnTo>
                                  <a:lnTo>
                                    <a:pt x="177" y="10754"/>
                                  </a:lnTo>
                                  <a:lnTo>
                                    <a:pt x="180" y="10746"/>
                                  </a:lnTo>
                                  <a:lnTo>
                                    <a:pt x="183" y="10741"/>
                                  </a:lnTo>
                                  <a:lnTo>
                                    <a:pt x="192" y="10749"/>
                                  </a:lnTo>
                                  <a:lnTo>
                                    <a:pt x="191" y="10737"/>
                                  </a:lnTo>
                                  <a:lnTo>
                                    <a:pt x="190" y="10730"/>
                                  </a:lnTo>
                                  <a:lnTo>
                                    <a:pt x="178" y="10733"/>
                                  </a:lnTo>
                                  <a:lnTo>
                                    <a:pt x="181" y="10722"/>
                                  </a:lnTo>
                                  <a:lnTo>
                                    <a:pt x="183" y="10723"/>
                                  </a:lnTo>
                                  <a:lnTo>
                                    <a:pt x="187" y="10723"/>
                                  </a:lnTo>
                                  <a:lnTo>
                                    <a:pt x="191" y="10723"/>
                                  </a:lnTo>
                                  <a:lnTo>
                                    <a:pt x="194" y="10743"/>
                                  </a:lnTo>
                                  <a:lnTo>
                                    <a:pt x="193" y="10763"/>
                                  </a:lnTo>
                                  <a:lnTo>
                                    <a:pt x="200" y="10783"/>
                                  </a:lnTo>
                                  <a:lnTo>
                                    <a:pt x="206" y="10800"/>
                                  </a:lnTo>
                                  <a:lnTo>
                                    <a:pt x="197" y="10798"/>
                                  </a:lnTo>
                                  <a:lnTo>
                                    <a:pt x="188" y="10796"/>
                                  </a:lnTo>
                                  <a:lnTo>
                                    <a:pt x="198" y="10803"/>
                                  </a:lnTo>
                                  <a:lnTo>
                                    <a:pt x="197" y="10818"/>
                                  </a:lnTo>
                                  <a:lnTo>
                                    <a:pt x="200" y="10829"/>
                                  </a:lnTo>
                                  <a:lnTo>
                                    <a:pt x="195" y="10829"/>
                                  </a:lnTo>
                                  <a:lnTo>
                                    <a:pt x="190" y="10829"/>
                                  </a:lnTo>
                                  <a:lnTo>
                                    <a:pt x="186" y="10829"/>
                                  </a:lnTo>
                                  <a:lnTo>
                                    <a:pt x="189" y="10848"/>
                                  </a:lnTo>
                                  <a:lnTo>
                                    <a:pt x="193" y="10867"/>
                                  </a:lnTo>
                                  <a:lnTo>
                                    <a:pt x="193" y="10886"/>
                                  </a:lnTo>
                                  <a:lnTo>
                                    <a:pt x="187" y="10903"/>
                                  </a:lnTo>
                                  <a:lnTo>
                                    <a:pt x="190" y="10908"/>
                                  </a:lnTo>
                                  <a:lnTo>
                                    <a:pt x="195" y="10911"/>
                                  </a:lnTo>
                                  <a:lnTo>
                                    <a:pt x="199" y="10915"/>
                                  </a:lnTo>
                                  <a:lnTo>
                                    <a:pt x="198" y="10931"/>
                                  </a:lnTo>
                                  <a:lnTo>
                                    <a:pt x="200" y="10949"/>
                                  </a:lnTo>
                                  <a:lnTo>
                                    <a:pt x="202" y="10970"/>
                                  </a:lnTo>
                                  <a:lnTo>
                                    <a:pt x="203" y="10991"/>
                                  </a:lnTo>
                                  <a:lnTo>
                                    <a:pt x="202" y="11012"/>
                                  </a:lnTo>
                                  <a:lnTo>
                                    <a:pt x="193" y="11019"/>
                                  </a:lnTo>
                                  <a:lnTo>
                                    <a:pt x="192" y="11021"/>
                                  </a:lnTo>
                                  <a:lnTo>
                                    <a:pt x="190" y="11040"/>
                                  </a:lnTo>
                                  <a:lnTo>
                                    <a:pt x="187" y="11054"/>
                                  </a:lnTo>
                                  <a:lnTo>
                                    <a:pt x="180" y="11054"/>
                                  </a:lnTo>
                                  <a:lnTo>
                                    <a:pt x="182" y="11046"/>
                                  </a:lnTo>
                                  <a:lnTo>
                                    <a:pt x="177" y="11044"/>
                                  </a:lnTo>
                                  <a:lnTo>
                                    <a:pt x="178" y="11064"/>
                                  </a:lnTo>
                                  <a:lnTo>
                                    <a:pt x="189" y="11076"/>
                                  </a:lnTo>
                                  <a:lnTo>
                                    <a:pt x="180" y="11077"/>
                                  </a:lnTo>
                                  <a:lnTo>
                                    <a:pt x="175" y="11082"/>
                                  </a:lnTo>
                                  <a:lnTo>
                                    <a:pt x="176" y="11092"/>
                                  </a:lnTo>
                                  <a:lnTo>
                                    <a:pt x="173" y="11103"/>
                                  </a:lnTo>
                                  <a:lnTo>
                                    <a:pt x="185" y="11106"/>
                                  </a:lnTo>
                                  <a:lnTo>
                                    <a:pt x="185" y="11116"/>
                                  </a:lnTo>
                                  <a:lnTo>
                                    <a:pt x="185" y="11125"/>
                                  </a:lnTo>
                                  <a:lnTo>
                                    <a:pt x="174" y="11136"/>
                                  </a:lnTo>
                                  <a:lnTo>
                                    <a:pt x="175" y="11145"/>
                                  </a:lnTo>
                                  <a:lnTo>
                                    <a:pt x="175" y="11157"/>
                                  </a:lnTo>
                                  <a:lnTo>
                                    <a:pt x="184" y="11155"/>
                                  </a:lnTo>
                                  <a:lnTo>
                                    <a:pt x="184" y="11169"/>
                                  </a:lnTo>
                                  <a:lnTo>
                                    <a:pt x="180" y="11170"/>
                                  </a:lnTo>
                                  <a:lnTo>
                                    <a:pt x="178" y="11173"/>
                                  </a:lnTo>
                                  <a:lnTo>
                                    <a:pt x="179" y="11178"/>
                                  </a:lnTo>
                                  <a:lnTo>
                                    <a:pt x="173" y="11178"/>
                                  </a:lnTo>
                                  <a:lnTo>
                                    <a:pt x="168" y="11170"/>
                                  </a:lnTo>
                                  <a:lnTo>
                                    <a:pt x="164" y="11178"/>
                                  </a:lnTo>
                                  <a:lnTo>
                                    <a:pt x="169" y="11193"/>
                                  </a:lnTo>
                                  <a:lnTo>
                                    <a:pt x="172" y="11210"/>
                                  </a:lnTo>
                                  <a:lnTo>
                                    <a:pt x="174" y="11228"/>
                                  </a:lnTo>
                                  <a:lnTo>
                                    <a:pt x="174" y="11247"/>
                                  </a:lnTo>
                                  <a:lnTo>
                                    <a:pt x="174" y="11268"/>
                                  </a:lnTo>
                                  <a:lnTo>
                                    <a:pt x="172" y="11288"/>
                                  </a:lnTo>
                                  <a:lnTo>
                                    <a:pt x="171" y="11309"/>
                                  </a:lnTo>
                                  <a:lnTo>
                                    <a:pt x="170" y="11331"/>
                                  </a:lnTo>
                                  <a:lnTo>
                                    <a:pt x="169" y="11352"/>
                                  </a:lnTo>
                                  <a:lnTo>
                                    <a:pt x="169" y="11372"/>
                                  </a:lnTo>
                                  <a:lnTo>
                                    <a:pt x="170" y="11395"/>
                                  </a:lnTo>
                                  <a:lnTo>
                                    <a:pt x="170" y="11416"/>
                                  </a:lnTo>
                                  <a:lnTo>
                                    <a:pt x="170" y="11437"/>
                                  </a:lnTo>
                                  <a:lnTo>
                                    <a:pt x="169" y="11455"/>
                                  </a:lnTo>
                                  <a:lnTo>
                                    <a:pt x="169" y="11473"/>
                                  </a:lnTo>
                                  <a:lnTo>
                                    <a:pt x="175" y="11485"/>
                                  </a:lnTo>
                                  <a:lnTo>
                                    <a:pt x="178" y="11500"/>
                                  </a:lnTo>
                                  <a:lnTo>
                                    <a:pt x="176" y="11510"/>
                                  </a:lnTo>
                                  <a:lnTo>
                                    <a:pt x="170" y="11508"/>
                                  </a:lnTo>
                                  <a:lnTo>
                                    <a:pt x="173" y="11524"/>
                                  </a:lnTo>
                                  <a:lnTo>
                                    <a:pt x="171" y="11541"/>
                                  </a:lnTo>
                                  <a:lnTo>
                                    <a:pt x="168" y="11560"/>
                                  </a:lnTo>
                                  <a:lnTo>
                                    <a:pt x="166" y="11581"/>
                                  </a:lnTo>
                                  <a:lnTo>
                                    <a:pt x="179" y="11592"/>
                                  </a:lnTo>
                                  <a:lnTo>
                                    <a:pt x="183" y="11603"/>
                                  </a:lnTo>
                                  <a:lnTo>
                                    <a:pt x="186" y="11614"/>
                                  </a:lnTo>
                                  <a:lnTo>
                                    <a:pt x="181" y="11614"/>
                                  </a:lnTo>
                                  <a:lnTo>
                                    <a:pt x="180" y="11618"/>
                                  </a:lnTo>
                                  <a:lnTo>
                                    <a:pt x="176" y="11619"/>
                                  </a:lnTo>
                                  <a:lnTo>
                                    <a:pt x="168" y="11619"/>
                                  </a:lnTo>
                                  <a:lnTo>
                                    <a:pt x="173" y="11606"/>
                                  </a:lnTo>
                                  <a:lnTo>
                                    <a:pt x="166" y="11604"/>
                                  </a:lnTo>
                                  <a:lnTo>
                                    <a:pt x="167" y="11626"/>
                                  </a:lnTo>
                                  <a:lnTo>
                                    <a:pt x="177" y="11639"/>
                                  </a:lnTo>
                                  <a:lnTo>
                                    <a:pt x="167" y="11650"/>
                                  </a:lnTo>
                                  <a:lnTo>
                                    <a:pt x="163" y="11667"/>
                                  </a:lnTo>
                                  <a:lnTo>
                                    <a:pt x="163" y="11687"/>
                                  </a:lnTo>
                                  <a:lnTo>
                                    <a:pt x="164" y="11709"/>
                                  </a:lnTo>
                                  <a:lnTo>
                                    <a:pt x="165" y="11729"/>
                                  </a:lnTo>
                                  <a:lnTo>
                                    <a:pt x="163" y="11749"/>
                                  </a:lnTo>
                                  <a:lnTo>
                                    <a:pt x="165" y="11762"/>
                                  </a:lnTo>
                                  <a:lnTo>
                                    <a:pt x="168" y="11744"/>
                                  </a:lnTo>
                                  <a:lnTo>
                                    <a:pt x="177" y="11738"/>
                                  </a:lnTo>
                                  <a:lnTo>
                                    <a:pt x="176" y="11758"/>
                                  </a:lnTo>
                                  <a:lnTo>
                                    <a:pt x="182" y="11771"/>
                                  </a:lnTo>
                                  <a:lnTo>
                                    <a:pt x="201" y="11784"/>
                                  </a:lnTo>
                                  <a:lnTo>
                                    <a:pt x="213" y="11783"/>
                                  </a:lnTo>
                                  <a:lnTo>
                                    <a:pt x="215" y="12038"/>
                                  </a:lnTo>
                                  <a:lnTo>
                                    <a:pt x="214" y="12043"/>
                                  </a:lnTo>
                                  <a:lnTo>
                                    <a:pt x="214" y="12050"/>
                                  </a:lnTo>
                                  <a:lnTo>
                                    <a:pt x="212" y="12060"/>
                                  </a:lnTo>
                                  <a:lnTo>
                                    <a:pt x="213" y="12060"/>
                                  </a:lnTo>
                                  <a:lnTo>
                                    <a:pt x="214" y="12060"/>
                                  </a:lnTo>
                                  <a:lnTo>
                                    <a:pt x="215" y="12061"/>
                                  </a:lnTo>
                                  <a:lnTo>
                                    <a:pt x="215" y="12174"/>
                                  </a:lnTo>
                                  <a:lnTo>
                                    <a:pt x="319" y="12174"/>
                                  </a:lnTo>
                                  <a:lnTo>
                                    <a:pt x="316" y="12180"/>
                                  </a:lnTo>
                                  <a:lnTo>
                                    <a:pt x="313" y="12186"/>
                                  </a:lnTo>
                                  <a:lnTo>
                                    <a:pt x="309" y="12191"/>
                                  </a:lnTo>
                                  <a:lnTo>
                                    <a:pt x="315" y="12192"/>
                                  </a:lnTo>
                                  <a:lnTo>
                                    <a:pt x="323" y="12191"/>
                                  </a:lnTo>
                                  <a:lnTo>
                                    <a:pt x="324" y="12196"/>
                                  </a:lnTo>
                                  <a:lnTo>
                                    <a:pt x="321" y="12211"/>
                                  </a:lnTo>
                                  <a:lnTo>
                                    <a:pt x="332" y="12213"/>
                                  </a:lnTo>
                                  <a:lnTo>
                                    <a:pt x="328" y="12230"/>
                                  </a:lnTo>
                                  <a:lnTo>
                                    <a:pt x="343" y="12236"/>
                                  </a:lnTo>
                                  <a:lnTo>
                                    <a:pt x="348" y="12240"/>
                                  </a:lnTo>
                                  <a:lnTo>
                                    <a:pt x="352" y="12249"/>
                                  </a:lnTo>
                                  <a:lnTo>
                                    <a:pt x="354" y="12253"/>
                                  </a:lnTo>
                                  <a:lnTo>
                                    <a:pt x="346" y="12256"/>
                                  </a:lnTo>
                                  <a:lnTo>
                                    <a:pt x="347" y="12259"/>
                                  </a:lnTo>
                                  <a:lnTo>
                                    <a:pt x="349" y="12266"/>
                                  </a:lnTo>
                                  <a:lnTo>
                                    <a:pt x="364" y="12259"/>
                                  </a:lnTo>
                                  <a:lnTo>
                                    <a:pt x="372" y="12264"/>
                                  </a:lnTo>
                                  <a:lnTo>
                                    <a:pt x="374" y="12265"/>
                                  </a:lnTo>
                                  <a:lnTo>
                                    <a:pt x="370" y="12272"/>
                                  </a:lnTo>
                                  <a:lnTo>
                                    <a:pt x="372" y="12274"/>
                                  </a:lnTo>
                                  <a:lnTo>
                                    <a:pt x="378" y="12280"/>
                                  </a:lnTo>
                                  <a:lnTo>
                                    <a:pt x="388" y="12277"/>
                                  </a:lnTo>
                                  <a:lnTo>
                                    <a:pt x="391" y="12284"/>
                                  </a:lnTo>
                                  <a:lnTo>
                                    <a:pt x="392" y="12278"/>
                                  </a:lnTo>
                                  <a:lnTo>
                                    <a:pt x="393" y="12272"/>
                                  </a:lnTo>
                                  <a:lnTo>
                                    <a:pt x="402" y="12274"/>
                                  </a:lnTo>
                                  <a:lnTo>
                                    <a:pt x="412" y="12282"/>
                                  </a:lnTo>
                                  <a:lnTo>
                                    <a:pt x="425" y="12288"/>
                                  </a:lnTo>
                                  <a:lnTo>
                                    <a:pt x="427" y="12282"/>
                                  </a:lnTo>
                                  <a:lnTo>
                                    <a:pt x="425" y="12271"/>
                                  </a:lnTo>
                                  <a:lnTo>
                                    <a:pt x="431" y="12270"/>
                                  </a:lnTo>
                                  <a:lnTo>
                                    <a:pt x="432" y="12276"/>
                                  </a:lnTo>
                                  <a:lnTo>
                                    <a:pt x="438" y="12277"/>
                                  </a:lnTo>
                                  <a:lnTo>
                                    <a:pt x="436" y="12284"/>
                                  </a:lnTo>
                                  <a:lnTo>
                                    <a:pt x="451" y="12278"/>
                                  </a:lnTo>
                                  <a:lnTo>
                                    <a:pt x="464" y="12269"/>
                                  </a:lnTo>
                                  <a:lnTo>
                                    <a:pt x="479" y="12265"/>
                                  </a:lnTo>
                                  <a:lnTo>
                                    <a:pt x="495" y="12255"/>
                                  </a:lnTo>
                                  <a:lnTo>
                                    <a:pt x="509" y="12254"/>
                                  </a:lnTo>
                                  <a:lnTo>
                                    <a:pt x="525" y="12241"/>
                                  </a:lnTo>
                                  <a:lnTo>
                                    <a:pt x="544" y="12230"/>
                                  </a:lnTo>
                                  <a:lnTo>
                                    <a:pt x="559" y="12219"/>
                                  </a:lnTo>
                                  <a:lnTo>
                                    <a:pt x="577" y="12203"/>
                                  </a:lnTo>
                                  <a:lnTo>
                                    <a:pt x="590" y="12192"/>
                                  </a:lnTo>
                                  <a:lnTo>
                                    <a:pt x="602" y="12186"/>
                                  </a:lnTo>
                                  <a:lnTo>
                                    <a:pt x="603" y="12180"/>
                                  </a:lnTo>
                                  <a:lnTo>
                                    <a:pt x="604" y="12174"/>
                                  </a:lnTo>
                                  <a:lnTo>
                                    <a:pt x="666" y="12174"/>
                                  </a:lnTo>
                                  <a:lnTo>
                                    <a:pt x="666" y="12177"/>
                                  </a:lnTo>
                                  <a:lnTo>
                                    <a:pt x="667" y="12180"/>
                                  </a:lnTo>
                                  <a:lnTo>
                                    <a:pt x="665" y="12181"/>
                                  </a:lnTo>
                                  <a:lnTo>
                                    <a:pt x="648" y="12188"/>
                                  </a:lnTo>
                                  <a:lnTo>
                                    <a:pt x="633" y="12197"/>
                                  </a:lnTo>
                                  <a:lnTo>
                                    <a:pt x="614" y="12197"/>
                                  </a:lnTo>
                                  <a:lnTo>
                                    <a:pt x="613" y="12206"/>
                                  </a:lnTo>
                                  <a:lnTo>
                                    <a:pt x="611" y="12212"/>
                                  </a:lnTo>
                                  <a:lnTo>
                                    <a:pt x="610" y="12222"/>
                                  </a:lnTo>
                                  <a:lnTo>
                                    <a:pt x="615" y="12222"/>
                                  </a:lnTo>
                                  <a:lnTo>
                                    <a:pt x="618" y="12216"/>
                                  </a:lnTo>
                                  <a:lnTo>
                                    <a:pt x="622" y="12219"/>
                                  </a:lnTo>
                                  <a:lnTo>
                                    <a:pt x="620" y="12198"/>
                                  </a:lnTo>
                                  <a:lnTo>
                                    <a:pt x="624" y="12203"/>
                                  </a:lnTo>
                                  <a:lnTo>
                                    <a:pt x="623" y="12209"/>
                                  </a:lnTo>
                                  <a:lnTo>
                                    <a:pt x="621" y="12214"/>
                                  </a:lnTo>
                                  <a:lnTo>
                                    <a:pt x="623" y="12218"/>
                                  </a:lnTo>
                                  <a:lnTo>
                                    <a:pt x="625" y="12207"/>
                                  </a:lnTo>
                                  <a:lnTo>
                                    <a:pt x="631" y="12217"/>
                                  </a:lnTo>
                                  <a:lnTo>
                                    <a:pt x="634" y="12214"/>
                                  </a:lnTo>
                                  <a:lnTo>
                                    <a:pt x="635" y="12221"/>
                                  </a:lnTo>
                                  <a:lnTo>
                                    <a:pt x="641" y="12224"/>
                                  </a:lnTo>
                                  <a:lnTo>
                                    <a:pt x="643" y="12209"/>
                                  </a:lnTo>
                                  <a:lnTo>
                                    <a:pt x="646" y="12200"/>
                                  </a:lnTo>
                                  <a:lnTo>
                                    <a:pt x="651" y="12204"/>
                                  </a:lnTo>
                                  <a:lnTo>
                                    <a:pt x="645" y="12222"/>
                                  </a:lnTo>
                                  <a:lnTo>
                                    <a:pt x="650" y="12225"/>
                                  </a:lnTo>
                                  <a:lnTo>
                                    <a:pt x="652" y="12212"/>
                                  </a:lnTo>
                                  <a:lnTo>
                                    <a:pt x="649" y="12201"/>
                                  </a:lnTo>
                                  <a:lnTo>
                                    <a:pt x="653" y="12195"/>
                                  </a:lnTo>
                                  <a:lnTo>
                                    <a:pt x="656" y="12204"/>
                                  </a:lnTo>
                                  <a:lnTo>
                                    <a:pt x="658" y="12215"/>
                                  </a:lnTo>
                                  <a:lnTo>
                                    <a:pt x="660" y="12207"/>
                                  </a:lnTo>
                                  <a:lnTo>
                                    <a:pt x="657" y="12212"/>
                                  </a:lnTo>
                                  <a:lnTo>
                                    <a:pt x="655" y="12191"/>
                                  </a:lnTo>
                                  <a:lnTo>
                                    <a:pt x="657" y="12190"/>
                                  </a:lnTo>
                                  <a:lnTo>
                                    <a:pt x="661" y="12188"/>
                                  </a:lnTo>
                                  <a:lnTo>
                                    <a:pt x="660" y="12208"/>
                                  </a:lnTo>
                                  <a:lnTo>
                                    <a:pt x="664" y="12206"/>
                                  </a:lnTo>
                                  <a:lnTo>
                                    <a:pt x="667" y="12194"/>
                                  </a:lnTo>
                                  <a:lnTo>
                                    <a:pt x="670" y="12182"/>
                                  </a:lnTo>
                                  <a:lnTo>
                                    <a:pt x="670" y="12189"/>
                                  </a:lnTo>
                                  <a:lnTo>
                                    <a:pt x="668" y="12195"/>
                                  </a:lnTo>
                                  <a:lnTo>
                                    <a:pt x="668" y="12206"/>
                                  </a:lnTo>
                                  <a:lnTo>
                                    <a:pt x="673" y="12214"/>
                                  </a:lnTo>
                                  <a:lnTo>
                                    <a:pt x="676" y="12205"/>
                                  </a:lnTo>
                                  <a:lnTo>
                                    <a:pt x="682" y="12212"/>
                                  </a:lnTo>
                                  <a:lnTo>
                                    <a:pt x="682" y="12224"/>
                                  </a:lnTo>
                                  <a:lnTo>
                                    <a:pt x="684" y="12227"/>
                                  </a:lnTo>
                                  <a:lnTo>
                                    <a:pt x="683" y="12243"/>
                                  </a:lnTo>
                                  <a:lnTo>
                                    <a:pt x="691" y="12247"/>
                                  </a:lnTo>
                                  <a:lnTo>
                                    <a:pt x="698" y="12246"/>
                                  </a:lnTo>
                                  <a:lnTo>
                                    <a:pt x="702" y="12244"/>
                                  </a:lnTo>
                                  <a:lnTo>
                                    <a:pt x="708" y="12241"/>
                                  </a:lnTo>
                                  <a:lnTo>
                                    <a:pt x="713" y="12257"/>
                                  </a:lnTo>
                                  <a:lnTo>
                                    <a:pt x="715" y="12240"/>
                                  </a:lnTo>
                                  <a:lnTo>
                                    <a:pt x="712" y="12240"/>
                                  </a:lnTo>
                                  <a:lnTo>
                                    <a:pt x="708" y="12240"/>
                                  </a:lnTo>
                                  <a:lnTo>
                                    <a:pt x="705" y="12239"/>
                                  </a:lnTo>
                                  <a:lnTo>
                                    <a:pt x="705" y="12229"/>
                                  </a:lnTo>
                                  <a:lnTo>
                                    <a:pt x="701" y="12219"/>
                                  </a:lnTo>
                                  <a:lnTo>
                                    <a:pt x="700" y="12214"/>
                                  </a:lnTo>
                                  <a:lnTo>
                                    <a:pt x="700" y="12208"/>
                                  </a:lnTo>
                                  <a:lnTo>
                                    <a:pt x="699" y="12204"/>
                                  </a:lnTo>
                                  <a:lnTo>
                                    <a:pt x="700" y="12201"/>
                                  </a:lnTo>
                                  <a:lnTo>
                                    <a:pt x="705" y="12192"/>
                                  </a:lnTo>
                                  <a:lnTo>
                                    <a:pt x="705" y="12204"/>
                                  </a:lnTo>
                                  <a:lnTo>
                                    <a:pt x="703" y="12206"/>
                                  </a:lnTo>
                                  <a:lnTo>
                                    <a:pt x="702" y="12209"/>
                                  </a:lnTo>
                                  <a:lnTo>
                                    <a:pt x="701" y="12214"/>
                                  </a:lnTo>
                                  <a:lnTo>
                                    <a:pt x="707" y="12221"/>
                                  </a:lnTo>
                                  <a:lnTo>
                                    <a:pt x="706" y="12197"/>
                                  </a:lnTo>
                                  <a:lnTo>
                                    <a:pt x="710" y="12194"/>
                                  </a:lnTo>
                                  <a:lnTo>
                                    <a:pt x="712" y="12198"/>
                                  </a:lnTo>
                                  <a:lnTo>
                                    <a:pt x="718" y="12187"/>
                                  </a:lnTo>
                                  <a:lnTo>
                                    <a:pt x="717" y="12205"/>
                                  </a:lnTo>
                                  <a:lnTo>
                                    <a:pt x="723" y="12200"/>
                                  </a:lnTo>
                                  <a:lnTo>
                                    <a:pt x="730" y="12201"/>
                                  </a:lnTo>
                                  <a:lnTo>
                                    <a:pt x="732" y="12181"/>
                                  </a:lnTo>
                                  <a:lnTo>
                                    <a:pt x="734" y="12191"/>
                                  </a:lnTo>
                                  <a:lnTo>
                                    <a:pt x="736" y="12205"/>
                                  </a:lnTo>
                                  <a:lnTo>
                                    <a:pt x="738" y="12212"/>
                                  </a:lnTo>
                                  <a:lnTo>
                                    <a:pt x="740" y="12204"/>
                                  </a:lnTo>
                                  <a:lnTo>
                                    <a:pt x="739" y="12189"/>
                                  </a:lnTo>
                                  <a:lnTo>
                                    <a:pt x="743" y="12192"/>
                                  </a:lnTo>
                                  <a:lnTo>
                                    <a:pt x="746" y="12199"/>
                                  </a:lnTo>
                                  <a:lnTo>
                                    <a:pt x="747" y="12214"/>
                                  </a:lnTo>
                                  <a:lnTo>
                                    <a:pt x="751" y="12213"/>
                                  </a:lnTo>
                                  <a:lnTo>
                                    <a:pt x="752" y="12205"/>
                                  </a:lnTo>
                                  <a:lnTo>
                                    <a:pt x="751" y="12194"/>
                                  </a:lnTo>
                                  <a:lnTo>
                                    <a:pt x="753" y="12193"/>
                                  </a:lnTo>
                                  <a:lnTo>
                                    <a:pt x="755" y="12194"/>
                                  </a:lnTo>
                                  <a:lnTo>
                                    <a:pt x="757" y="12184"/>
                                  </a:lnTo>
                                  <a:lnTo>
                                    <a:pt x="759" y="12183"/>
                                  </a:lnTo>
                                  <a:lnTo>
                                    <a:pt x="760" y="12182"/>
                                  </a:lnTo>
                                  <a:lnTo>
                                    <a:pt x="761" y="12193"/>
                                  </a:lnTo>
                                  <a:lnTo>
                                    <a:pt x="762" y="12193"/>
                                  </a:lnTo>
                                  <a:lnTo>
                                    <a:pt x="764" y="12177"/>
                                  </a:lnTo>
                                  <a:lnTo>
                                    <a:pt x="765" y="12189"/>
                                  </a:lnTo>
                                  <a:lnTo>
                                    <a:pt x="764" y="12196"/>
                                  </a:lnTo>
                                  <a:lnTo>
                                    <a:pt x="762" y="12192"/>
                                  </a:lnTo>
                                  <a:lnTo>
                                    <a:pt x="762" y="12203"/>
                                  </a:lnTo>
                                  <a:lnTo>
                                    <a:pt x="767" y="12199"/>
                                  </a:lnTo>
                                  <a:lnTo>
                                    <a:pt x="766" y="12219"/>
                                  </a:lnTo>
                                  <a:lnTo>
                                    <a:pt x="770" y="12214"/>
                                  </a:lnTo>
                                  <a:lnTo>
                                    <a:pt x="770" y="12197"/>
                                  </a:lnTo>
                                  <a:lnTo>
                                    <a:pt x="776" y="12206"/>
                                  </a:lnTo>
                                  <a:lnTo>
                                    <a:pt x="778" y="12200"/>
                                  </a:lnTo>
                                  <a:lnTo>
                                    <a:pt x="778" y="12206"/>
                                  </a:lnTo>
                                  <a:lnTo>
                                    <a:pt x="779" y="12207"/>
                                  </a:lnTo>
                                  <a:lnTo>
                                    <a:pt x="779" y="12215"/>
                                  </a:lnTo>
                                  <a:lnTo>
                                    <a:pt x="776" y="12219"/>
                                  </a:lnTo>
                                  <a:lnTo>
                                    <a:pt x="773" y="12214"/>
                                  </a:lnTo>
                                  <a:lnTo>
                                    <a:pt x="775" y="12212"/>
                                  </a:lnTo>
                                  <a:lnTo>
                                    <a:pt x="775" y="12237"/>
                                  </a:lnTo>
                                  <a:lnTo>
                                    <a:pt x="773" y="12234"/>
                                  </a:lnTo>
                                  <a:lnTo>
                                    <a:pt x="770" y="12230"/>
                                  </a:lnTo>
                                  <a:lnTo>
                                    <a:pt x="769" y="12221"/>
                                  </a:lnTo>
                                  <a:lnTo>
                                    <a:pt x="764" y="12224"/>
                                  </a:lnTo>
                                  <a:lnTo>
                                    <a:pt x="765" y="12216"/>
                                  </a:lnTo>
                                  <a:lnTo>
                                    <a:pt x="763" y="12210"/>
                                  </a:lnTo>
                                  <a:lnTo>
                                    <a:pt x="762" y="12219"/>
                                  </a:lnTo>
                                  <a:lnTo>
                                    <a:pt x="765" y="12225"/>
                                  </a:lnTo>
                                  <a:lnTo>
                                    <a:pt x="765" y="12243"/>
                                  </a:lnTo>
                                  <a:lnTo>
                                    <a:pt x="760" y="12238"/>
                                  </a:lnTo>
                                  <a:lnTo>
                                    <a:pt x="758" y="12214"/>
                                  </a:lnTo>
                                  <a:lnTo>
                                    <a:pt x="754" y="12198"/>
                                  </a:lnTo>
                                  <a:lnTo>
                                    <a:pt x="753" y="12213"/>
                                  </a:lnTo>
                                  <a:lnTo>
                                    <a:pt x="756" y="12222"/>
                                  </a:lnTo>
                                  <a:lnTo>
                                    <a:pt x="757" y="12238"/>
                                  </a:lnTo>
                                  <a:lnTo>
                                    <a:pt x="753" y="12239"/>
                                  </a:lnTo>
                                  <a:lnTo>
                                    <a:pt x="750" y="12233"/>
                                  </a:lnTo>
                                  <a:lnTo>
                                    <a:pt x="746" y="12228"/>
                                  </a:lnTo>
                                  <a:lnTo>
                                    <a:pt x="746" y="12211"/>
                                  </a:lnTo>
                                  <a:lnTo>
                                    <a:pt x="743" y="12207"/>
                                  </a:lnTo>
                                  <a:lnTo>
                                    <a:pt x="742" y="12212"/>
                                  </a:lnTo>
                                  <a:lnTo>
                                    <a:pt x="741" y="12217"/>
                                  </a:lnTo>
                                  <a:lnTo>
                                    <a:pt x="739" y="12222"/>
                                  </a:lnTo>
                                  <a:lnTo>
                                    <a:pt x="733" y="12217"/>
                                  </a:lnTo>
                                  <a:lnTo>
                                    <a:pt x="728" y="12212"/>
                                  </a:lnTo>
                                  <a:lnTo>
                                    <a:pt x="725" y="12203"/>
                                  </a:lnTo>
                                  <a:lnTo>
                                    <a:pt x="725" y="12219"/>
                                  </a:lnTo>
                                  <a:lnTo>
                                    <a:pt x="723" y="12221"/>
                                  </a:lnTo>
                                  <a:lnTo>
                                    <a:pt x="716" y="12226"/>
                                  </a:lnTo>
                                  <a:lnTo>
                                    <a:pt x="712" y="12212"/>
                                  </a:lnTo>
                                  <a:lnTo>
                                    <a:pt x="708" y="12229"/>
                                  </a:lnTo>
                                  <a:lnTo>
                                    <a:pt x="711" y="12244"/>
                                  </a:lnTo>
                                  <a:lnTo>
                                    <a:pt x="714" y="12227"/>
                                  </a:lnTo>
                                  <a:lnTo>
                                    <a:pt x="717" y="12230"/>
                                  </a:lnTo>
                                  <a:lnTo>
                                    <a:pt x="717" y="12231"/>
                                  </a:lnTo>
                                  <a:lnTo>
                                    <a:pt x="717" y="12246"/>
                                  </a:lnTo>
                                  <a:lnTo>
                                    <a:pt x="719" y="12240"/>
                                  </a:lnTo>
                                  <a:lnTo>
                                    <a:pt x="719" y="12230"/>
                                  </a:lnTo>
                                  <a:lnTo>
                                    <a:pt x="717" y="12230"/>
                                  </a:lnTo>
                                  <a:lnTo>
                                    <a:pt x="717" y="12225"/>
                                  </a:lnTo>
                                  <a:lnTo>
                                    <a:pt x="721" y="12222"/>
                                  </a:lnTo>
                                  <a:lnTo>
                                    <a:pt x="722" y="12231"/>
                                  </a:lnTo>
                                  <a:lnTo>
                                    <a:pt x="723" y="12246"/>
                                  </a:lnTo>
                                  <a:lnTo>
                                    <a:pt x="728" y="12240"/>
                                  </a:lnTo>
                                  <a:lnTo>
                                    <a:pt x="735" y="12241"/>
                                  </a:lnTo>
                                  <a:lnTo>
                                    <a:pt x="742" y="12242"/>
                                  </a:lnTo>
                                  <a:lnTo>
                                    <a:pt x="742" y="12233"/>
                                  </a:lnTo>
                                  <a:lnTo>
                                    <a:pt x="740" y="12229"/>
                                  </a:lnTo>
                                  <a:lnTo>
                                    <a:pt x="742" y="12227"/>
                                  </a:lnTo>
                                  <a:lnTo>
                                    <a:pt x="745" y="12227"/>
                                  </a:lnTo>
                                  <a:lnTo>
                                    <a:pt x="744" y="12248"/>
                                  </a:lnTo>
                                  <a:lnTo>
                                    <a:pt x="746" y="12252"/>
                                  </a:lnTo>
                                  <a:lnTo>
                                    <a:pt x="757" y="12249"/>
                                  </a:lnTo>
                                  <a:lnTo>
                                    <a:pt x="767" y="12250"/>
                                  </a:lnTo>
                                  <a:lnTo>
                                    <a:pt x="769" y="12243"/>
                                  </a:lnTo>
                                  <a:lnTo>
                                    <a:pt x="767" y="12245"/>
                                  </a:lnTo>
                                  <a:lnTo>
                                    <a:pt x="767" y="12239"/>
                                  </a:lnTo>
                                  <a:lnTo>
                                    <a:pt x="772" y="12233"/>
                                  </a:lnTo>
                                  <a:lnTo>
                                    <a:pt x="772" y="12247"/>
                                  </a:lnTo>
                                  <a:lnTo>
                                    <a:pt x="775" y="12250"/>
                                  </a:lnTo>
                                  <a:lnTo>
                                    <a:pt x="781" y="12251"/>
                                  </a:lnTo>
                                  <a:lnTo>
                                    <a:pt x="783" y="12242"/>
                                  </a:lnTo>
                                  <a:lnTo>
                                    <a:pt x="787" y="12235"/>
                                  </a:lnTo>
                                  <a:lnTo>
                                    <a:pt x="787" y="12243"/>
                                  </a:lnTo>
                                  <a:lnTo>
                                    <a:pt x="787" y="12253"/>
                                  </a:lnTo>
                                  <a:lnTo>
                                    <a:pt x="789" y="12251"/>
                                  </a:lnTo>
                                  <a:lnTo>
                                    <a:pt x="794" y="12244"/>
                                  </a:lnTo>
                                  <a:lnTo>
                                    <a:pt x="788" y="12236"/>
                                  </a:lnTo>
                                  <a:lnTo>
                                    <a:pt x="791" y="12231"/>
                                  </a:lnTo>
                                  <a:lnTo>
                                    <a:pt x="792" y="12231"/>
                                  </a:lnTo>
                                  <a:lnTo>
                                    <a:pt x="792" y="12227"/>
                                  </a:lnTo>
                                  <a:lnTo>
                                    <a:pt x="793" y="12226"/>
                                  </a:lnTo>
                                  <a:lnTo>
                                    <a:pt x="794" y="12231"/>
                                  </a:lnTo>
                                  <a:lnTo>
                                    <a:pt x="793" y="12244"/>
                                  </a:lnTo>
                                  <a:lnTo>
                                    <a:pt x="797" y="12241"/>
                                  </a:lnTo>
                                  <a:lnTo>
                                    <a:pt x="805" y="12244"/>
                                  </a:lnTo>
                                  <a:lnTo>
                                    <a:pt x="808" y="12221"/>
                                  </a:lnTo>
                                  <a:lnTo>
                                    <a:pt x="813" y="12212"/>
                                  </a:lnTo>
                                  <a:lnTo>
                                    <a:pt x="814" y="12226"/>
                                  </a:lnTo>
                                  <a:lnTo>
                                    <a:pt x="819" y="12232"/>
                                  </a:lnTo>
                                  <a:lnTo>
                                    <a:pt x="816" y="12248"/>
                                  </a:lnTo>
                                  <a:lnTo>
                                    <a:pt x="817" y="12245"/>
                                  </a:lnTo>
                                  <a:lnTo>
                                    <a:pt x="822" y="12254"/>
                                  </a:lnTo>
                                  <a:lnTo>
                                    <a:pt x="822" y="12243"/>
                                  </a:lnTo>
                                  <a:lnTo>
                                    <a:pt x="820" y="12237"/>
                                  </a:lnTo>
                                  <a:lnTo>
                                    <a:pt x="814" y="12214"/>
                                  </a:lnTo>
                                  <a:lnTo>
                                    <a:pt x="819" y="12208"/>
                                  </a:lnTo>
                                  <a:lnTo>
                                    <a:pt x="821" y="12222"/>
                                  </a:lnTo>
                                  <a:lnTo>
                                    <a:pt x="824" y="12226"/>
                                  </a:lnTo>
                                  <a:lnTo>
                                    <a:pt x="828" y="12228"/>
                                  </a:lnTo>
                                  <a:lnTo>
                                    <a:pt x="832" y="12236"/>
                                  </a:lnTo>
                                  <a:lnTo>
                                    <a:pt x="830" y="12238"/>
                                  </a:lnTo>
                                  <a:lnTo>
                                    <a:pt x="829" y="12243"/>
                                  </a:lnTo>
                                  <a:lnTo>
                                    <a:pt x="829" y="12254"/>
                                  </a:lnTo>
                                  <a:lnTo>
                                    <a:pt x="834" y="12256"/>
                                  </a:lnTo>
                                  <a:lnTo>
                                    <a:pt x="836" y="12245"/>
                                  </a:lnTo>
                                  <a:lnTo>
                                    <a:pt x="841" y="12250"/>
                                  </a:lnTo>
                                  <a:lnTo>
                                    <a:pt x="843" y="12252"/>
                                  </a:lnTo>
                                  <a:lnTo>
                                    <a:pt x="843" y="12264"/>
                                  </a:lnTo>
                                  <a:lnTo>
                                    <a:pt x="847" y="12260"/>
                                  </a:lnTo>
                                  <a:lnTo>
                                    <a:pt x="850" y="12235"/>
                                  </a:lnTo>
                                  <a:lnTo>
                                    <a:pt x="856" y="12221"/>
                                  </a:lnTo>
                                  <a:lnTo>
                                    <a:pt x="856" y="12219"/>
                                  </a:lnTo>
                                  <a:lnTo>
                                    <a:pt x="855" y="12216"/>
                                  </a:lnTo>
                                  <a:lnTo>
                                    <a:pt x="855" y="12211"/>
                                  </a:lnTo>
                                  <a:lnTo>
                                    <a:pt x="859" y="12204"/>
                                  </a:lnTo>
                                  <a:lnTo>
                                    <a:pt x="862" y="12196"/>
                                  </a:lnTo>
                                  <a:lnTo>
                                    <a:pt x="864" y="12212"/>
                                  </a:lnTo>
                                  <a:lnTo>
                                    <a:pt x="861" y="12208"/>
                                  </a:lnTo>
                                  <a:lnTo>
                                    <a:pt x="860" y="12216"/>
                                  </a:lnTo>
                                  <a:lnTo>
                                    <a:pt x="868" y="12214"/>
                                  </a:lnTo>
                                  <a:lnTo>
                                    <a:pt x="874" y="122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9" name="Group 7255"/>
                        <wpg:cNvGrpSpPr>
                          <a:grpSpLocks/>
                        </wpg:cNvGrpSpPr>
                        <wpg:grpSpPr bwMode="auto">
                          <a:xfrm>
                            <a:off x="11902" y="14022"/>
                            <a:ext cx="4" cy="28"/>
                            <a:chOff x="11902" y="14022"/>
                            <a:chExt cx="4" cy="28"/>
                          </a:xfrm>
                        </wpg:grpSpPr>
                        <wps:wsp>
                          <wps:cNvPr id="7450" name="Freeform 7256"/>
                          <wps:cNvSpPr>
                            <a:spLocks/>
                          </wps:cNvSpPr>
                          <wps:spPr bwMode="auto">
                            <a:xfrm>
                              <a:off x="11902" y="14022"/>
                              <a:ext cx="4" cy="28"/>
                            </a:xfrm>
                            <a:custGeom>
                              <a:avLst/>
                              <a:gdLst>
                                <a:gd name="T0" fmla="+- 0 11906 11902"/>
                                <a:gd name="T1" fmla="*/ T0 w 4"/>
                                <a:gd name="T2" fmla="+- 0 14050 14022"/>
                                <a:gd name="T3" fmla="*/ 14050 h 28"/>
                                <a:gd name="T4" fmla="+- 0 11905 11902"/>
                                <a:gd name="T5" fmla="*/ T4 w 4"/>
                                <a:gd name="T6" fmla="+- 0 14050 14022"/>
                                <a:gd name="T7" fmla="*/ 14050 h 28"/>
                                <a:gd name="T8" fmla="+- 0 11904 11902"/>
                                <a:gd name="T9" fmla="*/ T8 w 4"/>
                                <a:gd name="T10" fmla="+- 0 14042 14022"/>
                                <a:gd name="T11" fmla="*/ 14042 h 28"/>
                                <a:gd name="T12" fmla="+- 0 11904 11902"/>
                                <a:gd name="T13" fmla="*/ T12 w 4"/>
                                <a:gd name="T14" fmla="+- 0 14028 14022"/>
                                <a:gd name="T15" fmla="*/ 14028 h 28"/>
                                <a:gd name="T16" fmla="+- 0 11902 11902"/>
                                <a:gd name="T17" fmla="*/ T16 w 4"/>
                                <a:gd name="T18" fmla="+- 0 14022 14022"/>
                                <a:gd name="T19" fmla="*/ 14022 h 28"/>
                                <a:gd name="T20" fmla="+- 0 11905 11902"/>
                                <a:gd name="T21" fmla="*/ T20 w 4"/>
                                <a:gd name="T22" fmla="+- 0 14022 14022"/>
                                <a:gd name="T23" fmla="*/ 14022 h 28"/>
                                <a:gd name="T24" fmla="+- 0 11906 11902"/>
                                <a:gd name="T25" fmla="*/ T24 w 4"/>
                                <a:gd name="T26" fmla="+- 0 14022 14022"/>
                                <a:gd name="T27" fmla="*/ 14022 h 28"/>
                              </a:gdLst>
                              <a:ahLst/>
                              <a:cxnLst>
                                <a:cxn ang="0">
                                  <a:pos x="T1" y="T3"/>
                                </a:cxn>
                                <a:cxn ang="0">
                                  <a:pos x="T5" y="T7"/>
                                </a:cxn>
                                <a:cxn ang="0">
                                  <a:pos x="T9" y="T11"/>
                                </a:cxn>
                                <a:cxn ang="0">
                                  <a:pos x="T13" y="T15"/>
                                </a:cxn>
                                <a:cxn ang="0">
                                  <a:pos x="T17" y="T19"/>
                                </a:cxn>
                                <a:cxn ang="0">
                                  <a:pos x="T21" y="T23"/>
                                </a:cxn>
                                <a:cxn ang="0">
                                  <a:pos x="T25" y="T27"/>
                                </a:cxn>
                              </a:cxnLst>
                              <a:rect l="0" t="0" r="r" b="b"/>
                              <a:pathLst>
                                <a:path w="4" h="28">
                                  <a:moveTo>
                                    <a:pt x="4" y="28"/>
                                  </a:moveTo>
                                  <a:lnTo>
                                    <a:pt x="3" y="28"/>
                                  </a:lnTo>
                                  <a:lnTo>
                                    <a:pt x="2" y="20"/>
                                  </a:lnTo>
                                  <a:lnTo>
                                    <a:pt x="2" y="6"/>
                                  </a:lnTo>
                                  <a:lnTo>
                                    <a:pt x="0" y="0"/>
                                  </a:lnTo>
                                  <a:lnTo>
                                    <a:pt x="3" y="0"/>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51" name="Picture 7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85"/>
                              <a:ext cx="11916" cy="341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52" name="Group 7258"/>
                        <wpg:cNvGrpSpPr>
                          <a:grpSpLocks/>
                        </wpg:cNvGrpSpPr>
                        <wpg:grpSpPr bwMode="auto">
                          <a:xfrm>
                            <a:off x="11218" y="5996"/>
                            <a:ext cx="2" cy="5"/>
                            <a:chOff x="11218" y="5996"/>
                            <a:chExt cx="2" cy="5"/>
                          </a:xfrm>
                        </wpg:grpSpPr>
                        <wps:wsp>
                          <wps:cNvPr id="7453" name="Freeform 7259"/>
                          <wps:cNvSpPr>
                            <a:spLocks/>
                          </wps:cNvSpPr>
                          <wps:spPr bwMode="auto">
                            <a:xfrm>
                              <a:off x="11218" y="5996"/>
                              <a:ext cx="2" cy="5"/>
                            </a:xfrm>
                            <a:custGeom>
                              <a:avLst/>
                              <a:gdLst>
                                <a:gd name="T0" fmla="+- 0 11218 11218"/>
                                <a:gd name="T1" fmla="*/ T0 w 1"/>
                                <a:gd name="T2" fmla="+- 0 6001 5996"/>
                                <a:gd name="T3" fmla="*/ 6001 h 5"/>
                                <a:gd name="T4" fmla="+- 0 11218 11218"/>
                                <a:gd name="T5" fmla="*/ T4 w 1"/>
                                <a:gd name="T6" fmla="+- 0 6000 5996"/>
                                <a:gd name="T7" fmla="*/ 6000 h 5"/>
                                <a:gd name="T8" fmla="+- 0 11218 11218"/>
                                <a:gd name="T9" fmla="*/ T8 w 1"/>
                                <a:gd name="T10" fmla="+- 0 5998 5996"/>
                                <a:gd name="T11" fmla="*/ 5998 h 5"/>
                                <a:gd name="T12" fmla="+- 0 11218 11218"/>
                                <a:gd name="T13" fmla="*/ T12 w 1"/>
                                <a:gd name="T14" fmla="+- 0 5996 5996"/>
                                <a:gd name="T15" fmla="*/ 5996 h 5"/>
                                <a:gd name="T16" fmla="+- 0 11218 11218"/>
                                <a:gd name="T17" fmla="*/ T16 w 1"/>
                                <a:gd name="T18" fmla="+- 0 5996 5996"/>
                                <a:gd name="T19" fmla="*/ 5996 h 5"/>
                                <a:gd name="T20" fmla="+- 0 11218 11218"/>
                                <a:gd name="T21" fmla="*/ T20 w 1"/>
                                <a:gd name="T22" fmla="+- 0 5996 5996"/>
                                <a:gd name="T23" fmla="*/ 5996 h 5"/>
                                <a:gd name="T24" fmla="+- 0 11218 11218"/>
                                <a:gd name="T25" fmla="*/ T24 w 1"/>
                                <a:gd name="T26" fmla="+- 0 5998 5996"/>
                                <a:gd name="T27" fmla="*/ 5998 h 5"/>
                                <a:gd name="T28" fmla="+- 0 11218 11218"/>
                                <a:gd name="T29" fmla="*/ T28 w 1"/>
                                <a:gd name="T30" fmla="+- 0 5999 5996"/>
                                <a:gd name="T31" fmla="*/ 5999 h 5"/>
                                <a:gd name="T32" fmla="+- 0 11218 11218"/>
                                <a:gd name="T33" fmla="*/ T32 w 1"/>
                                <a:gd name="T34" fmla="+- 0 6001 5996"/>
                                <a:gd name="T35" fmla="*/ 6001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5">
                                  <a:moveTo>
                                    <a:pt x="0" y="5"/>
                                  </a:moveTo>
                                  <a:lnTo>
                                    <a:pt x="0" y="4"/>
                                  </a:lnTo>
                                  <a:lnTo>
                                    <a:pt x="0" y="2"/>
                                  </a:lnTo>
                                  <a:lnTo>
                                    <a:pt x="0" y="0"/>
                                  </a:lnTo>
                                  <a:lnTo>
                                    <a:pt x="0" y="2"/>
                                  </a:lnTo>
                                  <a:lnTo>
                                    <a:pt x="0" y="3"/>
                                  </a:lnTo>
                                  <a:lnTo>
                                    <a:pt x="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4" name="Group 7260"/>
                        <wpg:cNvGrpSpPr>
                          <a:grpSpLocks/>
                        </wpg:cNvGrpSpPr>
                        <wpg:grpSpPr bwMode="auto">
                          <a:xfrm>
                            <a:off x="11203" y="5997"/>
                            <a:ext cx="13" cy="20"/>
                            <a:chOff x="11203" y="5997"/>
                            <a:chExt cx="13" cy="20"/>
                          </a:xfrm>
                        </wpg:grpSpPr>
                        <wps:wsp>
                          <wps:cNvPr id="7455" name="Freeform 7261"/>
                          <wps:cNvSpPr>
                            <a:spLocks/>
                          </wps:cNvSpPr>
                          <wps:spPr bwMode="auto">
                            <a:xfrm>
                              <a:off x="11203" y="5997"/>
                              <a:ext cx="13" cy="20"/>
                            </a:xfrm>
                            <a:custGeom>
                              <a:avLst/>
                              <a:gdLst>
                                <a:gd name="T0" fmla="+- 0 11216 11203"/>
                                <a:gd name="T1" fmla="*/ T0 w 13"/>
                                <a:gd name="T2" fmla="+- 0 6017 5997"/>
                                <a:gd name="T3" fmla="*/ 6017 h 20"/>
                                <a:gd name="T4" fmla="+- 0 11211 11203"/>
                                <a:gd name="T5" fmla="*/ T4 w 13"/>
                                <a:gd name="T6" fmla="+- 0 6012 5997"/>
                                <a:gd name="T7" fmla="*/ 6012 h 20"/>
                                <a:gd name="T8" fmla="+- 0 11206 11203"/>
                                <a:gd name="T9" fmla="*/ T8 w 13"/>
                                <a:gd name="T10" fmla="+- 0 6008 5997"/>
                                <a:gd name="T11" fmla="*/ 6008 h 20"/>
                                <a:gd name="T12" fmla="+- 0 11203 11203"/>
                                <a:gd name="T13" fmla="*/ T12 w 13"/>
                                <a:gd name="T14" fmla="+- 0 6001 5997"/>
                                <a:gd name="T15" fmla="*/ 6001 h 20"/>
                                <a:gd name="T16" fmla="+- 0 11207 11203"/>
                                <a:gd name="T17" fmla="*/ T16 w 13"/>
                                <a:gd name="T18" fmla="+- 0 6001 5997"/>
                                <a:gd name="T19" fmla="*/ 6001 h 20"/>
                                <a:gd name="T20" fmla="+- 0 11209 11203"/>
                                <a:gd name="T21" fmla="*/ T20 w 13"/>
                                <a:gd name="T22" fmla="+- 0 5999 5997"/>
                                <a:gd name="T23" fmla="*/ 5999 h 20"/>
                                <a:gd name="T24" fmla="+- 0 11212 11203"/>
                                <a:gd name="T25" fmla="*/ T24 w 13"/>
                                <a:gd name="T26" fmla="+- 0 5997 5997"/>
                                <a:gd name="T27" fmla="*/ 5997 h 20"/>
                                <a:gd name="T28" fmla="+- 0 11212 11203"/>
                                <a:gd name="T29" fmla="*/ T28 w 13"/>
                                <a:gd name="T30" fmla="+- 0 6005 5997"/>
                                <a:gd name="T31" fmla="*/ 6005 h 20"/>
                                <a:gd name="T32" fmla="+- 0 11214 11203"/>
                                <a:gd name="T33" fmla="*/ T32 w 13"/>
                                <a:gd name="T34" fmla="+- 0 6011 5997"/>
                                <a:gd name="T35" fmla="*/ 6011 h 20"/>
                                <a:gd name="T36" fmla="+- 0 11216 11203"/>
                                <a:gd name="T37" fmla="*/ T36 w 13"/>
                                <a:gd name="T38" fmla="+- 0 6017 5997"/>
                                <a:gd name="T39" fmla="*/ 601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20">
                                  <a:moveTo>
                                    <a:pt x="13" y="20"/>
                                  </a:moveTo>
                                  <a:lnTo>
                                    <a:pt x="8" y="15"/>
                                  </a:lnTo>
                                  <a:lnTo>
                                    <a:pt x="3" y="11"/>
                                  </a:lnTo>
                                  <a:lnTo>
                                    <a:pt x="0" y="4"/>
                                  </a:lnTo>
                                  <a:lnTo>
                                    <a:pt x="4" y="4"/>
                                  </a:lnTo>
                                  <a:lnTo>
                                    <a:pt x="6" y="2"/>
                                  </a:lnTo>
                                  <a:lnTo>
                                    <a:pt x="9" y="0"/>
                                  </a:lnTo>
                                  <a:lnTo>
                                    <a:pt x="9" y="8"/>
                                  </a:lnTo>
                                  <a:lnTo>
                                    <a:pt x="11" y="14"/>
                                  </a:lnTo>
                                  <a:lnTo>
                                    <a:pt x="13"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6" name="Group 7262"/>
                        <wpg:cNvGrpSpPr>
                          <a:grpSpLocks/>
                        </wpg:cNvGrpSpPr>
                        <wpg:grpSpPr bwMode="auto">
                          <a:xfrm>
                            <a:off x="11217" y="5917"/>
                            <a:ext cx="17" cy="29"/>
                            <a:chOff x="11217" y="5917"/>
                            <a:chExt cx="17" cy="29"/>
                          </a:xfrm>
                        </wpg:grpSpPr>
                        <wps:wsp>
                          <wps:cNvPr id="7457" name="Freeform 7263"/>
                          <wps:cNvSpPr>
                            <a:spLocks/>
                          </wps:cNvSpPr>
                          <wps:spPr bwMode="auto">
                            <a:xfrm>
                              <a:off x="11217" y="5917"/>
                              <a:ext cx="17" cy="29"/>
                            </a:xfrm>
                            <a:custGeom>
                              <a:avLst/>
                              <a:gdLst>
                                <a:gd name="T0" fmla="+- 0 11218 11217"/>
                                <a:gd name="T1" fmla="*/ T0 w 17"/>
                                <a:gd name="T2" fmla="+- 0 5943 5917"/>
                                <a:gd name="T3" fmla="*/ 5943 h 29"/>
                                <a:gd name="T4" fmla="+- 0 11217 11217"/>
                                <a:gd name="T5" fmla="*/ T4 w 17"/>
                                <a:gd name="T6" fmla="+- 0 5929 5917"/>
                                <a:gd name="T7" fmla="*/ 5929 h 29"/>
                                <a:gd name="T8" fmla="+- 0 11218 11217"/>
                                <a:gd name="T9" fmla="*/ T8 w 17"/>
                                <a:gd name="T10" fmla="+- 0 5917 5917"/>
                                <a:gd name="T11" fmla="*/ 5917 h 29"/>
                                <a:gd name="T12" fmla="+- 0 11233 11217"/>
                                <a:gd name="T13" fmla="*/ T12 w 17"/>
                                <a:gd name="T14" fmla="+- 0 5919 5917"/>
                                <a:gd name="T15" fmla="*/ 5919 h 29"/>
                                <a:gd name="T16" fmla="+- 0 11234 11217"/>
                                <a:gd name="T17" fmla="*/ T16 w 17"/>
                                <a:gd name="T18" fmla="+- 0 5933 5917"/>
                                <a:gd name="T19" fmla="*/ 5933 h 29"/>
                                <a:gd name="T20" fmla="+- 0 11233 11217"/>
                                <a:gd name="T21" fmla="*/ T20 w 17"/>
                                <a:gd name="T22" fmla="+- 0 5945 5917"/>
                                <a:gd name="T23" fmla="*/ 5945 h 29"/>
                                <a:gd name="T24" fmla="+- 0 11218 11217"/>
                                <a:gd name="T25" fmla="*/ T24 w 17"/>
                                <a:gd name="T26" fmla="+- 0 5943 5917"/>
                                <a:gd name="T27" fmla="*/ 5943 h 29"/>
                              </a:gdLst>
                              <a:ahLst/>
                              <a:cxnLst>
                                <a:cxn ang="0">
                                  <a:pos x="T1" y="T3"/>
                                </a:cxn>
                                <a:cxn ang="0">
                                  <a:pos x="T5" y="T7"/>
                                </a:cxn>
                                <a:cxn ang="0">
                                  <a:pos x="T9" y="T11"/>
                                </a:cxn>
                                <a:cxn ang="0">
                                  <a:pos x="T13" y="T15"/>
                                </a:cxn>
                                <a:cxn ang="0">
                                  <a:pos x="T17" y="T19"/>
                                </a:cxn>
                                <a:cxn ang="0">
                                  <a:pos x="T21" y="T23"/>
                                </a:cxn>
                                <a:cxn ang="0">
                                  <a:pos x="T25" y="T27"/>
                                </a:cxn>
                              </a:cxnLst>
                              <a:rect l="0" t="0" r="r" b="b"/>
                              <a:pathLst>
                                <a:path w="17" h="29">
                                  <a:moveTo>
                                    <a:pt x="1" y="26"/>
                                  </a:moveTo>
                                  <a:lnTo>
                                    <a:pt x="0" y="12"/>
                                  </a:lnTo>
                                  <a:lnTo>
                                    <a:pt x="1" y="0"/>
                                  </a:lnTo>
                                  <a:lnTo>
                                    <a:pt x="16" y="2"/>
                                  </a:lnTo>
                                  <a:lnTo>
                                    <a:pt x="17" y="16"/>
                                  </a:lnTo>
                                  <a:lnTo>
                                    <a:pt x="16" y="28"/>
                                  </a:lnTo>
                                  <a:lnTo>
                                    <a:pt x="1"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8" name="Group 7264"/>
                        <wpg:cNvGrpSpPr>
                          <a:grpSpLocks/>
                        </wpg:cNvGrpSpPr>
                        <wpg:grpSpPr bwMode="auto">
                          <a:xfrm>
                            <a:off x="11044" y="12137"/>
                            <a:ext cx="38" cy="54"/>
                            <a:chOff x="11044" y="12137"/>
                            <a:chExt cx="38" cy="54"/>
                          </a:xfrm>
                        </wpg:grpSpPr>
                        <wps:wsp>
                          <wps:cNvPr id="7459" name="Freeform 7265"/>
                          <wps:cNvSpPr>
                            <a:spLocks/>
                          </wps:cNvSpPr>
                          <wps:spPr bwMode="auto">
                            <a:xfrm>
                              <a:off x="11044" y="12137"/>
                              <a:ext cx="38" cy="54"/>
                            </a:xfrm>
                            <a:custGeom>
                              <a:avLst/>
                              <a:gdLst>
                                <a:gd name="T0" fmla="+- 0 11082 11044"/>
                                <a:gd name="T1" fmla="*/ T0 w 38"/>
                                <a:gd name="T2" fmla="+- 0 12142 12137"/>
                                <a:gd name="T3" fmla="*/ 12142 h 54"/>
                                <a:gd name="T4" fmla="+- 0 11079 11044"/>
                                <a:gd name="T5" fmla="*/ T4 w 38"/>
                                <a:gd name="T6" fmla="+- 0 12148 12137"/>
                                <a:gd name="T7" fmla="*/ 12148 h 54"/>
                                <a:gd name="T8" fmla="+- 0 11081 11044"/>
                                <a:gd name="T9" fmla="*/ T8 w 38"/>
                                <a:gd name="T10" fmla="+- 0 12155 12137"/>
                                <a:gd name="T11" fmla="*/ 12155 h 54"/>
                                <a:gd name="T12" fmla="+- 0 11077 11044"/>
                                <a:gd name="T13" fmla="*/ T12 w 38"/>
                                <a:gd name="T14" fmla="+- 0 12161 12137"/>
                                <a:gd name="T15" fmla="*/ 12161 h 54"/>
                                <a:gd name="T16" fmla="+- 0 11077 11044"/>
                                <a:gd name="T17" fmla="*/ T16 w 38"/>
                                <a:gd name="T18" fmla="+- 0 12160 12137"/>
                                <a:gd name="T19" fmla="*/ 12160 h 54"/>
                                <a:gd name="T20" fmla="+- 0 11071 11044"/>
                                <a:gd name="T21" fmla="*/ T20 w 38"/>
                                <a:gd name="T22" fmla="+- 0 12171 12137"/>
                                <a:gd name="T23" fmla="*/ 12171 h 54"/>
                                <a:gd name="T24" fmla="+- 0 11072 11044"/>
                                <a:gd name="T25" fmla="*/ T24 w 38"/>
                                <a:gd name="T26" fmla="+- 0 12171 12137"/>
                                <a:gd name="T27" fmla="*/ 12171 h 54"/>
                                <a:gd name="T28" fmla="+- 0 11070 11044"/>
                                <a:gd name="T29" fmla="*/ T28 w 38"/>
                                <a:gd name="T30" fmla="+- 0 12172 12137"/>
                                <a:gd name="T31" fmla="*/ 12172 h 54"/>
                                <a:gd name="T32" fmla="+- 0 11063 11044"/>
                                <a:gd name="T33" fmla="*/ T32 w 38"/>
                                <a:gd name="T34" fmla="+- 0 12169 12137"/>
                                <a:gd name="T35" fmla="*/ 12169 h 54"/>
                                <a:gd name="T36" fmla="+- 0 11062 11044"/>
                                <a:gd name="T37" fmla="*/ T36 w 38"/>
                                <a:gd name="T38" fmla="+- 0 12170 12137"/>
                                <a:gd name="T39" fmla="*/ 12170 h 54"/>
                                <a:gd name="T40" fmla="+- 0 11057 11044"/>
                                <a:gd name="T41" fmla="*/ T40 w 38"/>
                                <a:gd name="T42" fmla="+- 0 12184 12137"/>
                                <a:gd name="T43" fmla="*/ 12184 h 54"/>
                                <a:gd name="T44" fmla="+- 0 11044 11044"/>
                                <a:gd name="T45" fmla="*/ T44 w 38"/>
                                <a:gd name="T46" fmla="+- 0 12190 12137"/>
                                <a:gd name="T47" fmla="*/ 12190 h 54"/>
                                <a:gd name="T48" fmla="+- 0 11055 11044"/>
                                <a:gd name="T49" fmla="*/ T48 w 38"/>
                                <a:gd name="T50" fmla="+- 0 12173 12137"/>
                                <a:gd name="T51" fmla="*/ 12173 h 54"/>
                                <a:gd name="T52" fmla="+- 0 11072 11044"/>
                                <a:gd name="T53" fmla="*/ T52 w 38"/>
                                <a:gd name="T54" fmla="+- 0 12161 12137"/>
                                <a:gd name="T55" fmla="*/ 12161 h 54"/>
                                <a:gd name="T56" fmla="+- 0 11073 11044"/>
                                <a:gd name="T57" fmla="*/ T56 w 38"/>
                                <a:gd name="T58" fmla="+- 0 12153 12137"/>
                                <a:gd name="T59" fmla="*/ 12153 h 54"/>
                                <a:gd name="T60" fmla="+- 0 11067 11044"/>
                                <a:gd name="T61" fmla="*/ T60 w 38"/>
                                <a:gd name="T62" fmla="+- 0 12137 12137"/>
                                <a:gd name="T63" fmla="*/ 12137 h 54"/>
                                <a:gd name="T64" fmla="+- 0 11082 11044"/>
                                <a:gd name="T65" fmla="*/ T64 w 38"/>
                                <a:gd name="T66" fmla="+- 0 12142 12137"/>
                                <a:gd name="T67" fmla="*/ 12142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 h="54">
                                  <a:moveTo>
                                    <a:pt x="38" y="5"/>
                                  </a:moveTo>
                                  <a:lnTo>
                                    <a:pt x="35" y="11"/>
                                  </a:lnTo>
                                  <a:lnTo>
                                    <a:pt x="37" y="18"/>
                                  </a:lnTo>
                                  <a:lnTo>
                                    <a:pt x="33" y="24"/>
                                  </a:lnTo>
                                  <a:lnTo>
                                    <a:pt x="33" y="23"/>
                                  </a:lnTo>
                                  <a:lnTo>
                                    <a:pt x="27" y="34"/>
                                  </a:lnTo>
                                  <a:lnTo>
                                    <a:pt x="28" y="34"/>
                                  </a:lnTo>
                                  <a:lnTo>
                                    <a:pt x="26" y="35"/>
                                  </a:lnTo>
                                  <a:lnTo>
                                    <a:pt x="19" y="32"/>
                                  </a:lnTo>
                                  <a:lnTo>
                                    <a:pt x="18" y="33"/>
                                  </a:lnTo>
                                  <a:lnTo>
                                    <a:pt x="13" y="47"/>
                                  </a:lnTo>
                                  <a:lnTo>
                                    <a:pt x="0" y="53"/>
                                  </a:lnTo>
                                  <a:lnTo>
                                    <a:pt x="11" y="36"/>
                                  </a:lnTo>
                                  <a:lnTo>
                                    <a:pt x="28" y="24"/>
                                  </a:lnTo>
                                  <a:lnTo>
                                    <a:pt x="29" y="16"/>
                                  </a:lnTo>
                                  <a:lnTo>
                                    <a:pt x="23" y="0"/>
                                  </a:lnTo>
                                  <a:lnTo>
                                    <a:pt x="38"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0" name="Group 7266"/>
                        <wpg:cNvGrpSpPr>
                          <a:grpSpLocks/>
                        </wpg:cNvGrpSpPr>
                        <wpg:grpSpPr bwMode="auto">
                          <a:xfrm>
                            <a:off x="11047" y="12103"/>
                            <a:ext cx="11" cy="25"/>
                            <a:chOff x="11047" y="12103"/>
                            <a:chExt cx="11" cy="25"/>
                          </a:xfrm>
                        </wpg:grpSpPr>
                        <wps:wsp>
                          <wps:cNvPr id="7461" name="Freeform 7267"/>
                          <wps:cNvSpPr>
                            <a:spLocks/>
                          </wps:cNvSpPr>
                          <wps:spPr bwMode="auto">
                            <a:xfrm>
                              <a:off x="11047" y="12103"/>
                              <a:ext cx="11" cy="25"/>
                            </a:xfrm>
                            <a:custGeom>
                              <a:avLst/>
                              <a:gdLst>
                                <a:gd name="T0" fmla="+- 0 11058 11047"/>
                                <a:gd name="T1" fmla="*/ T0 w 11"/>
                                <a:gd name="T2" fmla="+- 0 12103 12103"/>
                                <a:gd name="T3" fmla="*/ 12103 h 25"/>
                                <a:gd name="T4" fmla="+- 0 11058 11047"/>
                                <a:gd name="T5" fmla="*/ T4 w 11"/>
                                <a:gd name="T6" fmla="+- 0 12111 12103"/>
                                <a:gd name="T7" fmla="*/ 12111 h 25"/>
                                <a:gd name="T8" fmla="+- 0 11058 11047"/>
                                <a:gd name="T9" fmla="*/ T8 w 11"/>
                                <a:gd name="T10" fmla="+- 0 12119 12103"/>
                                <a:gd name="T11" fmla="*/ 12119 h 25"/>
                                <a:gd name="T12" fmla="+- 0 11058 11047"/>
                                <a:gd name="T13" fmla="*/ T12 w 11"/>
                                <a:gd name="T14" fmla="+- 0 12127 12103"/>
                                <a:gd name="T15" fmla="*/ 12127 h 25"/>
                                <a:gd name="T16" fmla="+- 0 11048 11047"/>
                                <a:gd name="T17" fmla="*/ T16 w 11"/>
                                <a:gd name="T18" fmla="+- 0 12123 12103"/>
                                <a:gd name="T19" fmla="*/ 12123 h 25"/>
                                <a:gd name="T20" fmla="+- 0 11047 11047"/>
                                <a:gd name="T21" fmla="*/ T20 w 11"/>
                                <a:gd name="T22" fmla="+- 0 12108 12103"/>
                                <a:gd name="T23" fmla="*/ 12108 h 25"/>
                                <a:gd name="T24" fmla="+- 0 11057 11047"/>
                                <a:gd name="T25" fmla="*/ T24 w 11"/>
                                <a:gd name="T26" fmla="+- 0 12103 12103"/>
                                <a:gd name="T27" fmla="*/ 12103 h 25"/>
                                <a:gd name="T28" fmla="+- 0 11058 11047"/>
                                <a:gd name="T29" fmla="*/ T28 w 11"/>
                                <a:gd name="T30" fmla="+- 0 12103 12103"/>
                                <a:gd name="T31" fmla="*/ 12103 h 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25">
                                  <a:moveTo>
                                    <a:pt x="11" y="0"/>
                                  </a:moveTo>
                                  <a:lnTo>
                                    <a:pt x="11" y="8"/>
                                  </a:lnTo>
                                  <a:lnTo>
                                    <a:pt x="11" y="16"/>
                                  </a:lnTo>
                                  <a:lnTo>
                                    <a:pt x="11" y="24"/>
                                  </a:lnTo>
                                  <a:lnTo>
                                    <a:pt x="1" y="20"/>
                                  </a:lnTo>
                                  <a:lnTo>
                                    <a:pt x="0" y="5"/>
                                  </a:lnTo>
                                  <a:lnTo>
                                    <a:pt x="10" y="0"/>
                                  </a:lnTo>
                                  <a:lnTo>
                                    <a:pt x="1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2" name="Group 7268"/>
                        <wpg:cNvGrpSpPr>
                          <a:grpSpLocks/>
                        </wpg:cNvGrpSpPr>
                        <wpg:grpSpPr bwMode="auto">
                          <a:xfrm>
                            <a:off x="11073" y="12088"/>
                            <a:ext cx="17" cy="45"/>
                            <a:chOff x="11073" y="12088"/>
                            <a:chExt cx="17" cy="45"/>
                          </a:xfrm>
                        </wpg:grpSpPr>
                        <wps:wsp>
                          <wps:cNvPr id="7463" name="Freeform 7269"/>
                          <wps:cNvSpPr>
                            <a:spLocks/>
                          </wps:cNvSpPr>
                          <wps:spPr bwMode="auto">
                            <a:xfrm>
                              <a:off x="11073" y="12088"/>
                              <a:ext cx="17" cy="45"/>
                            </a:xfrm>
                            <a:custGeom>
                              <a:avLst/>
                              <a:gdLst>
                                <a:gd name="T0" fmla="+- 0 11087 11073"/>
                                <a:gd name="T1" fmla="*/ T0 w 17"/>
                                <a:gd name="T2" fmla="+- 0 12133 12088"/>
                                <a:gd name="T3" fmla="*/ 12133 h 45"/>
                                <a:gd name="T4" fmla="+- 0 11078 11073"/>
                                <a:gd name="T5" fmla="*/ T4 w 17"/>
                                <a:gd name="T6" fmla="+- 0 12132 12088"/>
                                <a:gd name="T7" fmla="*/ 12132 h 45"/>
                                <a:gd name="T8" fmla="+- 0 11084 11073"/>
                                <a:gd name="T9" fmla="*/ T8 w 17"/>
                                <a:gd name="T10" fmla="+- 0 12117 12088"/>
                                <a:gd name="T11" fmla="*/ 12117 h 45"/>
                                <a:gd name="T12" fmla="+- 0 11073 11073"/>
                                <a:gd name="T13" fmla="*/ T12 w 17"/>
                                <a:gd name="T14" fmla="+- 0 12118 12088"/>
                                <a:gd name="T15" fmla="*/ 12118 h 45"/>
                                <a:gd name="T16" fmla="+- 0 11079 11073"/>
                                <a:gd name="T17" fmla="*/ T16 w 17"/>
                                <a:gd name="T18" fmla="+- 0 12109 12088"/>
                                <a:gd name="T19" fmla="*/ 12109 h 45"/>
                                <a:gd name="T20" fmla="+- 0 11080 11073"/>
                                <a:gd name="T21" fmla="*/ T20 w 17"/>
                                <a:gd name="T22" fmla="+- 0 12097 12088"/>
                                <a:gd name="T23" fmla="*/ 12097 h 45"/>
                                <a:gd name="T24" fmla="+- 0 11084 11073"/>
                                <a:gd name="T25" fmla="*/ T24 w 17"/>
                                <a:gd name="T26" fmla="+- 0 12088 12088"/>
                                <a:gd name="T27" fmla="*/ 12088 h 45"/>
                                <a:gd name="T28" fmla="+- 0 11088 11073"/>
                                <a:gd name="T29" fmla="*/ T28 w 17"/>
                                <a:gd name="T30" fmla="+- 0 12107 12088"/>
                                <a:gd name="T31" fmla="*/ 12107 h 45"/>
                                <a:gd name="T32" fmla="+- 0 11089 11073"/>
                                <a:gd name="T33" fmla="*/ T32 w 17"/>
                                <a:gd name="T34" fmla="+- 0 12124 12088"/>
                                <a:gd name="T35" fmla="*/ 12124 h 45"/>
                                <a:gd name="T36" fmla="+- 0 11087 11073"/>
                                <a:gd name="T37" fmla="*/ T36 w 17"/>
                                <a:gd name="T38" fmla="+- 0 12133 12088"/>
                                <a:gd name="T39" fmla="*/ 12133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45">
                                  <a:moveTo>
                                    <a:pt x="14" y="45"/>
                                  </a:moveTo>
                                  <a:lnTo>
                                    <a:pt x="5" y="44"/>
                                  </a:lnTo>
                                  <a:lnTo>
                                    <a:pt x="11" y="29"/>
                                  </a:lnTo>
                                  <a:lnTo>
                                    <a:pt x="0" y="30"/>
                                  </a:lnTo>
                                  <a:lnTo>
                                    <a:pt x="6" y="21"/>
                                  </a:lnTo>
                                  <a:lnTo>
                                    <a:pt x="7" y="9"/>
                                  </a:lnTo>
                                  <a:lnTo>
                                    <a:pt x="11" y="0"/>
                                  </a:lnTo>
                                  <a:lnTo>
                                    <a:pt x="15" y="19"/>
                                  </a:lnTo>
                                  <a:lnTo>
                                    <a:pt x="16" y="36"/>
                                  </a:lnTo>
                                  <a:lnTo>
                                    <a:pt x="14" y="4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4" name="Group 7270"/>
                        <wpg:cNvGrpSpPr>
                          <a:grpSpLocks/>
                        </wpg:cNvGrpSpPr>
                        <wpg:grpSpPr bwMode="auto">
                          <a:xfrm>
                            <a:off x="11043" y="12046"/>
                            <a:ext cx="25" cy="49"/>
                            <a:chOff x="11043" y="12046"/>
                            <a:chExt cx="25" cy="49"/>
                          </a:xfrm>
                        </wpg:grpSpPr>
                        <wps:wsp>
                          <wps:cNvPr id="7465" name="Freeform 7271"/>
                          <wps:cNvSpPr>
                            <a:spLocks/>
                          </wps:cNvSpPr>
                          <wps:spPr bwMode="auto">
                            <a:xfrm>
                              <a:off x="11043" y="12046"/>
                              <a:ext cx="25" cy="49"/>
                            </a:xfrm>
                            <a:custGeom>
                              <a:avLst/>
                              <a:gdLst>
                                <a:gd name="T0" fmla="+- 0 11063 11043"/>
                                <a:gd name="T1" fmla="*/ T0 w 25"/>
                                <a:gd name="T2" fmla="+- 0 12094 12046"/>
                                <a:gd name="T3" fmla="*/ 12094 h 49"/>
                                <a:gd name="T4" fmla="+- 0 11052 11043"/>
                                <a:gd name="T5" fmla="*/ T4 w 25"/>
                                <a:gd name="T6" fmla="+- 0 12087 12046"/>
                                <a:gd name="T7" fmla="*/ 12087 h 49"/>
                                <a:gd name="T8" fmla="+- 0 11057 11043"/>
                                <a:gd name="T9" fmla="*/ T8 w 25"/>
                                <a:gd name="T10" fmla="+- 0 12074 12046"/>
                                <a:gd name="T11" fmla="*/ 12074 h 49"/>
                                <a:gd name="T12" fmla="+- 0 11057 11043"/>
                                <a:gd name="T13" fmla="*/ T12 w 25"/>
                                <a:gd name="T14" fmla="+- 0 12059 12046"/>
                                <a:gd name="T15" fmla="*/ 12059 h 49"/>
                                <a:gd name="T16" fmla="+- 0 11043 11043"/>
                                <a:gd name="T17" fmla="*/ T16 w 25"/>
                                <a:gd name="T18" fmla="+- 0 12058 12046"/>
                                <a:gd name="T19" fmla="*/ 12058 h 49"/>
                                <a:gd name="T20" fmla="+- 0 11049 11043"/>
                                <a:gd name="T21" fmla="*/ T20 w 25"/>
                                <a:gd name="T22" fmla="+- 0 12046 12046"/>
                                <a:gd name="T23" fmla="*/ 12046 h 49"/>
                                <a:gd name="T24" fmla="+- 0 11063 11043"/>
                                <a:gd name="T25" fmla="*/ T24 w 25"/>
                                <a:gd name="T26" fmla="+- 0 12057 12046"/>
                                <a:gd name="T27" fmla="*/ 12057 h 49"/>
                                <a:gd name="T28" fmla="+- 0 11067 11043"/>
                                <a:gd name="T29" fmla="*/ T28 w 25"/>
                                <a:gd name="T30" fmla="+- 0 12079 12046"/>
                                <a:gd name="T31" fmla="*/ 12079 h 49"/>
                                <a:gd name="T32" fmla="+- 0 11063 11043"/>
                                <a:gd name="T33" fmla="*/ T32 w 25"/>
                                <a:gd name="T34" fmla="+- 0 12094 12046"/>
                                <a:gd name="T35" fmla="*/ 1209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 h="49">
                                  <a:moveTo>
                                    <a:pt x="20" y="48"/>
                                  </a:moveTo>
                                  <a:lnTo>
                                    <a:pt x="9" y="41"/>
                                  </a:lnTo>
                                  <a:lnTo>
                                    <a:pt x="14" y="28"/>
                                  </a:lnTo>
                                  <a:lnTo>
                                    <a:pt x="14" y="13"/>
                                  </a:lnTo>
                                  <a:lnTo>
                                    <a:pt x="0" y="12"/>
                                  </a:lnTo>
                                  <a:lnTo>
                                    <a:pt x="6" y="0"/>
                                  </a:lnTo>
                                  <a:lnTo>
                                    <a:pt x="20" y="11"/>
                                  </a:lnTo>
                                  <a:lnTo>
                                    <a:pt x="24" y="33"/>
                                  </a:lnTo>
                                  <a:lnTo>
                                    <a:pt x="20" y="4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6" name="Group 7272"/>
                        <wpg:cNvGrpSpPr>
                          <a:grpSpLocks/>
                        </wpg:cNvGrpSpPr>
                        <wpg:grpSpPr bwMode="auto">
                          <a:xfrm>
                            <a:off x="11828" y="14050"/>
                            <a:ext cx="10" cy="29"/>
                            <a:chOff x="11828" y="14050"/>
                            <a:chExt cx="10" cy="29"/>
                          </a:xfrm>
                        </wpg:grpSpPr>
                        <wps:wsp>
                          <wps:cNvPr id="7467" name="Freeform 7273"/>
                          <wps:cNvSpPr>
                            <a:spLocks/>
                          </wps:cNvSpPr>
                          <wps:spPr bwMode="auto">
                            <a:xfrm>
                              <a:off x="11828" y="14050"/>
                              <a:ext cx="10" cy="29"/>
                            </a:xfrm>
                            <a:custGeom>
                              <a:avLst/>
                              <a:gdLst>
                                <a:gd name="T0" fmla="+- 0 11837 11828"/>
                                <a:gd name="T1" fmla="*/ T0 w 10"/>
                                <a:gd name="T2" fmla="+- 0 14065 14050"/>
                                <a:gd name="T3" fmla="*/ 14065 h 29"/>
                                <a:gd name="T4" fmla="+- 0 11838 11828"/>
                                <a:gd name="T5" fmla="*/ T4 w 10"/>
                                <a:gd name="T6" fmla="+- 0 14077 14050"/>
                                <a:gd name="T7" fmla="*/ 14077 h 29"/>
                                <a:gd name="T8" fmla="+- 0 11830 11828"/>
                                <a:gd name="T9" fmla="*/ T8 w 10"/>
                                <a:gd name="T10" fmla="+- 0 14079 14050"/>
                                <a:gd name="T11" fmla="*/ 14079 h 29"/>
                                <a:gd name="T12" fmla="+- 0 11829 11828"/>
                                <a:gd name="T13" fmla="*/ T12 w 10"/>
                                <a:gd name="T14" fmla="+- 0 14069 14050"/>
                                <a:gd name="T15" fmla="*/ 14069 h 29"/>
                                <a:gd name="T16" fmla="+- 0 11828 11828"/>
                                <a:gd name="T17" fmla="*/ T16 w 10"/>
                                <a:gd name="T18" fmla="+- 0 14050 14050"/>
                                <a:gd name="T19" fmla="*/ 14050 h 29"/>
                                <a:gd name="T20" fmla="+- 0 11836 11828"/>
                                <a:gd name="T21" fmla="*/ T20 w 10"/>
                                <a:gd name="T22" fmla="+- 0 14060 14050"/>
                                <a:gd name="T23" fmla="*/ 14060 h 29"/>
                                <a:gd name="T24" fmla="+- 0 11837 11828"/>
                                <a:gd name="T25" fmla="*/ T24 w 10"/>
                                <a:gd name="T26" fmla="+- 0 14065 14050"/>
                                <a:gd name="T27" fmla="*/ 14065 h 29"/>
                              </a:gdLst>
                              <a:ahLst/>
                              <a:cxnLst>
                                <a:cxn ang="0">
                                  <a:pos x="T1" y="T3"/>
                                </a:cxn>
                                <a:cxn ang="0">
                                  <a:pos x="T5" y="T7"/>
                                </a:cxn>
                                <a:cxn ang="0">
                                  <a:pos x="T9" y="T11"/>
                                </a:cxn>
                                <a:cxn ang="0">
                                  <a:pos x="T13" y="T15"/>
                                </a:cxn>
                                <a:cxn ang="0">
                                  <a:pos x="T17" y="T19"/>
                                </a:cxn>
                                <a:cxn ang="0">
                                  <a:pos x="T21" y="T23"/>
                                </a:cxn>
                                <a:cxn ang="0">
                                  <a:pos x="T25" y="T27"/>
                                </a:cxn>
                              </a:cxnLst>
                              <a:rect l="0" t="0" r="r" b="b"/>
                              <a:pathLst>
                                <a:path w="10" h="29">
                                  <a:moveTo>
                                    <a:pt x="9" y="15"/>
                                  </a:moveTo>
                                  <a:lnTo>
                                    <a:pt x="10" y="27"/>
                                  </a:lnTo>
                                  <a:lnTo>
                                    <a:pt x="2" y="29"/>
                                  </a:lnTo>
                                  <a:lnTo>
                                    <a:pt x="1" y="19"/>
                                  </a:lnTo>
                                  <a:lnTo>
                                    <a:pt x="0" y="0"/>
                                  </a:lnTo>
                                  <a:lnTo>
                                    <a:pt x="8" y="10"/>
                                  </a:lnTo>
                                  <a:lnTo>
                                    <a:pt x="9"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8" name="Group 7274"/>
                        <wpg:cNvGrpSpPr>
                          <a:grpSpLocks/>
                        </wpg:cNvGrpSpPr>
                        <wpg:grpSpPr bwMode="auto">
                          <a:xfrm>
                            <a:off x="11857" y="14056"/>
                            <a:ext cx="14" cy="14"/>
                            <a:chOff x="11857" y="14056"/>
                            <a:chExt cx="14" cy="14"/>
                          </a:xfrm>
                        </wpg:grpSpPr>
                        <wps:wsp>
                          <wps:cNvPr id="7469" name="Freeform 7275"/>
                          <wps:cNvSpPr>
                            <a:spLocks/>
                          </wps:cNvSpPr>
                          <wps:spPr bwMode="auto">
                            <a:xfrm>
                              <a:off x="11857" y="14056"/>
                              <a:ext cx="14" cy="14"/>
                            </a:xfrm>
                            <a:custGeom>
                              <a:avLst/>
                              <a:gdLst>
                                <a:gd name="T0" fmla="+- 0 11871 11857"/>
                                <a:gd name="T1" fmla="*/ T0 w 14"/>
                                <a:gd name="T2" fmla="+- 0 14067 14056"/>
                                <a:gd name="T3" fmla="*/ 14067 h 14"/>
                                <a:gd name="T4" fmla="+- 0 11864 11857"/>
                                <a:gd name="T5" fmla="*/ T4 w 14"/>
                                <a:gd name="T6" fmla="+- 0 14070 14056"/>
                                <a:gd name="T7" fmla="*/ 14070 h 14"/>
                                <a:gd name="T8" fmla="+- 0 11857 11857"/>
                                <a:gd name="T9" fmla="*/ T8 w 14"/>
                                <a:gd name="T10" fmla="+- 0 14065 14056"/>
                                <a:gd name="T11" fmla="*/ 14065 h 14"/>
                                <a:gd name="T12" fmla="+- 0 11861 11857"/>
                                <a:gd name="T13" fmla="*/ T12 w 14"/>
                                <a:gd name="T14" fmla="+- 0 14056 14056"/>
                                <a:gd name="T15" fmla="*/ 14056 h 14"/>
                                <a:gd name="T16" fmla="+- 0 11868 11857"/>
                                <a:gd name="T17" fmla="*/ T16 w 14"/>
                                <a:gd name="T18" fmla="+- 0 14065 14056"/>
                                <a:gd name="T19" fmla="*/ 14065 h 14"/>
                                <a:gd name="T20" fmla="+- 0 11871 11857"/>
                                <a:gd name="T21" fmla="*/ T20 w 14"/>
                                <a:gd name="T22" fmla="+- 0 14067 14056"/>
                                <a:gd name="T23" fmla="*/ 14067 h 14"/>
                              </a:gdLst>
                              <a:ahLst/>
                              <a:cxnLst>
                                <a:cxn ang="0">
                                  <a:pos x="T1" y="T3"/>
                                </a:cxn>
                                <a:cxn ang="0">
                                  <a:pos x="T5" y="T7"/>
                                </a:cxn>
                                <a:cxn ang="0">
                                  <a:pos x="T9" y="T11"/>
                                </a:cxn>
                                <a:cxn ang="0">
                                  <a:pos x="T13" y="T15"/>
                                </a:cxn>
                                <a:cxn ang="0">
                                  <a:pos x="T17" y="T19"/>
                                </a:cxn>
                                <a:cxn ang="0">
                                  <a:pos x="T21" y="T23"/>
                                </a:cxn>
                              </a:cxnLst>
                              <a:rect l="0" t="0" r="r" b="b"/>
                              <a:pathLst>
                                <a:path w="14" h="14">
                                  <a:moveTo>
                                    <a:pt x="14" y="11"/>
                                  </a:moveTo>
                                  <a:lnTo>
                                    <a:pt x="7" y="14"/>
                                  </a:lnTo>
                                  <a:lnTo>
                                    <a:pt x="0" y="9"/>
                                  </a:lnTo>
                                  <a:lnTo>
                                    <a:pt x="4" y="0"/>
                                  </a:lnTo>
                                  <a:lnTo>
                                    <a:pt x="11" y="9"/>
                                  </a:lnTo>
                                  <a:lnTo>
                                    <a:pt x="14"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0" name="Group 7276"/>
                        <wpg:cNvGrpSpPr>
                          <a:grpSpLocks/>
                        </wpg:cNvGrpSpPr>
                        <wpg:grpSpPr bwMode="auto">
                          <a:xfrm>
                            <a:off x="11168" y="9872"/>
                            <a:ext cx="23" cy="26"/>
                            <a:chOff x="11168" y="9872"/>
                            <a:chExt cx="23" cy="26"/>
                          </a:xfrm>
                        </wpg:grpSpPr>
                        <wps:wsp>
                          <wps:cNvPr id="7471" name="Freeform 7277"/>
                          <wps:cNvSpPr>
                            <a:spLocks/>
                          </wps:cNvSpPr>
                          <wps:spPr bwMode="auto">
                            <a:xfrm>
                              <a:off x="11168" y="9872"/>
                              <a:ext cx="23" cy="26"/>
                            </a:xfrm>
                            <a:custGeom>
                              <a:avLst/>
                              <a:gdLst>
                                <a:gd name="T0" fmla="+- 0 11168 11168"/>
                                <a:gd name="T1" fmla="*/ T0 w 23"/>
                                <a:gd name="T2" fmla="+- 0 9885 9872"/>
                                <a:gd name="T3" fmla="*/ 9885 h 26"/>
                                <a:gd name="T4" fmla="+- 0 11172 11168"/>
                                <a:gd name="T5" fmla="*/ T4 w 23"/>
                                <a:gd name="T6" fmla="+- 0 9880 9872"/>
                                <a:gd name="T7" fmla="*/ 9880 h 26"/>
                                <a:gd name="T8" fmla="+- 0 11176 11168"/>
                                <a:gd name="T9" fmla="*/ T8 w 23"/>
                                <a:gd name="T10" fmla="+- 0 9876 9872"/>
                                <a:gd name="T11" fmla="*/ 9876 h 26"/>
                                <a:gd name="T12" fmla="+- 0 11181 11168"/>
                                <a:gd name="T13" fmla="*/ T12 w 23"/>
                                <a:gd name="T14" fmla="+- 0 9872 9872"/>
                                <a:gd name="T15" fmla="*/ 9872 h 26"/>
                                <a:gd name="T16" fmla="+- 0 11180 11168"/>
                                <a:gd name="T17" fmla="*/ T16 w 23"/>
                                <a:gd name="T18" fmla="+- 0 9874 9872"/>
                                <a:gd name="T19" fmla="*/ 9874 h 26"/>
                                <a:gd name="T20" fmla="+- 0 11180 11168"/>
                                <a:gd name="T21" fmla="*/ T20 w 23"/>
                                <a:gd name="T22" fmla="+- 0 9876 9872"/>
                                <a:gd name="T23" fmla="*/ 9876 h 26"/>
                                <a:gd name="T24" fmla="+- 0 11179 11168"/>
                                <a:gd name="T25" fmla="*/ T24 w 23"/>
                                <a:gd name="T26" fmla="+- 0 9879 9872"/>
                                <a:gd name="T27" fmla="*/ 9879 h 26"/>
                                <a:gd name="T28" fmla="+- 0 11187 11168"/>
                                <a:gd name="T29" fmla="*/ T28 w 23"/>
                                <a:gd name="T30" fmla="+- 0 9882 9872"/>
                                <a:gd name="T31" fmla="*/ 9882 h 26"/>
                                <a:gd name="T32" fmla="+- 0 11188 11168"/>
                                <a:gd name="T33" fmla="*/ T32 w 23"/>
                                <a:gd name="T34" fmla="+- 0 9879 9872"/>
                                <a:gd name="T35" fmla="*/ 9879 h 26"/>
                                <a:gd name="T36" fmla="+- 0 11189 11168"/>
                                <a:gd name="T37" fmla="*/ T36 w 23"/>
                                <a:gd name="T38" fmla="+- 0 9874 9872"/>
                                <a:gd name="T39" fmla="*/ 9874 h 26"/>
                                <a:gd name="T40" fmla="+- 0 11190 11168"/>
                                <a:gd name="T41" fmla="*/ T40 w 23"/>
                                <a:gd name="T42" fmla="+- 0 9877 9872"/>
                                <a:gd name="T43" fmla="*/ 9877 h 26"/>
                                <a:gd name="T44" fmla="+- 0 11190 11168"/>
                                <a:gd name="T45" fmla="*/ T44 w 23"/>
                                <a:gd name="T46" fmla="+- 0 9880 9872"/>
                                <a:gd name="T47" fmla="*/ 9880 h 26"/>
                                <a:gd name="T48" fmla="+- 0 11190 11168"/>
                                <a:gd name="T49" fmla="*/ T48 w 23"/>
                                <a:gd name="T50" fmla="+- 0 9883 9872"/>
                                <a:gd name="T51" fmla="*/ 9883 h 26"/>
                                <a:gd name="T52" fmla="+- 0 11184 11168"/>
                                <a:gd name="T53" fmla="*/ T52 w 23"/>
                                <a:gd name="T54" fmla="+- 0 9884 9872"/>
                                <a:gd name="T55" fmla="*/ 9884 h 26"/>
                                <a:gd name="T56" fmla="+- 0 11183 11168"/>
                                <a:gd name="T57" fmla="*/ T56 w 23"/>
                                <a:gd name="T58" fmla="+- 0 9890 9872"/>
                                <a:gd name="T59" fmla="*/ 9890 h 26"/>
                                <a:gd name="T60" fmla="+- 0 11180 11168"/>
                                <a:gd name="T61" fmla="*/ T60 w 23"/>
                                <a:gd name="T62" fmla="+- 0 9894 9872"/>
                                <a:gd name="T63" fmla="*/ 9894 h 26"/>
                                <a:gd name="T64" fmla="+- 0 11177 11168"/>
                                <a:gd name="T65" fmla="*/ T64 w 23"/>
                                <a:gd name="T66" fmla="+- 0 9895 9872"/>
                                <a:gd name="T67" fmla="*/ 9895 h 26"/>
                                <a:gd name="T68" fmla="+- 0 11174 11168"/>
                                <a:gd name="T69" fmla="*/ T68 w 23"/>
                                <a:gd name="T70" fmla="+- 0 9895 9872"/>
                                <a:gd name="T71" fmla="*/ 9895 h 26"/>
                                <a:gd name="T72" fmla="+- 0 11170 11168"/>
                                <a:gd name="T73" fmla="*/ T72 w 23"/>
                                <a:gd name="T74" fmla="+- 0 9894 9872"/>
                                <a:gd name="T75" fmla="*/ 9894 h 26"/>
                                <a:gd name="T76" fmla="+- 0 11170 11168"/>
                                <a:gd name="T77" fmla="*/ T76 w 23"/>
                                <a:gd name="T78" fmla="+- 0 9895 9872"/>
                                <a:gd name="T79" fmla="*/ 9895 h 26"/>
                                <a:gd name="T80" fmla="+- 0 11170 11168"/>
                                <a:gd name="T81" fmla="*/ T80 w 23"/>
                                <a:gd name="T82" fmla="+- 0 9897 9872"/>
                                <a:gd name="T83" fmla="*/ 9897 h 26"/>
                                <a:gd name="T84" fmla="+- 0 11170 11168"/>
                                <a:gd name="T85" fmla="*/ T84 w 23"/>
                                <a:gd name="T86" fmla="+- 0 9898 9872"/>
                                <a:gd name="T87" fmla="*/ 9898 h 26"/>
                                <a:gd name="T88" fmla="+- 0 11170 11168"/>
                                <a:gd name="T89" fmla="*/ T88 w 23"/>
                                <a:gd name="T90" fmla="+- 0 9898 9872"/>
                                <a:gd name="T91" fmla="*/ 9898 h 26"/>
                                <a:gd name="T92" fmla="+- 0 11169 11168"/>
                                <a:gd name="T93" fmla="*/ T92 w 23"/>
                                <a:gd name="T94" fmla="+- 0 9898 9872"/>
                                <a:gd name="T95" fmla="*/ 9898 h 26"/>
                                <a:gd name="T96" fmla="+- 0 11169 11168"/>
                                <a:gd name="T97" fmla="*/ T96 w 23"/>
                                <a:gd name="T98" fmla="+- 0 9898 9872"/>
                                <a:gd name="T99" fmla="*/ 9898 h 26"/>
                                <a:gd name="T100" fmla="+- 0 11168 11168"/>
                                <a:gd name="T101" fmla="*/ T100 w 23"/>
                                <a:gd name="T102" fmla="+- 0 9893 9872"/>
                                <a:gd name="T103" fmla="*/ 9893 h 26"/>
                                <a:gd name="T104" fmla="+- 0 11168 11168"/>
                                <a:gd name="T105" fmla="*/ T104 w 23"/>
                                <a:gd name="T106" fmla="+- 0 9889 9872"/>
                                <a:gd name="T107" fmla="*/ 9889 h 26"/>
                                <a:gd name="T108" fmla="+- 0 11168 11168"/>
                                <a:gd name="T109" fmla="*/ T108 w 23"/>
                                <a:gd name="T110" fmla="+- 0 9885 9872"/>
                                <a:gd name="T111" fmla="*/ 9885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3" h="26">
                                  <a:moveTo>
                                    <a:pt x="0" y="13"/>
                                  </a:moveTo>
                                  <a:lnTo>
                                    <a:pt x="4" y="8"/>
                                  </a:lnTo>
                                  <a:lnTo>
                                    <a:pt x="8" y="4"/>
                                  </a:lnTo>
                                  <a:lnTo>
                                    <a:pt x="13" y="0"/>
                                  </a:lnTo>
                                  <a:lnTo>
                                    <a:pt x="12" y="2"/>
                                  </a:lnTo>
                                  <a:lnTo>
                                    <a:pt x="12" y="4"/>
                                  </a:lnTo>
                                  <a:lnTo>
                                    <a:pt x="11" y="7"/>
                                  </a:lnTo>
                                  <a:lnTo>
                                    <a:pt x="19" y="10"/>
                                  </a:lnTo>
                                  <a:lnTo>
                                    <a:pt x="20" y="7"/>
                                  </a:lnTo>
                                  <a:lnTo>
                                    <a:pt x="21" y="2"/>
                                  </a:lnTo>
                                  <a:lnTo>
                                    <a:pt x="22" y="5"/>
                                  </a:lnTo>
                                  <a:lnTo>
                                    <a:pt x="22" y="8"/>
                                  </a:lnTo>
                                  <a:lnTo>
                                    <a:pt x="22" y="11"/>
                                  </a:lnTo>
                                  <a:lnTo>
                                    <a:pt x="16" y="12"/>
                                  </a:lnTo>
                                  <a:lnTo>
                                    <a:pt x="15" y="18"/>
                                  </a:lnTo>
                                  <a:lnTo>
                                    <a:pt x="12" y="22"/>
                                  </a:lnTo>
                                  <a:lnTo>
                                    <a:pt x="9" y="23"/>
                                  </a:lnTo>
                                  <a:lnTo>
                                    <a:pt x="6" y="23"/>
                                  </a:lnTo>
                                  <a:lnTo>
                                    <a:pt x="2" y="22"/>
                                  </a:lnTo>
                                  <a:lnTo>
                                    <a:pt x="2" y="23"/>
                                  </a:lnTo>
                                  <a:lnTo>
                                    <a:pt x="2" y="25"/>
                                  </a:lnTo>
                                  <a:lnTo>
                                    <a:pt x="2" y="26"/>
                                  </a:lnTo>
                                  <a:lnTo>
                                    <a:pt x="1" y="26"/>
                                  </a:lnTo>
                                  <a:lnTo>
                                    <a:pt x="0" y="21"/>
                                  </a:lnTo>
                                  <a:lnTo>
                                    <a:pt x="0" y="17"/>
                                  </a:lnTo>
                                  <a:lnTo>
                                    <a:pt x="0"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2" name="Group 7278"/>
                        <wpg:cNvGrpSpPr>
                          <a:grpSpLocks/>
                        </wpg:cNvGrpSpPr>
                        <wpg:grpSpPr bwMode="auto">
                          <a:xfrm>
                            <a:off x="11145" y="9819"/>
                            <a:ext cx="10" cy="16"/>
                            <a:chOff x="11145" y="9819"/>
                            <a:chExt cx="10" cy="16"/>
                          </a:xfrm>
                        </wpg:grpSpPr>
                        <wps:wsp>
                          <wps:cNvPr id="7473" name="Freeform 7279"/>
                          <wps:cNvSpPr>
                            <a:spLocks/>
                          </wps:cNvSpPr>
                          <wps:spPr bwMode="auto">
                            <a:xfrm>
                              <a:off x="11145" y="9819"/>
                              <a:ext cx="10" cy="16"/>
                            </a:xfrm>
                            <a:custGeom>
                              <a:avLst/>
                              <a:gdLst>
                                <a:gd name="T0" fmla="+- 0 11148 11145"/>
                                <a:gd name="T1" fmla="*/ T0 w 10"/>
                                <a:gd name="T2" fmla="+- 0 9819 9819"/>
                                <a:gd name="T3" fmla="*/ 9819 h 16"/>
                                <a:gd name="T4" fmla="+- 0 11150 11145"/>
                                <a:gd name="T5" fmla="*/ T4 w 10"/>
                                <a:gd name="T6" fmla="+- 0 9823 9819"/>
                                <a:gd name="T7" fmla="*/ 9823 h 16"/>
                                <a:gd name="T8" fmla="+- 0 11152 11145"/>
                                <a:gd name="T9" fmla="*/ T8 w 10"/>
                                <a:gd name="T10" fmla="+- 0 9826 9819"/>
                                <a:gd name="T11" fmla="*/ 9826 h 16"/>
                                <a:gd name="T12" fmla="+- 0 11155 11145"/>
                                <a:gd name="T13" fmla="*/ T12 w 10"/>
                                <a:gd name="T14" fmla="+- 0 9829 9819"/>
                                <a:gd name="T15" fmla="*/ 9829 h 16"/>
                                <a:gd name="T16" fmla="+- 0 11154 11145"/>
                                <a:gd name="T17" fmla="*/ T16 w 10"/>
                                <a:gd name="T18" fmla="+- 0 9830 9819"/>
                                <a:gd name="T19" fmla="*/ 9830 h 16"/>
                                <a:gd name="T20" fmla="+- 0 11154 11145"/>
                                <a:gd name="T21" fmla="*/ T20 w 10"/>
                                <a:gd name="T22" fmla="+- 0 9831 9819"/>
                                <a:gd name="T23" fmla="*/ 9831 h 16"/>
                                <a:gd name="T24" fmla="+- 0 11154 11145"/>
                                <a:gd name="T25" fmla="*/ T24 w 10"/>
                                <a:gd name="T26" fmla="+- 0 9832 9819"/>
                                <a:gd name="T27" fmla="*/ 9832 h 16"/>
                                <a:gd name="T28" fmla="+- 0 11151 11145"/>
                                <a:gd name="T29" fmla="*/ T28 w 10"/>
                                <a:gd name="T30" fmla="+- 0 9832 9819"/>
                                <a:gd name="T31" fmla="*/ 9832 h 16"/>
                                <a:gd name="T32" fmla="+- 0 11148 11145"/>
                                <a:gd name="T33" fmla="*/ T32 w 10"/>
                                <a:gd name="T34" fmla="+- 0 9833 9819"/>
                                <a:gd name="T35" fmla="*/ 9833 h 16"/>
                                <a:gd name="T36" fmla="+- 0 11145 11145"/>
                                <a:gd name="T37" fmla="*/ T36 w 10"/>
                                <a:gd name="T38" fmla="+- 0 9835 9819"/>
                                <a:gd name="T39" fmla="*/ 9835 h 16"/>
                                <a:gd name="T40" fmla="+- 0 11149 11145"/>
                                <a:gd name="T41" fmla="*/ T40 w 10"/>
                                <a:gd name="T42" fmla="+- 0 9829 9819"/>
                                <a:gd name="T43" fmla="*/ 9829 h 16"/>
                                <a:gd name="T44" fmla="+- 0 11150 11145"/>
                                <a:gd name="T45" fmla="*/ T44 w 10"/>
                                <a:gd name="T46" fmla="+- 0 9824 9819"/>
                                <a:gd name="T47" fmla="*/ 9824 h 16"/>
                                <a:gd name="T48" fmla="+- 0 11148 11145"/>
                                <a:gd name="T49" fmla="*/ T48 w 10"/>
                                <a:gd name="T50" fmla="+- 0 9819 9819"/>
                                <a:gd name="T51" fmla="*/ 981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16">
                                  <a:moveTo>
                                    <a:pt x="3" y="0"/>
                                  </a:moveTo>
                                  <a:lnTo>
                                    <a:pt x="5" y="4"/>
                                  </a:lnTo>
                                  <a:lnTo>
                                    <a:pt x="7" y="7"/>
                                  </a:lnTo>
                                  <a:lnTo>
                                    <a:pt x="10" y="10"/>
                                  </a:lnTo>
                                  <a:lnTo>
                                    <a:pt x="9" y="11"/>
                                  </a:lnTo>
                                  <a:lnTo>
                                    <a:pt x="9" y="12"/>
                                  </a:lnTo>
                                  <a:lnTo>
                                    <a:pt x="9" y="13"/>
                                  </a:lnTo>
                                  <a:lnTo>
                                    <a:pt x="6" y="13"/>
                                  </a:lnTo>
                                  <a:lnTo>
                                    <a:pt x="3" y="14"/>
                                  </a:lnTo>
                                  <a:lnTo>
                                    <a:pt x="0" y="16"/>
                                  </a:lnTo>
                                  <a:lnTo>
                                    <a:pt x="4" y="10"/>
                                  </a:lnTo>
                                  <a:lnTo>
                                    <a:pt x="5" y="5"/>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4" name="Group 7280"/>
                        <wpg:cNvGrpSpPr>
                          <a:grpSpLocks/>
                        </wpg:cNvGrpSpPr>
                        <wpg:grpSpPr bwMode="auto">
                          <a:xfrm>
                            <a:off x="11209" y="9871"/>
                            <a:ext cx="17" cy="29"/>
                            <a:chOff x="11209" y="9871"/>
                            <a:chExt cx="17" cy="29"/>
                          </a:xfrm>
                        </wpg:grpSpPr>
                        <wps:wsp>
                          <wps:cNvPr id="7475" name="Freeform 7281"/>
                          <wps:cNvSpPr>
                            <a:spLocks/>
                          </wps:cNvSpPr>
                          <wps:spPr bwMode="auto">
                            <a:xfrm>
                              <a:off x="11209" y="9871"/>
                              <a:ext cx="17" cy="29"/>
                            </a:xfrm>
                            <a:custGeom>
                              <a:avLst/>
                              <a:gdLst>
                                <a:gd name="T0" fmla="+- 0 11225 11209"/>
                                <a:gd name="T1" fmla="*/ T0 w 17"/>
                                <a:gd name="T2" fmla="+- 0 9880 9871"/>
                                <a:gd name="T3" fmla="*/ 9880 h 29"/>
                                <a:gd name="T4" fmla="+- 0 11224 11209"/>
                                <a:gd name="T5" fmla="*/ T4 w 17"/>
                                <a:gd name="T6" fmla="+- 0 9885 9871"/>
                                <a:gd name="T7" fmla="*/ 9885 h 29"/>
                                <a:gd name="T8" fmla="+- 0 11222 11209"/>
                                <a:gd name="T9" fmla="*/ T8 w 17"/>
                                <a:gd name="T10" fmla="+- 0 9892 9871"/>
                                <a:gd name="T11" fmla="*/ 9892 h 29"/>
                                <a:gd name="T12" fmla="+- 0 11221 11209"/>
                                <a:gd name="T13" fmla="*/ T12 w 17"/>
                                <a:gd name="T14" fmla="+- 0 9898 9871"/>
                                <a:gd name="T15" fmla="*/ 9898 h 29"/>
                                <a:gd name="T16" fmla="+- 0 11220 11209"/>
                                <a:gd name="T17" fmla="*/ T16 w 17"/>
                                <a:gd name="T18" fmla="+- 0 9898 9871"/>
                                <a:gd name="T19" fmla="*/ 9898 h 29"/>
                                <a:gd name="T20" fmla="+- 0 11220 11209"/>
                                <a:gd name="T21" fmla="*/ T20 w 17"/>
                                <a:gd name="T22" fmla="+- 0 9899 9871"/>
                                <a:gd name="T23" fmla="*/ 9899 h 29"/>
                                <a:gd name="T24" fmla="+- 0 11220 11209"/>
                                <a:gd name="T25" fmla="*/ T24 w 17"/>
                                <a:gd name="T26" fmla="+- 0 9899 9871"/>
                                <a:gd name="T27" fmla="*/ 9899 h 29"/>
                                <a:gd name="T28" fmla="+- 0 11209 11209"/>
                                <a:gd name="T29" fmla="*/ T28 w 17"/>
                                <a:gd name="T30" fmla="+- 0 9899 9871"/>
                                <a:gd name="T31" fmla="*/ 9899 h 29"/>
                                <a:gd name="T32" fmla="+- 0 11218 11209"/>
                                <a:gd name="T33" fmla="*/ T32 w 17"/>
                                <a:gd name="T34" fmla="+- 0 9879 9871"/>
                                <a:gd name="T35" fmla="*/ 9879 h 29"/>
                                <a:gd name="T36" fmla="+- 0 11215 11209"/>
                                <a:gd name="T37" fmla="*/ T36 w 17"/>
                                <a:gd name="T38" fmla="+- 0 9871 9871"/>
                                <a:gd name="T39" fmla="*/ 9871 h 29"/>
                                <a:gd name="T40" fmla="+- 0 11218 11209"/>
                                <a:gd name="T41" fmla="*/ T40 w 17"/>
                                <a:gd name="T42" fmla="+- 0 9875 9871"/>
                                <a:gd name="T43" fmla="*/ 9875 h 29"/>
                                <a:gd name="T44" fmla="+- 0 11222 11209"/>
                                <a:gd name="T45" fmla="*/ T44 w 17"/>
                                <a:gd name="T46" fmla="+- 0 9877 9871"/>
                                <a:gd name="T47" fmla="*/ 9877 h 29"/>
                                <a:gd name="T48" fmla="+- 0 11225 11209"/>
                                <a:gd name="T49" fmla="*/ T48 w 17"/>
                                <a:gd name="T50" fmla="+- 0 9880 9871"/>
                                <a:gd name="T51" fmla="*/ 98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29">
                                  <a:moveTo>
                                    <a:pt x="16" y="9"/>
                                  </a:moveTo>
                                  <a:lnTo>
                                    <a:pt x="15" y="14"/>
                                  </a:lnTo>
                                  <a:lnTo>
                                    <a:pt x="13" y="21"/>
                                  </a:lnTo>
                                  <a:lnTo>
                                    <a:pt x="12" y="27"/>
                                  </a:lnTo>
                                  <a:lnTo>
                                    <a:pt x="11" y="27"/>
                                  </a:lnTo>
                                  <a:lnTo>
                                    <a:pt x="11" y="28"/>
                                  </a:lnTo>
                                  <a:lnTo>
                                    <a:pt x="0" y="28"/>
                                  </a:lnTo>
                                  <a:lnTo>
                                    <a:pt x="9" y="8"/>
                                  </a:lnTo>
                                  <a:lnTo>
                                    <a:pt x="6" y="0"/>
                                  </a:lnTo>
                                  <a:lnTo>
                                    <a:pt x="9" y="4"/>
                                  </a:lnTo>
                                  <a:lnTo>
                                    <a:pt x="13" y="6"/>
                                  </a:lnTo>
                                  <a:lnTo>
                                    <a:pt x="16"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6" name="Picture 72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057" y="7941"/>
                              <a:ext cx="200" cy="134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77" name="Group 7283"/>
                        <wpg:cNvGrpSpPr>
                          <a:grpSpLocks/>
                        </wpg:cNvGrpSpPr>
                        <wpg:grpSpPr bwMode="auto">
                          <a:xfrm>
                            <a:off x="11230" y="5712"/>
                            <a:ext cx="2" cy="7"/>
                            <a:chOff x="11230" y="5712"/>
                            <a:chExt cx="2" cy="7"/>
                          </a:xfrm>
                        </wpg:grpSpPr>
                        <wps:wsp>
                          <wps:cNvPr id="7478" name="Freeform 7284"/>
                          <wps:cNvSpPr>
                            <a:spLocks/>
                          </wps:cNvSpPr>
                          <wps:spPr bwMode="auto">
                            <a:xfrm>
                              <a:off x="11230" y="5712"/>
                              <a:ext cx="2" cy="7"/>
                            </a:xfrm>
                            <a:custGeom>
                              <a:avLst/>
                              <a:gdLst>
                                <a:gd name="T0" fmla="+- 0 11230 11230"/>
                                <a:gd name="T1" fmla="*/ T0 w 2"/>
                                <a:gd name="T2" fmla="+- 0 5717 5712"/>
                                <a:gd name="T3" fmla="*/ 5717 h 7"/>
                                <a:gd name="T4" fmla="+- 0 11230 11230"/>
                                <a:gd name="T5" fmla="*/ T4 w 2"/>
                                <a:gd name="T6" fmla="+- 0 5715 5712"/>
                                <a:gd name="T7" fmla="*/ 5715 h 7"/>
                                <a:gd name="T8" fmla="+- 0 11230 11230"/>
                                <a:gd name="T9" fmla="*/ T8 w 2"/>
                                <a:gd name="T10" fmla="+- 0 5714 5712"/>
                                <a:gd name="T11" fmla="*/ 5714 h 7"/>
                                <a:gd name="T12" fmla="+- 0 11231 11230"/>
                                <a:gd name="T13" fmla="*/ T12 w 2"/>
                                <a:gd name="T14" fmla="+- 0 5712 5712"/>
                                <a:gd name="T15" fmla="*/ 5712 h 7"/>
                                <a:gd name="T16" fmla="+- 0 11231 11230"/>
                                <a:gd name="T17" fmla="*/ T16 w 2"/>
                                <a:gd name="T18" fmla="+- 0 5714 5712"/>
                                <a:gd name="T19" fmla="*/ 5714 h 7"/>
                                <a:gd name="T20" fmla="+- 0 11231 11230"/>
                                <a:gd name="T21" fmla="*/ T20 w 2"/>
                                <a:gd name="T22" fmla="+- 0 5716 5712"/>
                                <a:gd name="T23" fmla="*/ 5716 h 7"/>
                                <a:gd name="T24" fmla="+- 0 11232 11230"/>
                                <a:gd name="T25" fmla="*/ T24 w 2"/>
                                <a:gd name="T26" fmla="+- 0 5718 5712"/>
                                <a:gd name="T27" fmla="*/ 5718 h 7"/>
                                <a:gd name="T28" fmla="+- 0 11231 11230"/>
                                <a:gd name="T29" fmla="*/ T28 w 2"/>
                                <a:gd name="T30" fmla="+- 0 5718 5712"/>
                                <a:gd name="T31" fmla="*/ 5718 h 7"/>
                                <a:gd name="T32" fmla="+- 0 11231 11230"/>
                                <a:gd name="T33" fmla="*/ T32 w 2"/>
                                <a:gd name="T34" fmla="+- 0 5717 5712"/>
                                <a:gd name="T35" fmla="*/ 5717 h 7"/>
                                <a:gd name="T36" fmla="+- 0 11230 11230"/>
                                <a:gd name="T37" fmla="*/ T36 w 2"/>
                                <a:gd name="T38" fmla="+- 0 5717 5712"/>
                                <a:gd name="T39" fmla="*/ 571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7">
                                  <a:moveTo>
                                    <a:pt x="0" y="5"/>
                                  </a:moveTo>
                                  <a:lnTo>
                                    <a:pt x="0" y="3"/>
                                  </a:lnTo>
                                  <a:lnTo>
                                    <a:pt x="0" y="2"/>
                                  </a:lnTo>
                                  <a:lnTo>
                                    <a:pt x="1" y="0"/>
                                  </a:lnTo>
                                  <a:lnTo>
                                    <a:pt x="1" y="2"/>
                                  </a:lnTo>
                                  <a:lnTo>
                                    <a:pt x="1" y="4"/>
                                  </a:lnTo>
                                  <a:lnTo>
                                    <a:pt x="2" y="6"/>
                                  </a:lnTo>
                                  <a:lnTo>
                                    <a:pt x="1" y="6"/>
                                  </a:lnTo>
                                  <a:lnTo>
                                    <a:pt x="1" y="5"/>
                                  </a:lnTo>
                                  <a:lnTo>
                                    <a:pt x="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9" name="Group 7285"/>
                        <wpg:cNvGrpSpPr>
                          <a:grpSpLocks/>
                        </wpg:cNvGrpSpPr>
                        <wpg:grpSpPr bwMode="auto">
                          <a:xfrm>
                            <a:off x="11231" y="5668"/>
                            <a:ext cx="16" cy="30"/>
                            <a:chOff x="11231" y="5668"/>
                            <a:chExt cx="16" cy="30"/>
                          </a:xfrm>
                        </wpg:grpSpPr>
                        <wps:wsp>
                          <wps:cNvPr id="7480" name="Freeform 7286"/>
                          <wps:cNvSpPr>
                            <a:spLocks/>
                          </wps:cNvSpPr>
                          <wps:spPr bwMode="auto">
                            <a:xfrm>
                              <a:off x="11231" y="5668"/>
                              <a:ext cx="16" cy="30"/>
                            </a:xfrm>
                            <a:custGeom>
                              <a:avLst/>
                              <a:gdLst>
                                <a:gd name="T0" fmla="+- 0 11231 11231"/>
                                <a:gd name="T1" fmla="*/ T0 w 16"/>
                                <a:gd name="T2" fmla="+- 0 5698 5668"/>
                                <a:gd name="T3" fmla="*/ 5698 h 30"/>
                                <a:gd name="T4" fmla="+- 0 11232 11231"/>
                                <a:gd name="T5" fmla="*/ T4 w 16"/>
                                <a:gd name="T6" fmla="+- 0 5691 5668"/>
                                <a:gd name="T7" fmla="*/ 5691 h 30"/>
                                <a:gd name="T8" fmla="+- 0 11232 11231"/>
                                <a:gd name="T9" fmla="*/ T8 w 16"/>
                                <a:gd name="T10" fmla="+- 0 5685 5668"/>
                                <a:gd name="T11" fmla="*/ 5685 h 30"/>
                                <a:gd name="T12" fmla="+- 0 11232 11231"/>
                                <a:gd name="T13" fmla="*/ T12 w 16"/>
                                <a:gd name="T14" fmla="+- 0 5678 5668"/>
                                <a:gd name="T15" fmla="*/ 5678 h 30"/>
                                <a:gd name="T16" fmla="+- 0 11237 11231"/>
                                <a:gd name="T17" fmla="*/ T16 w 16"/>
                                <a:gd name="T18" fmla="+- 0 5675 5668"/>
                                <a:gd name="T19" fmla="*/ 5675 h 30"/>
                                <a:gd name="T20" fmla="+- 0 11242 11231"/>
                                <a:gd name="T21" fmla="*/ T20 w 16"/>
                                <a:gd name="T22" fmla="+- 0 5672 5668"/>
                                <a:gd name="T23" fmla="*/ 5672 h 30"/>
                                <a:gd name="T24" fmla="+- 0 11247 11231"/>
                                <a:gd name="T25" fmla="*/ T24 w 16"/>
                                <a:gd name="T26" fmla="+- 0 5668 5668"/>
                                <a:gd name="T27" fmla="*/ 5668 h 30"/>
                                <a:gd name="T28" fmla="+- 0 11247 11231"/>
                                <a:gd name="T29" fmla="*/ T28 w 16"/>
                                <a:gd name="T30" fmla="+- 0 5683 5668"/>
                                <a:gd name="T31" fmla="*/ 5683 h 30"/>
                                <a:gd name="T32" fmla="+- 0 11241 11231"/>
                                <a:gd name="T33" fmla="*/ T32 w 16"/>
                                <a:gd name="T34" fmla="+- 0 5687 5668"/>
                                <a:gd name="T35" fmla="*/ 5687 h 30"/>
                                <a:gd name="T36" fmla="+- 0 11234 11231"/>
                                <a:gd name="T37" fmla="*/ T36 w 16"/>
                                <a:gd name="T38" fmla="+- 0 5690 5668"/>
                                <a:gd name="T39" fmla="*/ 5690 h 30"/>
                                <a:gd name="T40" fmla="+- 0 11231 11231"/>
                                <a:gd name="T41" fmla="*/ T40 w 16"/>
                                <a:gd name="T42" fmla="+- 0 5698 5668"/>
                                <a:gd name="T43" fmla="*/ 569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30">
                                  <a:moveTo>
                                    <a:pt x="0" y="30"/>
                                  </a:moveTo>
                                  <a:lnTo>
                                    <a:pt x="1" y="23"/>
                                  </a:lnTo>
                                  <a:lnTo>
                                    <a:pt x="1" y="17"/>
                                  </a:lnTo>
                                  <a:lnTo>
                                    <a:pt x="1" y="10"/>
                                  </a:lnTo>
                                  <a:lnTo>
                                    <a:pt x="6" y="7"/>
                                  </a:lnTo>
                                  <a:lnTo>
                                    <a:pt x="11" y="4"/>
                                  </a:lnTo>
                                  <a:lnTo>
                                    <a:pt x="16" y="0"/>
                                  </a:lnTo>
                                  <a:lnTo>
                                    <a:pt x="16" y="15"/>
                                  </a:lnTo>
                                  <a:lnTo>
                                    <a:pt x="10" y="19"/>
                                  </a:lnTo>
                                  <a:lnTo>
                                    <a:pt x="3" y="22"/>
                                  </a:lnTo>
                                  <a:lnTo>
                                    <a:pt x="0"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1" name="Group 7287"/>
                        <wpg:cNvGrpSpPr>
                          <a:grpSpLocks/>
                        </wpg:cNvGrpSpPr>
                        <wpg:grpSpPr bwMode="auto">
                          <a:xfrm>
                            <a:off x="11237" y="5526"/>
                            <a:ext cx="4" cy="8"/>
                            <a:chOff x="11237" y="5526"/>
                            <a:chExt cx="4" cy="8"/>
                          </a:xfrm>
                        </wpg:grpSpPr>
                        <wps:wsp>
                          <wps:cNvPr id="7482" name="Freeform 7288"/>
                          <wps:cNvSpPr>
                            <a:spLocks/>
                          </wps:cNvSpPr>
                          <wps:spPr bwMode="auto">
                            <a:xfrm>
                              <a:off x="11237" y="5526"/>
                              <a:ext cx="4" cy="8"/>
                            </a:xfrm>
                            <a:custGeom>
                              <a:avLst/>
                              <a:gdLst>
                                <a:gd name="T0" fmla="+- 0 11239 11237"/>
                                <a:gd name="T1" fmla="*/ T0 w 4"/>
                                <a:gd name="T2" fmla="+- 0 5534 5526"/>
                                <a:gd name="T3" fmla="*/ 5534 h 8"/>
                                <a:gd name="T4" fmla="+- 0 11238 11237"/>
                                <a:gd name="T5" fmla="*/ T4 w 4"/>
                                <a:gd name="T6" fmla="+- 0 5532 5526"/>
                                <a:gd name="T7" fmla="*/ 5532 h 8"/>
                                <a:gd name="T8" fmla="+- 0 11238 11237"/>
                                <a:gd name="T9" fmla="*/ T8 w 4"/>
                                <a:gd name="T10" fmla="+- 0 5530 5526"/>
                                <a:gd name="T11" fmla="*/ 5530 h 8"/>
                                <a:gd name="T12" fmla="+- 0 11237 11237"/>
                                <a:gd name="T13" fmla="*/ T12 w 4"/>
                                <a:gd name="T14" fmla="+- 0 5527 5526"/>
                                <a:gd name="T15" fmla="*/ 5527 h 8"/>
                                <a:gd name="T16" fmla="+- 0 11238 11237"/>
                                <a:gd name="T17" fmla="*/ T16 w 4"/>
                                <a:gd name="T18" fmla="+- 0 5527 5526"/>
                                <a:gd name="T19" fmla="*/ 5527 h 8"/>
                                <a:gd name="T20" fmla="+- 0 11239 11237"/>
                                <a:gd name="T21" fmla="*/ T20 w 4"/>
                                <a:gd name="T22" fmla="+- 0 5527 5526"/>
                                <a:gd name="T23" fmla="*/ 5527 h 8"/>
                                <a:gd name="T24" fmla="+- 0 11240 11237"/>
                                <a:gd name="T25" fmla="*/ T24 w 4"/>
                                <a:gd name="T26" fmla="+- 0 5526 5526"/>
                                <a:gd name="T27" fmla="*/ 5526 h 8"/>
                                <a:gd name="T28" fmla="+- 0 11240 11237"/>
                                <a:gd name="T29" fmla="*/ T28 w 4"/>
                                <a:gd name="T30" fmla="+- 0 5529 5526"/>
                                <a:gd name="T31" fmla="*/ 5529 h 8"/>
                                <a:gd name="T32" fmla="+- 0 11239 11237"/>
                                <a:gd name="T33" fmla="*/ T32 w 4"/>
                                <a:gd name="T34" fmla="+- 0 5531 5526"/>
                                <a:gd name="T35" fmla="*/ 5531 h 8"/>
                                <a:gd name="T36" fmla="+- 0 11239 11237"/>
                                <a:gd name="T37" fmla="*/ T36 w 4"/>
                                <a:gd name="T38" fmla="+- 0 5534 5526"/>
                                <a:gd name="T39" fmla="*/ 5534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8">
                                  <a:moveTo>
                                    <a:pt x="2" y="8"/>
                                  </a:moveTo>
                                  <a:lnTo>
                                    <a:pt x="1" y="6"/>
                                  </a:lnTo>
                                  <a:lnTo>
                                    <a:pt x="1" y="4"/>
                                  </a:lnTo>
                                  <a:lnTo>
                                    <a:pt x="0" y="1"/>
                                  </a:lnTo>
                                  <a:lnTo>
                                    <a:pt x="1" y="1"/>
                                  </a:lnTo>
                                  <a:lnTo>
                                    <a:pt x="2" y="1"/>
                                  </a:lnTo>
                                  <a:lnTo>
                                    <a:pt x="3" y="0"/>
                                  </a:lnTo>
                                  <a:lnTo>
                                    <a:pt x="3" y="3"/>
                                  </a:lnTo>
                                  <a:lnTo>
                                    <a:pt x="2" y="5"/>
                                  </a:lnTo>
                                  <a:lnTo>
                                    <a:pt x="2"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3" name="Group 7289"/>
                        <wpg:cNvGrpSpPr>
                          <a:grpSpLocks/>
                        </wpg:cNvGrpSpPr>
                        <wpg:grpSpPr bwMode="auto">
                          <a:xfrm>
                            <a:off x="11210" y="5075"/>
                            <a:ext cx="14" cy="23"/>
                            <a:chOff x="11210" y="5075"/>
                            <a:chExt cx="14" cy="23"/>
                          </a:xfrm>
                        </wpg:grpSpPr>
                        <wps:wsp>
                          <wps:cNvPr id="7484" name="Freeform 7290"/>
                          <wps:cNvSpPr>
                            <a:spLocks/>
                          </wps:cNvSpPr>
                          <wps:spPr bwMode="auto">
                            <a:xfrm>
                              <a:off x="11210" y="5075"/>
                              <a:ext cx="14" cy="23"/>
                            </a:xfrm>
                            <a:custGeom>
                              <a:avLst/>
                              <a:gdLst>
                                <a:gd name="T0" fmla="+- 0 11211 11210"/>
                                <a:gd name="T1" fmla="*/ T0 w 14"/>
                                <a:gd name="T2" fmla="+- 0 5084 5075"/>
                                <a:gd name="T3" fmla="*/ 5084 h 23"/>
                                <a:gd name="T4" fmla="+- 0 11214 11210"/>
                                <a:gd name="T5" fmla="*/ T4 w 14"/>
                                <a:gd name="T6" fmla="+- 0 5082 5075"/>
                                <a:gd name="T7" fmla="*/ 5082 h 23"/>
                                <a:gd name="T8" fmla="+- 0 11217 11210"/>
                                <a:gd name="T9" fmla="*/ T8 w 14"/>
                                <a:gd name="T10" fmla="+- 0 5080 5075"/>
                                <a:gd name="T11" fmla="*/ 5080 h 23"/>
                                <a:gd name="T12" fmla="+- 0 11221 11210"/>
                                <a:gd name="T13" fmla="*/ T12 w 14"/>
                                <a:gd name="T14" fmla="+- 0 5077 5075"/>
                                <a:gd name="T15" fmla="*/ 5077 h 23"/>
                                <a:gd name="T16" fmla="+- 0 11221 11210"/>
                                <a:gd name="T17" fmla="*/ T16 w 14"/>
                                <a:gd name="T18" fmla="+- 0 5076 5075"/>
                                <a:gd name="T19" fmla="*/ 5076 h 23"/>
                                <a:gd name="T20" fmla="+- 0 11221 11210"/>
                                <a:gd name="T21" fmla="*/ T20 w 14"/>
                                <a:gd name="T22" fmla="+- 0 5076 5075"/>
                                <a:gd name="T23" fmla="*/ 5076 h 23"/>
                                <a:gd name="T24" fmla="+- 0 11221 11210"/>
                                <a:gd name="T25" fmla="*/ T24 w 14"/>
                                <a:gd name="T26" fmla="+- 0 5075 5075"/>
                                <a:gd name="T27" fmla="*/ 5075 h 23"/>
                                <a:gd name="T28" fmla="+- 0 11224 11210"/>
                                <a:gd name="T29" fmla="*/ T28 w 14"/>
                                <a:gd name="T30" fmla="+- 0 5083 5075"/>
                                <a:gd name="T31" fmla="*/ 5083 h 23"/>
                                <a:gd name="T32" fmla="+- 0 11224 11210"/>
                                <a:gd name="T33" fmla="*/ T32 w 14"/>
                                <a:gd name="T34" fmla="+- 0 5092 5075"/>
                                <a:gd name="T35" fmla="*/ 5092 h 23"/>
                                <a:gd name="T36" fmla="+- 0 11220 11210"/>
                                <a:gd name="T37" fmla="*/ T36 w 14"/>
                                <a:gd name="T38" fmla="+- 0 5098 5075"/>
                                <a:gd name="T39" fmla="*/ 5098 h 23"/>
                                <a:gd name="T40" fmla="+- 0 11218 11210"/>
                                <a:gd name="T41" fmla="*/ T40 w 14"/>
                                <a:gd name="T42" fmla="+- 0 5095 5075"/>
                                <a:gd name="T43" fmla="*/ 5095 h 23"/>
                                <a:gd name="T44" fmla="+- 0 11215 11210"/>
                                <a:gd name="T45" fmla="*/ T44 w 14"/>
                                <a:gd name="T46" fmla="+- 0 5093 5075"/>
                                <a:gd name="T47" fmla="*/ 5093 h 23"/>
                                <a:gd name="T48" fmla="+- 0 11211 11210"/>
                                <a:gd name="T49" fmla="*/ T48 w 14"/>
                                <a:gd name="T50" fmla="+- 0 5092 5075"/>
                                <a:gd name="T51" fmla="*/ 5092 h 23"/>
                                <a:gd name="T52" fmla="+- 0 11210 11210"/>
                                <a:gd name="T53" fmla="*/ T52 w 14"/>
                                <a:gd name="T54" fmla="+- 0 5089 5075"/>
                                <a:gd name="T55" fmla="*/ 5089 h 23"/>
                                <a:gd name="T56" fmla="+- 0 11210 11210"/>
                                <a:gd name="T57" fmla="*/ T56 w 14"/>
                                <a:gd name="T58" fmla="+- 0 5087 5075"/>
                                <a:gd name="T59" fmla="*/ 5087 h 23"/>
                                <a:gd name="T60" fmla="+- 0 11211 11210"/>
                                <a:gd name="T61" fmla="*/ T60 w 14"/>
                                <a:gd name="T62" fmla="+- 0 5084 5075"/>
                                <a:gd name="T63" fmla="*/ 508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 h="23">
                                  <a:moveTo>
                                    <a:pt x="1" y="9"/>
                                  </a:moveTo>
                                  <a:lnTo>
                                    <a:pt x="4" y="7"/>
                                  </a:lnTo>
                                  <a:lnTo>
                                    <a:pt x="7" y="5"/>
                                  </a:lnTo>
                                  <a:lnTo>
                                    <a:pt x="11" y="2"/>
                                  </a:lnTo>
                                  <a:lnTo>
                                    <a:pt x="11" y="1"/>
                                  </a:lnTo>
                                  <a:lnTo>
                                    <a:pt x="11" y="0"/>
                                  </a:lnTo>
                                  <a:lnTo>
                                    <a:pt x="14" y="8"/>
                                  </a:lnTo>
                                  <a:lnTo>
                                    <a:pt x="14" y="17"/>
                                  </a:lnTo>
                                  <a:lnTo>
                                    <a:pt x="10" y="23"/>
                                  </a:lnTo>
                                  <a:lnTo>
                                    <a:pt x="8" y="20"/>
                                  </a:lnTo>
                                  <a:lnTo>
                                    <a:pt x="5" y="18"/>
                                  </a:lnTo>
                                  <a:lnTo>
                                    <a:pt x="1" y="17"/>
                                  </a:lnTo>
                                  <a:lnTo>
                                    <a:pt x="0" y="14"/>
                                  </a:lnTo>
                                  <a:lnTo>
                                    <a:pt x="0" y="12"/>
                                  </a:lnTo>
                                  <a:lnTo>
                                    <a:pt x="1"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5" name="Group 7291"/>
                        <wpg:cNvGrpSpPr>
                          <a:grpSpLocks/>
                        </wpg:cNvGrpSpPr>
                        <wpg:grpSpPr bwMode="auto">
                          <a:xfrm>
                            <a:off x="11199" y="4875"/>
                            <a:ext cx="4" cy="15"/>
                            <a:chOff x="11199" y="4875"/>
                            <a:chExt cx="4" cy="15"/>
                          </a:xfrm>
                        </wpg:grpSpPr>
                        <wps:wsp>
                          <wps:cNvPr id="7486" name="Freeform 7292"/>
                          <wps:cNvSpPr>
                            <a:spLocks/>
                          </wps:cNvSpPr>
                          <wps:spPr bwMode="auto">
                            <a:xfrm>
                              <a:off x="11199" y="4875"/>
                              <a:ext cx="4" cy="15"/>
                            </a:xfrm>
                            <a:custGeom>
                              <a:avLst/>
                              <a:gdLst>
                                <a:gd name="T0" fmla="+- 0 11199 11199"/>
                                <a:gd name="T1" fmla="*/ T0 w 4"/>
                                <a:gd name="T2" fmla="+- 0 4875 4875"/>
                                <a:gd name="T3" fmla="*/ 4875 h 15"/>
                                <a:gd name="T4" fmla="+- 0 11201 11199"/>
                                <a:gd name="T5" fmla="*/ T4 w 4"/>
                                <a:gd name="T6" fmla="+- 0 4876 4875"/>
                                <a:gd name="T7" fmla="*/ 4876 h 15"/>
                                <a:gd name="T8" fmla="+- 0 11203 11199"/>
                                <a:gd name="T9" fmla="*/ T8 w 4"/>
                                <a:gd name="T10" fmla="+- 0 4877 4875"/>
                                <a:gd name="T11" fmla="*/ 4877 h 15"/>
                                <a:gd name="T12" fmla="+- 0 11203 11199"/>
                                <a:gd name="T13" fmla="*/ T12 w 4"/>
                                <a:gd name="T14" fmla="+- 0 4879 4875"/>
                                <a:gd name="T15" fmla="*/ 4879 h 15"/>
                                <a:gd name="T16" fmla="+- 0 11202 11199"/>
                                <a:gd name="T17" fmla="*/ T16 w 4"/>
                                <a:gd name="T18" fmla="+- 0 4883 4875"/>
                                <a:gd name="T19" fmla="*/ 4883 h 15"/>
                                <a:gd name="T20" fmla="+- 0 11202 11199"/>
                                <a:gd name="T21" fmla="*/ T20 w 4"/>
                                <a:gd name="T22" fmla="+- 0 4887 4875"/>
                                <a:gd name="T23" fmla="*/ 4887 h 15"/>
                                <a:gd name="T24" fmla="+- 0 11201 11199"/>
                                <a:gd name="T25" fmla="*/ T24 w 4"/>
                                <a:gd name="T26" fmla="+- 0 4890 4875"/>
                                <a:gd name="T27" fmla="*/ 4890 h 15"/>
                                <a:gd name="T28" fmla="+- 0 11200 11199"/>
                                <a:gd name="T29" fmla="*/ T28 w 4"/>
                                <a:gd name="T30" fmla="+- 0 4885 4875"/>
                                <a:gd name="T31" fmla="*/ 4885 h 15"/>
                                <a:gd name="T32" fmla="+- 0 11200 11199"/>
                                <a:gd name="T33" fmla="*/ T32 w 4"/>
                                <a:gd name="T34" fmla="+- 0 4880 4875"/>
                                <a:gd name="T35" fmla="*/ 4880 h 15"/>
                                <a:gd name="T36" fmla="+- 0 11199 11199"/>
                                <a:gd name="T37" fmla="*/ T36 w 4"/>
                                <a:gd name="T38" fmla="+- 0 4875 4875"/>
                                <a:gd name="T39" fmla="*/ 487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15">
                                  <a:moveTo>
                                    <a:pt x="0" y="0"/>
                                  </a:moveTo>
                                  <a:lnTo>
                                    <a:pt x="2" y="1"/>
                                  </a:lnTo>
                                  <a:lnTo>
                                    <a:pt x="4" y="2"/>
                                  </a:lnTo>
                                  <a:lnTo>
                                    <a:pt x="4" y="4"/>
                                  </a:lnTo>
                                  <a:lnTo>
                                    <a:pt x="3" y="8"/>
                                  </a:lnTo>
                                  <a:lnTo>
                                    <a:pt x="3" y="12"/>
                                  </a:lnTo>
                                  <a:lnTo>
                                    <a:pt x="2" y="15"/>
                                  </a:lnTo>
                                  <a:lnTo>
                                    <a:pt x="1" y="10"/>
                                  </a:lnTo>
                                  <a:lnTo>
                                    <a:pt x="1" y="5"/>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7" name="Group 7293"/>
                        <wpg:cNvGrpSpPr>
                          <a:grpSpLocks/>
                        </wpg:cNvGrpSpPr>
                        <wpg:grpSpPr bwMode="auto">
                          <a:xfrm>
                            <a:off x="11214" y="5062"/>
                            <a:ext cx="3" cy="5"/>
                            <a:chOff x="11214" y="5062"/>
                            <a:chExt cx="3" cy="5"/>
                          </a:xfrm>
                        </wpg:grpSpPr>
                        <wps:wsp>
                          <wps:cNvPr id="7488" name="Freeform 7294"/>
                          <wps:cNvSpPr>
                            <a:spLocks/>
                          </wps:cNvSpPr>
                          <wps:spPr bwMode="auto">
                            <a:xfrm>
                              <a:off x="11214" y="5062"/>
                              <a:ext cx="3" cy="5"/>
                            </a:xfrm>
                            <a:custGeom>
                              <a:avLst/>
                              <a:gdLst>
                                <a:gd name="T0" fmla="+- 0 11214 11214"/>
                                <a:gd name="T1" fmla="*/ T0 w 3"/>
                                <a:gd name="T2" fmla="+- 0 5062 5062"/>
                                <a:gd name="T3" fmla="*/ 5062 h 5"/>
                                <a:gd name="T4" fmla="+- 0 11215 11214"/>
                                <a:gd name="T5" fmla="*/ T4 w 3"/>
                                <a:gd name="T6" fmla="+- 0 5063 5062"/>
                                <a:gd name="T7" fmla="*/ 5063 h 5"/>
                                <a:gd name="T8" fmla="+- 0 11216 11214"/>
                                <a:gd name="T9" fmla="*/ T8 w 3"/>
                                <a:gd name="T10" fmla="+- 0 5064 5062"/>
                                <a:gd name="T11" fmla="*/ 5064 h 5"/>
                                <a:gd name="T12" fmla="+- 0 11217 11214"/>
                                <a:gd name="T13" fmla="*/ T12 w 3"/>
                                <a:gd name="T14" fmla="+- 0 5066 5062"/>
                                <a:gd name="T15" fmla="*/ 5066 h 5"/>
                                <a:gd name="T16" fmla="+- 0 11216 11214"/>
                                <a:gd name="T17" fmla="*/ T16 w 3"/>
                                <a:gd name="T18" fmla="+- 0 5065 5062"/>
                                <a:gd name="T19" fmla="*/ 5065 h 5"/>
                                <a:gd name="T20" fmla="+- 0 11215 11214"/>
                                <a:gd name="T21" fmla="*/ T20 w 3"/>
                                <a:gd name="T22" fmla="+- 0 5065 5062"/>
                                <a:gd name="T23" fmla="*/ 5065 h 5"/>
                                <a:gd name="T24" fmla="+- 0 11214 11214"/>
                                <a:gd name="T25" fmla="*/ T24 w 3"/>
                                <a:gd name="T26" fmla="+- 0 5064 5062"/>
                                <a:gd name="T27" fmla="*/ 5064 h 5"/>
                                <a:gd name="T28" fmla="+- 0 11214 11214"/>
                                <a:gd name="T29" fmla="*/ T28 w 3"/>
                                <a:gd name="T30" fmla="+- 0 5063 5062"/>
                                <a:gd name="T31" fmla="*/ 5063 h 5"/>
                                <a:gd name="T32" fmla="+- 0 11214 11214"/>
                                <a:gd name="T33" fmla="*/ T32 w 3"/>
                                <a:gd name="T34" fmla="+- 0 5063 5062"/>
                                <a:gd name="T35" fmla="*/ 5063 h 5"/>
                                <a:gd name="T36" fmla="+- 0 11214 11214"/>
                                <a:gd name="T37" fmla="*/ T36 w 3"/>
                                <a:gd name="T38" fmla="+- 0 5062 5062"/>
                                <a:gd name="T39" fmla="*/ 506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5">
                                  <a:moveTo>
                                    <a:pt x="0" y="0"/>
                                  </a:moveTo>
                                  <a:lnTo>
                                    <a:pt x="1" y="1"/>
                                  </a:lnTo>
                                  <a:lnTo>
                                    <a:pt x="2" y="2"/>
                                  </a:lnTo>
                                  <a:lnTo>
                                    <a:pt x="3" y="4"/>
                                  </a:lnTo>
                                  <a:lnTo>
                                    <a:pt x="2" y="3"/>
                                  </a:lnTo>
                                  <a:lnTo>
                                    <a:pt x="1" y="3"/>
                                  </a:lnTo>
                                  <a:lnTo>
                                    <a:pt x="0" y="2"/>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9" name="Group 7295"/>
                        <wpg:cNvGrpSpPr>
                          <a:grpSpLocks/>
                        </wpg:cNvGrpSpPr>
                        <wpg:grpSpPr bwMode="auto">
                          <a:xfrm>
                            <a:off x="11226" y="5115"/>
                            <a:ext cx="2" cy="5"/>
                            <a:chOff x="11226" y="5115"/>
                            <a:chExt cx="2" cy="5"/>
                          </a:xfrm>
                        </wpg:grpSpPr>
                        <wps:wsp>
                          <wps:cNvPr id="7490" name="Freeform 7296"/>
                          <wps:cNvSpPr>
                            <a:spLocks/>
                          </wps:cNvSpPr>
                          <wps:spPr bwMode="auto">
                            <a:xfrm>
                              <a:off x="11226" y="5115"/>
                              <a:ext cx="2" cy="5"/>
                            </a:xfrm>
                            <a:custGeom>
                              <a:avLst/>
                              <a:gdLst>
                                <a:gd name="T0" fmla="+- 0 11227 11226"/>
                                <a:gd name="T1" fmla="*/ T0 w 2"/>
                                <a:gd name="T2" fmla="+- 0 5119 5115"/>
                                <a:gd name="T3" fmla="*/ 5119 h 5"/>
                                <a:gd name="T4" fmla="+- 0 11227 11226"/>
                                <a:gd name="T5" fmla="*/ T4 w 2"/>
                                <a:gd name="T6" fmla="+- 0 5118 5115"/>
                                <a:gd name="T7" fmla="*/ 5118 h 5"/>
                                <a:gd name="T8" fmla="+- 0 11227 11226"/>
                                <a:gd name="T9" fmla="*/ T8 w 2"/>
                                <a:gd name="T10" fmla="+- 0 5116 5115"/>
                                <a:gd name="T11" fmla="*/ 5116 h 5"/>
                                <a:gd name="T12" fmla="+- 0 11226 11226"/>
                                <a:gd name="T13" fmla="*/ T12 w 2"/>
                                <a:gd name="T14" fmla="+- 0 5115 5115"/>
                                <a:gd name="T15" fmla="*/ 5115 h 5"/>
                                <a:gd name="T16" fmla="+- 0 11227 11226"/>
                                <a:gd name="T17" fmla="*/ T16 w 2"/>
                                <a:gd name="T18" fmla="+- 0 5116 5115"/>
                                <a:gd name="T19" fmla="*/ 5116 h 5"/>
                                <a:gd name="T20" fmla="+- 0 11228 11226"/>
                                <a:gd name="T21" fmla="*/ T20 w 2"/>
                                <a:gd name="T22" fmla="+- 0 5117 5115"/>
                                <a:gd name="T23" fmla="*/ 5117 h 5"/>
                                <a:gd name="T24" fmla="+- 0 11228 11226"/>
                                <a:gd name="T25" fmla="*/ T24 w 2"/>
                                <a:gd name="T26" fmla="+- 0 5119 5115"/>
                                <a:gd name="T27" fmla="*/ 5119 h 5"/>
                                <a:gd name="T28" fmla="+- 0 11228 11226"/>
                                <a:gd name="T29" fmla="*/ T28 w 2"/>
                                <a:gd name="T30" fmla="+- 0 5119 5115"/>
                                <a:gd name="T31" fmla="*/ 5119 h 5"/>
                                <a:gd name="T32" fmla="+- 0 11227 11226"/>
                                <a:gd name="T33" fmla="*/ T32 w 2"/>
                                <a:gd name="T34" fmla="+- 0 5119 5115"/>
                                <a:gd name="T35" fmla="*/ 5119 h 5"/>
                                <a:gd name="T36" fmla="+- 0 11227 11226"/>
                                <a:gd name="T37" fmla="*/ T36 w 2"/>
                                <a:gd name="T38" fmla="+- 0 5119 5115"/>
                                <a:gd name="T39" fmla="*/ 51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5">
                                  <a:moveTo>
                                    <a:pt x="1" y="4"/>
                                  </a:moveTo>
                                  <a:lnTo>
                                    <a:pt x="1" y="3"/>
                                  </a:lnTo>
                                  <a:lnTo>
                                    <a:pt x="1" y="1"/>
                                  </a:lnTo>
                                  <a:lnTo>
                                    <a:pt x="0" y="0"/>
                                  </a:lnTo>
                                  <a:lnTo>
                                    <a:pt x="1" y="1"/>
                                  </a:lnTo>
                                  <a:lnTo>
                                    <a:pt x="2" y="2"/>
                                  </a:lnTo>
                                  <a:lnTo>
                                    <a:pt x="2" y="4"/>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1" name="Group 7297"/>
                        <wpg:cNvGrpSpPr>
                          <a:grpSpLocks/>
                        </wpg:cNvGrpSpPr>
                        <wpg:grpSpPr bwMode="auto">
                          <a:xfrm>
                            <a:off x="11223" y="5192"/>
                            <a:ext cx="14" cy="23"/>
                            <a:chOff x="11223" y="5192"/>
                            <a:chExt cx="14" cy="23"/>
                          </a:xfrm>
                        </wpg:grpSpPr>
                        <wps:wsp>
                          <wps:cNvPr id="7492" name="Freeform 7298"/>
                          <wps:cNvSpPr>
                            <a:spLocks/>
                          </wps:cNvSpPr>
                          <wps:spPr bwMode="auto">
                            <a:xfrm>
                              <a:off x="11223" y="5192"/>
                              <a:ext cx="14" cy="23"/>
                            </a:xfrm>
                            <a:custGeom>
                              <a:avLst/>
                              <a:gdLst>
                                <a:gd name="T0" fmla="+- 0 11223 11223"/>
                                <a:gd name="T1" fmla="*/ T0 w 14"/>
                                <a:gd name="T2" fmla="+- 0 5192 5192"/>
                                <a:gd name="T3" fmla="*/ 5192 h 23"/>
                                <a:gd name="T4" fmla="+- 0 11227 11223"/>
                                <a:gd name="T5" fmla="*/ T4 w 14"/>
                                <a:gd name="T6" fmla="+- 0 5193 5192"/>
                                <a:gd name="T7" fmla="*/ 5193 h 23"/>
                                <a:gd name="T8" fmla="+- 0 11231 11223"/>
                                <a:gd name="T9" fmla="*/ T8 w 14"/>
                                <a:gd name="T10" fmla="+- 0 5196 5192"/>
                                <a:gd name="T11" fmla="*/ 5196 h 23"/>
                                <a:gd name="T12" fmla="+- 0 11237 11223"/>
                                <a:gd name="T13" fmla="*/ T12 w 14"/>
                                <a:gd name="T14" fmla="+- 0 5196 5192"/>
                                <a:gd name="T15" fmla="*/ 5196 h 23"/>
                                <a:gd name="T16" fmla="+- 0 11234 11223"/>
                                <a:gd name="T17" fmla="*/ T16 w 14"/>
                                <a:gd name="T18" fmla="+- 0 5206 5192"/>
                                <a:gd name="T19" fmla="*/ 5206 h 23"/>
                                <a:gd name="T20" fmla="+- 0 11227 11223"/>
                                <a:gd name="T21" fmla="*/ T20 w 14"/>
                                <a:gd name="T22" fmla="+- 0 5209 5192"/>
                                <a:gd name="T23" fmla="*/ 5209 h 23"/>
                                <a:gd name="T24" fmla="+- 0 11224 11223"/>
                                <a:gd name="T25" fmla="*/ T24 w 14"/>
                                <a:gd name="T26" fmla="+- 0 5215 5192"/>
                                <a:gd name="T27" fmla="*/ 5215 h 23"/>
                                <a:gd name="T28" fmla="+- 0 11224 11223"/>
                                <a:gd name="T29" fmla="*/ T28 w 14"/>
                                <a:gd name="T30" fmla="+- 0 5207 5192"/>
                                <a:gd name="T31" fmla="*/ 5207 h 23"/>
                                <a:gd name="T32" fmla="+- 0 11223 11223"/>
                                <a:gd name="T33" fmla="*/ T32 w 14"/>
                                <a:gd name="T34" fmla="+- 0 5199 5192"/>
                                <a:gd name="T35" fmla="*/ 5199 h 23"/>
                                <a:gd name="T36" fmla="+- 0 11223 11223"/>
                                <a:gd name="T37" fmla="*/ T36 w 14"/>
                                <a:gd name="T38" fmla="+- 0 5192 5192"/>
                                <a:gd name="T39" fmla="*/ 519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23">
                                  <a:moveTo>
                                    <a:pt x="0" y="0"/>
                                  </a:moveTo>
                                  <a:lnTo>
                                    <a:pt x="4" y="1"/>
                                  </a:lnTo>
                                  <a:lnTo>
                                    <a:pt x="8" y="4"/>
                                  </a:lnTo>
                                  <a:lnTo>
                                    <a:pt x="14" y="4"/>
                                  </a:lnTo>
                                  <a:lnTo>
                                    <a:pt x="11" y="14"/>
                                  </a:lnTo>
                                  <a:lnTo>
                                    <a:pt x="4" y="17"/>
                                  </a:lnTo>
                                  <a:lnTo>
                                    <a:pt x="1" y="23"/>
                                  </a:lnTo>
                                  <a:lnTo>
                                    <a:pt x="1" y="15"/>
                                  </a:lnTo>
                                  <a:lnTo>
                                    <a:pt x="0" y="7"/>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3" name="Group 7299"/>
                        <wpg:cNvGrpSpPr>
                          <a:grpSpLocks/>
                        </wpg:cNvGrpSpPr>
                        <wpg:grpSpPr bwMode="auto">
                          <a:xfrm>
                            <a:off x="11225" y="5227"/>
                            <a:ext cx="2" cy="3"/>
                            <a:chOff x="11225" y="5227"/>
                            <a:chExt cx="2" cy="3"/>
                          </a:xfrm>
                        </wpg:grpSpPr>
                        <wps:wsp>
                          <wps:cNvPr id="7494" name="Freeform 7300"/>
                          <wps:cNvSpPr>
                            <a:spLocks/>
                          </wps:cNvSpPr>
                          <wps:spPr bwMode="auto">
                            <a:xfrm>
                              <a:off x="11225" y="5227"/>
                              <a:ext cx="2" cy="3"/>
                            </a:xfrm>
                            <a:custGeom>
                              <a:avLst/>
                              <a:gdLst>
                                <a:gd name="T0" fmla="+- 0 11225 11225"/>
                                <a:gd name="T1" fmla="*/ T0 w 2"/>
                                <a:gd name="T2" fmla="+- 0 5227 5227"/>
                                <a:gd name="T3" fmla="*/ 5227 h 3"/>
                                <a:gd name="T4" fmla="+- 0 11225 11225"/>
                                <a:gd name="T5" fmla="*/ T4 w 2"/>
                                <a:gd name="T6" fmla="+- 0 5228 5227"/>
                                <a:gd name="T7" fmla="*/ 5228 h 3"/>
                                <a:gd name="T8" fmla="+- 0 11226 11225"/>
                                <a:gd name="T9" fmla="*/ T8 w 2"/>
                                <a:gd name="T10" fmla="+- 0 5228 5227"/>
                                <a:gd name="T11" fmla="*/ 5228 h 3"/>
                                <a:gd name="T12" fmla="+- 0 11226 11225"/>
                                <a:gd name="T13" fmla="*/ T12 w 2"/>
                                <a:gd name="T14" fmla="+- 0 5229 5227"/>
                                <a:gd name="T15" fmla="*/ 5229 h 3"/>
                                <a:gd name="T16" fmla="+- 0 11226 11225"/>
                                <a:gd name="T17" fmla="*/ T16 w 2"/>
                                <a:gd name="T18" fmla="+- 0 5229 5227"/>
                                <a:gd name="T19" fmla="*/ 5229 h 3"/>
                                <a:gd name="T20" fmla="+- 0 11225 11225"/>
                                <a:gd name="T21" fmla="*/ T20 w 2"/>
                                <a:gd name="T22" fmla="+- 0 5229 5227"/>
                                <a:gd name="T23" fmla="*/ 5229 h 3"/>
                                <a:gd name="T24" fmla="+- 0 11225 11225"/>
                                <a:gd name="T25" fmla="*/ T24 w 2"/>
                                <a:gd name="T26" fmla="+- 0 5229 5227"/>
                                <a:gd name="T27" fmla="*/ 5229 h 3"/>
                                <a:gd name="T28" fmla="+- 0 11225 11225"/>
                                <a:gd name="T29" fmla="*/ T28 w 2"/>
                                <a:gd name="T30" fmla="+- 0 5228 5227"/>
                                <a:gd name="T31" fmla="*/ 5228 h 3"/>
                                <a:gd name="T32" fmla="+- 0 11225 11225"/>
                                <a:gd name="T33" fmla="*/ T32 w 2"/>
                                <a:gd name="T34" fmla="+- 0 5228 5227"/>
                                <a:gd name="T35" fmla="*/ 5228 h 3"/>
                                <a:gd name="T36" fmla="+- 0 11225 11225"/>
                                <a:gd name="T37" fmla="*/ T36 w 2"/>
                                <a:gd name="T38" fmla="+- 0 5227 5227"/>
                                <a:gd name="T39" fmla="*/ 522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3">
                                  <a:moveTo>
                                    <a:pt x="0" y="0"/>
                                  </a:moveTo>
                                  <a:lnTo>
                                    <a:pt x="0" y="1"/>
                                  </a:lnTo>
                                  <a:lnTo>
                                    <a:pt x="1" y="1"/>
                                  </a:lnTo>
                                  <a:lnTo>
                                    <a:pt x="1" y="2"/>
                                  </a:lnTo>
                                  <a:lnTo>
                                    <a:pt x="0" y="2"/>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5" name="Group 7301"/>
                        <wpg:cNvGrpSpPr>
                          <a:grpSpLocks/>
                        </wpg:cNvGrpSpPr>
                        <wpg:grpSpPr bwMode="auto">
                          <a:xfrm>
                            <a:off x="11226" y="5243"/>
                            <a:ext cx="5" cy="13"/>
                            <a:chOff x="11226" y="5243"/>
                            <a:chExt cx="5" cy="13"/>
                          </a:xfrm>
                        </wpg:grpSpPr>
                        <wps:wsp>
                          <wps:cNvPr id="7496" name="Freeform 7302"/>
                          <wps:cNvSpPr>
                            <a:spLocks/>
                          </wps:cNvSpPr>
                          <wps:spPr bwMode="auto">
                            <a:xfrm>
                              <a:off x="11226" y="5243"/>
                              <a:ext cx="5" cy="13"/>
                            </a:xfrm>
                            <a:custGeom>
                              <a:avLst/>
                              <a:gdLst>
                                <a:gd name="T0" fmla="+- 0 11231 11226"/>
                                <a:gd name="T1" fmla="*/ T0 w 5"/>
                                <a:gd name="T2" fmla="+- 0 5249 5243"/>
                                <a:gd name="T3" fmla="*/ 5249 h 13"/>
                                <a:gd name="T4" fmla="+- 0 11230 11226"/>
                                <a:gd name="T5" fmla="*/ T4 w 5"/>
                                <a:gd name="T6" fmla="+- 0 5252 5243"/>
                                <a:gd name="T7" fmla="*/ 5252 h 13"/>
                                <a:gd name="T8" fmla="+- 0 11229 11226"/>
                                <a:gd name="T9" fmla="*/ T8 w 5"/>
                                <a:gd name="T10" fmla="+- 0 5254 5243"/>
                                <a:gd name="T11" fmla="*/ 5254 h 13"/>
                                <a:gd name="T12" fmla="+- 0 11227 11226"/>
                                <a:gd name="T13" fmla="*/ T12 w 5"/>
                                <a:gd name="T14" fmla="+- 0 5255 5243"/>
                                <a:gd name="T15" fmla="*/ 5255 h 13"/>
                                <a:gd name="T16" fmla="+- 0 11227 11226"/>
                                <a:gd name="T17" fmla="*/ T16 w 5"/>
                                <a:gd name="T18" fmla="+- 0 5252 5243"/>
                                <a:gd name="T19" fmla="*/ 5252 h 13"/>
                                <a:gd name="T20" fmla="+- 0 11226 11226"/>
                                <a:gd name="T21" fmla="*/ T20 w 5"/>
                                <a:gd name="T22" fmla="+- 0 5249 5243"/>
                                <a:gd name="T23" fmla="*/ 5249 h 13"/>
                                <a:gd name="T24" fmla="+- 0 11226 11226"/>
                                <a:gd name="T25" fmla="*/ T24 w 5"/>
                                <a:gd name="T26" fmla="+- 0 5245 5243"/>
                                <a:gd name="T27" fmla="*/ 5245 h 13"/>
                                <a:gd name="T28" fmla="+- 0 11229 11226"/>
                                <a:gd name="T29" fmla="*/ T28 w 5"/>
                                <a:gd name="T30" fmla="+- 0 5244 5243"/>
                                <a:gd name="T31" fmla="*/ 5244 h 13"/>
                                <a:gd name="T32" fmla="+- 0 11230 11226"/>
                                <a:gd name="T33" fmla="*/ T32 w 5"/>
                                <a:gd name="T34" fmla="+- 0 5243 5243"/>
                                <a:gd name="T35" fmla="*/ 5243 h 13"/>
                                <a:gd name="T36" fmla="+- 0 11231 11226"/>
                                <a:gd name="T37" fmla="*/ T36 w 5"/>
                                <a:gd name="T38" fmla="+- 0 5249 5243"/>
                                <a:gd name="T39" fmla="*/ 524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13">
                                  <a:moveTo>
                                    <a:pt x="5" y="6"/>
                                  </a:moveTo>
                                  <a:lnTo>
                                    <a:pt x="4" y="9"/>
                                  </a:lnTo>
                                  <a:lnTo>
                                    <a:pt x="3" y="11"/>
                                  </a:lnTo>
                                  <a:lnTo>
                                    <a:pt x="1" y="12"/>
                                  </a:lnTo>
                                  <a:lnTo>
                                    <a:pt x="1" y="9"/>
                                  </a:lnTo>
                                  <a:lnTo>
                                    <a:pt x="0" y="6"/>
                                  </a:lnTo>
                                  <a:lnTo>
                                    <a:pt x="0" y="2"/>
                                  </a:lnTo>
                                  <a:lnTo>
                                    <a:pt x="3" y="1"/>
                                  </a:lnTo>
                                  <a:lnTo>
                                    <a:pt x="4" y="0"/>
                                  </a:lnTo>
                                  <a:lnTo>
                                    <a:pt x="5"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7" name="Group 7303"/>
                        <wpg:cNvGrpSpPr>
                          <a:grpSpLocks/>
                        </wpg:cNvGrpSpPr>
                        <wpg:grpSpPr bwMode="auto">
                          <a:xfrm>
                            <a:off x="11236" y="10236"/>
                            <a:ext cx="10" cy="24"/>
                            <a:chOff x="11236" y="10236"/>
                            <a:chExt cx="10" cy="24"/>
                          </a:xfrm>
                        </wpg:grpSpPr>
                        <wps:wsp>
                          <wps:cNvPr id="7498" name="Freeform 7304"/>
                          <wps:cNvSpPr>
                            <a:spLocks/>
                          </wps:cNvSpPr>
                          <wps:spPr bwMode="auto">
                            <a:xfrm>
                              <a:off x="11236" y="10236"/>
                              <a:ext cx="10" cy="24"/>
                            </a:xfrm>
                            <a:custGeom>
                              <a:avLst/>
                              <a:gdLst>
                                <a:gd name="T0" fmla="+- 0 11236 11236"/>
                                <a:gd name="T1" fmla="*/ T0 w 10"/>
                                <a:gd name="T2" fmla="+- 0 10239 10236"/>
                                <a:gd name="T3" fmla="*/ 10239 h 24"/>
                                <a:gd name="T4" fmla="+- 0 11236 11236"/>
                                <a:gd name="T5" fmla="*/ T4 w 10"/>
                                <a:gd name="T6" fmla="+- 0 10238 10236"/>
                                <a:gd name="T7" fmla="*/ 10238 h 24"/>
                                <a:gd name="T8" fmla="+- 0 11237 11236"/>
                                <a:gd name="T9" fmla="*/ T8 w 10"/>
                                <a:gd name="T10" fmla="+- 0 10237 10236"/>
                                <a:gd name="T11" fmla="*/ 10237 h 24"/>
                                <a:gd name="T12" fmla="+- 0 11238 11236"/>
                                <a:gd name="T13" fmla="*/ T12 w 10"/>
                                <a:gd name="T14" fmla="+- 0 10236 10236"/>
                                <a:gd name="T15" fmla="*/ 10236 h 24"/>
                                <a:gd name="T16" fmla="+- 0 11242 11236"/>
                                <a:gd name="T17" fmla="*/ T16 w 10"/>
                                <a:gd name="T18" fmla="+- 0 10242 10236"/>
                                <a:gd name="T19" fmla="*/ 10242 h 24"/>
                                <a:gd name="T20" fmla="+- 0 11245 11236"/>
                                <a:gd name="T21" fmla="*/ T20 w 10"/>
                                <a:gd name="T22" fmla="+- 0 10252 10236"/>
                                <a:gd name="T23" fmla="*/ 10252 h 24"/>
                                <a:gd name="T24" fmla="+- 0 11245 11236"/>
                                <a:gd name="T25" fmla="*/ T24 w 10"/>
                                <a:gd name="T26" fmla="+- 0 10259 10236"/>
                                <a:gd name="T27" fmla="*/ 10259 h 24"/>
                                <a:gd name="T28" fmla="+- 0 11243 11236"/>
                                <a:gd name="T29" fmla="*/ T28 w 10"/>
                                <a:gd name="T30" fmla="+- 0 10260 10236"/>
                                <a:gd name="T31" fmla="*/ 10260 h 24"/>
                                <a:gd name="T32" fmla="+- 0 11241 11236"/>
                                <a:gd name="T33" fmla="*/ T32 w 10"/>
                                <a:gd name="T34" fmla="+- 0 10260 10236"/>
                                <a:gd name="T35" fmla="*/ 10260 h 24"/>
                                <a:gd name="T36" fmla="+- 0 11238 11236"/>
                                <a:gd name="T37" fmla="*/ T36 w 10"/>
                                <a:gd name="T38" fmla="+- 0 10259 10236"/>
                                <a:gd name="T39" fmla="*/ 10259 h 24"/>
                                <a:gd name="T40" fmla="+- 0 11237 11236"/>
                                <a:gd name="T41" fmla="*/ T40 w 10"/>
                                <a:gd name="T42" fmla="+- 0 10257 10236"/>
                                <a:gd name="T43" fmla="*/ 10257 h 24"/>
                                <a:gd name="T44" fmla="+- 0 11237 11236"/>
                                <a:gd name="T45" fmla="*/ T44 w 10"/>
                                <a:gd name="T46" fmla="+- 0 10254 10236"/>
                                <a:gd name="T47" fmla="*/ 10254 h 24"/>
                                <a:gd name="T48" fmla="+- 0 11236 11236"/>
                                <a:gd name="T49" fmla="*/ T48 w 10"/>
                                <a:gd name="T50" fmla="+- 0 10252 10236"/>
                                <a:gd name="T51" fmla="*/ 10252 h 24"/>
                                <a:gd name="T52" fmla="+- 0 11236 11236"/>
                                <a:gd name="T53" fmla="*/ T52 w 10"/>
                                <a:gd name="T54" fmla="+- 0 10247 10236"/>
                                <a:gd name="T55" fmla="*/ 10247 h 24"/>
                                <a:gd name="T56" fmla="+- 0 11237 11236"/>
                                <a:gd name="T57" fmla="*/ T56 w 10"/>
                                <a:gd name="T58" fmla="+- 0 10243 10236"/>
                                <a:gd name="T59" fmla="*/ 10243 h 24"/>
                                <a:gd name="T60" fmla="+- 0 11236 11236"/>
                                <a:gd name="T61" fmla="*/ T60 w 10"/>
                                <a:gd name="T62" fmla="+- 0 10239 10236"/>
                                <a:gd name="T63" fmla="*/ 1023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 h="24">
                                  <a:moveTo>
                                    <a:pt x="0" y="3"/>
                                  </a:moveTo>
                                  <a:lnTo>
                                    <a:pt x="0" y="2"/>
                                  </a:lnTo>
                                  <a:lnTo>
                                    <a:pt x="1" y="1"/>
                                  </a:lnTo>
                                  <a:lnTo>
                                    <a:pt x="2" y="0"/>
                                  </a:lnTo>
                                  <a:lnTo>
                                    <a:pt x="6" y="6"/>
                                  </a:lnTo>
                                  <a:lnTo>
                                    <a:pt x="9" y="16"/>
                                  </a:lnTo>
                                  <a:lnTo>
                                    <a:pt x="9" y="23"/>
                                  </a:lnTo>
                                  <a:lnTo>
                                    <a:pt x="7" y="24"/>
                                  </a:lnTo>
                                  <a:lnTo>
                                    <a:pt x="5" y="24"/>
                                  </a:lnTo>
                                  <a:lnTo>
                                    <a:pt x="2" y="23"/>
                                  </a:lnTo>
                                  <a:lnTo>
                                    <a:pt x="1" y="21"/>
                                  </a:lnTo>
                                  <a:lnTo>
                                    <a:pt x="1" y="18"/>
                                  </a:lnTo>
                                  <a:lnTo>
                                    <a:pt x="0" y="16"/>
                                  </a:lnTo>
                                  <a:lnTo>
                                    <a:pt x="0" y="11"/>
                                  </a:lnTo>
                                  <a:lnTo>
                                    <a:pt x="1" y="7"/>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9" name="Group 7305"/>
                        <wpg:cNvGrpSpPr>
                          <a:grpSpLocks/>
                        </wpg:cNvGrpSpPr>
                        <wpg:grpSpPr bwMode="auto">
                          <a:xfrm>
                            <a:off x="11239" y="12101"/>
                            <a:ext cx="8" cy="100"/>
                            <a:chOff x="11239" y="12101"/>
                            <a:chExt cx="8" cy="100"/>
                          </a:xfrm>
                        </wpg:grpSpPr>
                        <wps:wsp>
                          <wps:cNvPr id="7500" name="Freeform 7306"/>
                          <wps:cNvSpPr>
                            <a:spLocks/>
                          </wps:cNvSpPr>
                          <wps:spPr bwMode="auto">
                            <a:xfrm>
                              <a:off x="11239" y="12101"/>
                              <a:ext cx="8" cy="100"/>
                            </a:xfrm>
                            <a:custGeom>
                              <a:avLst/>
                              <a:gdLst>
                                <a:gd name="T0" fmla="+- 0 11240 11239"/>
                                <a:gd name="T1" fmla="*/ T0 w 8"/>
                                <a:gd name="T2" fmla="+- 0 12101 12101"/>
                                <a:gd name="T3" fmla="*/ 12101 h 100"/>
                                <a:gd name="T4" fmla="+- 0 11243 11239"/>
                                <a:gd name="T5" fmla="*/ T4 w 8"/>
                                <a:gd name="T6" fmla="+- 0 12103 12101"/>
                                <a:gd name="T7" fmla="*/ 12103 h 100"/>
                                <a:gd name="T8" fmla="+- 0 11245 11239"/>
                                <a:gd name="T9" fmla="*/ T8 w 8"/>
                                <a:gd name="T10" fmla="+- 0 12105 12101"/>
                                <a:gd name="T11" fmla="*/ 12105 h 100"/>
                                <a:gd name="T12" fmla="+- 0 11247 11239"/>
                                <a:gd name="T13" fmla="*/ T12 w 8"/>
                                <a:gd name="T14" fmla="+- 0 12107 12101"/>
                                <a:gd name="T15" fmla="*/ 12107 h 100"/>
                                <a:gd name="T16" fmla="+- 0 11247 11239"/>
                                <a:gd name="T17" fmla="*/ T16 w 8"/>
                                <a:gd name="T18" fmla="+- 0 12199 12101"/>
                                <a:gd name="T19" fmla="*/ 12199 h 100"/>
                                <a:gd name="T20" fmla="+- 0 11247 11239"/>
                                <a:gd name="T21" fmla="*/ T20 w 8"/>
                                <a:gd name="T22" fmla="+- 0 12199 12101"/>
                                <a:gd name="T23" fmla="*/ 12199 h 100"/>
                                <a:gd name="T24" fmla="+- 0 11247 11239"/>
                                <a:gd name="T25" fmla="*/ T24 w 8"/>
                                <a:gd name="T26" fmla="+- 0 12199 12101"/>
                                <a:gd name="T27" fmla="*/ 12199 h 100"/>
                                <a:gd name="T28" fmla="+- 0 11246 11239"/>
                                <a:gd name="T29" fmla="*/ T28 w 8"/>
                                <a:gd name="T30" fmla="+- 0 12198 12101"/>
                                <a:gd name="T31" fmla="*/ 12198 h 100"/>
                                <a:gd name="T32" fmla="+- 0 11246 11239"/>
                                <a:gd name="T33" fmla="*/ T32 w 8"/>
                                <a:gd name="T34" fmla="+- 0 12199 12101"/>
                                <a:gd name="T35" fmla="*/ 12199 h 100"/>
                                <a:gd name="T36" fmla="+- 0 11246 11239"/>
                                <a:gd name="T37" fmla="*/ T36 w 8"/>
                                <a:gd name="T38" fmla="+- 0 12200 12101"/>
                                <a:gd name="T39" fmla="*/ 12200 h 100"/>
                                <a:gd name="T40" fmla="+- 0 11246 11239"/>
                                <a:gd name="T41" fmla="*/ T40 w 8"/>
                                <a:gd name="T42" fmla="+- 0 12201 12101"/>
                                <a:gd name="T43" fmla="*/ 12201 h 100"/>
                                <a:gd name="T44" fmla="+- 0 11244 11239"/>
                                <a:gd name="T45" fmla="*/ T44 w 8"/>
                                <a:gd name="T46" fmla="+- 0 12192 12101"/>
                                <a:gd name="T47" fmla="*/ 12192 h 100"/>
                                <a:gd name="T48" fmla="+- 0 11241 11239"/>
                                <a:gd name="T49" fmla="*/ T48 w 8"/>
                                <a:gd name="T50" fmla="+- 0 12183 12101"/>
                                <a:gd name="T51" fmla="*/ 12183 h 100"/>
                                <a:gd name="T52" fmla="+- 0 11240 11239"/>
                                <a:gd name="T53" fmla="*/ T52 w 8"/>
                                <a:gd name="T54" fmla="+- 0 12174 12101"/>
                                <a:gd name="T55" fmla="*/ 12174 h 100"/>
                                <a:gd name="T56" fmla="+- 0 11239 11239"/>
                                <a:gd name="T57" fmla="*/ T56 w 8"/>
                                <a:gd name="T58" fmla="+- 0 12155 12101"/>
                                <a:gd name="T59" fmla="*/ 12155 h 100"/>
                                <a:gd name="T60" fmla="+- 0 11239 11239"/>
                                <a:gd name="T61" fmla="*/ T60 w 8"/>
                                <a:gd name="T62" fmla="+- 0 12135 12101"/>
                                <a:gd name="T63" fmla="*/ 12135 h 100"/>
                                <a:gd name="T64" fmla="+- 0 11240 11239"/>
                                <a:gd name="T65" fmla="*/ T64 w 8"/>
                                <a:gd name="T66" fmla="+- 0 12114 12101"/>
                                <a:gd name="T67" fmla="*/ 12114 h 100"/>
                                <a:gd name="T68" fmla="+- 0 11240 11239"/>
                                <a:gd name="T69" fmla="*/ T68 w 8"/>
                                <a:gd name="T70" fmla="+- 0 12101 12101"/>
                                <a:gd name="T71" fmla="*/ 1210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 h="100">
                                  <a:moveTo>
                                    <a:pt x="1" y="0"/>
                                  </a:moveTo>
                                  <a:lnTo>
                                    <a:pt x="4" y="2"/>
                                  </a:lnTo>
                                  <a:lnTo>
                                    <a:pt x="6" y="4"/>
                                  </a:lnTo>
                                  <a:lnTo>
                                    <a:pt x="8" y="6"/>
                                  </a:lnTo>
                                  <a:lnTo>
                                    <a:pt x="8" y="98"/>
                                  </a:lnTo>
                                  <a:lnTo>
                                    <a:pt x="7" y="97"/>
                                  </a:lnTo>
                                  <a:lnTo>
                                    <a:pt x="7" y="98"/>
                                  </a:lnTo>
                                  <a:lnTo>
                                    <a:pt x="7" y="99"/>
                                  </a:lnTo>
                                  <a:lnTo>
                                    <a:pt x="7" y="100"/>
                                  </a:lnTo>
                                  <a:lnTo>
                                    <a:pt x="5" y="91"/>
                                  </a:lnTo>
                                  <a:lnTo>
                                    <a:pt x="2" y="82"/>
                                  </a:lnTo>
                                  <a:lnTo>
                                    <a:pt x="1" y="73"/>
                                  </a:lnTo>
                                  <a:lnTo>
                                    <a:pt x="0" y="54"/>
                                  </a:lnTo>
                                  <a:lnTo>
                                    <a:pt x="0" y="34"/>
                                  </a:lnTo>
                                  <a:lnTo>
                                    <a:pt x="1" y="13"/>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1" name="Group 7307"/>
                        <wpg:cNvGrpSpPr>
                          <a:grpSpLocks/>
                        </wpg:cNvGrpSpPr>
                        <wpg:grpSpPr bwMode="auto">
                          <a:xfrm>
                            <a:off x="11835" y="14022"/>
                            <a:ext cx="4" cy="3"/>
                            <a:chOff x="11835" y="14022"/>
                            <a:chExt cx="4" cy="3"/>
                          </a:xfrm>
                        </wpg:grpSpPr>
                        <wps:wsp>
                          <wps:cNvPr id="7502" name="Freeform 7308"/>
                          <wps:cNvSpPr>
                            <a:spLocks/>
                          </wps:cNvSpPr>
                          <wps:spPr bwMode="auto">
                            <a:xfrm>
                              <a:off x="11835" y="14022"/>
                              <a:ext cx="4" cy="3"/>
                            </a:xfrm>
                            <a:custGeom>
                              <a:avLst/>
                              <a:gdLst>
                                <a:gd name="T0" fmla="+- 0 11839 11835"/>
                                <a:gd name="T1" fmla="*/ T0 w 4"/>
                                <a:gd name="T2" fmla="+- 0 14022 14022"/>
                                <a:gd name="T3" fmla="*/ 14022 h 3"/>
                                <a:gd name="T4" fmla="+- 0 11837 11835"/>
                                <a:gd name="T5" fmla="*/ T4 w 4"/>
                                <a:gd name="T6" fmla="+- 0 14024 14022"/>
                                <a:gd name="T7" fmla="*/ 14024 h 3"/>
                                <a:gd name="T8" fmla="+- 0 11836 11835"/>
                                <a:gd name="T9" fmla="*/ T8 w 4"/>
                                <a:gd name="T10" fmla="+- 0 14025 14022"/>
                                <a:gd name="T11" fmla="*/ 14025 h 3"/>
                                <a:gd name="T12" fmla="+- 0 11835 11835"/>
                                <a:gd name="T13" fmla="*/ T12 w 4"/>
                                <a:gd name="T14" fmla="+- 0 14022 14022"/>
                                <a:gd name="T15" fmla="*/ 14022 h 3"/>
                                <a:gd name="T16" fmla="+- 0 11839 11835"/>
                                <a:gd name="T17" fmla="*/ T16 w 4"/>
                                <a:gd name="T18" fmla="+- 0 14022 14022"/>
                                <a:gd name="T19" fmla="*/ 14022 h 3"/>
                              </a:gdLst>
                              <a:ahLst/>
                              <a:cxnLst>
                                <a:cxn ang="0">
                                  <a:pos x="T1" y="T3"/>
                                </a:cxn>
                                <a:cxn ang="0">
                                  <a:pos x="T5" y="T7"/>
                                </a:cxn>
                                <a:cxn ang="0">
                                  <a:pos x="T9" y="T11"/>
                                </a:cxn>
                                <a:cxn ang="0">
                                  <a:pos x="T13" y="T15"/>
                                </a:cxn>
                                <a:cxn ang="0">
                                  <a:pos x="T17" y="T19"/>
                                </a:cxn>
                              </a:cxnLst>
                              <a:rect l="0" t="0" r="r" b="b"/>
                              <a:pathLst>
                                <a:path w="4" h="3">
                                  <a:moveTo>
                                    <a:pt x="4" y="0"/>
                                  </a:moveTo>
                                  <a:lnTo>
                                    <a:pt x="2" y="2"/>
                                  </a:lnTo>
                                  <a:lnTo>
                                    <a:pt x="1" y="3"/>
                                  </a:lnTo>
                                  <a:lnTo>
                                    <a:pt x="0" y="0"/>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3" name="Group 7309"/>
                        <wpg:cNvGrpSpPr>
                          <a:grpSpLocks/>
                        </wpg:cNvGrpSpPr>
                        <wpg:grpSpPr bwMode="auto">
                          <a:xfrm>
                            <a:off x="11855" y="14022"/>
                            <a:ext cx="6" cy="5"/>
                            <a:chOff x="11855" y="14022"/>
                            <a:chExt cx="6" cy="5"/>
                          </a:xfrm>
                        </wpg:grpSpPr>
                        <wps:wsp>
                          <wps:cNvPr id="7504" name="Freeform 7310"/>
                          <wps:cNvSpPr>
                            <a:spLocks/>
                          </wps:cNvSpPr>
                          <wps:spPr bwMode="auto">
                            <a:xfrm>
                              <a:off x="11855" y="14022"/>
                              <a:ext cx="6" cy="5"/>
                            </a:xfrm>
                            <a:custGeom>
                              <a:avLst/>
                              <a:gdLst>
                                <a:gd name="T0" fmla="+- 0 11855 11855"/>
                                <a:gd name="T1" fmla="*/ T0 w 6"/>
                                <a:gd name="T2" fmla="+- 0 14022 14022"/>
                                <a:gd name="T3" fmla="*/ 14022 h 5"/>
                                <a:gd name="T4" fmla="+- 0 11861 11855"/>
                                <a:gd name="T5" fmla="*/ T4 w 6"/>
                                <a:gd name="T6" fmla="+- 0 14022 14022"/>
                                <a:gd name="T7" fmla="*/ 14022 h 5"/>
                                <a:gd name="T8" fmla="+- 0 11858 11855"/>
                                <a:gd name="T9" fmla="*/ T8 w 6"/>
                                <a:gd name="T10" fmla="+- 0 14025 14022"/>
                                <a:gd name="T11" fmla="*/ 14025 h 5"/>
                                <a:gd name="T12" fmla="+- 0 11856 11855"/>
                                <a:gd name="T13" fmla="*/ T12 w 6"/>
                                <a:gd name="T14" fmla="+- 0 14027 14022"/>
                                <a:gd name="T15" fmla="*/ 14027 h 5"/>
                                <a:gd name="T16" fmla="+- 0 11855 11855"/>
                                <a:gd name="T17" fmla="*/ T16 w 6"/>
                                <a:gd name="T18" fmla="+- 0 14022 14022"/>
                                <a:gd name="T19" fmla="*/ 14022 h 5"/>
                              </a:gdLst>
                              <a:ahLst/>
                              <a:cxnLst>
                                <a:cxn ang="0">
                                  <a:pos x="T1" y="T3"/>
                                </a:cxn>
                                <a:cxn ang="0">
                                  <a:pos x="T5" y="T7"/>
                                </a:cxn>
                                <a:cxn ang="0">
                                  <a:pos x="T9" y="T11"/>
                                </a:cxn>
                                <a:cxn ang="0">
                                  <a:pos x="T13" y="T15"/>
                                </a:cxn>
                                <a:cxn ang="0">
                                  <a:pos x="T17" y="T19"/>
                                </a:cxn>
                              </a:cxnLst>
                              <a:rect l="0" t="0" r="r" b="b"/>
                              <a:pathLst>
                                <a:path w="6" h="5">
                                  <a:moveTo>
                                    <a:pt x="0" y="0"/>
                                  </a:moveTo>
                                  <a:lnTo>
                                    <a:pt x="6" y="0"/>
                                  </a:lnTo>
                                  <a:lnTo>
                                    <a:pt x="3" y="3"/>
                                  </a:lnTo>
                                  <a:lnTo>
                                    <a:pt x="1" y="5"/>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5" name="Group 7311"/>
                        <wpg:cNvGrpSpPr>
                          <a:grpSpLocks/>
                        </wpg:cNvGrpSpPr>
                        <wpg:grpSpPr bwMode="auto">
                          <a:xfrm>
                            <a:off x="11120" y="4797"/>
                            <a:ext cx="88" cy="94"/>
                            <a:chOff x="11120" y="4797"/>
                            <a:chExt cx="88" cy="94"/>
                          </a:xfrm>
                        </wpg:grpSpPr>
                        <wps:wsp>
                          <wps:cNvPr id="7506" name="Freeform 7312"/>
                          <wps:cNvSpPr>
                            <a:spLocks/>
                          </wps:cNvSpPr>
                          <wps:spPr bwMode="auto">
                            <a:xfrm>
                              <a:off x="11120" y="4797"/>
                              <a:ext cx="88" cy="94"/>
                            </a:xfrm>
                            <a:custGeom>
                              <a:avLst/>
                              <a:gdLst>
                                <a:gd name="T0" fmla="+- 0 11120 11120"/>
                                <a:gd name="T1" fmla="*/ T0 w 88"/>
                                <a:gd name="T2" fmla="+- 0 4879 4797"/>
                                <a:gd name="T3" fmla="*/ 4879 h 94"/>
                                <a:gd name="T4" fmla="+- 0 11127 11120"/>
                                <a:gd name="T5" fmla="*/ T4 w 88"/>
                                <a:gd name="T6" fmla="+- 0 4879 4797"/>
                                <a:gd name="T7" fmla="*/ 4879 h 94"/>
                                <a:gd name="T8" fmla="+- 0 11131 11120"/>
                                <a:gd name="T9" fmla="*/ T8 w 88"/>
                                <a:gd name="T10" fmla="+- 0 4881 4797"/>
                                <a:gd name="T11" fmla="*/ 4881 h 94"/>
                                <a:gd name="T12" fmla="+- 0 11135 11120"/>
                                <a:gd name="T13" fmla="*/ T12 w 88"/>
                                <a:gd name="T14" fmla="+- 0 4884 4797"/>
                                <a:gd name="T15" fmla="*/ 4884 h 94"/>
                                <a:gd name="T16" fmla="+- 0 11138 11120"/>
                                <a:gd name="T17" fmla="*/ T16 w 88"/>
                                <a:gd name="T18" fmla="+- 0 4862 4797"/>
                                <a:gd name="T19" fmla="*/ 4862 h 94"/>
                                <a:gd name="T20" fmla="+- 0 11143 11120"/>
                                <a:gd name="T21" fmla="*/ T20 w 88"/>
                                <a:gd name="T22" fmla="+- 0 4841 4797"/>
                                <a:gd name="T23" fmla="*/ 4841 h 94"/>
                                <a:gd name="T24" fmla="+- 0 11150 11120"/>
                                <a:gd name="T25" fmla="*/ T24 w 88"/>
                                <a:gd name="T26" fmla="+- 0 4822 4797"/>
                                <a:gd name="T27" fmla="*/ 4822 h 94"/>
                                <a:gd name="T28" fmla="+- 0 11160 11120"/>
                                <a:gd name="T29" fmla="*/ T28 w 88"/>
                                <a:gd name="T30" fmla="+- 0 4806 4797"/>
                                <a:gd name="T31" fmla="*/ 4806 h 94"/>
                                <a:gd name="T32" fmla="+- 0 11165 11120"/>
                                <a:gd name="T33" fmla="*/ T32 w 88"/>
                                <a:gd name="T34" fmla="+- 0 4814 4797"/>
                                <a:gd name="T35" fmla="*/ 4814 h 94"/>
                                <a:gd name="T36" fmla="+- 0 11164 11120"/>
                                <a:gd name="T37" fmla="*/ T36 w 88"/>
                                <a:gd name="T38" fmla="+- 0 4826 4797"/>
                                <a:gd name="T39" fmla="*/ 4826 h 94"/>
                                <a:gd name="T40" fmla="+- 0 11166 11120"/>
                                <a:gd name="T41" fmla="*/ T40 w 88"/>
                                <a:gd name="T42" fmla="+- 0 4838 4797"/>
                                <a:gd name="T43" fmla="*/ 4838 h 94"/>
                                <a:gd name="T44" fmla="+- 0 11180 11120"/>
                                <a:gd name="T45" fmla="*/ T44 w 88"/>
                                <a:gd name="T46" fmla="+- 0 4829 4797"/>
                                <a:gd name="T47" fmla="*/ 4829 h 94"/>
                                <a:gd name="T48" fmla="+- 0 11189 11120"/>
                                <a:gd name="T49" fmla="*/ T48 w 88"/>
                                <a:gd name="T50" fmla="+- 0 4829 4797"/>
                                <a:gd name="T51" fmla="*/ 4829 h 94"/>
                                <a:gd name="T52" fmla="+- 0 11190 11120"/>
                                <a:gd name="T53" fmla="*/ T52 w 88"/>
                                <a:gd name="T54" fmla="+- 0 4829 4797"/>
                                <a:gd name="T55" fmla="*/ 4829 h 94"/>
                                <a:gd name="T56" fmla="+- 0 11186 11120"/>
                                <a:gd name="T57" fmla="*/ T56 w 88"/>
                                <a:gd name="T58" fmla="+- 0 4821 4797"/>
                                <a:gd name="T59" fmla="*/ 4821 h 94"/>
                                <a:gd name="T60" fmla="+- 0 11186 11120"/>
                                <a:gd name="T61" fmla="*/ T60 w 88"/>
                                <a:gd name="T62" fmla="+- 0 4818 4797"/>
                                <a:gd name="T63" fmla="*/ 4818 h 94"/>
                                <a:gd name="T64" fmla="+- 0 11186 11120"/>
                                <a:gd name="T65" fmla="*/ T64 w 88"/>
                                <a:gd name="T66" fmla="+- 0 4812 4797"/>
                                <a:gd name="T67" fmla="*/ 4812 h 94"/>
                                <a:gd name="T68" fmla="+- 0 11196 11120"/>
                                <a:gd name="T69" fmla="*/ T68 w 88"/>
                                <a:gd name="T70" fmla="+- 0 4808 4797"/>
                                <a:gd name="T71" fmla="*/ 4808 h 94"/>
                                <a:gd name="T72" fmla="+- 0 11196 11120"/>
                                <a:gd name="T73" fmla="*/ T72 w 88"/>
                                <a:gd name="T74" fmla="+- 0 4804 4797"/>
                                <a:gd name="T75" fmla="*/ 4804 h 94"/>
                                <a:gd name="T76" fmla="+- 0 11196 11120"/>
                                <a:gd name="T77" fmla="*/ T76 w 88"/>
                                <a:gd name="T78" fmla="+- 0 4801 4797"/>
                                <a:gd name="T79" fmla="*/ 4801 h 94"/>
                                <a:gd name="T80" fmla="+- 0 11196 11120"/>
                                <a:gd name="T81" fmla="*/ T80 w 88"/>
                                <a:gd name="T82" fmla="+- 0 4799 4797"/>
                                <a:gd name="T83" fmla="*/ 4799 h 94"/>
                                <a:gd name="T84" fmla="+- 0 11196 11120"/>
                                <a:gd name="T85" fmla="*/ T84 w 88"/>
                                <a:gd name="T86" fmla="+- 0 4797 4797"/>
                                <a:gd name="T87" fmla="*/ 4797 h 94"/>
                                <a:gd name="T88" fmla="+- 0 11199 11120"/>
                                <a:gd name="T89" fmla="*/ T88 w 88"/>
                                <a:gd name="T90" fmla="+- 0 4799 4797"/>
                                <a:gd name="T91" fmla="*/ 4799 h 94"/>
                                <a:gd name="T92" fmla="+- 0 11204 11120"/>
                                <a:gd name="T93" fmla="*/ T92 w 88"/>
                                <a:gd name="T94" fmla="+- 0 4799 4797"/>
                                <a:gd name="T95" fmla="*/ 4799 h 94"/>
                                <a:gd name="T96" fmla="+- 0 11204 11120"/>
                                <a:gd name="T97" fmla="*/ T96 w 88"/>
                                <a:gd name="T98" fmla="+- 0 4803 4797"/>
                                <a:gd name="T99" fmla="*/ 4803 h 94"/>
                                <a:gd name="T100" fmla="+- 0 11201 11120"/>
                                <a:gd name="T101" fmla="*/ T100 w 88"/>
                                <a:gd name="T102" fmla="+- 0 4808 4797"/>
                                <a:gd name="T103" fmla="*/ 4808 h 94"/>
                                <a:gd name="T104" fmla="+- 0 11208 11120"/>
                                <a:gd name="T105" fmla="*/ T104 w 88"/>
                                <a:gd name="T106" fmla="+- 0 4823 4797"/>
                                <a:gd name="T107" fmla="*/ 4823 h 94"/>
                                <a:gd name="T108" fmla="+- 0 11204 11120"/>
                                <a:gd name="T109" fmla="*/ T108 w 88"/>
                                <a:gd name="T110" fmla="+- 0 4827 4797"/>
                                <a:gd name="T111" fmla="*/ 4827 h 94"/>
                                <a:gd name="T112" fmla="+- 0 11203 11120"/>
                                <a:gd name="T113" fmla="*/ T112 w 88"/>
                                <a:gd name="T114" fmla="+- 0 4827 4797"/>
                                <a:gd name="T115" fmla="*/ 4827 h 94"/>
                                <a:gd name="T116" fmla="+- 0 11194 11120"/>
                                <a:gd name="T117" fmla="*/ T116 w 88"/>
                                <a:gd name="T118" fmla="+- 0 4826 4797"/>
                                <a:gd name="T119" fmla="*/ 4826 h 94"/>
                                <a:gd name="T120" fmla="+- 0 11194 11120"/>
                                <a:gd name="T121" fmla="*/ T120 w 88"/>
                                <a:gd name="T122" fmla="+- 0 4827 4797"/>
                                <a:gd name="T123" fmla="*/ 4827 h 94"/>
                                <a:gd name="T124" fmla="+- 0 11192 11120"/>
                                <a:gd name="T125" fmla="*/ T124 w 88"/>
                                <a:gd name="T126" fmla="+- 0 4833 4797"/>
                                <a:gd name="T127" fmla="*/ 4833 h 94"/>
                                <a:gd name="T128" fmla="+- 0 11193 11120"/>
                                <a:gd name="T129" fmla="*/ T128 w 88"/>
                                <a:gd name="T130" fmla="+- 0 4841 4797"/>
                                <a:gd name="T131" fmla="*/ 4841 h 94"/>
                                <a:gd name="T132" fmla="+- 0 11193 11120"/>
                                <a:gd name="T133" fmla="*/ T132 w 88"/>
                                <a:gd name="T134" fmla="+- 0 4850 4797"/>
                                <a:gd name="T135" fmla="*/ 4850 h 94"/>
                                <a:gd name="T136" fmla="+- 0 11182 11120"/>
                                <a:gd name="T137" fmla="*/ T136 w 88"/>
                                <a:gd name="T138" fmla="+- 0 4859 4797"/>
                                <a:gd name="T139" fmla="*/ 4859 h 94"/>
                                <a:gd name="T140" fmla="+- 0 11166 11120"/>
                                <a:gd name="T141" fmla="*/ T140 w 88"/>
                                <a:gd name="T142" fmla="+- 0 4856 4797"/>
                                <a:gd name="T143" fmla="*/ 4856 h 94"/>
                                <a:gd name="T144" fmla="+- 0 11146 11120"/>
                                <a:gd name="T145" fmla="*/ T144 w 88"/>
                                <a:gd name="T146" fmla="+- 0 4851 4797"/>
                                <a:gd name="T147" fmla="*/ 4851 h 94"/>
                                <a:gd name="T148" fmla="+- 0 11151 11120"/>
                                <a:gd name="T149" fmla="*/ T148 w 88"/>
                                <a:gd name="T150" fmla="+- 0 4864 4797"/>
                                <a:gd name="T151" fmla="*/ 4864 h 94"/>
                                <a:gd name="T152" fmla="+- 0 11160 11120"/>
                                <a:gd name="T153" fmla="*/ T152 w 88"/>
                                <a:gd name="T154" fmla="+- 0 4873 4797"/>
                                <a:gd name="T155" fmla="*/ 4873 h 94"/>
                                <a:gd name="T156" fmla="+- 0 11143 11120"/>
                                <a:gd name="T157" fmla="*/ T156 w 88"/>
                                <a:gd name="T158" fmla="+- 0 4886 4797"/>
                                <a:gd name="T159" fmla="*/ 4886 h 94"/>
                                <a:gd name="T160" fmla="+- 0 11129 11120"/>
                                <a:gd name="T161" fmla="*/ T160 w 88"/>
                                <a:gd name="T162" fmla="+- 0 4890 4797"/>
                                <a:gd name="T163" fmla="*/ 4890 h 94"/>
                                <a:gd name="T164" fmla="+- 0 11120 11120"/>
                                <a:gd name="T165" fmla="*/ T164 w 88"/>
                                <a:gd name="T166" fmla="+- 0 4879 4797"/>
                                <a:gd name="T167" fmla="*/ 487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8" h="94">
                                  <a:moveTo>
                                    <a:pt x="0" y="82"/>
                                  </a:moveTo>
                                  <a:lnTo>
                                    <a:pt x="7" y="82"/>
                                  </a:lnTo>
                                  <a:lnTo>
                                    <a:pt x="11" y="84"/>
                                  </a:lnTo>
                                  <a:lnTo>
                                    <a:pt x="15" y="87"/>
                                  </a:lnTo>
                                  <a:lnTo>
                                    <a:pt x="18" y="65"/>
                                  </a:lnTo>
                                  <a:lnTo>
                                    <a:pt x="23" y="44"/>
                                  </a:lnTo>
                                  <a:lnTo>
                                    <a:pt x="30" y="25"/>
                                  </a:lnTo>
                                  <a:lnTo>
                                    <a:pt x="40" y="9"/>
                                  </a:lnTo>
                                  <a:lnTo>
                                    <a:pt x="45" y="17"/>
                                  </a:lnTo>
                                  <a:lnTo>
                                    <a:pt x="44" y="29"/>
                                  </a:lnTo>
                                  <a:lnTo>
                                    <a:pt x="46" y="41"/>
                                  </a:lnTo>
                                  <a:lnTo>
                                    <a:pt x="60" y="32"/>
                                  </a:lnTo>
                                  <a:lnTo>
                                    <a:pt x="69" y="32"/>
                                  </a:lnTo>
                                  <a:lnTo>
                                    <a:pt x="70" y="32"/>
                                  </a:lnTo>
                                  <a:lnTo>
                                    <a:pt x="66" y="24"/>
                                  </a:lnTo>
                                  <a:lnTo>
                                    <a:pt x="66" y="21"/>
                                  </a:lnTo>
                                  <a:lnTo>
                                    <a:pt x="66" y="15"/>
                                  </a:lnTo>
                                  <a:lnTo>
                                    <a:pt x="76" y="11"/>
                                  </a:lnTo>
                                  <a:lnTo>
                                    <a:pt x="76" y="7"/>
                                  </a:lnTo>
                                  <a:lnTo>
                                    <a:pt x="76" y="4"/>
                                  </a:lnTo>
                                  <a:lnTo>
                                    <a:pt x="76" y="2"/>
                                  </a:lnTo>
                                  <a:lnTo>
                                    <a:pt x="76" y="0"/>
                                  </a:lnTo>
                                  <a:lnTo>
                                    <a:pt x="79" y="2"/>
                                  </a:lnTo>
                                  <a:lnTo>
                                    <a:pt x="84" y="2"/>
                                  </a:lnTo>
                                  <a:lnTo>
                                    <a:pt x="84" y="6"/>
                                  </a:lnTo>
                                  <a:lnTo>
                                    <a:pt x="81" y="11"/>
                                  </a:lnTo>
                                  <a:lnTo>
                                    <a:pt x="88" y="26"/>
                                  </a:lnTo>
                                  <a:lnTo>
                                    <a:pt x="84" y="30"/>
                                  </a:lnTo>
                                  <a:lnTo>
                                    <a:pt x="83" y="30"/>
                                  </a:lnTo>
                                  <a:lnTo>
                                    <a:pt x="74" y="29"/>
                                  </a:lnTo>
                                  <a:lnTo>
                                    <a:pt x="74" y="30"/>
                                  </a:lnTo>
                                  <a:lnTo>
                                    <a:pt x="72" y="36"/>
                                  </a:lnTo>
                                  <a:lnTo>
                                    <a:pt x="73" y="44"/>
                                  </a:lnTo>
                                  <a:lnTo>
                                    <a:pt x="73" y="53"/>
                                  </a:lnTo>
                                  <a:lnTo>
                                    <a:pt x="62" y="62"/>
                                  </a:lnTo>
                                  <a:lnTo>
                                    <a:pt x="46" y="59"/>
                                  </a:lnTo>
                                  <a:lnTo>
                                    <a:pt x="26" y="54"/>
                                  </a:lnTo>
                                  <a:lnTo>
                                    <a:pt x="31" y="67"/>
                                  </a:lnTo>
                                  <a:lnTo>
                                    <a:pt x="40" y="76"/>
                                  </a:lnTo>
                                  <a:lnTo>
                                    <a:pt x="23" y="89"/>
                                  </a:lnTo>
                                  <a:lnTo>
                                    <a:pt x="9" y="93"/>
                                  </a:lnTo>
                                  <a:lnTo>
                                    <a:pt x="0" y="8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7" name="Group 7313"/>
                        <wpg:cNvGrpSpPr>
                          <a:grpSpLocks/>
                        </wpg:cNvGrpSpPr>
                        <wpg:grpSpPr bwMode="auto">
                          <a:xfrm>
                            <a:off x="11198" y="4966"/>
                            <a:ext cx="45" cy="88"/>
                            <a:chOff x="11198" y="4966"/>
                            <a:chExt cx="45" cy="88"/>
                          </a:xfrm>
                        </wpg:grpSpPr>
                        <wps:wsp>
                          <wps:cNvPr id="7508" name="Freeform 7314"/>
                          <wps:cNvSpPr>
                            <a:spLocks/>
                          </wps:cNvSpPr>
                          <wps:spPr bwMode="auto">
                            <a:xfrm>
                              <a:off x="11198" y="4966"/>
                              <a:ext cx="45" cy="88"/>
                            </a:xfrm>
                            <a:custGeom>
                              <a:avLst/>
                              <a:gdLst>
                                <a:gd name="T0" fmla="+- 0 11198 11198"/>
                                <a:gd name="T1" fmla="*/ T0 w 45"/>
                                <a:gd name="T2" fmla="+- 0 4981 4966"/>
                                <a:gd name="T3" fmla="*/ 4981 h 88"/>
                                <a:gd name="T4" fmla="+- 0 11200 11198"/>
                                <a:gd name="T5" fmla="*/ T4 w 45"/>
                                <a:gd name="T6" fmla="+- 0 4976 4966"/>
                                <a:gd name="T7" fmla="*/ 4976 h 88"/>
                                <a:gd name="T8" fmla="+- 0 11201 11198"/>
                                <a:gd name="T9" fmla="*/ T8 w 45"/>
                                <a:gd name="T10" fmla="+- 0 4971 4966"/>
                                <a:gd name="T11" fmla="*/ 4971 h 88"/>
                                <a:gd name="T12" fmla="+- 0 11202 11198"/>
                                <a:gd name="T13" fmla="*/ T12 w 45"/>
                                <a:gd name="T14" fmla="+- 0 4966 4966"/>
                                <a:gd name="T15" fmla="*/ 4966 h 88"/>
                                <a:gd name="T16" fmla="+- 0 11207 11198"/>
                                <a:gd name="T17" fmla="*/ T16 w 45"/>
                                <a:gd name="T18" fmla="+- 0 4966 4966"/>
                                <a:gd name="T19" fmla="*/ 4966 h 88"/>
                                <a:gd name="T20" fmla="+- 0 11211 11198"/>
                                <a:gd name="T21" fmla="*/ T20 w 45"/>
                                <a:gd name="T22" fmla="+- 0 4967 4966"/>
                                <a:gd name="T23" fmla="*/ 4967 h 88"/>
                                <a:gd name="T24" fmla="+- 0 11211 11198"/>
                                <a:gd name="T25" fmla="*/ T24 w 45"/>
                                <a:gd name="T26" fmla="+- 0 4970 4966"/>
                                <a:gd name="T27" fmla="*/ 4970 h 88"/>
                                <a:gd name="T28" fmla="+- 0 11217 11198"/>
                                <a:gd name="T29" fmla="*/ T28 w 45"/>
                                <a:gd name="T30" fmla="+- 0 4986 4966"/>
                                <a:gd name="T31" fmla="*/ 4986 h 88"/>
                                <a:gd name="T32" fmla="+- 0 11225 11198"/>
                                <a:gd name="T33" fmla="*/ T32 w 45"/>
                                <a:gd name="T34" fmla="+- 0 4998 4966"/>
                                <a:gd name="T35" fmla="*/ 4998 h 88"/>
                                <a:gd name="T36" fmla="+- 0 11230 11198"/>
                                <a:gd name="T37" fmla="*/ T36 w 45"/>
                                <a:gd name="T38" fmla="+- 0 5001 4966"/>
                                <a:gd name="T39" fmla="*/ 5001 h 88"/>
                                <a:gd name="T40" fmla="+- 0 11236 11198"/>
                                <a:gd name="T41" fmla="*/ T40 w 45"/>
                                <a:gd name="T42" fmla="+- 0 5000 4966"/>
                                <a:gd name="T43" fmla="*/ 5000 h 88"/>
                                <a:gd name="T44" fmla="+- 0 11242 11198"/>
                                <a:gd name="T45" fmla="*/ T44 w 45"/>
                                <a:gd name="T46" fmla="+- 0 4999 4966"/>
                                <a:gd name="T47" fmla="*/ 4999 h 88"/>
                                <a:gd name="T48" fmla="+- 0 11242 11198"/>
                                <a:gd name="T49" fmla="*/ T48 w 45"/>
                                <a:gd name="T50" fmla="+- 0 5004 4966"/>
                                <a:gd name="T51" fmla="*/ 5004 h 88"/>
                                <a:gd name="T52" fmla="+- 0 11242 11198"/>
                                <a:gd name="T53" fmla="*/ T52 w 45"/>
                                <a:gd name="T54" fmla="+- 0 5008 4966"/>
                                <a:gd name="T55" fmla="*/ 5008 h 88"/>
                                <a:gd name="T56" fmla="+- 0 11242 11198"/>
                                <a:gd name="T57" fmla="*/ T56 w 45"/>
                                <a:gd name="T58" fmla="+- 0 5013 4966"/>
                                <a:gd name="T59" fmla="*/ 5013 h 88"/>
                                <a:gd name="T60" fmla="+- 0 11237 11198"/>
                                <a:gd name="T61" fmla="*/ T60 w 45"/>
                                <a:gd name="T62" fmla="+- 0 5010 4966"/>
                                <a:gd name="T63" fmla="*/ 5010 h 88"/>
                                <a:gd name="T64" fmla="+- 0 11231 11198"/>
                                <a:gd name="T65" fmla="*/ T64 w 45"/>
                                <a:gd name="T66" fmla="+- 0 5012 4966"/>
                                <a:gd name="T67" fmla="*/ 5012 h 88"/>
                                <a:gd name="T68" fmla="+- 0 11220 11198"/>
                                <a:gd name="T69" fmla="*/ T68 w 45"/>
                                <a:gd name="T70" fmla="+- 0 5009 4966"/>
                                <a:gd name="T71" fmla="*/ 5009 h 88"/>
                                <a:gd name="T72" fmla="+- 0 11226 11198"/>
                                <a:gd name="T73" fmla="*/ T72 w 45"/>
                                <a:gd name="T74" fmla="+- 0 5030 4966"/>
                                <a:gd name="T75" fmla="*/ 5030 h 88"/>
                                <a:gd name="T76" fmla="+- 0 11229 11198"/>
                                <a:gd name="T77" fmla="*/ T76 w 45"/>
                                <a:gd name="T78" fmla="+- 0 5048 4966"/>
                                <a:gd name="T79" fmla="*/ 5048 h 88"/>
                                <a:gd name="T80" fmla="+- 0 11218 11198"/>
                                <a:gd name="T81" fmla="*/ T80 w 45"/>
                                <a:gd name="T82" fmla="+- 0 5054 4966"/>
                                <a:gd name="T83" fmla="*/ 5054 h 88"/>
                                <a:gd name="T84" fmla="+- 0 11213 11198"/>
                                <a:gd name="T85" fmla="*/ T84 w 45"/>
                                <a:gd name="T86" fmla="+- 0 5046 4966"/>
                                <a:gd name="T87" fmla="*/ 5046 h 88"/>
                                <a:gd name="T88" fmla="+- 0 11206 11198"/>
                                <a:gd name="T89" fmla="*/ T88 w 45"/>
                                <a:gd name="T90" fmla="+- 0 5048 4966"/>
                                <a:gd name="T91" fmla="*/ 5048 h 88"/>
                                <a:gd name="T92" fmla="+- 0 11207 11198"/>
                                <a:gd name="T93" fmla="*/ T92 w 45"/>
                                <a:gd name="T94" fmla="+- 0 5025 4966"/>
                                <a:gd name="T95" fmla="*/ 5025 h 88"/>
                                <a:gd name="T96" fmla="+- 0 11207 11198"/>
                                <a:gd name="T97" fmla="*/ T96 w 45"/>
                                <a:gd name="T98" fmla="+- 0 5004 4966"/>
                                <a:gd name="T99" fmla="*/ 5004 h 88"/>
                                <a:gd name="T100" fmla="+- 0 11202 11198"/>
                                <a:gd name="T101" fmla="*/ T100 w 45"/>
                                <a:gd name="T102" fmla="+- 0 4987 4966"/>
                                <a:gd name="T103" fmla="*/ 4987 h 88"/>
                                <a:gd name="T104" fmla="+- 0 11198 11198"/>
                                <a:gd name="T105" fmla="*/ T104 w 45"/>
                                <a:gd name="T106" fmla="+- 0 4981 4966"/>
                                <a:gd name="T107" fmla="*/ 4981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 h="88">
                                  <a:moveTo>
                                    <a:pt x="0" y="15"/>
                                  </a:moveTo>
                                  <a:lnTo>
                                    <a:pt x="2" y="10"/>
                                  </a:lnTo>
                                  <a:lnTo>
                                    <a:pt x="3" y="5"/>
                                  </a:lnTo>
                                  <a:lnTo>
                                    <a:pt x="4" y="0"/>
                                  </a:lnTo>
                                  <a:lnTo>
                                    <a:pt x="9" y="0"/>
                                  </a:lnTo>
                                  <a:lnTo>
                                    <a:pt x="13" y="1"/>
                                  </a:lnTo>
                                  <a:lnTo>
                                    <a:pt x="13" y="4"/>
                                  </a:lnTo>
                                  <a:lnTo>
                                    <a:pt x="19" y="20"/>
                                  </a:lnTo>
                                  <a:lnTo>
                                    <a:pt x="27" y="32"/>
                                  </a:lnTo>
                                  <a:lnTo>
                                    <a:pt x="32" y="35"/>
                                  </a:lnTo>
                                  <a:lnTo>
                                    <a:pt x="38" y="34"/>
                                  </a:lnTo>
                                  <a:lnTo>
                                    <a:pt x="44" y="33"/>
                                  </a:lnTo>
                                  <a:lnTo>
                                    <a:pt x="44" y="38"/>
                                  </a:lnTo>
                                  <a:lnTo>
                                    <a:pt x="44" y="42"/>
                                  </a:lnTo>
                                  <a:lnTo>
                                    <a:pt x="44" y="47"/>
                                  </a:lnTo>
                                  <a:lnTo>
                                    <a:pt x="39" y="44"/>
                                  </a:lnTo>
                                  <a:lnTo>
                                    <a:pt x="33" y="46"/>
                                  </a:lnTo>
                                  <a:lnTo>
                                    <a:pt x="22" y="43"/>
                                  </a:lnTo>
                                  <a:lnTo>
                                    <a:pt x="28" y="64"/>
                                  </a:lnTo>
                                  <a:lnTo>
                                    <a:pt x="31" y="82"/>
                                  </a:lnTo>
                                  <a:lnTo>
                                    <a:pt x="20" y="88"/>
                                  </a:lnTo>
                                  <a:lnTo>
                                    <a:pt x="15" y="80"/>
                                  </a:lnTo>
                                  <a:lnTo>
                                    <a:pt x="8" y="82"/>
                                  </a:lnTo>
                                  <a:lnTo>
                                    <a:pt x="9" y="59"/>
                                  </a:lnTo>
                                  <a:lnTo>
                                    <a:pt x="9" y="38"/>
                                  </a:lnTo>
                                  <a:lnTo>
                                    <a:pt x="4" y="21"/>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9" name="Group 7315"/>
                        <wpg:cNvGrpSpPr>
                          <a:grpSpLocks/>
                        </wpg:cNvGrpSpPr>
                        <wpg:grpSpPr bwMode="auto">
                          <a:xfrm>
                            <a:off x="11188" y="5087"/>
                            <a:ext cx="20" cy="54"/>
                            <a:chOff x="11188" y="5087"/>
                            <a:chExt cx="20" cy="54"/>
                          </a:xfrm>
                        </wpg:grpSpPr>
                        <wps:wsp>
                          <wps:cNvPr id="7510" name="Freeform 7316"/>
                          <wps:cNvSpPr>
                            <a:spLocks/>
                          </wps:cNvSpPr>
                          <wps:spPr bwMode="auto">
                            <a:xfrm>
                              <a:off x="11188" y="5087"/>
                              <a:ext cx="20" cy="54"/>
                            </a:xfrm>
                            <a:custGeom>
                              <a:avLst/>
                              <a:gdLst>
                                <a:gd name="T0" fmla="+- 0 11190 11188"/>
                                <a:gd name="T1" fmla="*/ T0 w 20"/>
                                <a:gd name="T2" fmla="+- 0 5139 5087"/>
                                <a:gd name="T3" fmla="*/ 5139 h 54"/>
                                <a:gd name="T4" fmla="+- 0 11188 11188"/>
                                <a:gd name="T5" fmla="*/ T4 w 20"/>
                                <a:gd name="T6" fmla="+- 0 5118 5087"/>
                                <a:gd name="T7" fmla="*/ 5118 h 54"/>
                                <a:gd name="T8" fmla="+- 0 11188 11188"/>
                                <a:gd name="T9" fmla="*/ T8 w 20"/>
                                <a:gd name="T10" fmla="+- 0 5106 5087"/>
                                <a:gd name="T11" fmla="*/ 5106 h 54"/>
                                <a:gd name="T12" fmla="+- 0 11192 11188"/>
                                <a:gd name="T13" fmla="*/ T12 w 20"/>
                                <a:gd name="T14" fmla="+- 0 5089 5087"/>
                                <a:gd name="T15" fmla="*/ 5089 h 54"/>
                                <a:gd name="T16" fmla="+- 0 11198 11188"/>
                                <a:gd name="T17" fmla="*/ T16 w 20"/>
                                <a:gd name="T18" fmla="+- 0 5089 5087"/>
                                <a:gd name="T19" fmla="*/ 5089 h 54"/>
                                <a:gd name="T20" fmla="+- 0 11204 11188"/>
                                <a:gd name="T21" fmla="*/ T20 w 20"/>
                                <a:gd name="T22" fmla="+- 0 5087 5087"/>
                                <a:gd name="T23" fmla="*/ 5087 h 54"/>
                                <a:gd name="T24" fmla="+- 0 11203 11188"/>
                                <a:gd name="T25" fmla="*/ T24 w 20"/>
                                <a:gd name="T26" fmla="+- 0 5089 5087"/>
                                <a:gd name="T27" fmla="*/ 5089 h 54"/>
                                <a:gd name="T28" fmla="+- 0 11203 11188"/>
                                <a:gd name="T29" fmla="*/ T28 w 20"/>
                                <a:gd name="T30" fmla="+- 0 5091 5087"/>
                                <a:gd name="T31" fmla="*/ 5091 h 54"/>
                                <a:gd name="T32" fmla="+- 0 11202 11188"/>
                                <a:gd name="T33" fmla="*/ T32 w 20"/>
                                <a:gd name="T34" fmla="+- 0 5093 5087"/>
                                <a:gd name="T35" fmla="*/ 5093 h 54"/>
                                <a:gd name="T36" fmla="+- 0 11199 11188"/>
                                <a:gd name="T37" fmla="*/ T36 w 20"/>
                                <a:gd name="T38" fmla="+- 0 5094 5087"/>
                                <a:gd name="T39" fmla="*/ 5094 h 54"/>
                                <a:gd name="T40" fmla="+- 0 11195 11188"/>
                                <a:gd name="T41" fmla="*/ T40 w 20"/>
                                <a:gd name="T42" fmla="+- 0 5096 5087"/>
                                <a:gd name="T43" fmla="*/ 5096 h 54"/>
                                <a:gd name="T44" fmla="+- 0 11190 11188"/>
                                <a:gd name="T45" fmla="*/ T44 w 20"/>
                                <a:gd name="T46" fmla="+- 0 5100 5087"/>
                                <a:gd name="T47" fmla="*/ 5100 h 54"/>
                                <a:gd name="T48" fmla="+- 0 11200 11188"/>
                                <a:gd name="T49" fmla="*/ T48 w 20"/>
                                <a:gd name="T50" fmla="+- 0 5107 5087"/>
                                <a:gd name="T51" fmla="*/ 5107 h 54"/>
                                <a:gd name="T52" fmla="+- 0 11200 11188"/>
                                <a:gd name="T53" fmla="*/ T52 w 20"/>
                                <a:gd name="T54" fmla="+- 0 5123 5087"/>
                                <a:gd name="T55" fmla="*/ 5123 h 54"/>
                                <a:gd name="T56" fmla="+- 0 11207 11188"/>
                                <a:gd name="T57" fmla="*/ T56 w 20"/>
                                <a:gd name="T58" fmla="+- 0 5132 5087"/>
                                <a:gd name="T59" fmla="*/ 5132 h 54"/>
                                <a:gd name="T60" fmla="+- 0 11204 11188"/>
                                <a:gd name="T61" fmla="*/ T60 w 20"/>
                                <a:gd name="T62" fmla="+- 0 5130 5087"/>
                                <a:gd name="T63" fmla="*/ 5130 h 54"/>
                                <a:gd name="T64" fmla="+- 0 11202 11188"/>
                                <a:gd name="T65" fmla="*/ T64 w 20"/>
                                <a:gd name="T66" fmla="+- 0 5129 5087"/>
                                <a:gd name="T67" fmla="*/ 5129 h 54"/>
                                <a:gd name="T68" fmla="+- 0 11203 11188"/>
                                <a:gd name="T69" fmla="*/ T68 w 20"/>
                                <a:gd name="T70" fmla="+- 0 5137 5087"/>
                                <a:gd name="T71" fmla="*/ 5137 h 54"/>
                                <a:gd name="T72" fmla="+- 0 11200 11188"/>
                                <a:gd name="T73" fmla="*/ T72 w 20"/>
                                <a:gd name="T74" fmla="+- 0 5139 5087"/>
                                <a:gd name="T75" fmla="*/ 5139 h 54"/>
                                <a:gd name="T76" fmla="+- 0 11196 11188"/>
                                <a:gd name="T77" fmla="*/ T76 w 20"/>
                                <a:gd name="T78" fmla="+- 0 5140 5087"/>
                                <a:gd name="T79" fmla="*/ 5140 h 54"/>
                                <a:gd name="T80" fmla="+- 0 11190 11188"/>
                                <a:gd name="T81" fmla="*/ T80 w 20"/>
                                <a:gd name="T82" fmla="+- 0 5139 5087"/>
                                <a:gd name="T83" fmla="*/ 513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 h="54">
                                  <a:moveTo>
                                    <a:pt x="2" y="52"/>
                                  </a:moveTo>
                                  <a:lnTo>
                                    <a:pt x="0" y="31"/>
                                  </a:lnTo>
                                  <a:lnTo>
                                    <a:pt x="0" y="19"/>
                                  </a:lnTo>
                                  <a:lnTo>
                                    <a:pt x="4" y="2"/>
                                  </a:lnTo>
                                  <a:lnTo>
                                    <a:pt x="10" y="2"/>
                                  </a:lnTo>
                                  <a:lnTo>
                                    <a:pt x="16" y="0"/>
                                  </a:lnTo>
                                  <a:lnTo>
                                    <a:pt x="15" y="2"/>
                                  </a:lnTo>
                                  <a:lnTo>
                                    <a:pt x="15" y="4"/>
                                  </a:lnTo>
                                  <a:lnTo>
                                    <a:pt x="14" y="6"/>
                                  </a:lnTo>
                                  <a:lnTo>
                                    <a:pt x="11" y="7"/>
                                  </a:lnTo>
                                  <a:lnTo>
                                    <a:pt x="7" y="9"/>
                                  </a:lnTo>
                                  <a:lnTo>
                                    <a:pt x="2" y="13"/>
                                  </a:lnTo>
                                  <a:lnTo>
                                    <a:pt x="12" y="20"/>
                                  </a:lnTo>
                                  <a:lnTo>
                                    <a:pt x="12" y="36"/>
                                  </a:lnTo>
                                  <a:lnTo>
                                    <a:pt x="19" y="45"/>
                                  </a:lnTo>
                                  <a:lnTo>
                                    <a:pt x="16" y="43"/>
                                  </a:lnTo>
                                  <a:lnTo>
                                    <a:pt x="14" y="42"/>
                                  </a:lnTo>
                                  <a:lnTo>
                                    <a:pt x="15" y="50"/>
                                  </a:lnTo>
                                  <a:lnTo>
                                    <a:pt x="12" y="52"/>
                                  </a:lnTo>
                                  <a:lnTo>
                                    <a:pt x="8" y="53"/>
                                  </a:lnTo>
                                  <a:lnTo>
                                    <a:pt x="2" y="5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1" name="Group 7317"/>
                        <wpg:cNvGrpSpPr>
                          <a:grpSpLocks/>
                        </wpg:cNvGrpSpPr>
                        <wpg:grpSpPr bwMode="auto">
                          <a:xfrm>
                            <a:off x="11215" y="5148"/>
                            <a:ext cx="4" cy="13"/>
                            <a:chOff x="11215" y="5148"/>
                            <a:chExt cx="4" cy="13"/>
                          </a:xfrm>
                        </wpg:grpSpPr>
                        <wps:wsp>
                          <wps:cNvPr id="7512" name="Freeform 7318"/>
                          <wps:cNvSpPr>
                            <a:spLocks/>
                          </wps:cNvSpPr>
                          <wps:spPr bwMode="auto">
                            <a:xfrm>
                              <a:off x="11215" y="5148"/>
                              <a:ext cx="4" cy="13"/>
                            </a:xfrm>
                            <a:custGeom>
                              <a:avLst/>
                              <a:gdLst>
                                <a:gd name="T0" fmla="+- 0 11215 11215"/>
                                <a:gd name="T1" fmla="*/ T0 w 4"/>
                                <a:gd name="T2" fmla="+- 0 5148 5148"/>
                                <a:gd name="T3" fmla="*/ 5148 h 13"/>
                                <a:gd name="T4" fmla="+- 0 11217 11215"/>
                                <a:gd name="T5" fmla="*/ T4 w 4"/>
                                <a:gd name="T6" fmla="+- 0 5148 5148"/>
                                <a:gd name="T7" fmla="*/ 5148 h 13"/>
                                <a:gd name="T8" fmla="+- 0 11218 11215"/>
                                <a:gd name="T9" fmla="*/ T8 w 4"/>
                                <a:gd name="T10" fmla="+- 0 5150 5148"/>
                                <a:gd name="T11" fmla="*/ 5150 h 13"/>
                                <a:gd name="T12" fmla="+- 0 11218 11215"/>
                                <a:gd name="T13" fmla="*/ T12 w 4"/>
                                <a:gd name="T14" fmla="+- 0 5153 5148"/>
                                <a:gd name="T15" fmla="*/ 5153 h 13"/>
                                <a:gd name="T16" fmla="+- 0 11218 11215"/>
                                <a:gd name="T17" fmla="*/ T16 w 4"/>
                                <a:gd name="T18" fmla="+- 0 5155 5148"/>
                                <a:gd name="T19" fmla="*/ 5155 h 13"/>
                                <a:gd name="T20" fmla="+- 0 11218 11215"/>
                                <a:gd name="T21" fmla="*/ T20 w 4"/>
                                <a:gd name="T22" fmla="+- 0 5158 5148"/>
                                <a:gd name="T23" fmla="*/ 5158 h 13"/>
                                <a:gd name="T24" fmla="+- 0 11218 11215"/>
                                <a:gd name="T25" fmla="*/ T24 w 4"/>
                                <a:gd name="T26" fmla="+- 0 5160 5148"/>
                                <a:gd name="T27" fmla="*/ 5160 h 13"/>
                                <a:gd name="T28" fmla="+- 0 11216 11215"/>
                                <a:gd name="T29" fmla="*/ T28 w 4"/>
                                <a:gd name="T30" fmla="+- 0 5157 5148"/>
                                <a:gd name="T31" fmla="*/ 5157 h 13"/>
                                <a:gd name="T32" fmla="+- 0 11215 11215"/>
                                <a:gd name="T33" fmla="*/ T32 w 4"/>
                                <a:gd name="T34" fmla="+- 0 5152 5148"/>
                                <a:gd name="T35" fmla="*/ 5152 h 13"/>
                                <a:gd name="T36" fmla="+- 0 11215 11215"/>
                                <a:gd name="T37" fmla="*/ T36 w 4"/>
                                <a:gd name="T38" fmla="+- 0 5148 5148"/>
                                <a:gd name="T39" fmla="*/ 5148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13">
                                  <a:moveTo>
                                    <a:pt x="0" y="0"/>
                                  </a:moveTo>
                                  <a:lnTo>
                                    <a:pt x="2" y="0"/>
                                  </a:lnTo>
                                  <a:lnTo>
                                    <a:pt x="3" y="2"/>
                                  </a:lnTo>
                                  <a:lnTo>
                                    <a:pt x="3" y="5"/>
                                  </a:lnTo>
                                  <a:lnTo>
                                    <a:pt x="3" y="7"/>
                                  </a:lnTo>
                                  <a:lnTo>
                                    <a:pt x="3" y="10"/>
                                  </a:lnTo>
                                  <a:lnTo>
                                    <a:pt x="3" y="12"/>
                                  </a:lnTo>
                                  <a:lnTo>
                                    <a:pt x="1" y="9"/>
                                  </a:lnTo>
                                  <a:lnTo>
                                    <a:pt x="0"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3" name="Group 7319"/>
                        <wpg:cNvGrpSpPr>
                          <a:grpSpLocks/>
                        </wpg:cNvGrpSpPr>
                        <wpg:grpSpPr bwMode="auto">
                          <a:xfrm>
                            <a:off x="11188" y="5194"/>
                            <a:ext cx="16" cy="27"/>
                            <a:chOff x="11188" y="5194"/>
                            <a:chExt cx="16" cy="27"/>
                          </a:xfrm>
                        </wpg:grpSpPr>
                        <wps:wsp>
                          <wps:cNvPr id="7514" name="Freeform 7320"/>
                          <wps:cNvSpPr>
                            <a:spLocks/>
                          </wps:cNvSpPr>
                          <wps:spPr bwMode="auto">
                            <a:xfrm>
                              <a:off x="11188" y="5194"/>
                              <a:ext cx="16" cy="27"/>
                            </a:xfrm>
                            <a:custGeom>
                              <a:avLst/>
                              <a:gdLst>
                                <a:gd name="T0" fmla="+- 0 11188 11188"/>
                                <a:gd name="T1" fmla="*/ T0 w 16"/>
                                <a:gd name="T2" fmla="+- 0 5220 5194"/>
                                <a:gd name="T3" fmla="*/ 5220 h 27"/>
                                <a:gd name="T4" fmla="+- 0 11196 11188"/>
                                <a:gd name="T5" fmla="*/ T4 w 16"/>
                                <a:gd name="T6" fmla="+- 0 5207 5194"/>
                                <a:gd name="T7" fmla="*/ 5207 h 27"/>
                                <a:gd name="T8" fmla="+- 0 11195 11188"/>
                                <a:gd name="T9" fmla="*/ T8 w 16"/>
                                <a:gd name="T10" fmla="+- 0 5194 5194"/>
                                <a:gd name="T11" fmla="*/ 5194 h 27"/>
                                <a:gd name="T12" fmla="+- 0 11198 11188"/>
                                <a:gd name="T13" fmla="*/ T12 w 16"/>
                                <a:gd name="T14" fmla="+- 0 5194 5194"/>
                                <a:gd name="T15" fmla="*/ 5194 h 27"/>
                                <a:gd name="T16" fmla="+- 0 11201 11188"/>
                                <a:gd name="T17" fmla="*/ T16 w 16"/>
                                <a:gd name="T18" fmla="+- 0 5197 5194"/>
                                <a:gd name="T19" fmla="*/ 5197 h 27"/>
                                <a:gd name="T20" fmla="+- 0 11202 11188"/>
                                <a:gd name="T21" fmla="*/ T20 w 16"/>
                                <a:gd name="T22" fmla="+- 0 5202 5194"/>
                                <a:gd name="T23" fmla="*/ 5202 h 27"/>
                                <a:gd name="T24" fmla="+- 0 11202 11188"/>
                                <a:gd name="T25" fmla="*/ T24 w 16"/>
                                <a:gd name="T26" fmla="+- 0 5203 5194"/>
                                <a:gd name="T27" fmla="*/ 5203 h 27"/>
                                <a:gd name="T28" fmla="+- 0 11202 11188"/>
                                <a:gd name="T29" fmla="*/ T28 w 16"/>
                                <a:gd name="T30" fmla="+- 0 5204 5194"/>
                                <a:gd name="T31" fmla="*/ 5204 h 27"/>
                                <a:gd name="T32" fmla="+- 0 11202 11188"/>
                                <a:gd name="T33" fmla="*/ T32 w 16"/>
                                <a:gd name="T34" fmla="+- 0 5205 5194"/>
                                <a:gd name="T35" fmla="*/ 5205 h 27"/>
                                <a:gd name="T36" fmla="+- 0 11202 11188"/>
                                <a:gd name="T37" fmla="*/ T36 w 16"/>
                                <a:gd name="T38" fmla="+- 0 5208 5194"/>
                                <a:gd name="T39" fmla="*/ 5208 h 27"/>
                                <a:gd name="T40" fmla="+- 0 11202 11188"/>
                                <a:gd name="T41" fmla="*/ T40 w 16"/>
                                <a:gd name="T42" fmla="+- 0 5211 5194"/>
                                <a:gd name="T43" fmla="*/ 5211 h 27"/>
                                <a:gd name="T44" fmla="+- 0 11203 11188"/>
                                <a:gd name="T45" fmla="*/ T44 w 16"/>
                                <a:gd name="T46" fmla="+- 0 5214 5194"/>
                                <a:gd name="T47" fmla="*/ 5214 h 27"/>
                                <a:gd name="T48" fmla="+- 0 11203 11188"/>
                                <a:gd name="T49" fmla="*/ T48 w 16"/>
                                <a:gd name="T50" fmla="+- 0 5216 5194"/>
                                <a:gd name="T51" fmla="*/ 5216 h 27"/>
                                <a:gd name="T52" fmla="+- 0 11203 11188"/>
                                <a:gd name="T53" fmla="*/ T52 w 16"/>
                                <a:gd name="T54" fmla="+- 0 5218 5194"/>
                                <a:gd name="T55" fmla="*/ 5218 h 27"/>
                                <a:gd name="T56" fmla="+- 0 11203 11188"/>
                                <a:gd name="T57" fmla="*/ T56 w 16"/>
                                <a:gd name="T58" fmla="+- 0 5220 5194"/>
                                <a:gd name="T59" fmla="*/ 5220 h 27"/>
                                <a:gd name="T60" fmla="+- 0 11198 11188"/>
                                <a:gd name="T61" fmla="*/ T60 w 16"/>
                                <a:gd name="T62" fmla="+- 0 5220 5194"/>
                                <a:gd name="T63" fmla="*/ 5220 h 27"/>
                                <a:gd name="T64" fmla="+- 0 11193 11188"/>
                                <a:gd name="T65" fmla="*/ T64 w 16"/>
                                <a:gd name="T66" fmla="+- 0 5220 5194"/>
                                <a:gd name="T67" fmla="*/ 5220 h 27"/>
                                <a:gd name="T68" fmla="+- 0 11188 11188"/>
                                <a:gd name="T69" fmla="*/ T68 w 16"/>
                                <a:gd name="T70" fmla="+- 0 5220 5194"/>
                                <a:gd name="T71" fmla="*/ 522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 h="27">
                                  <a:moveTo>
                                    <a:pt x="0" y="26"/>
                                  </a:moveTo>
                                  <a:lnTo>
                                    <a:pt x="8" y="13"/>
                                  </a:lnTo>
                                  <a:lnTo>
                                    <a:pt x="7" y="0"/>
                                  </a:lnTo>
                                  <a:lnTo>
                                    <a:pt x="10" y="0"/>
                                  </a:lnTo>
                                  <a:lnTo>
                                    <a:pt x="13" y="3"/>
                                  </a:lnTo>
                                  <a:lnTo>
                                    <a:pt x="14" y="8"/>
                                  </a:lnTo>
                                  <a:lnTo>
                                    <a:pt x="14" y="9"/>
                                  </a:lnTo>
                                  <a:lnTo>
                                    <a:pt x="14" y="10"/>
                                  </a:lnTo>
                                  <a:lnTo>
                                    <a:pt x="14" y="11"/>
                                  </a:lnTo>
                                  <a:lnTo>
                                    <a:pt x="14" y="14"/>
                                  </a:lnTo>
                                  <a:lnTo>
                                    <a:pt x="14" y="17"/>
                                  </a:lnTo>
                                  <a:lnTo>
                                    <a:pt x="15" y="20"/>
                                  </a:lnTo>
                                  <a:lnTo>
                                    <a:pt x="15" y="22"/>
                                  </a:lnTo>
                                  <a:lnTo>
                                    <a:pt x="15" y="24"/>
                                  </a:lnTo>
                                  <a:lnTo>
                                    <a:pt x="15" y="26"/>
                                  </a:lnTo>
                                  <a:lnTo>
                                    <a:pt x="10" y="26"/>
                                  </a:lnTo>
                                  <a:lnTo>
                                    <a:pt x="5" y="26"/>
                                  </a:lnTo>
                                  <a:lnTo>
                                    <a:pt x="0"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5" name="Group 7321"/>
                        <wpg:cNvGrpSpPr>
                          <a:grpSpLocks/>
                        </wpg:cNvGrpSpPr>
                        <wpg:grpSpPr bwMode="auto">
                          <a:xfrm>
                            <a:off x="11230" y="5283"/>
                            <a:ext cx="5" cy="9"/>
                            <a:chOff x="11230" y="5283"/>
                            <a:chExt cx="5" cy="9"/>
                          </a:xfrm>
                        </wpg:grpSpPr>
                        <wps:wsp>
                          <wps:cNvPr id="7516" name="Freeform 7322"/>
                          <wps:cNvSpPr>
                            <a:spLocks/>
                          </wps:cNvSpPr>
                          <wps:spPr bwMode="auto">
                            <a:xfrm>
                              <a:off x="11230" y="5283"/>
                              <a:ext cx="5" cy="9"/>
                            </a:xfrm>
                            <a:custGeom>
                              <a:avLst/>
                              <a:gdLst>
                                <a:gd name="T0" fmla="+- 0 11230 11230"/>
                                <a:gd name="T1" fmla="*/ T0 w 5"/>
                                <a:gd name="T2" fmla="+- 0 5283 5283"/>
                                <a:gd name="T3" fmla="*/ 5283 h 9"/>
                                <a:gd name="T4" fmla="+- 0 11232 11230"/>
                                <a:gd name="T5" fmla="*/ T4 w 5"/>
                                <a:gd name="T6" fmla="+- 0 5284 5283"/>
                                <a:gd name="T7" fmla="*/ 5284 h 9"/>
                                <a:gd name="T8" fmla="+- 0 11234 11230"/>
                                <a:gd name="T9" fmla="*/ T8 w 5"/>
                                <a:gd name="T10" fmla="+- 0 5285 5283"/>
                                <a:gd name="T11" fmla="*/ 5285 h 9"/>
                                <a:gd name="T12" fmla="+- 0 11235 11230"/>
                                <a:gd name="T13" fmla="*/ T12 w 5"/>
                                <a:gd name="T14" fmla="+- 0 5287 5283"/>
                                <a:gd name="T15" fmla="*/ 5287 h 9"/>
                                <a:gd name="T16" fmla="+- 0 11234 11230"/>
                                <a:gd name="T17" fmla="*/ T16 w 5"/>
                                <a:gd name="T18" fmla="+- 0 5289 5283"/>
                                <a:gd name="T19" fmla="*/ 5289 h 9"/>
                                <a:gd name="T20" fmla="+- 0 11232 11230"/>
                                <a:gd name="T21" fmla="*/ T20 w 5"/>
                                <a:gd name="T22" fmla="+- 0 5290 5283"/>
                                <a:gd name="T23" fmla="*/ 5290 h 9"/>
                                <a:gd name="T24" fmla="+- 0 11231 11230"/>
                                <a:gd name="T25" fmla="*/ T24 w 5"/>
                                <a:gd name="T26" fmla="+- 0 5292 5283"/>
                                <a:gd name="T27" fmla="*/ 5292 h 9"/>
                                <a:gd name="T28" fmla="+- 0 11231 11230"/>
                                <a:gd name="T29" fmla="*/ T28 w 5"/>
                                <a:gd name="T30" fmla="+- 0 5289 5283"/>
                                <a:gd name="T31" fmla="*/ 5289 h 9"/>
                                <a:gd name="T32" fmla="+- 0 11231 11230"/>
                                <a:gd name="T33" fmla="*/ T32 w 5"/>
                                <a:gd name="T34" fmla="+- 0 5286 5283"/>
                                <a:gd name="T35" fmla="*/ 5286 h 9"/>
                                <a:gd name="T36" fmla="+- 0 11230 11230"/>
                                <a:gd name="T37" fmla="*/ T36 w 5"/>
                                <a:gd name="T38" fmla="+- 0 5283 5283"/>
                                <a:gd name="T39" fmla="*/ 528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9">
                                  <a:moveTo>
                                    <a:pt x="0" y="0"/>
                                  </a:moveTo>
                                  <a:lnTo>
                                    <a:pt x="2" y="1"/>
                                  </a:lnTo>
                                  <a:lnTo>
                                    <a:pt x="4" y="2"/>
                                  </a:lnTo>
                                  <a:lnTo>
                                    <a:pt x="5" y="4"/>
                                  </a:lnTo>
                                  <a:lnTo>
                                    <a:pt x="4" y="6"/>
                                  </a:lnTo>
                                  <a:lnTo>
                                    <a:pt x="2" y="7"/>
                                  </a:lnTo>
                                  <a:lnTo>
                                    <a:pt x="1" y="9"/>
                                  </a:lnTo>
                                  <a:lnTo>
                                    <a:pt x="1" y="6"/>
                                  </a:lnTo>
                                  <a:lnTo>
                                    <a:pt x="1"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7" name="Group 7323"/>
                        <wpg:cNvGrpSpPr>
                          <a:grpSpLocks/>
                        </wpg:cNvGrpSpPr>
                        <wpg:grpSpPr bwMode="auto">
                          <a:xfrm>
                            <a:off x="11133" y="5286"/>
                            <a:ext cx="16" cy="27"/>
                            <a:chOff x="11133" y="5286"/>
                            <a:chExt cx="16" cy="27"/>
                          </a:xfrm>
                        </wpg:grpSpPr>
                        <wps:wsp>
                          <wps:cNvPr id="7518" name="Freeform 7324"/>
                          <wps:cNvSpPr>
                            <a:spLocks/>
                          </wps:cNvSpPr>
                          <wps:spPr bwMode="auto">
                            <a:xfrm>
                              <a:off x="11133" y="5286"/>
                              <a:ext cx="16" cy="27"/>
                            </a:xfrm>
                            <a:custGeom>
                              <a:avLst/>
                              <a:gdLst>
                                <a:gd name="T0" fmla="+- 0 11137 11133"/>
                                <a:gd name="T1" fmla="*/ T0 w 16"/>
                                <a:gd name="T2" fmla="+- 0 5286 5286"/>
                                <a:gd name="T3" fmla="*/ 5286 h 27"/>
                                <a:gd name="T4" fmla="+- 0 11148 11133"/>
                                <a:gd name="T5" fmla="*/ T4 w 16"/>
                                <a:gd name="T6" fmla="+- 0 5295 5286"/>
                                <a:gd name="T7" fmla="*/ 5295 h 27"/>
                                <a:gd name="T8" fmla="+- 0 11145 11133"/>
                                <a:gd name="T9" fmla="*/ T8 w 16"/>
                                <a:gd name="T10" fmla="+- 0 5313 5286"/>
                                <a:gd name="T11" fmla="*/ 5313 h 27"/>
                                <a:gd name="T12" fmla="+- 0 11133 11133"/>
                                <a:gd name="T13" fmla="*/ T12 w 16"/>
                                <a:gd name="T14" fmla="+- 0 5309 5286"/>
                                <a:gd name="T15" fmla="*/ 5309 h 27"/>
                                <a:gd name="T16" fmla="+- 0 11133 11133"/>
                                <a:gd name="T17" fmla="*/ T16 w 16"/>
                                <a:gd name="T18" fmla="+- 0 5292 5286"/>
                                <a:gd name="T19" fmla="*/ 5292 h 27"/>
                                <a:gd name="T20" fmla="+- 0 11137 11133"/>
                                <a:gd name="T21" fmla="*/ T20 w 16"/>
                                <a:gd name="T22" fmla="+- 0 5286 5286"/>
                                <a:gd name="T23" fmla="*/ 5286 h 27"/>
                              </a:gdLst>
                              <a:ahLst/>
                              <a:cxnLst>
                                <a:cxn ang="0">
                                  <a:pos x="T1" y="T3"/>
                                </a:cxn>
                                <a:cxn ang="0">
                                  <a:pos x="T5" y="T7"/>
                                </a:cxn>
                                <a:cxn ang="0">
                                  <a:pos x="T9" y="T11"/>
                                </a:cxn>
                                <a:cxn ang="0">
                                  <a:pos x="T13" y="T15"/>
                                </a:cxn>
                                <a:cxn ang="0">
                                  <a:pos x="T17" y="T19"/>
                                </a:cxn>
                                <a:cxn ang="0">
                                  <a:pos x="T21" y="T23"/>
                                </a:cxn>
                              </a:cxnLst>
                              <a:rect l="0" t="0" r="r" b="b"/>
                              <a:pathLst>
                                <a:path w="16" h="27">
                                  <a:moveTo>
                                    <a:pt x="4" y="0"/>
                                  </a:moveTo>
                                  <a:lnTo>
                                    <a:pt x="15" y="9"/>
                                  </a:lnTo>
                                  <a:lnTo>
                                    <a:pt x="12" y="27"/>
                                  </a:lnTo>
                                  <a:lnTo>
                                    <a:pt x="0" y="23"/>
                                  </a:lnTo>
                                  <a:lnTo>
                                    <a:pt x="0" y="6"/>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9" name="Group 7325"/>
                        <wpg:cNvGrpSpPr>
                          <a:grpSpLocks/>
                        </wpg:cNvGrpSpPr>
                        <wpg:grpSpPr bwMode="auto">
                          <a:xfrm>
                            <a:off x="11183" y="5309"/>
                            <a:ext cx="19" cy="57"/>
                            <a:chOff x="11183" y="5309"/>
                            <a:chExt cx="19" cy="57"/>
                          </a:xfrm>
                        </wpg:grpSpPr>
                        <wps:wsp>
                          <wps:cNvPr id="7520" name="Freeform 7326"/>
                          <wps:cNvSpPr>
                            <a:spLocks/>
                          </wps:cNvSpPr>
                          <wps:spPr bwMode="auto">
                            <a:xfrm>
                              <a:off x="11183" y="5309"/>
                              <a:ext cx="19" cy="57"/>
                            </a:xfrm>
                            <a:custGeom>
                              <a:avLst/>
                              <a:gdLst>
                                <a:gd name="T0" fmla="+- 0 11191 11183"/>
                                <a:gd name="T1" fmla="*/ T0 w 19"/>
                                <a:gd name="T2" fmla="+- 0 5335 5309"/>
                                <a:gd name="T3" fmla="*/ 5335 h 57"/>
                                <a:gd name="T4" fmla="+- 0 11183 11183"/>
                                <a:gd name="T5" fmla="*/ T4 w 19"/>
                                <a:gd name="T6" fmla="+- 0 5323 5309"/>
                                <a:gd name="T7" fmla="*/ 5323 h 57"/>
                                <a:gd name="T8" fmla="+- 0 11185 11183"/>
                                <a:gd name="T9" fmla="*/ T8 w 19"/>
                                <a:gd name="T10" fmla="+- 0 5309 5309"/>
                                <a:gd name="T11" fmla="*/ 5309 h 57"/>
                                <a:gd name="T12" fmla="+- 0 11199 11183"/>
                                <a:gd name="T13" fmla="*/ T12 w 19"/>
                                <a:gd name="T14" fmla="+- 0 5322 5309"/>
                                <a:gd name="T15" fmla="*/ 5322 h 57"/>
                                <a:gd name="T16" fmla="+- 0 11201 11183"/>
                                <a:gd name="T17" fmla="*/ T16 w 19"/>
                                <a:gd name="T18" fmla="+- 0 5336 5309"/>
                                <a:gd name="T19" fmla="*/ 5336 h 57"/>
                                <a:gd name="T20" fmla="+- 0 11197 11183"/>
                                <a:gd name="T21" fmla="*/ T20 w 19"/>
                                <a:gd name="T22" fmla="+- 0 5350 5309"/>
                                <a:gd name="T23" fmla="*/ 5350 h 57"/>
                                <a:gd name="T24" fmla="+- 0 11195 11183"/>
                                <a:gd name="T25" fmla="*/ T24 w 19"/>
                                <a:gd name="T26" fmla="+- 0 5366 5309"/>
                                <a:gd name="T27" fmla="*/ 5366 h 57"/>
                                <a:gd name="T28" fmla="+- 0 11188 11183"/>
                                <a:gd name="T29" fmla="*/ T28 w 19"/>
                                <a:gd name="T30" fmla="+- 0 5356 5309"/>
                                <a:gd name="T31" fmla="*/ 5356 h 57"/>
                                <a:gd name="T32" fmla="+- 0 11191 11183"/>
                                <a:gd name="T33" fmla="*/ T32 w 19"/>
                                <a:gd name="T34" fmla="+- 0 5339 5309"/>
                                <a:gd name="T35" fmla="*/ 5339 h 57"/>
                                <a:gd name="T36" fmla="+- 0 11191 11183"/>
                                <a:gd name="T37" fmla="*/ T36 w 19"/>
                                <a:gd name="T38" fmla="+- 0 5335 5309"/>
                                <a:gd name="T39" fmla="*/ 5335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57">
                                  <a:moveTo>
                                    <a:pt x="8" y="26"/>
                                  </a:moveTo>
                                  <a:lnTo>
                                    <a:pt x="0" y="14"/>
                                  </a:lnTo>
                                  <a:lnTo>
                                    <a:pt x="2" y="0"/>
                                  </a:lnTo>
                                  <a:lnTo>
                                    <a:pt x="16" y="13"/>
                                  </a:lnTo>
                                  <a:lnTo>
                                    <a:pt x="18" y="27"/>
                                  </a:lnTo>
                                  <a:lnTo>
                                    <a:pt x="14" y="41"/>
                                  </a:lnTo>
                                  <a:lnTo>
                                    <a:pt x="12" y="57"/>
                                  </a:lnTo>
                                  <a:lnTo>
                                    <a:pt x="5" y="47"/>
                                  </a:lnTo>
                                  <a:lnTo>
                                    <a:pt x="8" y="30"/>
                                  </a:lnTo>
                                  <a:lnTo>
                                    <a:pt x="8"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1" name="Group 7327"/>
                        <wpg:cNvGrpSpPr>
                          <a:grpSpLocks/>
                        </wpg:cNvGrpSpPr>
                        <wpg:grpSpPr bwMode="auto">
                          <a:xfrm>
                            <a:off x="11229" y="5348"/>
                            <a:ext cx="8" cy="25"/>
                            <a:chOff x="11229" y="5348"/>
                            <a:chExt cx="8" cy="25"/>
                          </a:xfrm>
                        </wpg:grpSpPr>
                        <wps:wsp>
                          <wps:cNvPr id="7522" name="Freeform 7328"/>
                          <wps:cNvSpPr>
                            <a:spLocks/>
                          </wps:cNvSpPr>
                          <wps:spPr bwMode="auto">
                            <a:xfrm>
                              <a:off x="11229" y="5348"/>
                              <a:ext cx="8" cy="25"/>
                            </a:xfrm>
                            <a:custGeom>
                              <a:avLst/>
                              <a:gdLst>
                                <a:gd name="T0" fmla="+- 0 11230 11229"/>
                                <a:gd name="T1" fmla="*/ T0 w 8"/>
                                <a:gd name="T2" fmla="+- 0 5348 5348"/>
                                <a:gd name="T3" fmla="*/ 5348 h 25"/>
                                <a:gd name="T4" fmla="+- 0 11233 11229"/>
                                <a:gd name="T5" fmla="*/ T4 w 8"/>
                                <a:gd name="T6" fmla="+- 0 5349 5348"/>
                                <a:gd name="T7" fmla="*/ 5349 h 25"/>
                                <a:gd name="T8" fmla="+- 0 11236 11229"/>
                                <a:gd name="T9" fmla="*/ T8 w 8"/>
                                <a:gd name="T10" fmla="+- 0 5352 5348"/>
                                <a:gd name="T11" fmla="*/ 5352 h 25"/>
                                <a:gd name="T12" fmla="+- 0 11234 11229"/>
                                <a:gd name="T13" fmla="*/ T12 w 8"/>
                                <a:gd name="T14" fmla="+- 0 5359 5348"/>
                                <a:gd name="T15" fmla="*/ 5359 h 25"/>
                                <a:gd name="T16" fmla="+- 0 11237 11229"/>
                                <a:gd name="T17" fmla="*/ T16 w 8"/>
                                <a:gd name="T18" fmla="+- 0 5368 5348"/>
                                <a:gd name="T19" fmla="*/ 5368 h 25"/>
                                <a:gd name="T20" fmla="+- 0 11233 11229"/>
                                <a:gd name="T21" fmla="*/ T20 w 8"/>
                                <a:gd name="T22" fmla="+- 0 5370 5348"/>
                                <a:gd name="T23" fmla="*/ 5370 h 25"/>
                                <a:gd name="T24" fmla="+- 0 11230 11229"/>
                                <a:gd name="T25" fmla="*/ T24 w 8"/>
                                <a:gd name="T26" fmla="+- 0 5372 5348"/>
                                <a:gd name="T27" fmla="*/ 5372 h 25"/>
                                <a:gd name="T28" fmla="+- 0 11229 11229"/>
                                <a:gd name="T29" fmla="*/ T28 w 8"/>
                                <a:gd name="T30" fmla="+- 0 5364 5348"/>
                                <a:gd name="T31" fmla="*/ 5364 h 25"/>
                                <a:gd name="T32" fmla="+- 0 11230 11229"/>
                                <a:gd name="T33" fmla="*/ T32 w 8"/>
                                <a:gd name="T34" fmla="+- 0 5356 5348"/>
                                <a:gd name="T35" fmla="*/ 5356 h 25"/>
                                <a:gd name="T36" fmla="+- 0 11230 11229"/>
                                <a:gd name="T37" fmla="*/ T36 w 8"/>
                                <a:gd name="T38" fmla="+- 0 5348 5348"/>
                                <a:gd name="T39" fmla="*/ 534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5">
                                  <a:moveTo>
                                    <a:pt x="1" y="0"/>
                                  </a:moveTo>
                                  <a:lnTo>
                                    <a:pt x="4" y="1"/>
                                  </a:lnTo>
                                  <a:lnTo>
                                    <a:pt x="7" y="4"/>
                                  </a:lnTo>
                                  <a:lnTo>
                                    <a:pt x="5" y="11"/>
                                  </a:lnTo>
                                  <a:lnTo>
                                    <a:pt x="8" y="20"/>
                                  </a:lnTo>
                                  <a:lnTo>
                                    <a:pt x="4" y="22"/>
                                  </a:lnTo>
                                  <a:lnTo>
                                    <a:pt x="1" y="24"/>
                                  </a:lnTo>
                                  <a:lnTo>
                                    <a:pt x="0" y="16"/>
                                  </a:lnTo>
                                  <a:lnTo>
                                    <a:pt x="1" y="8"/>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3" name="Group 7329"/>
                        <wpg:cNvGrpSpPr>
                          <a:grpSpLocks/>
                        </wpg:cNvGrpSpPr>
                        <wpg:grpSpPr bwMode="auto">
                          <a:xfrm>
                            <a:off x="11182" y="5383"/>
                            <a:ext cx="18" cy="51"/>
                            <a:chOff x="11182" y="5383"/>
                            <a:chExt cx="18" cy="51"/>
                          </a:xfrm>
                        </wpg:grpSpPr>
                        <wps:wsp>
                          <wps:cNvPr id="7524" name="Freeform 7330"/>
                          <wps:cNvSpPr>
                            <a:spLocks/>
                          </wps:cNvSpPr>
                          <wps:spPr bwMode="auto">
                            <a:xfrm>
                              <a:off x="11182" y="5383"/>
                              <a:ext cx="18" cy="51"/>
                            </a:xfrm>
                            <a:custGeom>
                              <a:avLst/>
                              <a:gdLst>
                                <a:gd name="T0" fmla="+- 0 11195 11182"/>
                                <a:gd name="T1" fmla="*/ T0 w 18"/>
                                <a:gd name="T2" fmla="+- 0 5383 5383"/>
                                <a:gd name="T3" fmla="*/ 5383 h 51"/>
                                <a:gd name="T4" fmla="+- 0 11190 11182"/>
                                <a:gd name="T5" fmla="*/ T4 w 18"/>
                                <a:gd name="T6" fmla="+- 0 5395 5383"/>
                                <a:gd name="T7" fmla="*/ 5395 h 51"/>
                                <a:gd name="T8" fmla="+- 0 11194 11182"/>
                                <a:gd name="T9" fmla="*/ T8 w 18"/>
                                <a:gd name="T10" fmla="+- 0 5408 5383"/>
                                <a:gd name="T11" fmla="*/ 5408 h 51"/>
                                <a:gd name="T12" fmla="+- 0 11199 11182"/>
                                <a:gd name="T13" fmla="*/ T12 w 18"/>
                                <a:gd name="T14" fmla="+- 0 5421 5383"/>
                                <a:gd name="T15" fmla="*/ 5421 h 51"/>
                                <a:gd name="T16" fmla="+- 0 11196 11182"/>
                                <a:gd name="T17" fmla="*/ T16 w 18"/>
                                <a:gd name="T18" fmla="+- 0 5434 5383"/>
                                <a:gd name="T19" fmla="*/ 5434 h 51"/>
                                <a:gd name="T20" fmla="+- 0 11188 11182"/>
                                <a:gd name="T21" fmla="*/ T20 w 18"/>
                                <a:gd name="T22" fmla="+- 0 5420 5383"/>
                                <a:gd name="T23" fmla="*/ 5420 h 51"/>
                                <a:gd name="T24" fmla="+- 0 11182 11182"/>
                                <a:gd name="T25" fmla="*/ T24 w 18"/>
                                <a:gd name="T26" fmla="+- 0 5404 5383"/>
                                <a:gd name="T27" fmla="*/ 5404 h 51"/>
                                <a:gd name="T28" fmla="+- 0 11184 11182"/>
                                <a:gd name="T29" fmla="*/ T28 w 18"/>
                                <a:gd name="T30" fmla="+- 0 5390 5383"/>
                                <a:gd name="T31" fmla="*/ 5390 h 51"/>
                                <a:gd name="T32" fmla="+- 0 11195 11182"/>
                                <a:gd name="T33" fmla="*/ T32 w 18"/>
                                <a:gd name="T34" fmla="+- 0 5383 5383"/>
                                <a:gd name="T35" fmla="*/ 538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 h="51">
                                  <a:moveTo>
                                    <a:pt x="13" y="0"/>
                                  </a:moveTo>
                                  <a:lnTo>
                                    <a:pt x="8" y="12"/>
                                  </a:lnTo>
                                  <a:lnTo>
                                    <a:pt x="12" y="25"/>
                                  </a:lnTo>
                                  <a:lnTo>
                                    <a:pt x="17" y="38"/>
                                  </a:lnTo>
                                  <a:lnTo>
                                    <a:pt x="14" y="51"/>
                                  </a:lnTo>
                                  <a:lnTo>
                                    <a:pt x="6" y="37"/>
                                  </a:lnTo>
                                  <a:lnTo>
                                    <a:pt x="0" y="21"/>
                                  </a:lnTo>
                                  <a:lnTo>
                                    <a:pt x="2" y="7"/>
                                  </a:lnTo>
                                  <a:lnTo>
                                    <a:pt x="1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5" name="Group 7331"/>
                        <wpg:cNvGrpSpPr>
                          <a:grpSpLocks/>
                        </wpg:cNvGrpSpPr>
                        <wpg:grpSpPr bwMode="auto">
                          <a:xfrm>
                            <a:off x="11136" y="5392"/>
                            <a:ext cx="15" cy="47"/>
                            <a:chOff x="11136" y="5392"/>
                            <a:chExt cx="15" cy="47"/>
                          </a:xfrm>
                        </wpg:grpSpPr>
                        <wps:wsp>
                          <wps:cNvPr id="7526" name="Freeform 7332"/>
                          <wps:cNvSpPr>
                            <a:spLocks/>
                          </wps:cNvSpPr>
                          <wps:spPr bwMode="auto">
                            <a:xfrm>
                              <a:off x="11136" y="5392"/>
                              <a:ext cx="15" cy="47"/>
                            </a:xfrm>
                            <a:custGeom>
                              <a:avLst/>
                              <a:gdLst>
                                <a:gd name="T0" fmla="+- 0 11140 11136"/>
                                <a:gd name="T1" fmla="*/ T0 w 15"/>
                                <a:gd name="T2" fmla="+- 0 5392 5392"/>
                                <a:gd name="T3" fmla="*/ 5392 h 47"/>
                                <a:gd name="T4" fmla="+- 0 11150 11136"/>
                                <a:gd name="T5" fmla="*/ T4 w 15"/>
                                <a:gd name="T6" fmla="+- 0 5405 5392"/>
                                <a:gd name="T7" fmla="*/ 5405 h 47"/>
                                <a:gd name="T8" fmla="+- 0 11148 11136"/>
                                <a:gd name="T9" fmla="*/ T8 w 15"/>
                                <a:gd name="T10" fmla="+- 0 5421 5392"/>
                                <a:gd name="T11" fmla="*/ 5421 h 47"/>
                                <a:gd name="T12" fmla="+- 0 11142 11136"/>
                                <a:gd name="T13" fmla="*/ T12 w 15"/>
                                <a:gd name="T14" fmla="+- 0 5439 5392"/>
                                <a:gd name="T15" fmla="*/ 5439 h 47"/>
                                <a:gd name="T16" fmla="+- 0 11136 11136"/>
                                <a:gd name="T17" fmla="*/ T16 w 15"/>
                                <a:gd name="T18" fmla="+- 0 5433 5392"/>
                                <a:gd name="T19" fmla="*/ 5433 h 47"/>
                                <a:gd name="T20" fmla="+- 0 11139 11136"/>
                                <a:gd name="T21" fmla="*/ T20 w 15"/>
                                <a:gd name="T22" fmla="+- 0 5418 5392"/>
                                <a:gd name="T23" fmla="*/ 5418 h 47"/>
                                <a:gd name="T24" fmla="+- 0 11141 11136"/>
                                <a:gd name="T25" fmla="*/ T24 w 15"/>
                                <a:gd name="T26" fmla="+- 0 5397 5392"/>
                                <a:gd name="T27" fmla="*/ 5397 h 47"/>
                                <a:gd name="T28" fmla="+- 0 11140 11136"/>
                                <a:gd name="T29" fmla="*/ T28 w 15"/>
                                <a:gd name="T30" fmla="+- 0 5392 5392"/>
                                <a:gd name="T31" fmla="*/ 5392 h 4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47">
                                  <a:moveTo>
                                    <a:pt x="4" y="0"/>
                                  </a:moveTo>
                                  <a:lnTo>
                                    <a:pt x="14" y="13"/>
                                  </a:lnTo>
                                  <a:lnTo>
                                    <a:pt x="12" y="29"/>
                                  </a:lnTo>
                                  <a:lnTo>
                                    <a:pt x="6" y="47"/>
                                  </a:lnTo>
                                  <a:lnTo>
                                    <a:pt x="0" y="41"/>
                                  </a:lnTo>
                                  <a:lnTo>
                                    <a:pt x="3" y="26"/>
                                  </a:lnTo>
                                  <a:lnTo>
                                    <a:pt x="5" y="5"/>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7" name="Group 7333"/>
                        <wpg:cNvGrpSpPr>
                          <a:grpSpLocks/>
                        </wpg:cNvGrpSpPr>
                        <wpg:grpSpPr bwMode="auto">
                          <a:xfrm>
                            <a:off x="11228" y="5557"/>
                            <a:ext cx="7" cy="8"/>
                            <a:chOff x="11228" y="5557"/>
                            <a:chExt cx="7" cy="8"/>
                          </a:xfrm>
                        </wpg:grpSpPr>
                        <wps:wsp>
                          <wps:cNvPr id="7528" name="Freeform 7334"/>
                          <wps:cNvSpPr>
                            <a:spLocks/>
                          </wps:cNvSpPr>
                          <wps:spPr bwMode="auto">
                            <a:xfrm>
                              <a:off x="11228" y="5557"/>
                              <a:ext cx="7" cy="8"/>
                            </a:xfrm>
                            <a:custGeom>
                              <a:avLst/>
                              <a:gdLst>
                                <a:gd name="T0" fmla="+- 0 11234 11228"/>
                                <a:gd name="T1" fmla="*/ T0 w 7"/>
                                <a:gd name="T2" fmla="+- 0 5557 5557"/>
                                <a:gd name="T3" fmla="*/ 5557 h 8"/>
                                <a:gd name="T4" fmla="+- 0 11234 11228"/>
                                <a:gd name="T5" fmla="*/ T4 w 7"/>
                                <a:gd name="T6" fmla="+- 0 5559 5557"/>
                                <a:gd name="T7" fmla="*/ 5559 h 8"/>
                                <a:gd name="T8" fmla="+- 0 11234 11228"/>
                                <a:gd name="T9" fmla="*/ T8 w 7"/>
                                <a:gd name="T10" fmla="+- 0 5562 5557"/>
                                <a:gd name="T11" fmla="*/ 5562 h 8"/>
                                <a:gd name="T12" fmla="+- 0 11235 11228"/>
                                <a:gd name="T13" fmla="*/ T12 w 7"/>
                                <a:gd name="T14" fmla="+- 0 5565 5557"/>
                                <a:gd name="T15" fmla="*/ 5565 h 8"/>
                                <a:gd name="T16" fmla="+- 0 11232 11228"/>
                                <a:gd name="T17" fmla="*/ T16 w 7"/>
                                <a:gd name="T18" fmla="+- 0 5564 5557"/>
                                <a:gd name="T19" fmla="*/ 5564 h 8"/>
                                <a:gd name="T20" fmla="+- 0 11230 11228"/>
                                <a:gd name="T21" fmla="*/ T20 w 7"/>
                                <a:gd name="T22" fmla="+- 0 5564 5557"/>
                                <a:gd name="T23" fmla="*/ 5564 h 8"/>
                                <a:gd name="T24" fmla="+- 0 11228 11228"/>
                                <a:gd name="T25" fmla="*/ T24 w 7"/>
                                <a:gd name="T26" fmla="+- 0 5564 5557"/>
                                <a:gd name="T27" fmla="*/ 5564 h 8"/>
                                <a:gd name="T28" fmla="+- 0 11230 11228"/>
                                <a:gd name="T29" fmla="*/ T28 w 7"/>
                                <a:gd name="T30" fmla="+- 0 5561 5557"/>
                                <a:gd name="T31" fmla="*/ 5561 h 8"/>
                                <a:gd name="T32" fmla="+- 0 11232 11228"/>
                                <a:gd name="T33" fmla="*/ T32 w 7"/>
                                <a:gd name="T34" fmla="+- 0 5559 5557"/>
                                <a:gd name="T35" fmla="*/ 5559 h 8"/>
                                <a:gd name="T36" fmla="+- 0 11234 11228"/>
                                <a:gd name="T37" fmla="*/ T36 w 7"/>
                                <a:gd name="T38" fmla="+- 0 5557 5557"/>
                                <a:gd name="T39" fmla="*/ 555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8">
                                  <a:moveTo>
                                    <a:pt x="6" y="0"/>
                                  </a:moveTo>
                                  <a:lnTo>
                                    <a:pt x="6" y="2"/>
                                  </a:lnTo>
                                  <a:lnTo>
                                    <a:pt x="6" y="5"/>
                                  </a:lnTo>
                                  <a:lnTo>
                                    <a:pt x="7" y="8"/>
                                  </a:lnTo>
                                  <a:lnTo>
                                    <a:pt x="4" y="7"/>
                                  </a:lnTo>
                                  <a:lnTo>
                                    <a:pt x="2" y="7"/>
                                  </a:lnTo>
                                  <a:lnTo>
                                    <a:pt x="0" y="7"/>
                                  </a:lnTo>
                                  <a:lnTo>
                                    <a:pt x="2" y="4"/>
                                  </a:lnTo>
                                  <a:lnTo>
                                    <a:pt x="4" y="2"/>
                                  </a:lnTo>
                                  <a:lnTo>
                                    <a:pt x="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9" name="Group 7335"/>
                        <wpg:cNvGrpSpPr>
                          <a:grpSpLocks/>
                        </wpg:cNvGrpSpPr>
                        <wpg:grpSpPr bwMode="auto">
                          <a:xfrm>
                            <a:off x="11236" y="5580"/>
                            <a:ext cx="9" cy="15"/>
                            <a:chOff x="11236" y="5580"/>
                            <a:chExt cx="9" cy="15"/>
                          </a:xfrm>
                        </wpg:grpSpPr>
                        <wps:wsp>
                          <wps:cNvPr id="7530" name="Freeform 7336"/>
                          <wps:cNvSpPr>
                            <a:spLocks/>
                          </wps:cNvSpPr>
                          <wps:spPr bwMode="auto">
                            <a:xfrm>
                              <a:off x="11236" y="5580"/>
                              <a:ext cx="9" cy="15"/>
                            </a:xfrm>
                            <a:custGeom>
                              <a:avLst/>
                              <a:gdLst>
                                <a:gd name="T0" fmla="+- 0 11236 11236"/>
                                <a:gd name="T1" fmla="*/ T0 w 9"/>
                                <a:gd name="T2" fmla="+- 0 5581 5580"/>
                                <a:gd name="T3" fmla="*/ 5581 h 15"/>
                                <a:gd name="T4" fmla="+- 0 11240 11236"/>
                                <a:gd name="T5" fmla="*/ T4 w 9"/>
                                <a:gd name="T6" fmla="+- 0 5580 5580"/>
                                <a:gd name="T7" fmla="*/ 5580 h 15"/>
                                <a:gd name="T8" fmla="+- 0 11243 11236"/>
                                <a:gd name="T9" fmla="*/ T8 w 9"/>
                                <a:gd name="T10" fmla="+- 0 5581 5580"/>
                                <a:gd name="T11" fmla="*/ 5581 h 15"/>
                                <a:gd name="T12" fmla="+- 0 11244 11236"/>
                                <a:gd name="T13" fmla="*/ T12 w 9"/>
                                <a:gd name="T14" fmla="+- 0 5589 5580"/>
                                <a:gd name="T15" fmla="*/ 5589 h 15"/>
                                <a:gd name="T16" fmla="+- 0 11241 11236"/>
                                <a:gd name="T17" fmla="*/ T16 w 9"/>
                                <a:gd name="T18" fmla="+- 0 5589 5580"/>
                                <a:gd name="T19" fmla="*/ 5589 h 15"/>
                                <a:gd name="T20" fmla="+- 0 11239 11236"/>
                                <a:gd name="T21" fmla="*/ T20 w 9"/>
                                <a:gd name="T22" fmla="+- 0 5591 5580"/>
                                <a:gd name="T23" fmla="*/ 5591 h 15"/>
                                <a:gd name="T24" fmla="+- 0 11237 11236"/>
                                <a:gd name="T25" fmla="*/ T24 w 9"/>
                                <a:gd name="T26" fmla="+- 0 5595 5580"/>
                                <a:gd name="T27" fmla="*/ 5595 h 15"/>
                                <a:gd name="T28" fmla="+- 0 11237 11236"/>
                                <a:gd name="T29" fmla="*/ T28 w 9"/>
                                <a:gd name="T30" fmla="+- 0 5590 5580"/>
                                <a:gd name="T31" fmla="*/ 5590 h 15"/>
                                <a:gd name="T32" fmla="+- 0 11236 11236"/>
                                <a:gd name="T33" fmla="*/ T32 w 9"/>
                                <a:gd name="T34" fmla="+- 0 5586 5580"/>
                                <a:gd name="T35" fmla="*/ 5586 h 15"/>
                                <a:gd name="T36" fmla="+- 0 11236 11236"/>
                                <a:gd name="T37" fmla="*/ T36 w 9"/>
                                <a:gd name="T38" fmla="+- 0 5581 5580"/>
                                <a:gd name="T39" fmla="*/ 558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15">
                                  <a:moveTo>
                                    <a:pt x="0" y="1"/>
                                  </a:moveTo>
                                  <a:lnTo>
                                    <a:pt x="4" y="0"/>
                                  </a:lnTo>
                                  <a:lnTo>
                                    <a:pt x="7" y="1"/>
                                  </a:lnTo>
                                  <a:lnTo>
                                    <a:pt x="8" y="9"/>
                                  </a:lnTo>
                                  <a:lnTo>
                                    <a:pt x="5" y="9"/>
                                  </a:lnTo>
                                  <a:lnTo>
                                    <a:pt x="3" y="11"/>
                                  </a:lnTo>
                                  <a:lnTo>
                                    <a:pt x="1" y="15"/>
                                  </a:lnTo>
                                  <a:lnTo>
                                    <a:pt x="1" y="10"/>
                                  </a:lnTo>
                                  <a:lnTo>
                                    <a:pt x="0" y="6"/>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1" name="Group 7337"/>
                        <wpg:cNvGrpSpPr>
                          <a:grpSpLocks/>
                        </wpg:cNvGrpSpPr>
                        <wpg:grpSpPr bwMode="auto">
                          <a:xfrm>
                            <a:off x="11232" y="5663"/>
                            <a:ext cx="2" cy="8"/>
                            <a:chOff x="11232" y="5663"/>
                            <a:chExt cx="2" cy="8"/>
                          </a:xfrm>
                        </wpg:grpSpPr>
                        <wps:wsp>
                          <wps:cNvPr id="7532" name="Freeform 7338"/>
                          <wps:cNvSpPr>
                            <a:spLocks/>
                          </wps:cNvSpPr>
                          <wps:spPr bwMode="auto">
                            <a:xfrm>
                              <a:off x="11232" y="5663"/>
                              <a:ext cx="2" cy="8"/>
                            </a:xfrm>
                            <a:custGeom>
                              <a:avLst/>
                              <a:gdLst>
                                <a:gd name="T0" fmla="+- 0 11233 11232"/>
                                <a:gd name="T1" fmla="*/ T0 w 1"/>
                                <a:gd name="T2" fmla="+- 0 5663 5663"/>
                                <a:gd name="T3" fmla="*/ 5663 h 8"/>
                                <a:gd name="T4" fmla="+- 0 11233 11232"/>
                                <a:gd name="T5" fmla="*/ T4 w 1"/>
                                <a:gd name="T6" fmla="+- 0 5665 5663"/>
                                <a:gd name="T7" fmla="*/ 5665 h 8"/>
                                <a:gd name="T8" fmla="+- 0 11233 11232"/>
                                <a:gd name="T9" fmla="*/ T8 w 1"/>
                                <a:gd name="T10" fmla="+- 0 5667 5663"/>
                                <a:gd name="T11" fmla="*/ 5667 h 8"/>
                                <a:gd name="T12" fmla="+- 0 11233 11232"/>
                                <a:gd name="T13" fmla="*/ T12 w 1"/>
                                <a:gd name="T14" fmla="+- 0 5670 5663"/>
                                <a:gd name="T15" fmla="*/ 5670 h 8"/>
                                <a:gd name="T16" fmla="+- 0 11233 11232"/>
                                <a:gd name="T17" fmla="*/ T16 w 1"/>
                                <a:gd name="T18" fmla="+- 0 5670 5663"/>
                                <a:gd name="T19" fmla="*/ 5670 h 8"/>
                                <a:gd name="T20" fmla="+- 0 11233 11232"/>
                                <a:gd name="T21" fmla="*/ T20 w 1"/>
                                <a:gd name="T22" fmla="+- 0 5668 5663"/>
                                <a:gd name="T23" fmla="*/ 5668 h 8"/>
                                <a:gd name="T24" fmla="+- 0 11233 11232"/>
                                <a:gd name="T25" fmla="*/ T24 w 1"/>
                                <a:gd name="T26" fmla="+- 0 5665 5663"/>
                                <a:gd name="T27" fmla="*/ 5665 h 8"/>
                                <a:gd name="T28" fmla="+- 0 11233 11232"/>
                                <a:gd name="T29" fmla="*/ T28 w 1"/>
                                <a:gd name="T30" fmla="+- 0 5663 5663"/>
                                <a:gd name="T31" fmla="*/ 5663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8">
                                  <a:moveTo>
                                    <a:pt x="1" y="0"/>
                                  </a:moveTo>
                                  <a:lnTo>
                                    <a:pt x="1" y="2"/>
                                  </a:lnTo>
                                  <a:lnTo>
                                    <a:pt x="1" y="4"/>
                                  </a:lnTo>
                                  <a:lnTo>
                                    <a:pt x="1" y="7"/>
                                  </a:lnTo>
                                  <a:lnTo>
                                    <a:pt x="1" y="5"/>
                                  </a:lnTo>
                                  <a:lnTo>
                                    <a:pt x="1" y="2"/>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3" name="Group 7339"/>
                        <wpg:cNvGrpSpPr>
                          <a:grpSpLocks/>
                        </wpg:cNvGrpSpPr>
                        <wpg:grpSpPr bwMode="auto">
                          <a:xfrm>
                            <a:off x="11208" y="5685"/>
                            <a:ext cx="14" cy="16"/>
                            <a:chOff x="11208" y="5685"/>
                            <a:chExt cx="14" cy="16"/>
                          </a:xfrm>
                        </wpg:grpSpPr>
                        <wps:wsp>
                          <wps:cNvPr id="7534" name="Freeform 7340"/>
                          <wps:cNvSpPr>
                            <a:spLocks/>
                          </wps:cNvSpPr>
                          <wps:spPr bwMode="auto">
                            <a:xfrm>
                              <a:off x="11208" y="5685"/>
                              <a:ext cx="14" cy="16"/>
                            </a:xfrm>
                            <a:custGeom>
                              <a:avLst/>
                              <a:gdLst>
                                <a:gd name="T0" fmla="+- 0 11209 11208"/>
                                <a:gd name="T1" fmla="*/ T0 w 14"/>
                                <a:gd name="T2" fmla="+- 0 5688 5685"/>
                                <a:gd name="T3" fmla="*/ 5688 h 16"/>
                                <a:gd name="T4" fmla="+- 0 11214 11208"/>
                                <a:gd name="T5" fmla="*/ T4 w 14"/>
                                <a:gd name="T6" fmla="+- 0 5688 5685"/>
                                <a:gd name="T7" fmla="*/ 5688 h 16"/>
                                <a:gd name="T8" fmla="+- 0 11218 11208"/>
                                <a:gd name="T9" fmla="*/ T8 w 14"/>
                                <a:gd name="T10" fmla="+- 0 5686 5685"/>
                                <a:gd name="T11" fmla="*/ 5686 h 16"/>
                                <a:gd name="T12" fmla="+- 0 11221 11208"/>
                                <a:gd name="T13" fmla="*/ T12 w 14"/>
                                <a:gd name="T14" fmla="+- 0 5685 5685"/>
                                <a:gd name="T15" fmla="*/ 5685 h 16"/>
                                <a:gd name="T16" fmla="+- 0 11221 11208"/>
                                <a:gd name="T17" fmla="*/ T16 w 14"/>
                                <a:gd name="T18" fmla="+- 0 5690 5685"/>
                                <a:gd name="T19" fmla="*/ 5690 h 16"/>
                                <a:gd name="T20" fmla="+- 0 11219 11208"/>
                                <a:gd name="T21" fmla="*/ T20 w 14"/>
                                <a:gd name="T22" fmla="+- 0 5695 5685"/>
                                <a:gd name="T23" fmla="*/ 5695 h 16"/>
                                <a:gd name="T24" fmla="+- 0 11214 11208"/>
                                <a:gd name="T25" fmla="*/ T24 w 14"/>
                                <a:gd name="T26" fmla="+- 0 5699 5685"/>
                                <a:gd name="T27" fmla="*/ 5699 h 16"/>
                                <a:gd name="T28" fmla="+- 0 11208 11208"/>
                                <a:gd name="T29" fmla="*/ T28 w 14"/>
                                <a:gd name="T30" fmla="+- 0 5700 5685"/>
                                <a:gd name="T31" fmla="*/ 5700 h 16"/>
                                <a:gd name="T32" fmla="+- 0 11209 11208"/>
                                <a:gd name="T33" fmla="*/ T32 w 14"/>
                                <a:gd name="T34" fmla="+- 0 5694 5685"/>
                                <a:gd name="T35" fmla="*/ 5694 h 16"/>
                                <a:gd name="T36" fmla="+- 0 11209 11208"/>
                                <a:gd name="T37" fmla="*/ T36 w 14"/>
                                <a:gd name="T38" fmla="+- 0 5688 5685"/>
                                <a:gd name="T39" fmla="*/ 5688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 h="16">
                                  <a:moveTo>
                                    <a:pt x="1" y="3"/>
                                  </a:moveTo>
                                  <a:lnTo>
                                    <a:pt x="6" y="3"/>
                                  </a:lnTo>
                                  <a:lnTo>
                                    <a:pt x="10" y="1"/>
                                  </a:lnTo>
                                  <a:lnTo>
                                    <a:pt x="13" y="0"/>
                                  </a:lnTo>
                                  <a:lnTo>
                                    <a:pt x="13" y="5"/>
                                  </a:lnTo>
                                  <a:lnTo>
                                    <a:pt x="11" y="10"/>
                                  </a:lnTo>
                                  <a:lnTo>
                                    <a:pt x="6" y="14"/>
                                  </a:lnTo>
                                  <a:lnTo>
                                    <a:pt x="0" y="15"/>
                                  </a:lnTo>
                                  <a:lnTo>
                                    <a:pt x="1" y="9"/>
                                  </a:lnTo>
                                  <a:lnTo>
                                    <a:pt x="1"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5" name="Group 7341"/>
                        <wpg:cNvGrpSpPr>
                          <a:grpSpLocks/>
                        </wpg:cNvGrpSpPr>
                        <wpg:grpSpPr bwMode="auto">
                          <a:xfrm>
                            <a:off x="11203" y="5732"/>
                            <a:ext cx="45" cy="112"/>
                            <a:chOff x="11203" y="5732"/>
                            <a:chExt cx="45" cy="112"/>
                          </a:xfrm>
                        </wpg:grpSpPr>
                        <wps:wsp>
                          <wps:cNvPr id="7536" name="Freeform 7342"/>
                          <wps:cNvSpPr>
                            <a:spLocks/>
                          </wps:cNvSpPr>
                          <wps:spPr bwMode="auto">
                            <a:xfrm>
                              <a:off x="11203" y="5732"/>
                              <a:ext cx="45" cy="112"/>
                            </a:xfrm>
                            <a:custGeom>
                              <a:avLst/>
                              <a:gdLst>
                                <a:gd name="T0" fmla="+- 0 11239 11203"/>
                                <a:gd name="T1" fmla="*/ T0 w 45"/>
                                <a:gd name="T2" fmla="+- 0 5840 5732"/>
                                <a:gd name="T3" fmla="*/ 5840 h 112"/>
                                <a:gd name="T4" fmla="+- 0 11240 11203"/>
                                <a:gd name="T5" fmla="*/ T4 w 45"/>
                                <a:gd name="T6" fmla="+- 0 5838 5732"/>
                                <a:gd name="T7" fmla="*/ 5838 h 112"/>
                                <a:gd name="T8" fmla="+- 0 11240 11203"/>
                                <a:gd name="T9" fmla="*/ T8 w 45"/>
                                <a:gd name="T10" fmla="+- 0 5836 5732"/>
                                <a:gd name="T11" fmla="*/ 5836 h 112"/>
                                <a:gd name="T12" fmla="+- 0 11241 11203"/>
                                <a:gd name="T13" fmla="*/ T12 w 45"/>
                                <a:gd name="T14" fmla="+- 0 5834 5732"/>
                                <a:gd name="T15" fmla="*/ 5834 h 112"/>
                                <a:gd name="T16" fmla="+- 0 11230 11203"/>
                                <a:gd name="T17" fmla="*/ T16 w 45"/>
                                <a:gd name="T18" fmla="+- 0 5828 5732"/>
                                <a:gd name="T19" fmla="*/ 5828 h 112"/>
                                <a:gd name="T20" fmla="+- 0 11225 11203"/>
                                <a:gd name="T21" fmla="*/ T20 w 45"/>
                                <a:gd name="T22" fmla="+- 0 5816 5732"/>
                                <a:gd name="T23" fmla="*/ 5816 h 112"/>
                                <a:gd name="T24" fmla="+- 0 11222 11203"/>
                                <a:gd name="T25" fmla="*/ T24 w 45"/>
                                <a:gd name="T26" fmla="+- 0 5816 5732"/>
                                <a:gd name="T27" fmla="*/ 5816 h 112"/>
                                <a:gd name="T28" fmla="+- 0 11222 11203"/>
                                <a:gd name="T29" fmla="*/ T28 w 45"/>
                                <a:gd name="T30" fmla="+- 0 5817 5732"/>
                                <a:gd name="T31" fmla="*/ 5817 h 112"/>
                                <a:gd name="T32" fmla="+- 0 11223 11203"/>
                                <a:gd name="T33" fmla="*/ T32 w 45"/>
                                <a:gd name="T34" fmla="+- 0 5818 5732"/>
                                <a:gd name="T35" fmla="*/ 5818 h 112"/>
                                <a:gd name="T36" fmla="+- 0 11216 11203"/>
                                <a:gd name="T37" fmla="*/ T36 w 45"/>
                                <a:gd name="T38" fmla="+- 0 5819 5732"/>
                                <a:gd name="T39" fmla="*/ 5819 h 112"/>
                                <a:gd name="T40" fmla="+- 0 11213 11203"/>
                                <a:gd name="T41" fmla="*/ T40 w 45"/>
                                <a:gd name="T42" fmla="+- 0 5822 5732"/>
                                <a:gd name="T43" fmla="*/ 5822 h 112"/>
                                <a:gd name="T44" fmla="+- 0 11212 11203"/>
                                <a:gd name="T45" fmla="*/ T44 w 45"/>
                                <a:gd name="T46" fmla="+- 0 5828 5732"/>
                                <a:gd name="T47" fmla="*/ 5828 h 112"/>
                                <a:gd name="T48" fmla="+- 0 11209 11203"/>
                                <a:gd name="T49" fmla="*/ T48 w 45"/>
                                <a:gd name="T50" fmla="+- 0 5809 5732"/>
                                <a:gd name="T51" fmla="*/ 5809 h 112"/>
                                <a:gd name="T52" fmla="+- 0 11203 11203"/>
                                <a:gd name="T53" fmla="*/ T52 w 45"/>
                                <a:gd name="T54" fmla="+- 0 5795 5732"/>
                                <a:gd name="T55" fmla="*/ 5795 h 112"/>
                                <a:gd name="T56" fmla="+- 0 11212 11203"/>
                                <a:gd name="T57" fmla="*/ T56 w 45"/>
                                <a:gd name="T58" fmla="+- 0 5783 5732"/>
                                <a:gd name="T59" fmla="*/ 5783 h 112"/>
                                <a:gd name="T60" fmla="+- 0 11211 11203"/>
                                <a:gd name="T61" fmla="*/ T60 w 45"/>
                                <a:gd name="T62" fmla="+- 0 5794 5732"/>
                                <a:gd name="T63" fmla="*/ 5794 h 112"/>
                                <a:gd name="T64" fmla="+- 0 11227 11203"/>
                                <a:gd name="T65" fmla="*/ T64 w 45"/>
                                <a:gd name="T66" fmla="+- 0 5791 5732"/>
                                <a:gd name="T67" fmla="*/ 5791 h 112"/>
                                <a:gd name="T68" fmla="+- 0 11231 11203"/>
                                <a:gd name="T69" fmla="*/ T68 w 45"/>
                                <a:gd name="T70" fmla="+- 0 5781 5732"/>
                                <a:gd name="T71" fmla="*/ 5781 h 112"/>
                                <a:gd name="T72" fmla="+- 0 11235 11203"/>
                                <a:gd name="T73" fmla="*/ T72 w 45"/>
                                <a:gd name="T74" fmla="+- 0 5765 5732"/>
                                <a:gd name="T75" fmla="*/ 5765 h 112"/>
                                <a:gd name="T76" fmla="+- 0 11226 11203"/>
                                <a:gd name="T77" fmla="*/ T76 w 45"/>
                                <a:gd name="T78" fmla="+- 0 5759 5732"/>
                                <a:gd name="T79" fmla="*/ 5759 h 112"/>
                                <a:gd name="T80" fmla="+- 0 11224 11203"/>
                                <a:gd name="T81" fmla="*/ T80 w 45"/>
                                <a:gd name="T82" fmla="+- 0 5747 5732"/>
                                <a:gd name="T83" fmla="*/ 5747 h 112"/>
                                <a:gd name="T84" fmla="+- 0 11215 11203"/>
                                <a:gd name="T85" fmla="*/ T84 w 45"/>
                                <a:gd name="T86" fmla="+- 0 5736 5732"/>
                                <a:gd name="T87" fmla="*/ 5736 h 112"/>
                                <a:gd name="T88" fmla="+- 0 11232 11203"/>
                                <a:gd name="T89" fmla="*/ T88 w 45"/>
                                <a:gd name="T90" fmla="+- 0 5732 5732"/>
                                <a:gd name="T91" fmla="*/ 5732 h 112"/>
                                <a:gd name="T92" fmla="+- 0 11231 11203"/>
                                <a:gd name="T93" fmla="*/ T92 w 45"/>
                                <a:gd name="T94" fmla="+- 0 5748 5732"/>
                                <a:gd name="T95" fmla="*/ 5748 h 112"/>
                                <a:gd name="T96" fmla="+- 0 11237 11203"/>
                                <a:gd name="T97" fmla="*/ T96 w 45"/>
                                <a:gd name="T98" fmla="+- 0 5757 5732"/>
                                <a:gd name="T99" fmla="*/ 5757 h 112"/>
                                <a:gd name="T100" fmla="+- 0 11246 11203"/>
                                <a:gd name="T101" fmla="*/ T100 w 45"/>
                                <a:gd name="T102" fmla="+- 0 5756 5732"/>
                                <a:gd name="T103" fmla="*/ 5756 h 112"/>
                                <a:gd name="T104" fmla="+- 0 11246 11203"/>
                                <a:gd name="T105" fmla="*/ T104 w 45"/>
                                <a:gd name="T106" fmla="+- 0 5751 5732"/>
                                <a:gd name="T107" fmla="*/ 5751 h 112"/>
                                <a:gd name="T108" fmla="+- 0 11247 11203"/>
                                <a:gd name="T109" fmla="*/ T108 w 45"/>
                                <a:gd name="T110" fmla="+- 0 5747 5732"/>
                                <a:gd name="T111" fmla="*/ 5747 h 112"/>
                                <a:gd name="T112" fmla="+- 0 11247 11203"/>
                                <a:gd name="T113" fmla="*/ T112 w 45"/>
                                <a:gd name="T114" fmla="+- 0 5764 5732"/>
                                <a:gd name="T115" fmla="*/ 5764 h 112"/>
                                <a:gd name="T116" fmla="+- 0 11243 11203"/>
                                <a:gd name="T117" fmla="*/ T116 w 45"/>
                                <a:gd name="T118" fmla="+- 0 5763 5732"/>
                                <a:gd name="T119" fmla="*/ 5763 h 112"/>
                                <a:gd name="T120" fmla="+- 0 11239 11203"/>
                                <a:gd name="T121" fmla="*/ T120 w 45"/>
                                <a:gd name="T122" fmla="+- 0 5762 5732"/>
                                <a:gd name="T123" fmla="*/ 5762 h 112"/>
                                <a:gd name="T124" fmla="+- 0 11236 11203"/>
                                <a:gd name="T125" fmla="*/ T124 w 45"/>
                                <a:gd name="T126" fmla="+- 0 5766 5732"/>
                                <a:gd name="T127" fmla="*/ 5766 h 112"/>
                                <a:gd name="T128" fmla="+- 0 11236 11203"/>
                                <a:gd name="T129" fmla="*/ T128 w 45"/>
                                <a:gd name="T130" fmla="+- 0 5787 5732"/>
                                <a:gd name="T131" fmla="*/ 5787 h 112"/>
                                <a:gd name="T132" fmla="+- 0 11234 11203"/>
                                <a:gd name="T133" fmla="*/ T132 w 45"/>
                                <a:gd name="T134" fmla="+- 0 5807 5732"/>
                                <a:gd name="T135" fmla="*/ 5807 h 112"/>
                                <a:gd name="T136" fmla="+- 0 11237 11203"/>
                                <a:gd name="T137" fmla="*/ T136 w 45"/>
                                <a:gd name="T138" fmla="+- 0 5817 5732"/>
                                <a:gd name="T139" fmla="*/ 5817 h 112"/>
                                <a:gd name="T140" fmla="+- 0 11243 11203"/>
                                <a:gd name="T141" fmla="*/ T140 w 45"/>
                                <a:gd name="T142" fmla="+- 0 5807 5732"/>
                                <a:gd name="T143" fmla="*/ 5807 h 112"/>
                                <a:gd name="T144" fmla="+- 0 11247 11203"/>
                                <a:gd name="T145" fmla="*/ T144 w 45"/>
                                <a:gd name="T146" fmla="+- 0 5809 5732"/>
                                <a:gd name="T147" fmla="*/ 5809 h 112"/>
                                <a:gd name="T148" fmla="+- 0 11247 11203"/>
                                <a:gd name="T149" fmla="*/ T148 w 45"/>
                                <a:gd name="T150" fmla="+- 0 5815 5732"/>
                                <a:gd name="T151" fmla="*/ 5815 h 112"/>
                                <a:gd name="T152" fmla="+- 0 11238 11203"/>
                                <a:gd name="T153" fmla="*/ T152 w 45"/>
                                <a:gd name="T154" fmla="+- 0 5821 5732"/>
                                <a:gd name="T155" fmla="*/ 5821 h 112"/>
                                <a:gd name="T156" fmla="+- 0 11244 11203"/>
                                <a:gd name="T157" fmla="*/ T156 w 45"/>
                                <a:gd name="T158" fmla="+- 0 5825 5732"/>
                                <a:gd name="T159" fmla="*/ 5825 h 112"/>
                                <a:gd name="T160" fmla="+- 0 11247 11203"/>
                                <a:gd name="T161" fmla="*/ T160 w 45"/>
                                <a:gd name="T162" fmla="+- 0 5833 5732"/>
                                <a:gd name="T163" fmla="*/ 5833 h 112"/>
                                <a:gd name="T164" fmla="+- 0 11247 11203"/>
                                <a:gd name="T165" fmla="*/ T164 w 45"/>
                                <a:gd name="T166" fmla="+- 0 5843 5732"/>
                                <a:gd name="T167" fmla="*/ 5843 h 112"/>
                                <a:gd name="T168" fmla="+- 0 11244 11203"/>
                                <a:gd name="T169" fmla="*/ T168 w 45"/>
                                <a:gd name="T170" fmla="+- 0 5844 5732"/>
                                <a:gd name="T171" fmla="*/ 5844 h 112"/>
                                <a:gd name="T172" fmla="+- 0 11241 11203"/>
                                <a:gd name="T173" fmla="*/ T172 w 45"/>
                                <a:gd name="T174" fmla="+- 0 5842 5732"/>
                                <a:gd name="T175" fmla="*/ 5842 h 112"/>
                                <a:gd name="T176" fmla="+- 0 11239 11203"/>
                                <a:gd name="T177" fmla="*/ T176 w 45"/>
                                <a:gd name="T178" fmla="+- 0 5840 5732"/>
                                <a:gd name="T179" fmla="*/ 5840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 h="112">
                                  <a:moveTo>
                                    <a:pt x="36" y="108"/>
                                  </a:moveTo>
                                  <a:lnTo>
                                    <a:pt x="37" y="106"/>
                                  </a:lnTo>
                                  <a:lnTo>
                                    <a:pt x="37" y="104"/>
                                  </a:lnTo>
                                  <a:lnTo>
                                    <a:pt x="38" y="102"/>
                                  </a:lnTo>
                                  <a:lnTo>
                                    <a:pt x="27" y="96"/>
                                  </a:lnTo>
                                  <a:lnTo>
                                    <a:pt x="22" y="84"/>
                                  </a:lnTo>
                                  <a:lnTo>
                                    <a:pt x="19" y="84"/>
                                  </a:lnTo>
                                  <a:lnTo>
                                    <a:pt x="19" y="85"/>
                                  </a:lnTo>
                                  <a:lnTo>
                                    <a:pt x="20" y="86"/>
                                  </a:lnTo>
                                  <a:lnTo>
                                    <a:pt x="13" y="87"/>
                                  </a:lnTo>
                                  <a:lnTo>
                                    <a:pt x="10" y="90"/>
                                  </a:lnTo>
                                  <a:lnTo>
                                    <a:pt x="9" y="96"/>
                                  </a:lnTo>
                                  <a:lnTo>
                                    <a:pt x="6" y="77"/>
                                  </a:lnTo>
                                  <a:lnTo>
                                    <a:pt x="0" y="63"/>
                                  </a:lnTo>
                                  <a:lnTo>
                                    <a:pt x="9" y="51"/>
                                  </a:lnTo>
                                  <a:lnTo>
                                    <a:pt x="8" y="62"/>
                                  </a:lnTo>
                                  <a:lnTo>
                                    <a:pt x="24" y="59"/>
                                  </a:lnTo>
                                  <a:lnTo>
                                    <a:pt x="28" y="49"/>
                                  </a:lnTo>
                                  <a:lnTo>
                                    <a:pt x="32" y="33"/>
                                  </a:lnTo>
                                  <a:lnTo>
                                    <a:pt x="23" y="27"/>
                                  </a:lnTo>
                                  <a:lnTo>
                                    <a:pt x="21" y="15"/>
                                  </a:lnTo>
                                  <a:lnTo>
                                    <a:pt x="12" y="4"/>
                                  </a:lnTo>
                                  <a:lnTo>
                                    <a:pt x="29" y="0"/>
                                  </a:lnTo>
                                  <a:lnTo>
                                    <a:pt x="28" y="16"/>
                                  </a:lnTo>
                                  <a:lnTo>
                                    <a:pt x="34" y="25"/>
                                  </a:lnTo>
                                  <a:lnTo>
                                    <a:pt x="43" y="24"/>
                                  </a:lnTo>
                                  <a:lnTo>
                                    <a:pt x="43" y="19"/>
                                  </a:lnTo>
                                  <a:lnTo>
                                    <a:pt x="44" y="15"/>
                                  </a:lnTo>
                                  <a:lnTo>
                                    <a:pt x="44" y="32"/>
                                  </a:lnTo>
                                  <a:lnTo>
                                    <a:pt x="40" y="31"/>
                                  </a:lnTo>
                                  <a:lnTo>
                                    <a:pt x="36" y="30"/>
                                  </a:lnTo>
                                  <a:lnTo>
                                    <a:pt x="33" y="34"/>
                                  </a:lnTo>
                                  <a:lnTo>
                                    <a:pt x="33" y="55"/>
                                  </a:lnTo>
                                  <a:lnTo>
                                    <a:pt x="31" y="75"/>
                                  </a:lnTo>
                                  <a:lnTo>
                                    <a:pt x="34" y="85"/>
                                  </a:lnTo>
                                  <a:lnTo>
                                    <a:pt x="40" y="75"/>
                                  </a:lnTo>
                                  <a:lnTo>
                                    <a:pt x="44" y="77"/>
                                  </a:lnTo>
                                  <a:lnTo>
                                    <a:pt x="44" y="83"/>
                                  </a:lnTo>
                                  <a:lnTo>
                                    <a:pt x="35" y="89"/>
                                  </a:lnTo>
                                  <a:lnTo>
                                    <a:pt x="41" y="93"/>
                                  </a:lnTo>
                                  <a:lnTo>
                                    <a:pt x="44" y="101"/>
                                  </a:lnTo>
                                  <a:lnTo>
                                    <a:pt x="44" y="111"/>
                                  </a:lnTo>
                                  <a:lnTo>
                                    <a:pt x="41" y="112"/>
                                  </a:lnTo>
                                  <a:lnTo>
                                    <a:pt x="38" y="110"/>
                                  </a:lnTo>
                                  <a:lnTo>
                                    <a:pt x="36" y="10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7" name="Group 7343"/>
                        <wpg:cNvGrpSpPr>
                          <a:grpSpLocks/>
                        </wpg:cNvGrpSpPr>
                        <wpg:grpSpPr bwMode="auto">
                          <a:xfrm>
                            <a:off x="11246" y="6029"/>
                            <a:ext cx="2" cy="9"/>
                            <a:chOff x="11246" y="6029"/>
                            <a:chExt cx="2" cy="9"/>
                          </a:xfrm>
                        </wpg:grpSpPr>
                        <wps:wsp>
                          <wps:cNvPr id="7538" name="Freeform 7344"/>
                          <wps:cNvSpPr>
                            <a:spLocks/>
                          </wps:cNvSpPr>
                          <wps:spPr bwMode="auto">
                            <a:xfrm>
                              <a:off x="11246" y="6029"/>
                              <a:ext cx="2" cy="9"/>
                            </a:xfrm>
                            <a:custGeom>
                              <a:avLst/>
                              <a:gdLst>
                                <a:gd name="T0" fmla="+- 0 11246 11246"/>
                                <a:gd name="T1" fmla="*/ T0 w 2"/>
                                <a:gd name="T2" fmla="+- 0 6029 6029"/>
                                <a:gd name="T3" fmla="*/ 6029 h 9"/>
                                <a:gd name="T4" fmla="+- 0 11246 11246"/>
                                <a:gd name="T5" fmla="*/ T4 w 2"/>
                                <a:gd name="T6" fmla="+- 0 6029 6029"/>
                                <a:gd name="T7" fmla="*/ 6029 h 9"/>
                                <a:gd name="T8" fmla="+- 0 11247 11246"/>
                                <a:gd name="T9" fmla="*/ T8 w 2"/>
                                <a:gd name="T10" fmla="+- 0 6029 6029"/>
                                <a:gd name="T11" fmla="*/ 6029 h 9"/>
                                <a:gd name="T12" fmla="+- 0 11247 11246"/>
                                <a:gd name="T13" fmla="*/ T12 w 2"/>
                                <a:gd name="T14" fmla="+- 0 6029 6029"/>
                                <a:gd name="T15" fmla="*/ 6029 h 9"/>
                                <a:gd name="T16" fmla="+- 0 11247 11246"/>
                                <a:gd name="T17" fmla="*/ T16 w 2"/>
                                <a:gd name="T18" fmla="+- 0 6038 6029"/>
                                <a:gd name="T19" fmla="*/ 6038 h 9"/>
                                <a:gd name="T20" fmla="+- 0 11246 11246"/>
                                <a:gd name="T21" fmla="*/ T20 w 2"/>
                                <a:gd name="T22" fmla="+- 0 6035 6029"/>
                                <a:gd name="T23" fmla="*/ 6035 h 9"/>
                                <a:gd name="T24" fmla="+- 0 11246 11246"/>
                                <a:gd name="T25" fmla="*/ T24 w 2"/>
                                <a:gd name="T26" fmla="+- 0 6033 6029"/>
                                <a:gd name="T27" fmla="*/ 6033 h 9"/>
                                <a:gd name="T28" fmla="+- 0 11246 11246"/>
                                <a:gd name="T29" fmla="*/ T28 w 2"/>
                                <a:gd name="T30" fmla="+- 0 6029 6029"/>
                                <a:gd name="T31" fmla="*/ 6029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9">
                                  <a:moveTo>
                                    <a:pt x="0" y="0"/>
                                  </a:moveTo>
                                  <a:lnTo>
                                    <a:pt x="0" y="0"/>
                                  </a:lnTo>
                                  <a:lnTo>
                                    <a:pt x="1" y="0"/>
                                  </a:lnTo>
                                  <a:lnTo>
                                    <a:pt x="1" y="9"/>
                                  </a:lnTo>
                                  <a:lnTo>
                                    <a:pt x="0" y="6"/>
                                  </a:lnTo>
                                  <a:lnTo>
                                    <a:pt x="0"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9" name="Group 7345"/>
                        <wpg:cNvGrpSpPr>
                          <a:grpSpLocks/>
                        </wpg:cNvGrpSpPr>
                        <wpg:grpSpPr bwMode="auto">
                          <a:xfrm>
                            <a:off x="11230" y="6322"/>
                            <a:ext cx="21" cy="29"/>
                            <a:chOff x="11230" y="6322"/>
                            <a:chExt cx="21" cy="29"/>
                          </a:xfrm>
                        </wpg:grpSpPr>
                        <wps:wsp>
                          <wps:cNvPr id="7540" name="Freeform 7346"/>
                          <wps:cNvSpPr>
                            <a:spLocks/>
                          </wps:cNvSpPr>
                          <wps:spPr bwMode="auto">
                            <a:xfrm>
                              <a:off x="11230" y="6322"/>
                              <a:ext cx="21" cy="29"/>
                            </a:xfrm>
                            <a:custGeom>
                              <a:avLst/>
                              <a:gdLst>
                                <a:gd name="T0" fmla="+- 0 11234 11230"/>
                                <a:gd name="T1" fmla="*/ T0 w 21"/>
                                <a:gd name="T2" fmla="+- 0 6351 6322"/>
                                <a:gd name="T3" fmla="*/ 6351 h 29"/>
                                <a:gd name="T4" fmla="+- 0 11230 11230"/>
                                <a:gd name="T5" fmla="*/ T4 w 21"/>
                                <a:gd name="T6" fmla="+- 0 6337 6322"/>
                                <a:gd name="T7" fmla="*/ 6337 h 29"/>
                                <a:gd name="T8" fmla="+- 0 11239 11230"/>
                                <a:gd name="T9" fmla="*/ T8 w 21"/>
                                <a:gd name="T10" fmla="+- 0 6333 6322"/>
                                <a:gd name="T11" fmla="*/ 6333 h 29"/>
                                <a:gd name="T12" fmla="+- 0 11241 11230"/>
                                <a:gd name="T13" fmla="*/ T12 w 21"/>
                                <a:gd name="T14" fmla="+- 0 6322 6322"/>
                                <a:gd name="T15" fmla="*/ 6322 h 29"/>
                                <a:gd name="T16" fmla="+- 0 11244 11230"/>
                                <a:gd name="T17" fmla="*/ T16 w 21"/>
                                <a:gd name="T18" fmla="+- 0 6332 6322"/>
                                <a:gd name="T19" fmla="*/ 6332 h 29"/>
                                <a:gd name="T20" fmla="+- 0 11251 11230"/>
                                <a:gd name="T21" fmla="*/ T20 w 21"/>
                                <a:gd name="T22" fmla="+- 0 6346 6322"/>
                                <a:gd name="T23" fmla="*/ 6346 h 29"/>
                                <a:gd name="T24" fmla="+- 0 11240 11230"/>
                                <a:gd name="T25" fmla="*/ T24 w 21"/>
                                <a:gd name="T26" fmla="+- 0 6350 6322"/>
                                <a:gd name="T27" fmla="*/ 6350 h 29"/>
                                <a:gd name="T28" fmla="+- 0 11238 11230"/>
                                <a:gd name="T29" fmla="*/ T28 w 21"/>
                                <a:gd name="T30" fmla="+- 0 6351 6322"/>
                                <a:gd name="T31" fmla="*/ 6351 h 29"/>
                                <a:gd name="T32" fmla="+- 0 11236 11230"/>
                                <a:gd name="T33" fmla="*/ T32 w 21"/>
                                <a:gd name="T34" fmla="+- 0 6351 6322"/>
                                <a:gd name="T35" fmla="*/ 6351 h 29"/>
                                <a:gd name="T36" fmla="+- 0 11234 11230"/>
                                <a:gd name="T37" fmla="*/ T36 w 21"/>
                                <a:gd name="T38" fmla="+- 0 6351 6322"/>
                                <a:gd name="T39" fmla="*/ 635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9">
                                  <a:moveTo>
                                    <a:pt x="4" y="29"/>
                                  </a:moveTo>
                                  <a:lnTo>
                                    <a:pt x="0" y="15"/>
                                  </a:lnTo>
                                  <a:lnTo>
                                    <a:pt x="9" y="11"/>
                                  </a:lnTo>
                                  <a:lnTo>
                                    <a:pt x="11" y="0"/>
                                  </a:lnTo>
                                  <a:lnTo>
                                    <a:pt x="14" y="10"/>
                                  </a:lnTo>
                                  <a:lnTo>
                                    <a:pt x="21" y="24"/>
                                  </a:lnTo>
                                  <a:lnTo>
                                    <a:pt x="10" y="28"/>
                                  </a:lnTo>
                                  <a:lnTo>
                                    <a:pt x="8" y="29"/>
                                  </a:lnTo>
                                  <a:lnTo>
                                    <a:pt x="6" y="29"/>
                                  </a:lnTo>
                                  <a:lnTo>
                                    <a:pt x="4" y="2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1" name="Group 7347"/>
                        <wpg:cNvGrpSpPr>
                          <a:grpSpLocks/>
                        </wpg:cNvGrpSpPr>
                        <wpg:grpSpPr bwMode="auto">
                          <a:xfrm>
                            <a:off x="11235" y="6270"/>
                            <a:ext cx="10" cy="22"/>
                            <a:chOff x="11235" y="6270"/>
                            <a:chExt cx="10" cy="22"/>
                          </a:xfrm>
                        </wpg:grpSpPr>
                        <wps:wsp>
                          <wps:cNvPr id="7542" name="Freeform 7348"/>
                          <wps:cNvSpPr>
                            <a:spLocks/>
                          </wps:cNvSpPr>
                          <wps:spPr bwMode="auto">
                            <a:xfrm>
                              <a:off x="11235" y="6270"/>
                              <a:ext cx="10" cy="22"/>
                            </a:xfrm>
                            <a:custGeom>
                              <a:avLst/>
                              <a:gdLst>
                                <a:gd name="T0" fmla="+- 0 11241 11235"/>
                                <a:gd name="T1" fmla="*/ T0 w 10"/>
                                <a:gd name="T2" fmla="+- 0 6288 6270"/>
                                <a:gd name="T3" fmla="*/ 6288 h 22"/>
                                <a:gd name="T4" fmla="+- 0 11241 11235"/>
                                <a:gd name="T5" fmla="*/ T4 w 10"/>
                                <a:gd name="T6" fmla="+- 0 6290 6270"/>
                                <a:gd name="T7" fmla="*/ 6290 h 22"/>
                                <a:gd name="T8" fmla="+- 0 11240 11235"/>
                                <a:gd name="T9" fmla="*/ T8 w 10"/>
                                <a:gd name="T10" fmla="+- 0 6291 6270"/>
                                <a:gd name="T11" fmla="*/ 6291 h 22"/>
                                <a:gd name="T12" fmla="+- 0 11240 11235"/>
                                <a:gd name="T13" fmla="*/ T12 w 10"/>
                                <a:gd name="T14" fmla="+- 0 6292 6270"/>
                                <a:gd name="T15" fmla="*/ 6292 h 22"/>
                                <a:gd name="T16" fmla="+- 0 11238 11235"/>
                                <a:gd name="T17" fmla="*/ T16 w 10"/>
                                <a:gd name="T18" fmla="+- 0 6285 6270"/>
                                <a:gd name="T19" fmla="*/ 6285 h 22"/>
                                <a:gd name="T20" fmla="+- 0 11237 11235"/>
                                <a:gd name="T21" fmla="*/ T20 w 10"/>
                                <a:gd name="T22" fmla="+- 0 6278 6270"/>
                                <a:gd name="T23" fmla="*/ 6278 h 22"/>
                                <a:gd name="T24" fmla="+- 0 11235 11235"/>
                                <a:gd name="T25" fmla="*/ T24 w 10"/>
                                <a:gd name="T26" fmla="+- 0 6270 6270"/>
                                <a:gd name="T27" fmla="*/ 6270 h 22"/>
                                <a:gd name="T28" fmla="+- 0 11239 11235"/>
                                <a:gd name="T29" fmla="*/ T28 w 10"/>
                                <a:gd name="T30" fmla="+- 0 6274 6270"/>
                                <a:gd name="T31" fmla="*/ 6274 h 22"/>
                                <a:gd name="T32" fmla="+- 0 11245 11235"/>
                                <a:gd name="T33" fmla="*/ T32 w 10"/>
                                <a:gd name="T34" fmla="+- 0 6277 6270"/>
                                <a:gd name="T35" fmla="*/ 6277 h 22"/>
                                <a:gd name="T36" fmla="+- 0 11241 11235"/>
                                <a:gd name="T37" fmla="*/ T36 w 10"/>
                                <a:gd name="T38" fmla="+- 0 6288 6270"/>
                                <a:gd name="T39" fmla="*/ 628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22">
                                  <a:moveTo>
                                    <a:pt x="6" y="18"/>
                                  </a:moveTo>
                                  <a:lnTo>
                                    <a:pt x="6" y="20"/>
                                  </a:lnTo>
                                  <a:lnTo>
                                    <a:pt x="5" y="21"/>
                                  </a:lnTo>
                                  <a:lnTo>
                                    <a:pt x="5" y="22"/>
                                  </a:lnTo>
                                  <a:lnTo>
                                    <a:pt x="3" y="15"/>
                                  </a:lnTo>
                                  <a:lnTo>
                                    <a:pt x="2" y="8"/>
                                  </a:lnTo>
                                  <a:lnTo>
                                    <a:pt x="0" y="0"/>
                                  </a:lnTo>
                                  <a:lnTo>
                                    <a:pt x="4" y="4"/>
                                  </a:lnTo>
                                  <a:lnTo>
                                    <a:pt x="10" y="7"/>
                                  </a:lnTo>
                                  <a:lnTo>
                                    <a:pt x="6"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3" name="Group 7349"/>
                        <wpg:cNvGrpSpPr>
                          <a:grpSpLocks/>
                        </wpg:cNvGrpSpPr>
                        <wpg:grpSpPr bwMode="auto">
                          <a:xfrm>
                            <a:off x="11212" y="6269"/>
                            <a:ext cx="17" cy="25"/>
                            <a:chOff x="11212" y="6269"/>
                            <a:chExt cx="17" cy="25"/>
                          </a:xfrm>
                        </wpg:grpSpPr>
                        <wps:wsp>
                          <wps:cNvPr id="7544" name="Freeform 7350"/>
                          <wps:cNvSpPr>
                            <a:spLocks/>
                          </wps:cNvSpPr>
                          <wps:spPr bwMode="auto">
                            <a:xfrm>
                              <a:off x="11212" y="6269"/>
                              <a:ext cx="17" cy="25"/>
                            </a:xfrm>
                            <a:custGeom>
                              <a:avLst/>
                              <a:gdLst>
                                <a:gd name="T0" fmla="+- 0 11223 11212"/>
                                <a:gd name="T1" fmla="*/ T0 w 17"/>
                                <a:gd name="T2" fmla="+- 0 6269 6269"/>
                                <a:gd name="T3" fmla="*/ 6269 h 25"/>
                                <a:gd name="T4" fmla="+- 0 11229 11212"/>
                                <a:gd name="T5" fmla="*/ T4 w 17"/>
                                <a:gd name="T6" fmla="+- 0 6282 6269"/>
                                <a:gd name="T7" fmla="*/ 6282 h 25"/>
                                <a:gd name="T8" fmla="+- 0 11220 11212"/>
                                <a:gd name="T9" fmla="*/ T8 w 17"/>
                                <a:gd name="T10" fmla="+- 0 6294 6269"/>
                                <a:gd name="T11" fmla="*/ 6294 h 25"/>
                                <a:gd name="T12" fmla="+- 0 11212 11212"/>
                                <a:gd name="T13" fmla="*/ T12 w 17"/>
                                <a:gd name="T14" fmla="+- 0 6292 6269"/>
                                <a:gd name="T15" fmla="*/ 6292 h 25"/>
                                <a:gd name="T16" fmla="+- 0 11212 11212"/>
                                <a:gd name="T17" fmla="*/ T16 w 17"/>
                                <a:gd name="T18" fmla="+- 0 6290 6269"/>
                                <a:gd name="T19" fmla="*/ 6290 h 25"/>
                                <a:gd name="T20" fmla="+- 0 11212 11212"/>
                                <a:gd name="T21" fmla="*/ T20 w 17"/>
                                <a:gd name="T22" fmla="+- 0 6289 6269"/>
                                <a:gd name="T23" fmla="*/ 6289 h 25"/>
                                <a:gd name="T24" fmla="+- 0 11212 11212"/>
                                <a:gd name="T25" fmla="*/ T24 w 17"/>
                                <a:gd name="T26" fmla="+- 0 6289 6269"/>
                                <a:gd name="T27" fmla="*/ 6289 h 25"/>
                                <a:gd name="T28" fmla="+- 0 11212 11212"/>
                                <a:gd name="T29" fmla="*/ T28 w 17"/>
                                <a:gd name="T30" fmla="+- 0 6288 6269"/>
                                <a:gd name="T31" fmla="*/ 6288 h 25"/>
                                <a:gd name="T32" fmla="+- 0 11212 11212"/>
                                <a:gd name="T33" fmla="*/ T32 w 17"/>
                                <a:gd name="T34" fmla="+- 0 6288 6269"/>
                                <a:gd name="T35" fmla="*/ 6288 h 25"/>
                                <a:gd name="T36" fmla="+- 0 11212 11212"/>
                                <a:gd name="T37" fmla="*/ T36 w 17"/>
                                <a:gd name="T38" fmla="+- 0 6278 6269"/>
                                <a:gd name="T39" fmla="*/ 6278 h 25"/>
                                <a:gd name="T40" fmla="+- 0 11221 11212"/>
                                <a:gd name="T41" fmla="*/ T40 w 17"/>
                                <a:gd name="T42" fmla="+- 0 6277 6269"/>
                                <a:gd name="T43" fmla="*/ 6277 h 25"/>
                                <a:gd name="T44" fmla="+- 0 11223 11212"/>
                                <a:gd name="T45" fmla="*/ T44 w 17"/>
                                <a:gd name="T46" fmla="+- 0 6269 6269"/>
                                <a:gd name="T47" fmla="*/ 626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25">
                                  <a:moveTo>
                                    <a:pt x="11" y="0"/>
                                  </a:moveTo>
                                  <a:lnTo>
                                    <a:pt x="17" y="13"/>
                                  </a:lnTo>
                                  <a:lnTo>
                                    <a:pt x="8" y="25"/>
                                  </a:lnTo>
                                  <a:lnTo>
                                    <a:pt x="0" y="23"/>
                                  </a:lnTo>
                                  <a:lnTo>
                                    <a:pt x="0" y="21"/>
                                  </a:lnTo>
                                  <a:lnTo>
                                    <a:pt x="0" y="20"/>
                                  </a:lnTo>
                                  <a:lnTo>
                                    <a:pt x="0" y="19"/>
                                  </a:lnTo>
                                  <a:lnTo>
                                    <a:pt x="0" y="9"/>
                                  </a:lnTo>
                                  <a:lnTo>
                                    <a:pt x="9" y="8"/>
                                  </a:lnTo>
                                  <a:lnTo>
                                    <a:pt x="1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5" name="Group 7351"/>
                        <wpg:cNvGrpSpPr>
                          <a:grpSpLocks/>
                        </wpg:cNvGrpSpPr>
                        <wpg:grpSpPr bwMode="auto">
                          <a:xfrm>
                            <a:off x="11205" y="6312"/>
                            <a:ext cx="24" cy="33"/>
                            <a:chOff x="11205" y="6312"/>
                            <a:chExt cx="24" cy="33"/>
                          </a:xfrm>
                        </wpg:grpSpPr>
                        <wps:wsp>
                          <wps:cNvPr id="7546" name="Freeform 7352"/>
                          <wps:cNvSpPr>
                            <a:spLocks/>
                          </wps:cNvSpPr>
                          <wps:spPr bwMode="auto">
                            <a:xfrm>
                              <a:off x="11205" y="6312"/>
                              <a:ext cx="24" cy="33"/>
                            </a:xfrm>
                            <a:custGeom>
                              <a:avLst/>
                              <a:gdLst>
                                <a:gd name="T0" fmla="+- 0 11207 11205"/>
                                <a:gd name="T1" fmla="*/ T0 w 24"/>
                                <a:gd name="T2" fmla="+- 0 6322 6312"/>
                                <a:gd name="T3" fmla="*/ 6322 h 33"/>
                                <a:gd name="T4" fmla="+- 0 11208 11205"/>
                                <a:gd name="T5" fmla="*/ T4 w 24"/>
                                <a:gd name="T6" fmla="+- 0 6320 6312"/>
                                <a:gd name="T7" fmla="*/ 6320 h 33"/>
                                <a:gd name="T8" fmla="+- 0 11217 11205"/>
                                <a:gd name="T9" fmla="*/ T8 w 24"/>
                                <a:gd name="T10" fmla="+- 0 6328 6312"/>
                                <a:gd name="T11" fmla="*/ 6328 h 33"/>
                                <a:gd name="T12" fmla="+- 0 11217 11205"/>
                                <a:gd name="T13" fmla="*/ T12 w 24"/>
                                <a:gd name="T14" fmla="+- 0 6327 6312"/>
                                <a:gd name="T15" fmla="*/ 6327 h 33"/>
                                <a:gd name="T16" fmla="+- 0 11222 11205"/>
                                <a:gd name="T17" fmla="*/ T16 w 24"/>
                                <a:gd name="T18" fmla="+- 0 6320 6312"/>
                                <a:gd name="T19" fmla="*/ 6320 h 33"/>
                                <a:gd name="T20" fmla="+- 0 11221 11205"/>
                                <a:gd name="T21" fmla="*/ T20 w 24"/>
                                <a:gd name="T22" fmla="+- 0 6315 6312"/>
                                <a:gd name="T23" fmla="*/ 6315 h 33"/>
                                <a:gd name="T24" fmla="+- 0 11221 11205"/>
                                <a:gd name="T25" fmla="*/ T24 w 24"/>
                                <a:gd name="T26" fmla="+- 0 6312 6312"/>
                                <a:gd name="T27" fmla="*/ 6312 h 33"/>
                                <a:gd name="T28" fmla="+- 0 11223 11205"/>
                                <a:gd name="T29" fmla="*/ T28 w 24"/>
                                <a:gd name="T30" fmla="+- 0 6313 6312"/>
                                <a:gd name="T31" fmla="*/ 6313 h 33"/>
                                <a:gd name="T32" fmla="+- 0 11225 11205"/>
                                <a:gd name="T33" fmla="*/ T32 w 24"/>
                                <a:gd name="T34" fmla="+- 0 6313 6312"/>
                                <a:gd name="T35" fmla="*/ 6313 h 33"/>
                                <a:gd name="T36" fmla="+- 0 11227 11205"/>
                                <a:gd name="T37" fmla="*/ T36 w 24"/>
                                <a:gd name="T38" fmla="+- 0 6314 6312"/>
                                <a:gd name="T39" fmla="*/ 6314 h 33"/>
                                <a:gd name="T40" fmla="+- 0 11225 11205"/>
                                <a:gd name="T41" fmla="*/ T40 w 24"/>
                                <a:gd name="T42" fmla="+- 0 6319 6312"/>
                                <a:gd name="T43" fmla="*/ 6319 h 33"/>
                                <a:gd name="T44" fmla="+- 0 11229 11205"/>
                                <a:gd name="T45" fmla="*/ T44 w 24"/>
                                <a:gd name="T46" fmla="+- 0 6327 6312"/>
                                <a:gd name="T47" fmla="*/ 6327 h 33"/>
                                <a:gd name="T48" fmla="+- 0 11227 11205"/>
                                <a:gd name="T49" fmla="*/ T48 w 24"/>
                                <a:gd name="T50" fmla="+- 0 6332 6312"/>
                                <a:gd name="T51" fmla="*/ 6332 h 33"/>
                                <a:gd name="T52" fmla="+- 0 11226 11205"/>
                                <a:gd name="T53" fmla="*/ T52 w 24"/>
                                <a:gd name="T54" fmla="+- 0 6334 6312"/>
                                <a:gd name="T55" fmla="*/ 6334 h 33"/>
                                <a:gd name="T56" fmla="+- 0 11211 11205"/>
                                <a:gd name="T57" fmla="*/ T56 w 24"/>
                                <a:gd name="T58" fmla="+- 0 6334 6312"/>
                                <a:gd name="T59" fmla="*/ 6334 h 33"/>
                                <a:gd name="T60" fmla="+- 0 11216 11205"/>
                                <a:gd name="T61" fmla="*/ T60 w 24"/>
                                <a:gd name="T62" fmla="+- 0 6345 6312"/>
                                <a:gd name="T63" fmla="*/ 6345 h 33"/>
                                <a:gd name="T64" fmla="+- 0 11213 11205"/>
                                <a:gd name="T65" fmla="*/ T64 w 24"/>
                                <a:gd name="T66" fmla="+- 0 6342 6312"/>
                                <a:gd name="T67" fmla="*/ 6342 h 33"/>
                                <a:gd name="T68" fmla="+- 0 11210 11205"/>
                                <a:gd name="T69" fmla="*/ T68 w 24"/>
                                <a:gd name="T70" fmla="+- 0 6340 6312"/>
                                <a:gd name="T71" fmla="*/ 6340 h 33"/>
                                <a:gd name="T72" fmla="+- 0 11207 11205"/>
                                <a:gd name="T73" fmla="*/ T72 w 24"/>
                                <a:gd name="T74" fmla="+- 0 6338 6312"/>
                                <a:gd name="T75" fmla="*/ 6338 h 33"/>
                                <a:gd name="T76" fmla="+- 0 11207 11205"/>
                                <a:gd name="T77" fmla="*/ T76 w 24"/>
                                <a:gd name="T78" fmla="+- 0 6333 6312"/>
                                <a:gd name="T79" fmla="*/ 6333 h 33"/>
                                <a:gd name="T80" fmla="+- 0 11205 11205"/>
                                <a:gd name="T81" fmla="*/ T80 w 24"/>
                                <a:gd name="T82" fmla="+- 0 6326 6312"/>
                                <a:gd name="T83" fmla="*/ 6326 h 33"/>
                                <a:gd name="T84" fmla="+- 0 11207 11205"/>
                                <a:gd name="T85" fmla="*/ T84 w 24"/>
                                <a:gd name="T86" fmla="+- 0 6322 6312"/>
                                <a:gd name="T87" fmla="*/ 632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33">
                                  <a:moveTo>
                                    <a:pt x="2" y="10"/>
                                  </a:moveTo>
                                  <a:lnTo>
                                    <a:pt x="3" y="8"/>
                                  </a:lnTo>
                                  <a:lnTo>
                                    <a:pt x="12" y="16"/>
                                  </a:lnTo>
                                  <a:lnTo>
                                    <a:pt x="12" y="15"/>
                                  </a:lnTo>
                                  <a:lnTo>
                                    <a:pt x="17" y="8"/>
                                  </a:lnTo>
                                  <a:lnTo>
                                    <a:pt x="16" y="3"/>
                                  </a:lnTo>
                                  <a:lnTo>
                                    <a:pt x="16" y="0"/>
                                  </a:lnTo>
                                  <a:lnTo>
                                    <a:pt x="18" y="1"/>
                                  </a:lnTo>
                                  <a:lnTo>
                                    <a:pt x="20" y="1"/>
                                  </a:lnTo>
                                  <a:lnTo>
                                    <a:pt x="22" y="2"/>
                                  </a:lnTo>
                                  <a:lnTo>
                                    <a:pt x="20" y="7"/>
                                  </a:lnTo>
                                  <a:lnTo>
                                    <a:pt x="24" y="15"/>
                                  </a:lnTo>
                                  <a:lnTo>
                                    <a:pt x="22" y="20"/>
                                  </a:lnTo>
                                  <a:lnTo>
                                    <a:pt x="21" y="22"/>
                                  </a:lnTo>
                                  <a:lnTo>
                                    <a:pt x="6" y="22"/>
                                  </a:lnTo>
                                  <a:lnTo>
                                    <a:pt x="11" y="33"/>
                                  </a:lnTo>
                                  <a:lnTo>
                                    <a:pt x="8" y="30"/>
                                  </a:lnTo>
                                  <a:lnTo>
                                    <a:pt x="5" y="28"/>
                                  </a:lnTo>
                                  <a:lnTo>
                                    <a:pt x="2" y="26"/>
                                  </a:lnTo>
                                  <a:lnTo>
                                    <a:pt x="2" y="21"/>
                                  </a:lnTo>
                                  <a:lnTo>
                                    <a:pt x="0" y="14"/>
                                  </a:lnTo>
                                  <a:lnTo>
                                    <a:pt x="2"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7" name="Group 7353"/>
                        <wpg:cNvGrpSpPr>
                          <a:grpSpLocks/>
                        </wpg:cNvGrpSpPr>
                        <wpg:grpSpPr bwMode="auto">
                          <a:xfrm>
                            <a:off x="11165" y="6427"/>
                            <a:ext cx="4" cy="7"/>
                            <a:chOff x="11165" y="6427"/>
                            <a:chExt cx="4" cy="7"/>
                          </a:xfrm>
                        </wpg:grpSpPr>
                        <wps:wsp>
                          <wps:cNvPr id="7548" name="Freeform 7354"/>
                          <wps:cNvSpPr>
                            <a:spLocks/>
                          </wps:cNvSpPr>
                          <wps:spPr bwMode="auto">
                            <a:xfrm>
                              <a:off x="11165" y="6427"/>
                              <a:ext cx="4" cy="7"/>
                            </a:xfrm>
                            <a:custGeom>
                              <a:avLst/>
                              <a:gdLst>
                                <a:gd name="T0" fmla="+- 0 11165 11165"/>
                                <a:gd name="T1" fmla="*/ T0 w 4"/>
                                <a:gd name="T2" fmla="+- 0 6427 6427"/>
                                <a:gd name="T3" fmla="*/ 6427 h 7"/>
                                <a:gd name="T4" fmla="+- 0 11167 11165"/>
                                <a:gd name="T5" fmla="*/ T4 w 4"/>
                                <a:gd name="T6" fmla="+- 0 6427 6427"/>
                                <a:gd name="T7" fmla="*/ 6427 h 7"/>
                                <a:gd name="T8" fmla="+- 0 11169 11165"/>
                                <a:gd name="T9" fmla="*/ T8 w 4"/>
                                <a:gd name="T10" fmla="+- 0 6428 6427"/>
                                <a:gd name="T11" fmla="*/ 6428 h 7"/>
                                <a:gd name="T12" fmla="+- 0 11169 11165"/>
                                <a:gd name="T13" fmla="*/ T12 w 4"/>
                                <a:gd name="T14" fmla="+- 0 6430 6427"/>
                                <a:gd name="T15" fmla="*/ 6430 h 7"/>
                                <a:gd name="T16" fmla="+- 0 11168 11165"/>
                                <a:gd name="T17" fmla="*/ T16 w 4"/>
                                <a:gd name="T18" fmla="+- 0 6431 6427"/>
                                <a:gd name="T19" fmla="*/ 6431 h 7"/>
                                <a:gd name="T20" fmla="+- 0 11168 11165"/>
                                <a:gd name="T21" fmla="*/ T20 w 4"/>
                                <a:gd name="T22" fmla="+- 0 6432 6427"/>
                                <a:gd name="T23" fmla="*/ 6432 h 7"/>
                                <a:gd name="T24" fmla="+- 0 11168 11165"/>
                                <a:gd name="T25" fmla="*/ T24 w 4"/>
                                <a:gd name="T26" fmla="+- 0 6433 6427"/>
                                <a:gd name="T27" fmla="*/ 6433 h 7"/>
                                <a:gd name="T28" fmla="+- 0 11167 11165"/>
                                <a:gd name="T29" fmla="*/ T28 w 4"/>
                                <a:gd name="T30" fmla="+- 0 6431 6427"/>
                                <a:gd name="T31" fmla="*/ 6431 h 7"/>
                                <a:gd name="T32" fmla="+- 0 11166 11165"/>
                                <a:gd name="T33" fmla="*/ T32 w 4"/>
                                <a:gd name="T34" fmla="+- 0 6429 6427"/>
                                <a:gd name="T35" fmla="*/ 6429 h 7"/>
                                <a:gd name="T36" fmla="+- 0 11165 11165"/>
                                <a:gd name="T37" fmla="*/ T36 w 4"/>
                                <a:gd name="T38" fmla="+- 0 6427 6427"/>
                                <a:gd name="T39" fmla="*/ 64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7">
                                  <a:moveTo>
                                    <a:pt x="0" y="0"/>
                                  </a:moveTo>
                                  <a:lnTo>
                                    <a:pt x="2" y="0"/>
                                  </a:lnTo>
                                  <a:lnTo>
                                    <a:pt x="4" y="1"/>
                                  </a:lnTo>
                                  <a:lnTo>
                                    <a:pt x="4" y="3"/>
                                  </a:lnTo>
                                  <a:lnTo>
                                    <a:pt x="3" y="4"/>
                                  </a:lnTo>
                                  <a:lnTo>
                                    <a:pt x="3" y="5"/>
                                  </a:lnTo>
                                  <a:lnTo>
                                    <a:pt x="3" y="6"/>
                                  </a:lnTo>
                                  <a:lnTo>
                                    <a:pt x="2" y="4"/>
                                  </a:lnTo>
                                  <a:lnTo>
                                    <a:pt x="1"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9" name="Group 7355"/>
                        <wpg:cNvGrpSpPr>
                          <a:grpSpLocks/>
                        </wpg:cNvGrpSpPr>
                        <wpg:grpSpPr bwMode="auto">
                          <a:xfrm>
                            <a:off x="11169" y="6478"/>
                            <a:ext cx="5" cy="20"/>
                            <a:chOff x="11169" y="6478"/>
                            <a:chExt cx="5" cy="20"/>
                          </a:xfrm>
                        </wpg:grpSpPr>
                        <wps:wsp>
                          <wps:cNvPr id="7550" name="Freeform 7356"/>
                          <wps:cNvSpPr>
                            <a:spLocks/>
                          </wps:cNvSpPr>
                          <wps:spPr bwMode="auto">
                            <a:xfrm>
                              <a:off x="11169" y="6478"/>
                              <a:ext cx="5" cy="20"/>
                            </a:xfrm>
                            <a:custGeom>
                              <a:avLst/>
                              <a:gdLst>
                                <a:gd name="T0" fmla="+- 0 11173 11169"/>
                                <a:gd name="T1" fmla="*/ T0 w 5"/>
                                <a:gd name="T2" fmla="+- 0 6478 6478"/>
                                <a:gd name="T3" fmla="*/ 6478 h 20"/>
                                <a:gd name="T4" fmla="+- 0 11173 11169"/>
                                <a:gd name="T5" fmla="*/ T4 w 5"/>
                                <a:gd name="T6" fmla="+- 0 6478 6478"/>
                                <a:gd name="T7" fmla="*/ 6478 h 20"/>
                                <a:gd name="T8" fmla="+- 0 11173 11169"/>
                                <a:gd name="T9" fmla="*/ T8 w 5"/>
                                <a:gd name="T10" fmla="+- 0 6485 6478"/>
                                <a:gd name="T11" fmla="*/ 6485 h 20"/>
                                <a:gd name="T12" fmla="+- 0 11171 11169"/>
                                <a:gd name="T13" fmla="*/ T12 w 5"/>
                                <a:gd name="T14" fmla="+- 0 6491 6478"/>
                                <a:gd name="T15" fmla="*/ 6491 h 20"/>
                                <a:gd name="T16" fmla="+- 0 11169 11169"/>
                                <a:gd name="T17" fmla="*/ T16 w 5"/>
                                <a:gd name="T18" fmla="+- 0 6498 6478"/>
                                <a:gd name="T19" fmla="*/ 6498 h 20"/>
                                <a:gd name="T20" fmla="+- 0 11169 11169"/>
                                <a:gd name="T21" fmla="*/ T20 w 5"/>
                                <a:gd name="T22" fmla="+- 0 6489 6478"/>
                                <a:gd name="T23" fmla="*/ 6489 h 20"/>
                                <a:gd name="T24" fmla="+- 0 11171 11169"/>
                                <a:gd name="T25" fmla="*/ T24 w 5"/>
                                <a:gd name="T26" fmla="+- 0 6483 6478"/>
                                <a:gd name="T27" fmla="*/ 6483 h 20"/>
                                <a:gd name="T28" fmla="+- 0 11173 11169"/>
                                <a:gd name="T29" fmla="*/ T28 w 5"/>
                                <a:gd name="T30" fmla="+- 0 6478 6478"/>
                                <a:gd name="T31" fmla="*/ 6478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20">
                                  <a:moveTo>
                                    <a:pt x="4" y="0"/>
                                  </a:moveTo>
                                  <a:lnTo>
                                    <a:pt x="4" y="0"/>
                                  </a:lnTo>
                                  <a:lnTo>
                                    <a:pt x="4" y="7"/>
                                  </a:lnTo>
                                  <a:lnTo>
                                    <a:pt x="2" y="13"/>
                                  </a:lnTo>
                                  <a:lnTo>
                                    <a:pt x="0" y="20"/>
                                  </a:lnTo>
                                  <a:lnTo>
                                    <a:pt x="0" y="11"/>
                                  </a:lnTo>
                                  <a:lnTo>
                                    <a:pt x="2" y="5"/>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1" name="Group 7357"/>
                        <wpg:cNvGrpSpPr>
                          <a:grpSpLocks/>
                        </wpg:cNvGrpSpPr>
                        <wpg:grpSpPr bwMode="auto">
                          <a:xfrm>
                            <a:off x="11173" y="6558"/>
                            <a:ext cx="3" cy="3"/>
                            <a:chOff x="11173" y="6558"/>
                            <a:chExt cx="3" cy="3"/>
                          </a:xfrm>
                        </wpg:grpSpPr>
                        <wps:wsp>
                          <wps:cNvPr id="7552" name="Freeform 7358"/>
                          <wps:cNvSpPr>
                            <a:spLocks/>
                          </wps:cNvSpPr>
                          <wps:spPr bwMode="auto">
                            <a:xfrm>
                              <a:off x="11173" y="6558"/>
                              <a:ext cx="3" cy="3"/>
                            </a:xfrm>
                            <a:custGeom>
                              <a:avLst/>
                              <a:gdLst>
                                <a:gd name="T0" fmla="+- 0 11173 11173"/>
                                <a:gd name="T1" fmla="*/ T0 w 3"/>
                                <a:gd name="T2" fmla="+- 0 6561 6558"/>
                                <a:gd name="T3" fmla="*/ 6561 h 3"/>
                                <a:gd name="T4" fmla="+- 0 11174 11173"/>
                                <a:gd name="T5" fmla="*/ T4 w 3"/>
                                <a:gd name="T6" fmla="+- 0 6560 6558"/>
                                <a:gd name="T7" fmla="*/ 6560 h 3"/>
                                <a:gd name="T8" fmla="+- 0 11175 11173"/>
                                <a:gd name="T9" fmla="*/ T8 w 3"/>
                                <a:gd name="T10" fmla="+- 0 6559 6558"/>
                                <a:gd name="T11" fmla="*/ 6559 h 3"/>
                                <a:gd name="T12" fmla="+- 0 11175 11173"/>
                                <a:gd name="T13" fmla="*/ T12 w 3"/>
                                <a:gd name="T14" fmla="+- 0 6558 6558"/>
                                <a:gd name="T15" fmla="*/ 6558 h 3"/>
                                <a:gd name="T16" fmla="+- 0 11175 11173"/>
                                <a:gd name="T17" fmla="*/ T16 w 3"/>
                                <a:gd name="T18" fmla="+- 0 6559 6558"/>
                                <a:gd name="T19" fmla="*/ 6559 h 3"/>
                                <a:gd name="T20" fmla="+- 0 11175 11173"/>
                                <a:gd name="T21" fmla="*/ T20 w 3"/>
                                <a:gd name="T22" fmla="+- 0 6559 6558"/>
                                <a:gd name="T23" fmla="*/ 6559 h 3"/>
                                <a:gd name="T24" fmla="+- 0 11175 11173"/>
                                <a:gd name="T25" fmla="*/ T24 w 3"/>
                                <a:gd name="T26" fmla="+- 0 6560 6558"/>
                                <a:gd name="T27" fmla="*/ 6560 h 3"/>
                                <a:gd name="T28" fmla="+- 0 11174 11173"/>
                                <a:gd name="T29" fmla="*/ T28 w 3"/>
                                <a:gd name="T30" fmla="+- 0 6560 6558"/>
                                <a:gd name="T31" fmla="*/ 6560 h 3"/>
                                <a:gd name="T32" fmla="+- 0 11174 11173"/>
                                <a:gd name="T33" fmla="*/ T32 w 3"/>
                                <a:gd name="T34" fmla="+- 0 6561 6558"/>
                                <a:gd name="T35" fmla="*/ 6561 h 3"/>
                                <a:gd name="T36" fmla="+- 0 11173 11173"/>
                                <a:gd name="T37" fmla="*/ T36 w 3"/>
                                <a:gd name="T38" fmla="+- 0 6561 6558"/>
                                <a:gd name="T39" fmla="*/ 6561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3">
                                  <a:moveTo>
                                    <a:pt x="0" y="3"/>
                                  </a:moveTo>
                                  <a:lnTo>
                                    <a:pt x="1" y="2"/>
                                  </a:lnTo>
                                  <a:lnTo>
                                    <a:pt x="2" y="1"/>
                                  </a:lnTo>
                                  <a:lnTo>
                                    <a:pt x="2" y="0"/>
                                  </a:lnTo>
                                  <a:lnTo>
                                    <a:pt x="2" y="1"/>
                                  </a:lnTo>
                                  <a:lnTo>
                                    <a:pt x="2" y="2"/>
                                  </a:lnTo>
                                  <a:lnTo>
                                    <a:pt x="1" y="2"/>
                                  </a:lnTo>
                                  <a:lnTo>
                                    <a:pt x="1" y="3"/>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3" name="Group 7359"/>
                        <wpg:cNvGrpSpPr>
                          <a:grpSpLocks/>
                        </wpg:cNvGrpSpPr>
                        <wpg:grpSpPr bwMode="auto">
                          <a:xfrm>
                            <a:off x="11152" y="6584"/>
                            <a:ext cx="19" cy="26"/>
                            <a:chOff x="11152" y="6584"/>
                            <a:chExt cx="19" cy="26"/>
                          </a:xfrm>
                        </wpg:grpSpPr>
                        <wps:wsp>
                          <wps:cNvPr id="7554" name="Freeform 7360"/>
                          <wps:cNvSpPr>
                            <a:spLocks/>
                          </wps:cNvSpPr>
                          <wps:spPr bwMode="auto">
                            <a:xfrm>
                              <a:off x="11152" y="6584"/>
                              <a:ext cx="19" cy="26"/>
                            </a:xfrm>
                            <a:custGeom>
                              <a:avLst/>
                              <a:gdLst>
                                <a:gd name="T0" fmla="+- 0 11152 11152"/>
                                <a:gd name="T1" fmla="*/ T0 w 19"/>
                                <a:gd name="T2" fmla="+- 0 6603 6584"/>
                                <a:gd name="T3" fmla="*/ 6603 h 26"/>
                                <a:gd name="T4" fmla="+- 0 11153 11152"/>
                                <a:gd name="T5" fmla="*/ T4 w 19"/>
                                <a:gd name="T6" fmla="+- 0 6597 6584"/>
                                <a:gd name="T7" fmla="*/ 6597 h 26"/>
                                <a:gd name="T8" fmla="+- 0 11153 11152"/>
                                <a:gd name="T9" fmla="*/ T8 w 19"/>
                                <a:gd name="T10" fmla="+- 0 6591 6584"/>
                                <a:gd name="T11" fmla="*/ 6591 h 26"/>
                                <a:gd name="T12" fmla="+- 0 11153 11152"/>
                                <a:gd name="T13" fmla="*/ T12 w 19"/>
                                <a:gd name="T14" fmla="+- 0 6584 6584"/>
                                <a:gd name="T15" fmla="*/ 6584 h 26"/>
                                <a:gd name="T16" fmla="+- 0 11159 11152"/>
                                <a:gd name="T17" fmla="*/ T16 w 19"/>
                                <a:gd name="T18" fmla="+- 0 6586 6584"/>
                                <a:gd name="T19" fmla="*/ 6586 h 26"/>
                                <a:gd name="T20" fmla="+- 0 11165 11152"/>
                                <a:gd name="T21" fmla="*/ T20 w 19"/>
                                <a:gd name="T22" fmla="+- 0 6588 6584"/>
                                <a:gd name="T23" fmla="*/ 6588 h 26"/>
                                <a:gd name="T24" fmla="+- 0 11171 11152"/>
                                <a:gd name="T25" fmla="*/ T24 w 19"/>
                                <a:gd name="T26" fmla="+- 0 6591 6584"/>
                                <a:gd name="T27" fmla="*/ 6591 h 26"/>
                                <a:gd name="T28" fmla="+- 0 11171 11152"/>
                                <a:gd name="T29" fmla="*/ T28 w 19"/>
                                <a:gd name="T30" fmla="+- 0 6592 6584"/>
                                <a:gd name="T31" fmla="*/ 6592 h 26"/>
                                <a:gd name="T32" fmla="+- 0 11171 11152"/>
                                <a:gd name="T33" fmla="*/ T32 w 19"/>
                                <a:gd name="T34" fmla="+- 0 6594 6584"/>
                                <a:gd name="T35" fmla="*/ 6594 h 26"/>
                                <a:gd name="T36" fmla="+- 0 11171 11152"/>
                                <a:gd name="T37" fmla="*/ T36 w 19"/>
                                <a:gd name="T38" fmla="+- 0 6596 6584"/>
                                <a:gd name="T39" fmla="*/ 6596 h 26"/>
                                <a:gd name="T40" fmla="+- 0 11168 11152"/>
                                <a:gd name="T41" fmla="*/ T40 w 19"/>
                                <a:gd name="T42" fmla="+- 0 6589 6584"/>
                                <a:gd name="T43" fmla="*/ 6589 h 26"/>
                                <a:gd name="T44" fmla="+- 0 11164 11152"/>
                                <a:gd name="T45" fmla="*/ T44 w 19"/>
                                <a:gd name="T46" fmla="+- 0 6609 6584"/>
                                <a:gd name="T47" fmla="*/ 6609 h 26"/>
                                <a:gd name="T48" fmla="+- 0 11152 11152"/>
                                <a:gd name="T49" fmla="*/ T48 w 19"/>
                                <a:gd name="T50" fmla="+- 0 6603 6584"/>
                                <a:gd name="T51" fmla="*/ 660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6">
                                  <a:moveTo>
                                    <a:pt x="0" y="19"/>
                                  </a:moveTo>
                                  <a:lnTo>
                                    <a:pt x="1" y="13"/>
                                  </a:lnTo>
                                  <a:lnTo>
                                    <a:pt x="1" y="7"/>
                                  </a:lnTo>
                                  <a:lnTo>
                                    <a:pt x="1" y="0"/>
                                  </a:lnTo>
                                  <a:lnTo>
                                    <a:pt x="7" y="2"/>
                                  </a:lnTo>
                                  <a:lnTo>
                                    <a:pt x="13" y="4"/>
                                  </a:lnTo>
                                  <a:lnTo>
                                    <a:pt x="19" y="7"/>
                                  </a:lnTo>
                                  <a:lnTo>
                                    <a:pt x="19" y="8"/>
                                  </a:lnTo>
                                  <a:lnTo>
                                    <a:pt x="19" y="10"/>
                                  </a:lnTo>
                                  <a:lnTo>
                                    <a:pt x="19" y="12"/>
                                  </a:lnTo>
                                  <a:lnTo>
                                    <a:pt x="16" y="5"/>
                                  </a:lnTo>
                                  <a:lnTo>
                                    <a:pt x="12" y="25"/>
                                  </a:lnTo>
                                  <a:lnTo>
                                    <a:pt x="0"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5" name="Group 7361"/>
                        <wpg:cNvGrpSpPr>
                          <a:grpSpLocks/>
                        </wpg:cNvGrpSpPr>
                        <wpg:grpSpPr bwMode="auto">
                          <a:xfrm>
                            <a:off x="11157" y="6605"/>
                            <a:ext cx="21" cy="76"/>
                            <a:chOff x="11157" y="6605"/>
                            <a:chExt cx="21" cy="76"/>
                          </a:xfrm>
                        </wpg:grpSpPr>
                        <wps:wsp>
                          <wps:cNvPr id="7556" name="Freeform 7362"/>
                          <wps:cNvSpPr>
                            <a:spLocks/>
                          </wps:cNvSpPr>
                          <wps:spPr bwMode="auto">
                            <a:xfrm>
                              <a:off x="11157" y="6605"/>
                              <a:ext cx="21" cy="76"/>
                            </a:xfrm>
                            <a:custGeom>
                              <a:avLst/>
                              <a:gdLst>
                                <a:gd name="T0" fmla="+- 0 11161 11157"/>
                                <a:gd name="T1" fmla="*/ T0 w 21"/>
                                <a:gd name="T2" fmla="+- 0 6651 6605"/>
                                <a:gd name="T3" fmla="*/ 6651 h 76"/>
                                <a:gd name="T4" fmla="+- 0 11160 11157"/>
                                <a:gd name="T5" fmla="*/ T4 w 21"/>
                                <a:gd name="T6" fmla="+- 0 6632 6605"/>
                                <a:gd name="T7" fmla="*/ 6632 h 76"/>
                                <a:gd name="T8" fmla="+- 0 11161 11157"/>
                                <a:gd name="T9" fmla="*/ T8 w 21"/>
                                <a:gd name="T10" fmla="+- 0 6613 6605"/>
                                <a:gd name="T11" fmla="*/ 6613 h 76"/>
                                <a:gd name="T12" fmla="+- 0 11164 11157"/>
                                <a:gd name="T13" fmla="*/ T12 w 21"/>
                                <a:gd name="T14" fmla="+- 0 6605 6605"/>
                                <a:gd name="T15" fmla="*/ 6605 h 76"/>
                                <a:gd name="T16" fmla="+- 0 11168 11157"/>
                                <a:gd name="T17" fmla="*/ T16 w 21"/>
                                <a:gd name="T18" fmla="+- 0 6618 6605"/>
                                <a:gd name="T19" fmla="*/ 6618 h 76"/>
                                <a:gd name="T20" fmla="+- 0 11167 11157"/>
                                <a:gd name="T21" fmla="*/ T20 w 21"/>
                                <a:gd name="T22" fmla="+- 0 6618 6605"/>
                                <a:gd name="T23" fmla="*/ 6618 h 76"/>
                                <a:gd name="T24" fmla="+- 0 11171 11157"/>
                                <a:gd name="T25" fmla="*/ T24 w 21"/>
                                <a:gd name="T26" fmla="+- 0 6619 6605"/>
                                <a:gd name="T27" fmla="*/ 6619 h 76"/>
                                <a:gd name="T28" fmla="+- 0 11172 11157"/>
                                <a:gd name="T29" fmla="*/ T28 w 21"/>
                                <a:gd name="T30" fmla="+- 0 6613 6605"/>
                                <a:gd name="T31" fmla="*/ 6613 h 76"/>
                                <a:gd name="T32" fmla="+- 0 11172 11157"/>
                                <a:gd name="T33" fmla="*/ T32 w 21"/>
                                <a:gd name="T34" fmla="+- 0 6607 6605"/>
                                <a:gd name="T35" fmla="*/ 6607 h 76"/>
                                <a:gd name="T36" fmla="+- 0 11175 11157"/>
                                <a:gd name="T37" fmla="*/ T36 w 21"/>
                                <a:gd name="T38" fmla="+- 0 6627 6605"/>
                                <a:gd name="T39" fmla="*/ 6627 h 76"/>
                                <a:gd name="T40" fmla="+- 0 11177 11157"/>
                                <a:gd name="T41" fmla="*/ T40 w 21"/>
                                <a:gd name="T42" fmla="+- 0 6647 6605"/>
                                <a:gd name="T43" fmla="*/ 6647 h 76"/>
                                <a:gd name="T44" fmla="+- 0 11172 11157"/>
                                <a:gd name="T45" fmla="*/ T44 w 21"/>
                                <a:gd name="T46" fmla="+- 0 6659 6605"/>
                                <a:gd name="T47" fmla="*/ 6659 h 76"/>
                                <a:gd name="T48" fmla="+- 0 11166 11157"/>
                                <a:gd name="T49" fmla="*/ T48 w 21"/>
                                <a:gd name="T50" fmla="+- 0 6666 6605"/>
                                <a:gd name="T51" fmla="*/ 6666 h 76"/>
                                <a:gd name="T52" fmla="+- 0 11166 11157"/>
                                <a:gd name="T53" fmla="*/ T52 w 21"/>
                                <a:gd name="T54" fmla="+- 0 6680 6605"/>
                                <a:gd name="T55" fmla="*/ 6680 h 76"/>
                                <a:gd name="T56" fmla="+- 0 11157 11157"/>
                                <a:gd name="T57" fmla="*/ T56 w 21"/>
                                <a:gd name="T58" fmla="+- 0 6670 6605"/>
                                <a:gd name="T59" fmla="*/ 6670 h 76"/>
                                <a:gd name="T60" fmla="+- 0 11161 11157"/>
                                <a:gd name="T61" fmla="*/ T60 w 21"/>
                                <a:gd name="T62" fmla="+- 0 6654 6605"/>
                                <a:gd name="T63" fmla="*/ 6654 h 76"/>
                                <a:gd name="T64" fmla="+- 0 11161 11157"/>
                                <a:gd name="T65" fmla="*/ T64 w 21"/>
                                <a:gd name="T66" fmla="+- 0 6651 6605"/>
                                <a:gd name="T67" fmla="*/ 665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 h="76">
                                  <a:moveTo>
                                    <a:pt x="4" y="46"/>
                                  </a:moveTo>
                                  <a:lnTo>
                                    <a:pt x="3" y="27"/>
                                  </a:lnTo>
                                  <a:lnTo>
                                    <a:pt x="4" y="8"/>
                                  </a:lnTo>
                                  <a:lnTo>
                                    <a:pt x="7" y="0"/>
                                  </a:lnTo>
                                  <a:lnTo>
                                    <a:pt x="11" y="13"/>
                                  </a:lnTo>
                                  <a:lnTo>
                                    <a:pt x="10" y="13"/>
                                  </a:lnTo>
                                  <a:lnTo>
                                    <a:pt x="14" y="14"/>
                                  </a:lnTo>
                                  <a:lnTo>
                                    <a:pt x="15" y="8"/>
                                  </a:lnTo>
                                  <a:lnTo>
                                    <a:pt x="15" y="2"/>
                                  </a:lnTo>
                                  <a:lnTo>
                                    <a:pt x="18" y="22"/>
                                  </a:lnTo>
                                  <a:lnTo>
                                    <a:pt x="20" y="42"/>
                                  </a:lnTo>
                                  <a:lnTo>
                                    <a:pt x="15" y="54"/>
                                  </a:lnTo>
                                  <a:lnTo>
                                    <a:pt x="9" y="61"/>
                                  </a:lnTo>
                                  <a:lnTo>
                                    <a:pt x="9" y="75"/>
                                  </a:lnTo>
                                  <a:lnTo>
                                    <a:pt x="0" y="65"/>
                                  </a:lnTo>
                                  <a:lnTo>
                                    <a:pt x="4" y="49"/>
                                  </a:lnTo>
                                  <a:lnTo>
                                    <a:pt x="4" y="4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7" name="Group 7363"/>
                        <wpg:cNvGrpSpPr>
                          <a:grpSpLocks/>
                        </wpg:cNvGrpSpPr>
                        <wpg:grpSpPr bwMode="auto">
                          <a:xfrm>
                            <a:off x="11171" y="6661"/>
                            <a:ext cx="9" cy="28"/>
                            <a:chOff x="11171" y="6661"/>
                            <a:chExt cx="9" cy="28"/>
                          </a:xfrm>
                        </wpg:grpSpPr>
                        <wps:wsp>
                          <wps:cNvPr id="7558" name="Freeform 7364"/>
                          <wps:cNvSpPr>
                            <a:spLocks/>
                          </wps:cNvSpPr>
                          <wps:spPr bwMode="auto">
                            <a:xfrm>
                              <a:off x="11171" y="6661"/>
                              <a:ext cx="9" cy="28"/>
                            </a:xfrm>
                            <a:custGeom>
                              <a:avLst/>
                              <a:gdLst>
                                <a:gd name="T0" fmla="+- 0 11171 11171"/>
                                <a:gd name="T1" fmla="*/ T0 w 9"/>
                                <a:gd name="T2" fmla="+- 0 6671 6661"/>
                                <a:gd name="T3" fmla="*/ 6671 h 28"/>
                                <a:gd name="T4" fmla="+- 0 11172 11171"/>
                                <a:gd name="T5" fmla="*/ T4 w 9"/>
                                <a:gd name="T6" fmla="+- 0 6668 6661"/>
                                <a:gd name="T7" fmla="*/ 6668 h 28"/>
                                <a:gd name="T8" fmla="+- 0 11175 11171"/>
                                <a:gd name="T9" fmla="*/ T8 w 9"/>
                                <a:gd name="T10" fmla="+- 0 6665 6661"/>
                                <a:gd name="T11" fmla="*/ 6665 h 28"/>
                                <a:gd name="T12" fmla="+- 0 11179 11171"/>
                                <a:gd name="T13" fmla="*/ T12 w 9"/>
                                <a:gd name="T14" fmla="+- 0 6661 6661"/>
                                <a:gd name="T15" fmla="*/ 6661 h 28"/>
                                <a:gd name="T16" fmla="+- 0 11179 11171"/>
                                <a:gd name="T17" fmla="*/ T16 w 9"/>
                                <a:gd name="T18" fmla="+- 0 6668 6661"/>
                                <a:gd name="T19" fmla="*/ 6668 h 28"/>
                                <a:gd name="T20" fmla="+- 0 11180 11171"/>
                                <a:gd name="T21" fmla="*/ T20 w 9"/>
                                <a:gd name="T22" fmla="+- 0 6674 6661"/>
                                <a:gd name="T23" fmla="*/ 6674 h 28"/>
                                <a:gd name="T24" fmla="+- 0 11179 11171"/>
                                <a:gd name="T25" fmla="*/ T24 w 9"/>
                                <a:gd name="T26" fmla="+- 0 6680 6661"/>
                                <a:gd name="T27" fmla="*/ 6680 h 28"/>
                                <a:gd name="T28" fmla="+- 0 11179 11171"/>
                                <a:gd name="T29" fmla="*/ T28 w 9"/>
                                <a:gd name="T30" fmla="+- 0 6684 6661"/>
                                <a:gd name="T31" fmla="*/ 6684 h 28"/>
                                <a:gd name="T32" fmla="+- 0 11177 11171"/>
                                <a:gd name="T33" fmla="*/ T32 w 9"/>
                                <a:gd name="T34" fmla="+- 0 6685 6661"/>
                                <a:gd name="T35" fmla="*/ 6685 h 28"/>
                                <a:gd name="T36" fmla="+- 0 11175 11171"/>
                                <a:gd name="T37" fmla="*/ T36 w 9"/>
                                <a:gd name="T38" fmla="+- 0 6688 6661"/>
                                <a:gd name="T39" fmla="*/ 6688 h 28"/>
                                <a:gd name="T40" fmla="+- 0 11174 11171"/>
                                <a:gd name="T41" fmla="*/ T40 w 9"/>
                                <a:gd name="T42" fmla="+- 0 6681 6661"/>
                                <a:gd name="T43" fmla="*/ 6681 h 28"/>
                                <a:gd name="T44" fmla="+- 0 11172 11171"/>
                                <a:gd name="T45" fmla="*/ T44 w 9"/>
                                <a:gd name="T46" fmla="+- 0 6675 6661"/>
                                <a:gd name="T47" fmla="*/ 6675 h 28"/>
                                <a:gd name="T48" fmla="+- 0 11171 11171"/>
                                <a:gd name="T49" fmla="*/ T48 w 9"/>
                                <a:gd name="T50" fmla="+- 0 6671 6661"/>
                                <a:gd name="T51" fmla="*/ 667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28">
                                  <a:moveTo>
                                    <a:pt x="0" y="10"/>
                                  </a:moveTo>
                                  <a:lnTo>
                                    <a:pt x="1" y="7"/>
                                  </a:lnTo>
                                  <a:lnTo>
                                    <a:pt x="4" y="4"/>
                                  </a:lnTo>
                                  <a:lnTo>
                                    <a:pt x="8" y="0"/>
                                  </a:lnTo>
                                  <a:lnTo>
                                    <a:pt x="8" y="7"/>
                                  </a:lnTo>
                                  <a:lnTo>
                                    <a:pt x="9" y="13"/>
                                  </a:lnTo>
                                  <a:lnTo>
                                    <a:pt x="8" y="19"/>
                                  </a:lnTo>
                                  <a:lnTo>
                                    <a:pt x="8" y="23"/>
                                  </a:lnTo>
                                  <a:lnTo>
                                    <a:pt x="6" y="24"/>
                                  </a:lnTo>
                                  <a:lnTo>
                                    <a:pt x="4" y="27"/>
                                  </a:lnTo>
                                  <a:lnTo>
                                    <a:pt x="3" y="20"/>
                                  </a:lnTo>
                                  <a:lnTo>
                                    <a:pt x="1" y="14"/>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9" name="Group 7365"/>
                        <wpg:cNvGrpSpPr>
                          <a:grpSpLocks/>
                        </wpg:cNvGrpSpPr>
                        <wpg:grpSpPr bwMode="auto">
                          <a:xfrm>
                            <a:off x="11150" y="6698"/>
                            <a:ext cx="33" cy="47"/>
                            <a:chOff x="11150" y="6698"/>
                            <a:chExt cx="33" cy="47"/>
                          </a:xfrm>
                        </wpg:grpSpPr>
                        <wps:wsp>
                          <wps:cNvPr id="7560" name="Freeform 7366"/>
                          <wps:cNvSpPr>
                            <a:spLocks/>
                          </wps:cNvSpPr>
                          <wps:spPr bwMode="auto">
                            <a:xfrm>
                              <a:off x="11150" y="6698"/>
                              <a:ext cx="33" cy="47"/>
                            </a:xfrm>
                            <a:custGeom>
                              <a:avLst/>
                              <a:gdLst>
                                <a:gd name="T0" fmla="+- 0 11150 11150"/>
                                <a:gd name="T1" fmla="*/ T0 w 33"/>
                                <a:gd name="T2" fmla="+- 0 6742 6698"/>
                                <a:gd name="T3" fmla="*/ 6742 h 47"/>
                                <a:gd name="T4" fmla="+- 0 11155 11150"/>
                                <a:gd name="T5" fmla="*/ T4 w 33"/>
                                <a:gd name="T6" fmla="+- 0 6722 6698"/>
                                <a:gd name="T7" fmla="*/ 6722 h 47"/>
                                <a:gd name="T8" fmla="+- 0 11159 11150"/>
                                <a:gd name="T9" fmla="*/ T8 w 33"/>
                                <a:gd name="T10" fmla="+- 0 6707 6698"/>
                                <a:gd name="T11" fmla="*/ 6707 h 47"/>
                                <a:gd name="T12" fmla="+- 0 11166 11150"/>
                                <a:gd name="T13" fmla="*/ T12 w 33"/>
                                <a:gd name="T14" fmla="+- 0 6698 6698"/>
                                <a:gd name="T15" fmla="*/ 6698 h 47"/>
                                <a:gd name="T16" fmla="+- 0 11166 11150"/>
                                <a:gd name="T17" fmla="*/ T16 w 33"/>
                                <a:gd name="T18" fmla="+- 0 6702 6698"/>
                                <a:gd name="T19" fmla="*/ 6702 h 47"/>
                                <a:gd name="T20" fmla="+- 0 11165 11150"/>
                                <a:gd name="T21" fmla="*/ T20 w 33"/>
                                <a:gd name="T22" fmla="+- 0 6710 6698"/>
                                <a:gd name="T23" fmla="*/ 6710 h 47"/>
                                <a:gd name="T24" fmla="+- 0 11174 11150"/>
                                <a:gd name="T25" fmla="*/ T24 w 33"/>
                                <a:gd name="T26" fmla="+- 0 6712 6698"/>
                                <a:gd name="T27" fmla="*/ 6712 h 47"/>
                                <a:gd name="T28" fmla="+- 0 11175 11150"/>
                                <a:gd name="T29" fmla="*/ T28 w 33"/>
                                <a:gd name="T30" fmla="+- 0 6708 6698"/>
                                <a:gd name="T31" fmla="*/ 6708 h 47"/>
                                <a:gd name="T32" fmla="+- 0 11176 11150"/>
                                <a:gd name="T33" fmla="*/ T32 w 33"/>
                                <a:gd name="T34" fmla="+- 0 6704 6698"/>
                                <a:gd name="T35" fmla="*/ 6704 h 47"/>
                                <a:gd name="T36" fmla="+- 0 11179 11150"/>
                                <a:gd name="T37" fmla="*/ T36 w 33"/>
                                <a:gd name="T38" fmla="+- 0 6712 6698"/>
                                <a:gd name="T39" fmla="*/ 6712 h 47"/>
                                <a:gd name="T40" fmla="+- 0 11183 11150"/>
                                <a:gd name="T41" fmla="*/ T40 w 33"/>
                                <a:gd name="T42" fmla="+- 0 6719 6698"/>
                                <a:gd name="T43" fmla="*/ 6719 h 47"/>
                                <a:gd name="T44" fmla="+- 0 11179 11150"/>
                                <a:gd name="T45" fmla="*/ T44 w 33"/>
                                <a:gd name="T46" fmla="+- 0 6726 6698"/>
                                <a:gd name="T47" fmla="*/ 6726 h 47"/>
                                <a:gd name="T48" fmla="+- 0 11178 11150"/>
                                <a:gd name="T49" fmla="*/ T48 w 33"/>
                                <a:gd name="T50" fmla="+- 0 6725 6698"/>
                                <a:gd name="T51" fmla="*/ 6725 h 47"/>
                                <a:gd name="T52" fmla="+- 0 11177 11150"/>
                                <a:gd name="T53" fmla="*/ T52 w 33"/>
                                <a:gd name="T54" fmla="+- 0 6724 6698"/>
                                <a:gd name="T55" fmla="*/ 6724 h 47"/>
                                <a:gd name="T56" fmla="+- 0 11175 11150"/>
                                <a:gd name="T57" fmla="*/ T56 w 33"/>
                                <a:gd name="T58" fmla="+- 0 6724 6698"/>
                                <a:gd name="T59" fmla="*/ 6724 h 47"/>
                                <a:gd name="T60" fmla="+- 0 11171 11150"/>
                                <a:gd name="T61" fmla="*/ T60 w 33"/>
                                <a:gd name="T62" fmla="+- 0 6724 6698"/>
                                <a:gd name="T63" fmla="*/ 6724 h 47"/>
                                <a:gd name="T64" fmla="+- 0 11160 11150"/>
                                <a:gd name="T65" fmla="*/ T64 w 33"/>
                                <a:gd name="T66" fmla="+- 0 6739 6698"/>
                                <a:gd name="T67" fmla="*/ 6739 h 47"/>
                                <a:gd name="T68" fmla="+- 0 11170 11150"/>
                                <a:gd name="T69" fmla="*/ T68 w 33"/>
                                <a:gd name="T70" fmla="+- 0 6738 6698"/>
                                <a:gd name="T71" fmla="*/ 6738 h 47"/>
                                <a:gd name="T72" fmla="+- 0 11168 11150"/>
                                <a:gd name="T73" fmla="*/ T72 w 33"/>
                                <a:gd name="T74" fmla="+- 0 6744 6698"/>
                                <a:gd name="T75" fmla="*/ 6744 h 47"/>
                                <a:gd name="T76" fmla="+- 0 11157 11150"/>
                                <a:gd name="T77" fmla="*/ T76 w 33"/>
                                <a:gd name="T78" fmla="+- 0 6742 6698"/>
                                <a:gd name="T79" fmla="*/ 6742 h 47"/>
                                <a:gd name="T80" fmla="+- 0 11150 11150"/>
                                <a:gd name="T81" fmla="*/ T80 w 33"/>
                                <a:gd name="T82" fmla="+- 0 6742 6698"/>
                                <a:gd name="T83" fmla="*/ 674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 h="47">
                                  <a:moveTo>
                                    <a:pt x="0" y="44"/>
                                  </a:moveTo>
                                  <a:lnTo>
                                    <a:pt x="5" y="24"/>
                                  </a:lnTo>
                                  <a:lnTo>
                                    <a:pt x="9" y="9"/>
                                  </a:lnTo>
                                  <a:lnTo>
                                    <a:pt x="16" y="0"/>
                                  </a:lnTo>
                                  <a:lnTo>
                                    <a:pt x="16" y="4"/>
                                  </a:lnTo>
                                  <a:lnTo>
                                    <a:pt x="15" y="12"/>
                                  </a:lnTo>
                                  <a:lnTo>
                                    <a:pt x="24" y="14"/>
                                  </a:lnTo>
                                  <a:lnTo>
                                    <a:pt x="25" y="10"/>
                                  </a:lnTo>
                                  <a:lnTo>
                                    <a:pt x="26" y="6"/>
                                  </a:lnTo>
                                  <a:lnTo>
                                    <a:pt x="29" y="14"/>
                                  </a:lnTo>
                                  <a:lnTo>
                                    <a:pt x="33" y="21"/>
                                  </a:lnTo>
                                  <a:lnTo>
                                    <a:pt x="29" y="28"/>
                                  </a:lnTo>
                                  <a:lnTo>
                                    <a:pt x="28" y="27"/>
                                  </a:lnTo>
                                  <a:lnTo>
                                    <a:pt x="27" y="26"/>
                                  </a:lnTo>
                                  <a:lnTo>
                                    <a:pt x="25" y="26"/>
                                  </a:lnTo>
                                  <a:lnTo>
                                    <a:pt x="21" y="26"/>
                                  </a:lnTo>
                                  <a:lnTo>
                                    <a:pt x="10" y="41"/>
                                  </a:lnTo>
                                  <a:lnTo>
                                    <a:pt x="20" y="40"/>
                                  </a:lnTo>
                                  <a:lnTo>
                                    <a:pt x="18" y="46"/>
                                  </a:lnTo>
                                  <a:lnTo>
                                    <a:pt x="7" y="44"/>
                                  </a:lnTo>
                                  <a:lnTo>
                                    <a:pt x="0" y="4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1" name="Group 7367"/>
                        <wpg:cNvGrpSpPr>
                          <a:grpSpLocks/>
                        </wpg:cNvGrpSpPr>
                        <wpg:grpSpPr bwMode="auto">
                          <a:xfrm>
                            <a:off x="11118" y="7044"/>
                            <a:ext cx="15" cy="24"/>
                            <a:chOff x="11118" y="7044"/>
                            <a:chExt cx="15" cy="24"/>
                          </a:xfrm>
                        </wpg:grpSpPr>
                        <wps:wsp>
                          <wps:cNvPr id="7562" name="Freeform 7368"/>
                          <wps:cNvSpPr>
                            <a:spLocks/>
                          </wps:cNvSpPr>
                          <wps:spPr bwMode="auto">
                            <a:xfrm>
                              <a:off x="11118" y="7044"/>
                              <a:ext cx="15" cy="24"/>
                            </a:xfrm>
                            <a:custGeom>
                              <a:avLst/>
                              <a:gdLst>
                                <a:gd name="T0" fmla="+- 0 11119 11118"/>
                                <a:gd name="T1" fmla="*/ T0 w 15"/>
                                <a:gd name="T2" fmla="+- 0 7067 7044"/>
                                <a:gd name="T3" fmla="*/ 7067 h 24"/>
                                <a:gd name="T4" fmla="+- 0 11125 11118"/>
                                <a:gd name="T5" fmla="*/ T4 w 15"/>
                                <a:gd name="T6" fmla="+- 0 7052 7044"/>
                                <a:gd name="T7" fmla="*/ 7052 h 24"/>
                                <a:gd name="T8" fmla="+- 0 11118 11118"/>
                                <a:gd name="T9" fmla="*/ T8 w 15"/>
                                <a:gd name="T10" fmla="+- 0 7055 7044"/>
                                <a:gd name="T11" fmla="*/ 7055 h 24"/>
                                <a:gd name="T12" fmla="+- 0 11124 11118"/>
                                <a:gd name="T13" fmla="*/ T12 w 15"/>
                                <a:gd name="T14" fmla="+- 0 7044 7044"/>
                                <a:gd name="T15" fmla="*/ 7044 h 24"/>
                                <a:gd name="T16" fmla="+- 0 11132 11118"/>
                                <a:gd name="T17" fmla="*/ T16 w 15"/>
                                <a:gd name="T18" fmla="+- 0 7052 7044"/>
                                <a:gd name="T19" fmla="*/ 7052 h 24"/>
                                <a:gd name="T20" fmla="+- 0 11133 11118"/>
                                <a:gd name="T21" fmla="*/ T20 w 15"/>
                                <a:gd name="T22" fmla="+- 0 7065 7044"/>
                                <a:gd name="T23" fmla="*/ 7065 h 24"/>
                                <a:gd name="T24" fmla="+- 0 11129 11118"/>
                                <a:gd name="T25" fmla="*/ T24 w 15"/>
                                <a:gd name="T26" fmla="+- 0 7068 7044"/>
                                <a:gd name="T27" fmla="*/ 7068 h 24"/>
                                <a:gd name="T28" fmla="+- 0 11124 11118"/>
                                <a:gd name="T29" fmla="*/ T28 w 15"/>
                                <a:gd name="T30" fmla="+- 0 7067 7044"/>
                                <a:gd name="T31" fmla="*/ 7067 h 24"/>
                                <a:gd name="T32" fmla="+- 0 11119 11118"/>
                                <a:gd name="T33" fmla="*/ T32 w 15"/>
                                <a:gd name="T34" fmla="+- 0 7067 7044"/>
                                <a:gd name="T35" fmla="*/ 706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24">
                                  <a:moveTo>
                                    <a:pt x="1" y="23"/>
                                  </a:moveTo>
                                  <a:lnTo>
                                    <a:pt x="7" y="8"/>
                                  </a:lnTo>
                                  <a:lnTo>
                                    <a:pt x="0" y="11"/>
                                  </a:lnTo>
                                  <a:lnTo>
                                    <a:pt x="6" y="0"/>
                                  </a:lnTo>
                                  <a:lnTo>
                                    <a:pt x="14" y="8"/>
                                  </a:lnTo>
                                  <a:lnTo>
                                    <a:pt x="15" y="21"/>
                                  </a:lnTo>
                                  <a:lnTo>
                                    <a:pt x="11" y="24"/>
                                  </a:lnTo>
                                  <a:lnTo>
                                    <a:pt x="6" y="23"/>
                                  </a:lnTo>
                                  <a:lnTo>
                                    <a:pt x="1"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3" name="Group 7369"/>
                        <wpg:cNvGrpSpPr>
                          <a:grpSpLocks/>
                        </wpg:cNvGrpSpPr>
                        <wpg:grpSpPr bwMode="auto">
                          <a:xfrm>
                            <a:off x="11105" y="7243"/>
                            <a:ext cx="24" cy="45"/>
                            <a:chOff x="11105" y="7243"/>
                            <a:chExt cx="24" cy="45"/>
                          </a:xfrm>
                        </wpg:grpSpPr>
                        <wps:wsp>
                          <wps:cNvPr id="7564" name="Freeform 7370"/>
                          <wps:cNvSpPr>
                            <a:spLocks/>
                          </wps:cNvSpPr>
                          <wps:spPr bwMode="auto">
                            <a:xfrm>
                              <a:off x="11105" y="7243"/>
                              <a:ext cx="24" cy="45"/>
                            </a:xfrm>
                            <a:custGeom>
                              <a:avLst/>
                              <a:gdLst>
                                <a:gd name="T0" fmla="+- 0 11105 11105"/>
                                <a:gd name="T1" fmla="*/ T0 w 24"/>
                                <a:gd name="T2" fmla="+- 0 7287 7243"/>
                                <a:gd name="T3" fmla="*/ 7287 h 45"/>
                                <a:gd name="T4" fmla="+- 0 11113 11105"/>
                                <a:gd name="T5" fmla="*/ T4 w 24"/>
                                <a:gd name="T6" fmla="+- 0 7272 7243"/>
                                <a:gd name="T7" fmla="*/ 7272 h 45"/>
                                <a:gd name="T8" fmla="+- 0 11114 11105"/>
                                <a:gd name="T9" fmla="*/ T8 w 24"/>
                                <a:gd name="T10" fmla="+- 0 7257 7243"/>
                                <a:gd name="T11" fmla="*/ 7257 h 45"/>
                                <a:gd name="T12" fmla="+- 0 11118 11105"/>
                                <a:gd name="T13" fmla="*/ T12 w 24"/>
                                <a:gd name="T14" fmla="+- 0 7243 7243"/>
                                <a:gd name="T15" fmla="*/ 7243 h 45"/>
                                <a:gd name="T16" fmla="+- 0 11129 11105"/>
                                <a:gd name="T17" fmla="*/ T16 w 24"/>
                                <a:gd name="T18" fmla="+- 0 7250 7243"/>
                                <a:gd name="T19" fmla="*/ 7250 h 45"/>
                                <a:gd name="T20" fmla="+- 0 11123 11105"/>
                                <a:gd name="T21" fmla="*/ T20 w 24"/>
                                <a:gd name="T22" fmla="+- 0 7262 7243"/>
                                <a:gd name="T23" fmla="*/ 7262 h 45"/>
                                <a:gd name="T24" fmla="+- 0 11115 11105"/>
                                <a:gd name="T25" fmla="*/ T24 w 24"/>
                                <a:gd name="T26" fmla="+- 0 7281 7243"/>
                                <a:gd name="T27" fmla="*/ 7281 h 45"/>
                                <a:gd name="T28" fmla="+- 0 11109 11105"/>
                                <a:gd name="T29" fmla="*/ T28 w 24"/>
                                <a:gd name="T30" fmla="+- 0 7288 7243"/>
                                <a:gd name="T31" fmla="*/ 7288 h 45"/>
                                <a:gd name="T32" fmla="+- 0 11105 11105"/>
                                <a:gd name="T33" fmla="*/ T32 w 24"/>
                                <a:gd name="T34" fmla="+- 0 7287 7243"/>
                                <a:gd name="T35" fmla="*/ 728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45">
                                  <a:moveTo>
                                    <a:pt x="0" y="44"/>
                                  </a:moveTo>
                                  <a:lnTo>
                                    <a:pt x="8" y="29"/>
                                  </a:lnTo>
                                  <a:lnTo>
                                    <a:pt x="9" y="14"/>
                                  </a:lnTo>
                                  <a:lnTo>
                                    <a:pt x="13" y="0"/>
                                  </a:lnTo>
                                  <a:lnTo>
                                    <a:pt x="24" y="7"/>
                                  </a:lnTo>
                                  <a:lnTo>
                                    <a:pt x="18" y="19"/>
                                  </a:lnTo>
                                  <a:lnTo>
                                    <a:pt x="10" y="38"/>
                                  </a:lnTo>
                                  <a:lnTo>
                                    <a:pt x="4" y="45"/>
                                  </a:lnTo>
                                  <a:lnTo>
                                    <a:pt x="0" y="4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5" name="Group 7371"/>
                        <wpg:cNvGrpSpPr>
                          <a:grpSpLocks/>
                        </wpg:cNvGrpSpPr>
                        <wpg:grpSpPr bwMode="auto">
                          <a:xfrm>
                            <a:off x="11139" y="7439"/>
                            <a:ext cx="17" cy="34"/>
                            <a:chOff x="11139" y="7439"/>
                            <a:chExt cx="17" cy="34"/>
                          </a:xfrm>
                        </wpg:grpSpPr>
                        <wps:wsp>
                          <wps:cNvPr id="7566" name="Freeform 7372"/>
                          <wps:cNvSpPr>
                            <a:spLocks/>
                          </wps:cNvSpPr>
                          <wps:spPr bwMode="auto">
                            <a:xfrm>
                              <a:off x="11139" y="7439"/>
                              <a:ext cx="17" cy="34"/>
                            </a:xfrm>
                            <a:custGeom>
                              <a:avLst/>
                              <a:gdLst>
                                <a:gd name="T0" fmla="+- 0 11142 11139"/>
                                <a:gd name="T1" fmla="*/ T0 w 17"/>
                                <a:gd name="T2" fmla="+- 0 7441 7439"/>
                                <a:gd name="T3" fmla="*/ 7441 h 34"/>
                                <a:gd name="T4" fmla="+- 0 11149 11139"/>
                                <a:gd name="T5" fmla="*/ T4 w 17"/>
                                <a:gd name="T6" fmla="+- 0 7439 7439"/>
                                <a:gd name="T7" fmla="*/ 7439 h 34"/>
                                <a:gd name="T8" fmla="+- 0 11153 11139"/>
                                <a:gd name="T9" fmla="*/ T8 w 17"/>
                                <a:gd name="T10" fmla="+- 0 7440 7439"/>
                                <a:gd name="T11" fmla="*/ 7440 h 34"/>
                                <a:gd name="T12" fmla="+- 0 11156 11139"/>
                                <a:gd name="T13" fmla="*/ T12 w 17"/>
                                <a:gd name="T14" fmla="+- 0 7442 7439"/>
                                <a:gd name="T15" fmla="*/ 7442 h 34"/>
                                <a:gd name="T16" fmla="+- 0 11156 11139"/>
                                <a:gd name="T17" fmla="*/ T16 w 17"/>
                                <a:gd name="T18" fmla="+- 0 7452 7439"/>
                                <a:gd name="T19" fmla="*/ 7452 h 34"/>
                                <a:gd name="T20" fmla="+- 0 11155 11139"/>
                                <a:gd name="T21" fmla="*/ T20 w 17"/>
                                <a:gd name="T22" fmla="+- 0 7462 7439"/>
                                <a:gd name="T23" fmla="*/ 7462 h 34"/>
                                <a:gd name="T24" fmla="+- 0 11155 11139"/>
                                <a:gd name="T25" fmla="*/ T24 w 17"/>
                                <a:gd name="T26" fmla="+- 0 7473 7439"/>
                                <a:gd name="T27" fmla="*/ 7473 h 34"/>
                                <a:gd name="T28" fmla="+- 0 11147 11139"/>
                                <a:gd name="T29" fmla="*/ T28 w 17"/>
                                <a:gd name="T30" fmla="+- 0 7471 7439"/>
                                <a:gd name="T31" fmla="*/ 7471 h 34"/>
                                <a:gd name="T32" fmla="+- 0 11139 11139"/>
                                <a:gd name="T33" fmla="*/ T32 w 17"/>
                                <a:gd name="T34" fmla="+- 0 7454 7439"/>
                                <a:gd name="T35" fmla="*/ 7454 h 34"/>
                                <a:gd name="T36" fmla="+- 0 11142 11139"/>
                                <a:gd name="T37" fmla="*/ T36 w 17"/>
                                <a:gd name="T38" fmla="+- 0 7441 7439"/>
                                <a:gd name="T39" fmla="*/ 7441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34">
                                  <a:moveTo>
                                    <a:pt x="3" y="2"/>
                                  </a:moveTo>
                                  <a:lnTo>
                                    <a:pt x="10" y="0"/>
                                  </a:lnTo>
                                  <a:lnTo>
                                    <a:pt x="14" y="1"/>
                                  </a:lnTo>
                                  <a:lnTo>
                                    <a:pt x="17" y="3"/>
                                  </a:lnTo>
                                  <a:lnTo>
                                    <a:pt x="17" y="13"/>
                                  </a:lnTo>
                                  <a:lnTo>
                                    <a:pt x="16" y="23"/>
                                  </a:lnTo>
                                  <a:lnTo>
                                    <a:pt x="16" y="34"/>
                                  </a:lnTo>
                                  <a:lnTo>
                                    <a:pt x="8" y="32"/>
                                  </a:lnTo>
                                  <a:lnTo>
                                    <a:pt x="0" y="15"/>
                                  </a:lnTo>
                                  <a:lnTo>
                                    <a:pt x="3"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7" name="Group 7373"/>
                        <wpg:cNvGrpSpPr>
                          <a:grpSpLocks/>
                        </wpg:cNvGrpSpPr>
                        <wpg:grpSpPr bwMode="auto">
                          <a:xfrm>
                            <a:off x="11122" y="7518"/>
                            <a:ext cx="14" cy="29"/>
                            <a:chOff x="11122" y="7518"/>
                            <a:chExt cx="14" cy="29"/>
                          </a:xfrm>
                        </wpg:grpSpPr>
                        <wps:wsp>
                          <wps:cNvPr id="7568" name="Freeform 7374"/>
                          <wps:cNvSpPr>
                            <a:spLocks/>
                          </wps:cNvSpPr>
                          <wps:spPr bwMode="auto">
                            <a:xfrm>
                              <a:off x="11122" y="7518"/>
                              <a:ext cx="14" cy="29"/>
                            </a:xfrm>
                            <a:custGeom>
                              <a:avLst/>
                              <a:gdLst>
                                <a:gd name="T0" fmla="+- 0 11125 11122"/>
                                <a:gd name="T1" fmla="*/ T0 w 14"/>
                                <a:gd name="T2" fmla="+- 0 7518 7518"/>
                                <a:gd name="T3" fmla="*/ 7518 h 29"/>
                                <a:gd name="T4" fmla="+- 0 11136 11122"/>
                                <a:gd name="T5" fmla="*/ T4 w 14"/>
                                <a:gd name="T6" fmla="+- 0 7523 7518"/>
                                <a:gd name="T7" fmla="*/ 7523 h 29"/>
                                <a:gd name="T8" fmla="+- 0 11134 11122"/>
                                <a:gd name="T9" fmla="*/ T8 w 14"/>
                                <a:gd name="T10" fmla="+- 0 7540 7518"/>
                                <a:gd name="T11" fmla="*/ 7540 h 29"/>
                                <a:gd name="T12" fmla="+- 0 11122 11122"/>
                                <a:gd name="T13" fmla="*/ T12 w 14"/>
                                <a:gd name="T14" fmla="+- 0 7546 7518"/>
                                <a:gd name="T15" fmla="*/ 7546 h 29"/>
                                <a:gd name="T16" fmla="+- 0 11125 11122"/>
                                <a:gd name="T17" fmla="*/ T16 w 14"/>
                                <a:gd name="T18" fmla="+- 0 7530 7518"/>
                                <a:gd name="T19" fmla="*/ 7530 h 29"/>
                                <a:gd name="T20" fmla="+- 0 11125 11122"/>
                                <a:gd name="T21" fmla="*/ T20 w 14"/>
                                <a:gd name="T22" fmla="+- 0 7518 7518"/>
                                <a:gd name="T23" fmla="*/ 7518 h 29"/>
                              </a:gdLst>
                              <a:ahLst/>
                              <a:cxnLst>
                                <a:cxn ang="0">
                                  <a:pos x="T1" y="T3"/>
                                </a:cxn>
                                <a:cxn ang="0">
                                  <a:pos x="T5" y="T7"/>
                                </a:cxn>
                                <a:cxn ang="0">
                                  <a:pos x="T9" y="T11"/>
                                </a:cxn>
                                <a:cxn ang="0">
                                  <a:pos x="T13" y="T15"/>
                                </a:cxn>
                                <a:cxn ang="0">
                                  <a:pos x="T17" y="T19"/>
                                </a:cxn>
                                <a:cxn ang="0">
                                  <a:pos x="T21" y="T23"/>
                                </a:cxn>
                              </a:cxnLst>
                              <a:rect l="0" t="0" r="r" b="b"/>
                              <a:pathLst>
                                <a:path w="14" h="29">
                                  <a:moveTo>
                                    <a:pt x="3" y="0"/>
                                  </a:moveTo>
                                  <a:lnTo>
                                    <a:pt x="14" y="5"/>
                                  </a:lnTo>
                                  <a:lnTo>
                                    <a:pt x="12" y="22"/>
                                  </a:lnTo>
                                  <a:lnTo>
                                    <a:pt x="0" y="28"/>
                                  </a:lnTo>
                                  <a:lnTo>
                                    <a:pt x="3" y="12"/>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9" name="Group 7375"/>
                        <wpg:cNvGrpSpPr>
                          <a:grpSpLocks/>
                        </wpg:cNvGrpSpPr>
                        <wpg:grpSpPr bwMode="auto">
                          <a:xfrm>
                            <a:off x="11096" y="7680"/>
                            <a:ext cx="14" cy="25"/>
                            <a:chOff x="11096" y="7680"/>
                            <a:chExt cx="14" cy="25"/>
                          </a:xfrm>
                        </wpg:grpSpPr>
                        <wps:wsp>
                          <wps:cNvPr id="7570" name="Freeform 7376"/>
                          <wps:cNvSpPr>
                            <a:spLocks/>
                          </wps:cNvSpPr>
                          <wps:spPr bwMode="auto">
                            <a:xfrm>
                              <a:off x="11096" y="7680"/>
                              <a:ext cx="14" cy="25"/>
                            </a:xfrm>
                            <a:custGeom>
                              <a:avLst/>
                              <a:gdLst>
                                <a:gd name="T0" fmla="+- 0 11098 11096"/>
                                <a:gd name="T1" fmla="*/ T0 w 14"/>
                                <a:gd name="T2" fmla="+- 0 7680 7680"/>
                                <a:gd name="T3" fmla="*/ 7680 h 25"/>
                                <a:gd name="T4" fmla="+- 0 11110 11096"/>
                                <a:gd name="T5" fmla="*/ T4 w 14"/>
                                <a:gd name="T6" fmla="+- 0 7685 7680"/>
                                <a:gd name="T7" fmla="*/ 7685 h 25"/>
                                <a:gd name="T8" fmla="+- 0 11107 11096"/>
                                <a:gd name="T9" fmla="*/ T8 w 14"/>
                                <a:gd name="T10" fmla="+- 0 7697 7680"/>
                                <a:gd name="T11" fmla="*/ 7697 h 25"/>
                                <a:gd name="T12" fmla="+- 0 11098 11096"/>
                                <a:gd name="T13" fmla="*/ T12 w 14"/>
                                <a:gd name="T14" fmla="+- 0 7704 7680"/>
                                <a:gd name="T15" fmla="*/ 7704 h 25"/>
                                <a:gd name="T16" fmla="+- 0 11096 11096"/>
                                <a:gd name="T17" fmla="*/ T16 w 14"/>
                                <a:gd name="T18" fmla="+- 0 7694 7680"/>
                                <a:gd name="T19" fmla="*/ 7694 h 25"/>
                                <a:gd name="T20" fmla="+- 0 11098 11096"/>
                                <a:gd name="T21" fmla="*/ T20 w 14"/>
                                <a:gd name="T22" fmla="+- 0 7680 7680"/>
                                <a:gd name="T23" fmla="*/ 7680 h 25"/>
                              </a:gdLst>
                              <a:ahLst/>
                              <a:cxnLst>
                                <a:cxn ang="0">
                                  <a:pos x="T1" y="T3"/>
                                </a:cxn>
                                <a:cxn ang="0">
                                  <a:pos x="T5" y="T7"/>
                                </a:cxn>
                                <a:cxn ang="0">
                                  <a:pos x="T9" y="T11"/>
                                </a:cxn>
                                <a:cxn ang="0">
                                  <a:pos x="T13" y="T15"/>
                                </a:cxn>
                                <a:cxn ang="0">
                                  <a:pos x="T17" y="T19"/>
                                </a:cxn>
                                <a:cxn ang="0">
                                  <a:pos x="T21" y="T23"/>
                                </a:cxn>
                              </a:cxnLst>
                              <a:rect l="0" t="0" r="r" b="b"/>
                              <a:pathLst>
                                <a:path w="14" h="25">
                                  <a:moveTo>
                                    <a:pt x="2" y="0"/>
                                  </a:moveTo>
                                  <a:lnTo>
                                    <a:pt x="14" y="5"/>
                                  </a:lnTo>
                                  <a:lnTo>
                                    <a:pt x="11" y="17"/>
                                  </a:lnTo>
                                  <a:lnTo>
                                    <a:pt x="2" y="24"/>
                                  </a:lnTo>
                                  <a:lnTo>
                                    <a:pt x="0" y="14"/>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1" name="Group 7377"/>
                        <wpg:cNvGrpSpPr>
                          <a:grpSpLocks/>
                        </wpg:cNvGrpSpPr>
                        <wpg:grpSpPr bwMode="auto">
                          <a:xfrm>
                            <a:off x="11245" y="9504"/>
                            <a:ext cx="2" cy="8"/>
                            <a:chOff x="11245" y="9504"/>
                            <a:chExt cx="2" cy="8"/>
                          </a:xfrm>
                        </wpg:grpSpPr>
                        <wps:wsp>
                          <wps:cNvPr id="7572" name="Freeform 7378"/>
                          <wps:cNvSpPr>
                            <a:spLocks/>
                          </wps:cNvSpPr>
                          <wps:spPr bwMode="auto">
                            <a:xfrm>
                              <a:off x="11245" y="9504"/>
                              <a:ext cx="2" cy="8"/>
                            </a:xfrm>
                            <a:custGeom>
                              <a:avLst/>
                              <a:gdLst>
                                <a:gd name="T0" fmla="+- 0 11245 11245"/>
                                <a:gd name="T1" fmla="*/ T0 w 2"/>
                                <a:gd name="T2" fmla="+- 0 9511 9504"/>
                                <a:gd name="T3" fmla="*/ 9511 h 8"/>
                                <a:gd name="T4" fmla="+- 0 11246 11245"/>
                                <a:gd name="T5" fmla="*/ T4 w 2"/>
                                <a:gd name="T6" fmla="+- 0 9509 9504"/>
                                <a:gd name="T7" fmla="*/ 9509 h 8"/>
                                <a:gd name="T8" fmla="+- 0 11246 11245"/>
                                <a:gd name="T9" fmla="*/ T8 w 2"/>
                                <a:gd name="T10" fmla="+- 0 9506 9504"/>
                                <a:gd name="T11" fmla="*/ 9506 h 8"/>
                                <a:gd name="T12" fmla="+- 0 11247 11245"/>
                                <a:gd name="T13" fmla="*/ T12 w 2"/>
                                <a:gd name="T14" fmla="+- 0 9504 9504"/>
                                <a:gd name="T15" fmla="*/ 9504 h 8"/>
                                <a:gd name="T16" fmla="+- 0 11247 11245"/>
                                <a:gd name="T17" fmla="*/ T16 w 2"/>
                                <a:gd name="T18" fmla="+- 0 9511 9504"/>
                                <a:gd name="T19" fmla="*/ 9511 h 8"/>
                                <a:gd name="T20" fmla="+- 0 11246 11245"/>
                                <a:gd name="T21" fmla="*/ T20 w 2"/>
                                <a:gd name="T22" fmla="+- 0 9511 9504"/>
                                <a:gd name="T23" fmla="*/ 9511 h 8"/>
                                <a:gd name="T24" fmla="+- 0 11246 11245"/>
                                <a:gd name="T25" fmla="*/ T24 w 2"/>
                                <a:gd name="T26" fmla="+- 0 9511 9504"/>
                                <a:gd name="T27" fmla="*/ 9511 h 8"/>
                                <a:gd name="T28" fmla="+- 0 11245 11245"/>
                                <a:gd name="T29" fmla="*/ T28 w 2"/>
                                <a:gd name="T30" fmla="+- 0 9511 9504"/>
                                <a:gd name="T31" fmla="*/ 9511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8">
                                  <a:moveTo>
                                    <a:pt x="0" y="7"/>
                                  </a:moveTo>
                                  <a:lnTo>
                                    <a:pt x="1" y="5"/>
                                  </a:lnTo>
                                  <a:lnTo>
                                    <a:pt x="1" y="2"/>
                                  </a:lnTo>
                                  <a:lnTo>
                                    <a:pt x="2" y="0"/>
                                  </a:lnTo>
                                  <a:lnTo>
                                    <a:pt x="2" y="7"/>
                                  </a:lnTo>
                                  <a:lnTo>
                                    <a:pt x="1" y="7"/>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3" name="Group 7379"/>
                        <wpg:cNvGrpSpPr>
                          <a:grpSpLocks/>
                        </wpg:cNvGrpSpPr>
                        <wpg:grpSpPr bwMode="auto">
                          <a:xfrm>
                            <a:off x="11246" y="9911"/>
                            <a:ext cx="2" cy="2"/>
                            <a:chOff x="11246" y="9911"/>
                            <a:chExt cx="2" cy="2"/>
                          </a:xfrm>
                        </wpg:grpSpPr>
                        <wps:wsp>
                          <wps:cNvPr id="7574" name="Freeform 7380"/>
                          <wps:cNvSpPr>
                            <a:spLocks/>
                          </wps:cNvSpPr>
                          <wps:spPr bwMode="auto">
                            <a:xfrm>
                              <a:off x="11246" y="9911"/>
                              <a:ext cx="2" cy="2"/>
                            </a:xfrm>
                            <a:custGeom>
                              <a:avLst/>
                              <a:gdLst>
                                <a:gd name="T0" fmla="+- 0 11247 11246"/>
                                <a:gd name="T1" fmla="*/ T0 w 1"/>
                                <a:gd name="T2" fmla="+- 0 9911 9911"/>
                                <a:gd name="T3" fmla="*/ 9911 h 2"/>
                                <a:gd name="T4" fmla="+- 0 11247 11246"/>
                                <a:gd name="T5" fmla="*/ T4 w 1"/>
                                <a:gd name="T6" fmla="+- 0 9913 9911"/>
                                <a:gd name="T7" fmla="*/ 9913 h 2"/>
                                <a:gd name="T8" fmla="+- 0 11247 11246"/>
                                <a:gd name="T9" fmla="*/ T8 w 1"/>
                                <a:gd name="T10" fmla="+- 0 9913 9911"/>
                                <a:gd name="T11" fmla="*/ 9913 h 2"/>
                                <a:gd name="T12" fmla="+- 0 11246 11246"/>
                                <a:gd name="T13" fmla="*/ T12 w 1"/>
                                <a:gd name="T14" fmla="+- 0 9913 9911"/>
                                <a:gd name="T15" fmla="*/ 9913 h 2"/>
                                <a:gd name="T16" fmla="+- 0 11246 11246"/>
                                <a:gd name="T17" fmla="*/ T16 w 1"/>
                                <a:gd name="T18" fmla="+- 0 9913 9911"/>
                                <a:gd name="T19" fmla="*/ 9913 h 2"/>
                                <a:gd name="T20" fmla="+- 0 11246 11246"/>
                                <a:gd name="T21" fmla="*/ T20 w 1"/>
                                <a:gd name="T22" fmla="+- 0 9912 9911"/>
                                <a:gd name="T23" fmla="*/ 9912 h 2"/>
                                <a:gd name="T24" fmla="+- 0 11247 11246"/>
                                <a:gd name="T25" fmla="*/ T24 w 1"/>
                                <a:gd name="T26" fmla="+- 0 9912 9911"/>
                                <a:gd name="T27" fmla="*/ 9912 h 2"/>
                                <a:gd name="T28" fmla="+- 0 11247 11246"/>
                                <a:gd name="T29" fmla="*/ T28 w 1"/>
                                <a:gd name="T30" fmla="+- 0 9911 9911"/>
                                <a:gd name="T31" fmla="*/ 9911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2">
                                  <a:moveTo>
                                    <a:pt x="1" y="0"/>
                                  </a:moveTo>
                                  <a:lnTo>
                                    <a:pt x="1" y="2"/>
                                  </a:lnTo>
                                  <a:lnTo>
                                    <a:pt x="0" y="2"/>
                                  </a:lnTo>
                                  <a:lnTo>
                                    <a:pt x="0" y="1"/>
                                  </a:lnTo>
                                  <a:lnTo>
                                    <a:pt x="1" y="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5" name="Group 7381"/>
                        <wpg:cNvGrpSpPr>
                          <a:grpSpLocks/>
                        </wpg:cNvGrpSpPr>
                        <wpg:grpSpPr bwMode="auto">
                          <a:xfrm>
                            <a:off x="11228" y="9886"/>
                            <a:ext cx="3" cy="9"/>
                            <a:chOff x="11228" y="9886"/>
                            <a:chExt cx="3" cy="9"/>
                          </a:xfrm>
                        </wpg:grpSpPr>
                        <wps:wsp>
                          <wps:cNvPr id="7576" name="Freeform 7382"/>
                          <wps:cNvSpPr>
                            <a:spLocks/>
                          </wps:cNvSpPr>
                          <wps:spPr bwMode="auto">
                            <a:xfrm>
                              <a:off x="11228" y="9886"/>
                              <a:ext cx="3" cy="9"/>
                            </a:xfrm>
                            <a:custGeom>
                              <a:avLst/>
                              <a:gdLst>
                                <a:gd name="T0" fmla="+- 0 11230 11228"/>
                                <a:gd name="T1" fmla="*/ T0 w 3"/>
                                <a:gd name="T2" fmla="+- 0 9895 9886"/>
                                <a:gd name="T3" fmla="*/ 9895 h 9"/>
                                <a:gd name="T4" fmla="+- 0 11229 11228"/>
                                <a:gd name="T5" fmla="*/ T4 w 3"/>
                                <a:gd name="T6" fmla="+- 0 9895 9886"/>
                                <a:gd name="T7" fmla="*/ 9895 h 9"/>
                                <a:gd name="T8" fmla="+- 0 11229 11228"/>
                                <a:gd name="T9" fmla="*/ T8 w 3"/>
                                <a:gd name="T10" fmla="+- 0 9895 9886"/>
                                <a:gd name="T11" fmla="*/ 9895 h 9"/>
                                <a:gd name="T12" fmla="+- 0 11228 11228"/>
                                <a:gd name="T13" fmla="*/ T12 w 3"/>
                                <a:gd name="T14" fmla="+- 0 9895 9886"/>
                                <a:gd name="T15" fmla="*/ 9895 h 9"/>
                                <a:gd name="T16" fmla="+- 0 11228 11228"/>
                                <a:gd name="T17" fmla="*/ T16 w 3"/>
                                <a:gd name="T18" fmla="+- 0 9892 9886"/>
                                <a:gd name="T19" fmla="*/ 9892 h 9"/>
                                <a:gd name="T20" fmla="+- 0 11229 11228"/>
                                <a:gd name="T21" fmla="*/ T20 w 3"/>
                                <a:gd name="T22" fmla="+- 0 9889 9886"/>
                                <a:gd name="T23" fmla="*/ 9889 h 9"/>
                                <a:gd name="T24" fmla="+- 0 11230 11228"/>
                                <a:gd name="T25" fmla="*/ T24 w 3"/>
                                <a:gd name="T26" fmla="+- 0 9886 9886"/>
                                <a:gd name="T27" fmla="*/ 9886 h 9"/>
                                <a:gd name="T28" fmla="+- 0 11231 11228"/>
                                <a:gd name="T29" fmla="*/ T28 w 3"/>
                                <a:gd name="T30" fmla="+- 0 9888 9886"/>
                                <a:gd name="T31" fmla="*/ 9888 h 9"/>
                                <a:gd name="T32" fmla="+- 0 11231 11228"/>
                                <a:gd name="T33" fmla="*/ T32 w 3"/>
                                <a:gd name="T34" fmla="+- 0 9891 9886"/>
                                <a:gd name="T35" fmla="*/ 9891 h 9"/>
                                <a:gd name="T36" fmla="+- 0 11230 11228"/>
                                <a:gd name="T37" fmla="*/ T36 w 3"/>
                                <a:gd name="T38" fmla="+- 0 9895 9886"/>
                                <a:gd name="T39" fmla="*/ 989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9">
                                  <a:moveTo>
                                    <a:pt x="2" y="9"/>
                                  </a:moveTo>
                                  <a:lnTo>
                                    <a:pt x="1" y="9"/>
                                  </a:lnTo>
                                  <a:lnTo>
                                    <a:pt x="0" y="9"/>
                                  </a:lnTo>
                                  <a:lnTo>
                                    <a:pt x="0" y="6"/>
                                  </a:lnTo>
                                  <a:lnTo>
                                    <a:pt x="1" y="3"/>
                                  </a:lnTo>
                                  <a:lnTo>
                                    <a:pt x="2" y="0"/>
                                  </a:lnTo>
                                  <a:lnTo>
                                    <a:pt x="3" y="2"/>
                                  </a:lnTo>
                                  <a:lnTo>
                                    <a:pt x="3" y="5"/>
                                  </a:lnTo>
                                  <a:lnTo>
                                    <a:pt x="2"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7" name="Group 7383"/>
                        <wpg:cNvGrpSpPr>
                          <a:grpSpLocks/>
                        </wpg:cNvGrpSpPr>
                        <wpg:grpSpPr bwMode="auto">
                          <a:xfrm>
                            <a:off x="11188" y="9775"/>
                            <a:ext cx="25" cy="28"/>
                            <a:chOff x="11188" y="9775"/>
                            <a:chExt cx="25" cy="28"/>
                          </a:xfrm>
                        </wpg:grpSpPr>
                        <wps:wsp>
                          <wps:cNvPr id="7578" name="Freeform 7384"/>
                          <wps:cNvSpPr>
                            <a:spLocks/>
                          </wps:cNvSpPr>
                          <wps:spPr bwMode="auto">
                            <a:xfrm>
                              <a:off x="11188" y="9775"/>
                              <a:ext cx="25" cy="28"/>
                            </a:xfrm>
                            <a:custGeom>
                              <a:avLst/>
                              <a:gdLst>
                                <a:gd name="T0" fmla="+- 0 11212 11188"/>
                                <a:gd name="T1" fmla="*/ T0 w 25"/>
                                <a:gd name="T2" fmla="+- 0 9794 9775"/>
                                <a:gd name="T3" fmla="*/ 9794 h 28"/>
                                <a:gd name="T4" fmla="+- 0 11212 11188"/>
                                <a:gd name="T5" fmla="*/ T4 w 25"/>
                                <a:gd name="T6" fmla="+- 0 9803 9775"/>
                                <a:gd name="T7" fmla="*/ 9803 h 28"/>
                                <a:gd name="T8" fmla="+- 0 11208 11188"/>
                                <a:gd name="T9" fmla="*/ T8 w 25"/>
                                <a:gd name="T10" fmla="+- 0 9803 9775"/>
                                <a:gd name="T11" fmla="*/ 9803 h 28"/>
                                <a:gd name="T12" fmla="+- 0 11202 11188"/>
                                <a:gd name="T13" fmla="*/ T12 w 25"/>
                                <a:gd name="T14" fmla="+- 0 9801 9775"/>
                                <a:gd name="T15" fmla="*/ 9801 h 28"/>
                                <a:gd name="T16" fmla="+- 0 11202 11188"/>
                                <a:gd name="T17" fmla="*/ T16 w 25"/>
                                <a:gd name="T18" fmla="+- 0 9797 9775"/>
                                <a:gd name="T19" fmla="*/ 9797 h 28"/>
                                <a:gd name="T20" fmla="+- 0 11201 11188"/>
                                <a:gd name="T21" fmla="*/ T20 w 25"/>
                                <a:gd name="T22" fmla="+- 0 9792 9775"/>
                                <a:gd name="T23" fmla="*/ 9792 h 28"/>
                                <a:gd name="T24" fmla="+- 0 11200 11188"/>
                                <a:gd name="T25" fmla="*/ T24 w 25"/>
                                <a:gd name="T26" fmla="+- 0 9788 9775"/>
                                <a:gd name="T27" fmla="*/ 9788 h 28"/>
                                <a:gd name="T28" fmla="+- 0 11189 11188"/>
                                <a:gd name="T29" fmla="*/ T28 w 25"/>
                                <a:gd name="T30" fmla="+- 0 9790 9775"/>
                                <a:gd name="T31" fmla="*/ 9790 h 28"/>
                                <a:gd name="T32" fmla="+- 0 11190 11188"/>
                                <a:gd name="T33" fmla="*/ T32 w 25"/>
                                <a:gd name="T34" fmla="+- 0 9782 9775"/>
                                <a:gd name="T35" fmla="*/ 9782 h 28"/>
                                <a:gd name="T36" fmla="+- 0 11188 11188"/>
                                <a:gd name="T37" fmla="*/ T36 w 25"/>
                                <a:gd name="T38" fmla="+- 0 9777 9775"/>
                                <a:gd name="T39" fmla="*/ 9777 h 28"/>
                                <a:gd name="T40" fmla="+- 0 11188 11188"/>
                                <a:gd name="T41" fmla="*/ T40 w 25"/>
                                <a:gd name="T42" fmla="+- 0 9776 9775"/>
                                <a:gd name="T43" fmla="*/ 9776 h 28"/>
                                <a:gd name="T44" fmla="+- 0 11189 11188"/>
                                <a:gd name="T45" fmla="*/ T44 w 25"/>
                                <a:gd name="T46" fmla="+- 0 9776 9775"/>
                                <a:gd name="T47" fmla="*/ 9776 h 28"/>
                                <a:gd name="T48" fmla="+- 0 11189 11188"/>
                                <a:gd name="T49" fmla="*/ T48 w 25"/>
                                <a:gd name="T50" fmla="+- 0 9775 9775"/>
                                <a:gd name="T51" fmla="*/ 9775 h 28"/>
                                <a:gd name="T52" fmla="+- 0 11191 11188"/>
                                <a:gd name="T53" fmla="*/ T52 w 25"/>
                                <a:gd name="T54" fmla="+- 0 9776 9775"/>
                                <a:gd name="T55" fmla="*/ 9776 h 28"/>
                                <a:gd name="T56" fmla="+- 0 11193 11188"/>
                                <a:gd name="T57" fmla="*/ T56 w 25"/>
                                <a:gd name="T58" fmla="+- 0 9777 9775"/>
                                <a:gd name="T59" fmla="*/ 9777 h 28"/>
                                <a:gd name="T60" fmla="+- 0 11196 11188"/>
                                <a:gd name="T61" fmla="*/ T60 w 25"/>
                                <a:gd name="T62" fmla="+- 0 9777 9775"/>
                                <a:gd name="T63" fmla="*/ 9777 h 28"/>
                                <a:gd name="T64" fmla="+- 0 11200 11188"/>
                                <a:gd name="T65" fmla="*/ T64 w 25"/>
                                <a:gd name="T66" fmla="+- 0 9787 9775"/>
                                <a:gd name="T67" fmla="*/ 9787 h 28"/>
                                <a:gd name="T68" fmla="+- 0 11204 11188"/>
                                <a:gd name="T69" fmla="*/ T68 w 25"/>
                                <a:gd name="T70" fmla="+- 0 9795 9775"/>
                                <a:gd name="T71" fmla="*/ 9795 h 28"/>
                                <a:gd name="T72" fmla="+- 0 11212 11188"/>
                                <a:gd name="T73" fmla="*/ T72 w 25"/>
                                <a:gd name="T74" fmla="+- 0 9794 9775"/>
                                <a:gd name="T75" fmla="*/ 97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5" h="28">
                                  <a:moveTo>
                                    <a:pt x="24" y="19"/>
                                  </a:moveTo>
                                  <a:lnTo>
                                    <a:pt x="24" y="28"/>
                                  </a:lnTo>
                                  <a:lnTo>
                                    <a:pt x="20" y="28"/>
                                  </a:lnTo>
                                  <a:lnTo>
                                    <a:pt x="14" y="26"/>
                                  </a:lnTo>
                                  <a:lnTo>
                                    <a:pt x="14" y="22"/>
                                  </a:lnTo>
                                  <a:lnTo>
                                    <a:pt x="13" y="17"/>
                                  </a:lnTo>
                                  <a:lnTo>
                                    <a:pt x="12" y="13"/>
                                  </a:lnTo>
                                  <a:lnTo>
                                    <a:pt x="1" y="15"/>
                                  </a:lnTo>
                                  <a:lnTo>
                                    <a:pt x="2" y="7"/>
                                  </a:lnTo>
                                  <a:lnTo>
                                    <a:pt x="0" y="2"/>
                                  </a:lnTo>
                                  <a:lnTo>
                                    <a:pt x="0" y="1"/>
                                  </a:lnTo>
                                  <a:lnTo>
                                    <a:pt x="1" y="1"/>
                                  </a:lnTo>
                                  <a:lnTo>
                                    <a:pt x="1" y="0"/>
                                  </a:lnTo>
                                  <a:lnTo>
                                    <a:pt x="3" y="1"/>
                                  </a:lnTo>
                                  <a:lnTo>
                                    <a:pt x="5" y="2"/>
                                  </a:lnTo>
                                  <a:lnTo>
                                    <a:pt x="8" y="2"/>
                                  </a:lnTo>
                                  <a:lnTo>
                                    <a:pt x="12" y="12"/>
                                  </a:lnTo>
                                  <a:lnTo>
                                    <a:pt x="16" y="20"/>
                                  </a:lnTo>
                                  <a:lnTo>
                                    <a:pt x="24"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9" name="Group 7385"/>
                        <wpg:cNvGrpSpPr>
                          <a:grpSpLocks/>
                        </wpg:cNvGrpSpPr>
                        <wpg:grpSpPr bwMode="auto">
                          <a:xfrm>
                            <a:off x="11181" y="9781"/>
                            <a:ext cx="2" cy="8"/>
                            <a:chOff x="11181" y="9781"/>
                            <a:chExt cx="2" cy="8"/>
                          </a:xfrm>
                        </wpg:grpSpPr>
                        <wps:wsp>
                          <wps:cNvPr id="7580" name="Freeform 7386"/>
                          <wps:cNvSpPr>
                            <a:spLocks/>
                          </wps:cNvSpPr>
                          <wps:spPr bwMode="auto">
                            <a:xfrm>
                              <a:off x="11181" y="9781"/>
                              <a:ext cx="2" cy="8"/>
                            </a:xfrm>
                            <a:custGeom>
                              <a:avLst/>
                              <a:gdLst>
                                <a:gd name="T0" fmla="+- 0 11182 11181"/>
                                <a:gd name="T1" fmla="*/ T0 w 2"/>
                                <a:gd name="T2" fmla="+- 0 9781 9781"/>
                                <a:gd name="T3" fmla="*/ 9781 h 8"/>
                                <a:gd name="T4" fmla="+- 0 11183 11181"/>
                                <a:gd name="T5" fmla="*/ T4 w 2"/>
                                <a:gd name="T6" fmla="+- 0 9784 9781"/>
                                <a:gd name="T7" fmla="*/ 9784 h 8"/>
                                <a:gd name="T8" fmla="+- 0 11183 11181"/>
                                <a:gd name="T9" fmla="*/ T8 w 2"/>
                                <a:gd name="T10" fmla="+- 0 9787 9781"/>
                                <a:gd name="T11" fmla="*/ 9787 h 8"/>
                                <a:gd name="T12" fmla="+- 0 11183 11181"/>
                                <a:gd name="T13" fmla="*/ T12 w 2"/>
                                <a:gd name="T14" fmla="+- 0 9789 9781"/>
                                <a:gd name="T15" fmla="*/ 9789 h 8"/>
                                <a:gd name="T16" fmla="+- 0 11183 11181"/>
                                <a:gd name="T17" fmla="*/ T16 w 2"/>
                                <a:gd name="T18" fmla="+- 0 9789 9781"/>
                                <a:gd name="T19" fmla="*/ 9789 h 8"/>
                                <a:gd name="T20" fmla="+- 0 11182 11181"/>
                                <a:gd name="T21" fmla="*/ T20 w 2"/>
                                <a:gd name="T22" fmla="+- 0 9789 9781"/>
                                <a:gd name="T23" fmla="*/ 9789 h 8"/>
                                <a:gd name="T24" fmla="+- 0 11182 11181"/>
                                <a:gd name="T25" fmla="*/ T24 w 2"/>
                                <a:gd name="T26" fmla="+- 0 9789 9781"/>
                                <a:gd name="T27" fmla="*/ 9789 h 8"/>
                                <a:gd name="T28" fmla="+- 0 11181 11181"/>
                                <a:gd name="T29" fmla="*/ T28 w 2"/>
                                <a:gd name="T30" fmla="+- 0 9785 9781"/>
                                <a:gd name="T31" fmla="*/ 9785 h 8"/>
                                <a:gd name="T32" fmla="+- 0 11182 11181"/>
                                <a:gd name="T33" fmla="*/ T32 w 2"/>
                                <a:gd name="T34" fmla="+- 0 9783 9781"/>
                                <a:gd name="T35" fmla="*/ 9783 h 8"/>
                                <a:gd name="T36" fmla="+- 0 11182 11181"/>
                                <a:gd name="T37" fmla="*/ T36 w 2"/>
                                <a:gd name="T38" fmla="+- 0 9781 9781"/>
                                <a:gd name="T39" fmla="*/ 978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8">
                                  <a:moveTo>
                                    <a:pt x="1" y="0"/>
                                  </a:moveTo>
                                  <a:lnTo>
                                    <a:pt x="2" y="3"/>
                                  </a:lnTo>
                                  <a:lnTo>
                                    <a:pt x="2" y="6"/>
                                  </a:lnTo>
                                  <a:lnTo>
                                    <a:pt x="2" y="8"/>
                                  </a:lnTo>
                                  <a:lnTo>
                                    <a:pt x="1" y="8"/>
                                  </a:lnTo>
                                  <a:lnTo>
                                    <a:pt x="0" y="4"/>
                                  </a:lnTo>
                                  <a:lnTo>
                                    <a:pt x="1" y="2"/>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1" name="Group 7387"/>
                        <wpg:cNvGrpSpPr>
                          <a:grpSpLocks/>
                        </wpg:cNvGrpSpPr>
                        <wpg:grpSpPr bwMode="auto">
                          <a:xfrm>
                            <a:off x="11129" y="9717"/>
                            <a:ext cx="3" cy="7"/>
                            <a:chOff x="11129" y="9717"/>
                            <a:chExt cx="3" cy="7"/>
                          </a:xfrm>
                        </wpg:grpSpPr>
                        <wps:wsp>
                          <wps:cNvPr id="7582" name="Freeform 7388"/>
                          <wps:cNvSpPr>
                            <a:spLocks/>
                          </wps:cNvSpPr>
                          <wps:spPr bwMode="auto">
                            <a:xfrm>
                              <a:off x="11129" y="9717"/>
                              <a:ext cx="3" cy="7"/>
                            </a:xfrm>
                            <a:custGeom>
                              <a:avLst/>
                              <a:gdLst>
                                <a:gd name="T0" fmla="+- 0 11129 11129"/>
                                <a:gd name="T1" fmla="*/ T0 w 3"/>
                                <a:gd name="T2" fmla="+- 0 9721 9717"/>
                                <a:gd name="T3" fmla="*/ 9721 h 7"/>
                                <a:gd name="T4" fmla="+- 0 11130 11129"/>
                                <a:gd name="T5" fmla="*/ T4 w 3"/>
                                <a:gd name="T6" fmla="+- 0 9720 9717"/>
                                <a:gd name="T7" fmla="*/ 9720 h 7"/>
                                <a:gd name="T8" fmla="+- 0 11130 11129"/>
                                <a:gd name="T9" fmla="*/ T8 w 3"/>
                                <a:gd name="T10" fmla="+- 0 9718 9717"/>
                                <a:gd name="T11" fmla="*/ 9718 h 7"/>
                                <a:gd name="T12" fmla="+- 0 11131 11129"/>
                                <a:gd name="T13" fmla="*/ T12 w 3"/>
                                <a:gd name="T14" fmla="+- 0 9717 9717"/>
                                <a:gd name="T15" fmla="*/ 9717 h 7"/>
                                <a:gd name="T16" fmla="+- 0 11131 11129"/>
                                <a:gd name="T17" fmla="*/ T16 w 3"/>
                                <a:gd name="T18" fmla="+- 0 9720 9717"/>
                                <a:gd name="T19" fmla="*/ 9720 h 7"/>
                                <a:gd name="T20" fmla="+- 0 11130 11129"/>
                                <a:gd name="T21" fmla="*/ T20 w 3"/>
                                <a:gd name="T22" fmla="+- 0 9722 9717"/>
                                <a:gd name="T23" fmla="*/ 9722 h 7"/>
                                <a:gd name="T24" fmla="+- 0 11130 11129"/>
                                <a:gd name="T25" fmla="*/ T24 w 3"/>
                                <a:gd name="T26" fmla="+- 0 9724 9717"/>
                                <a:gd name="T27" fmla="*/ 9724 h 7"/>
                                <a:gd name="T28" fmla="+- 0 11129 11129"/>
                                <a:gd name="T29" fmla="*/ T28 w 3"/>
                                <a:gd name="T30" fmla="+- 0 9723 9717"/>
                                <a:gd name="T31" fmla="*/ 9723 h 7"/>
                                <a:gd name="T32" fmla="+- 0 11129 11129"/>
                                <a:gd name="T33" fmla="*/ T32 w 3"/>
                                <a:gd name="T34" fmla="+- 0 9722 9717"/>
                                <a:gd name="T35" fmla="*/ 9722 h 7"/>
                                <a:gd name="T36" fmla="+- 0 11129 11129"/>
                                <a:gd name="T37" fmla="*/ T36 w 3"/>
                                <a:gd name="T38" fmla="+- 0 9721 9717"/>
                                <a:gd name="T39" fmla="*/ 972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7">
                                  <a:moveTo>
                                    <a:pt x="0" y="4"/>
                                  </a:moveTo>
                                  <a:lnTo>
                                    <a:pt x="1" y="3"/>
                                  </a:lnTo>
                                  <a:lnTo>
                                    <a:pt x="1" y="1"/>
                                  </a:lnTo>
                                  <a:lnTo>
                                    <a:pt x="2" y="0"/>
                                  </a:lnTo>
                                  <a:lnTo>
                                    <a:pt x="2" y="3"/>
                                  </a:lnTo>
                                  <a:lnTo>
                                    <a:pt x="1" y="5"/>
                                  </a:lnTo>
                                  <a:lnTo>
                                    <a:pt x="1" y="7"/>
                                  </a:lnTo>
                                  <a:lnTo>
                                    <a:pt x="0" y="6"/>
                                  </a:lnTo>
                                  <a:lnTo>
                                    <a:pt x="0" y="5"/>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3" name="Group 7389"/>
                        <wpg:cNvGrpSpPr>
                          <a:grpSpLocks/>
                        </wpg:cNvGrpSpPr>
                        <wpg:grpSpPr bwMode="auto">
                          <a:xfrm>
                            <a:off x="11136" y="9808"/>
                            <a:ext cx="8" cy="5"/>
                            <a:chOff x="11136" y="9808"/>
                            <a:chExt cx="8" cy="5"/>
                          </a:xfrm>
                        </wpg:grpSpPr>
                        <wps:wsp>
                          <wps:cNvPr id="7584" name="Freeform 7390"/>
                          <wps:cNvSpPr>
                            <a:spLocks/>
                          </wps:cNvSpPr>
                          <wps:spPr bwMode="auto">
                            <a:xfrm>
                              <a:off x="11136" y="9808"/>
                              <a:ext cx="8" cy="5"/>
                            </a:xfrm>
                            <a:custGeom>
                              <a:avLst/>
                              <a:gdLst>
                                <a:gd name="T0" fmla="+- 0 11137 11136"/>
                                <a:gd name="T1" fmla="*/ T0 w 8"/>
                                <a:gd name="T2" fmla="+- 0 9808 9808"/>
                                <a:gd name="T3" fmla="*/ 9808 h 5"/>
                                <a:gd name="T4" fmla="+- 0 11140 11136"/>
                                <a:gd name="T5" fmla="*/ T4 w 8"/>
                                <a:gd name="T6" fmla="+- 0 9809 9808"/>
                                <a:gd name="T7" fmla="*/ 9809 h 5"/>
                                <a:gd name="T8" fmla="+- 0 11142 11136"/>
                                <a:gd name="T9" fmla="*/ T8 w 8"/>
                                <a:gd name="T10" fmla="+- 0 9811 9808"/>
                                <a:gd name="T11" fmla="*/ 9811 h 5"/>
                                <a:gd name="T12" fmla="+- 0 11143 11136"/>
                                <a:gd name="T13" fmla="*/ T12 w 8"/>
                                <a:gd name="T14" fmla="+- 0 9813 9808"/>
                                <a:gd name="T15" fmla="*/ 9813 h 5"/>
                                <a:gd name="T16" fmla="+- 0 11141 11136"/>
                                <a:gd name="T17" fmla="*/ T16 w 8"/>
                                <a:gd name="T18" fmla="+- 0 9811 9808"/>
                                <a:gd name="T19" fmla="*/ 9811 h 5"/>
                                <a:gd name="T20" fmla="+- 0 11138 11136"/>
                                <a:gd name="T21" fmla="*/ T20 w 8"/>
                                <a:gd name="T22" fmla="+- 0 9810 9808"/>
                                <a:gd name="T23" fmla="*/ 9810 h 5"/>
                                <a:gd name="T24" fmla="+- 0 11136 11136"/>
                                <a:gd name="T25" fmla="*/ T24 w 8"/>
                                <a:gd name="T26" fmla="+- 0 9811 9808"/>
                                <a:gd name="T27" fmla="*/ 9811 h 5"/>
                                <a:gd name="T28" fmla="+- 0 11136 11136"/>
                                <a:gd name="T29" fmla="*/ T28 w 8"/>
                                <a:gd name="T30" fmla="+- 0 9810 9808"/>
                                <a:gd name="T31" fmla="*/ 9810 h 5"/>
                                <a:gd name="T32" fmla="+- 0 11136 11136"/>
                                <a:gd name="T33" fmla="*/ T32 w 8"/>
                                <a:gd name="T34" fmla="+- 0 9809 9808"/>
                                <a:gd name="T35" fmla="*/ 9809 h 5"/>
                                <a:gd name="T36" fmla="+- 0 11137 11136"/>
                                <a:gd name="T37" fmla="*/ T36 w 8"/>
                                <a:gd name="T38" fmla="+- 0 9808 9808"/>
                                <a:gd name="T39" fmla="*/ 980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5">
                                  <a:moveTo>
                                    <a:pt x="1" y="0"/>
                                  </a:moveTo>
                                  <a:lnTo>
                                    <a:pt x="4" y="1"/>
                                  </a:lnTo>
                                  <a:lnTo>
                                    <a:pt x="6" y="3"/>
                                  </a:lnTo>
                                  <a:lnTo>
                                    <a:pt x="7" y="5"/>
                                  </a:lnTo>
                                  <a:lnTo>
                                    <a:pt x="5" y="3"/>
                                  </a:lnTo>
                                  <a:lnTo>
                                    <a:pt x="2" y="2"/>
                                  </a:lnTo>
                                  <a:lnTo>
                                    <a:pt x="0" y="3"/>
                                  </a:lnTo>
                                  <a:lnTo>
                                    <a:pt x="0" y="2"/>
                                  </a:lnTo>
                                  <a:lnTo>
                                    <a:pt x="0" y="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5" name="Group 7391"/>
                        <wpg:cNvGrpSpPr>
                          <a:grpSpLocks/>
                        </wpg:cNvGrpSpPr>
                        <wpg:grpSpPr bwMode="auto">
                          <a:xfrm>
                            <a:off x="11166" y="9907"/>
                            <a:ext cx="11" cy="12"/>
                            <a:chOff x="11166" y="9907"/>
                            <a:chExt cx="11" cy="12"/>
                          </a:xfrm>
                        </wpg:grpSpPr>
                        <wps:wsp>
                          <wps:cNvPr id="7586" name="Freeform 7392"/>
                          <wps:cNvSpPr>
                            <a:spLocks/>
                          </wps:cNvSpPr>
                          <wps:spPr bwMode="auto">
                            <a:xfrm>
                              <a:off x="11166" y="9907"/>
                              <a:ext cx="11" cy="12"/>
                            </a:xfrm>
                            <a:custGeom>
                              <a:avLst/>
                              <a:gdLst>
                                <a:gd name="T0" fmla="+- 0 11174 11166"/>
                                <a:gd name="T1" fmla="*/ T0 w 11"/>
                                <a:gd name="T2" fmla="+- 0 9907 9907"/>
                                <a:gd name="T3" fmla="*/ 9907 h 12"/>
                                <a:gd name="T4" fmla="+- 0 11176 11166"/>
                                <a:gd name="T5" fmla="*/ T4 w 11"/>
                                <a:gd name="T6" fmla="+- 0 9909 9907"/>
                                <a:gd name="T7" fmla="*/ 9909 h 12"/>
                                <a:gd name="T8" fmla="+- 0 11177 11166"/>
                                <a:gd name="T9" fmla="*/ T8 w 11"/>
                                <a:gd name="T10" fmla="+- 0 9912 9907"/>
                                <a:gd name="T11" fmla="*/ 9912 h 12"/>
                                <a:gd name="T12" fmla="+- 0 11175 11166"/>
                                <a:gd name="T13" fmla="*/ T12 w 11"/>
                                <a:gd name="T14" fmla="+- 0 9918 9907"/>
                                <a:gd name="T15" fmla="*/ 9918 h 12"/>
                                <a:gd name="T16" fmla="+- 0 11171 11166"/>
                                <a:gd name="T17" fmla="*/ T16 w 11"/>
                                <a:gd name="T18" fmla="+- 0 9918 9907"/>
                                <a:gd name="T19" fmla="*/ 9918 h 12"/>
                                <a:gd name="T20" fmla="+- 0 11168 11166"/>
                                <a:gd name="T21" fmla="*/ T20 w 11"/>
                                <a:gd name="T22" fmla="+- 0 9918 9907"/>
                                <a:gd name="T23" fmla="*/ 9918 h 12"/>
                                <a:gd name="T24" fmla="+- 0 11166 11166"/>
                                <a:gd name="T25" fmla="*/ T24 w 11"/>
                                <a:gd name="T26" fmla="+- 0 9917 9907"/>
                                <a:gd name="T27" fmla="*/ 9917 h 12"/>
                                <a:gd name="T28" fmla="+- 0 11168 11166"/>
                                <a:gd name="T29" fmla="*/ T28 w 11"/>
                                <a:gd name="T30" fmla="+- 0 9913 9907"/>
                                <a:gd name="T31" fmla="*/ 9913 h 12"/>
                                <a:gd name="T32" fmla="+- 0 11171 11166"/>
                                <a:gd name="T33" fmla="*/ T32 w 11"/>
                                <a:gd name="T34" fmla="+- 0 9909 9907"/>
                                <a:gd name="T35" fmla="*/ 9909 h 12"/>
                                <a:gd name="T36" fmla="+- 0 11174 11166"/>
                                <a:gd name="T37" fmla="*/ T36 w 11"/>
                                <a:gd name="T38" fmla="+- 0 9907 9907"/>
                                <a:gd name="T39" fmla="*/ 990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12">
                                  <a:moveTo>
                                    <a:pt x="8" y="0"/>
                                  </a:moveTo>
                                  <a:lnTo>
                                    <a:pt x="10" y="2"/>
                                  </a:lnTo>
                                  <a:lnTo>
                                    <a:pt x="11" y="5"/>
                                  </a:lnTo>
                                  <a:lnTo>
                                    <a:pt x="9" y="11"/>
                                  </a:lnTo>
                                  <a:lnTo>
                                    <a:pt x="5" y="11"/>
                                  </a:lnTo>
                                  <a:lnTo>
                                    <a:pt x="2" y="11"/>
                                  </a:lnTo>
                                  <a:lnTo>
                                    <a:pt x="0" y="10"/>
                                  </a:lnTo>
                                  <a:lnTo>
                                    <a:pt x="2" y="6"/>
                                  </a:lnTo>
                                  <a:lnTo>
                                    <a:pt x="5" y="2"/>
                                  </a:lnTo>
                                  <a:lnTo>
                                    <a:pt x="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7" name="Group 7393"/>
                        <wpg:cNvGrpSpPr>
                          <a:grpSpLocks/>
                        </wpg:cNvGrpSpPr>
                        <wpg:grpSpPr bwMode="auto">
                          <a:xfrm>
                            <a:off x="11125" y="9945"/>
                            <a:ext cx="12" cy="36"/>
                            <a:chOff x="11125" y="9945"/>
                            <a:chExt cx="12" cy="36"/>
                          </a:xfrm>
                        </wpg:grpSpPr>
                        <wps:wsp>
                          <wps:cNvPr id="7588" name="Freeform 7394"/>
                          <wps:cNvSpPr>
                            <a:spLocks/>
                          </wps:cNvSpPr>
                          <wps:spPr bwMode="auto">
                            <a:xfrm>
                              <a:off x="11125" y="9945"/>
                              <a:ext cx="12" cy="36"/>
                            </a:xfrm>
                            <a:custGeom>
                              <a:avLst/>
                              <a:gdLst>
                                <a:gd name="T0" fmla="+- 0 11133 11125"/>
                                <a:gd name="T1" fmla="*/ T0 w 12"/>
                                <a:gd name="T2" fmla="+- 0 9945 9945"/>
                                <a:gd name="T3" fmla="*/ 9945 h 36"/>
                                <a:gd name="T4" fmla="+- 0 11137 11125"/>
                                <a:gd name="T5" fmla="*/ T4 w 12"/>
                                <a:gd name="T6" fmla="+- 0 9962 9945"/>
                                <a:gd name="T7" fmla="*/ 9962 h 36"/>
                                <a:gd name="T8" fmla="+- 0 11129 11125"/>
                                <a:gd name="T9" fmla="*/ T8 w 12"/>
                                <a:gd name="T10" fmla="+- 0 9980 9945"/>
                                <a:gd name="T11" fmla="*/ 9980 h 36"/>
                                <a:gd name="T12" fmla="+- 0 11125 11125"/>
                                <a:gd name="T13" fmla="*/ T12 w 12"/>
                                <a:gd name="T14" fmla="+- 0 9961 9945"/>
                                <a:gd name="T15" fmla="*/ 9961 h 36"/>
                                <a:gd name="T16" fmla="+- 0 11132 11125"/>
                                <a:gd name="T17" fmla="*/ T16 w 12"/>
                                <a:gd name="T18" fmla="+- 0 9946 9945"/>
                                <a:gd name="T19" fmla="*/ 9946 h 36"/>
                                <a:gd name="T20" fmla="+- 0 11133 11125"/>
                                <a:gd name="T21" fmla="*/ T20 w 12"/>
                                <a:gd name="T22" fmla="+- 0 9945 9945"/>
                                <a:gd name="T23" fmla="*/ 9945 h 36"/>
                              </a:gdLst>
                              <a:ahLst/>
                              <a:cxnLst>
                                <a:cxn ang="0">
                                  <a:pos x="T1" y="T3"/>
                                </a:cxn>
                                <a:cxn ang="0">
                                  <a:pos x="T5" y="T7"/>
                                </a:cxn>
                                <a:cxn ang="0">
                                  <a:pos x="T9" y="T11"/>
                                </a:cxn>
                                <a:cxn ang="0">
                                  <a:pos x="T13" y="T15"/>
                                </a:cxn>
                                <a:cxn ang="0">
                                  <a:pos x="T17" y="T19"/>
                                </a:cxn>
                                <a:cxn ang="0">
                                  <a:pos x="T21" y="T23"/>
                                </a:cxn>
                              </a:cxnLst>
                              <a:rect l="0" t="0" r="r" b="b"/>
                              <a:pathLst>
                                <a:path w="12" h="36">
                                  <a:moveTo>
                                    <a:pt x="8" y="0"/>
                                  </a:moveTo>
                                  <a:lnTo>
                                    <a:pt x="12" y="17"/>
                                  </a:lnTo>
                                  <a:lnTo>
                                    <a:pt x="4" y="35"/>
                                  </a:lnTo>
                                  <a:lnTo>
                                    <a:pt x="0" y="16"/>
                                  </a:lnTo>
                                  <a:lnTo>
                                    <a:pt x="7" y="1"/>
                                  </a:lnTo>
                                  <a:lnTo>
                                    <a:pt x="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9" name="Group 7395"/>
                        <wpg:cNvGrpSpPr>
                          <a:grpSpLocks/>
                        </wpg:cNvGrpSpPr>
                        <wpg:grpSpPr bwMode="auto">
                          <a:xfrm>
                            <a:off x="11129" y="10103"/>
                            <a:ext cx="9" cy="44"/>
                            <a:chOff x="11129" y="10103"/>
                            <a:chExt cx="9" cy="44"/>
                          </a:xfrm>
                        </wpg:grpSpPr>
                        <wps:wsp>
                          <wps:cNvPr id="7590" name="Freeform 7396"/>
                          <wps:cNvSpPr>
                            <a:spLocks/>
                          </wps:cNvSpPr>
                          <wps:spPr bwMode="auto">
                            <a:xfrm>
                              <a:off x="11129" y="10103"/>
                              <a:ext cx="9" cy="44"/>
                            </a:xfrm>
                            <a:custGeom>
                              <a:avLst/>
                              <a:gdLst>
                                <a:gd name="T0" fmla="+- 0 11130 11129"/>
                                <a:gd name="T1" fmla="*/ T0 w 9"/>
                                <a:gd name="T2" fmla="+- 0 10103 10103"/>
                                <a:gd name="T3" fmla="*/ 10103 h 44"/>
                                <a:gd name="T4" fmla="+- 0 11133 11129"/>
                                <a:gd name="T5" fmla="*/ T4 w 9"/>
                                <a:gd name="T6" fmla="+- 0 10103 10103"/>
                                <a:gd name="T7" fmla="*/ 10103 h 44"/>
                                <a:gd name="T8" fmla="+- 0 11134 11129"/>
                                <a:gd name="T9" fmla="*/ T8 w 9"/>
                                <a:gd name="T10" fmla="+- 0 10104 10103"/>
                                <a:gd name="T11" fmla="*/ 10104 h 44"/>
                                <a:gd name="T12" fmla="+- 0 11136 11129"/>
                                <a:gd name="T13" fmla="*/ T12 w 9"/>
                                <a:gd name="T14" fmla="+- 0 10106 10103"/>
                                <a:gd name="T15" fmla="*/ 10106 h 44"/>
                                <a:gd name="T16" fmla="+- 0 11136 11129"/>
                                <a:gd name="T17" fmla="*/ T16 w 9"/>
                                <a:gd name="T18" fmla="+- 0 10114 10103"/>
                                <a:gd name="T19" fmla="*/ 10114 h 44"/>
                                <a:gd name="T20" fmla="+- 0 11137 11129"/>
                                <a:gd name="T21" fmla="*/ T20 w 9"/>
                                <a:gd name="T22" fmla="+- 0 10123 10103"/>
                                <a:gd name="T23" fmla="*/ 10123 h 44"/>
                                <a:gd name="T24" fmla="+- 0 11138 11129"/>
                                <a:gd name="T25" fmla="*/ T24 w 9"/>
                                <a:gd name="T26" fmla="+- 0 10132 10103"/>
                                <a:gd name="T27" fmla="*/ 10132 h 44"/>
                                <a:gd name="T28" fmla="+- 0 11137 11129"/>
                                <a:gd name="T29" fmla="*/ T28 w 9"/>
                                <a:gd name="T30" fmla="+- 0 10137 10103"/>
                                <a:gd name="T31" fmla="*/ 10137 h 44"/>
                                <a:gd name="T32" fmla="+- 0 11135 11129"/>
                                <a:gd name="T33" fmla="*/ T32 w 9"/>
                                <a:gd name="T34" fmla="+- 0 10143 10103"/>
                                <a:gd name="T35" fmla="*/ 10143 h 44"/>
                                <a:gd name="T36" fmla="+- 0 11134 11129"/>
                                <a:gd name="T37" fmla="*/ T36 w 9"/>
                                <a:gd name="T38" fmla="+- 0 10146 10103"/>
                                <a:gd name="T39" fmla="*/ 10146 h 44"/>
                                <a:gd name="T40" fmla="+- 0 11129 11129"/>
                                <a:gd name="T41" fmla="*/ T40 w 9"/>
                                <a:gd name="T42" fmla="+- 0 10131 10103"/>
                                <a:gd name="T43" fmla="*/ 10131 h 44"/>
                                <a:gd name="T44" fmla="+- 0 11132 11129"/>
                                <a:gd name="T45" fmla="*/ T44 w 9"/>
                                <a:gd name="T46" fmla="+- 0 10116 10103"/>
                                <a:gd name="T47" fmla="*/ 10116 h 44"/>
                                <a:gd name="T48" fmla="+- 0 11130 11129"/>
                                <a:gd name="T49" fmla="*/ T48 w 9"/>
                                <a:gd name="T50" fmla="+- 0 10103 10103"/>
                                <a:gd name="T51" fmla="*/ 10103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44">
                                  <a:moveTo>
                                    <a:pt x="1" y="0"/>
                                  </a:moveTo>
                                  <a:lnTo>
                                    <a:pt x="4" y="0"/>
                                  </a:lnTo>
                                  <a:lnTo>
                                    <a:pt x="5" y="1"/>
                                  </a:lnTo>
                                  <a:lnTo>
                                    <a:pt x="7" y="3"/>
                                  </a:lnTo>
                                  <a:lnTo>
                                    <a:pt x="7" y="11"/>
                                  </a:lnTo>
                                  <a:lnTo>
                                    <a:pt x="8" y="20"/>
                                  </a:lnTo>
                                  <a:lnTo>
                                    <a:pt x="9" y="29"/>
                                  </a:lnTo>
                                  <a:lnTo>
                                    <a:pt x="8" y="34"/>
                                  </a:lnTo>
                                  <a:lnTo>
                                    <a:pt x="6" y="40"/>
                                  </a:lnTo>
                                  <a:lnTo>
                                    <a:pt x="5" y="43"/>
                                  </a:lnTo>
                                  <a:lnTo>
                                    <a:pt x="0" y="28"/>
                                  </a:lnTo>
                                  <a:lnTo>
                                    <a:pt x="3" y="13"/>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1" name="Group 7397"/>
                        <wpg:cNvGrpSpPr>
                          <a:grpSpLocks/>
                        </wpg:cNvGrpSpPr>
                        <wpg:grpSpPr bwMode="auto">
                          <a:xfrm>
                            <a:off x="11141" y="10561"/>
                            <a:ext cx="12" cy="31"/>
                            <a:chOff x="11141" y="10561"/>
                            <a:chExt cx="12" cy="31"/>
                          </a:xfrm>
                        </wpg:grpSpPr>
                        <wps:wsp>
                          <wps:cNvPr id="7592" name="Freeform 7398"/>
                          <wps:cNvSpPr>
                            <a:spLocks/>
                          </wps:cNvSpPr>
                          <wps:spPr bwMode="auto">
                            <a:xfrm>
                              <a:off x="11141" y="10561"/>
                              <a:ext cx="12" cy="31"/>
                            </a:xfrm>
                            <a:custGeom>
                              <a:avLst/>
                              <a:gdLst>
                                <a:gd name="T0" fmla="+- 0 11146 11141"/>
                                <a:gd name="T1" fmla="*/ T0 w 12"/>
                                <a:gd name="T2" fmla="+- 0 10561 10561"/>
                                <a:gd name="T3" fmla="*/ 10561 h 31"/>
                                <a:gd name="T4" fmla="+- 0 11148 11141"/>
                                <a:gd name="T5" fmla="*/ T4 w 12"/>
                                <a:gd name="T6" fmla="+- 0 10569 10561"/>
                                <a:gd name="T7" fmla="*/ 10569 h 31"/>
                                <a:gd name="T8" fmla="+- 0 11153 11141"/>
                                <a:gd name="T9" fmla="*/ T8 w 12"/>
                                <a:gd name="T10" fmla="+- 0 10579 10561"/>
                                <a:gd name="T11" fmla="*/ 10579 h 31"/>
                                <a:gd name="T12" fmla="+- 0 11152 11141"/>
                                <a:gd name="T13" fmla="*/ T12 w 12"/>
                                <a:gd name="T14" fmla="+- 0 10587 10561"/>
                                <a:gd name="T15" fmla="*/ 10587 h 31"/>
                                <a:gd name="T16" fmla="+- 0 11152 11141"/>
                                <a:gd name="T17" fmla="*/ T16 w 12"/>
                                <a:gd name="T18" fmla="+- 0 10588 10561"/>
                                <a:gd name="T19" fmla="*/ 10588 h 31"/>
                                <a:gd name="T20" fmla="+- 0 11151 11141"/>
                                <a:gd name="T21" fmla="*/ T20 w 12"/>
                                <a:gd name="T22" fmla="+- 0 10590 10561"/>
                                <a:gd name="T23" fmla="*/ 10590 h 31"/>
                                <a:gd name="T24" fmla="+- 0 11151 11141"/>
                                <a:gd name="T25" fmla="*/ T24 w 12"/>
                                <a:gd name="T26" fmla="+- 0 10592 10561"/>
                                <a:gd name="T27" fmla="*/ 10592 h 31"/>
                                <a:gd name="T28" fmla="+- 0 11141 11141"/>
                                <a:gd name="T29" fmla="*/ T28 w 12"/>
                                <a:gd name="T30" fmla="+- 0 10579 10561"/>
                                <a:gd name="T31" fmla="*/ 10579 h 31"/>
                                <a:gd name="T32" fmla="+- 0 11145 11141"/>
                                <a:gd name="T33" fmla="*/ T32 w 12"/>
                                <a:gd name="T34" fmla="+- 0 10561 10561"/>
                                <a:gd name="T35" fmla="*/ 10561 h 31"/>
                                <a:gd name="T36" fmla="+- 0 11146 11141"/>
                                <a:gd name="T37" fmla="*/ T36 w 12"/>
                                <a:gd name="T38" fmla="+- 0 10561 10561"/>
                                <a:gd name="T39" fmla="*/ 10561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31">
                                  <a:moveTo>
                                    <a:pt x="5" y="0"/>
                                  </a:moveTo>
                                  <a:lnTo>
                                    <a:pt x="7" y="8"/>
                                  </a:lnTo>
                                  <a:lnTo>
                                    <a:pt x="12" y="18"/>
                                  </a:lnTo>
                                  <a:lnTo>
                                    <a:pt x="11" y="26"/>
                                  </a:lnTo>
                                  <a:lnTo>
                                    <a:pt x="11" y="27"/>
                                  </a:lnTo>
                                  <a:lnTo>
                                    <a:pt x="10" y="29"/>
                                  </a:lnTo>
                                  <a:lnTo>
                                    <a:pt x="10" y="31"/>
                                  </a:lnTo>
                                  <a:lnTo>
                                    <a:pt x="0" y="18"/>
                                  </a:lnTo>
                                  <a:lnTo>
                                    <a:pt x="4" y="0"/>
                                  </a:lnTo>
                                  <a:lnTo>
                                    <a:pt x="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3" name="Group 7399"/>
                        <wpg:cNvGrpSpPr>
                          <a:grpSpLocks/>
                        </wpg:cNvGrpSpPr>
                        <wpg:grpSpPr bwMode="auto">
                          <a:xfrm>
                            <a:off x="11147" y="10721"/>
                            <a:ext cx="11" cy="43"/>
                            <a:chOff x="11147" y="10721"/>
                            <a:chExt cx="11" cy="43"/>
                          </a:xfrm>
                        </wpg:grpSpPr>
                        <wps:wsp>
                          <wps:cNvPr id="7594" name="Freeform 7400"/>
                          <wps:cNvSpPr>
                            <a:spLocks/>
                          </wps:cNvSpPr>
                          <wps:spPr bwMode="auto">
                            <a:xfrm>
                              <a:off x="11147" y="10721"/>
                              <a:ext cx="11" cy="43"/>
                            </a:xfrm>
                            <a:custGeom>
                              <a:avLst/>
                              <a:gdLst>
                                <a:gd name="T0" fmla="+- 0 11147 11147"/>
                                <a:gd name="T1" fmla="*/ T0 w 11"/>
                                <a:gd name="T2" fmla="+- 0 10764 10721"/>
                                <a:gd name="T3" fmla="*/ 10764 h 43"/>
                                <a:gd name="T4" fmla="+- 0 11148 11147"/>
                                <a:gd name="T5" fmla="*/ T4 w 11"/>
                                <a:gd name="T6" fmla="+- 0 10744 10721"/>
                                <a:gd name="T7" fmla="*/ 10744 h 43"/>
                                <a:gd name="T8" fmla="+- 0 11148 11147"/>
                                <a:gd name="T9" fmla="*/ T8 w 11"/>
                                <a:gd name="T10" fmla="+- 0 10724 10721"/>
                                <a:gd name="T11" fmla="*/ 10724 h 43"/>
                                <a:gd name="T12" fmla="+- 0 11150 11147"/>
                                <a:gd name="T13" fmla="*/ T12 w 11"/>
                                <a:gd name="T14" fmla="+- 0 10721 10721"/>
                                <a:gd name="T15" fmla="*/ 10721 h 43"/>
                                <a:gd name="T16" fmla="+- 0 11152 11147"/>
                                <a:gd name="T17" fmla="*/ T16 w 11"/>
                                <a:gd name="T18" fmla="+- 0 10723 10721"/>
                                <a:gd name="T19" fmla="*/ 10723 h 43"/>
                                <a:gd name="T20" fmla="+- 0 11155 11147"/>
                                <a:gd name="T21" fmla="*/ T20 w 11"/>
                                <a:gd name="T22" fmla="+- 0 10724 10721"/>
                                <a:gd name="T23" fmla="*/ 10724 h 43"/>
                                <a:gd name="T24" fmla="+- 0 11156 11147"/>
                                <a:gd name="T25" fmla="*/ T24 w 11"/>
                                <a:gd name="T26" fmla="+- 0 10728 10721"/>
                                <a:gd name="T27" fmla="*/ 10728 h 43"/>
                                <a:gd name="T28" fmla="+- 0 11157 11147"/>
                                <a:gd name="T29" fmla="*/ T28 w 11"/>
                                <a:gd name="T30" fmla="+- 0 10732 10721"/>
                                <a:gd name="T31" fmla="*/ 10732 h 43"/>
                                <a:gd name="T32" fmla="+- 0 11158 11147"/>
                                <a:gd name="T33" fmla="*/ T32 w 11"/>
                                <a:gd name="T34" fmla="+- 0 10735 10721"/>
                                <a:gd name="T35" fmla="*/ 10735 h 43"/>
                                <a:gd name="T36" fmla="+- 0 11158 11147"/>
                                <a:gd name="T37" fmla="*/ T36 w 11"/>
                                <a:gd name="T38" fmla="+- 0 10735 10721"/>
                                <a:gd name="T39" fmla="*/ 10735 h 43"/>
                                <a:gd name="T40" fmla="+- 0 11158 11147"/>
                                <a:gd name="T41" fmla="*/ T40 w 11"/>
                                <a:gd name="T42" fmla="+- 0 10751 10721"/>
                                <a:gd name="T43" fmla="*/ 10751 h 43"/>
                                <a:gd name="T44" fmla="+- 0 11155 11147"/>
                                <a:gd name="T45" fmla="*/ T44 w 11"/>
                                <a:gd name="T46" fmla="+- 0 10764 10721"/>
                                <a:gd name="T47" fmla="*/ 10764 h 43"/>
                                <a:gd name="T48" fmla="+- 0 11147 11147"/>
                                <a:gd name="T49" fmla="*/ T48 w 11"/>
                                <a:gd name="T50" fmla="+- 0 10764 10721"/>
                                <a:gd name="T51" fmla="*/ 107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 h="43">
                                  <a:moveTo>
                                    <a:pt x="0" y="43"/>
                                  </a:moveTo>
                                  <a:lnTo>
                                    <a:pt x="1" y="23"/>
                                  </a:lnTo>
                                  <a:lnTo>
                                    <a:pt x="1" y="3"/>
                                  </a:lnTo>
                                  <a:lnTo>
                                    <a:pt x="3" y="0"/>
                                  </a:lnTo>
                                  <a:lnTo>
                                    <a:pt x="5" y="2"/>
                                  </a:lnTo>
                                  <a:lnTo>
                                    <a:pt x="8" y="3"/>
                                  </a:lnTo>
                                  <a:lnTo>
                                    <a:pt x="9" y="7"/>
                                  </a:lnTo>
                                  <a:lnTo>
                                    <a:pt x="10" y="11"/>
                                  </a:lnTo>
                                  <a:lnTo>
                                    <a:pt x="11" y="14"/>
                                  </a:lnTo>
                                  <a:lnTo>
                                    <a:pt x="11" y="30"/>
                                  </a:lnTo>
                                  <a:lnTo>
                                    <a:pt x="8" y="43"/>
                                  </a:lnTo>
                                  <a:lnTo>
                                    <a:pt x="0" y="4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5" name="Group 7401"/>
                        <wpg:cNvGrpSpPr>
                          <a:grpSpLocks/>
                        </wpg:cNvGrpSpPr>
                        <wpg:grpSpPr bwMode="auto">
                          <a:xfrm>
                            <a:off x="11178" y="11292"/>
                            <a:ext cx="11" cy="24"/>
                            <a:chOff x="11178" y="11292"/>
                            <a:chExt cx="11" cy="24"/>
                          </a:xfrm>
                        </wpg:grpSpPr>
                        <wps:wsp>
                          <wps:cNvPr id="7596" name="Freeform 7402"/>
                          <wps:cNvSpPr>
                            <a:spLocks/>
                          </wps:cNvSpPr>
                          <wps:spPr bwMode="auto">
                            <a:xfrm>
                              <a:off x="11178" y="11292"/>
                              <a:ext cx="11" cy="24"/>
                            </a:xfrm>
                            <a:custGeom>
                              <a:avLst/>
                              <a:gdLst>
                                <a:gd name="T0" fmla="+- 0 11178 11178"/>
                                <a:gd name="T1" fmla="*/ T0 w 11"/>
                                <a:gd name="T2" fmla="+- 0 11301 11292"/>
                                <a:gd name="T3" fmla="*/ 11301 h 24"/>
                                <a:gd name="T4" fmla="+- 0 11178 11178"/>
                                <a:gd name="T5" fmla="*/ T4 w 11"/>
                                <a:gd name="T6" fmla="+- 0 11301 11292"/>
                                <a:gd name="T7" fmla="*/ 11301 h 24"/>
                                <a:gd name="T8" fmla="+- 0 11178 11178"/>
                                <a:gd name="T9" fmla="*/ T8 w 11"/>
                                <a:gd name="T10" fmla="+- 0 11301 11292"/>
                                <a:gd name="T11" fmla="*/ 11301 h 24"/>
                                <a:gd name="T12" fmla="+- 0 11179 11178"/>
                                <a:gd name="T13" fmla="*/ T12 w 11"/>
                                <a:gd name="T14" fmla="+- 0 11302 11292"/>
                                <a:gd name="T15" fmla="*/ 11302 h 24"/>
                                <a:gd name="T16" fmla="+- 0 11178 11178"/>
                                <a:gd name="T17" fmla="*/ T16 w 11"/>
                                <a:gd name="T18" fmla="+- 0 11299 11292"/>
                                <a:gd name="T19" fmla="*/ 11299 h 24"/>
                                <a:gd name="T20" fmla="+- 0 11178 11178"/>
                                <a:gd name="T21" fmla="*/ T20 w 11"/>
                                <a:gd name="T22" fmla="+- 0 11296 11292"/>
                                <a:gd name="T23" fmla="*/ 11296 h 24"/>
                                <a:gd name="T24" fmla="+- 0 11178 11178"/>
                                <a:gd name="T25" fmla="*/ T24 w 11"/>
                                <a:gd name="T26" fmla="+- 0 11292 11292"/>
                                <a:gd name="T27" fmla="*/ 11292 h 24"/>
                                <a:gd name="T28" fmla="+- 0 11182 11178"/>
                                <a:gd name="T29" fmla="*/ T28 w 11"/>
                                <a:gd name="T30" fmla="+- 0 11294 11292"/>
                                <a:gd name="T31" fmla="*/ 11294 h 24"/>
                                <a:gd name="T32" fmla="+- 0 11185 11178"/>
                                <a:gd name="T33" fmla="*/ T32 w 11"/>
                                <a:gd name="T34" fmla="+- 0 11296 11292"/>
                                <a:gd name="T35" fmla="*/ 11296 h 24"/>
                                <a:gd name="T36" fmla="+- 0 11188 11178"/>
                                <a:gd name="T37" fmla="*/ T36 w 11"/>
                                <a:gd name="T38" fmla="+- 0 11298 11292"/>
                                <a:gd name="T39" fmla="*/ 11298 h 24"/>
                                <a:gd name="T40" fmla="+- 0 11188 11178"/>
                                <a:gd name="T41" fmla="*/ T40 w 11"/>
                                <a:gd name="T42" fmla="+- 0 11304 11292"/>
                                <a:gd name="T43" fmla="*/ 11304 h 24"/>
                                <a:gd name="T44" fmla="+- 0 11187 11178"/>
                                <a:gd name="T45" fmla="*/ T44 w 11"/>
                                <a:gd name="T46" fmla="+- 0 11309 11292"/>
                                <a:gd name="T47" fmla="*/ 11309 h 24"/>
                                <a:gd name="T48" fmla="+- 0 11188 11178"/>
                                <a:gd name="T49" fmla="*/ T48 w 11"/>
                                <a:gd name="T50" fmla="+- 0 11315 11292"/>
                                <a:gd name="T51" fmla="*/ 11315 h 24"/>
                                <a:gd name="T52" fmla="+- 0 11181 11178"/>
                                <a:gd name="T53" fmla="*/ T52 w 11"/>
                                <a:gd name="T54" fmla="+- 0 11314 11292"/>
                                <a:gd name="T55" fmla="*/ 11314 h 24"/>
                                <a:gd name="T56" fmla="+- 0 11179 11178"/>
                                <a:gd name="T57" fmla="*/ T56 w 11"/>
                                <a:gd name="T58" fmla="+- 0 11308 11292"/>
                                <a:gd name="T59" fmla="*/ 11308 h 24"/>
                                <a:gd name="T60" fmla="+- 0 11178 11178"/>
                                <a:gd name="T61" fmla="*/ T60 w 11"/>
                                <a:gd name="T62" fmla="+- 0 11301 11292"/>
                                <a:gd name="T63" fmla="*/ 1130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 h="24">
                                  <a:moveTo>
                                    <a:pt x="0" y="9"/>
                                  </a:moveTo>
                                  <a:lnTo>
                                    <a:pt x="0" y="9"/>
                                  </a:lnTo>
                                  <a:lnTo>
                                    <a:pt x="1" y="10"/>
                                  </a:lnTo>
                                  <a:lnTo>
                                    <a:pt x="0" y="7"/>
                                  </a:lnTo>
                                  <a:lnTo>
                                    <a:pt x="0" y="4"/>
                                  </a:lnTo>
                                  <a:lnTo>
                                    <a:pt x="0" y="0"/>
                                  </a:lnTo>
                                  <a:lnTo>
                                    <a:pt x="4" y="2"/>
                                  </a:lnTo>
                                  <a:lnTo>
                                    <a:pt x="7" y="4"/>
                                  </a:lnTo>
                                  <a:lnTo>
                                    <a:pt x="10" y="6"/>
                                  </a:lnTo>
                                  <a:lnTo>
                                    <a:pt x="10" y="12"/>
                                  </a:lnTo>
                                  <a:lnTo>
                                    <a:pt x="9" y="17"/>
                                  </a:lnTo>
                                  <a:lnTo>
                                    <a:pt x="10" y="23"/>
                                  </a:lnTo>
                                  <a:lnTo>
                                    <a:pt x="3" y="22"/>
                                  </a:lnTo>
                                  <a:lnTo>
                                    <a:pt x="1" y="16"/>
                                  </a:lnTo>
                                  <a:lnTo>
                                    <a:pt x="0"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7" name="Group 7403"/>
                        <wpg:cNvGrpSpPr>
                          <a:grpSpLocks/>
                        </wpg:cNvGrpSpPr>
                        <wpg:grpSpPr bwMode="auto">
                          <a:xfrm>
                            <a:off x="11101" y="11639"/>
                            <a:ext cx="15" cy="21"/>
                            <a:chOff x="11101" y="11639"/>
                            <a:chExt cx="15" cy="21"/>
                          </a:xfrm>
                        </wpg:grpSpPr>
                        <wps:wsp>
                          <wps:cNvPr id="7598" name="Freeform 7404"/>
                          <wps:cNvSpPr>
                            <a:spLocks/>
                          </wps:cNvSpPr>
                          <wps:spPr bwMode="auto">
                            <a:xfrm>
                              <a:off x="11101" y="11639"/>
                              <a:ext cx="15" cy="21"/>
                            </a:xfrm>
                            <a:custGeom>
                              <a:avLst/>
                              <a:gdLst>
                                <a:gd name="T0" fmla="+- 0 11116 11101"/>
                                <a:gd name="T1" fmla="*/ T0 w 15"/>
                                <a:gd name="T2" fmla="+- 0 11640 11639"/>
                                <a:gd name="T3" fmla="*/ 11640 h 21"/>
                                <a:gd name="T4" fmla="+- 0 11116 11101"/>
                                <a:gd name="T5" fmla="*/ T4 w 15"/>
                                <a:gd name="T6" fmla="+- 0 11646 11639"/>
                                <a:gd name="T7" fmla="*/ 11646 h 21"/>
                                <a:gd name="T8" fmla="+- 0 11116 11101"/>
                                <a:gd name="T9" fmla="*/ T8 w 15"/>
                                <a:gd name="T10" fmla="+- 0 11653 11639"/>
                                <a:gd name="T11" fmla="*/ 11653 h 21"/>
                                <a:gd name="T12" fmla="+- 0 11116 11101"/>
                                <a:gd name="T13" fmla="*/ T12 w 15"/>
                                <a:gd name="T14" fmla="+- 0 11659 11639"/>
                                <a:gd name="T15" fmla="*/ 11659 h 21"/>
                                <a:gd name="T16" fmla="+- 0 11104 11101"/>
                                <a:gd name="T17" fmla="*/ T16 w 15"/>
                                <a:gd name="T18" fmla="+- 0 11655 11639"/>
                                <a:gd name="T19" fmla="*/ 11655 h 21"/>
                                <a:gd name="T20" fmla="+- 0 11101 11101"/>
                                <a:gd name="T21" fmla="*/ T20 w 15"/>
                                <a:gd name="T22" fmla="+- 0 11644 11639"/>
                                <a:gd name="T23" fmla="*/ 11644 h 21"/>
                                <a:gd name="T24" fmla="+- 0 11112 11101"/>
                                <a:gd name="T25" fmla="*/ T24 w 15"/>
                                <a:gd name="T26" fmla="+- 0 11639 11639"/>
                                <a:gd name="T27" fmla="*/ 11639 h 21"/>
                                <a:gd name="T28" fmla="+- 0 11116 11101"/>
                                <a:gd name="T29" fmla="*/ T28 w 15"/>
                                <a:gd name="T30" fmla="+- 0 11640 11639"/>
                                <a:gd name="T31" fmla="*/ 1164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 h="21">
                                  <a:moveTo>
                                    <a:pt x="15" y="1"/>
                                  </a:moveTo>
                                  <a:lnTo>
                                    <a:pt x="15" y="7"/>
                                  </a:lnTo>
                                  <a:lnTo>
                                    <a:pt x="15" y="14"/>
                                  </a:lnTo>
                                  <a:lnTo>
                                    <a:pt x="15" y="20"/>
                                  </a:lnTo>
                                  <a:lnTo>
                                    <a:pt x="3" y="16"/>
                                  </a:lnTo>
                                  <a:lnTo>
                                    <a:pt x="0" y="5"/>
                                  </a:lnTo>
                                  <a:lnTo>
                                    <a:pt x="11" y="0"/>
                                  </a:lnTo>
                                  <a:lnTo>
                                    <a:pt x="15"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9" name="Group 7405"/>
                        <wpg:cNvGrpSpPr>
                          <a:grpSpLocks/>
                        </wpg:cNvGrpSpPr>
                        <wpg:grpSpPr bwMode="auto">
                          <a:xfrm>
                            <a:off x="11094" y="11693"/>
                            <a:ext cx="45" cy="32"/>
                            <a:chOff x="11094" y="11693"/>
                            <a:chExt cx="45" cy="32"/>
                          </a:xfrm>
                        </wpg:grpSpPr>
                        <wps:wsp>
                          <wps:cNvPr id="7600" name="Freeform 7406"/>
                          <wps:cNvSpPr>
                            <a:spLocks/>
                          </wps:cNvSpPr>
                          <wps:spPr bwMode="auto">
                            <a:xfrm>
                              <a:off x="11094" y="11693"/>
                              <a:ext cx="45" cy="32"/>
                            </a:xfrm>
                            <a:custGeom>
                              <a:avLst/>
                              <a:gdLst>
                                <a:gd name="T0" fmla="+- 0 11095 11094"/>
                                <a:gd name="T1" fmla="*/ T0 w 45"/>
                                <a:gd name="T2" fmla="+- 0 11706 11693"/>
                                <a:gd name="T3" fmla="*/ 11706 h 32"/>
                                <a:gd name="T4" fmla="+- 0 11104 11094"/>
                                <a:gd name="T5" fmla="*/ T4 w 45"/>
                                <a:gd name="T6" fmla="+- 0 11708 11693"/>
                                <a:gd name="T7" fmla="*/ 11708 h 32"/>
                                <a:gd name="T8" fmla="+- 0 11107 11094"/>
                                <a:gd name="T9" fmla="*/ T8 w 45"/>
                                <a:gd name="T10" fmla="+- 0 11716 11693"/>
                                <a:gd name="T11" fmla="*/ 11716 h 32"/>
                                <a:gd name="T12" fmla="+- 0 11124 11094"/>
                                <a:gd name="T13" fmla="*/ T12 w 45"/>
                                <a:gd name="T14" fmla="+- 0 11702 11693"/>
                                <a:gd name="T15" fmla="*/ 11702 h 32"/>
                                <a:gd name="T16" fmla="+- 0 11139 11094"/>
                                <a:gd name="T17" fmla="*/ T16 w 45"/>
                                <a:gd name="T18" fmla="+- 0 11693 11693"/>
                                <a:gd name="T19" fmla="*/ 11693 h 32"/>
                                <a:gd name="T20" fmla="+- 0 11137 11094"/>
                                <a:gd name="T21" fmla="*/ T20 w 45"/>
                                <a:gd name="T22" fmla="+- 0 11706 11693"/>
                                <a:gd name="T23" fmla="*/ 11706 h 32"/>
                                <a:gd name="T24" fmla="+- 0 11127 11094"/>
                                <a:gd name="T25" fmla="*/ T24 w 45"/>
                                <a:gd name="T26" fmla="+- 0 11712 11693"/>
                                <a:gd name="T27" fmla="*/ 11712 h 32"/>
                                <a:gd name="T28" fmla="+- 0 11119 11094"/>
                                <a:gd name="T29" fmla="*/ T28 w 45"/>
                                <a:gd name="T30" fmla="+- 0 11720 11693"/>
                                <a:gd name="T31" fmla="*/ 11720 h 32"/>
                                <a:gd name="T32" fmla="+- 0 11109 11094"/>
                                <a:gd name="T33" fmla="*/ T32 w 45"/>
                                <a:gd name="T34" fmla="+- 0 11725 11693"/>
                                <a:gd name="T35" fmla="*/ 11725 h 32"/>
                                <a:gd name="T36" fmla="+- 0 11094 11094"/>
                                <a:gd name="T37" fmla="*/ T36 w 45"/>
                                <a:gd name="T38" fmla="+- 0 11723 11693"/>
                                <a:gd name="T39" fmla="*/ 11723 h 32"/>
                                <a:gd name="T40" fmla="+- 0 11095 11094"/>
                                <a:gd name="T41" fmla="*/ T40 w 45"/>
                                <a:gd name="T42" fmla="+- 0 11706 11693"/>
                                <a:gd name="T43" fmla="*/ 117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 h="32">
                                  <a:moveTo>
                                    <a:pt x="1" y="13"/>
                                  </a:moveTo>
                                  <a:lnTo>
                                    <a:pt x="10" y="15"/>
                                  </a:lnTo>
                                  <a:lnTo>
                                    <a:pt x="13" y="23"/>
                                  </a:lnTo>
                                  <a:lnTo>
                                    <a:pt x="30" y="9"/>
                                  </a:lnTo>
                                  <a:lnTo>
                                    <a:pt x="45" y="0"/>
                                  </a:lnTo>
                                  <a:lnTo>
                                    <a:pt x="43" y="13"/>
                                  </a:lnTo>
                                  <a:lnTo>
                                    <a:pt x="33" y="19"/>
                                  </a:lnTo>
                                  <a:lnTo>
                                    <a:pt x="25" y="27"/>
                                  </a:lnTo>
                                  <a:lnTo>
                                    <a:pt x="15" y="32"/>
                                  </a:lnTo>
                                  <a:lnTo>
                                    <a:pt x="0" y="30"/>
                                  </a:lnTo>
                                  <a:lnTo>
                                    <a:pt x="1"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1" name="Group 7407"/>
                        <wpg:cNvGrpSpPr>
                          <a:grpSpLocks/>
                        </wpg:cNvGrpSpPr>
                        <wpg:grpSpPr bwMode="auto">
                          <a:xfrm>
                            <a:off x="11067" y="11883"/>
                            <a:ext cx="14" cy="20"/>
                            <a:chOff x="11067" y="11883"/>
                            <a:chExt cx="14" cy="20"/>
                          </a:xfrm>
                        </wpg:grpSpPr>
                        <wps:wsp>
                          <wps:cNvPr id="7602" name="Freeform 7408"/>
                          <wps:cNvSpPr>
                            <a:spLocks/>
                          </wps:cNvSpPr>
                          <wps:spPr bwMode="auto">
                            <a:xfrm>
                              <a:off x="11067" y="11883"/>
                              <a:ext cx="14" cy="20"/>
                            </a:xfrm>
                            <a:custGeom>
                              <a:avLst/>
                              <a:gdLst>
                                <a:gd name="T0" fmla="+- 0 11067 11067"/>
                                <a:gd name="T1" fmla="*/ T0 w 14"/>
                                <a:gd name="T2" fmla="+- 0 11902 11883"/>
                                <a:gd name="T3" fmla="*/ 11902 h 20"/>
                                <a:gd name="T4" fmla="+- 0 11067 11067"/>
                                <a:gd name="T5" fmla="*/ T4 w 14"/>
                                <a:gd name="T6" fmla="+- 0 11896 11883"/>
                                <a:gd name="T7" fmla="*/ 11896 h 20"/>
                                <a:gd name="T8" fmla="+- 0 11067 11067"/>
                                <a:gd name="T9" fmla="*/ T8 w 14"/>
                                <a:gd name="T10" fmla="+- 0 11890 11883"/>
                                <a:gd name="T11" fmla="*/ 11890 h 20"/>
                                <a:gd name="T12" fmla="+- 0 11067 11067"/>
                                <a:gd name="T13" fmla="*/ T12 w 14"/>
                                <a:gd name="T14" fmla="+- 0 11883 11883"/>
                                <a:gd name="T15" fmla="*/ 11883 h 20"/>
                                <a:gd name="T16" fmla="+- 0 11080 11067"/>
                                <a:gd name="T17" fmla="*/ T16 w 14"/>
                                <a:gd name="T18" fmla="+- 0 11889 11883"/>
                                <a:gd name="T19" fmla="*/ 11889 h 20"/>
                                <a:gd name="T20" fmla="+- 0 11077 11067"/>
                                <a:gd name="T21" fmla="*/ T20 w 14"/>
                                <a:gd name="T22" fmla="+- 0 11901 11883"/>
                                <a:gd name="T23" fmla="*/ 11901 h 20"/>
                                <a:gd name="T24" fmla="+- 0 11067 11067"/>
                                <a:gd name="T25" fmla="*/ T24 w 14"/>
                                <a:gd name="T26" fmla="+- 0 11902 11883"/>
                                <a:gd name="T27" fmla="*/ 11902 h 20"/>
                              </a:gdLst>
                              <a:ahLst/>
                              <a:cxnLst>
                                <a:cxn ang="0">
                                  <a:pos x="T1" y="T3"/>
                                </a:cxn>
                                <a:cxn ang="0">
                                  <a:pos x="T5" y="T7"/>
                                </a:cxn>
                                <a:cxn ang="0">
                                  <a:pos x="T9" y="T11"/>
                                </a:cxn>
                                <a:cxn ang="0">
                                  <a:pos x="T13" y="T15"/>
                                </a:cxn>
                                <a:cxn ang="0">
                                  <a:pos x="T17" y="T19"/>
                                </a:cxn>
                                <a:cxn ang="0">
                                  <a:pos x="T21" y="T23"/>
                                </a:cxn>
                                <a:cxn ang="0">
                                  <a:pos x="T25" y="T27"/>
                                </a:cxn>
                              </a:cxnLst>
                              <a:rect l="0" t="0" r="r" b="b"/>
                              <a:pathLst>
                                <a:path w="14" h="20">
                                  <a:moveTo>
                                    <a:pt x="0" y="19"/>
                                  </a:moveTo>
                                  <a:lnTo>
                                    <a:pt x="0" y="13"/>
                                  </a:lnTo>
                                  <a:lnTo>
                                    <a:pt x="0" y="7"/>
                                  </a:lnTo>
                                  <a:lnTo>
                                    <a:pt x="0" y="0"/>
                                  </a:lnTo>
                                  <a:lnTo>
                                    <a:pt x="13" y="6"/>
                                  </a:lnTo>
                                  <a:lnTo>
                                    <a:pt x="10" y="18"/>
                                  </a:lnTo>
                                  <a:lnTo>
                                    <a:pt x="0"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3" name="Group 7409"/>
                        <wpg:cNvGrpSpPr>
                          <a:grpSpLocks/>
                        </wpg:cNvGrpSpPr>
                        <wpg:grpSpPr bwMode="auto">
                          <a:xfrm>
                            <a:off x="11097" y="11884"/>
                            <a:ext cx="21" cy="29"/>
                            <a:chOff x="11097" y="11884"/>
                            <a:chExt cx="21" cy="29"/>
                          </a:xfrm>
                        </wpg:grpSpPr>
                        <wps:wsp>
                          <wps:cNvPr id="7604" name="Freeform 7410"/>
                          <wps:cNvSpPr>
                            <a:spLocks/>
                          </wps:cNvSpPr>
                          <wps:spPr bwMode="auto">
                            <a:xfrm>
                              <a:off x="11097" y="11884"/>
                              <a:ext cx="21" cy="29"/>
                            </a:xfrm>
                            <a:custGeom>
                              <a:avLst/>
                              <a:gdLst>
                                <a:gd name="T0" fmla="+- 0 11097 11097"/>
                                <a:gd name="T1" fmla="*/ T0 w 21"/>
                                <a:gd name="T2" fmla="+- 0 11893 11884"/>
                                <a:gd name="T3" fmla="*/ 11893 h 29"/>
                                <a:gd name="T4" fmla="+- 0 11101 11097"/>
                                <a:gd name="T5" fmla="*/ T4 w 21"/>
                                <a:gd name="T6" fmla="+- 0 11891 11884"/>
                                <a:gd name="T7" fmla="*/ 11891 h 29"/>
                                <a:gd name="T8" fmla="+- 0 11106 11097"/>
                                <a:gd name="T9" fmla="*/ T8 w 21"/>
                                <a:gd name="T10" fmla="+- 0 11889 11884"/>
                                <a:gd name="T11" fmla="*/ 11889 h 29"/>
                                <a:gd name="T12" fmla="+- 0 11107 11097"/>
                                <a:gd name="T13" fmla="*/ T12 w 21"/>
                                <a:gd name="T14" fmla="+- 0 11884 11884"/>
                                <a:gd name="T15" fmla="*/ 11884 h 29"/>
                                <a:gd name="T16" fmla="+- 0 11115 11097"/>
                                <a:gd name="T17" fmla="*/ T16 w 21"/>
                                <a:gd name="T18" fmla="+- 0 11888 11884"/>
                                <a:gd name="T19" fmla="*/ 11888 h 29"/>
                                <a:gd name="T20" fmla="+- 0 11117 11097"/>
                                <a:gd name="T21" fmla="*/ T20 w 21"/>
                                <a:gd name="T22" fmla="+- 0 11899 11884"/>
                                <a:gd name="T23" fmla="*/ 11899 h 29"/>
                                <a:gd name="T24" fmla="+- 0 11116 11097"/>
                                <a:gd name="T25" fmla="*/ T24 w 21"/>
                                <a:gd name="T26" fmla="+- 0 11913 11884"/>
                                <a:gd name="T27" fmla="*/ 11913 h 29"/>
                                <a:gd name="T28" fmla="+- 0 11103 11097"/>
                                <a:gd name="T29" fmla="*/ T28 w 21"/>
                                <a:gd name="T30" fmla="+- 0 11912 11884"/>
                                <a:gd name="T31" fmla="*/ 11912 h 29"/>
                                <a:gd name="T32" fmla="+- 0 11097 11097"/>
                                <a:gd name="T33" fmla="*/ T32 w 21"/>
                                <a:gd name="T34" fmla="+- 0 11905 11884"/>
                                <a:gd name="T35" fmla="*/ 11905 h 29"/>
                                <a:gd name="T36" fmla="+- 0 11097 11097"/>
                                <a:gd name="T37" fmla="*/ T36 w 21"/>
                                <a:gd name="T38" fmla="+- 0 11893 11884"/>
                                <a:gd name="T39" fmla="*/ 118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9">
                                  <a:moveTo>
                                    <a:pt x="0" y="9"/>
                                  </a:moveTo>
                                  <a:lnTo>
                                    <a:pt x="4" y="7"/>
                                  </a:lnTo>
                                  <a:lnTo>
                                    <a:pt x="9" y="5"/>
                                  </a:lnTo>
                                  <a:lnTo>
                                    <a:pt x="10" y="0"/>
                                  </a:lnTo>
                                  <a:lnTo>
                                    <a:pt x="18" y="4"/>
                                  </a:lnTo>
                                  <a:lnTo>
                                    <a:pt x="20" y="15"/>
                                  </a:lnTo>
                                  <a:lnTo>
                                    <a:pt x="19" y="29"/>
                                  </a:lnTo>
                                  <a:lnTo>
                                    <a:pt x="6" y="28"/>
                                  </a:lnTo>
                                  <a:lnTo>
                                    <a:pt x="0" y="21"/>
                                  </a:lnTo>
                                  <a:lnTo>
                                    <a:pt x="0"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5" name="Group 7411"/>
                        <wpg:cNvGrpSpPr>
                          <a:grpSpLocks/>
                        </wpg:cNvGrpSpPr>
                        <wpg:grpSpPr bwMode="auto">
                          <a:xfrm>
                            <a:off x="11060" y="11969"/>
                            <a:ext cx="20" cy="26"/>
                            <a:chOff x="11060" y="11969"/>
                            <a:chExt cx="20" cy="26"/>
                          </a:xfrm>
                        </wpg:grpSpPr>
                        <wps:wsp>
                          <wps:cNvPr id="7606" name="Freeform 7412"/>
                          <wps:cNvSpPr>
                            <a:spLocks/>
                          </wps:cNvSpPr>
                          <wps:spPr bwMode="auto">
                            <a:xfrm>
                              <a:off x="11060" y="11969"/>
                              <a:ext cx="20" cy="26"/>
                            </a:xfrm>
                            <a:custGeom>
                              <a:avLst/>
                              <a:gdLst>
                                <a:gd name="T0" fmla="+- 0 11080 11060"/>
                                <a:gd name="T1" fmla="*/ T0 w 20"/>
                                <a:gd name="T2" fmla="+- 0 11994 11969"/>
                                <a:gd name="T3" fmla="*/ 11994 h 26"/>
                                <a:gd name="T4" fmla="+- 0 11064 11060"/>
                                <a:gd name="T5" fmla="*/ T4 w 20"/>
                                <a:gd name="T6" fmla="+- 0 11994 11969"/>
                                <a:gd name="T7" fmla="*/ 11994 h 26"/>
                                <a:gd name="T8" fmla="+- 0 11063 11060"/>
                                <a:gd name="T9" fmla="*/ T8 w 20"/>
                                <a:gd name="T10" fmla="+- 0 11981 11969"/>
                                <a:gd name="T11" fmla="*/ 11981 h 26"/>
                                <a:gd name="T12" fmla="+- 0 11060 11060"/>
                                <a:gd name="T13" fmla="*/ T12 w 20"/>
                                <a:gd name="T14" fmla="+- 0 11969 11969"/>
                                <a:gd name="T15" fmla="*/ 11969 h 26"/>
                                <a:gd name="T16" fmla="+- 0 11076 11060"/>
                                <a:gd name="T17" fmla="*/ T16 w 20"/>
                                <a:gd name="T18" fmla="+- 0 11969 11969"/>
                                <a:gd name="T19" fmla="*/ 11969 h 26"/>
                                <a:gd name="T20" fmla="+- 0 11077 11060"/>
                                <a:gd name="T21" fmla="*/ T20 w 20"/>
                                <a:gd name="T22" fmla="+- 0 11982 11969"/>
                                <a:gd name="T23" fmla="*/ 11982 h 26"/>
                                <a:gd name="T24" fmla="+- 0 11080 11060"/>
                                <a:gd name="T25" fmla="*/ T24 w 20"/>
                                <a:gd name="T26" fmla="+- 0 11994 11969"/>
                                <a:gd name="T27" fmla="*/ 11994 h 26"/>
                              </a:gdLst>
                              <a:ahLst/>
                              <a:cxnLst>
                                <a:cxn ang="0">
                                  <a:pos x="T1" y="T3"/>
                                </a:cxn>
                                <a:cxn ang="0">
                                  <a:pos x="T5" y="T7"/>
                                </a:cxn>
                                <a:cxn ang="0">
                                  <a:pos x="T9" y="T11"/>
                                </a:cxn>
                                <a:cxn ang="0">
                                  <a:pos x="T13" y="T15"/>
                                </a:cxn>
                                <a:cxn ang="0">
                                  <a:pos x="T17" y="T19"/>
                                </a:cxn>
                                <a:cxn ang="0">
                                  <a:pos x="T21" y="T23"/>
                                </a:cxn>
                                <a:cxn ang="0">
                                  <a:pos x="T25" y="T27"/>
                                </a:cxn>
                              </a:cxnLst>
                              <a:rect l="0" t="0" r="r" b="b"/>
                              <a:pathLst>
                                <a:path w="20" h="26">
                                  <a:moveTo>
                                    <a:pt x="20" y="25"/>
                                  </a:moveTo>
                                  <a:lnTo>
                                    <a:pt x="4" y="25"/>
                                  </a:lnTo>
                                  <a:lnTo>
                                    <a:pt x="3" y="12"/>
                                  </a:lnTo>
                                  <a:lnTo>
                                    <a:pt x="0" y="0"/>
                                  </a:lnTo>
                                  <a:lnTo>
                                    <a:pt x="16" y="0"/>
                                  </a:lnTo>
                                  <a:lnTo>
                                    <a:pt x="17" y="13"/>
                                  </a:lnTo>
                                  <a:lnTo>
                                    <a:pt x="20"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7" name="Group 7413"/>
                        <wpg:cNvGrpSpPr>
                          <a:grpSpLocks/>
                        </wpg:cNvGrpSpPr>
                        <wpg:grpSpPr bwMode="auto">
                          <a:xfrm>
                            <a:off x="11192" y="12438"/>
                            <a:ext cx="18" cy="23"/>
                            <a:chOff x="11192" y="12438"/>
                            <a:chExt cx="18" cy="23"/>
                          </a:xfrm>
                        </wpg:grpSpPr>
                        <wps:wsp>
                          <wps:cNvPr id="7608" name="Freeform 7414"/>
                          <wps:cNvSpPr>
                            <a:spLocks/>
                          </wps:cNvSpPr>
                          <wps:spPr bwMode="auto">
                            <a:xfrm>
                              <a:off x="11192" y="12438"/>
                              <a:ext cx="18" cy="23"/>
                            </a:xfrm>
                            <a:custGeom>
                              <a:avLst/>
                              <a:gdLst>
                                <a:gd name="T0" fmla="+- 0 11195 11192"/>
                                <a:gd name="T1" fmla="*/ T0 w 18"/>
                                <a:gd name="T2" fmla="+- 0 12441 12438"/>
                                <a:gd name="T3" fmla="*/ 12441 h 23"/>
                                <a:gd name="T4" fmla="+- 0 11200 11192"/>
                                <a:gd name="T5" fmla="*/ T4 w 18"/>
                                <a:gd name="T6" fmla="+- 0 12439 12438"/>
                                <a:gd name="T7" fmla="*/ 12439 h 23"/>
                                <a:gd name="T8" fmla="+- 0 11203 11192"/>
                                <a:gd name="T9" fmla="*/ T8 w 18"/>
                                <a:gd name="T10" fmla="+- 0 12438 12438"/>
                                <a:gd name="T11" fmla="*/ 12438 h 23"/>
                                <a:gd name="T12" fmla="+- 0 11206 11192"/>
                                <a:gd name="T13" fmla="*/ T12 w 18"/>
                                <a:gd name="T14" fmla="+- 0 12438 12438"/>
                                <a:gd name="T15" fmla="*/ 12438 h 23"/>
                                <a:gd name="T16" fmla="+- 0 11207 11192"/>
                                <a:gd name="T17" fmla="*/ T16 w 18"/>
                                <a:gd name="T18" fmla="+- 0 12445 12438"/>
                                <a:gd name="T19" fmla="*/ 12445 h 23"/>
                                <a:gd name="T20" fmla="+- 0 11208 11192"/>
                                <a:gd name="T21" fmla="*/ T20 w 18"/>
                                <a:gd name="T22" fmla="+- 0 12452 12438"/>
                                <a:gd name="T23" fmla="*/ 12452 h 23"/>
                                <a:gd name="T24" fmla="+- 0 11209 11192"/>
                                <a:gd name="T25" fmla="*/ T24 w 18"/>
                                <a:gd name="T26" fmla="+- 0 12460 12438"/>
                                <a:gd name="T27" fmla="*/ 12460 h 23"/>
                                <a:gd name="T28" fmla="+- 0 11208 11192"/>
                                <a:gd name="T29" fmla="*/ T28 w 18"/>
                                <a:gd name="T30" fmla="+- 0 12460 12438"/>
                                <a:gd name="T31" fmla="*/ 12460 h 23"/>
                                <a:gd name="T32" fmla="+- 0 11206 11192"/>
                                <a:gd name="T33" fmla="*/ T32 w 18"/>
                                <a:gd name="T34" fmla="+- 0 12460 12438"/>
                                <a:gd name="T35" fmla="*/ 12460 h 23"/>
                                <a:gd name="T36" fmla="+- 0 11205 11192"/>
                                <a:gd name="T37" fmla="*/ T36 w 18"/>
                                <a:gd name="T38" fmla="+- 0 12460 12438"/>
                                <a:gd name="T39" fmla="*/ 12460 h 23"/>
                                <a:gd name="T40" fmla="+- 0 11205 11192"/>
                                <a:gd name="T41" fmla="*/ T40 w 18"/>
                                <a:gd name="T42" fmla="+- 0 12451 12438"/>
                                <a:gd name="T43" fmla="*/ 12451 h 23"/>
                                <a:gd name="T44" fmla="+- 0 11192 11192"/>
                                <a:gd name="T45" fmla="*/ T44 w 18"/>
                                <a:gd name="T46" fmla="+- 0 12454 12438"/>
                                <a:gd name="T47" fmla="*/ 12454 h 23"/>
                                <a:gd name="T48" fmla="+- 0 11195 11192"/>
                                <a:gd name="T49" fmla="*/ T48 w 18"/>
                                <a:gd name="T50" fmla="+- 0 12441 12438"/>
                                <a:gd name="T51" fmla="*/ 1244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 h="23">
                                  <a:moveTo>
                                    <a:pt x="3" y="3"/>
                                  </a:moveTo>
                                  <a:lnTo>
                                    <a:pt x="8" y="1"/>
                                  </a:lnTo>
                                  <a:lnTo>
                                    <a:pt x="11" y="0"/>
                                  </a:lnTo>
                                  <a:lnTo>
                                    <a:pt x="14" y="0"/>
                                  </a:lnTo>
                                  <a:lnTo>
                                    <a:pt x="15" y="7"/>
                                  </a:lnTo>
                                  <a:lnTo>
                                    <a:pt x="16" y="14"/>
                                  </a:lnTo>
                                  <a:lnTo>
                                    <a:pt x="17" y="22"/>
                                  </a:lnTo>
                                  <a:lnTo>
                                    <a:pt x="16" y="22"/>
                                  </a:lnTo>
                                  <a:lnTo>
                                    <a:pt x="14" y="22"/>
                                  </a:lnTo>
                                  <a:lnTo>
                                    <a:pt x="13" y="22"/>
                                  </a:lnTo>
                                  <a:lnTo>
                                    <a:pt x="13" y="13"/>
                                  </a:lnTo>
                                  <a:lnTo>
                                    <a:pt x="0" y="16"/>
                                  </a:lnTo>
                                  <a:lnTo>
                                    <a:pt x="3"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9" name="Group 7415"/>
                        <wpg:cNvGrpSpPr>
                          <a:grpSpLocks/>
                        </wpg:cNvGrpSpPr>
                        <wpg:grpSpPr bwMode="auto">
                          <a:xfrm>
                            <a:off x="11216" y="13113"/>
                            <a:ext cx="20" cy="24"/>
                            <a:chOff x="11216" y="13113"/>
                            <a:chExt cx="20" cy="24"/>
                          </a:xfrm>
                        </wpg:grpSpPr>
                        <wps:wsp>
                          <wps:cNvPr id="7610" name="Freeform 7416"/>
                          <wps:cNvSpPr>
                            <a:spLocks/>
                          </wps:cNvSpPr>
                          <wps:spPr bwMode="auto">
                            <a:xfrm>
                              <a:off x="11216" y="13113"/>
                              <a:ext cx="20" cy="24"/>
                            </a:xfrm>
                            <a:custGeom>
                              <a:avLst/>
                              <a:gdLst>
                                <a:gd name="T0" fmla="+- 0 11234 11216"/>
                                <a:gd name="T1" fmla="*/ T0 w 20"/>
                                <a:gd name="T2" fmla="+- 0 13113 13113"/>
                                <a:gd name="T3" fmla="*/ 13113 h 24"/>
                                <a:gd name="T4" fmla="+- 0 11236 11216"/>
                                <a:gd name="T5" fmla="*/ T4 w 20"/>
                                <a:gd name="T6" fmla="+- 0 13128 13113"/>
                                <a:gd name="T7" fmla="*/ 13128 h 24"/>
                                <a:gd name="T8" fmla="+- 0 11221 11216"/>
                                <a:gd name="T9" fmla="*/ T8 w 20"/>
                                <a:gd name="T10" fmla="+- 0 13125 13113"/>
                                <a:gd name="T11" fmla="*/ 13125 h 24"/>
                                <a:gd name="T12" fmla="+- 0 11219 11216"/>
                                <a:gd name="T13" fmla="*/ T12 w 20"/>
                                <a:gd name="T14" fmla="+- 0 13137 13113"/>
                                <a:gd name="T15" fmla="*/ 13137 h 24"/>
                                <a:gd name="T16" fmla="+- 0 11216 11216"/>
                                <a:gd name="T17" fmla="*/ T16 w 20"/>
                                <a:gd name="T18" fmla="+- 0 13124 13113"/>
                                <a:gd name="T19" fmla="*/ 13124 h 24"/>
                                <a:gd name="T20" fmla="+- 0 11229 11216"/>
                                <a:gd name="T21" fmla="*/ T20 w 20"/>
                                <a:gd name="T22" fmla="+- 0 13113 13113"/>
                                <a:gd name="T23" fmla="*/ 13113 h 24"/>
                                <a:gd name="T24" fmla="+- 0 11234 11216"/>
                                <a:gd name="T25" fmla="*/ T24 w 20"/>
                                <a:gd name="T26" fmla="+- 0 13113 13113"/>
                                <a:gd name="T27" fmla="*/ 13113 h 24"/>
                              </a:gdLst>
                              <a:ahLst/>
                              <a:cxnLst>
                                <a:cxn ang="0">
                                  <a:pos x="T1" y="T3"/>
                                </a:cxn>
                                <a:cxn ang="0">
                                  <a:pos x="T5" y="T7"/>
                                </a:cxn>
                                <a:cxn ang="0">
                                  <a:pos x="T9" y="T11"/>
                                </a:cxn>
                                <a:cxn ang="0">
                                  <a:pos x="T13" y="T15"/>
                                </a:cxn>
                                <a:cxn ang="0">
                                  <a:pos x="T17" y="T19"/>
                                </a:cxn>
                                <a:cxn ang="0">
                                  <a:pos x="T21" y="T23"/>
                                </a:cxn>
                                <a:cxn ang="0">
                                  <a:pos x="T25" y="T27"/>
                                </a:cxn>
                              </a:cxnLst>
                              <a:rect l="0" t="0" r="r" b="b"/>
                              <a:pathLst>
                                <a:path w="20" h="24">
                                  <a:moveTo>
                                    <a:pt x="18" y="0"/>
                                  </a:moveTo>
                                  <a:lnTo>
                                    <a:pt x="20" y="15"/>
                                  </a:lnTo>
                                  <a:lnTo>
                                    <a:pt x="5" y="12"/>
                                  </a:lnTo>
                                  <a:lnTo>
                                    <a:pt x="3" y="24"/>
                                  </a:lnTo>
                                  <a:lnTo>
                                    <a:pt x="0" y="11"/>
                                  </a:lnTo>
                                  <a:lnTo>
                                    <a:pt x="13" y="0"/>
                                  </a:lnTo>
                                  <a:lnTo>
                                    <a:pt x="1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1" name="Group 7417"/>
                        <wpg:cNvGrpSpPr>
                          <a:grpSpLocks/>
                        </wpg:cNvGrpSpPr>
                        <wpg:grpSpPr bwMode="auto">
                          <a:xfrm>
                            <a:off x="11211" y="13510"/>
                            <a:ext cx="17" cy="41"/>
                            <a:chOff x="11211" y="13510"/>
                            <a:chExt cx="17" cy="41"/>
                          </a:xfrm>
                        </wpg:grpSpPr>
                        <wps:wsp>
                          <wps:cNvPr id="7612" name="Freeform 7418"/>
                          <wps:cNvSpPr>
                            <a:spLocks/>
                          </wps:cNvSpPr>
                          <wps:spPr bwMode="auto">
                            <a:xfrm>
                              <a:off x="11211" y="13510"/>
                              <a:ext cx="17" cy="41"/>
                            </a:xfrm>
                            <a:custGeom>
                              <a:avLst/>
                              <a:gdLst>
                                <a:gd name="T0" fmla="+- 0 11212 11211"/>
                                <a:gd name="T1" fmla="*/ T0 w 17"/>
                                <a:gd name="T2" fmla="+- 0 13510 13510"/>
                                <a:gd name="T3" fmla="*/ 13510 h 41"/>
                                <a:gd name="T4" fmla="+- 0 11217 11211"/>
                                <a:gd name="T5" fmla="*/ T4 w 17"/>
                                <a:gd name="T6" fmla="+- 0 13515 13510"/>
                                <a:gd name="T7" fmla="*/ 13515 h 41"/>
                                <a:gd name="T8" fmla="+- 0 11218 11211"/>
                                <a:gd name="T9" fmla="*/ T8 w 17"/>
                                <a:gd name="T10" fmla="+- 0 13525 13510"/>
                                <a:gd name="T11" fmla="*/ 13525 h 41"/>
                                <a:gd name="T12" fmla="+- 0 11228 11211"/>
                                <a:gd name="T13" fmla="*/ T12 w 17"/>
                                <a:gd name="T14" fmla="+- 0 13533 13510"/>
                                <a:gd name="T15" fmla="*/ 13533 h 41"/>
                                <a:gd name="T16" fmla="+- 0 11222 11211"/>
                                <a:gd name="T17" fmla="*/ T16 w 17"/>
                                <a:gd name="T18" fmla="+- 0 13534 13510"/>
                                <a:gd name="T19" fmla="*/ 13534 h 41"/>
                                <a:gd name="T20" fmla="+- 0 11216 11211"/>
                                <a:gd name="T21" fmla="*/ T20 w 17"/>
                                <a:gd name="T22" fmla="+- 0 13534 13510"/>
                                <a:gd name="T23" fmla="*/ 13534 h 41"/>
                                <a:gd name="T24" fmla="+- 0 11219 11211"/>
                                <a:gd name="T25" fmla="*/ T24 w 17"/>
                                <a:gd name="T26" fmla="+- 0 13545 13510"/>
                                <a:gd name="T27" fmla="*/ 13545 h 41"/>
                                <a:gd name="T28" fmla="+- 0 11226 11211"/>
                                <a:gd name="T29" fmla="*/ T28 w 17"/>
                                <a:gd name="T30" fmla="+- 0 13551 13510"/>
                                <a:gd name="T31" fmla="*/ 13551 h 41"/>
                                <a:gd name="T32" fmla="+- 0 11212 11211"/>
                                <a:gd name="T33" fmla="*/ T32 w 17"/>
                                <a:gd name="T34" fmla="+- 0 13546 13510"/>
                                <a:gd name="T35" fmla="*/ 13546 h 41"/>
                                <a:gd name="T36" fmla="+- 0 11211 11211"/>
                                <a:gd name="T37" fmla="*/ T36 w 17"/>
                                <a:gd name="T38" fmla="+- 0 13531 13510"/>
                                <a:gd name="T39" fmla="*/ 13531 h 41"/>
                                <a:gd name="T40" fmla="+- 0 11213 11211"/>
                                <a:gd name="T41" fmla="*/ T40 w 17"/>
                                <a:gd name="T42" fmla="+- 0 13514 13510"/>
                                <a:gd name="T43" fmla="*/ 13514 h 41"/>
                                <a:gd name="T44" fmla="+- 0 11212 11211"/>
                                <a:gd name="T45" fmla="*/ T44 w 17"/>
                                <a:gd name="T46" fmla="+- 0 13510 13510"/>
                                <a:gd name="T47" fmla="*/ 135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 h="41">
                                  <a:moveTo>
                                    <a:pt x="1" y="0"/>
                                  </a:moveTo>
                                  <a:lnTo>
                                    <a:pt x="6" y="5"/>
                                  </a:lnTo>
                                  <a:lnTo>
                                    <a:pt x="7" y="15"/>
                                  </a:lnTo>
                                  <a:lnTo>
                                    <a:pt x="17" y="23"/>
                                  </a:lnTo>
                                  <a:lnTo>
                                    <a:pt x="11" y="24"/>
                                  </a:lnTo>
                                  <a:lnTo>
                                    <a:pt x="5" y="24"/>
                                  </a:lnTo>
                                  <a:lnTo>
                                    <a:pt x="8" y="35"/>
                                  </a:lnTo>
                                  <a:lnTo>
                                    <a:pt x="15" y="41"/>
                                  </a:lnTo>
                                  <a:lnTo>
                                    <a:pt x="1" y="36"/>
                                  </a:lnTo>
                                  <a:lnTo>
                                    <a:pt x="0" y="21"/>
                                  </a:lnTo>
                                  <a:lnTo>
                                    <a:pt x="2" y="4"/>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3" name="Group 7419"/>
                        <wpg:cNvGrpSpPr>
                          <a:grpSpLocks/>
                        </wpg:cNvGrpSpPr>
                        <wpg:grpSpPr bwMode="auto">
                          <a:xfrm>
                            <a:off x="11707" y="14022"/>
                            <a:ext cx="24" cy="65"/>
                            <a:chOff x="11707" y="14022"/>
                            <a:chExt cx="24" cy="65"/>
                          </a:xfrm>
                        </wpg:grpSpPr>
                        <wps:wsp>
                          <wps:cNvPr id="7614" name="Freeform 7420"/>
                          <wps:cNvSpPr>
                            <a:spLocks/>
                          </wps:cNvSpPr>
                          <wps:spPr bwMode="auto">
                            <a:xfrm>
                              <a:off x="11707" y="14022"/>
                              <a:ext cx="24" cy="65"/>
                            </a:xfrm>
                            <a:custGeom>
                              <a:avLst/>
                              <a:gdLst>
                                <a:gd name="T0" fmla="+- 0 11720 11707"/>
                                <a:gd name="T1" fmla="*/ T0 w 24"/>
                                <a:gd name="T2" fmla="+- 0 14061 14022"/>
                                <a:gd name="T3" fmla="*/ 14061 h 65"/>
                                <a:gd name="T4" fmla="+- 0 11724 11707"/>
                                <a:gd name="T5" fmla="*/ T4 w 24"/>
                                <a:gd name="T6" fmla="+- 0 14063 14022"/>
                                <a:gd name="T7" fmla="*/ 14063 h 65"/>
                                <a:gd name="T8" fmla="+- 0 11723 11707"/>
                                <a:gd name="T9" fmla="*/ T8 w 24"/>
                                <a:gd name="T10" fmla="+- 0 14041 14022"/>
                                <a:gd name="T11" fmla="*/ 14041 h 65"/>
                                <a:gd name="T12" fmla="+- 0 11728 11707"/>
                                <a:gd name="T13" fmla="*/ T12 w 24"/>
                                <a:gd name="T14" fmla="+- 0 14046 14022"/>
                                <a:gd name="T15" fmla="*/ 14046 h 65"/>
                                <a:gd name="T16" fmla="+- 0 11730 11707"/>
                                <a:gd name="T17" fmla="*/ T16 w 24"/>
                                <a:gd name="T18" fmla="+- 0 14070 14022"/>
                                <a:gd name="T19" fmla="*/ 14070 h 65"/>
                                <a:gd name="T20" fmla="+- 0 11727 11707"/>
                                <a:gd name="T21" fmla="*/ T20 w 24"/>
                                <a:gd name="T22" fmla="+- 0 14086 14022"/>
                                <a:gd name="T23" fmla="*/ 14086 h 65"/>
                                <a:gd name="T24" fmla="+- 0 11727 11707"/>
                                <a:gd name="T25" fmla="*/ T24 w 24"/>
                                <a:gd name="T26" fmla="+- 0 14080 14022"/>
                                <a:gd name="T27" fmla="*/ 14080 h 65"/>
                                <a:gd name="T28" fmla="+- 0 11728 11707"/>
                                <a:gd name="T29" fmla="*/ T28 w 24"/>
                                <a:gd name="T30" fmla="+- 0 14076 14022"/>
                                <a:gd name="T31" fmla="*/ 14076 h 65"/>
                                <a:gd name="T32" fmla="+- 0 11728 11707"/>
                                <a:gd name="T33" fmla="*/ T32 w 24"/>
                                <a:gd name="T34" fmla="+- 0 14072 14022"/>
                                <a:gd name="T35" fmla="*/ 14072 h 65"/>
                                <a:gd name="T36" fmla="+- 0 11720 11707"/>
                                <a:gd name="T37" fmla="*/ T36 w 24"/>
                                <a:gd name="T38" fmla="+- 0 14068 14022"/>
                                <a:gd name="T39" fmla="*/ 14068 h 65"/>
                                <a:gd name="T40" fmla="+- 0 11712 11707"/>
                                <a:gd name="T41" fmla="*/ T40 w 24"/>
                                <a:gd name="T42" fmla="+- 0 14059 14022"/>
                                <a:gd name="T43" fmla="*/ 14059 h 65"/>
                                <a:gd name="T44" fmla="+- 0 11707 11707"/>
                                <a:gd name="T45" fmla="*/ T44 w 24"/>
                                <a:gd name="T46" fmla="+- 0 14040 14022"/>
                                <a:gd name="T47" fmla="*/ 14040 h 65"/>
                                <a:gd name="T48" fmla="+- 0 11711 11707"/>
                                <a:gd name="T49" fmla="*/ T48 w 24"/>
                                <a:gd name="T50" fmla="+- 0 14040 14022"/>
                                <a:gd name="T51" fmla="*/ 14040 h 65"/>
                                <a:gd name="T52" fmla="+- 0 11715 11707"/>
                                <a:gd name="T53" fmla="*/ T52 w 24"/>
                                <a:gd name="T54" fmla="+- 0 14042 14022"/>
                                <a:gd name="T55" fmla="*/ 14042 h 65"/>
                                <a:gd name="T56" fmla="+- 0 11719 11707"/>
                                <a:gd name="T57" fmla="*/ T56 w 24"/>
                                <a:gd name="T58" fmla="+- 0 14030 14022"/>
                                <a:gd name="T59" fmla="*/ 14030 h 65"/>
                                <a:gd name="T60" fmla="+- 0 11715 11707"/>
                                <a:gd name="T61" fmla="*/ T60 w 24"/>
                                <a:gd name="T62" fmla="+- 0 14028 14022"/>
                                <a:gd name="T63" fmla="*/ 14028 h 65"/>
                                <a:gd name="T64" fmla="+- 0 11715 11707"/>
                                <a:gd name="T65" fmla="*/ T64 w 24"/>
                                <a:gd name="T66" fmla="+- 0 14025 14022"/>
                                <a:gd name="T67" fmla="*/ 14025 h 65"/>
                                <a:gd name="T68" fmla="+- 0 11715 11707"/>
                                <a:gd name="T69" fmla="*/ T68 w 24"/>
                                <a:gd name="T70" fmla="+- 0 14022 14022"/>
                                <a:gd name="T71" fmla="*/ 14022 h 65"/>
                                <a:gd name="T72" fmla="+- 0 11722 11707"/>
                                <a:gd name="T73" fmla="*/ T72 w 24"/>
                                <a:gd name="T74" fmla="+- 0 14022 14022"/>
                                <a:gd name="T75" fmla="*/ 14022 h 65"/>
                                <a:gd name="T76" fmla="+- 0 11723 11707"/>
                                <a:gd name="T77" fmla="*/ T76 w 24"/>
                                <a:gd name="T78" fmla="+- 0 14032 14022"/>
                                <a:gd name="T79" fmla="*/ 14032 h 65"/>
                                <a:gd name="T80" fmla="+- 0 11720 11707"/>
                                <a:gd name="T81" fmla="*/ T80 w 24"/>
                                <a:gd name="T82" fmla="+- 0 14046 14022"/>
                                <a:gd name="T83" fmla="*/ 14046 h 65"/>
                                <a:gd name="T84" fmla="+- 0 11720 11707"/>
                                <a:gd name="T85" fmla="*/ T84 w 24"/>
                                <a:gd name="T86" fmla="+- 0 14061 14022"/>
                                <a:gd name="T87" fmla="*/ 1406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4" h="65">
                                  <a:moveTo>
                                    <a:pt x="13" y="39"/>
                                  </a:moveTo>
                                  <a:lnTo>
                                    <a:pt x="17" y="41"/>
                                  </a:lnTo>
                                  <a:lnTo>
                                    <a:pt x="16" y="19"/>
                                  </a:lnTo>
                                  <a:lnTo>
                                    <a:pt x="21" y="24"/>
                                  </a:lnTo>
                                  <a:lnTo>
                                    <a:pt x="23" y="48"/>
                                  </a:lnTo>
                                  <a:lnTo>
                                    <a:pt x="20" y="64"/>
                                  </a:lnTo>
                                  <a:lnTo>
                                    <a:pt x="20" y="58"/>
                                  </a:lnTo>
                                  <a:lnTo>
                                    <a:pt x="21" y="54"/>
                                  </a:lnTo>
                                  <a:lnTo>
                                    <a:pt x="21" y="50"/>
                                  </a:lnTo>
                                  <a:lnTo>
                                    <a:pt x="13" y="46"/>
                                  </a:lnTo>
                                  <a:lnTo>
                                    <a:pt x="5" y="37"/>
                                  </a:lnTo>
                                  <a:lnTo>
                                    <a:pt x="0" y="18"/>
                                  </a:lnTo>
                                  <a:lnTo>
                                    <a:pt x="4" y="18"/>
                                  </a:lnTo>
                                  <a:lnTo>
                                    <a:pt x="8" y="20"/>
                                  </a:lnTo>
                                  <a:lnTo>
                                    <a:pt x="12" y="8"/>
                                  </a:lnTo>
                                  <a:lnTo>
                                    <a:pt x="8" y="6"/>
                                  </a:lnTo>
                                  <a:lnTo>
                                    <a:pt x="8" y="3"/>
                                  </a:lnTo>
                                  <a:lnTo>
                                    <a:pt x="8" y="0"/>
                                  </a:lnTo>
                                  <a:lnTo>
                                    <a:pt x="15" y="0"/>
                                  </a:lnTo>
                                  <a:lnTo>
                                    <a:pt x="16" y="10"/>
                                  </a:lnTo>
                                  <a:lnTo>
                                    <a:pt x="13" y="24"/>
                                  </a:lnTo>
                                  <a:lnTo>
                                    <a:pt x="13" y="3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 name="Group 7421"/>
                        <wpg:cNvGrpSpPr>
                          <a:grpSpLocks/>
                        </wpg:cNvGrpSpPr>
                        <wpg:grpSpPr bwMode="auto">
                          <a:xfrm>
                            <a:off x="11887" y="14022"/>
                            <a:ext cx="17" cy="24"/>
                            <a:chOff x="11887" y="14022"/>
                            <a:chExt cx="17" cy="24"/>
                          </a:xfrm>
                        </wpg:grpSpPr>
                        <wps:wsp>
                          <wps:cNvPr id="7616" name="Freeform 7422"/>
                          <wps:cNvSpPr>
                            <a:spLocks/>
                          </wps:cNvSpPr>
                          <wps:spPr bwMode="auto">
                            <a:xfrm>
                              <a:off x="11887" y="14022"/>
                              <a:ext cx="17" cy="24"/>
                            </a:xfrm>
                            <a:custGeom>
                              <a:avLst/>
                              <a:gdLst>
                                <a:gd name="T0" fmla="+- 0 11901 11887"/>
                                <a:gd name="T1" fmla="*/ T0 w 17"/>
                                <a:gd name="T2" fmla="+- 0 14044 14022"/>
                                <a:gd name="T3" fmla="*/ 14044 h 24"/>
                                <a:gd name="T4" fmla="+- 0 11895 11887"/>
                                <a:gd name="T5" fmla="*/ T4 w 17"/>
                                <a:gd name="T6" fmla="+- 0 14046 14022"/>
                                <a:gd name="T7" fmla="*/ 14046 h 24"/>
                                <a:gd name="T8" fmla="+- 0 11892 11887"/>
                                <a:gd name="T9" fmla="*/ T8 w 17"/>
                                <a:gd name="T10" fmla="+- 0 14034 14022"/>
                                <a:gd name="T11" fmla="*/ 14034 h 24"/>
                                <a:gd name="T12" fmla="+- 0 11887 11887"/>
                                <a:gd name="T13" fmla="*/ T12 w 17"/>
                                <a:gd name="T14" fmla="+- 0 14028 14022"/>
                                <a:gd name="T15" fmla="*/ 14028 h 24"/>
                                <a:gd name="T16" fmla="+- 0 11888 11887"/>
                                <a:gd name="T17" fmla="*/ T16 w 17"/>
                                <a:gd name="T18" fmla="+- 0 14026 14022"/>
                                <a:gd name="T19" fmla="*/ 14026 h 24"/>
                                <a:gd name="T20" fmla="+- 0 11888 11887"/>
                                <a:gd name="T21" fmla="*/ T20 w 17"/>
                                <a:gd name="T22" fmla="+- 0 14023 14022"/>
                                <a:gd name="T23" fmla="*/ 14023 h 24"/>
                                <a:gd name="T24" fmla="+- 0 11888 11887"/>
                                <a:gd name="T25" fmla="*/ T24 w 17"/>
                                <a:gd name="T26" fmla="+- 0 14022 14022"/>
                                <a:gd name="T27" fmla="*/ 14022 h 24"/>
                                <a:gd name="T28" fmla="+- 0 11895 11887"/>
                                <a:gd name="T29" fmla="*/ T28 w 17"/>
                                <a:gd name="T30" fmla="+- 0 14022 14022"/>
                                <a:gd name="T31" fmla="*/ 14022 h 24"/>
                                <a:gd name="T32" fmla="+- 0 11896 11887"/>
                                <a:gd name="T33" fmla="*/ T32 w 17"/>
                                <a:gd name="T34" fmla="+- 0 14023 14022"/>
                                <a:gd name="T35" fmla="*/ 14023 h 24"/>
                                <a:gd name="T36" fmla="+- 0 11896 11887"/>
                                <a:gd name="T37" fmla="*/ T36 w 17"/>
                                <a:gd name="T38" fmla="+- 0 14023 14022"/>
                                <a:gd name="T39" fmla="*/ 14023 h 24"/>
                                <a:gd name="T40" fmla="+- 0 11897 11887"/>
                                <a:gd name="T41" fmla="*/ T40 w 17"/>
                                <a:gd name="T42" fmla="+- 0 14022 14022"/>
                                <a:gd name="T43" fmla="*/ 14022 h 24"/>
                                <a:gd name="T44" fmla="+- 0 11900 11887"/>
                                <a:gd name="T45" fmla="*/ T44 w 17"/>
                                <a:gd name="T46" fmla="+- 0 14022 14022"/>
                                <a:gd name="T47" fmla="*/ 14022 h 24"/>
                                <a:gd name="T48" fmla="+- 0 11900 11887"/>
                                <a:gd name="T49" fmla="*/ T48 w 17"/>
                                <a:gd name="T50" fmla="+- 0 14033 14022"/>
                                <a:gd name="T51" fmla="*/ 14033 h 24"/>
                                <a:gd name="T52" fmla="+- 0 11904 11887"/>
                                <a:gd name="T53" fmla="*/ T52 w 17"/>
                                <a:gd name="T54" fmla="+- 0 14041 14022"/>
                                <a:gd name="T55" fmla="*/ 14041 h 24"/>
                                <a:gd name="T56" fmla="+- 0 11901 11887"/>
                                <a:gd name="T57" fmla="*/ T56 w 17"/>
                                <a:gd name="T58" fmla="+- 0 14044 14022"/>
                                <a:gd name="T59" fmla="*/ 140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24">
                                  <a:moveTo>
                                    <a:pt x="14" y="22"/>
                                  </a:moveTo>
                                  <a:lnTo>
                                    <a:pt x="8" y="24"/>
                                  </a:lnTo>
                                  <a:lnTo>
                                    <a:pt x="5" y="12"/>
                                  </a:lnTo>
                                  <a:lnTo>
                                    <a:pt x="0" y="6"/>
                                  </a:lnTo>
                                  <a:lnTo>
                                    <a:pt x="1" y="4"/>
                                  </a:lnTo>
                                  <a:lnTo>
                                    <a:pt x="1" y="1"/>
                                  </a:lnTo>
                                  <a:lnTo>
                                    <a:pt x="1" y="0"/>
                                  </a:lnTo>
                                  <a:lnTo>
                                    <a:pt x="8" y="0"/>
                                  </a:lnTo>
                                  <a:lnTo>
                                    <a:pt x="9" y="1"/>
                                  </a:lnTo>
                                  <a:lnTo>
                                    <a:pt x="10" y="0"/>
                                  </a:lnTo>
                                  <a:lnTo>
                                    <a:pt x="13" y="0"/>
                                  </a:lnTo>
                                  <a:lnTo>
                                    <a:pt x="13" y="11"/>
                                  </a:lnTo>
                                  <a:lnTo>
                                    <a:pt x="17" y="19"/>
                                  </a:lnTo>
                                  <a:lnTo>
                                    <a:pt x="14" y="2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7" name="Group 7423"/>
                        <wpg:cNvGrpSpPr>
                          <a:grpSpLocks/>
                        </wpg:cNvGrpSpPr>
                        <wpg:grpSpPr bwMode="auto">
                          <a:xfrm>
                            <a:off x="0" y="473"/>
                            <a:ext cx="11764" cy="3293"/>
                            <a:chOff x="0" y="473"/>
                            <a:chExt cx="11764" cy="3293"/>
                          </a:xfrm>
                        </wpg:grpSpPr>
                        <wps:wsp>
                          <wps:cNvPr id="7618" name="Freeform 7424"/>
                          <wps:cNvSpPr>
                            <a:spLocks/>
                          </wps:cNvSpPr>
                          <wps:spPr bwMode="auto">
                            <a:xfrm>
                              <a:off x="0" y="473"/>
                              <a:ext cx="11764" cy="3293"/>
                            </a:xfrm>
                            <a:custGeom>
                              <a:avLst/>
                              <a:gdLst>
                                <a:gd name="T0" fmla="*/ 1187 w 11764"/>
                                <a:gd name="T1" fmla="+- 0 3627 473"/>
                                <a:gd name="T2" fmla="*/ 3627 h 3293"/>
                                <a:gd name="T3" fmla="*/ 2309 w 11764"/>
                                <a:gd name="T4" fmla="+- 0 3623 473"/>
                                <a:gd name="T5" fmla="*/ 3623 h 3293"/>
                                <a:gd name="T6" fmla="*/ 2719 w 11764"/>
                                <a:gd name="T7" fmla="+- 0 3675 473"/>
                                <a:gd name="T8" fmla="*/ 3675 h 3293"/>
                                <a:gd name="T9" fmla="*/ 3160 w 11764"/>
                                <a:gd name="T10" fmla="+- 0 3578 473"/>
                                <a:gd name="T11" fmla="*/ 3578 h 3293"/>
                                <a:gd name="T12" fmla="*/ 3620 w 11764"/>
                                <a:gd name="T13" fmla="+- 0 3561 473"/>
                                <a:gd name="T14" fmla="*/ 3561 h 3293"/>
                                <a:gd name="T15" fmla="*/ 4503 w 11764"/>
                                <a:gd name="T16" fmla="+- 0 3675 473"/>
                                <a:gd name="T17" fmla="*/ 3675 h 3293"/>
                                <a:gd name="T18" fmla="*/ 5730 w 11764"/>
                                <a:gd name="T19" fmla="+- 0 3738 473"/>
                                <a:gd name="T20" fmla="*/ 3738 h 3293"/>
                                <a:gd name="T21" fmla="*/ 6716 w 11764"/>
                                <a:gd name="T22" fmla="+- 0 3716 473"/>
                                <a:gd name="T23" fmla="*/ 3716 h 3293"/>
                                <a:gd name="T24" fmla="*/ 7378 w 11764"/>
                                <a:gd name="T25" fmla="+- 0 3551 473"/>
                                <a:gd name="T26" fmla="*/ 3551 h 3293"/>
                                <a:gd name="T27" fmla="*/ 7334 w 11764"/>
                                <a:gd name="T28" fmla="+- 0 3671 473"/>
                                <a:gd name="T29" fmla="*/ 3671 h 3293"/>
                                <a:gd name="T30" fmla="*/ 8873 w 11764"/>
                                <a:gd name="T31" fmla="+- 0 3670 473"/>
                                <a:gd name="T32" fmla="*/ 3670 h 3293"/>
                                <a:gd name="T33" fmla="*/ 9696 w 11764"/>
                                <a:gd name="T34" fmla="+- 0 3637 473"/>
                                <a:gd name="T35" fmla="*/ 3637 h 3293"/>
                                <a:gd name="T36" fmla="*/ 10769 w 11764"/>
                                <a:gd name="T37" fmla="+- 0 3595 473"/>
                                <a:gd name="T38" fmla="*/ 3595 h 3293"/>
                                <a:gd name="T39" fmla="*/ 11639 w 11764"/>
                                <a:gd name="T40" fmla="+- 0 3116 473"/>
                                <a:gd name="T41" fmla="*/ 3116 h 3293"/>
                                <a:gd name="T42" fmla="*/ 11669 w 11764"/>
                                <a:gd name="T43" fmla="+- 0 3047 473"/>
                                <a:gd name="T44" fmla="*/ 3047 h 3293"/>
                                <a:gd name="T45" fmla="*/ 11639 w 11764"/>
                                <a:gd name="T46" fmla="+- 0 2651 473"/>
                                <a:gd name="T47" fmla="*/ 2651 h 3293"/>
                                <a:gd name="T48" fmla="*/ 11744 w 11764"/>
                                <a:gd name="T49" fmla="+- 0 2263 473"/>
                                <a:gd name="T50" fmla="*/ 2263 h 3293"/>
                                <a:gd name="T51" fmla="*/ 11712 w 11764"/>
                                <a:gd name="T52" fmla="+- 0 2004 473"/>
                                <a:gd name="T53" fmla="*/ 2004 h 3293"/>
                                <a:gd name="T54" fmla="*/ 11656 w 11764"/>
                                <a:gd name="T55" fmla="+- 0 1815 473"/>
                                <a:gd name="T56" fmla="*/ 1815 h 3293"/>
                                <a:gd name="T57" fmla="*/ 11613 w 11764"/>
                                <a:gd name="T58" fmla="+- 0 1204 473"/>
                                <a:gd name="T59" fmla="*/ 1204 h 3293"/>
                                <a:gd name="T60" fmla="*/ 11635 w 11764"/>
                                <a:gd name="T61" fmla="+- 0 559 473"/>
                                <a:gd name="T62" fmla="*/ 559 h 3293"/>
                                <a:gd name="T63" fmla="*/ 11392 w 11764"/>
                                <a:gd name="T64" fmla="+- 0 569 473"/>
                                <a:gd name="T65" fmla="*/ 569 h 3293"/>
                                <a:gd name="T66" fmla="*/ 11157 w 11764"/>
                                <a:gd name="T67" fmla="+- 0 645 473"/>
                                <a:gd name="T68" fmla="*/ 645 h 3293"/>
                                <a:gd name="T69" fmla="*/ 11025 w 11764"/>
                                <a:gd name="T70" fmla="+- 0 701 473"/>
                                <a:gd name="T71" fmla="*/ 701 h 3293"/>
                                <a:gd name="T72" fmla="*/ 10912 w 11764"/>
                                <a:gd name="T73" fmla="+- 0 655 473"/>
                                <a:gd name="T74" fmla="*/ 655 h 3293"/>
                                <a:gd name="T75" fmla="*/ 10638 w 11764"/>
                                <a:gd name="T76" fmla="+- 0 620 473"/>
                                <a:gd name="T77" fmla="*/ 620 h 3293"/>
                                <a:gd name="T78" fmla="*/ 10467 w 11764"/>
                                <a:gd name="T79" fmla="+- 0 634 473"/>
                                <a:gd name="T80" fmla="*/ 634 h 3293"/>
                                <a:gd name="T81" fmla="*/ 10377 w 11764"/>
                                <a:gd name="T82" fmla="+- 0 612 473"/>
                                <a:gd name="T83" fmla="*/ 612 h 3293"/>
                                <a:gd name="T84" fmla="*/ 10359 w 11764"/>
                                <a:gd name="T85" fmla="+- 0 680 473"/>
                                <a:gd name="T86" fmla="*/ 680 h 3293"/>
                                <a:gd name="T87" fmla="*/ 10251 w 11764"/>
                                <a:gd name="T88" fmla="+- 0 713 473"/>
                                <a:gd name="T89" fmla="*/ 713 h 3293"/>
                                <a:gd name="T90" fmla="*/ 10136 w 11764"/>
                                <a:gd name="T91" fmla="+- 0 583 473"/>
                                <a:gd name="T92" fmla="*/ 583 h 3293"/>
                                <a:gd name="T93" fmla="*/ 9803 w 11764"/>
                                <a:gd name="T94" fmla="+- 0 560 473"/>
                                <a:gd name="T95" fmla="*/ 560 h 3293"/>
                                <a:gd name="T96" fmla="*/ 9532 w 11764"/>
                                <a:gd name="T97" fmla="+- 0 598 473"/>
                                <a:gd name="T98" fmla="*/ 598 h 3293"/>
                                <a:gd name="T99" fmla="*/ 9168 w 11764"/>
                                <a:gd name="T100" fmla="+- 0 592 473"/>
                                <a:gd name="T101" fmla="*/ 592 h 3293"/>
                                <a:gd name="T102" fmla="*/ 8633 w 11764"/>
                                <a:gd name="T103" fmla="+- 0 652 473"/>
                                <a:gd name="T104" fmla="*/ 652 h 3293"/>
                                <a:gd name="T105" fmla="*/ 7901 w 11764"/>
                                <a:gd name="T106" fmla="+- 0 716 473"/>
                                <a:gd name="T107" fmla="*/ 716 h 3293"/>
                                <a:gd name="T108" fmla="*/ 7128 w 11764"/>
                                <a:gd name="T109" fmla="+- 0 718 473"/>
                                <a:gd name="T110" fmla="*/ 718 h 3293"/>
                                <a:gd name="T111" fmla="*/ 6788 w 11764"/>
                                <a:gd name="T112" fmla="+- 0 554 473"/>
                                <a:gd name="T113" fmla="*/ 554 h 3293"/>
                                <a:gd name="T114" fmla="*/ 6536 w 11764"/>
                                <a:gd name="T115" fmla="+- 0 613 473"/>
                                <a:gd name="T116" fmla="*/ 613 h 3293"/>
                                <a:gd name="T117" fmla="*/ 6363 w 11764"/>
                                <a:gd name="T118" fmla="+- 0 661 473"/>
                                <a:gd name="T119" fmla="*/ 661 h 3293"/>
                                <a:gd name="T120" fmla="*/ 6258 w 11764"/>
                                <a:gd name="T121" fmla="+- 0 676 473"/>
                                <a:gd name="T122" fmla="*/ 676 h 3293"/>
                                <a:gd name="T123" fmla="*/ 5942 w 11764"/>
                                <a:gd name="T124" fmla="+- 0 578 473"/>
                                <a:gd name="T125" fmla="*/ 578 h 3293"/>
                                <a:gd name="T126" fmla="*/ 5761 w 11764"/>
                                <a:gd name="T127" fmla="+- 0 604 473"/>
                                <a:gd name="T128" fmla="*/ 604 h 3293"/>
                                <a:gd name="T129" fmla="*/ 5632 w 11764"/>
                                <a:gd name="T130" fmla="+- 0 685 473"/>
                                <a:gd name="T131" fmla="*/ 685 h 3293"/>
                                <a:gd name="T132" fmla="*/ 5610 w 11764"/>
                                <a:gd name="T133" fmla="+- 0 720 473"/>
                                <a:gd name="T134" fmla="*/ 720 h 3293"/>
                                <a:gd name="T135" fmla="*/ 4831 w 11764"/>
                                <a:gd name="T136" fmla="+- 0 731 473"/>
                                <a:gd name="T137" fmla="*/ 731 h 3293"/>
                                <a:gd name="T138" fmla="*/ 4623 w 11764"/>
                                <a:gd name="T139" fmla="+- 0 718 473"/>
                                <a:gd name="T140" fmla="*/ 718 h 3293"/>
                                <a:gd name="T141" fmla="*/ 4397 w 11764"/>
                                <a:gd name="T142" fmla="+- 0 678 473"/>
                                <a:gd name="T143" fmla="*/ 678 h 3293"/>
                                <a:gd name="T144" fmla="*/ 4013 w 11764"/>
                                <a:gd name="T145" fmla="+- 0 597 473"/>
                                <a:gd name="T146" fmla="*/ 597 h 3293"/>
                                <a:gd name="T147" fmla="*/ 3563 w 11764"/>
                                <a:gd name="T148" fmla="+- 0 615 473"/>
                                <a:gd name="T149" fmla="*/ 615 h 3293"/>
                                <a:gd name="T150" fmla="*/ 3079 w 11764"/>
                                <a:gd name="T151" fmla="+- 0 701 473"/>
                                <a:gd name="T152" fmla="*/ 701 h 3293"/>
                                <a:gd name="T153" fmla="*/ 2749 w 11764"/>
                                <a:gd name="T154" fmla="+- 0 719 473"/>
                                <a:gd name="T155" fmla="*/ 719 h 3293"/>
                                <a:gd name="T156" fmla="*/ 2328 w 11764"/>
                                <a:gd name="T157" fmla="+- 0 677 473"/>
                                <a:gd name="T158" fmla="*/ 677 h 3293"/>
                                <a:gd name="T159" fmla="*/ 1722 w 11764"/>
                                <a:gd name="T160" fmla="+- 0 687 473"/>
                                <a:gd name="T161" fmla="*/ 687 h 3293"/>
                                <a:gd name="T162" fmla="*/ 1343 w 11764"/>
                                <a:gd name="T163" fmla="+- 0 696 473"/>
                                <a:gd name="T164" fmla="*/ 696 h 3293"/>
                                <a:gd name="T165" fmla="*/ 939 w 11764"/>
                                <a:gd name="T166" fmla="+- 0 702 473"/>
                                <a:gd name="T167" fmla="*/ 702 h 3293"/>
                                <a:gd name="T168" fmla="*/ 702 w 11764"/>
                                <a:gd name="T169" fmla="+- 0 608 473"/>
                                <a:gd name="T170" fmla="*/ 608 h 3293"/>
                                <a:gd name="T171" fmla="*/ 660 w 11764"/>
                                <a:gd name="T172" fmla="+- 0 578 473"/>
                                <a:gd name="T173" fmla="*/ 578 h 3293"/>
                                <a:gd name="T174" fmla="*/ 501 w 11764"/>
                                <a:gd name="T175" fmla="+- 0 642 473"/>
                                <a:gd name="T176" fmla="*/ 642 h 3293"/>
                                <a:gd name="T177" fmla="*/ 334 w 11764"/>
                                <a:gd name="T178" fmla="+- 0 536 473"/>
                                <a:gd name="T179" fmla="*/ 536 h 3293"/>
                                <a:gd name="T180" fmla="*/ 212 w 11764"/>
                                <a:gd name="T181" fmla="+- 0 549 473"/>
                                <a:gd name="T182" fmla="*/ 549 h 3293"/>
                                <a:gd name="T183" fmla="*/ 91 w 11764"/>
                                <a:gd name="T184" fmla="+- 0 592 473"/>
                                <a:gd name="T185" fmla="*/ 592 h 3293"/>
                                <a:gd name="T186" fmla="*/ 67 w 11764"/>
                                <a:gd name="T187" fmla="+- 0 641 473"/>
                                <a:gd name="T188" fmla="*/ 641 h 329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764" h="3293">
                                  <a:moveTo>
                                    <a:pt x="0" y="3131"/>
                                  </a:moveTo>
                                  <a:lnTo>
                                    <a:pt x="6" y="3138"/>
                                  </a:lnTo>
                                  <a:lnTo>
                                    <a:pt x="7" y="3157"/>
                                  </a:lnTo>
                                  <a:lnTo>
                                    <a:pt x="1" y="3175"/>
                                  </a:lnTo>
                                  <a:lnTo>
                                    <a:pt x="13" y="3178"/>
                                  </a:lnTo>
                                  <a:lnTo>
                                    <a:pt x="23" y="3175"/>
                                  </a:lnTo>
                                  <a:lnTo>
                                    <a:pt x="16" y="3187"/>
                                  </a:lnTo>
                                  <a:lnTo>
                                    <a:pt x="9" y="3199"/>
                                  </a:lnTo>
                                  <a:lnTo>
                                    <a:pt x="2" y="3211"/>
                                  </a:lnTo>
                                  <a:lnTo>
                                    <a:pt x="10" y="3214"/>
                                  </a:lnTo>
                                  <a:lnTo>
                                    <a:pt x="7" y="3229"/>
                                  </a:lnTo>
                                  <a:lnTo>
                                    <a:pt x="26" y="3224"/>
                                  </a:lnTo>
                                  <a:lnTo>
                                    <a:pt x="45" y="3225"/>
                                  </a:lnTo>
                                  <a:lnTo>
                                    <a:pt x="70" y="3221"/>
                                  </a:lnTo>
                                  <a:lnTo>
                                    <a:pt x="88" y="3215"/>
                                  </a:lnTo>
                                  <a:lnTo>
                                    <a:pt x="113" y="3210"/>
                                  </a:lnTo>
                                  <a:lnTo>
                                    <a:pt x="136" y="3208"/>
                                  </a:lnTo>
                                  <a:lnTo>
                                    <a:pt x="155" y="3207"/>
                                  </a:lnTo>
                                  <a:lnTo>
                                    <a:pt x="169" y="3207"/>
                                  </a:lnTo>
                                  <a:lnTo>
                                    <a:pt x="191" y="3207"/>
                                  </a:lnTo>
                                  <a:lnTo>
                                    <a:pt x="211" y="3207"/>
                                  </a:lnTo>
                                  <a:lnTo>
                                    <a:pt x="230" y="3205"/>
                                  </a:lnTo>
                                  <a:lnTo>
                                    <a:pt x="240" y="3202"/>
                                  </a:lnTo>
                                  <a:lnTo>
                                    <a:pt x="246" y="3194"/>
                                  </a:lnTo>
                                  <a:lnTo>
                                    <a:pt x="251" y="3194"/>
                                  </a:lnTo>
                                  <a:lnTo>
                                    <a:pt x="259" y="3193"/>
                                  </a:lnTo>
                                  <a:lnTo>
                                    <a:pt x="271" y="3199"/>
                                  </a:lnTo>
                                  <a:lnTo>
                                    <a:pt x="280" y="3199"/>
                                  </a:lnTo>
                                  <a:lnTo>
                                    <a:pt x="299" y="3195"/>
                                  </a:lnTo>
                                  <a:lnTo>
                                    <a:pt x="317" y="3194"/>
                                  </a:lnTo>
                                  <a:lnTo>
                                    <a:pt x="326" y="3182"/>
                                  </a:lnTo>
                                  <a:lnTo>
                                    <a:pt x="345" y="3181"/>
                                  </a:lnTo>
                                  <a:lnTo>
                                    <a:pt x="366" y="3185"/>
                                  </a:lnTo>
                                  <a:lnTo>
                                    <a:pt x="381" y="3179"/>
                                  </a:lnTo>
                                  <a:lnTo>
                                    <a:pt x="398" y="3178"/>
                                  </a:lnTo>
                                  <a:lnTo>
                                    <a:pt x="417" y="3180"/>
                                  </a:lnTo>
                                  <a:lnTo>
                                    <a:pt x="437" y="3182"/>
                                  </a:lnTo>
                                  <a:lnTo>
                                    <a:pt x="458" y="3184"/>
                                  </a:lnTo>
                                  <a:lnTo>
                                    <a:pt x="477" y="3178"/>
                                  </a:lnTo>
                                  <a:lnTo>
                                    <a:pt x="477" y="3175"/>
                                  </a:lnTo>
                                  <a:lnTo>
                                    <a:pt x="482" y="3173"/>
                                  </a:lnTo>
                                  <a:lnTo>
                                    <a:pt x="499" y="3169"/>
                                  </a:lnTo>
                                  <a:lnTo>
                                    <a:pt x="521" y="3168"/>
                                  </a:lnTo>
                                  <a:lnTo>
                                    <a:pt x="543" y="3169"/>
                                  </a:lnTo>
                                  <a:lnTo>
                                    <a:pt x="562" y="3173"/>
                                  </a:lnTo>
                                  <a:lnTo>
                                    <a:pt x="557" y="3185"/>
                                  </a:lnTo>
                                  <a:lnTo>
                                    <a:pt x="570" y="3189"/>
                                  </a:lnTo>
                                  <a:lnTo>
                                    <a:pt x="567" y="3204"/>
                                  </a:lnTo>
                                  <a:lnTo>
                                    <a:pt x="586" y="3207"/>
                                  </a:lnTo>
                                  <a:lnTo>
                                    <a:pt x="605" y="3210"/>
                                  </a:lnTo>
                                  <a:lnTo>
                                    <a:pt x="625" y="3211"/>
                                  </a:lnTo>
                                  <a:lnTo>
                                    <a:pt x="639" y="3201"/>
                                  </a:lnTo>
                                  <a:lnTo>
                                    <a:pt x="653" y="3201"/>
                                  </a:lnTo>
                                  <a:lnTo>
                                    <a:pt x="657" y="3198"/>
                                  </a:lnTo>
                                  <a:lnTo>
                                    <a:pt x="654" y="3184"/>
                                  </a:lnTo>
                                  <a:lnTo>
                                    <a:pt x="663" y="3186"/>
                                  </a:lnTo>
                                  <a:lnTo>
                                    <a:pt x="666" y="3195"/>
                                  </a:lnTo>
                                  <a:lnTo>
                                    <a:pt x="665" y="3200"/>
                                  </a:lnTo>
                                  <a:lnTo>
                                    <a:pt x="674" y="3197"/>
                                  </a:lnTo>
                                  <a:lnTo>
                                    <a:pt x="671" y="3188"/>
                                  </a:lnTo>
                                  <a:lnTo>
                                    <a:pt x="686" y="3181"/>
                                  </a:lnTo>
                                  <a:lnTo>
                                    <a:pt x="694" y="3173"/>
                                  </a:lnTo>
                                  <a:lnTo>
                                    <a:pt x="689" y="3184"/>
                                  </a:lnTo>
                                  <a:lnTo>
                                    <a:pt x="694" y="3192"/>
                                  </a:lnTo>
                                  <a:lnTo>
                                    <a:pt x="692" y="3202"/>
                                  </a:lnTo>
                                  <a:lnTo>
                                    <a:pt x="708" y="3202"/>
                                  </a:lnTo>
                                  <a:lnTo>
                                    <a:pt x="727" y="3203"/>
                                  </a:lnTo>
                                  <a:lnTo>
                                    <a:pt x="737" y="3200"/>
                                  </a:lnTo>
                                  <a:lnTo>
                                    <a:pt x="728" y="3197"/>
                                  </a:lnTo>
                                  <a:lnTo>
                                    <a:pt x="717" y="3199"/>
                                  </a:lnTo>
                                  <a:lnTo>
                                    <a:pt x="716" y="3192"/>
                                  </a:lnTo>
                                  <a:lnTo>
                                    <a:pt x="730" y="3194"/>
                                  </a:lnTo>
                                  <a:lnTo>
                                    <a:pt x="736" y="3189"/>
                                  </a:lnTo>
                                  <a:lnTo>
                                    <a:pt x="745" y="3188"/>
                                  </a:lnTo>
                                  <a:lnTo>
                                    <a:pt x="746" y="3188"/>
                                  </a:lnTo>
                                  <a:lnTo>
                                    <a:pt x="766" y="3183"/>
                                  </a:lnTo>
                                  <a:lnTo>
                                    <a:pt x="769" y="3183"/>
                                  </a:lnTo>
                                  <a:lnTo>
                                    <a:pt x="772" y="3184"/>
                                  </a:lnTo>
                                  <a:lnTo>
                                    <a:pt x="772" y="3194"/>
                                  </a:lnTo>
                                  <a:lnTo>
                                    <a:pt x="778" y="3193"/>
                                  </a:lnTo>
                                  <a:lnTo>
                                    <a:pt x="781" y="3193"/>
                                  </a:lnTo>
                                  <a:lnTo>
                                    <a:pt x="784" y="3184"/>
                                  </a:lnTo>
                                  <a:lnTo>
                                    <a:pt x="793" y="3184"/>
                                  </a:lnTo>
                                  <a:lnTo>
                                    <a:pt x="801" y="3184"/>
                                  </a:lnTo>
                                  <a:lnTo>
                                    <a:pt x="807" y="3191"/>
                                  </a:lnTo>
                                  <a:lnTo>
                                    <a:pt x="817" y="3189"/>
                                  </a:lnTo>
                                  <a:lnTo>
                                    <a:pt x="834" y="3180"/>
                                  </a:lnTo>
                                  <a:lnTo>
                                    <a:pt x="853" y="3174"/>
                                  </a:lnTo>
                                  <a:lnTo>
                                    <a:pt x="874" y="3172"/>
                                  </a:lnTo>
                                  <a:lnTo>
                                    <a:pt x="893" y="3173"/>
                                  </a:lnTo>
                                  <a:lnTo>
                                    <a:pt x="904" y="3170"/>
                                  </a:lnTo>
                                  <a:lnTo>
                                    <a:pt x="902" y="3162"/>
                                  </a:lnTo>
                                  <a:lnTo>
                                    <a:pt x="908" y="3161"/>
                                  </a:lnTo>
                                  <a:lnTo>
                                    <a:pt x="923" y="3163"/>
                                  </a:lnTo>
                                  <a:lnTo>
                                    <a:pt x="941" y="3163"/>
                                  </a:lnTo>
                                  <a:lnTo>
                                    <a:pt x="962" y="3161"/>
                                  </a:lnTo>
                                  <a:lnTo>
                                    <a:pt x="985" y="3159"/>
                                  </a:lnTo>
                                  <a:lnTo>
                                    <a:pt x="1007" y="3158"/>
                                  </a:lnTo>
                                  <a:lnTo>
                                    <a:pt x="1022" y="3158"/>
                                  </a:lnTo>
                                  <a:lnTo>
                                    <a:pt x="1024" y="3164"/>
                                  </a:lnTo>
                                  <a:lnTo>
                                    <a:pt x="1032" y="3164"/>
                                  </a:lnTo>
                                  <a:lnTo>
                                    <a:pt x="1037" y="3163"/>
                                  </a:lnTo>
                                  <a:lnTo>
                                    <a:pt x="1040" y="3157"/>
                                  </a:lnTo>
                                  <a:lnTo>
                                    <a:pt x="1052" y="3154"/>
                                  </a:lnTo>
                                  <a:lnTo>
                                    <a:pt x="1053" y="3154"/>
                                  </a:lnTo>
                                  <a:lnTo>
                                    <a:pt x="1063" y="3157"/>
                                  </a:lnTo>
                                  <a:lnTo>
                                    <a:pt x="1071" y="3154"/>
                                  </a:lnTo>
                                  <a:lnTo>
                                    <a:pt x="1080" y="3151"/>
                                  </a:lnTo>
                                  <a:lnTo>
                                    <a:pt x="1077" y="3150"/>
                                  </a:lnTo>
                                  <a:lnTo>
                                    <a:pt x="1068" y="3149"/>
                                  </a:lnTo>
                                  <a:lnTo>
                                    <a:pt x="1061" y="3146"/>
                                  </a:lnTo>
                                  <a:lnTo>
                                    <a:pt x="1078" y="3136"/>
                                  </a:lnTo>
                                  <a:lnTo>
                                    <a:pt x="1083" y="3144"/>
                                  </a:lnTo>
                                  <a:lnTo>
                                    <a:pt x="1085" y="3155"/>
                                  </a:lnTo>
                                  <a:lnTo>
                                    <a:pt x="1100" y="3152"/>
                                  </a:lnTo>
                                  <a:lnTo>
                                    <a:pt x="1102" y="3164"/>
                                  </a:lnTo>
                                  <a:lnTo>
                                    <a:pt x="1119" y="3160"/>
                                  </a:lnTo>
                                  <a:lnTo>
                                    <a:pt x="1125" y="3160"/>
                                  </a:lnTo>
                                  <a:lnTo>
                                    <a:pt x="1123" y="3152"/>
                                  </a:lnTo>
                                  <a:lnTo>
                                    <a:pt x="1128" y="3150"/>
                                  </a:lnTo>
                                  <a:lnTo>
                                    <a:pt x="1136" y="3151"/>
                                  </a:lnTo>
                                  <a:lnTo>
                                    <a:pt x="1132" y="3163"/>
                                  </a:lnTo>
                                  <a:lnTo>
                                    <a:pt x="1143" y="3161"/>
                                  </a:lnTo>
                                  <a:lnTo>
                                    <a:pt x="1155" y="3152"/>
                                  </a:lnTo>
                                  <a:lnTo>
                                    <a:pt x="1170" y="3153"/>
                                  </a:lnTo>
                                  <a:lnTo>
                                    <a:pt x="1187" y="3154"/>
                                  </a:lnTo>
                                  <a:lnTo>
                                    <a:pt x="1204" y="3169"/>
                                  </a:lnTo>
                                  <a:lnTo>
                                    <a:pt x="1217" y="3181"/>
                                  </a:lnTo>
                                  <a:lnTo>
                                    <a:pt x="1220" y="3174"/>
                                  </a:lnTo>
                                  <a:lnTo>
                                    <a:pt x="1219" y="3165"/>
                                  </a:lnTo>
                                  <a:lnTo>
                                    <a:pt x="1229" y="3167"/>
                                  </a:lnTo>
                                  <a:lnTo>
                                    <a:pt x="1226" y="3190"/>
                                  </a:lnTo>
                                  <a:lnTo>
                                    <a:pt x="1222" y="3205"/>
                                  </a:lnTo>
                                  <a:lnTo>
                                    <a:pt x="1241" y="3216"/>
                                  </a:lnTo>
                                  <a:lnTo>
                                    <a:pt x="1258" y="3222"/>
                                  </a:lnTo>
                                  <a:lnTo>
                                    <a:pt x="1276" y="3224"/>
                                  </a:lnTo>
                                  <a:lnTo>
                                    <a:pt x="1296" y="3214"/>
                                  </a:lnTo>
                                  <a:lnTo>
                                    <a:pt x="1298" y="3206"/>
                                  </a:lnTo>
                                  <a:lnTo>
                                    <a:pt x="1305" y="3203"/>
                                  </a:lnTo>
                                  <a:lnTo>
                                    <a:pt x="1305" y="3214"/>
                                  </a:lnTo>
                                  <a:lnTo>
                                    <a:pt x="1317" y="3214"/>
                                  </a:lnTo>
                                  <a:lnTo>
                                    <a:pt x="1329" y="3214"/>
                                  </a:lnTo>
                                  <a:lnTo>
                                    <a:pt x="1325" y="3202"/>
                                  </a:lnTo>
                                  <a:lnTo>
                                    <a:pt x="1319" y="3192"/>
                                  </a:lnTo>
                                  <a:lnTo>
                                    <a:pt x="1328" y="3193"/>
                                  </a:lnTo>
                                  <a:lnTo>
                                    <a:pt x="1336" y="3198"/>
                                  </a:lnTo>
                                  <a:lnTo>
                                    <a:pt x="1333" y="3214"/>
                                  </a:lnTo>
                                  <a:lnTo>
                                    <a:pt x="1344" y="3209"/>
                                  </a:lnTo>
                                  <a:lnTo>
                                    <a:pt x="1349" y="3200"/>
                                  </a:lnTo>
                                  <a:lnTo>
                                    <a:pt x="1369" y="3197"/>
                                  </a:lnTo>
                                  <a:lnTo>
                                    <a:pt x="1389" y="3195"/>
                                  </a:lnTo>
                                  <a:lnTo>
                                    <a:pt x="1409" y="3194"/>
                                  </a:lnTo>
                                  <a:lnTo>
                                    <a:pt x="1428" y="3191"/>
                                  </a:lnTo>
                                  <a:lnTo>
                                    <a:pt x="1447" y="3188"/>
                                  </a:lnTo>
                                  <a:lnTo>
                                    <a:pt x="1466" y="3183"/>
                                  </a:lnTo>
                                  <a:lnTo>
                                    <a:pt x="1485" y="3175"/>
                                  </a:lnTo>
                                  <a:lnTo>
                                    <a:pt x="1494" y="3178"/>
                                  </a:lnTo>
                                  <a:lnTo>
                                    <a:pt x="1497" y="3183"/>
                                  </a:lnTo>
                                  <a:lnTo>
                                    <a:pt x="1501" y="3187"/>
                                  </a:lnTo>
                                  <a:lnTo>
                                    <a:pt x="1520" y="3184"/>
                                  </a:lnTo>
                                  <a:lnTo>
                                    <a:pt x="1539" y="3181"/>
                                  </a:lnTo>
                                  <a:lnTo>
                                    <a:pt x="1618" y="3174"/>
                                  </a:lnTo>
                                  <a:lnTo>
                                    <a:pt x="1680" y="3172"/>
                                  </a:lnTo>
                                  <a:lnTo>
                                    <a:pt x="1701" y="3171"/>
                                  </a:lnTo>
                                  <a:lnTo>
                                    <a:pt x="1708" y="3166"/>
                                  </a:lnTo>
                                  <a:lnTo>
                                    <a:pt x="1712" y="3161"/>
                                  </a:lnTo>
                                  <a:lnTo>
                                    <a:pt x="1717" y="3157"/>
                                  </a:lnTo>
                                  <a:lnTo>
                                    <a:pt x="1727" y="3163"/>
                                  </a:lnTo>
                                  <a:lnTo>
                                    <a:pt x="1738" y="3157"/>
                                  </a:lnTo>
                                  <a:lnTo>
                                    <a:pt x="1748" y="3157"/>
                                  </a:lnTo>
                                  <a:lnTo>
                                    <a:pt x="1749" y="3166"/>
                                  </a:lnTo>
                                  <a:lnTo>
                                    <a:pt x="1756" y="3167"/>
                                  </a:lnTo>
                                  <a:lnTo>
                                    <a:pt x="1754" y="3167"/>
                                  </a:lnTo>
                                  <a:lnTo>
                                    <a:pt x="1769" y="3163"/>
                                  </a:lnTo>
                                  <a:lnTo>
                                    <a:pt x="1775" y="3163"/>
                                  </a:lnTo>
                                  <a:lnTo>
                                    <a:pt x="1799" y="3161"/>
                                  </a:lnTo>
                                  <a:lnTo>
                                    <a:pt x="1817" y="3160"/>
                                  </a:lnTo>
                                  <a:lnTo>
                                    <a:pt x="1835" y="3146"/>
                                  </a:lnTo>
                                  <a:lnTo>
                                    <a:pt x="1853" y="3147"/>
                                  </a:lnTo>
                                  <a:lnTo>
                                    <a:pt x="1866" y="3152"/>
                                  </a:lnTo>
                                  <a:lnTo>
                                    <a:pt x="1871" y="3154"/>
                                  </a:lnTo>
                                  <a:lnTo>
                                    <a:pt x="1875" y="3145"/>
                                  </a:lnTo>
                                  <a:lnTo>
                                    <a:pt x="1876" y="3145"/>
                                  </a:lnTo>
                                  <a:lnTo>
                                    <a:pt x="1883" y="3141"/>
                                  </a:lnTo>
                                  <a:lnTo>
                                    <a:pt x="1893" y="3147"/>
                                  </a:lnTo>
                                  <a:lnTo>
                                    <a:pt x="1895" y="3150"/>
                                  </a:lnTo>
                                  <a:lnTo>
                                    <a:pt x="1909" y="3155"/>
                                  </a:lnTo>
                                  <a:lnTo>
                                    <a:pt x="1925" y="3151"/>
                                  </a:lnTo>
                                  <a:lnTo>
                                    <a:pt x="1937" y="3151"/>
                                  </a:lnTo>
                                  <a:lnTo>
                                    <a:pt x="1953" y="3152"/>
                                  </a:lnTo>
                                  <a:lnTo>
                                    <a:pt x="1962" y="3151"/>
                                  </a:lnTo>
                                  <a:lnTo>
                                    <a:pt x="1984" y="3151"/>
                                  </a:lnTo>
                                  <a:lnTo>
                                    <a:pt x="2004" y="3152"/>
                                  </a:lnTo>
                                  <a:lnTo>
                                    <a:pt x="2016" y="3152"/>
                                  </a:lnTo>
                                  <a:lnTo>
                                    <a:pt x="2018" y="3147"/>
                                  </a:lnTo>
                                  <a:lnTo>
                                    <a:pt x="2024" y="3147"/>
                                  </a:lnTo>
                                  <a:lnTo>
                                    <a:pt x="2028" y="3148"/>
                                  </a:lnTo>
                                  <a:lnTo>
                                    <a:pt x="2031" y="3153"/>
                                  </a:lnTo>
                                  <a:lnTo>
                                    <a:pt x="2034" y="3152"/>
                                  </a:lnTo>
                                  <a:lnTo>
                                    <a:pt x="2053" y="3146"/>
                                  </a:lnTo>
                                  <a:lnTo>
                                    <a:pt x="2070" y="3139"/>
                                  </a:lnTo>
                                  <a:lnTo>
                                    <a:pt x="2082" y="3146"/>
                                  </a:lnTo>
                                  <a:lnTo>
                                    <a:pt x="2081" y="3156"/>
                                  </a:lnTo>
                                  <a:lnTo>
                                    <a:pt x="2091" y="3154"/>
                                  </a:lnTo>
                                  <a:lnTo>
                                    <a:pt x="2103" y="3150"/>
                                  </a:lnTo>
                                  <a:lnTo>
                                    <a:pt x="2103" y="3141"/>
                                  </a:lnTo>
                                  <a:lnTo>
                                    <a:pt x="2120" y="3147"/>
                                  </a:lnTo>
                                  <a:lnTo>
                                    <a:pt x="2137" y="3147"/>
                                  </a:lnTo>
                                  <a:lnTo>
                                    <a:pt x="2132" y="3144"/>
                                  </a:lnTo>
                                  <a:lnTo>
                                    <a:pt x="2122" y="3145"/>
                                  </a:lnTo>
                                  <a:lnTo>
                                    <a:pt x="2125" y="3134"/>
                                  </a:lnTo>
                                  <a:lnTo>
                                    <a:pt x="2139" y="3137"/>
                                  </a:lnTo>
                                  <a:lnTo>
                                    <a:pt x="2149" y="3145"/>
                                  </a:lnTo>
                                  <a:lnTo>
                                    <a:pt x="2159" y="3135"/>
                                  </a:lnTo>
                                  <a:lnTo>
                                    <a:pt x="2172" y="3136"/>
                                  </a:lnTo>
                                  <a:lnTo>
                                    <a:pt x="2186" y="3139"/>
                                  </a:lnTo>
                                  <a:lnTo>
                                    <a:pt x="2199" y="3141"/>
                                  </a:lnTo>
                                  <a:lnTo>
                                    <a:pt x="2204" y="3136"/>
                                  </a:lnTo>
                                  <a:lnTo>
                                    <a:pt x="2201" y="3132"/>
                                  </a:lnTo>
                                  <a:lnTo>
                                    <a:pt x="2206" y="3131"/>
                                  </a:lnTo>
                                  <a:lnTo>
                                    <a:pt x="2208" y="3138"/>
                                  </a:lnTo>
                                  <a:lnTo>
                                    <a:pt x="2213" y="3141"/>
                                  </a:lnTo>
                                  <a:lnTo>
                                    <a:pt x="2211" y="3151"/>
                                  </a:lnTo>
                                  <a:lnTo>
                                    <a:pt x="2230" y="3152"/>
                                  </a:lnTo>
                                  <a:lnTo>
                                    <a:pt x="2244" y="3147"/>
                                  </a:lnTo>
                                  <a:lnTo>
                                    <a:pt x="2233" y="3146"/>
                                  </a:lnTo>
                                  <a:lnTo>
                                    <a:pt x="2235" y="3139"/>
                                  </a:lnTo>
                                  <a:lnTo>
                                    <a:pt x="2244" y="3132"/>
                                  </a:lnTo>
                                  <a:lnTo>
                                    <a:pt x="2255" y="3128"/>
                                  </a:lnTo>
                                  <a:lnTo>
                                    <a:pt x="2263" y="3131"/>
                                  </a:lnTo>
                                  <a:lnTo>
                                    <a:pt x="2264" y="3140"/>
                                  </a:lnTo>
                                  <a:lnTo>
                                    <a:pt x="2250" y="3135"/>
                                  </a:lnTo>
                                  <a:lnTo>
                                    <a:pt x="2249" y="3142"/>
                                  </a:lnTo>
                                  <a:lnTo>
                                    <a:pt x="2269" y="3137"/>
                                  </a:lnTo>
                                  <a:lnTo>
                                    <a:pt x="2286" y="3134"/>
                                  </a:lnTo>
                                  <a:lnTo>
                                    <a:pt x="2305" y="3134"/>
                                  </a:lnTo>
                                  <a:lnTo>
                                    <a:pt x="2322" y="3132"/>
                                  </a:lnTo>
                                  <a:lnTo>
                                    <a:pt x="2321" y="3124"/>
                                  </a:lnTo>
                                  <a:lnTo>
                                    <a:pt x="2326" y="3123"/>
                                  </a:lnTo>
                                  <a:lnTo>
                                    <a:pt x="2336" y="3128"/>
                                  </a:lnTo>
                                  <a:lnTo>
                                    <a:pt x="2349" y="3123"/>
                                  </a:lnTo>
                                  <a:lnTo>
                                    <a:pt x="2359" y="3129"/>
                                  </a:lnTo>
                                  <a:lnTo>
                                    <a:pt x="2356" y="3130"/>
                                  </a:lnTo>
                                  <a:lnTo>
                                    <a:pt x="2355" y="3135"/>
                                  </a:lnTo>
                                  <a:lnTo>
                                    <a:pt x="2352" y="3136"/>
                                  </a:lnTo>
                                  <a:lnTo>
                                    <a:pt x="2349" y="3136"/>
                                  </a:lnTo>
                                  <a:lnTo>
                                    <a:pt x="2346" y="3137"/>
                                  </a:lnTo>
                                  <a:lnTo>
                                    <a:pt x="2351" y="3138"/>
                                  </a:lnTo>
                                  <a:lnTo>
                                    <a:pt x="2357" y="3145"/>
                                  </a:lnTo>
                                  <a:lnTo>
                                    <a:pt x="2351" y="3147"/>
                                  </a:lnTo>
                                  <a:lnTo>
                                    <a:pt x="2329" y="3148"/>
                                  </a:lnTo>
                                  <a:lnTo>
                                    <a:pt x="2309" y="3150"/>
                                  </a:lnTo>
                                  <a:lnTo>
                                    <a:pt x="2290" y="3152"/>
                                  </a:lnTo>
                                  <a:lnTo>
                                    <a:pt x="2273" y="3155"/>
                                  </a:lnTo>
                                  <a:lnTo>
                                    <a:pt x="2255" y="3158"/>
                                  </a:lnTo>
                                  <a:lnTo>
                                    <a:pt x="2238" y="3160"/>
                                  </a:lnTo>
                                  <a:lnTo>
                                    <a:pt x="2219" y="3162"/>
                                  </a:lnTo>
                                  <a:lnTo>
                                    <a:pt x="2200" y="3164"/>
                                  </a:lnTo>
                                  <a:lnTo>
                                    <a:pt x="2179" y="3164"/>
                                  </a:lnTo>
                                  <a:lnTo>
                                    <a:pt x="2155" y="3164"/>
                                  </a:lnTo>
                                  <a:lnTo>
                                    <a:pt x="2140" y="3172"/>
                                  </a:lnTo>
                                  <a:lnTo>
                                    <a:pt x="2133" y="3177"/>
                                  </a:lnTo>
                                  <a:lnTo>
                                    <a:pt x="2130" y="3187"/>
                                  </a:lnTo>
                                  <a:lnTo>
                                    <a:pt x="2148" y="3188"/>
                                  </a:lnTo>
                                  <a:lnTo>
                                    <a:pt x="2158" y="3182"/>
                                  </a:lnTo>
                                  <a:lnTo>
                                    <a:pt x="2166" y="3184"/>
                                  </a:lnTo>
                                  <a:lnTo>
                                    <a:pt x="2172" y="3176"/>
                                  </a:lnTo>
                                  <a:lnTo>
                                    <a:pt x="2180" y="3168"/>
                                  </a:lnTo>
                                  <a:lnTo>
                                    <a:pt x="2182" y="3174"/>
                                  </a:lnTo>
                                  <a:lnTo>
                                    <a:pt x="2174" y="3180"/>
                                  </a:lnTo>
                                  <a:lnTo>
                                    <a:pt x="2182" y="3183"/>
                                  </a:lnTo>
                                  <a:lnTo>
                                    <a:pt x="2196" y="3178"/>
                                  </a:lnTo>
                                  <a:lnTo>
                                    <a:pt x="2217" y="3180"/>
                                  </a:lnTo>
                                  <a:lnTo>
                                    <a:pt x="2222" y="3187"/>
                                  </a:lnTo>
                                  <a:lnTo>
                                    <a:pt x="2238" y="3186"/>
                                  </a:lnTo>
                                  <a:lnTo>
                                    <a:pt x="2254" y="3175"/>
                                  </a:lnTo>
                                  <a:lnTo>
                                    <a:pt x="2269" y="3171"/>
                                  </a:lnTo>
                                  <a:lnTo>
                                    <a:pt x="2280" y="3173"/>
                                  </a:lnTo>
                                  <a:lnTo>
                                    <a:pt x="2280" y="3181"/>
                                  </a:lnTo>
                                  <a:lnTo>
                                    <a:pt x="2281" y="3188"/>
                                  </a:lnTo>
                                  <a:lnTo>
                                    <a:pt x="2289" y="3177"/>
                                  </a:lnTo>
                                  <a:lnTo>
                                    <a:pt x="2293" y="3166"/>
                                  </a:lnTo>
                                  <a:lnTo>
                                    <a:pt x="2308" y="3170"/>
                                  </a:lnTo>
                                  <a:lnTo>
                                    <a:pt x="2318" y="3179"/>
                                  </a:lnTo>
                                  <a:lnTo>
                                    <a:pt x="2326" y="3179"/>
                                  </a:lnTo>
                                  <a:lnTo>
                                    <a:pt x="2318" y="3177"/>
                                  </a:lnTo>
                                  <a:lnTo>
                                    <a:pt x="2308" y="3156"/>
                                  </a:lnTo>
                                  <a:lnTo>
                                    <a:pt x="2317" y="3156"/>
                                  </a:lnTo>
                                  <a:lnTo>
                                    <a:pt x="2330" y="3162"/>
                                  </a:lnTo>
                                  <a:lnTo>
                                    <a:pt x="2339" y="3171"/>
                                  </a:lnTo>
                                  <a:lnTo>
                                    <a:pt x="2354" y="3163"/>
                                  </a:lnTo>
                                  <a:lnTo>
                                    <a:pt x="2366" y="3151"/>
                                  </a:lnTo>
                                  <a:lnTo>
                                    <a:pt x="2377" y="3150"/>
                                  </a:lnTo>
                                  <a:lnTo>
                                    <a:pt x="2369" y="3154"/>
                                  </a:lnTo>
                                  <a:lnTo>
                                    <a:pt x="2362" y="3161"/>
                                  </a:lnTo>
                                  <a:lnTo>
                                    <a:pt x="2360" y="3172"/>
                                  </a:lnTo>
                                  <a:lnTo>
                                    <a:pt x="2378" y="3175"/>
                                  </a:lnTo>
                                  <a:lnTo>
                                    <a:pt x="2395" y="3175"/>
                                  </a:lnTo>
                                  <a:lnTo>
                                    <a:pt x="2415" y="3177"/>
                                  </a:lnTo>
                                  <a:lnTo>
                                    <a:pt x="2417" y="3190"/>
                                  </a:lnTo>
                                  <a:lnTo>
                                    <a:pt x="2425" y="3193"/>
                                  </a:lnTo>
                                  <a:lnTo>
                                    <a:pt x="2421" y="3208"/>
                                  </a:lnTo>
                                  <a:lnTo>
                                    <a:pt x="2444" y="3210"/>
                                  </a:lnTo>
                                  <a:lnTo>
                                    <a:pt x="2466" y="3211"/>
                                  </a:lnTo>
                                  <a:lnTo>
                                    <a:pt x="2485" y="3210"/>
                                  </a:lnTo>
                                  <a:lnTo>
                                    <a:pt x="2511" y="3210"/>
                                  </a:lnTo>
                                  <a:lnTo>
                                    <a:pt x="2530" y="3213"/>
                                  </a:lnTo>
                                  <a:lnTo>
                                    <a:pt x="2544" y="3212"/>
                                  </a:lnTo>
                                  <a:lnTo>
                                    <a:pt x="2536" y="3205"/>
                                  </a:lnTo>
                                  <a:lnTo>
                                    <a:pt x="2522" y="3205"/>
                                  </a:lnTo>
                                  <a:lnTo>
                                    <a:pt x="2508" y="3204"/>
                                  </a:lnTo>
                                  <a:lnTo>
                                    <a:pt x="2510" y="3195"/>
                                  </a:lnTo>
                                  <a:lnTo>
                                    <a:pt x="2501" y="3191"/>
                                  </a:lnTo>
                                  <a:lnTo>
                                    <a:pt x="2490" y="3180"/>
                                  </a:lnTo>
                                  <a:lnTo>
                                    <a:pt x="2488" y="3174"/>
                                  </a:lnTo>
                                  <a:lnTo>
                                    <a:pt x="2484" y="3169"/>
                                  </a:lnTo>
                                  <a:lnTo>
                                    <a:pt x="2487" y="3166"/>
                                  </a:lnTo>
                                  <a:lnTo>
                                    <a:pt x="2507" y="3158"/>
                                  </a:lnTo>
                                  <a:lnTo>
                                    <a:pt x="2508" y="3170"/>
                                  </a:lnTo>
                                  <a:lnTo>
                                    <a:pt x="2503" y="3172"/>
                                  </a:lnTo>
                                  <a:lnTo>
                                    <a:pt x="2497" y="3175"/>
                                  </a:lnTo>
                                  <a:lnTo>
                                    <a:pt x="2494" y="3179"/>
                                  </a:lnTo>
                                  <a:lnTo>
                                    <a:pt x="2511" y="3177"/>
                                  </a:lnTo>
                                  <a:lnTo>
                                    <a:pt x="2519" y="3166"/>
                                  </a:lnTo>
                                  <a:lnTo>
                                    <a:pt x="2539" y="3162"/>
                                  </a:lnTo>
                                  <a:lnTo>
                                    <a:pt x="2554" y="3161"/>
                                  </a:lnTo>
                                  <a:lnTo>
                                    <a:pt x="2577" y="3164"/>
                                  </a:lnTo>
                                  <a:lnTo>
                                    <a:pt x="2598" y="3162"/>
                                  </a:lnTo>
                                  <a:lnTo>
                                    <a:pt x="2614" y="3154"/>
                                  </a:lnTo>
                                  <a:lnTo>
                                    <a:pt x="2627" y="3156"/>
                                  </a:lnTo>
                                  <a:lnTo>
                                    <a:pt x="2631" y="3170"/>
                                  </a:lnTo>
                                  <a:lnTo>
                                    <a:pt x="2642" y="3177"/>
                                  </a:lnTo>
                                  <a:lnTo>
                                    <a:pt x="2648" y="3170"/>
                                  </a:lnTo>
                                  <a:lnTo>
                                    <a:pt x="2647" y="3155"/>
                                  </a:lnTo>
                                  <a:lnTo>
                                    <a:pt x="2662" y="3158"/>
                                  </a:lnTo>
                                  <a:lnTo>
                                    <a:pt x="2675" y="3171"/>
                                  </a:lnTo>
                                  <a:lnTo>
                                    <a:pt x="2694" y="3178"/>
                                  </a:lnTo>
                                  <a:lnTo>
                                    <a:pt x="2696" y="3171"/>
                                  </a:lnTo>
                                  <a:lnTo>
                                    <a:pt x="2694" y="3160"/>
                                  </a:lnTo>
                                  <a:lnTo>
                                    <a:pt x="2700" y="3158"/>
                                  </a:lnTo>
                                  <a:lnTo>
                                    <a:pt x="2711" y="3159"/>
                                  </a:lnTo>
                                  <a:lnTo>
                                    <a:pt x="2716" y="3150"/>
                                  </a:lnTo>
                                  <a:lnTo>
                                    <a:pt x="2724" y="3149"/>
                                  </a:lnTo>
                                  <a:lnTo>
                                    <a:pt x="2731" y="3148"/>
                                  </a:lnTo>
                                  <a:lnTo>
                                    <a:pt x="2732" y="3159"/>
                                  </a:lnTo>
                                  <a:lnTo>
                                    <a:pt x="2738" y="3159"/>
                                  </a:lnTo>
                                  <a:lnTo>
                                    <a:pt x="2739" y="3159"/>
                                  </a:lnTo>
                                  <a:lnTo>
                                    <a:pt x="2747" y="3143"/>
                                  </a:lnTo>
                                  <a:lnTo>
                                    <a:pt x="2748" y="3154"/>
                                  </a:lnTo>
                                  <a:lnTo>
                                    <a:pt x="2747" y="3162"/>
                                  </a:lnTo>
                                  <a:lnTo>
                                    <a:pt x="2736" y="3158"/>
                                  </a:lnTo>
                                  <a:lnTo>
                                    <a:pt x="2738" y="3169"/>
                                  </a:lnTo>
                                  <a:lnTo>
                                    <a:pt x="2752" y="3172"/>
                                  </a:lnTo>
                                  <a:lnTo>
                                    <a:pt x="2762" y="3179"/>
                                  </a:lnTo>
                                  <a:lnTo>
                                    <a:pt x="2776" y="3169"/>
                                  </a:lnTo>
                                  <a:lnTo>
                                    <a:pt x="2794" y="3168"/>
                                  </a:lnTo>
                                  <a:lnTo>
                                    <a:pt x="2801" y="3172"/>
                                  </a:lnTo>
                                  <a:lnTo>
                                    <a:pt x="2807" y="3172"/>
                                  </a:lnTo>
                                  <a:lnTo>
                                    <a:pt x="2805" y="3180"/>
                                  </a:lnTo>
                                  <a:lnTo>
                                    <a:pt x="2796" y="3184"/>
                                  </a:lnTo>
                                  <a:lnTo>
                                    <a:pt x="2785" y="3180"/>
                                  </a:lnTo>
                                  <a:lnTo>
                                    <a:pt x="2777" y="3184"/>
                                  </a:lnTo>
                                  <a:lnTo>
                                    <a:pt x="2786" y="3190"/>
                                  </a:lnTo>
                                  <a:lnTo>
                                    <a:pt x="2781" y="3200"/>
                                  </a:lnTo>
                                  <a:lnTo>
                                    <a:pt x="2770" y="3195"/>
                                  </a:lnTo>
                                  <a:lnTo>
                                    <a:pt x="2765" y="3186"/>
                                  </a:lnTo>
                                  <a:lnTo>
                                    <a:pt x="2747" y="3189"/>
                                  </a:lnTo>
                                  <a:lnTo>
                                    <a:pt x="2749" y="3181"/>
                                  </a:lnTo>
                                  <a:lnTo>
                                    <a:pt x="2741" y="3175"/>
                                  </a:lnTo>
                                  <a:lnTo>
                                    <a:pt x="2738" y="3184"/>
                                  </a:lnTo>
                                  <a:lnTo>
                                    <a:pt x="2746" y="3196"/>
                                  </a:lnTo>
                                  <a:lnTo>
                                    <a:pt x="2734" y="3204"/>
                                  </a:lnTo>
                                  <a:lnTo>
                                    <a:pt x="2725" y="3183"/>
                                  </a:lnTo>
                                  <a:lnTo>
                                    <a:pt x="2712" y="3169"/>
                                  </a:lnTo>
                                  <a:lnTo>
                                    <a:pt x="2705" y="3178"/>
                                  </a:lnTo>
                                  <a:lnTo>
                                    <a:pt x="2708" y="3184"/>
                                  </a:lnTo>
                                  <a:lnTo>
                                    <a:pt x="2716" y="3190"/>
                                  </a:lnTo>
                                  <a:lnTo>
                                    <a:pt x="2719" y="3202"/>
                                  </a:lnTo>
                                  <a:lnTo>
                                    <a:pt x="2703" y="3205"/>
                                  </a:lnTo>
                                  <a:lnTo>
                                    <a:pt x="2694" y="3200"/>
                                  </a:lnTo>
                                  <a:lnTo>
                                    <a:pt x="2684" y="3200"/>
                                  </a:lnTo>
                                  <a:lnTo>
                                    <a:pt x="2673" y="3193"/>
                                  </a:lnTo>
                                  <a:lnTo>
                                    <a:pt x="2674" y="3177"/>
                                  </a:lnTo>
                                  <a:lnTo>
                                    <a:pt x="2661" y="3173"/>
                                  </a:lnTo>
                                  <a:lnTo>
                                    <a:pt x="2657" y="3178"/>
                                  </a:lnTo>
                                  <a:lnTo>
                                    <a:pt x="2652" y="3182"/>
                                  </a:lnTo>
                                  <a:lnTo>
                                    <a:pt x="2647" y="3187"/>
                                  </a:lnTo>
                                  <a:lnTo>
                                    <a:pt x="2636" y="3183"/>
                                  </a:lnTo>
                                  <a:lnTo>
                                    <a:pt x="2619" y="3182"/>
                                  </a:lnTo>
                                  <a:lnTo>
                                    <a:pt x="2605" y="3181"/>
                                  </a:lnTo>
                                  <a:lnTo>
                                    <a:pt x="2602" y="3174"/>
                                  </a:lnTo>
                                  <a:lnTo>
                                    <a:pt x="2589" y="3169"/>
                                  </a:lnTo>
                                  <a:lnTo>
                                    <a:pt x="2591" y="3185"/>
                                  </a:lnTo>
                                  <a:lnTo>
                                    <a:pt x="2580" y="3186"/>
                                  </a:lnTo>
                                  <a:lnTo>
                                    <a:pt x="2560" y="3187"/>
                                  </a:lnTo>
                                  <a:lnTo>
                                    <a:pt x="2543" y="3186"/>
                                  </a:lnTo>
                                  <a:lnTo>
                                    <a:pt x="2528" y="3190"/>
                                  </a:lnTo>
                                  <a:lnTo>
                                    <a:pt x="2538" y="3199"/>
                                  </a:lnTo>
                                  <a:lnTo>
                                    <a:pt x="2550" y="3195"/>
                                  </a:lnTo>
                                  <a:lnTo>
                                    <a:pt x="2558" y="3196"/>
                                  </a:lnTo>
                                  <a:lnTo>
                                    <a:pt x="2556" y="3211"/>
                                  </a:lnTo>
                                  <a:lnTo>
                                    <a:pt x="2565" y="3205"/>
                                  </a:lnTo>
                                  <a:lnTo>
                                    <a:pt x="2567" y="3196"/>
                                  </a:lnTo>
                                  <a:lnTo>
                                    <a:pt x="2559" y="3195"/>
                                  </a:lnTo>
                                  <a:lnTo>
                                    <a:pt x="2556" y="3190"/>
                                  </a:lnTo>
                                  <a:lnTo>
                                    <a:pt x="2574" y="3187"/>
                                  </a:lnTo>
                                  <a:lnTo>
                                    <a:pt x="2579" y="3196"/>
                                  </a:lnTo>
                                  <a:lnTo>
                                    <a:pt x="2579" y="3211"/>
                                  </a:lnTo>
                                  <a:lnTo>
                                    <a:pt x="2597" y="3208"/>
                                  </a:lnTo>
                                  <a:lnTo>
                                    <a:pt x="2617" y="3206"/>
                                  </a:lnTo>
                                  <a:lnTo>
                                    <a:pt x="2638" y="3207"/>
                                  </a:lnTo>
                                  <a:lnTo>
                                    <a:pt x="2658" y="3199"/>
                                  </a:lnTo>
                                  <a:lnTo>
                                    <a:pt x="2649" y="3194"/>
                                  </a:lnTo>
                                  <a:lnTo>
                                    <a:pt x="2656" y="3192"/>
                                  </a:lnTo>
                                  <a:lnTo>
                                    <a:pt x="2668" y="3203"/>
                                  </a:lnTo>
                                  <a:lnTo>
                                    <a:pt x="2675" y="3217"/>
                                  </a:lnTo>
                                  <a:lnTo>
                                    <a:pt x="2693" y="3214"/>
                                  </a:lnTo>
                                  <a:lnTo>
                                    <a:pt x="2714" y="3214"/>
                                  </a:lnTo>
                                  <a:lnTo>
                                    <a:pt x="2736" y="3215"/>
                                  </a:lnTo>
                                  <a:lnTo>
                                    <a:pt x="2754" y="3215"/>
                                  </a:lnTo>
                                  <a:lnTo>
                                    <a:pt x="2768" y="3211"/>
                                  </a:lnTo>
                                  <a:lnTo>
                                    <a:pt x="2765" y="3208"/>
                                  </a:lnTo>
                                  <a:lnTo>
                                    <a:pt x="2757" y="3210"/>
                                  </a:lnTo>
                                  <a:lnTo>
                                    <a:pt x="2757" y="3204"/>
                                  </a:lnTo>
                                  <a:lnTo>
                                    <a:pt x="2777" y="3198"/>
                                  </a:lnTo>
                                  <a:lnTo>
                                    <a:pt x="2778" y="3212"/>
                                  </a:lnTo>
                                  <a:lnTo>
                                    <a:pt x="2790" y="3215"/>
                                  </a:lnTo>
                                  <a:lnTo>
                                    <a:pt x="2812" y="3212"/>
                                  </a:lnTo>
                                  <a:lnTo>
                                    <a:pt x="2829" y="3205"/>
                                  </a:lnTo>
                                  <a:lnTo>
                                    <a:pt x="2839" y="3208"/>
                                  </a:lnTo>
                                  <a:lnTo>
                                    <a:pt x="2837" y="3218"/>
                                  </a:lnTo>
                                  <a:lnTo>
                                    <a:pt x="2848" y="3216"/>
                                  </a:lnTo>
                                  <a:lnTo>
                                    <a:pt x="2855" y="3208"/>
                                  </a:lnTo>
                                  <a:lnTo>
                                    <a:pt x="2851" y="3201"/>
                                  </a:lnTo>
                                  <a:lnTo>
                                    <a:pt x="2857" y="3196"/>
                                  </a:lnTo>
                                  <a:lnTo>
                                    <a:pt x="2858" y="3192"/>
                                  </a:lnTo>
                                  <a:lnTo>
                                    <a:pt x="2862" y="3191"/>
                                  </a:lnTo>
                                  <a:lnTo>
                                    <a:pt x="2867" y="3196"/>
                                  </a:lnTo>
                                  <a:lnTo>
                                    <a:pt x="2863" y="3209"/>
                                  </a:lnTo>
                                  <a:lnTo>
                                    <a:pt x="2876" y="3206"/>
                                  </a:lnTo>
                                  <a:lnTo>
                                    <a:pt x="2899" y="3204"/>
                                  </a:lnTo>
                                  <a:lnTo>
                                    <a:pt x="2916" y="3195"/>
                                  </a:lnTo>
                                  <a:lnTo>
                                    <a:pt x="2931" y="3184"/>
                                  </a:lnTo>
                                  <a:lnTo>
                                    <a:pt x="2947" y="3191"/>
                                  </a:lnTo>
                                  <a:lnTo>
                                    <a:pt x="2957" y="3201"/>
                                  </a:lnTo>
                                  <a:lnTo>
                                    <a:pt x="2960" y="3210"/>
                                  </a:lnTo>
                                  <a:lnTo>
                                    <a:pt x="2978" y="3219"/>
                                  </a:lnTo>
                                  <a:lnTo>
                                    <a:pt x="2977" y="3208"/>
                                  </a:lnTo>
                                  <a:lnTo>
                                    <a:pt x="2966" y="3198"/>
                                  </a:lnTo>
                                  <a:lnTo>
                                    <a:pt x="2959" y="3184"/>
                                  </a:lnTo>
                                  <a:lnTo>
                                    <a:pt x="2968" y="3173"/>
                                  </a:lnTo>
                                  <a:lnTo>
                                    <a:pt x="2973" y="3187"/>
                                  </a:lnTo>
                                  <a:lnTo>
                                    <a:pt x="2984" y="3191"/>
                                  </a:lnTo>
                                  <a:lnTo>
                                    <a:pt x="2997" y="3192"/>
                                  </a:lnTo>
                                  <a:lnTo>
                                    <a:pt x="3011" y="3195"/>
                                  </a:lnTo>
                                  <a:lnTo>
                                    <a:pt x="3010" y="3203"/>
                                  </a:lnTo>
                                  <a:lnTo>
                                    <a:pt x="3005" y="3208"/>
                                  </a:lnTo>
                                  <a:lnTo>
                                    <a:pt x="3005" y="3219"/>
                                  </a:lnTo>
                                  <a:lnTo>
                                    <a:pt x="3024" y="3217"/>
                                  </a:lnTo>
                                  <a:lnTo>
                                    <a:pt x="3042" y="3214"/>
                                  </a:lnTo>
                                  <a:lnTo>
                                    <a:pt x="3061" y="3222"/>
                                  </a:lnTo>
                                  <a:lnTo>
                                    <a:pt x="3075" y="3225"/>
                                  </a:lnTo>
                                  <a:lnTo>
                                    <a:pt x="3085" y="3206"/>
                                  </a:lnTo>
                                  <a:lnTo>
                                    <a:pt x="3102" y="3194"/>
                                  </a:lnTo>
                                  <a:lnTo>
                                    <a:pt x="3112" y="3185"/>
                                  </a:lnTo>
                                  <a:lnTo>
                                    <a:pt x="3111" y="3182"/>
                                  </a:lnTo>
                                  <a:lnTo>
                                    <a:pt x="3112" y="3176"/>
                                  </a:lnTo>
                                  <a:lnTo>
                                    <a:pt x="3124" y="3175"/>
                                  </a:lnTo>
                                  <a:lnTo>
                                    <a:pt x="3129" y="3166"/>
                                  </a:lnTo>
                                  <a:lnTo>
                                    <a:pt x="3139" y="3161"/>
                                  </a:lnTo>
                                  <a:lnTo>
                                    <a:pt x="3146" y="3177"/>
                                  </a:lnTo>
                                  <a:lnTo>
                                    <a:pt x="3133" y="3174"/>
                                  </a:lnTo>
                                  <a:lnTo>
                                    <a:pt x="3131" y="3181"/>
                                  </a:lnTo>
                                  <a:lnTo>
                                    <a:pt x="3150" y="3179"/>
                                  </a:lnTo>
                                  <a:lnTo>
                                    <a:pt x="3168" y="3180"/>
                                  </a:lnTo>
                                  <a:lnTo>
                                    <a:pt x="3186" y="3181"/>
                                  </a:lnTo>
                                  <a:lnTo>
                                    <a:pt x="3201" y="3178"/>
                                  </a:lnTo>
                                  <a:lnTo>
                                    <a:pt x="3204" y="3158"/>
                                  </a:lnTo>
                                  <a:lnTo>
                                    <a:pt x="3195" y="3166"/>
                                  </a:lnTo>
                                  <a:lnTo>
                                    <a:pt x="3184" y="3167"/>
                                  </a:lnTo>
                                  <a:lnTo>
                                    <a:pt x="3177" y="3158"/>
                                  </a:lnTo>
                                  <a:lnTo>
                                    <a:pt x="3177" y="3142"/>
                                  </a:lnTo>
                                  <a:lnTo>
                                    <a:pt x="3165" y="3137"/>
                                  </a:lnTo>
                                  <a:lnTo>
                                    <a:pt x="3166" y="3151"/>
                                  </a:lnTo>
                                  <a:lnTo>
                                    <a:pt x="3169" y="3160"/>
                                  </a:lnTo>
                                  <a:lnTo>
                                    <a:pt x="3146" y="3159"/>
                                  </a:lnTo>
                                  <a:lnTo>
                                    <a:pt x="3129" y="3153"/>
                                  </a:lnTo>
                                  <a:lnTo>
                                    <a:pt x="3113" y="3146"/>
                                  </a:lnTo>
                                  <a:lnTo>
                                    <a:pt x="3119" y="3137"/>
                                  </a:lnTo>
                                  <a:lnTo>
                                    <a:pt x="3130" y="3137"/>
                                  </a:lnTo>
                                  <a:lnTo>
                                    <a:pt x="3143" y="3140"/>
                                  </a:lnTo>
                                  <a:lnTo>
                                    <a:pt x="3152" y="3139"/>
                                  </a:lnTo>
                                  <a:lnTo>
                                    <a:pt x="3139" y="3130"/>
                                  </a:lnTo>
                                  <a:lnTo>
                                    <a:pt x="3143" y="3117"/>
                                  </a:lnTo>
                                  <a:lnTo>
                                    <a:pt x="3145" y="3114"/>
                                  </a:lnTo>
                                  <a:lnTo>
                                    <a:pt x="3152" y="3104"/>
                                  </a:lnTo>
                                  <a:lnTo>
                                    <a:pt x="3145" y="3099"/>
                                  </a:lnTo>
                                  <a:lnTo>
                                    <a:pt x="3135" y="3095"/>
                                  </a:lnTo>
                                  <a:lnTo>
                                    <a:pt x="3140" y="3087"/>
                                  </a:lnTo>
                                  <a:lnTo>
                                    <a:pt x="3152" y="3104"/>
                                  </a:lnTo>
                                  <a:lnTo>
                                    <a:pt x="3156" y="3099"/>
                                  </a:lnTo>
                                  <a:lnTo>
                                    <a:pt x="3157" y="3102"/>
                                  </a:lnTo>
                                  <a:lnTo>
                                    <a:pt x="3160" y="3105"/>
                                  </a:lnTo>
                                  <a:lnTo>
                                    <a:pt x="3164" y="3107"/>
                                  </a:lnTo>
                                  <a:lnTo>
                                    <a:pt x="3161" y="3111"/>
                                  </a:lnTo>
                                  <a:lnTo>
                                    <a:pt x="3157" y="3116"/>
                                  </a:lnTo>
                                  <a:lnTo>
                                    <a:pt x="3156" y="3122"/>
                                  </a:lnTo>
                                  <a:lnTo>
                                    <a:pt x="3171" y="3124"/>
                                  </a:lnTo>
                                  <a:lnTo>
                                    <a:pt x="3172" y="3116"/>
                                  </a:lnTo>
                                  <a:lnTo>
                                    <a:pt x="3173" y="3109"/>
                                  </a:lnTo>
                                  <a:lnTo>
                                    <a:pt x="3178" y="3109"/>
                                  </a:lnTo>
                                  <a:lnTo>
                                    <a:pt x="3182" y="3108"/>
                                  </a:lnTo>
                                  <a:lnTo>
                                    <a:pt x="3184" y="3105"/>
                                  </a:lnTo>
                                  <a:lnTo>
                                    <a:pt x="3180" y="3104"/>
                                  </a:lnTo>
                                  <a:lnTo>
                                    <a:pt x="3177" y="3104"/>
                                  </a:lnTo>
                                  <a:lnTo>
                                    <a:pt x="3173" y="3104"/>
                                  </a:lnTo>
                                  <a:lnTo>
                                    <a:pt x="3174" y="3098"/>
                                  </a:lnTo>
                                  <a:lnTo>
                                    <a:pt x="3177" y="3093"/>
                                  </a:lnTo>
                                  <a:lnTo>
                                    <a:pt x="3190" y="3093"/>
                                  </a:lnTo>
                                  <a:lnTo>
                                    <a:pt x="3188" y="3102"/>
                                  </a:lnTo>
                                  <a:lnTo>
                                    <a:pt x="3198" y="3101"/>
                                  </a:lnTo>
                                  <a:lnTo>
                                    <a:pt x="3213" y="3098"/>
                                  </a:lnTo>
                                  <a:lnTo>
                                    <a:pt x="3218" y="3096"/>
                                  </a:lnTo>
                                  <a:lnTo>
                                    <a:pt x="3217" y="3093"/>
                                  </a:lnTo>
                                  <a:lnTo>
                                    <a:pt x="3215" y="3091"/>
                                  </a:lnTo>
                                  <a:lnTo>
                                    <a:pt x="3218" y="3090"/>
                                  </a:lnTo>
                                  <a:lnTo>
                                    <a:pt x="3219" y="3087"/>
                                  </a:lnTo>
                                  <a:lnTo>
                                    <a:pt x="3227" y="3086"/>
                                  </a:lnTo>
                                  <a:lnTo>
                                    <a:pt x="3228" y="3095"/>
                                  </a:lnTo>
                                  <a:lnTo>
                                    <a:pt x="3230" y="3102"/>
                                  </a:lnTo>
                                  <a:lnTo>
                                    <a:pt x="3236" y="3106"/>
                                  </a:lnTo>
                                  <a:lnTo>
                                    <a:pt x="3239" y="3101"/>
                                  </a:lnTo>
                                  <a:lnTo>
                                    <a:pt x="3241" y="3097"/>
                                  </a:lnTo>
                                  <a:lnTo>
                                    <a:pt x="3244" y="3094"/>
                                  </a:lnTo>
                                  <a:lnTo>
                                    <a:pt x="3249" y="3102"/>
                                  </a:lnTo>
                                  <a:lnTo>
                                    <a:pt x="3255" y="3103"/>
                                  </a:lnTo>
                                  <a:lnTo>
                                    <a:pt x="3263" y="3103"/>
                                  </a:lnTo>
                                  <a:lnTo>
                                    <a:pt x="3265" y="3108"/>
                                  </a:lnTo>
                                  <a:lnTo>
                                    <a:pt x="3270" y="3112"/>
                                  </a:lnTo>
                                  <a:lnTo>
                                    <a:pt x="3275" y="3115"/>
                                  </a:lnTo>
                                  <a:lnTo>
                                    <a:pt x="3271" y="3115"/>
                                  </a:lnTo>
                                  <a:lnTo>
                                    <a:pt x="3267" y="3116"/>
                                  </a:lnTo>
                                  <a:lnTo>
                                    <a:pt x="3271" y="3124"/>
                                  </a:lnTo>
                                  <a:lnTo>
                                    <a:pt x="3293" y="3122"/>
                                  </a:lnTo>
                                  <a:lnTo>
                                    <a:pt x="3310" y="3112"/>
                                  </a:lnTo>
                                  <a:lnTo>
                                    <a:pt x="3328" y="3109"/>
                                  </a:lnTo>
                                  <a:lnTo>
                                    <a:pt x="3340" y="3114"/>
                                  </a:lnTo>
                                  <a:lnTo>
                                    <a:pt x="3348" y="3109"/>
                                  </a:lnTo>
                                  <a:lnTo>
                                    <a:pt x="3356" y="3107"/>
                                  </a:lnTo>
                                  <a:lnTo>
                                    <a:pt x="3365" y="3102"/>
                                  </a:lnTo>
                                  <a:lnTo>
                                    <a:pt x="3362" y="3118"/>
                                  </a:lnTo>
                                  <a:lnTo>
                                    <a:pt x="3373" y="3131"/>
                                  </a:lnTo>
                                  <a:lnTo>
                                    <a:pt x="3392" y="3128"/>
                                  </a:lnTo>
                                  <a:lnTo>
                                    <a:pt x="3410" y="3125"/>
                                  </a:lnTo>
                                  <a:lnTo>
                                    <a:pt x="3423" y="3114"/>
                                  </a:lnTo>
                                  <a:lnTo>
                                    <a:pt x="3428" y="3114"/>
                                  </a:lnTo>
                                  <a:lnTo>
                                    <a:pt x="3433" y="3114"/>
                                  </a:lnTo>
                                  <a:lnTo>
                                    <a:pt x="3434" y="3105"/>
                                  </a:lnTo>
                                  <a:lnTo>
                                    <a:pt x="3430" y="3101"/>
                                  </a:lnTo>
                                  <a:lnTo>
                                    <a:pt x="3424" y="3099"/>
                                  </a:lnTo>
                                  <a:lnTo>
                                    <a:pt x="3436" y="3100"/>
                                  </a:lnTo>
                                  <a:lnTo>
                                    <a:pt x="3444" y="3105"/>
                                  </a:lnTo>
                                  <a:lnTo>
                                    <a:pt x="3453" y="3103"/>
                                  </a:lnTo>
                                  <a:lnTo>
                                    <a:pt x="3454" y="3094"/>
                                  </a:lnTo>
                                  <a:lnTo>
                                    <a:pt x="3450" y="3091"/>
                                  </a:lnTo>
                                  <a:lnTo>
                                    <a:pt x="3445" y="3088"/>
                                  </a:lnTo>
                                  <a:lnTo>
                                    <a:pt x="3446" y="3085"/>
                                  </a:lnTo>
                                  <a:lnTo>
                                    <a:pt x="3446" y="3081"/>
                                  </a:lnTo>
                                  <a:lnTo>
                                    <a:pt x="3445" y="3077"/>
                                  </a:lnTo>
                                  <a:lnTo>
                                    <a:pt x="3458" y="3077"/>
                                  </a:lnTo>
                                  <a:lnTo>
                                    <a:pt x="3463" y="3082"/>
                                  </a:lnTo>
                                  <a:lnTo>
                                    <a:pt x="3470" y="3087"/>
                                  </a:lnTo>
                                  <a:lnTo>
                                    <a:pt x="3471" y="3095"/>
                                  </a:lnTo>
                                  <a:lnTo>
                                    <a:pt x="3465" y="3095"/>
                                  </a:lnTo>
                                  <a:lnTo>
                                    <a:pt x="3453" y="3096"/>
                                  </a:lnTo>
                                  <a:lnTo>
                                    <a:pt x="3462" y="3100"/>
                                  </a:lnTo>
                                  <a:lnTo>
                                    <a:pt x="3474" y="3095"/>
                                  </a:lnTo>
                                  <a:lnTo>
                                    <a:pt x="3485" y="3089"/>
                                  </a:lnTo>
                                  <a:lnTo>
                                    <a:pt x="3495" y="3105"/>
                                  </a:lnTo>
                                  <a:lnTo>
                                    <a:pt x="3513" y="3108"/>
                                  </a:lnTo>
                                  <a:lnTo>
                                    <a:pt x="3531" y="3111"/>
                                  </a:lnTo>
                                  <a:lnTo>
                                    <a:pt x="3545" y="3100"/>
                                  </a:lnTo>
                                  <a:lnTo>
                                    <a:pt x="3564" y="3093"/>
                                  </a:lnTo>
                                  <a:lnTo>
                                    <a:pt x="3584" y="3093"/>
                                  </a:lnTo>
                                  <a:lnTo>
                                    <a:pt x="3589" y="3099"/>
                                  </a:lnTo>
                                  <a:lnTo>
                                    <a:pt x="3589" y="3105"/>
                                  </a:lnTo>
                                  <a:lnTo>
                                    <a:pt x="3582" y="3105"/>
                                  </a:lnTo>
                                  <a:lnTo>
                                    <a:pt x="3567" y="3100"/>
                                  </a:lnTo>
                                  <a:lnTo>
                                    <a:pt x="3553" y="3110"/>
                                  </a:lnTo>
                                  <a:lnTo>
                                    <a:pt x="3557" y="3117"/>
                                  </a:lnTo>
                                  <a:lnTo>
                                    <a:pt x="3552" y="3128"/>
                                  </a:lnTo>
                                  <a:lnTo>
                                    <a:pt x="3561" y="3129"/>
                                  </a:lnTo>
                                  <a:lnTo>
                                    <a:pt x="3568" y="3131"/>
                                  </a:lnTo>
                                  <a:lnTo>
                                    <a:pt x="3572" y="3135"/>
                                  </a:lnTo>
                                  <a:lnTo>
                                    <a:pt x="3569" y="3123"/>
                                  </a:lnTo>
                                  <a:lnTo>
                                    <a:pt x="3570" y="3116"/>
                                  </a:lnTo>
                                  <a:lnTo>
                                    <a:pt x="3582" y="3117"/>
                                  </a:lnTo>
                                  <a:lnTo>
                                    <a:pt x="3582" y="3129"/>
                                  </a:lnTo>
                                  <a:lnTo>
                                    <a:pt x="3586" y="3135"/>
                                  </a:lnTo>
                                  <a:lnTo>
                                    <a:pt x="3601" y="3132"/>
                                  </a:lnTo>
                                  <a:lnTo>
                                    <a:pt x="3617" y="3134"/>
                                  </a:lnTo>
                                  <a:lnTo>
                                    <a:pt x="3631" y="3136"/>
                                  </a:lnTo>
                                  <a:lnTo>
                                    <a:pt x="3643" y="3129"/>
                                  </a:lnTo>
                                  <a:lnTo>
                                    <a:pt x="3631" y="3128"/>
                                  </a:lnTo>
                                  <a:lnTo>
                                    <a:pt x="3623" y="3124"/>
                                  </a:lnTo>
                                  <a:lnTo>
                                    <a:pt x="3625" y="3111"/>
                                  </a:lnTo>
                                  <a:lnTo>
                                    <a:pt x="3640" y="3108"/>
                                  </a:lnTo>
                                  <a:lnTo>
                                    <a:pt x="3639" y="3120"/>
                                  </a:lnTo>
                                  <a:lnTo>
                                    <a:pt x="3654" y="3117"/>
                                  </a:lnTo>
                                  <a:lnTo>
                                    <a:pt x="3653" y="3107"/>
                                  </a:lnTo>
                                  <a:lnTo>
                                    <a:pt x="3659" y="3106"/>
                                  </a:lnTo>
                                  <a:lnTo>
                                    <a:pt x="3659" y="3097"/>
                                  </a:lnTo>
                                  <a:lnTo>
                                    <a:pt x="3645" y="3102"/>
                                  </a:lnTo>
                                  <a:lnTo>
                                    <a:pt x="3636" y="3104"/>
                                  </a:lnTo>
                                  <a:lnTo>
                                    <a:pt x="3625" y="3092"/>
                                  </a:lnTo>
                                  <a:lnTo>
                                    <a:pt x="3617" y="3099"/>
                                  </a:lnTo>
                                  <a:lnTo>
                                    <a:pt x="3609" y="3106"/>
                                  </a:lnTo>
                                  <a:lnTo>
                                    <a:pt x="3606" y="3097"/>
                                  </a:lnTo>
                                  <a:lnTo>
                                    <a:pt x="3608" y="3083"/>
                                  </a:lnTo>
                                  <a:lnTo>
                                    <a:pt x="3601" y="3078"/>
                                  </a:lnTo>
                                  <a:lnTo>
                                    <a:pt x="3601" y="3084"/>
                                  </a:lnTo>
                                  <a:lnTo>
                                    <a:pt x="3587" y="3084"/>
                                  </a:lnTo>
                                  <a:lnTo>
                                    <a:pt x="3586" y="3077"/>
                                  </a:lnTo>
                                  <a:lnTo>
                                    <a:pt x="3587" y="3077"/>
                                  </a:lnTo>
                                  <a:lnTo>
                                    <a:pt x="3608" y="3077"/>
                                  </a:lnTo>
                                  <a:lnTo>
                                    <a:pt x="3612" y="3082"/>
                                  </a:lnTo>
                                  <a:lnTo>
                                    <a:pt x="3616" y="3087"/>
                                  </a:lnTo>
                                  <a:lnTo>
                                    <a:pt x="3620" y="3088"/>
                                  </a:lnTo>
                                  <a:lnTo>
                                    <a:pt x="3631" y="3091"/>
                                  </a:lnTo>
                                  <a:lnTo>
                                    <a:pt x="3630" y="3078"/>
                                  </a:lnTo>
                                  <a:lnTo>
                                    <a:pt x="3644" y="3083"/>
                                  </a:lnTo>
                                  <a:lnTo>
                                    <a:pt x="3643" y="3090"/>
                                  </a:lnTo>
                                  <a:lnTo>
                                    <a:pt x="3636" y="3093"/>
                                  </a:lnTo>
                                  <a:lnTo>
                                    <a:pt x="3648" y="3093"/>
                                  </a:lnTo>
                                  <a:lnTo>
                                    <a:pt x="3650" y="3086"/>
                                  </a:lnTo>
                                  <a:lnTo>
                                    <a:pt x="3649" y="3081"/>
                                  </a:lnTo>
                                  <a:lnTo>
                                    <a:pt x="3647" y="3077"/>
                                  </a:lnTo>
                                  <a:lnTo>
                                    <a:pt x="3671" y="3077"/>
                                  </a:lnTo>
                                  <a:lnTo>
                                    <a:pt x="3671" y="3078"/>
                                  </a:lnTo>
                                  <a:lnTo>
                                    <a:pt x="3672" y="3078"/>
                                  </a:lnTo>
                                  <a:lnTo>
                                    <a:pt x="3673" y="3079"/>
                                  </a:lnTo>
                                  <a:lnTo>
                                    <a:pt x="3673" y="3078"/>
                                  </a:lnTo>
                                  <a:lnTo>
                                    <a:pt x="3674" y="3078"/>
                                  </a:lnTo>
                                  <a:lnTo>
                                    <a:pt x="3674" y="3077"/>
                                  </a:lnTo>
                                  <a:lnTo>
                                    <a:pt x="3815" y="3077"/>
                                  </a:lnTo>
                                  <a:lnTo>
                                    <a:pt x="3816" y="3077"/>
                                  </a:lnTo>
                                  <a:lnTo>
                                    <a:pt x="3817" y="3077"/>
                                  </a:lnTo>
                                  <a:lnTo>
                                    <a:pt x="3818" y="3077"/>
                                  </a:lnTo>
                                  <a:lnTo>
                                    <a:pt x="3845" y="3077"/>
                                  </a:lnTo>
                                  <a:lnTo>
                                    <a:pt x="3846" y="3082"/>
                                  </a:lnTo>
                                  <a:lnTo>
                                    <a:pt x="3850" y="3085"/>
                                  </a:lnTo>
                                  <a:lnTo>
                                    <a:pt x="3850" y="3092"/>
                                  </a:lnTo>
                                  <a:lnTo>
                                    <a:pt x="3830" y="3096"/>
                                  </a:lnTo>
                                  <a:lnTo>
                                    <a:pt x="3810" y="3099"/>
                                  </a:lnTo>
                                  <a:lnTo>
                                    <a:pt x="3807" y="3103"/>
                                  </a:lnTo>
                                  <a:lnTo>
                                    <a:pt x="3807" y="3106"/>
                                  </a:lnTo>
                                  <a:lnTo>
                                    <a:pt x="3807" y="3110"/>
                                  </a:lnTo>
                                  <a:lnTo>
                                    <a:pt x="3823" y="3111"/>
                                  </a:lnTo>
                                  <a:lnTo>
                                    <a:pt x="3836" y="3116"/>
                                  </a:lnTo>
                                  <a:lnTo>
                                    <a:pt x="3839" y="3110"/>
                                  </a:lnTo>
                                  <a:lnTo>
                                    <a:pt x="3841" y="3098"/>
                                  </a:lnTo>
                                  <a:lnTo>
                                    <a:pt x="3850" y="3100"/>
                                  </a:lnTo>
                                  <a:lnTo>
                                    <a:pt x="3858" y="3102"/>
                                  </a:lnTo>
                                  <a:lnTo>
                                    <a:pt x="3854" y="3111"/>
                                  </a:lnTo>
                                  <a:lnTo>
                                    <a:pt x="3850" y="3115"/>
                                  </a:lnTo>
                                  <a:lnTo>
                                    <a:pt x="3870" y="3118"/>
                                  </a:lnTo>
                                  <a:lnTo>
                                    <a:pt x="3890" y="3122"/>
                                  </a:lnTo>
                                  <a:lnTo>
                                    <a:pt x="3898" y="3126"/>
                                  </a:lnTo>
                                  <a:lnTo>
                                    <a:pt x="3905" y="3129"/>
                                  </a:lnTo>
                                  <a:lnTo>
                                    <a:pt x="3916" y="3128"/>
                                  </a:lnTo>
                                  <a:lnTo>
                                    <a:pt x="3916" y="3127"/>
                                  </a:lnTo>
                                  <a:lnTo>
                                    <a:pt x="3916" y="3126"/>
                                  </a:lnTo>
                                  <a:lnTo>
                                    <a:pt x="3916" y="3125"/>
                                  </a:lnTo>
                                  <a:lnTo>
                                    <a:pt x="3919" y="3126"/>
                                  </a:lnTo>
                                  <a:lnTo>
                                    <a:pt x="3921" y="3126"/>
                                  </a:lnTo>
                                  <a:lnTo>
                                    <a:pt x="3924" y="3126"/>
                                  </a:lnTo>
                                  <a:lnTo>
                                    <a:pt x="3923" y="3128"/>
                                  </a:lnTo>
                                  <a:lnTo>
                                    <a:pt x="3924" y="3131"/>
                                  </a:lnTo>
                                  <a:lnTo>
                                    <a:pt x="3926" y="3133"/>
                                  </a:lnTo>
                                  <a:lnTo>
                                    <a:pt x="3948" y="3135"/>
                                  </a:lnTo>
                                  <a:lnTo>
                                    <a:pt x="3963" y="3145"/>
                                  </a:lnTo>
                                  <a:lnTo>
                                    <a:pt x="3965" y="3147"/>
                                  </a:lnTo>
                                  <a:lnTo>
                                    <a:pt x="3947" y="3149"/>
                                  </a:lnTo>
                                  <a:lnTo>
                                    <a:pt x="3928" y="3147"/>
                                  </a:lnTo>
                                  <a:lnTo>
                                    <a:pt x="3908" y="3146"/>
                                  </a:lnTo>
                                  <a:lnTo>
                                    <a:pt x="3889" y="3146"/>
                                  </a:lnTo>
                                  <a:lnTo>
                                    <a:pt x="3965" y="3157"/>
                                  </a:lnTo>
                                  <a:lnTo>
                                    <a:pt x="3974" y="3157"/>
                                  </a:lnTo>
                                  <a:lnTo>
                                    <a:pt x="3974" y="3156"/>
                                  </a:lnTo>
                                  <a:lnTo>
                                    <a:pt x="3975" y="3157"/>
                                  </a:lnTo>
                                  <a:lnTo>
                                    <a:pt x="3977" y="3158"/>
                                  </a:lnTo>
                                  <a:lnTo>
                                    <a:pt x="3978" y="3159"/>
                                  </a:lnTo>
                                  <a:lnTo>
                                    <a:pt x="3988" y="3158"/>
                                  </a:lnTo>
                                  <a:lnTo>
                                    <a:pt x="3995" y="3159"/>
                                  </a:lnTo>
                                  <a:lnTo>
                                    <a:pt x="4003" y="3161"/>
                                  </a:lnTo>
                                  <a:lnTo>
                                    <a:pt x="4003" y="3173"/>
                                  </a:lnTo>
                                  <a:lnTo>
                                    <a:pt x="4017" y="3168"/>
                                  </a:lnTo>
                                  <a:lnTo>
                                    <a:pt x="4022" y="3168"/>
                                  </a:lnTo>
                                  <a:lnTo>
                                    <a:pt x="4038" y="3162"/>
                                  </a:lnTo>
                                  <a:lnTo>
                                    <a:pt x="4054" y="3163"/>
                                  </a:lnTo>
                                  <a:lnTo>
                                    <a:pt x="4056" y="3160"/>
                                  </a:lnTo>
                                  <a:lnTo>
                                    <a:pt x="4056" y="3154"/>
                                  </a:lnTo>
                                  <a:lnTo>
                                    <a:pt x="4060" y="3154"/>
                                  </a:lnTo>
                                  <a:lnTo>
                                    <a:pt x="4068" y="3163"/>
                                  </a:lnTo>
                                  <a:lnTo>
                                    <a:pt x="4081" y="3168"/>
                                  </a:lnTo>
                                  <a:lnTo>
                                    <a:pt x="4089" y="3155"/>
                                  </a:lnTo>
                                  <a:lnTo>
                                    <a:pt x="4093" y="3156"/>
                                  </a:lnTo>
                                  <a:lnTo>
                                    <a:pt x="4098" y="3157"/>
                                  </a:lnTo>
                                  <a:lnTo>
                                    <a:pt x="4102" y="3156"/>
                                  </a:lnTo>
                                  <a:lnTo>
                                    <a:pt x="4104" y="3156"/>
                                  </a:lnTo>
                                  <a:lnTo>
                                    <a:pt x="4106" y="3156"/>
                                  </a:lnTo>
                                  <a:lnTo>
                                    <a:pt x="4108" y="3155"/>
                                  </a:lnTo>
                                  <a:lnTo>
                                    <a:pt x="4110" y="3155"/>
                                  </a:lnTo>
                                  <a:lnTo>
                                    <a:pt x="4111" y="3154"/>
                                  </a:lnTo>
                                  <a:lnTo>
                                    <a:pt x="4113" y="3153"/>
                                  </a:lnTo>
                                  <a:lnTo>
                                    <a:pt x="4119" y="3151"/>
                                  </a:lnTo>
                                  <a:lnTo>
                                    <a:pt x="4125" y="3147"/>
                                  </a:lnTo>
                                  <a:lnTo>
                                    <a:pt x="4131" y="3147"/>
                                  </a:lnTo>
                                  <a:lnTo>
                                    <a:pt x="4132" y="3147"/>
                                  </a:lnTo>
                                  <a:lnTo>
                                    <a:pt x="4135" y="3163"/>
                                  </a:lnTo>
                                  <a:lnTo>
                                    <a:pt x="4126" y="3167"/>
                                  </a:lnTo>
                                  <a:lnTo>
                                    <a:pt x="4122" y="3175"/>
                                  </a:lnTo>
                                  <a:lnTo>
                                    <a:pt x="4142" y="3172"/>
                                  </a:lnTo>
                                  <a:lnTo>
                                    <a:pt x="4153" y="3160"/>
                                  </a:lnTo>
                                  <a:lnTo>
                                    <a:pt x="4167" y="3152"/>
                                  </a:lnTo>
                                  <a:lnTo>
                                    <a:pt x="4169" y="3152"/>
                                  </a:lnTo>
                                  <a:lnTo>
                                    <a:pt x="4170" y="3152"/>
                                  </a:lnTo>
                                  <a:lnTo>
                                    <a:pt x="4164" y="3165"/>
                                  </a:lnTo>
                                  <a:lnTo>
                                    <a:pt x="4165" y="3176"/>
                                  </a:lnTo>
                                  <a:lnTo>
                                    <a:pt x="4188" y="3175"/>
                                  </a:lnTo>
                                  <a:lnTo>
                                    <a:pt x="4210" y="3176"/>
                                  </a:lnTo>
                                  <a:lnTo>
                                    <a:pt x="4231" y="3178"/>
                                  </a:lnTo>
                                  <a:lnTo>
                                    <a:pt x="4251" y="3180"/>
                                  </a:lnTo>
                                  <a:lnTo>
                                    <a:pt x="4269" y="3181"/>
                                  </a:lnTo>
                                  <a:lnTo>
                                    <a:pt x="4287" y="3181"/>
                                  </a:lnTo>
                                  <a:lnTo>
                                    <a:pt x="4303" y="3178"/>
                                  </a:lnTo>
                                  <a:lnTo>
                                    <a:pt x="4321" y="3180"/>
                                  </a:lnTo>
                                  <a:lnTo>
                                    <a:pt x="4325" y="3188"/>
                                  </a:lnTo>
                                  <a:lnTo>
                                    <a:pt x="4337" y="3189"/>
                                  </a:lnTo>
                                  <a:lnTo>
                                    <a:pt x="4344" y="3188"/>
                                  </a:lnTo>
                                  <a:lnTo>
                                    <a:pt x="4346" y="3181"/>
                                  </a:lnTo>
                                  <a:lnTo>
                                    <a:pt x="4352" y="3179"/>
                                  </a:lnTo>
                                  <a:lnTo>
                                    <a:pt x="4365" y="3187"/>
                                  </a:lnTo>
                                  <a:lnTo>
                                    <a:pt x="4384" y="3185"/>
                                  </a:lnTo>
                                  <a:lnTo>
                                    <a:pt x="4404" y="3187"/>
                                  </a:lnTo>
                                  <a:lnTo>
                                    <a:pt x="4425" y="3190"/>
                                  </a:lnTo>
                                  <a:lnTo>
                                    <a:pt x="4445" y="3194"/>
                                  </a:lnTo>
                                  <a:lnTo>
                                    <a:pt x="4464" y="3197"/>
                                  </a:lnTo>
                                  <a:lnTo>
                                    <a:pt x="4484" y="3200"/>
                                  </a:lnTo>
                                  <a:lnTo>
                                    <a:pt x="4503" y="3202"/>
                                  </a:lnTo>
                                  <a:lnTo>
                                    <a:pt x="4528" y="3202"/>
                                  </a:lnTo>
                                  <a:lnTo>
                                    <a:pt x="4550" y="3201"/>
                                  </a:lnTo>
                                  <a:lnTo>
                                    <a:pt x="4568" y="3201"/>
                                  </a:lnTo>
                                  <a:lnTo>
                                    <a:pt x="4584" y="3202"/>
                                  </a:lnTo>
                                  <a:lnTo>
                                    <a:pt x="4591" y="3196"/>
                                  </a:lnTo>
                                  <a:lnTo>
                                    <a:pt x="4591" y="3186"/>
                                  </a:lnTo>
                                  <a:lnTo>
                                    <a:pt x="4601" y="3189"/>
                                  </a:lnTo>
                                  <a:lnTo>
                                    <a:pt x="4600" y="3198"/>
                                  </a:lnTo>
                                  <a:lnTo>
                                    <a:pt x="4602" y="3204"/>
                                  </a:lnTo>
                                  <a:lnTo>
                                    <a:pt x="4605" y="3209"/>
                                  </a:lnTo>
                                  <a:lnTo>
                                    <a:pt x="4630" y="3209"/>
                                  </a:lnTo>
                                  <a:lnTo>
                                    <a:pt x="4651" y="3211"/>
                                  </a:lnTo>
                                  <a:lnTo>
                                    <a:pt x="4670" y="3213"/>
                                  </a:lnTo>
                                  <a:lnTo>
                                    <a:pt x="4685" y="3212"/>
                                  </a:lnTo>
                                  <a:lnTo>
                                    <a:pt x="4699" y="3207"/>
                                  </a:lnTo>
                                  <a:lnTo>
                                    <a:pt x="4700" y="3221"/>
                                  </a:lnTo>
                                  <a:lnTo>
                                    <a:pt x="4713" y="3223"/>
                                  </a:lnTo>
                                  <a:lnTo>
                                    <a:pt x="4725" y="3226"/>
                                  </a:lnTo>
                                  <a:lnTo>
                                    <a:pt x="4741" y="3214"/>
                                  </a:lnTo>
                                  <a:lnTo>
                                    <a:pt x="4755" y="3200"/>
                                  </a:lnTo>
                                  <a:lnTo>
                                    <a:pt x="4777" y="3194"/>
                                  </a:lnTo>
                                  <a:lnTo>
                                    <a:pt x="4794" y="3195"/>
                                  </a:lnTo>
                                  <a:lnTo>
                                    <a:pt x="4810" y="3201"/>
                                  </a:lnTo>
                                  <a:lnTo>
                                    <a:pt x="4799" y="3208"/>
                                  </a:lnTo>
                                  <a:lnTo>
                                    <a:pt x="4789" y="3210"/>
                                  </a:lnTo>
                                  <a:lnTo>
                                    <a:pt x="4796" y="3214"/>
                                  </a:lnTo>
                                  <a:lnTo>
                                    <a:pt x="4803" y="3206"/>
                                  </a:lnTo>
                                  <a:lnTo>
                                    <a:pt x="4816" y="3218"/>
                                  </a:lnTo>
                                  <a:lnTo>
                                    <a:pt x="4819" y="3226"/>
                                  </a:lnTo>
                                  <a:lnTo>
                                    <a:pt x="4812" y="3230"/>
                                  </a:lnTo>
                                  <a:lnTo>
                                    <a:pt x="4835" y="3234"/>
                                  </a:lnTo>
                                  <a:lnTo>
                                    <a:pt x="4854" y="3235"/>
                                  </a:lnTo>
                                  <a:lnTo>
                                    <a:pt x="4861" y="3233"/>
                                  </a:lnTo>
                                  <a:lnTo>
                                    <a:pt x="4858" y="3229"/>
                                  </a:lnTo>
                                  <a:lnTo>
                                    <a:pt x="4863" y="3229"/>
                                  </a:lnTo>
                                  <a:lnTo>
                                    <a:pt x="4938" y="3225"/>
                                  </a:lnTo>
                                  <a:lnTo>
                                    <a:pt x="4959" y="3225"/>
                                  </a:lnTo>
                                  <a:lnTo>
                                    <a:pt x="4979" y="3225"/>
                                  </a:lnTo>
                                  <a:lnTo>
                                    <a:pt x="5000" y="3225"/>
                                  </a:lnTo>
                                  <a:lnTo>
                                    <a:pt x="5022" y="3226"/>
                                  </a:lnTo>
                                  <a:lnTo>
                                    <a:pt x="5043" y="3227"/>
                                  </a:lnTo>
                                  <a:lnTo>
                                    <a:pt x="5064" y="3227"/>
                                  </a:lnTo>
                                  <a:lnTo>
                                    <a:pt x="5085" y="3228"/>
                                  </a:lnTo>
                                  <a:lnTo>
                                    <a:pt x="5106" y="3229"/>
                                  </a:lnTo>
                                  <a:lnTo>
                                    <a:pt x="5126" y="3229"/>
                                  </a:lnTo>
                                  <a:lnTo>
                                    <a:pt x="5146" y="3230"/>
                                  </a:lnTo>
                                  <a:lnTo>
                                    <a:pt x="5165" y="3230"/>
                                  </a:lnTo>
                                  <a:lnTo>
                                    <a:pt x="5183" y="3230"/>
                                  </a:lnTo>
                                  <a:lnTo>
                                    <a:pt x="5177" y="3228"/>
                                  </a:lnTo>
                                  <a:lnTo>
                                    <a:pt x="5185" y="3223"/>
                                  </a:lnTo>
                                  <a:lnTo>
                                    <a:pt x="5194" y="3225"/>
                                  </a:lnTo>
                                  <a:lnTo>
                                    <a:pt x="5196" y="3208"/>
                                  </a:lnTo>
                                  <a:lnTo>
                                    <a:pt x="5207" y="3201"/>
                                  </a:lnTo>
                                  <a:lnTo>
                                    <a:pt x="5217" y="3207"/>
                                  </a:lnTo>
                                  <a:lnTo>
                                    <a:pt x="5203" y="3218"/>
                                  </a:lnTo>
                                  <a:lnTo>
                                    <a:pt x="5196" y="3232"/>
                                  </a:lnTo>
                                  <a:lnTo>
                                    <a:pt x="5210" y="3236"/>
                                  </a:lnTo>
                                  <a:lnTo>
                                    <a:pt x="5214" y="3233"/>
                                  </a:lnTo>
                                  <a:lnTo>
                                    <a:pt x="5214" y="3227"/>
                                  </a:lnTo>
                                  <a:lnTo>
                                    <a:pt x="5217" y="3221"/>
                                  </a:lnTo>
                                  <a:lnTo>
                                    <a:pt x="5226" y="3227"/>
                                  </a:lnTo>
                                  <a:lnTo>
                                    <a:pt x="5223" y="3235"/>
                                  </a:lnTo>
                                  <a:lnTo>
                                    <a:pt x="5247" y="3236"/>
                                  </a:lnTo>
                                  <a:lnTo>
                                    <a:pt x="5269" y="3237"/>
                                  </a:lnTo>
                                  <a:lnTo>
                                    <a:pt x="5289" y="3237"/>
                                  </a:lnTo>
                                  <a:lnTo>
                                    <a:pt x="5309" y="3237"/>
                                  </a:lnTo>
                                  <a:lnTo>
                                    <a:pt x="5327" y="3236"/>
                                  </a:lnTo>
                                  <a:lnTo>
                                    <a:pt x="5345" y="3235"/>
                                  </a:lnTo>
                                  <a:lnTo>
                                    <a:pt x="5363" y="3240"/>
                                  </a:lnTo>
                                  <a:lnTo>
                                    <a:pt x="5367" y="3241"/>
                                  </a:lnTo>
                                  <a:lnTo>
                                    <a:pt x="5361" y="3248"/>
                                  </a:lnTo>
                                  <a:lnTo>
                                    <a:pt x="5382" y="3248"/>
                                  </a:lnTo>
                                  <a:lnTo>
                                    <a:pt x="5399" y="3245"/>
                                  </a:lnTo>
                                  <a:lnTo>
                                    <a:pt x="5415" y="3247"/>
                                  </a:lnTo>
                                  <a:lnTo>
                                    <a:pt x="5417" y="3236"/>
                                  </a:lnTo>
                                  <a:lnTo>
                                    <a:pt x="5425" y="3233"/>
                                  </a:lnTo>
                                  <a:lnTo>
                                    <a:pt x="5438" y="3234"/>
                                  </a:lnTo>
                                  <a:lnTo>
                                    <a:pt x="5437" y="3247"/>
                                  </a:lnTo>
                                  <a:lnTo>
                                    <a:pt x="5429" y="3252"/>
                                  </a:lnTo>
                                  <a:lnTo>
                                    <a:pt x="5423" y="3259"/>
                                  </a:lnTo>
                                  <a:lnTo>
                                    <a:pt x="5403" y="3259"/>
                                  </a:lnTo>
                                  <a:lnTo>
                                    <a:pt x="5382" y="3257"/>
                                  </a:lnTo>
                                  <a:lnTo>
                                    <a:pt x="5362" y="3257"/>
                                  </a:lnTo>
                                  <a:lnTo>
                                    <a:pt x="5347" y="3262"/>
                                  </a:lnTo>
                                  <a:lnTo>
                                    <a:pt x="5363" y="3264"/>
                                  </a:lnTo>
                                  <a:lnTo>
                                    <a:pt x="5383" y="3264"/>
                                  </a:lnTo>
                                  <a:lnTo>
                                    <a:pt x="5404" y="3263"/>
                                  </a:lnTo>
                                  <a:lnTo>
                                    <a:pt x="5424" y="3265"/>
                                  </a:lnTo>
                                  <a:lnTo>
                                    <a:pt x="5442" y="3254"/>
                                  </a:lnTo>
                                  <a:lnTo>
                                    <a:pt x="5461" y="3254"/>
                                  </a:lnTo>
                                  <a:lnTo>
                                    <a:pt x="5468" y="3247"/>
                                  </a:lnTo>
                                  <a:lnTo>
                                    <a:pt x="5468" y="3242"/>
                                  </a:lnTo>
                                  <a:lnTo>
                                    <a:pt x="5483" y="3245"/>
                                  </a:lnTo>
                                  <a:lnTo>
                                    <a:pt x="5474" y="3248"/>
                                  </a:lnTo>
                                  <a:lnTo>
                                    <a:pt x="5486" y="3255"/>
                                  </a:lnTo>
                                  <a:lnTo>
                                    <a:pt x="5497" y="3255"/>
                                  </a:lnTo>
                                  <a:lnTo>
                                    <a:pt x="5508" y="3255"/>
                                  </a:lnTo>
                                  <a:lnTo>
                                    <a:pt x="5519" y="3256"/>
                                  </a:lnTo>
                                  <a:lnTo>
                                    <a:pt x="5525" y="3256"/>
                                  </a:lnTo>
                                  <a:lnTo>
                                    <a:pt x="5524" y="3247"/>
                                  </a:lnTo>
                                  <a:lnTo>
                                    <a:pt x="5529" y="3246"/>
                                  </a:lnTo>
                                  <a:lnTo>
                                    <a:pt x="5544" y="3256"/>
                                  </a:lnTo>
                                  <a:lnTo>
                                    <a:pt x="5563" y="3261"/>
                                  </a:lnTo>
                                  <a:lnTo>
                                    <a:pt x="5576" y="3265"/>
                                  </a:lnTo>
                                  <a:lnTo>
                                    <a:pt x="5576" y="3268"/>
                                  </a:lnTo>
                                  <a:lnTo>
                                    <a:pt x="5576" y="3272"/>
                                  </a:lnTo>
                                  <a:lnTo>
                                    <a:pt x="5588" y="3265"/>
                                  </a:lnTo>
                                  <a:lnTo>
                                    <a:pt x="5595" y="3254"/>
                                  </a:lnTo>
                                  <a:lnTo>
                                    <a:pt x="5615" y="3264"/>
                                  </a:lnTo>
                                  <a:lnTo>
                                    <a:pt x="5632" y="3271"/>
                                  </a:lnTo>
                                  <a:lnTo>
                                    <a:pt x="5615" y="3276"/>
                                  </a:lnTo>
                                  <a:lnTo>
                                    <a:pt x="5594" y="3277"/>
                                  </a:lnTo>
                                  <a:lnTo>
                                    <a:pt x="5569" y="3275"/>
                                  </a:lnTo>
                                  <a:lnTo>
                                    <a:pt x="5549" y="3275"/>
                                  </a:lnTo>
                                  <a:lnTo>
                                    <a:pt x="5538" y="3283"/>
                                  </a:lnTo>
                                  <a:lnTo>
                                    <a:pt x="5556" y="3283"/>
                                  </a:lnTo>
                                  <a:lnTo>
                                    <a:pt x="5574" y="3283"/>
                                  </a:lnTo>
                                  <a:lnTo>
                                    <a:pt x="5594" y="3285"/>
                                  </a:lnTo>
                                  <a:lnTo>
                                    <a:pt x="5615" y="3286"/>
                                  </a:lnTo>
                                  <a:lnTo>
                                    <a:pt x="5635" y="3288"/>
                                  </a:lnTo>
                                  <a:lnTo>
                                    <a:pt x="5656" y="3289"/>
                                  </a:lnTo>
                                  <a:lnTo>
                                    <a:pt x="5677" y="3289"/>
                                  </a:lnTo>
                                  <a:lnTo>
                                    <a:pt x="5697" y="3288"/>
                                  </a:lnTo>
                                  <a:lnTo>
                                    <a:pt x="5716" y="3285"/>
                                  </a:lnTo>
                                  <a:lnTo>
                                    <a:pt x="5718" y="3269"/>
                                  </a:lnTo>
                                  <a:lnTo>
                                    <a:pt x="5730" y="3265"/>
                                  </a:lnTo>
                                  <a:lnTo>
                                    <a:pt x="5742" y="3262"/>
                                  </a:lnTo>
                                  <a:lnTo>
                                    <a:pt x="5736" y="3254"/>
                                  </a:lnTo>
                                  <a:lnTo>
                                    <a:pt x="5741" y="3247"/>
                                  </a:lnTo>
                                  <a:lnTo>
                                    <a:pt x="5743" y="3236"/>
                                  </a:lnTo>
                                  <a:lnTo>
                                    <a:pt x="5754" y="3234"/>
                                  </a:lnTo>
                                  <a:lnTo>
                                    <a:pt x="5749" y="3217"/>
                                  </a:lnTo>
                                  <a:lnTo>
                                    <a:pt x="5764" y="3221"/>
                                  </a:lnTo>
                                  <a:lnTo>
                                    <a:pt x="5780" y="3236"/>
                                  </a:lnTo>
                                  <a:lnTo>
                                    <a:pt x="5790" y="3252"/>
                                  </a:lnTo>
                                  <a:lnTo>
                                    <a:pt x="5811" y="3258"/>
                                  </a:lnTo>
                                  <a:lnTo>
                                    <a:pt x="5831" y="3265"/>
                                  </a:lnTo>
                                  <a:lnTo>
                                    <a:pt x="5849" y="3270"/>
                                  </a:lnTo>
                                  <a:lnTo>
                                    <a:pt x="5866" y="3273"/>
                                  </a:lnTo>
                                  <a:lnTo>
                                    <a:pt x="5882" y="3270"/>
                                  </a:lnTo>
                                  <a:lnTo>
                                    <a:pt x="5883" y="3271"/>
                                  </a:lnTo>
                                  <a:lnTo>
                                    <a:pt x="5872" y="3263"/>
                                  </a:lnTo>
                                  <a:lnTo>
                                    <a:pt x="5873" y="3262"/>
                                  </a:lnTo>
                                  <a:lnTo>
                                    <a:pt x="5889" y="3263"/>
                                  </a:lnTo>
                                  <a:lnTo>
                                    <a:pt x="5909" y="3260"/>
                                  </a:lnTo>
                                  <a:lnTo>
                                    <a:pt x="5923" y="3257"/>
                                  </a:lnTo>
                                  <a:lnTo>
                                    <a:pt x="5926" y="3268"/>
                                  </a:lnTo>
                                  <a:lnTo>
                                    <a:pt x="5940" y="3269"/>
                                  </a:lnTo>
                                  <a:lnTo>
                                    <a:pt x="5945" y="3262"/>
                                  </a:lnTo>
                                  <a:lnTo>
                                    <a:pt x="5956" y="3262"/>
                                  </a:lnTo>
                                  <a:lnTo>
                                    <a:pt x="5960" y="3254"/>
                                  </a:lnTo>
                                  <a:lnTo>
                                    <a:pt x="5960" y="3259"/>
                                  </a:lnTo>
                                  <a:lnTo>
                                    <a:pt x="5959" y="3264"/>
                                  </a:lnTo>
                                  <a:lnTo>
                                    <a:pt x="5959" y="3269"/>
                                  </a:lnTo>
                                  <a:lnTo>
                                    <a:pt x="5975" y="3263"/>
                                  </a:lnTo>
                                  <a:lnTo>
                                    <a:pt x="5987" y="3255"/>
                                  </a:lnTo>
                                  <a:lnTo>
                                    <a:pt x="5990" y="3268"/>
                                  </a:lnTo>
                                  <a:lnTo>
                                    <a:pt x="6006" y="3269"/>
                                  </a:lnTo>
                                  <a:lnTo>
                                    <a:pt x="6020" y="3266"/>
                                  </a:lnTo>
                                  <a:lnTo>
                                    <a:pt x="6016" y="3264"/>
                                  </a:lnTo>
                                  <a:lnTo>
                                    <a:pt x="6014" y="3259"/>
                                  </a:lnTo>
                                  <a:lnTo>
                                    <a:pt x="6012" y="3255"/>
                                  </a:lnTo>
                                  <a:lnTo>
                                    <a:pt x="6024" y="3255"/>
                                  </a:lnTo>
                                  <a:lnTo>
                                    <a:pt x="6023" y="3249"/>
                                  </a:lnTo>
                                  <a:lnTo>
                                    <a:pt x="6024" y="3242"/>
                                  </a:lnTo>
                                  <a:lnTo>
                                    <a:pt x="6031" y="3252"/>
                                  </a:lnTo>
                                  <a:lnTo>
                                    <a:pt x="6042" y="3245"/>
                                  </a:lnTo>
                                  <a:lnTo>
                                    <a:pt x="6057" y="3255"/>
                                  </a:lnTo>
                                  <a:lnTo>
                                    <a:pt x="6074" y="3261"/>
                                  </a:lnTo>
                                  <a:lnTo>
                                    <a:pt x="6096" y="3262"/>
                                  </a:lnTo>
                                  <a:lnTo>
                                    <a:pt x="6102" y="3248"/>
                                  </a:lnTo>
                                  <a:lnTo>
                                    <a:pt x="6116" y="3244"/>
                                  </a:lnTo>
                                  <a:lnTo>
                                    <a:pt x="6118" y="3251"/>
                                  </a:lnTo>
                                  <a:lnTo>
                                    <a:pt x="6117" y="3258"/>
                                  </a:lnTo>
                                  <a:lnTo>
                                    <a:pt x="6113" y="3262"/>
                                  </a:lnTo>
                                  <a:lnTo>
                                    <a:pt x="6124" y="3262"/>
                                  </a:lnTo>
                                  <a:lnTo>
                                    <a:pt x="6135" y="3262"/>
                                  </a:lnTo>
                                  <a:lnTo>
                                    <a:pt x="6146" y="3262"/>
                                  </a:lnTo>
                                  <a:lnTo>
                                    <a:pt x="6149" y="3254"/>
                                  </a:lnTo>
                                  <a:lnTo>
                                    <a:pt x="6141" y="3233"/>
                                  </a:lnTo>
                                  <a:lnTo>
                                    <a:pt x="6152" y="3233"/>
                                  </a:lnTo>
                                  <a:lnTo>
                                    <a:pt x="6161" y="3225"/>
                                  </a:lnTo>
                                  <a:lnTo>
                                    <a:pt x="6158" y="3233"/>
                                  </a:lnTo>
                                  <a:lnTo>
                                    <a:pt x="6171" y="3233"/>
                                  </a:lnTo>
                                  <a:lnTo>
                                    <a:pt x="6169" y="3246"/>
                                  </a:lnTo>
                                  <a:lnTo>
                                    <a:pt x="6168" y="3253"/>
                                  </a:lnTo>
                                  <a:lnTo>
                                    <a:pt x="6184" y="3251"/>
                                  </a:lnTo>
                                  <a:lnTo>
                                    <a:pt x="6185" y="3244"/>
                                  </a:lnTo>
                                  <a:lnTo>
                                    <a:pt x="6183" y="3237"/>
                                  </a:lnTo>
                                  <a:lnTo>
                                    <a:pt x="6190" y="3234"/>
                                  </a:lnTo>
                                  <a:lnTo>
                                    <a:pt x="6195" y="3234"/>
                                  </a:lnTo>
                                  <a:lnTo>
                                    <a:pt x="6199" y="3234"/>
                                  </a:lnTo>
                                  <a:lnTo>
                                    <a:pt x="6200" y="3247"/>
                                  </a:lnTo>
                                  <a:lnTo>
                                    <a:pt x="6191" y="3244"/>
                                  </a:lnTo>
                                  <a:lnTo>
                                    <a:pt x="6199" y="3253"/>
                                  </a:lnTo>
                                  <a:lnTo>
                                    <a:pt x="6210" y="3254"/>
                                  </a:lnTo>
                                  <a:lnTo>
                                    <a:pt x="6221" y="3254"/>
                                  </a:lnTo>
                                  <a:lnTo>
                                    <a:pt x="6233" y="3254"/>
                                  </a:lnTo>
                                  <a:lnTo>
                                    <a:pt x="6233" y="3246"/>
                                  </a:lnTo>
                                  <a:lnTo>
                                    <a:pt x="6232" y="3237"/>
                                  </a:lnTo>
                                  <a:lnTo>
                                    <a:pt x="6242" y="3239"/>
                                  </a:lnTo>
                                  <a:lnTo>
                                    <a:pt x="6247" y="3244"/>
                                  </a:lnTo>
                                  <a:lnTo>
                                    <a:pt x="6244" y="3251"/>
                                  </a:lnTo>
                                  <a:lnTo>
                                    <a:pt x="6245" y="3255"/>
                                  </a:lnTo>
                                  <a:lnTo>
                                    <a:pt x="6252" y="3246"/>
                                  </a:lnTo>
                                  <a:lnTo>
                                    <a:pt x="6262" y="3235"/>
                                  </a:lnTo>
                                  <a:lnTo>
                                    <a:pt x="6275" y="3239"/>
                                  </a:lnTo>
                                  <a:lnTo>
                                    <a:pt x="6268" y="3240"/>
                                  </a:lnTo>
                                  <a:lnTo>
                                    <a:pt x="6264" y="3244"/>
                                  </a:lnTo>
                                  <a:lnTo>
                                    <a:pt x="6261" y="3250"/>
                                  </a:lnTo>
                                  <a:lnTo>
                                    <a:pt x="6283" y="3249"/>
                                  </a:lnTo>
                                  <a:lnTo>
                                    <a:pt x="6301" y="3249"/>
                                  </a:lnTo>
                                  <a:lnTo>
                                    <a:pt x="6319" y="3249"/>
                                  </a:lnTo>
                                  <a:lnTo>
                                    <a:pt x="6340" y="3251"/>
                                  </a:lnTo>
                                  <a:lnTo>
                                    <a:pt x="6349" y="3244"/>
                                  </a:lnTo>
                                  <a:lnTo>
                                    <a:pt x="6347" y="3235"/>
                                  </a:lnTo>
                                  <a:lnTo>
                                    <a:pt x="6352" y="3227"/>
                                  </a:lnTo>
                                  <a:lnTo>
                                    <a:pt x="6361" y="3235"/>
                                  </a:lnTo>
                                  <a:lnTo>
                                    <a:pt x="6359" y="3246"/>
                                  </a:lnTo>
                                  <a:lnTo>
                                    <a:pt x="6382" y="3247"/>
                                  </a:lnTo>
                                  <a:lnTo>
                                    <a:pt x="6404" y="3248"/>
                                  </a:lnTo>
                                  <a:lnTo>
                                    <a:pt x="6425" y="3248"/>
                                  </a:lnTo>
                                  <a:lnTo>
                                    <a:pt x="6443" y="3249"/>
                                  </a:lnTo>
                                  <a:lnTo>
                                    <a:pt x="6461" y="3251"/>
                                  </a:lnTo>
                                  <a:lnTo>
                                    <a:pt x="6473" y="3248"/>
                                  </a:lnTo>
                                  <a:lnTo>
                                    <a:pt x="6474" y="3242"/>
                                  </a:lnTo>
                                  <a:lnTo>
                                    <a:pt x="6482" y="3244"/>
                                  </a:lnTo>
                                  <a:lnTo>
                                    <a:pt x="6502" y="3250"/>
                                  </a:lnTo>
                                  <a:lnTo>
                                    <a:pt x="6521" y="3251"/>
                                  </a:lnTo>
                                  <a:lnTo>
                                    <a:pt x="6538" y="3248"/>
                                  </a:lnTo>
                                  <a:lnTo>
                                    <a:pt x="6540" y="3241"/>
                                  </a:lnTo>
                                  <a:lnTo>
                                    <a:pt x="6549" y="3240"/>
                                  </a:lnTo>
                                  <a:lnTo>
                                    <a:pt x="6559" y="3239"/>
                                  </a:lnTo>
                                  <a:lnTo>
                                    <a:pt x="6571" y="3249"/>
                                  </a:lnTo>
                                  <a:lnTo>
                                    <a:pt x="6582" y="3246"/>
                                  </a:lnTo>
                                  <a:lnTo>
                                    <a:pt x="6588" y="3244"/>
                                  </a:lnTo>
                                  <a:lnTo>
                                    <a:pt x="6592" y="3236"/>
                                  </a:lnTo>
                                  <a:lnTo>
                                    <a:pt x="6597" y="3236"/>
                                  </a:lnTo>
                                  <a:lnTo>
                                    <a:pt x="6605" y="3245"/>
                                  </a:lnTo>
                                  <a:lnTo>
                                    <a:pt x="6611" y="3246"/>
                                  </a:lnTo>
                                  <a:lnTo>
                                    <a:pt x="6623" y="3249"/>
                                  </a:lnTo>
                                  <a:lnTo>
                                    <a:pt x="6636" y="3245"/>
                                  </a:lnTo>
                                  <a:lnTo>
                                    <a:pt x="6649" y="3247"/>
                                  </a:lnTo>
                                  <a:lnTo>
                                    <a:pt x="6656" y="3247"/>
                                  </a:lnTo>
                                  <a:lnTo>
                                    <a:pt x="6654" y="3238"/>
                                  </a:lnTo>
                                  <a:lnTo>
                                    <a:pt x="6659" y="3237"/>
                                  </a:lnTo>
                                  <a:lnTo>
                                    <a:pt x="6673" y="3245"/>
                                  </a:lnTo>
                                  <a:lnTo>
                                    <a:pt x="6688" y="3240"/>
                                  </a:lnTo>
                                  <a:lnTo>
                                    <a:pt x="6706" y="3238"/>
                                  </a:lnTo>
                                  <a:lnTo>
                                    <a:pt x="6708" y="3242"/>
                                  </a:lnTo>
                                  <a:lnTo>
                                    <a:pt x="6716" y="3243"/>
                                  </a:lnTo>
                                  <a:lnTo>
                                    <a:pt x="6730" y="3245"/>
                                  </a:lnTo>
                                  <a:lnTo>
                                    <a:pt x="6743" y="3238"/>
                                  </a:lnTo>
                                  <a:lnTo>
                                    <a:pt x="6755" y="3239"/>
                                  </a:lnTo>
                                  <a:lnTo>
                                    <a:pt x="6756" y="3239"/>
                                  </a:lnTo>
                                  <a:lnTo>
                                    <a:pt x="6757" y="3240"/>
                                  </a:lnTo>
                                  <a:lnTo>
                                    <a:pt x="6759" y="3240"/>
                                  </a:lnTo>
                                  <a:lnTo>
                                    <a:pt x="6759" y="3241"/>
                                  </a:lnTo>
                                  <a:lnTo>
                                    <a:pt x="6762" y="3249"/>
                                  </a:lnTo>
                                  <a:lnTo>
                                    <a:pt x="6773" y="3249"/>
                                  </a:lnTo>
                                  <a:lnTo>
                                    <a:pt x="6778" y="3256"/>
                                  </a:lnTo>
                                  <a:lnTo>
                                    <a:pt x="6790" y="3255"/>
                                  </a:lnTo>
                                  <a:lnTo>
                                    <a:pt x="6802" y="3254"/>
                                  </a:lnTo>
                                  <a:lnTo>
                                    <a:pt x="6813" y="3253"/>
                                  </a:lnTo>
                                  <a:lnTo>
                                    <a:pt x="6833" y="3255"/>
                                  </a:lnTo>
                                  <a:lnTo>
                                    <a:pt x="6853" y="3256"/>
                                  </a:lnTo>
                                  <a:lnTo>
                                    <a:pt x="6873" y="3258"/>
                                  </a:lnTo>
                                  <a:lnTo>
                                    <a:pt x="6893" y="3260"/>
                                  </a:lnTo>
                                  <a:lnTo>
                                    <a:pt x="6913" y="3263"/>
                                  </a:lnTo>
                                  <a:lnTo>
                                    <a:pt x="6927" y="3254"/>
                                  </a:lnTo>
                                  <a:lnTo>
                                    <a:pt x="6942" y="3262"/>
                                  </a:lnTo>
                                  <a:lnTo>
                                    <a:pt x="6946" y="3258"/>
                                  </a:lnTo>
                                  <a:lnTo>
                                    <a:pt x="6955" y="3240"/>
                                  </a:lnTo>
                                  <a:lnTo>
                                    <a:pt x="6967" y="3224"/>
                                  </a:lnTo>
                                  <a:lnTo>
                                    <a:pt x="6962" y="3223"/>
                                  </a:lnTo>
                                  <a:lnTo>
                                    <a:pt x="6959" y="3218"/>
                                  </a:lnTo>
                                  <a:lnTo>
                                    <a:pt x="6958" y="3213"/>
                                  </a:lnTo>
                                  <a:lnTo>
                                    <a:pt x="6962" y="3212"/>
                                  </a:lnTo>
                                  <a:lnTo>
                                    <a:pt x="6966" y="3211"/>
                                  </a:lnTo>
                                  <a:lnTo>
                                    <a:pt x="6970" y="3210"/>
                                  </a:lnTo>
                                  <a:lnTo>
                                    <a:pt x="6965" y="3210"/>
                                  </a:lnTo>
                                  <a:lnTo>
                                    <a:pt x="6961" y="3209"/>
                                  </a:lnTo>
                                  <a:lnTo>
                                    <a:pt x="6958" y="3207"/>
                                  </a:lnTo>
                                  <a:lnTo>
                                    <a:pt x="6959" y="3198"/>
                                  </a:lnTo>
                                  <a:lnTo>
                                    <a:pt x="6962" y="3189"/>
                                  </a:lnTo>
                                  <a:lnTo>
                                    <a:pt x="6957" y="3183"/>
                                  </a:lnTo>
                                  <a:lnTo>
                                    <a:pt x="6968" y="3185"/>
                                  </a:lnTo>
                                  <a:lnTo>
                                    <a:pt x="6975" y="3183"/>
                                  </a:lnTo>
                                  <a:lnTo>
                                    <a:pt x="6976" y="3174"/>
                                  </a:lnTo>
                                  <a:lnTo>
                                    <a:pt x="6964" y="3171"/>
                                  </a:lnTo>
                                  <a:lnTo>
                                    <a:pt x="6961" y="3157"/>
                                  </a:lnTo>
                                  <a:lnTo>
                                    <a:pt x="6962" y="3141"/>
                                  </a:lnTo>
                                  <a:lnTo>
                                    <a:pt x="6966" y="3141"/>
                                  </a:lnTo>
                                  <a:lnTo>
                                    <a:pt x="6969" y="3141"/>
                                  </a:lnTo>
                                  <a:lnTo>
                                    <a:pt x="6971" y="3136"/>
                                  </a:lnTo>
                                  <a:lnTo>
                                    <a:pt x="6967" y="3134"/>
                                  </a:lnTo>
                                  <a:lnTo>
                                    <a:pt x="6966" y="3131"/>
                                  </a:lnTo>
                                  <a:lnTo>
                                    <a:pt x="6967" y="3126"/>
                                  </a:lnTo>
                                  <a:lnTo>
                                    <a:pt x="6963" y="3127"/>
                                  </a:lnTo>
                                  <a:lnTo>
                                    <a:pt x="6960" y="3127"/>
                                  </a:lnTo>
                                  <a:lnTo>
                                    <a:pt x="6958" y="3127"/>
                                  </a:lnTo>
                                  <a:lnTo>
                                    <a:pt x="6942" y="3113"/>
                                  </a:lnTo>
                                  <a:lnTo>
                                    <a:pt x="6925" y="3103"/>
                                  </a:lnTo>
                                  <a:lnTo>
                                    <a:pt x="6907" y="3097"/>
                                  </a:lnTo>
                                  <a:lnTo>
                                    <a:pt x="6908" y="3096"/>
                                  </a:lnTo>
                                  <a:lnTo>
                                    <a:pt x="6910" y="3095"/>
                                  </a:lnTo>
                                  <a:lnTo>
                                    <a:pt x="6906" y="3096"/>
                                  </a:lnTo>
                                  <a:lnTo>
                                    <a:pt x="6901" y="3096"/>
                                  </a:lnTo>
                                  <a:lnTo>
                                    <a:pt x="6897" y="3096"/>
                                  </a:lnTo>
                                  <a:lnTo>
                                    <a:pt x="6891" y="3096"/>
                                  </a:lnTo>
                                  <a:lnTo>
                                    <a:pt x="6884" y="3095"/>
                                  </a:lnTo>
                                  <a:lnTo>
                                    <a:pt x="6877" y="3095"/>
                                  </a:lnTo>
                                  <a:lnTo>
                                    <a:pt x="6880" y="3093"/>
                                  </a:lnTo>
                                  <a:lnTo>
                                    <a:pt x="6882" y="3091"/>
                                  </a:lnTo>
                                  <a:lnTo>
                                    <a:pt x="6886" y="3089"/>
                                  </a:lnTo>
                                  <a:lnTo>
                                    <a:pt x="6879" y="3088"/>
                                  </a:lnTo>
                                  <a:lnTo>
                                    <a:pt x="6877" y="3084"/>
                                  </a:lnTo>
                                  <a:lnTo>
                                    <a:pt x="6876" y="3077"/>
                                  </a:lnTo>
                                  <a:lnTo>
                                    <a:pt x="6962" y="3077"/>
                                  </a:lnTo>
                                  <a:lnTo>
                                    <a:pt x="6967" y="3078"/>
                                  </a:lnTo>
                                  <a:lnTo>
                                    <a:pt x="6971" y="3080"/>
                                  </a:lnTo>
                                  <a:lnTo>
                                    <a:pt x="6977" y="3081"/>
                                  </a:lnTo>
                                  <a:lnTo>
                                    <a:pt x="6978" y="3080"/>
                                  </a:lnTo>
                                  <a:lnTo>
                                    <a:pt x="6978" y="3078"/>
                                  </a:lnTo>
                                  <a:lnTo>
                                    <a:pt x="6979" y="3077"/>
                                  </a:lnTo>
                                  <a:lnTo>
                                    <a:pt x="6999" y="3077"/>
                                  </a:lnTo>
                                  <a:lnTo>
                                    <a:pt x="7000" y="3079"/>
                                  </a:lnTo>
                                  <a:lnTo>
                                    <a:pt x="7001" y="3082"/>
                                  </a:lnTo>
                                  <a:lnTo>
                                    <a:pt x="7001" y="3087"/>
                                  </a:lnTo>
                                  <a:lnTo>
                                    <a:pt x="6995" y="3087"/>
                                  </a:lnTo>
                                  <a:lnTo>
                                    <a:pt x="6989" y="3088"/>
                                  </a:lnTo>
                                  <a:lnTo>
                                    <a:pt x="6991" y="3096"/>
                                  </a:lnTo>
                                  <a:lnTo>
                                    <a:pt x="7015" y="3094"/>
                                  </a:lnTo>
                                  <a:lnTo>
                                    <a:pt x="7028" y="3080"/>
                                  </a:lnTo>
                                  <a:lnTo>
                                    <a:pt x="7073" y="3077"/>
                                  </a:lnTo>
                                  <a:lnTo>
                                    <a:pt x="7073" y="3079"/>
                                  </a:lnTo>
                                  <a:lnTo>
                                    <a:pt x="7073" y="3081"/>
                                  </a:lnTo>
                                  <a:lnTo>
                                    <a:pt x="7073" y="3083"/>
                                  </a:lnTo>
                                  <a:lnTo>
                                    <a:pt x="7059" y="3087"/>
                                  </a:lnTo>
                                  <a:lnTo>
                                    <a:pt x="7060" y="3076"/>
                                  </a:lnTo>
                                  <a:lnTo>
                                    <a:pt x="7049" y="3078"/>
                                  </a:lnTo>
                                  <a:lnTo>
                                    <a:pt x="7061" y="3090"/>
                                  </a:lnTo>
                                  <a:lnTo>
                                    <a:pt x="7084" y="3093"/>
                                  </a:lnTo>
                                  <a:lnTo>
                                    <a:pt x="7104" y="3094"/>
                                  </a:lnTo>
                                  <a:lnTo>
                                    <a:pt x="7124" y="3094"/>
                                  </a:lnTo>
                                  <a:lnTo>
                                    <a:pt x="7125" y="3086"/>
                                  </a:lnTo>
                                  <a:lnTo>
                                    <a:pt x="7139" y="3091"/>
                                  </a:lnTo>
                                  <a:lnTo>
                                    <a:pt x="7140" y="3084"/>
                                  </a:lnTo>
                                  <a:lnTo>
                                    <a:pt x="7135" y="3083"/>
                                  </a:lnTo>
                                  <a:lnTo>
                                    <a:pt x="7130" y="3080"/>
                                  </a:lnTo>
                                  <a:lnTo>
                                    <a:pt x="7125" y="3077"/>
                                  </a:lnTo>
                                  <a:lnTo>
                                    <a:pt x="7142" y="3077"/>
                                  </a:lnTo>
                                  <a:lnTo>
                                    <a:pt x="7150" y="3085"/>
                                  </a:lnTo>
                                  <a:lnTo>
                                    <a:pt x="7158" y="3093"/>
                                  </a:lnTo>
                                  <a:lnTo>
                                    <a:pt x="7168" y="3100"/>
                                  </a:lnTo>
                                  <a:lnTo>
                                    <a:pt x="7187" y="3090"/>
                                  </a:lnTo>
                                  <a:lnTo>
                                    <a:pt x="7203" y="3082"/>
                                  </a:lnTo>
                                  <a:lnTo>
                                    <a:pt x="7227" y="3085"/>
                                  </a:lnTo>
                                  <a:lnTo>
                                    <a:pt x="7247" y="3091"/>
                                  </a:lnTo>
                                  <a:lnTo>
                                    <a:pt x="7263" y="3096"/>
                                  </a:lnTo>
                                  <a:lnTo>
                                    <a:pt x="7286" y="3094"/>
                                  </a:lnTo>
                                  <a:lnTo>
                                    <a:pt x="7304" y="3086"/>
                                  </a:lnTo>
                                  <a:lnTo>
                                    <a:pt x="7348" y="3077"/>
                                  </a:lnTo>
                                  <a:lnTo>
                                    <a:pt x="7347" y="3078"/>
                                  </a:lnTo>
                                  <a:lnTo>
                                    <a:pt x="7346" y="3080"/>
                                  </a:lnTo>
                                  <a:lnTo>
                                    <a:pt x="7346" y="3083"/>
                                  </a:lnTo>
                                  <a:lnTo>
                                    <a:pt x="7357" y="3085"/>
                                  </a:lnTo>
                                  <a:lnTo>
                                    <a:pt x="7366" y="3094"/>
                                  </a:lnTo>
                                  <a:lnTo>
                                    <a:pt x="7370" y="3079"/>
                                  </a:lnTo>
                                  <a:lnTo>
                                    <a:pt x="7369" y="3078"/>
                                  </a:lnTo>
                                  <a:lnTo>
                                    <a:pt x="7368" y="3077"/>
                                  </a:lnTo>
                                  <a:lnTo>
                                    <a:pt x="7377" y="3077"/>
                                  </a:lnTo>
                                  <a:lnTo>
                                    <a:pt x="7378" y="3078"/>
                                  </a:lnTo>
                                  <a:lnTo>
                                    <a:pt x="7379" y="3079"/>
                                  </a:lnTo>
                                  <a:lnTo>
                                    <a:pt x="7379" y="3078"/>
                                  </a:lnTo>
                                  <a:lnTo>
                                    <a:pt x="7379" y="3077"/>
                                  </a:lnTo>
                                  <a:lnTo>
                                    <a:pt x="7394" y="3077"/>
                                  </a:lnTo>
                                  <a:lnTo>
                                    <a:pt x="7398" y="3081"/>
                                  </a:lnTo>
                                  <a:lnTo>
                                    <a:pt x="7406" y="3083"/>
                                  </a:lnTo>
                                  <a:lnTo>
                                    <a:pt x="7413" y="3084"/>
                                  </a:lnTo>
                                  <a:lnTo>
                                    <a:pt x="7417" y="3084"/>
                                  </a:lnTo>
                                  <a:lnTo>
                                    <a:pt x="7418" y="3080"/>
                                  </a:lnTo>
                                  <a:lnTo>
                                    <a:pt x="7419" y="3077"/>
                                  </a:lnTo>
                                  <a:lnTo>
                                    <a:pt x="7437" y="3077"/>
                                  </a:lnTo>
                                  <a:lnTo>
                                    <a:pt x="7457" y="3078"/>
                                  </a:lnTo>
                                  <a:lnTo>
                                    <a:pt x="7477" y="3077"/>
                                  </a:lnTo>
                                  <a:lnTo>
                                    <a:pt x="7499" y="3077"/>
                                  </a:lnTo>
                                  <a:lnTo>
                                    <a:pt x="7499" y="3079"/>
                                  </a:lnTo>
                                  <a:lnTo>
                                    <a:pt x="7500" y="3081"/>
                                  </a:lnTo>
                                  <a:lnTo>
                                    <a:pt x="7501" y="3083"/>
                                  </a:lnTo>
                                  <a:lnTo>
                                    <a:pt x="7500" y="3085"/>
                                  </a:lnTo>
                                  <a:lnTo>
                                    <a:pt x="7500" y="3087"/>
                                  </a:lnTo>
                                  <a:lnTo>
                                    <a:pt x="7504" y="3091"/>
                                  </a:lnTo>
                                  <a:lnTo>
                                    <a:pt x="7505" y="3091"/>
                                  </a:lnTo>
                                  <a:lnTo>
                                    <a:pt x="7507" y="3091"/>
                                  </a:lnTo>
                                  <a:lnTo>
                                    <a:pt x="7508" y="3091"/>
                                  </a:lnTo>
                                  <a:lnTo>
                                    <a:pt x="7510" y="3094"/>
                                  </a:lnTo>
                                  <a:lnTo>
                                    <a:pt x="7510" y="3097"/>
                                  </a:lnTo>
                                  <a:lnTo>
                                    <a:pt x="7504" y="3099"/>
                                  </a:lnTo>
                                  <a:lnTo>
                                    <a:pt x="7503" y="3099"/>
                                  </a:lnTo>
                                  <a:lnTo>
                                    <a:pt x="7502" y="3100"/>
                                  </a:lnTo>
                                  <a:lnTo>
                                    <a:pt x="7503" y="3099"/>
                                  </a:lnTo>
                                  <a:lnTo>
                                    <a:pt x="7503" y="3097"/>
                                  </a:lnTo>
                                  <a:lnTo>
                                    <a:pt x="7503" y="3096"/>
                                  </a:lnTo>
                                  <a:lnTo>
                                    <a:pt x="7499" y="3097"/>
                                  </a:lnTo>
                                  <a:lnTo>
                                    <a:pt x="7495" y="3097"/>
                                  </a:lnTo>
                                  <a:lnTo>
                                    <a:pt x="7491" y="3097"/>
                                  </a:lnTo>
                                  <a:lnTo>
                                    <a:pt x="7484" y="3093"/>
                                  </a:lnTo>
                                  <a:lnTo>
                                    <a:pt x="7481" y="3085"/>
                                  </a:lnTo>
                                  <a:lnTo>
                                    <a:pt x="7466" y="3089"/>
                                  </a:lnTo>
                                  <a:lnTo>
                                    <a:pt x="7459" y="3089"/>
                                  </a:lnTo>
                                  <a:lnTo>
                                    <a:pt x="7462" y="3101"/>
                                  </a:lnTo>
                                  <a:lnTo>
                                    <a:pt x="7452" y="3098"/>
                                  </a:lnTo>
                                  <a:lnTo>
                                    <a:pt x="7453" y="3092"/>
                                  </a:lnTo>
                                  <a:lnTo>
                                    <a:pt x="7459" y="3088"/>
                                  </a:lnTo>
                                  <a:lnTo>
                                    <a:pt x="7447" y="3088"/>
                                  </a:lnTo>
                                  <a:lnTo>
                                    <a:pt x="7434" y="3092"/>
                                  </a:lnTo>
                                  <a:lnTo>
                                    <a:pt x="7429" y="3104"/>
                                  </a:lnTo>
                                  <a:lnTo>
                                    <a:pt x="7422" y="3115"/>
                                  </a:lnTo>
                                  <a:lnTo>
                                    <a:pt x="7414" y="3104"/>
                                  </a:lnTo>
                                  <a:lnTo>
                                    <a:pt x="7405" y="3107"/>
                                  </a:lnTo>
                                  <a:lnTo>
                                    <a:pt x="7413" y="3098"/>
                                  </a:lnTo>
                                  <a:lnTo>
                                    <a:pt x="7395" y="3100"/>
                                  </a:lnTo>
                                  <a:lnTo>
                                    <a:pt x="7380" y="3098"/>
                                  </a:lnTo>
                                  <a:lnTo>
                                    <a:pt x="7372" y="3107"/>
                                  </a:lnTo>
                                  <a:lnTo>
                                    <a:pt x="7368" y="3112"/>
                                  </a:lnTo>
                                  <a:lnTo>
                                    <a:pt x="7363" y="3118"/>
                                  </a:lnTo>
                                  <a:lnTo>
                                    <a:pt x="7359" y="3114"/>
                                  </a:lnTo>
                                  <a:lnTo>
                                    <a:pt x="7354" y="3113"/>
                                  </a:lnTo>
                                  <a:lnTo>
                                    <a:pt x="7350" y="3118"/>
                                  </a:lnTo>
                                  <a:lnTo>
                                    <a:pt x="7350" y="3125"/>
                                  </a:lnTo>
                                  <a:lnTo>
                                    <a:pt x="7338" y="3132"/>
                                  </a:lnTo>
                                  <a:lnTo>
                                    <a:pt x="7337" y="3137"/>
                                  </a:lnTo>
                                  <a:lnTo>
                                    <a:pt x="7340" y="3140"/>
                                  </a:lnTo>
                                  <a:lnTo>
                                    <a:pt x="7342" y="3143"/>
                                  </a:lnTo>
                                  <a:lnTo>
                                    <a:pt x="7341" y="3145"/>
                                  </a:lnTo>
                                  <a:lnTo>
                                    <a:pt x="7341" y="3148"/>
                                  </a:lnTo>
                                  <a:lnTo>
                                    <a:pt x="7341" y="3151"/>
                                  </a:lnTo>
                                  <a:lnTo>
                                    <a:pt x="7354" y="3154"/>
                                  </a:lnTo>
                                  <a:lnTo>
                                    <a:pt x="7369" y="3147"/>
                                  </a:lnTo>
                                  <a:lnTo>
                                    <a:pt x="7376" y="3155"/>
                                  </a:lnTo>
                                  <a:lnTo>
                                    <a:pt x="7383" y="3158"/>
                                  </a:lnTo>
                                  <a:lnTo>
                                    <a:pt x="7389" y="3163"/>
                                  </a:lnTo>
                                  <a:lnTo>
                                    <a:pt x="7388" y="3164"/>
                                  </a:lnTo>
                                  <a:lnTo>
                                    <a:pt x="7388" y="3166"/>
                                  </a:lnTo>
                                  <a:lnTo>
                                    <a:pt x="7387" y="3168"/>
                                  </a:lnTo>
                                  <a:lnTo>
                                    <a:pt x="7389" y="3168"/>
                                  </a:lnTo>
                                  <a:lnTo>
                                    <a:pt x="7392" y="3168"/>
                                  </a:lnTo>
                                  <a:lnTo>
                                    <a:pt x="7394" y="3168"/>
                                  </a:lnTo>
                                  <a:lnTo>
                                    <a:pt x="7396" y="3170"/>
                                  </a:lnTo>
                                  <a:lnTo>
                                    <a:pt x="7397" y="3173"/>
                                  </a:lnTo>
                                  <a:lnTo>
                                    <a:pt x="7398" y="3177"/>
                                  </a:lnTo>
                                  <a:lnTo>
                                    <a:pt x="7386" y="3169"/>
                                  </a:lnTo>
                                  <a:lnTo>
                                    <a:pt x="7389" y="3166"/>
                                  </a:lnTo>
                                  <a:lnTo>
                                    <a:pt x="7374" y="3171"/>
                                  </a:lnTo>
                                  <a:lnTo>
                                    <a:pt x="7373" y="3177"/>
                                  </a:lnTo>
                                  <a:lnTo>
                                    <a:pt x="7374" y="3180"/>
                                  </a:lnTo>
                                  <a:lnTo>
                                    <a:pt x="7377" y="3181"/>
                                  </a:lnTo>
                                  <a:lnTo>
                                    <a:pt x="7375" y="3184"/>
                                  </a:lnTo>
                                  <a:lnTo>
                                    <a:pt x="7373" y="3186"/>
                                  </a:lnTo>
                                  <a:lnTo>
                                    <a:pt x="7370" y="3187"/>
                                  </a:lnTo>
                                  <a:lnTo>
                                    <a:pt x="7369" y="3183"/>
                                  </a:lnTo>
                                  <a:lnTo>
                                    <a:pt x="7366" y="3181"/>
                                  </a:lnTo>
                                  <a:lnTo>
                                    <a:pt x="7361" y="3181"/>
                                  </a:lnTo>
                                  <a:lnTo>
                                    <a:pt x="7356" y="3172"/>
                                  </a:lnTo>
                                  <a:lnTo>
                                    <a:pt x="7343" y="3181"/>
                                  </a:lnTo>
                                  <a:lnTo>
                                    <a:pt x="7335" y="3185"/>
                                  </a:lnTo>
                                  <a:lnTo>
                                    <a:pt x="7334" y="3179"/>
                                  </a:lnTo>
                                  <a:lnTo>
                                    <a:pt x="7327" y="3171"/>
                                  </a:lnTo>
                                  <a:lnTo>
                                    <a:pt x="7340" y="3171"/>
                                  </a:lnTo>
                                  <a:lnTo>
                                    <a:pt x="7339" y="3181"/>
                                  </a:lnTo>
                                  <a:lnTo>
                                    <a:pt x="7357" y="3173"/>
                                  </a:lnTo>
                                  <a:lnTo>
                                    <a:pt x="7364" y="3176"/>
                                  </a:lnTo>
                                  <a:lnTo>
                                    <a:pt x="7364" y="3169"/>
                                  </a:lnTo>
                                  <a:lnTo>
                                    <a:pt x="7367" y="3165"/>
                                  </a:lnTo>
                                  <a:lnTo>
                                    <a:pt x="7369" y="3161"/>
                                  </a:lnTo>
                                  <a:lnTo>
                                    <a:pt x="7356" y="3159"/>
                                  </a:lnTo>
                                  <a:lnTo>
                                    <a:pt x="7345" y="3163"/>
                                  </a:lnTo>
                                  <a:lnTo>
                                    <a:pt x="7329" y="3162"/>
                                  </a:lnTo>
                                  <a:lnTo>
                                    <a:pt x="7324" y="3174"/>
                                  </a:lnTo>
                                  <a:lnTo>
                                    <a:pt x="7313" y="3177"/>
                                  </a:lnTo>
                                  <a:lnTo>
                                    <a:pt x="7312" y="3179"/>
                                  </a:lnTo>
                                  <a:lnTo>
                                    <a:pt x="7314" y="3183"/>
                                  </a:lnTo>
                                  <a:lnTo>
                                    <a:pt x="7315" y="3186"/>
                                  </a:lnTo>
                                  <a:lnTo>
                                    <a:pt x="7305" y="3184"/>
                                  </a:lnTo>
                                  <a:lnTo>
                                    <a:pt x="7295" y="3181"/>
                                  </a:lnTo>
                                  <a:lnTo>
                                    <a:pt x="7296" y="3189"/>
                                  </a:lnTo>
                                  <a:lnTo>
                                    <a:pt x="7293" y="3189"/>
                                  </a:lnTo>
                                  <a:lnTo>
                                    <a:pt x="7290" y="3189"/>
                                  </a:lnTo>
                                  <a:lnTo>
                                    <a:pt x="7287" y="3190"/>
                                  </a:lnTo>
                                  <a:lnTo>
                                    <a:pt x="7294" y="3200"/>
                                  </a:lnTo>
                                  <a:lnTo>
                                    <a:pt x="7310" y="3200"/>
                                  </a:lnTo>
                                  <a:lnTo>
                                    <a:pt x="7320" y="3202"/>
                                  </a:lnTo>
                                  <a:lnTo>
                                    <a:pt x="7326" y="3209"/>
                                  </a:lnTo>
                                  <a:lnTo>
                                    <a:pt x="7335" y="3205"/>
                                  </a:lnTo>
                                  <a:lnTo>
                                    <a:pt x="7336" y="3200"/>
                                  </a:lnTo>
                                  <a:lnTo>
                                    <a:pt x="7334" y="3198"/>
                                  </a:lnTo>
                                  <a:lnTo>
                                    <a:pt x="7332" y="3196"/>
                                  </a:lnTo>
                                  <a:lnTo>
                                    <a:pt x="7352" y="3198"/>
                                  </a:lnTo>
                                  <a:lnTo>
                                    <a:pt x="7372" y="3201"/>
                                  </a:lnTo>
                                  <a:lnTo>
                                    <a:pt x="7377" y="3202"/>
                                  </a:lnTo>
                                  <a:lnTo>
                                    <a:pt x="7380" y="3204"/>
                                  </a:lnTo>
                                  <a:lnTo>
                                    <a:pt x="7383" y="3206"/>
                                  </a:lnTo>
                                  <a:lnTo>
                                    <a:pt x="7383" y="3204"/>
                                  </a:lnTo>
                                  <a:lnTo>
                                    <a:pt x="7384" y="3203"/>
                                  </a:lnTo>
                                  <a:lnTo>
                                    <a:pt x="7386" y="3202"/>
                                  </a:lnTo>
                                  <a:lnTo>
                                    <a:pt x="7395" y="3203"/>
                                  </a:lnTo>
                                  <a:lnTo>
                                    <a:pt x="7403" y="3203"/>
                                  </a:lnTo>
                                  <a:lnTo>
                                    <a:pt x="7411" y="3203"/>
                                  </a:lnTo>
                                  <a:lnTo>
                                    <a:pt x="7420" y="3204"/>
                                  </a:lnTo>
                                  <a:lnTo>
                                    <a:pt x="7426" y="3197"/>
                                  </a:lnTo>
                                  <a:lnTo>
                                    <a:pt x="7435" y="3199"/>
                                  </a:lnTo>
                                  <a:lnTo>
                                    <a:pt x="7444" y="3201"/>
                                  </a:lnTo>
                                  <a:lnTo>
                                    <a:pt x="7450" y="3208"/>
                                  </a:lnTo>
                                  <a:lnTo>
                                    <a:pt x="7458" y="3209"/>
                                  </a:lnTo>
                                  <a:lnTo>
                                    <a:pt x="7467" y="3210"/>
                                  </a:lnTo>
                                  <a:lnTo>
                                    <a:pt x="7478" y="3205"/>
                                  </a:lnTo>
                                  <a:lnTo>
                                    <a:pt x="7487" y="3205"/>
                                  </a:lnTo>
                                  <a:lnTo>
                                    <a:pt x="7507" y="3206"/>
                                  </a:lnTo>
                                  <a:lnTo>
                                    <a:pt x="7527" y="3209"/>
                                  </a:lnTo>
                                  <a:lnTo>
                                    <a:pt x="7547" y="3211"/>
                                  </a:lnTo>
                                  <a:lnTo>
                                    <a:pt x="7567" y="3212"/>
                                  </a:lnTo>
                                  <a:lnTo>
                                    <a:pt x="7590" y="3207"/>
                                  </a:lnTo>
                                  <a:lnTo>
                                    <a:pt x="7606" y="3202"/>
                                  </a:lnTo>
                                  <a:lnTo>
                                    <a:pt x="7625" y="3201"/>
                                  </a:lnTo>
                                  <a:lnTo>
                                    <a:pt x="7644" y="3201"/>
                                  </a:lnTo>
                                  <a:lnTo>
                                    <a:pt x="7663" y="3202"/>
                                  </a:lnTo>
                                  <a:lnTo>
                                    <a:pt x="7683" y="3204"/>
                                  </a:lnTo>
                                  <a:lnTo>
                                    <a:pt x="7703" y="3205"/>
                                  </a:lnTo>
                                  <a:lnTo>
                                    <a:pt x="7723" y="3205"/>
                                  </a:lnTo>
                                  <a:lnTo>
                                    <a:pt x="7744" y="3198"/>
                                  </a:lnTo>
                                  <a:lnTo>
                                    <a:pt x="7752" y="3190"/>
                                  </a:lnTo>
                                  <a:lnTo>
                                    <a:pt x="7774" y="3190"/>
                                  </a:lnTo>
                                  <a:lnTo>
                                    <a:pt x="7794" y="3191"/>
                                  </a:lnTo>
                                  <a:lnTo>
                                    <a:pt x="7806" y="3192"/>
                                  </a:lnTo>
                                  <a:lnTo>
                                    <a:pt x="7808" y="3187"/>
                                  </a:lnTo>
                                  <a:lnTo>
                                    <a:pt x="7812" y="3184"/>
                                  </a:lnTo>
                                  <a:lnTo>
                                    <a:pt x="7813" y="3184"/>
                                  </a:lnTo>
                                  <a:lnTo>
                                    <a:pt x="7813" y="3185"/>
                                  </a:lnTo>
                                  <a:lnTo>
                                    <a:pt x="7814" y="3185"/>
                                  </a:lnTo>
                                  <a:lnTo>
                                    <a:pt x="7817" y="3185"/>
                                  </a:lnTo>
                                  <a:lnTo>
                                    <a:pt x="7820" y="3184"/>
                                  </a:lnTo>
                                  <a:lnTo>
                                    <a:pt x="7823" y="3184"/>
                                  </a:lnTo>
                                  <a:lnTo>
                                    <a:pt x="7821" y="3192"/>
                                  </a:lnTo>
                                  <a:lnTo>
                                    <a:pt x="7809" y="3188"/>
                                  </a:lnTo>
                                  <a:lnTo>
                                    <a:pt x="7808" y="3196"/>
                                  </a:lnTo>
                                  <a:lnTo>
                                    <a:pt x="7831" y="3196"/>
                                  </a:lnTo>
                                  <a:lnTo>
                                    <a:pt x="7851" y="3198"/>
                                  </a:lnTo>
                                  <a:lnTo>
                                    <a:pt x="7869" y="3199"/>
                                  </a:lnTo>
                                  <a:lnTo>
                                    <a:pt x="7884" y="3196"/>
                                  </a:lnTo>
                                  <a:lnTo>
                                    <a:pt x="7907" y="3200"/>
                                  </a:lnTo>
                                  <a:lnTo>
                                    <a:pt x="7927" y="3198"/>
                                  </a:lnTo>
                                  <a:lnTo>
                                    <a:pt x="7943" y="3192"/>
                                  </a:lnTo>
                                  <a:lnTo>
                                    <a:pt x="7963" y="3188"/>
                                  </a:lnTo>
                                  <a:lnTo>
                                    <a:pt x="7963" y="3195"/>
                                  </a:lnTo>
                                  <a:lnTo>
                                    <a:pt x="7971" y="3194"/>
                                  </a:lnTo>
                                  <a:lnTo>
                                    <a:pt x="7989" y="3192"/>
                                  </a:lnTo>
                                  <a:lnTo>
                                    <a:pt x="8009" y="3192"/>
                                  </a:lnTo>
                                  <a:lnTo>
                                    <a:pt x="8029" y="3193"/>
                                  </a:lnTo>
                                  <a:lnTo>
                                    <a:pt x="8050" y="3194"/>
                                  </a:lnTo>
                                  <a:lnTo>
                                    <a:pt x="8070" y="3196"/>
                                  </a:lnTo>
                                  <a:lnTo>
                                    <a:pt x="8090" y="3196"/>
                                  </a:lnTo>
                                  <a:lnTo>
                                    <a:pt x="8092" y="3191"/>
                                  </a:lnTo>
                                  <a:lnTo>
                                    <a:pt x="8100" y="3191"/>
                                  </a:lnTo>
                                  <a:lnTo>
                                    <a:pt x="8106" y="3192"/>
                                  </a:lnTo>
                                  <a:lnTo>
                                    <a:pt x="8112" y="3197"/>
                                  </a:lnTo>
                                  <a:lnTo>
                                    <a:pt x="8115" y="3197"/>
                                  </a:lnTo>
                                  <a:lnTo>
                                    <a:pt x="8120" y="3196"/>
                                  </a:lnTo>
                                  <a:lnTo>
                                    <a:pt x="8128" y="3187"/>
                                  </a:lnTo>
                                  <a:lnTo>
                                    <a:pt x="8134" y="3187"/>
                                  </a:lnTo>
                                  <a:lnTo>
                                    <a:pt x="8142" y="3187"/>
                                  </a:lnTo>
                                  <a:lnTo>
                                    <a:pt x="8150" y="3193"/>
                                  </a:lnTo>
                                  <a:lnTo>
                                    <a:pt x="8158" y="3193"/>
                                  </a:lnTo>
                                  <a:lnTo>
                                    <a:pt x="8164" y="3192"/>
                                  </a:lnTo>
                                  <a:lnTo>
                                    <a:pt x="8165" y="3189"/>
                                  </a:lnTo>
                                  <a:lnTo>
                                    <a:pt x="8172" y="3188"/>
                                  </a:lnTo>
                                  <a:lnTo>
                                    <a:pt x="8193" y="3188"/>
                                  </a:lnTo>
                                  <a:lnTo>
                                    <a:pt x="8212" y="3190"/>
                                  </a:lnTo>
                                  <a:lnTo>
                                    <a:pt x="8232" y="3193"/>
                                  </a:lnTo>
                                  <a:lnTo>
                                    <a:pt x="8251" y="3194"/>
                                  </a:lnTo>
                                  <a:lnTo>
                                    <a:pt x="8272" y="3190"/>
                                  </a:lnTo>
                                  <a:lnTo>
                                    <a:pt x="8291" y="3185"/>
                                  </a:lnTo>
                                  <a:lnTo>
                                    <a:pt x="8298" y="3185"/>
                                  </a:lnTo>
                                  <a:lnTo>
                                    <a:pt x="8299" y="3191"/>
                                  </a:lnTo>
                                  <a:lnTo>
                                    <a:pt x="8306" y="3190"/>
                                  </a:lnTo>
                                  <a:lnTo>
                                    <a:pt x="8315" y="3190"/>
                                  </a:lnTo>
                                  <a:lnTo>
                                    <a:pt x="8318" y="3182"/>
                                  </a:lnTo>
                                  <a:lnTo>
                                    <a:pt x="8326" y="3181"/>
                                  </a:lnTo>
                                  <a:lnTo>
                                    <a:pt x="8340" y="3188"/>
                                  </a:lnTo>
                                  <a:lnTo>
                                    <a:pt x="8358" y="3188"/>
                                  </a:lnTo>
                                  <a:lnTo>
                                    <a:pt x="8377" y="3185"/>
                                  </a:lnTo>
                                  <a:lnTo>
                                    <a:pt x="8396" y="3182"/>
                                  </a:lnTo>
                                  <a:lnTo>
                                    <a:pt x="8416" y="3183"/>
                                  </a:lnTo>
                                  <a:lnTo>
                                    <a:pt x="8436" y="3185"/>
                                  </a:lnTo>
                                  <a:lnTo>
                                    <a:pt x="8456" y="3185"/>
                                  </a:lnTo>
                                  <a:lnTo>
                                    <a:pt x="8476" y="3186"/>
                                  </a:lnTo>
                                  <a:lnTo>
                                    <a:pt x="8496" y="3185"/>
                                  </a:lnTo>
                                  <a:lnTo>
                                    <a:pt x="8512" y="3183"/>
                                  </a:lnTo>
                                  <a:lnTo>
                                    <a:pt x="8522" y="3176"/>
                                  </a:lnTo>
                                  <a:lnTo>
                                    <a:pt x="8532" y="3175"/>
                                  </a:lnTo>
                                  <a:lnTo>
                                    <a:pt x="8549" y="3172"/>
                                  </a:lnTo>
                                  <a:lnTo>
                                    <a:pt x="8572" y="3171"/>
                                  </a:lnTo>
                                  <a:lnTo>
                                    <a:pt x="8595" y="3173"/>
                                  </a:lnTo>
                                  <a:lnTo>
                                    <a:pt x="8615" y="3177"/>
                                  </a:lnTo>
                                  <a:lnTo>
                                    <a:pt x="8635" y="3181"/>
                                  </a:lnTo>
                                  <a:lnTo>
                                    <a:pt x="8631" y="3169"/>
                                  </a:lnTo>
                                  <a:lnTo>
                                    <a:pt x="8642" y="3172"/>
                                  </a:lnTo>
                                  <a:lnTo>
                                    <a:pt x="8654" y="3179"/>
                                  </a:lnTo>
                                  <a:lnTo>
                                    <a:pt x="8669" y="3179"/>
                                  </a:lnTo>
                                  <a:lnTo>
                                    <a:pt x="8681" y="3179"/>
                                  </a:lnTo>
                                  <a:lnTo>
                                    <a:pt x="8680" y="3173"/>
                                  </a:lnTo>
                                  <a:lnTo>
                                    <a:pt x="8685" y="3173"/>
                                  </a:lnTo>
                                  <a:lnTo>
                                    <a:pt x="8703" y="3176"/>
                                  </a:lnTo>
                                  <a:lnTo>
                                    <a:pt x="8722" y="3177"/>
                                  </a:lnTo>
                                  <a:lnTo>
                                    <a:pt x="8743" y="3175"/>
                                  </a:lnTo>
                                  <a:lnTo>
                                    <a:pt x="8753" y="3180"/>
                                  </a:lnTo>
                                  <a:lnTo>
                                    <a:pt x="8751" y="3188"/>
                                  </a:lnTo>
                                  <a:lnTo>
                                    <a:pt x="8757" y="3189"/>
                                  </a:lnTo>
                                  <a:lnTo>
                                    <a:pt x="8757" y="3181"/>
                                  </a:lnTo>
                                  <a:lnTo>
                                    <a:pt x="8774" y="3179"/>
                                  </a:lnTo>
                                  <a:lnTo>
                                    <a:pt x="8843" y="3190"/>
                                  </a:lnTo>
                                  <a:lnTo>
                                    <a:pt x="8861" y="3195"/>
                                  </a:lnTo>
                                  <a:lnTo>
                                    <a:pt x="8873" y="3197"/>
                                  </a:lnTo>
                                  <a:lnTo>
                                    <a:pt x="8878" y="3191"/>
                                  </a:lnTo>
                                  <a:lnTo>
                                    <a:pt x="8881" y="3191"/>
                                  </a:lnTo>
                                  <a:lnTo>
                                    <a:pt x="8884" y="3192"/>
                                  </a:lnTo>
                                  <a:lnTo>
                                    <a:pt x="8886" y="3206"/>
                                  </a:lnTo>
                                  <a:lnTo>
                                    <a:pt x="8895" y="3201"/>
                                  </a:lnTo>
                                  <a:lnTo>
                                    <a:pt x="8907" y="3193"/>
                                  </a:lnTo>
                                  <a:lnTo>
                                    <a:pt x="8920" y="3193"/>
                                  </a:lnTo>
                                  <a:lnTo>
                                    <a:pt x="8935" y="3196"/>
                                  </a:lnTo>
                                  <a:lnTo>
                                    <a:pt x="8950" y="3199"/>
                                  </a:lnTo>
                                  <a:lnTo>
                                    <a:pt x="8964" y="3200"/>
                                  </a:lnTo>
                                  <a:lnTo>
                                    <a:pt x="8982" y="3210"/>
                                  </a:lnTo>
                                  <a:lnTo>
                                    <a:pt x="9002" y="3215"/>
                                  </a:lnTo>
                                  <a:lnTo>
                                    <a:pt x="9015" y="3208"/>
                                  </a:lnTo>
                                  <a:lnTo>
                                    <a:pt x="9032" y="3200"/>
                                  </a:lnTo>
                                  <a:lnTo>
                                    <a:pt x="9049" y="3199"/>
                                  </a:lnTo>
                                  <a:lnTo>
                                    <a:pt x="9048" y="3200"/>
                                  </a:lnTo>
                                  <a:lnTo>
                                    <a:pt x="9040" y="3220"/>
                                  </a:lnTo>
                                  <a:lnTo>
                                    <a:pt x="9048" y="3219"/>
                                  </a:lnTo>
                                  <a:lnTo>
                                    <a:pt x="9067" y="3215"/>
                                  </a:lnTo>
                                  <a:lnTo>
                                    <a:pt x="9085" y="3217"/>
                                  </a:lnTo>
                                  <a:lnTo>
                                    <a:pt x="9103" y="3218"/>
                                  </a:lnTo>
                                  <a:lnTo>
                                    <a:pt x="9121" y="3217"/>
                                  </a:lnTo>
                                  <a:lnTo>
                                    <a:pt x="9136" y="3217"/>
                                  </a:lnTo>
                                  <a:lnTo>
                                    <a:pt x="9133" y="3233"/>
                                  </a:lnTo>
                                  <a:lnTo>
                                    <a:pt x="9148" y="3231"/>
                                  </a:lnTo>
                                  <a:lnTo>
                                    <a:pt x="9167" y="3228"/>
                                  </a:lnTo>
                                  <a:lnTo>
                                    <a:pt x="9185" y="3232"/>
                                  </a:lnTo>
                                  <a:lnTo>
                                    <a:pt x="9206" y="3231"/>
                                  </a:lnTo>
                                  <a:lnTo>
                                    <a:pt x="9225" y="3230"/>
                                  </a:lnTo>
                                  <a:lnTo>
                                    <a:pt x="9246" y="3235"/>
                                  </a:lnTo>
                                  <a:lnTo>
                                    <a:pt x="9251" y="3241"/>
                                  </a:lnTo>
                                  <a:lnTo>
                                    <a:pt x="9258" y="3243"/>
                                  </a:lnTo>
                                  <a:lnTo>
                                    <a:pt x="9337" y="3255"/>
                                  </a:lnTo>
                                  <a:lnTo>
                                    <a:pt x="9397" y="3262"/>
                                  </a:lnTo>
                                  <a:lnTo>
                                    <a:pt x="9437" y="3265"/>
                                  </a:lnTo>
                                  <a:lnTo>
                                    <a:pt x="9457" y="3267"/>
                                  </a:lnTo>
                                  <a:lnTo>
                                    <a:pt x="9477" y="3269"/>
                                  </a:lnTo>
                                  <a:lnTo>
                                    <a:pt x="9497" y="3272"/>
                                  </a:lnTo>
                                  <a:lnTo>
                                    <a:pt x="9518" y="3276"/>
                                  </a:lnTo>
                                  <a:lnTo>
                                    <a:pt x="9536" y="3278"/>
                                  </a:lnTo>
                                  <a:lnTo>
                                    <a:pt x="9556" y="3278"/>
                                  </a:lnTo>
                                  <a:lnTo>
                                    <a:pt x="9577" y="3279"/>
                                  </a:lnTo>
                                  <a:lnTo>
                                    <a:pt x="9597" y="3280"/>
                                  </a:lnTo>
                                  <a:lnTo>
                                    <a:pt x="9617" y="3282"/>
                                  </a:lnTo>
                                  <a:lnTo>
                                    <a:pt x="9637" y="3284"/>
                                  </a:lnTo>
                                  <a:lnTo>
                                    <a:pt x="9657" y="3285"/>
                                  </a:lnTo>
                                  <a:lnTo>
                                    <a:pt x="9660" y="3280"/>
                                  </a:lnTo>
                                  <a:lnTo>
                                    <a:pt x="9670" y="3280"/>
                                  </a:lnTo>
                                  <a:lnTo>
                                    <a:pt x="9690" y="3282"/>
                                  </a:lnTo>
                                  <a:lnTo>
                                    <a:pt x="9710" y="3286"/>
                                  </a:lnTo>
                                  <a:lnTo>
                                    <a:pt x="9730" y="3290"/>
                                  </a:lnTo>
                                  <a:lnTo>
                                    <a:pt x="9750" y="3292"/>
                                  </a:lnTo>
                                  <a:lnTo>
                                    <a:pt x="9756" y="3287"/>
                                  </a:lnTo>
                                  <a:lnTo>
                                    <a:pt x="9760" y="3287"/>
                                  </a:lnTo>
                                  <a:lnTo>
                                    <a:pt x="9777" y="3292"/>
                                  </a:lnTo>
                                  <a:lnTo>
                                    <a:pt x="9793" y="3289"/>
                                  </a:lnTo>
                                  <a:lnTo>
                                    <a:pt x="9793" y="3275"/>
                                  </a:lnTo>
                                  <a:lnTo>
                                    <a:pt x="9786" y="3267"/>
                                  </a:lnTo>
                                  <a:lnTo>
                                    <a:pt x="9799" y="3271"/>
                                  </a:lnTo>
                                  <a:lnTo>
                                    <a:pt x="9811" y="3260"/>
                                  </a:lnTo>
                                  <a:lnTo>
                                    <a:pt x="9794" y="3246"/>
                                  </a:lnTo>
                                  <a:lnTo>
                                    <a:pt x="9783" y="3231"/>
                                  </a:lnTo>
                                  <a:lnTo>
                                    <a:pt x="9784" y="3213"/>
                                  </a:lnTo>
                                  <a:lnTo>
                                    <a:pt x="9780" y="3204"/>
                                  </a:lnTo>
                                  <a:lnTo>
                                    <a:pt x="9768" y="3211"/>
                                  </a:lnTo>
                                  <a:lnTo>
                                    <a:pt x="9757" y="3217"/>
                                  </a:lnTo>
                                  <a:lnTo>
                                    <a:pt x="9764" y="3227"/>
                                  </a:lnTo>
                                  <a:lnTo>
                                    <a:pt x="9773" y="3230"/>
                                  </a:lnTo>
                                  <a:lnTo>
                                    <a:pt x="9780" y="3235"/>
                                  </a:lnTo>
                                  <a:lnTo>
                                    <a:pt x="9763" y="3240"/>
                                  </a:lnTo>
                                  <a:lnTo>
                                    <a:pt x="9748" y="3242"/>
                                  </a:lnTo>
                                  <a:lnTo>
                                    <a:pt x="9744" y="3231"/>
                                  </a:lnTo>
                                  <a:lnTo>
                                    <a:pt x="9739" y="3216"/>
                                  </a:lnTo>
                                  <a:lnTo>
                                    <a:pt x="9743" y="3212"/>
                                  </a:lnTo>
                                  <a:lnTo>
                                    <a:pt x="9747" y="3208"/>
                                  </a:lnTo>
                                  <a:lnTo>
                                    <a:pt x="9762" y="3216"/>
                                  </a:lnTo>
                                  <a:lnTo>
                                    <a:pt x="9757" y="3203"/>
                                  </a:lnTo>
                                  <a:lnTo>
                                    <a:pt x="9743" y="3198"/>
                                  </a:lnTo>
                                  <a:lnTo>
                                    <a:pt x="9736" y="3209"/>
                                  </a:lnTo>
                                  <a:lnTo>
                                    <a:pt x="9727" y="3216"/>
                                  </a:lnTo>
                                  <a:lnTo>
                                    <a:pt x="9721" y="3209"/>
                                  </a:lnTo>
                                  <a:lnTo>
                                    <a:pt x="9719" y="3217"/>
                                  </a:lnTo>
                                  <a:lnTo>
                                    <a:pt x="9719" y="3216"/>
                                  </a:lnTo>
                                  <a:lnTo>
                                    <a:pt x="9734" y="3227"/>
                                  </a:lnTo>
                                  <a:lnTo>
                                    <a:pt x="9723" y="3227"/>
                                  </a:lnTo>
                                  <a:lnTo>
                                    <a:pt x="9717" y="3222"/>
                                  </a:lnTo>
                                  <a:lnTo>
                                    <a:pt x="9709" y="3218"/>
                                  </a:lnTo>
                                  <a:lnTo>
                                    <a:pt x="9704" y="3212"/>
                                  </a:lnTo>
                                  <a:lnTo>
                                    <a:pt x="9717" y="3210"/>
                                  </a:lnTo>
                                  <a:lnTo>
                                    <a:pt x="9726" y="3205"/>
                                  </a:lnTo>
                                  <a:lnTo>
                                    <a:pt x="9733" y="3197"/>
                                  </a:lnTo>
                                  <a:lnTo>
                                    <a:pt x="9710" y="3198"/>
                                  </a:lnTo>
                                  <a:lnTo>
                                    <a:pt x="9694" y="3206"/>
                                  </a:lnTo>
                                  <a:lnTo>
                                    <a:pt x="9672" y="3209"/>
                                  </a:lnTo>
                                  <a:lnTo>
                                    <a:pt x="9658" y="3218"/>
                                  </a:lnTo>
                                  <a:lnTo>
                                    <a:pt x="9641" y="3211"/>
                                  </a:lnTo>
                                  <a:lnTo>
                                    <a:pt x="9648" y="3209"/>
                                  </a:lnTo>
                                  <a:lnTo>
                                    <a:pt x="9647" y="3201"/>
                                  </a:lnTo>
                                  <a:lnTo>
                                    <a:pt x="9635" y="3210"/>
                                  </a:lnTo>
                                  <a:lnTo>
                                    <a:pt x="9631" y="3224"/>
                                  </a:lnTo>
                                  <a:lnTo>
                                    <a:pt x="9623" y="3230"/>
                                  </a:lnTo>
                                  <a:lnTo>
                                    <a:pt x="9623" y="3223"/>
                                  </a:lnTo>
                                  <a:lnTo>
                                    <a:pt x="9623" y="3217"/>
                                  </a:lnTo>
                                  <a:lnTo>
                                    <a:pt x="9623" y="3210"/>
                                  </a:lnTo>
                                  <a:lnTo>
                                    <a:pt x="9606" y="3214"/>
                                  </a:lnTo>
                                  <a:lnTo>
                                    <a:pt x="9605" y="3202"/>
                                  </a:lnTo>
                                  <a:lnTo>
                                    <a:pt x="9590" y="3204"/>
                                  </a:lnTo>
                                  <a:lnTo>
                                    <a:pt x="9583" y="3220"/>
                                  </a:lnTo>
                                  <a:lnTo>
                                    <a:pt x="9580" y="3233"/>
                                  </a:lnTo>
                                  <a:lnTo>
                                    <a:pt x="9574" y="3225"/>
                                  </a:lnTo>
                                  <a:lnTo>
                                    <a:pt x="9570" y="3214"/>
                                  </a:lnTo>
                                  <a:lnTo>
                                    <a:pt x="9561" y="3209"/>
                                  </a:lnTo>
                                  <a:lnTo>
                                    <a:pt x="9570" y="3206"/>
                                  </a:lnTo>
                                  <a:lnTo>
                                    <a:pt x="9580" y="3207"/>
                                  </a:lnTo>
                                  <a:lnTo>
                                    <a:pt x="9585" y="3203"/>
                                  </a:lnTo>
                                  <a:lnTo>
                                    <a:pt x="9598" y="3206"/>
                                  </a:lnTo>
                                  <a:lnTo>
                                    <a:pt x="9608" y="3190"/>
                                  </a:lnTo>
                                  <a:lnTo>
                                    <a:pt x="9619" y="3190"/>
                                  </a:lnTo>
                                  <a:lnTo>
                                    <a:pt x="9624" y="3190"/>
                                  </a:lnTo>
                                  <a:lnTo>
                                    <a:pt x="9627" y="3207"/>
                                  </a:lnTo>
                                  <a:lnTo>
                                    <a:pt x="9638" y="3195"/>
                                  </a:lnTo>
                                  <a:lnTo>
                                    <a:pt x="9651" y="3187"/>
                                  </a:lnTo>
                                  <a:lnTo>
                                    <a:pt x="9667" y="3184"/>
                                  </a:lnTo>
                                  <a:lnTo>
                                    <a:pt x="9689" y="3183"/>
                                  </a:lnTo>
                                  <a:lnTo>
                                    <a:pt x="9697" y="3171"/>
                                  </a:lnTo>
                                  <a:lnTo>
                                    <a:pt x="9696" y="3164"/>
                                  </a:lnTo>
                                  <a:lnTo>
                                    <a:pt x="9703" y="3158"/>
                                  </a:lnTo>
                                  <a:lnTo>
                                    <a:pt x="9703" y="3169"/>
                                  </a:lnTo>
                                  <a:lnTo>
                                    <a:pt x="9714" y="3168"/>
                                  </a:lnTo>
                                  <a:lnTo>
                                    <a:pt x="9710" y="3182"/>
                                  </a:lnTo>
                                  <a:lnTo>
                                    <a:pt x="9729" y="3183"/>
                                  </a:lnTo>
                                  <a:lnTo>
                                    <a:pt x="9750" y="3183"/>
                                  </a:lnTo>
                                  <a:lnTo>
                                    <a:pt x="9770" y="3182"/>
                                  </a:lnTo>
                                  <a:lnTo>
                                    <a:pt x="9791" y="3181"/>
                                  </a:lnTo>
                                  <a:lnTo>
                                    <a:pt x="9810" y="3179"/>
                                  </a:lnTo>
                                  <a:lnTo>
                                    <a:pt x="9827" y="3179"/>
                                  </a:lnTo>
                                  <a:lnTo>
                                    <a:pt x="9836" y="3184"/>
                                  </a:lnTo>
                                  <a:lnTo>
                                    <a:pt x="9844" y="3184"/>
                                  </a:lnTo>
                                  <a:lnTo>
                                    <a:pt x="9849" y="3184"/>
                                  </a:lnTo>
                                  <a:lnTo>
                                    <a:pt x="9858" y="3175"/>
                                  </a:lnTo>
                                  <a:lnTo>
                                    <a:pt x="9863" y="3175"/>
                                  </a:lnTo>
                                  <a:lnTo>
                                    <a:pt x="9872" y="3174"/>
                                  </a:lnTo>
                                  <a:lnTo>
                                    <a:pt x="9883" y="3181"/>
                                  </a:lnTo>
                                  <a:lnTo>
                                    <a:pt x="9892" y="3180"/>
                                  </a:lnTo>
                                  <a:lnTo>
                                    <a:pt x="9911" y="3178"/>
                                  </a:lnTo>
                                  <a:lnTo>
                                    <a:pt x="9931" y="3176"/>
                                  </a:lnTo>
                                  <a:lnTo>
                                    <a:pt x="9951" y="3172"/>
                                  </a:lnTo>
                                  <a:lnTo>
                                    <a:pt x="9971" y="3169"/>
                                  </a:lnTo>
                                  <a:lnTo>
                                    <a:pt x="9991" y="3166"/>
                                  </a:lnTo>
                                  <a:lnTo>
                                    <a:pt x="10011" y="3164"/>
                                  </a:lnTo>
                                  <a:lnTo>
                                    <a:pt x="10030" y="3163"/>
                                  </a:lnTo>
                                  <a:lnTo>
                                    <a:pt x="10037" y="3163"/>
                                  </a:lnTo>
                                  <a:lnTo>
                                    <a:pt x="10043" y="3169"/>
                                  </a:lnTo>
                                  <a:lnTo>
                                    <a:pt x="10050" y="3168"/>
                                  </a:lnTo>
                                  <a:lnTo>
                                    <a:pt x="10070" y="3167"/>
                                  </a:lnTo>
                                  <a:lnTo>
                                    <a:pt x="10090" y="3164"/>
                                  </a:lnTo>
                                  <a:lnTo>
                                    <a:pt x="10110" y="3161"/>
                                  </a:lnTo>
                                  <a:lnTo>
                                    <a:pt x="10130" y="3158"/>
                                  </a:lnTo>
                                  <a:lnTo>
                                    <a:pt x="10155" y="3155"/>
                                  </a:lnTo>
                                  <a:lnTo>
                                    <a:pt x="10175" y="3153"/>
                                  </a:lnTo>
                                  <a:lnTo>
                                    <a:pt x="10192" y="3150"/>
                                  </a:lnTo>
                                  <a:lnTo>
                                    <a:pt x="10210" y="3139"/>
                                  </a:lnTo>
                                  <a:lnTo>
                                    <a:pt x="10206" y="3139"/>
                                  </a:lnTo>
                                  <a:lnTo>
                                    <a:pt x="10204" y="3133"/>
                                  </a:lnTo>
                                  <a:lnTo>
                                    <a:pt x="10225" y="3132"/>
                                  </a:lnTo>
                                  <a:lnTo>
                                    <a:pt x="10246" y="3130"/>
                                  </a:lnTo>
                                  <a:lnTo>
                                    <a:pt x="10266" y="3129"/>
                                  </a:lnTo>
                                  <a:lnTo>
                                    <a:pt x="10286" y="3128"/>
                                  </a:lnTo>
                                  <a:lnTo>
                                    <a:pt x="10310" y="3130"/>
                                  </a:lnTo>
                                  <a:lnTo>
                                    <a:pt x="10324" y="3130"/>
                                  </a:lnTo>
                                  <a:lnTo>
                                    <a:pt x="10301" y="3126"/>
                                  </a:lnTo>
                                  <a:lnTo>
                                    <a:pt x="10280" y="3124"/>
                                  </a:lnTo>
                                  <a:lnTo>
                                    <a:pt x="10260" y="3123"/>
                                  </a:lnTo>
                                  <a:lnTo>
                                    <a:pt x="10242" y="3124"/>
                                  </a:lnTo>
                                  <a:lnTo>
                                    <a:pt x="10224" y="3124"/>
                                  </a:lnTo>
                                  <a:lnTo>
                                    <a:pt x="10221" y="3123"/>
                                  </a:lnTo>
                                  <a:lnTo>
                                    <a:pt x="10223" y="3120"/>
                                  </a:lnTo>
                                  <a:lnTo>
                                    <a:pt x="10223" y="3117"/>
                                  </a:lnTo>
                                  <a:lnTo>
                                    <a:pt x="10213" y="3126"/>
                                  </a:lnTo>
                                  <a:lnTo>
                                    <a:pt x="10211" y="3108"/>
                                  </a:lnTo>
                                  <a:lnTo>
                                    <a:pt x="10199" y="3107"/>
                                  </a:lnTo>
                                  <a:lnTo>
                                    <a:pt x="10198" y="3107"/>
                                  </a:lnTo>
                                  <a:lnTo>
                                    <a:pt x="10193" y="3115"/>
                                  </a:lnTo>
                                  <a:lnTo>
                                    <a:pt x="10185" y="3111"/>
                                  </a:lnTo>
                                  <a:lnTo>
                                    <a:pt x="10180" y="3109"/>
                                  </a:lnTo>
                                  <a:lnTo>
                                    <a:pt x="10188" y="3100"/>
                                  </a:lnTo>
                                  <a:lnTo>
                                    <a:pt x="10176" y="3101"/>
                                  </a:lnTo>
                                  <a:lnTo>
                                    <a:pt x="10168" y="3102"/>
                                  </a:lnTo>
                                  <a:lnTo>
                                    <a:pt x="10172" y="3114"/>
                                  </a:lnTo>
                                  <a:lnTo>
                                    <a:pt x="10161" y="3111"/>
                                  </a:lnTo>
                                  <a:lnTo>
                                    <a:pt x="10162" y="3109"/>
                                  </a:lnTo>
                                  <a:lnTo>
                                    <a:pt x="10162" y="3105"/>
                                  </a:lnTo>
                                  <a:lnTo>
                                    <a:pt x="10161" y="3101"/>
                                  </a:lnTo>
                                  <a:lnTo>
                                    <a:pt x="10181" y="3098"/>
                                  </a:lnTo>
                                  <a:lnTo>
                                    <a:pt x="10201" y="3099"/>
                                  </a:lnTo>
                                  <a:lnTo>
                                    <a:pt x="10222" y="3092"/>
                                  </a:lnTo>
                                  <a:lnTo>
                                    <a:pt x="10239" y="3086"/>
                                  </a:lnTo>
                                  <a:lnTo>
                                    <a:pt x="10236" y="3095"/>
                                  </a:lnTo>
                                  <a:lnTo>
                                    <a:pt x="10235" y="3104"/>
                                  </a:lnTo>
                                  <a:lnTo>
                                    <a:pt x="10242" y="3094"/>
                                  </a:lnTo>
                                  <a:lnTo>
                                    <a:pt x="10257" y="3095"/>
                                  </a:lnTo>
                                  <a:lnTo>
                                    <a:pt x="10268" y="3091"/>
                                  </a:lnTo>
                                  <a:lnTo>
                                    <a:pt x="10268" y="3096"/>
                                  </a:lnTo>
                                  <a:lnTo>
                                    <a:pt x="10268" y="3101"/>
                                  </a:lnTo>
                                  <a:lnTo>
                                    <a:pt x="10267" y="3106"/>
                                  </a:lnTo>
                                  <a:lnTo>
                                    <a:pt x="10286" y="3103"/>
                                  </a:lnTo>
                                  <a:lnTo>
                                    <a:pt x="10306" y="3099"/>
                                  </a:lnTo>
                                  <a:lnTo>
                                    <a:pt x="10325" y="3099"/>
                                  </a:lnTo>
                                  <a:lnTo>
                                    <a:pt x="10341" y="3105"/>
                                  </a:lnTo>
                                  <a:lnTo>
                                    <a:pt x="10346" y="3102"/>
                                  </a:lnTo>
                                  <a:lnTo>
                                    <a:pt x="10349" y="3097"/>
                                  </a:lnTo>
                                  <a:lnTo>
                                    <a:pt x="10354" y="3093"/>
                                  </a:lnTo>
                                  <a:lnTo>
                                    <a:pt x="10369" y="3094"/>
                                  </a:lnTo>
                                  <a:lnTo>
                                    <a:pt x="10388" y="3092"/>
                                  </a:lnTo>
                                  <a:lnTo>
                                    <a:pt x="10408" y="3090"/>
                                  </a:lnTo>
                                  <a:lnTo>
                                    <a:pt x="10430" y="3089"/>
                                  </a:lnTo>
                                  <a:lnTo>
                                    <a:pt x="10450" y="3090"/>
                                  </a:lnTo>
                                  <a:lnTo>
                                    <a:pt x="10457" y="3099"/>
                                  </a:lnTo>
                                  <a:lnTo>
                                    <a:pt x="10459" y="3100"/>
                                  </a:lnTo>
                                  <a:lnTo>
                                    <a:pt x="10478" y="3102"/>
                                  </a:lnTo>
                                  <a:lnTo>
                                    <a:pt x="10492" y="3105"/>
                                  </a:lnTo>
                                  <a:lnTo>
                                    <a:pt x="10492" y="3112"/>
                                  </a:lnTo>
                                  <a:lnTo>
                                    <a:pt x="10484" y="3110"/>
                                  </a:lnTo>
                                  <a:lnTo>
                                    <a:pt x="10483" y="3115"/>
                                  </a:lnTo>
                                  <a:lnTo>
                                    <a:pt x="10503" y="3114"/>
                                  </a:lnTo>
                                  <a:lnTo>
                                    <a:pt x="10514" y="3103"/>
                                  </a:lnTo>
                                  <a:lnTo>
                                    <a:pt x="10515" y="3112"/>
                                  </a:lnTo>
                                  <a:lnTo>
                                    <a:pt x="10520" y="3117"/>
                                  </a:lnTo>
                                  <a:lnTo>
                                    <a:pt x="10531" y="3116"/>
                                  </a:lnTo>
                                  <a:lnTo>
                                    <a:pt x="10542" y="3118"/>
                                  </a:lnTo>
                                  <a:lnTo>
                                    <a:pt x="10545" y="3107"/>
                                  </a:lnTo>
                                  <a:lnTo>
                                    <a:pt x="10555" y="3107"/>
                                  </a:lnTo>
                                  <a:lnTo>
                                    <a:pt x="10563" y="3106"/>
                                  </a:lnTo>
                                  <a:lnTo>
                                    <a:pt x="10575" y="3117"/>
                                  </a:lnTo>
                                  <a:lnTo>
                                    <a:pt x="10583" y="3117"/>
                                  </a:lnTo>
                                  <a:lnTo>
                                    <a:pt x="10596" y="3117"/>
                                  </a:lnTo>
                                  <a:lnTo>
                                    <a:pt x="10594" y="3108"/>
                                  </a:lnTo>
                                  <a:lnTo>
                                    <a:pt x="10607" y="3108"/>
                                  </a:lnTo>
                                  <a:lnTo>
                                    <a:pt x="10608" y="3112"/>
                                  </a:lnTo>
                                  <a:lnTo>
                                    <a:pt x="10611" y="3114"/>
                                  </a:lnTo>
                                  <a:lnTo>
                                    <a:pt x="10617" y="3113"/>
                                  </a:lnTo>
                                  <a:lnTo>
                                    <a:pt x="10616" y="3119"/>
                                  </a:lnTo>
                                  <a:lnTo>
                                    <a:pt x="10608" y="3124"/>
                                  </a:lnTo>
                                  <a:lnTo>
                                    <a:pt x="10617" y="3128"/>
                                  </a:lnTo>
                                  <a:lnTo>
                                    <a:pt x="10632" y="3123"/>
                                  </a:lnTo>
                                  <a:lnTo>
                                    <a:pt x="10648" y="3120"/>
                                  </a:lnTo>
                                  <a:lnTo>
                                    <a:pt x="10667" y="3118"/>
                                  </a:lnTo>
                                  <a:lnTo>
                                    <a:pt x="10686" y="3118"/>
                                  </a:lnTo>
                                  <a:lnTo>
                                    <a:pt x="10706" y="3118"/>
                                  </a:lnTo>
                                  <a:lnTo>
                                    <a:pt x="10727" y="3120"/>
                                  </a:lnTo>
                                  <a:lnTo>
                                    <a:pt x="10748" y="3121"/>
                                  </a:lnTo>
                                  <a:lnTo>
                                    <a:pt x="10769" y="3122"/>
                                  </a:lnTo>
                                  <a:lnTo>
                                    <a:pt x="10790" y="3123"/>
                                  </a:lnTo>
                                  <a:lnTo>
                                    <a:pt x="10811" y="3123"/>
                                  </a:lnTo>
                                  <a:lnTo>
                                    <a:pt x="10834" y="3122"/>
                                  </a:lnTo>
                                  <a:lnTo>
                                    <a:pt x="10855" y="3121"/>
                                  </a:lnTo>
                                  <a:lnTo>
                                    <a:pt x="10875" y="3122"/>
                                  </a:lnTo>
                                  <a:lnTo>
                                    <a:pt x="10894" y="3123"/>
                                  </a:lnTo>
                                  <a:lnTo>
                                    <a:pt x="10912" y="3123"/>
                                  </a:lnTo>
                                  <a:lnTo>
                                    <a:pt x="10923" y="3117"/>
                                  </a:lnTo>
                                  <a:lnTo>
                                    <a:pt x="10939" y="3114"/>
                                  </a:lnTo>
                                  <a:lnTo>
                                    <a:pt x="10949" y="3115"/>
                                  </a:lnTo>
                                  <a:lnTo>
                                    <a:pt x="10946" y="3122"/>
                                  </a:lnTo>
                                  <a:lnTo>
                                    <a:pt x="10962" y="3119"/>
                                  </a:lnTo>
                                  <a:lnTo>
                                    <a:pt x="10980" y="3121"/>
                                  </a:lnTo>
                                  <a:lnTo>
                                    <a:pt x="10998" y="3124"/>
                                  </a:lnTo>
                                  <a:lnTo>
                                    <a:pt x="11019" y="3126"/>
                                  </a:lnTo>
                                  <a:lnTo>
                                    <a:pt x="11030" y="3112"/>
                                  </a:lnTo>
                                  <a:lnTo>
                                    <a:pt x="11041" y="3109"/>
                                  </a:lnTo>
                                  <a:lnTo>
                                    <a:pt x="11053" y="3106"/>
                                  </a:lnTo>
                                  <a:lnTo>
                                    <a:pt x="11053" y="3111"/>
                                  </a:lnTo>
                                  <a:lnTo>
                                    <a:pt x="11057" y="3112"/>
                                  </a:lnTo>
                                  <a:lnTo>
                                    <a:pt x="11057" y="3116"/>
                                  </a:lnTo>
                                  <a:lnTo>
                                    <a:pt x="11057" y="3124"/>
                                  </a:lnTo>
                                  <a:lnTo>
                                    <a:pt x="11044" y="3119"/>
                                  </a:lnTo>
                                  <a:lnTo>
                                    <a:pt x="11043" y="3126"/>
                                  </a:lnTo>
                                  <a:lnTo>
                                    <a:pt x="11065" y="3125"/>
                                  </a:lnTo>
                                  <a:lnTo>
                                    <a:pt x="11078" y="3115"/>
                                  </a:lnTo>
                                  <a:lnTo>
                                    <a:pt x="11089" y="3125"/>
                                  </a:lnTo>
                                  <a:lnTo>
                                    <a:pt x="11105" y="3129"/>
                                  </a:lnTo>
                                  <a:lnTo>
                                    <a:pt x="11125" y="3129"/>
                                  </a:lnTo>
                                  <a:lnTo>
                                    <a:pt x="11147" y="3128"/>
                                  </a:lnTo>
                                  <a:lnTo>
                                    <a:pt x="11168" y="3127"/>
                                  </a:lnTo>
                                  <a:lnTo>
                                    <a:pt x="11188" y="3129"/>
                                  </a:lnTo>
                                  <a:lnTo>
                                    <a:pt x="11200" y="3127"/>
                                  </a:lnTo>
                                  <a:lnTo>
                                    <a:pt x="11183" y="3124"/>
                                  </a:lnTo>
                                  <a:lnTo>
                                    <a:pt x="11177" y="3115"/>
                                  </a:lnTo>
                                  <a:lnTo>
                                    <a:pt x="11197" y="3116"/>
                                  </a:lnTo>
                                  <a:lnTo>
                                    <a:pt x="11209" y="3110"/>
                                  </a:lnTo>
                                  <a:lnTo>
                                    <a:pt x="11223" y="3091"/>
                                  </a:lnTo>
                                  <a:lnTo>
                                    <a:pt x="11221" y="3079"/>
                                  </a:lnTo>
                                  <a:lnTo>
                                    <a:pt x="11476" y="3077"/>
                                  </a:lnTo>
                                  <a:lnTo>
                                    <a:pt x="11482" y="3077"/>
                                  </a:lnTo>
                                  <a:lnTo>
                                    <a:pt x="11489" y="3078"/>
                                  </a:lnTo>
                                  <a:lnTo>
                                    <a:pt x="11499" y="3080"/>
                                  </a:lnTo>
                                  <a:lnTo>
                                    <a:pt x="11499" y="3079"/>
                                  </a:lnTo>
                                  <a:lnTo>
                                    <a:pt x="11499" y="3078"/>
                                  </a:lnTo>
                                  <a:lnTo>
                                    <a:pt x="11499" y="3077"/>
                                  </a:lnTo>
                                  <a:lnTo>
                                    <a:pt x="11612" y="3077"/>
                                  </a:lnTo>
                                  <a:lnTo>
                                    <a:pt x="11612" y="2973"/>
                                  </a:lnTo>
                                  <a:lnTo>
                                    <a:pt x="11619" y="2976"/>
                                  </a:lnTo>
                                  <a:lnTo>
                                    <a:pt x="11625" y="2979"/>
                                  </a:lnTo>
                                  <a:lnTo>
                                    <a:pt x="11630" y="2983"/>
                                  </a:lnTo>
                                  <a:lnTo>
                                    <a:pt x="11630" y="2977"/>
                                  </a:lnTo>
                                  <a:lnTo>
                                    <a:pt x="11629" y="2969"/>
                                  </a:lnTo>
                                  <a:lnTo>
                                    <a:pt x="11635" y="2968"/>
                                  </a:lnTo>
                                  <a:lnTo>
                                    <a:pt x="11650" y="2971"/>
                                  </a:lnTo>
                                  <a:lnTo>
                                    <a:pt x="11652" y="2960"/>
                                  </a:lnTo>
                                  <a:lnTo>
                                    <a:pt x="11668" y="2964"/>
                                  </a:lnTo>
                                  <a:lnTo>
                                    <a:pt x="11674" y="2949"/>
                                  </a:lnTo>
                                  <a:lnTo>
                                    <a:pt x="11678" y="2944"/>
                                  </a:lnTo>
                                  <a:lnTo>
                                    <a:pt x="11688" y="2939"/>
                                  </a:lnTo>
                                  <a:lnTo>
                                    <a:pt x="11692" y="2938"/>
                                  </a:lnTo>
                                  <a:lnTo>
                                    <a:pt x="11694" y="2945"/>
                                  </a:lnTo>
                                  <a:lnTo>
                                    <a:pt x="11697" y="2945"/>
                                  </a:lnTo>
                                  <a:lnTo>
                                    <a:pt x="11705" y="2943"/>
                                  </a:lnTo>
                                  <a:lnTo>
                                    <a:pt x="11698" y="2928"/>
                                  </a:lnTo>
                                  <a:lnTo>
                                    <a:pt x="11703" y="2920"/>
                                  </a:lnTo>
                                  <a:lnTo>
                                    <a:pt x="11704" y="2918"/>
                                  </a:lnTo>
                                  <a:lnTo>
                                    <a:pt x="11711" y="2921"/>
                                  </a:lnTo>
                                  <a:lnTo>
                                    <a:pt x="11712" y="2920"/>
                                  </a:lnTo>
                                  <a:lnTo>
                                    <a:pt x="11718" y="2914"/>
                                  </a:lnTo>
                                  <a:lnTo>
                                    <a:pt x="11716" y="2903"/>
                                  </a:lnTo>
                                  <a:lnTo>
                                    <a:pt x="11722" y="2900"/>
                                  </a:lnTo>
                                  <a:lnTo>
                                    <a:pt x="11716" y="2900"/>
                                  </a:lnTo>
                                  <a:lnTo>
                                    <a:pt x="11711" y="2899"/>
                                  </a:lnTo>
                                  <a:lnTo>
                                    <a:pt x="11713" y="2890"/>
                                  </a:lnTo>
                                  <a:lnTo>
                                    <a:pt x="11720" y="2880"/>
                                  </a:lnTo>
                                  <a:lnTo>
                                    <a:pt x="11726" y="2867"/>
                                  </a:lnTo>
                                  <a:lnTo>
                                    <a:pt x="11720" y="2865"/>
                                  </a:lnTo>
                                  <a:lnTo>
                                    <a:pt x="11710" y="2867"/>
                                  </a:lnTo>
                                  <a:lnTo>
                                    <a:pt x="11708" y="2860"/>
                                  </a:lnTo>
                                  <a:lnTo>
                                    <a:pt x="11715" y="2860"/>
                                  </a:lnTo>
                                  <a:lnTo>
                                    <a:pt x="11715" y="2854"/>
                                  </a:lnTo>
                                  <a:lnTo>
                                    <a:pt x="11723" y="2856"/>
                                  </a:lnTo>
                                  <a:lnTo>
                                    <a:pt x="11717" y="2841"/>
                                  </a:lnTo>
                                  <a:lnTo>
                                    <a:pt x="11708" y="2828"/>
                                  </a:lnTo>
                                  <a:lnTo>
                                    <a:pt x="11704" y="2813"/>
                                  </a:lnTo>
                                  <a:lnTo>
                                    <a:pt x="11694" y="2797"/>
                                  </a:lnTo>
                                  <a:lnTo>
                                    <a:pt x="11692" y="2783"/>
                                  </a:lnTo>
                                  <a:lnTo>
                                    <a:pt x="11679" y="2766"/>
                                  </a:lnTo>
                                  <a:lnTo>
                                    <a:pt x="11669" y="2748"/>
                                  </a:lnTo>
                                  <a:lnTo>
                                    <a:pt x="11657" y="2733"/>
                                  </a:lnTo>
                                  <a:lnTo>
                                    <a:pt x="11641" y="2715"/>
                                  </a:lnTo>
                                  <a:lnTo>
                                    <a:pt x="11631" y="2702"/>
                                  </a:lnTo>
                                  <a:lnTo>
                                    <a:pt x="11624" y="2690"/>
                                  </a:lnTo>
                                  <a:lnTo>
                                    <a:pt x="11618" y="2689"/>
                                  </a:lnTo>
                                  <a:lnTo>
                                    <a:pt x="11612" y="2688"/>
                                  </a:lnTo>
                                  <a:lnTo>
                                    <a:pt x="11612" y="2626"/>
                                  </a:lnTo>
                                  <a:lnTo>
                                    <a:pt x="11615" y="2626"/>
                                  </a:lnTo>
                                  <a:lnTo>
                                    <a:pt x="11619" y="2625"/>
                                  </a:lnTo>
                                  <a:lnTo>
                                    <a:pt x="11620" y="2626"/>
                                  </a:lnTo>
                                  <a:lnTo>
                                    <a:pt x="11626" y="2643"/>
                                  </a:lnTo>
                                  <a:lnTo>
                                    <a:pt x="11635" y="2659"/>
                                  </a:lnTo>
                                  <a:lnTo>
                                    <a:pt x="11636" y="2678"/>
                                  </a:lnTo>
                                  <a:lnTo>
                                    <a:pt x="11645" y="2679"/>
                                  </a:lnTo>
                                  <a:lnTo>
                                    <a:pt x="11650" y="2681"/>
                                  </a:lnTo>
                                  <a:lnTo>
                                    <a:pt x="11661" y="2682"/>
                                  </a:lnTo>
                                  <a:lnTo>
                                    <a:pt x="11660" y="2676"/>
                                  </a:lnTo>
                                  <a:lnTo>
                                    <a:pt x="11655" y="2674"/>
                                  </a:lnTo>
                                  <a:lnTo>
                                    <a:pt x="11658" y="2670"/>
                                  </a:lnTo>
                                  <a:lnTo>
                                    <a:pt x="11637" y="2672"/>
                                  </a:lnTo>
                                  <a:lnTo>
                                    <a:pt x="11642" y="2668"/>
                                  </a:lnTo>
                                  <a:lnTo>
                                    <a:pt x="11647" y="2669"/>
                                  </a:lnTo>
                                  <a:lnTo>
                                    <a:pt x="11653" y="2670"/>
                                  </a:lnTo>
                                  <a:lnTo>
                                    <a:pt x="11657" y="2668"/>
                                  </a:lnTo>
                                  <a:lnTo>
                                    <a:pt x="11645" y="2667"/>
                                  </a:lnTo>
                                  <a:lnTo>
                                    <a:pt x="11655" y="2661"/>
                                  </a:lnTo>
                                  <a:lnTo>
                                    <a:pt x="11652" y="2658"/>
                                  </a:lnTo>
                                  <a:lnTo>
                                    <a:pt x="11660" y="2657"/>
                                  </a:lnTo>
                                  <a:lnTo>
                                    <a:pt x="11662" y="2651"/>
                                  </a:lnTo>
                                  <a:lnTo>
                                    <a:pt x="11648" y="2649"/>
                                  </a:lnTo>
                                  <a:lnTo>
                                    <a:pt x="11639" y="2646"/>
                                  </a:lnTo>
                                  <a:lnTo>
                                    <a:pt x="11642" y="2641"/>
                                  </a:lnTo>
                                  <a:lnTo>
                                    <a:pt x="11661" y="2647"/>
                                  </a:lnTo>
                                  <a:lnTo>
                                    <a:pt x="11664" y="2642"/>
                                  </a:lnTo>
                                  <a:lnTo>
                                    <a:pt x="11651" y="2640"/>
                                  </a:lnTo>
                                  <a:lnTo>
                                    <a:pt x="11639" y="2643"/>
                                  </a:lnTo>
                                  <a:lnTo>
                                    <a:pt x="11634" y="2638"/>
                                  </a:lnTo>
                                  <a:lnTo>
                                    <a:pt x="11643" y="2636"/>
                                  </a:lnTo>
                                  <a:lnTo>
                                    <a:pt x="11653" y="2634"/>
                                  </a:lnTo>
                                  <a:lnTo>
                                    <a:pt x="11645" y="2631"/>
                                  </a:lnTo>
                                  <a:lnTo>
                                    <a:pt x="11651" y="2635"/>
                                  </a:lnTo>
                                  <a:lnTo>
                                    <a:pt x="11629" y="2637"/>
                                  </a:lnTo>
                                  <a:lnTo>
                                    <a:pt x="11629" y="2635"/>
                                  </a:lnTo>
                                  <a:lnTo>
                                    <a:pt x="11627" y="2631"/>
                                  </a:lnTo>
                                  <a:lnTo>
                                    <a:pt x="11647" y="2632"/>
                                  </a:lnTo>
                                  <a:lnTo>
                                    <a:pt x="11645" y="2628"/>
                                  </a:lnTo>
                                  <a:lnTo>
                                    <a:pt x="11633" y="2624"/>
                                  </a:lnTo>
                                  <a:lnTo>
                                    <a:pt x="11621" y="2621"/>
                                  </a:lnTo>
                                  <a:lnTo>
                                    <a:pt x="11627" y="2622"/>
                                  </a:lnTo>
                                  <a:lnTo>
                                    <a:pt x="11634" y="2624"/>
                                  </a:lnTo>
                                  <a:lnTo>
                                    <a:pt x="11645" y="2624"/>
                                  </a:lnTo>
                                  <a:lnTo>
                                    <a:pt x="11653" y="2619"/>
                                  </a:lnTo>
                                  <a:lnTo>
                                    <a:pt x="11644" y="2616"/>
                                  </a:lnTo>
                                  <a:lnTo>
                                    <a:pt x="11651" y="2610"/>
                                  </a:lnTo>
                                  <a:lnTo>
                                    <a:pt x="11663" y="2610"/>
                                  </a:lnTo>
                                  <a:lnTo>
                                    <a:pt x="11666" y="2608"/>
                                  </a:lnTo>
                                  <a:lnTo>
                                    <a:pt x="11681" y="2609"/>
                                  </a:lnTo>
                                  <a:lnTo>
                                    <a:pt x="11685" y="2601"/>
                                  </a:lnTo>
                                  <a:lnTo>
                                    <a:pt x="11685" y="2594"/>
                                  </a:lnTo>
                                  <a:lnTo>
                                    <a:pt x="11683" y="2590"/>
                                  </a:lnTo>
                                  <a:lnTo>
                                    <a:pt x="11680" y="2584"/>
                                  </a:lnTo>
                                  <a:lnTo>
                                    <a:pt x="11696" y="2579"/>
                                  </a:lnTo>
                                  <a:lnTo>
                                    <a:pt x="11679" y="2576"/>
                                  </a:lnTo>
                                  <a:lnTo>
                                    <a:pt x="11678" y="2580"/>
                                  </a:lnTo>
                                  <a:lnTo>
                                    <a:pt x="11678" y="2584"/>
                                  </a:lnTo>
                                  <a:lnTo>
                                    <a:pt x="11678" y="2587"/>
                                  </a:lnTo>
                                  <a:lnTo>
                                    <a:pt x="11668" y="2587"/>
                                  </a:lnTo>
                                  <a:lnTo>
                                    <a:pt x="11658" y="2591"/>
                                  </a:lnTo>
                                  <a:lnTo>
                                    <a:pt x="11653" y="2592"/>
                                  </a:lnTo>
                                  <a:lnTo>
                                    <a:pt x="11647" y="2592"/>
                                  </a:lnTo>
                                  <a:lnTo>
                                    <a:pt x="11642" y="2593"/>
                                  </a:lnTo>
                                  <a:lnTo>
                                    <a:pt x="11639" y="2592"/>
                                  </a:lnTo>
                                  <a:lnTo>
                                    <a:pt x="11631" y="2587"/>
                                  </a:lnTo>
                                  <a:lnTo>
                                    <a:pt x="11643" y="2587"/>
                                  </a:lnTo>
                                  <a:lnTo>
                                    <a:pt x="11645" y="2588"/>
                                  </a:lnTo>
                                  <a:lnTo>
                                    <a:pt x="11648" y="2590"/>
                                  </a:lnTo>
                                  <a:lnTo>
                                    <a:pt x="11652" y="2591"/>
                                  </a:lnTo>
                                  <a:lnTo>
                                    <a:pt x="11660" y="2585"/>
                                  </a:lnTo>
                                  <a:lnTo>
                                    <a:pt x="11636" y="2586"/>
                                  </a:lnTo>
                                  <a:lnTo>
                                    <a:pt x="11633" y="2582"/>
                                  </a:lnTo>
                                  <a:lnTo>
                                    <a:pt x="11636" y="2580"/>
                                  </a:lnTo>
                                  <a:lnTo>
                                    <a:pt x="11626" y="2574"/>
                                  </a:lnTo>
                                  <a:lnTo>
                                    <a:pt x="11644" y="2575"/>
                                  </a:lnTo>
                                  <a:lnTo>
                                    <a:pt x="11639" y="2569"/>
                                  </a:lnTo>
                                  <a:lnTo>
                                    <a:pt x="11640" y="2562"/>
                                  </a:lnTo>
                                  <a:lnTo>
                                    <a:pt x="11620" y="2559"/>
                                  </a:lnTo>
                                  <a:lnTo>
                                    <a:pt x="11629" y="2557"/>
                                  </a:lnTo>
                                  <a:lnTo>
                                    <a:pt x="11643" y="2556"/>
                                  </a:lnTo>
                                  <a:lnTo>
                                    <a:pt x="11650" y="2554"/>
                                  </a:lnTo>
                                  <a:lnTo>
                                    <a:pt x="11643" y="2552"/>
                                  </a:lnTo>
                                  <a:lnTo>
                                    <a:pt x="11628" y="2553"/>
                                  </a:lnTo>
                                  <a:lnTo>
                                    <a:pt x="11631" y="2549"/>
                                  </a:lnTo>
                                  <a:lnTo>
                                    <a:pt x="11637" y="2546"/>
                                  </a:lnTo>
                                  <a:lnTo>
                                    <a:pt x="11653" y="2545"/>
                                  </a:lnTo>
                                  <a:lnTo>
                                    <a:pt x="11651" y="2541"/>
                                  </a:lnTo>
                                  <a:lnTo>
                                    <a:pt x="11644" y="2540"/>
                                  </a:lnTo>
                                  <a:lnTo>
                                    <a:pt x="11633" y="2541"/>
                                  </a:lnTo>
                                  <a:lnTo>
                                    <a:pt x="11631" y="2539"/>
                                  </a:lnTo>
                                  <a:lnTo>
                                    <a:pt x="11632" y="2536"/>
                                  </a:lnTo>
                                  <a:lnTo>
                                    <a:pt x="11623" y="2535"/>
                                  </a:lnTo>
                                  <a:lnTo>
                                    <a:pt x="11622" y="2533"/>
                                  </a:lnTo>
                                  <a:lnTo>
                                    <a:pt x="11621" y="2532"/>
                                  </a:lnTo>
                                  <a:lnTo>
                                    <a:pt x="11632" y="2531"/>
                                  </a:lnTo>
                                  <a:lnTo>
                                    <a:pt x="11632" y="2530"/>
                                  </a:lnTo>
                                  <a:lnTo>
                                    <a:pt x="11632" y="2529"/>
                                  </a:lnTo>
                                  <a:lnTo>
                                    <a:pt x="11616" y="2528"/>
                                  </a:lnTo>
                                  <a:lnTo>
                                    <a:pt x="11627" y="2527"/>
                                  </a:lnTo>
                                  <a:lnTo>
                                    <a:pt x="11635" y="2527"/>
                                  </a:lnTo>
                                  <a:lnTo>
                                    <a:pt x="11631" y="2530"/>
                                  </a:lnTo>
                                  <a:lnTo>
                                    <a:pt x="11642" y="2530"/>
                                  </a:lnTo>
                                  <a:lnTo>
                                    <a:pt x="11637" y="2525"/>
                                  </a:lnTo>
                                  <a:lnTo>
                                    <a:pt x="11657" y="2526"/>
                                  </a:lnTo>
                                  <a:lnTo>
                                    <a:pt x="11653" y="2521"/>
                                  </a:lnTo>
                                  <a:lnTo>
                                    <a:pt x="11636" y="2522"/>
                                  </a:lnTo>
                                  <a:lnTo>
                                    <a:pt x="11645" y="2516"/>
                                  </a:lnTo>
                                  <a:lnTo>
                                    <a:pt x="11638" y="2514"/>
                                  </a:lnTo>
                                  <a:lnTo>
                                    <a:pt x="11645" y="2514"/>
                                  </a:lnTo>
                                  <a:lnTo>
                                    <a:pt x="11645" y="2513"/>
                                  </a:lnTo>
                                  <a:lnTo>
                                    <a:pt x="11653" y="2513"/>
                                  </a:lnTo>
                                  <a:lnTo>
                                    <a:pt x="11657" y="2516"/>
                                  </a:lnTo>
                                  <a:lnTo>
                                    <a:pt x="11653" y="2518"/>
                                  </a:lnTo>
                                  <a:lnTo>
                                    <a:pt x="11650" y="2517"/>
                                  </a:lnTo>
                                  <a:lnTo>
                                    <a:pt x="11675" y="2517"/>
                                  </a:lnTo>
                                  <a:lnTo>
                                    <a:pt x="11673" y="2519"/>
                                  </a:lnTo>
                                  <a:lnTo>
                                    <a:pt x="11668" y="2522"/>
                                  </a:lnTo>
                                  <a:lnTo>
                                    <a:pt x="11660" y="2523"/>
                                  </a:lnTo>
                                  <a:lnTo>
                                    <a:pt x="11662" y="2527"/>
                                  </a:lnTo>
                                  <a:lnTo>
                                    <a:pt x="11654" y="2527"/>
                                  </a:lnTo>
                                  <a:lnTo>
                                    <a:pt x="11649" y="2529"/>
                                  </a:lnTo>
                                  <a:lnTo>
                                    <a:pt x="11657" y="2530"/>
                                  </a:lnTo>
                                  <a:lnTo>
                                    <a:pt x="11664" y="2527"/>
                                  </a:lnTo>
                                  <a:lnTo>
                                    <a:pt x="11682" y="2527"/>
                                  </a:lnTo>
                                  <a:lnTo>
                                    <a:pt x="11677" y="2532"/>
                                  </a:lnTo>
                                  <a:lnTo>
                                    <a:pt x="11652" y="2534"/>
                                  </a:lnTo>
                                  <a:lnTo>
                                    <a:pt x="11637" y="2538"/>
                                  </a:lnTo>
                                  <a:lnTo>
                                    <a:pt x="11652" y="2539"/>
                                  </a:lnTo>
                                  <a:lnTo>
                                    <a:pt x="11661" y="2536"/>
                                  </a:lnTo>
                                  <a:lnTo>
                                    <a:pt x="11677" y="2534"/>
                                  </a:lnTo>
                                  <a:lnTo>
                                    <a:pt x="11678" y="2539"/>
                                  </a:lnTo>
                                  <a:lnTo>
                                    <a:pt x="11672" y="2542"/>
                                  </a:lnTo>
                                  <a:lnTo>
                                    <a:pt x="11666" y="2546"/>
                                  </a:lnTo>
                                  <a:lnTo>
                                    <a:pt x="11650" y="2546"/>
                                  </a:lnTo>
                                  <a:lnTo>
                                    <a:pt x="11646" y="2549"/>
                                  </a:lnTo>
                                  <a:lnTo>
                                    <a:pt x="11651" y="2550"/>
                                  </a:lnTo>
                                  <a:lnTo>
                                    <a:pt x="11655" y="2551"/>
                                  </a:lnTo>
                                  <a:lnTo>
                                    <a:pt x="11660" y="2552"/>
                                  </a:lnTo>
                                  <a:lnTo>
                                    <a:pt x="11655" y="2559"/>
                                  </a:lnTo>
                                  <a:lnTo>
                                    <a:pt x="11651" y="2564"/>
                                  </a:lnTo>
                                  <a:lnTo>
                                    <a:pt x="11642" y="2567"/>
                                  </a:lnTo>
                                  <a:lnTo>
                                    <a:pt x="11658" y="2566"/>
                                  </a:lnTo>
                                  <a:lnTo>
                                    <a:pt x="11659" y="2569"/>
                                  </a:lnTo>
                                  <a:lnTo>
                                    <a:pt x="11665" y="2576"/>
                                  </a:lnTo>
                                  <a:lnTo>
                                    <a:pt x="11651" y="2580"/>
                                  </a:lnTo>
                                  <a:lnTo>
                                    <a:pt x="11668" y="2584"/>
                                  </a:lnTo>
                                  <a:lnTo>
                                    <a:pt x="11683" y="2581"/>
                                  </a:lnTo>
                                  <a:lnTo>
                                    <a:pt x="11665" y="2578"/>
                                  </a:lnTo>
                                  <a:lnTo>
                                    <a:pt x="11669" y="2575"/>
                                  </a:lnTo>
                                  <a:lnTo>
                                    <a:pt x="11685" y="2575"/>
                                  </a:lnTo>
                                  <a:lnTo>
                                    <a:pt x="11679" y="2573"/>
                                  </a:lnTo>
                                  <a:lnTo>
                                    <a:pt x="11669" y="2572"/>
                                  </a:lnTo>
                                  <a:lnTo>
                                    <a:pt x="11669" y="2574"/>
                                  </a:lnTo>
                                  <a:lnTo>
                                    <a:pt x="11664" y="2575"/>
                                  </a:lnTo>
                                  <a:lnTo>
                                    <a:pt x="11660" y="2571"/>
                                  </a:lnTo>
                                  <a:lnTo>
                                    <a:pt x="11670" y="2569"/>
                                  </a:lnTo>
                                  <a:lnTo>
                                    <a:pt x="11684" y="2569"/>
                                  </a:lnTo>
                                  <a:lnTo>
                                    <a:pt x="11678" y="2564"/>
                                  </a:lnTo>
                                  <a:lnTo>
                                    <a:pt x="11680" y="2557"/>
                                  </a:lnTo>
                                  <a:lnTo>
                                    <a:pt x="11681" y="2550"/>
                                  </a:lnTo>
                                  <a:lnTo>
                                    <a:pt x="11672" y="2550"/>
                                  </a:lnTo>
                                  <a:lnTo>
                                    <a:pt x="11668" y="2552"/>
                                  </a:lnTo>
                                  <a:lnTo>
                                    <a:pt x="11666" y="2550"/>
                                  </a:lnTo>
                                  <a:lnTo>
                                    <a:pt x="11665" y="2546"/>
                                  </a:lnTo>
                                  <a:lnTo>
                                    <a:pt x="11686" y="2548"/>
                                  </a:lnTo>
                                  <a:lnTo>
                                    <a:pt x="11691" y="2545"/>
                                  </a:lnTo>
                                  <a:lnTo>
                                    <a:pt x="11687" y="2535"/>
                                  </a:lnTo>
                                  <a:lnTo>
                                    <a:pt x="11688" y="2525"/>
                                  </a:lnTo>
                                  <a:lnTo>
                                    <a:pt x="11682" y="2523"/>
                                  </a:lnTo>
                                  <a:lnTo>
                                    <a:pt x="11683" y="2525"/>
                                  </a:lnTo>
                                  <a:lnTo>
                                    <a:pt x="11677" y="2525"/>
                                  </a:lnTo>
                                  <a:lnTo>
                                    <a:pt x="11672" y="2520"/>
                                  </a:lnTo>
                                  <a:lnTo>
                                    <a:pt x="11686" y="2520"/>
                                  </a:lnTo>
                                  <a:lnTo>
                                    <a:pt x="11688" y="2517"/>
                                  </a:lnTo>
                                  <a:lnTo>
                                    <a:pt x="11690" y="2511"/>
                                  </a:lnTo>
                                  <a:lnTo>
                                    <a:pt x="11680" y="2508"/>
                                  </a:lnTo>
                                  <a:lnTo>
                                    <a:pt x="11674" y="2505"/>
                                  </a:lnTo>
                                  <a:lnTo>
                                    <a:pt x="11682" y="2505"/>
                                  </a:lnTo>
                                  <a:lnTo>
                                    <a:pt x="11691" y="2505"/>
                                  </a:lnTo>
                                  <a:lnTo>
                                    <a:pt x="11689" y="2502"/>
                                  </a:lnTo>
                                  <a:lnTo>
                                    <a:pt x="11683" y="2498"/>
                                  </a:lnTo>
                                  <a:lnTo>
                                    <a:pt x="11675" y="2504"/>
                                  </a:lnTo>
                                  <a:lnTo>
                                    <a:pt x="11669" y="2501"/>
                                  </a:lnTo>
                                  <a:lnTo>
                                    <a:pt x="11669" y="2500"/>
                                  </a:lnTo>
                                  <a:lnTo>
                                    <a:pt x="11665" y="2500"/>
                                  </a:lnTo>
                                  <a:lnTo>
                                    <a:pt x="11664" y="2499"/>
                                  </a:lnTo>
                                  <a:lnTo>
                                    <a:pt x="11669" y="2497"/>
                                  </a:lnTo>
                                  <a:lnTo>
                                    <a:pt x="11683" y="2498"/>
                                  </a:lnTo>
                                  <a:lnTo>
                                    <a:pt x="11680" y="2495"/>
                                  </a:lnTo>
                                  <a:lnTo>
                                    <a:pt x="11682" y="2487"/>
                                  </a:lnTo>
                                  <a:lnTo>
                                    <a:pt x="11659" y="2484"/>
                                  </a:lnTo>
                                  <a:lnTo>
                                    <a:pt x="11651" y="2478"/>
                                  </a:lnTo>
                                  <a:lnTo>
                                    <a:pt x="11664" y="2478"/>
                                  </a:lnTo>
                                  <a:lnTo>
                                    <a:pt x="11671" y="2473"/>
                                  </a:lnTo>
                                  <a:lnTo>
                                    <a:pt x="11686" y="2476"/>
                                  </a:lnTo>
                                  <a:lnTo>
                                    <a:pt x="11684" y="2474"/>
                                  </a:lnTo>
                                  <a:lnTo>
                                    <a:pt x="11693" y="2470"/>
                                  </a:lnTo>
                                  <a:lnTo>
                                    <a:pt x="11682" y="2470"/>
                                  </a:lnTo>
                                  <a:lnTo>
                                    <a:pt x="11675" y="2472"/>
                                  </a:lnTo>
                                  <a:lnTo>
                                    <a:pt x="11652" y="2477"/>
                                  </a:lnTo>
                                  <a:lnTo>
                                    <a:pt x="11646" y="2472"/>
                                  </a:lnTo>
                                  <a:lnTo>
                                    <a:pt x="11661" y="2471"/>
                                  </a:lnTo>
                                  <a:lnTo>
                                    <a:pt x="11665" y="2467"/>
                                  </a:lnTo>
                                  <a:lnTo>
                                    <a:pt x="11666" y="2463"/>
                                  </a:lnTo>
                                  <a:lnTo>
                                    <a:pt x="11674" y="2460"/>
                                  </a:lnTo>
                                  <a:lnTo>
                                    <a:pt x="11676" y="2462"/>
                                  </a:lnTo>
                                  <a:lnTo>
                                    <a:pt x="11681" y="2463"/>
                                  </a:lnTo>
                                  <a:lnTo>
                                    <a:pt x="11692" y="2463"/>
                                  </a:lnTo>
                                  <a:lnTo>
                                    <a:pt x="11694" y="2458"/>
                                  </a:lnTo>
                                  <a:lnTo>
                                    <a:pt x="11684" y="2456"/>
                                  </a:lnTo>
                                  <a:lnTo>
                                    <a:pt x="11688" y="2451"/>
                                  </a:lnTo>
                                  <a:lnTo>
                                    <a:pt x="11690" y="2449"/>
                                  </a:lnTo>
                                  <a:lnTo>
                                    <a:pt x="11703" y="2449"/>
                                  </a:lnTo>
                                  <a:lnTo>
                                    <a:pt x="11699" y="2445"/>
                                  </a:lnTo>
                                  <a:lnTo>
                                    <a:pt x="11674" y="2442"/>
                                  </a:lnTo>
                                  <a:lnTo>
                                    <a:pt x="11660" y="2436"/>
                                  </a:lnTo>
                                  <a:lnTo>
                                    <a:pt x="11658" y="2436"/>
                                  </a:lnTo>
                                  <a:lnTo>
                                    <a:pt x="11655" y="2437"/>
                                  </a:lnTo>
                                  <a:lnTo>
                                    <a:pt x="11649" y="2437"/>
                                  </a:lnTo>
                                  <a:lnTo>
                                    <a:pt x="11643" y="2433"/>
                                  </a:lnTo>
                                  <a:lnTo>
                                    <a:pt x="11634" y="2429"/>
                                  </a:lnTo>
                                  <a:lnTo>
                                    <a:pt x="11650" y="2428"/>
                                  </a:lnTo>
                                  <a:lnTo>
                                    <a:pt x="11647" y="2431"/>
                                  </a:lnTo>
                                  <a:lnTo>
                                    <a:pt x="11654" y="2432"/>
                                  </a:lnTo>
                                  <a:lnTo>
                                    <a:pt x="11652" y="2424"/>
                                  </a:lnTo>
                                  <a:lnTo>
                                    <a:pt x="11654" y="2417"/>
                                  </a:lnTo>
                                  <a:lnTo>
                                    <a:pt x="11631" y="2414"/>
                                  </a:lnTo>
                                  <a:lnTo>
                                    <a:pt x="11639" y="2416"/>
                                  </a:lnTo>
                                  <a:lnTo>
                                    <a:pt x="11640" y="2419"/>
                                  </a:lnTo>
                                  <a:lnTo>
                                    <a:pt x="11632" y="2420"/>
                                  </a:lnTo>
                                  <a:lnTo>
                                    <a:pt x="11619" y="2420"/>
                                  </a:lnTo>
                                  <a:lnTo>
                                    <a:pt x="11612" y="2422"/>
                                  </a:lnTo>
                                  <a:lnTo>
                                    <a:pt x="11612" y="2418"/>
                                  </a:lnTo>
                                  <a:lnTo>
                                    <a:pt x="11615" y="2418"/>
                                  </a:lnTo>
                                  <a:lnTo>
                                    <a:pt x="11618" y="2417"/>
                                  </a:lnTo>
                                  <a:lnTo>
                                    <a:pt x="11616" y="2415"/>
                                  </a:lnTo>
                                  <a:lnTo>
                                    <a:pt x="11614" y="2415"/>
                                  </a:lnTo>
                                  <a:lnTo>
                                    <a:pt x="11612" y="2415"/>
                                  </a:lnTo>
                                  <a:lnTo>
                                    <a:pt x="11612" y="2389"/>
                                  </a:lnTo>
                                  <a:lnTo>
                                    <a:pt x="11621" y="2387"/>
                                  </a:lnTo>
                                  <a:lnTo>
                                    <a:pt x="11618" y="2383"/>
                                  </a:lnTo>
                                  <a:lnTo>
                                    <a:pt x="11612" y="2381"/>
                                  </a:lnTo>
                                  <a:lnTo>
                                    <a:pt x="11612" y="2220"/>
                                  </a:lnTo>
                                  <a:lnTo>
                                    <a:pt x="11615" y="2221"/>
                                  </a:lnTo>
                                  <a:lnTo>
                                    <a:pt x="11619" y="2222"/>
                                  </a:lnTo>
                                  <a:lnTo>
                                    <a:pt x="11620" y="2224"/>
                                  </a:lnTo>
                                  <a:lnTo>
                                    <a:pt x="11619" y="2235"/>
                                  </a:lnTo>
                                  <a:lnTo>
                                    <a:pt x="11623" y="2246"/>
                                  </a:lnTo>
                                  <a:lnTo>
                                    <a:pt x="11633" y="2240"/>
                                  </a:lnTo>
                                  <a:lnTo>
                                    <a:pt x="11628" y="2230"/>
                                  </a:lnTo>
                                  <a:lnTo>
                                    <a:pt x="11630" y="2221"/>
                                  </a:lnTo>
                                  <a:lnTo>
                                    <a:pt x="11619" y="2221"/>
                                  </a:lnTo>
                                  <a:lnTo>
                                    <a:pt x="11618" y="2218"/>
                                  </a:lnTo>
                                  <a:lnTo>
                                    <a:pt x="11612" y="2216"/>
                                  </a:lnTo>
                                  <a:lnTo>
                                    <a:pt x="11612" y="2214"/>
                                  </a:lnTo>
                                  <a:lnTo>
                                    <a:pt x="11616" y="2215"/>
                                  </a:lnTo>
                                  <a:lnTo>
                                    <a:pt x="11618" y="2215"/>
                                  </a:lnTo>
                                  <a:lnTo>
                                    <a:pt x="11621" y="2215"/>
                                  </a:lnTo>
                                  <a:lnTo>
                                    <a:pt x="11625" y="2214"/>
                                  </a:lnTo>
                                  <a:lnTo>
                                    <a:pt x="11620" y="2211"/>
                                  </a:lnTo>
                                  <a:lnTo>
                                    <a:pt x="11612" y="2209"/>
                                  </a:lnTo>
                                  <a:lnTo>
                                    <a:pt x="11612" y="2196"/>
                                  </a:lnTo>
                                  <a:lnTo>
                                    <a:pt x="11614" y="2196"/>
                                  </a:lnTo>
                                  <a:lnTo>
                                    <a:pt x="11615" y="2196"/>
                                  </a:lnTo>
                                  <a:lnTo>
                                    <a:pt x="11617" y="2196"/>
                                  </a:lnTo>
                                  <a:lnTo>
                                    <a:pt x="11621" y="2194"/>
                                  </a:lnTo>
                                  <a:lnTo>
                                    <a:pt x="11617" y="2192"/>
                                  </a:lnTo>
                                  <a:lnTo>
                                    <a:pt x="11612" y="2190"/>
                                  </a:lnTo>
                                  <a:lnTo>
                                    <a:pt x="11612" y="2185"/>
                                  </a:lnTo>
                                  <a:lnTo>
                                    <a:pt x="11618" y="2186"/>
                                  </a:lnTo>
                                  <a:lnTo>
                                    <a:pt x="11614" y="2190"/>
                                  </a:lnTo>
                                  <a:lnTo>
                                    <a:pt x="11623" y="2190"/>
                                  </a:lnTo>
                                  <a:lnTo>
                                    <a:pt x="11626" y="2187"/>
                                  </a:lnTo>
                                  <a:lnTo>
                                    <a:pt x="11618" y="2183"/>
                                  </a:lnTo>
                                  <a:lnTo>
                                    <a:pt x="11636" y="2181"/>
                                  </a:lnTo>
                                  <a:lnTo>
                                    <a:pt x="11639" y="2183"/>
                                  </a:lnTo>
                                  <a:lnTo>
                                    <a:pt x="11648" y="2184"/>
                                  </a:lnTo>
                                  <a:lnTo>
                                    <a:pt x="11639" y="2178"/>
                                  </a:lnTo>
                                  <a:lnTo>
                                    <a:pt x="11624" y="2172"/>
                                  </a:lnTo>
                                  <a:lnTo>
                                    <a:pt x="11640" y="2172"/>
                                  </a:lnTo>
                                  <a:lnTo>
                                    <a:pt x="11637" y="2177"/>
                                  </a:lnTo>
                                  <a:lnTo>
                                    <a:pt x="11649" y="2174"/>
                                  </a:lnTo>
                                  <a:lnTo>
                                    <a:pt x="11651" y="2159"/>
                                  </a:lnTo>
                                  <a:lnTo>
                                    <a:pt x="11655" y="2146"/>
                                  </a:lnTo>
                                  <a:lnTo>
                                    <a:pt x="11653" y="2135"/>
                                  </a:lnTo>
                                  <a:lnTo>
                                    <a:pt x="11661" y="2134"/>
                                  </a:lnTo>
                                  <a:lnTo>
                                    <a:pt x="11662" y="2131"/>
                                  </a:lnTo>
                                  <a:lnTo>
                                    <a:pt x="11661" y="2129"/>
                                  </a:lnTo>
                                  <a:lnTo>
                                    <a:pt x="11654" y="2129"/>
                                  </a:lnTo>
                                  <a:lnTo>
                                    <a:pt x="11652" y="2127"/>
                                  </a:lnTo>
                                  <a:lnTo>
                                    <a:pt x="11668" y="2125"/>
                                  </a:lnTo>
                                  <a:lnTo>
                                    <a:pt x="11656" y="2121"/>
                                  </a:lnTo>
                                  <a:lnTo>
                                    <a:pt x="11658" y="2116"/>
                                  </a:lnTo>
                                  <a:lnTo>
                                    <a:pt x="11662" y="2108"/>
                                  </a:lnTo>
                                  <a:lnTo>
                                    <a:pt x="11675" y="2097"/>
                                  </a:lnTo>
                                  <a:lnTo>
                                    <a:pt x="11676" y="2087"/>
                                  </a:lnTo>
                                  <a:lnTo>
                                    <a:pt x="11676" y="2079"/>
                                  </a:lnTo>
                                  <a:lnTo>
                                    <a:pt x="11672" y="2073"/>
                                  </a:lnTo>
                                  <a:lnTo>
                                    <a:pt x="11677" y="2067"/>
                                  </a:lnTo>
                                  <a:lnTo>
                                    <a:pt x="11669" y="2067"/>
                                  </a:lnTo>
                                  <a:lnTo>
                                    <a:pt x="11660" y="2068"/>
                                  </a:lnTo>
                                  <a:lnTo>
                                    <a:pt x="11662" y="2065"/>
                                  </a:lnTo>
                                  <a:lnTo>
                                    <a:pt x="11671" y="2065"/>
                                  </a:lnTo>
                                  <a:lnTo>
                                    <a:pt x="11678" y="2065"/>
                                  </a:lnTo>
                                  <a:lnTo>
                                    <a:pt x="11682" y="2064"/>
                                  </a:lnTo>
                                  <a:lnTo>
                                    <a:pt x="11685" y="2051"/>
                                  </a:lnTo>
                                  <a:lnTo>
                                    <a:pt x="11683" y="2042"/>
                                  </a:lnTo>
                                  <a:lnTo>
                                    <a:pt x="11695" y="2040"/>
                                  </a:lnTo>
                                  <a:lnTo>
                                    <a:pt x="11697" y="2037"/>
                                  </a:lnTo>
                                  <a:lnTo>
                                    <a:pt x="11700" y="2034"/>
                                  </a:lnTo>
                                  <a:lnTo>
                                    <a:pt x="11684" y="2029"/>
                                  </a:lnTo>
                                  <a:lnTo>
                                    <a:pt x="11663" y="2025"/>
                                  </a:lnTo>
                                  <a:lnTo>
                                    <a:pt x="11660" y="2020"/>
                                  </a:lnTo>
                                  <a:lnTo>
                                    <a:pt x="11670" y="2016"/>
                                  </a:lnTo>
                                  <a:lnTo>
                                    <a:pt x="11676" y="2011"/>
                                  </a:lnTo>
                                  <a:lnTo>
                                    <a:pt x="11686" y="2013"/>
                                  </a:lnTo>
                                  <a:lnTo>
                                    <a:pt x="11680" y="2020"/>
                                  </a:lnTo>
                                  <a:lnTo>
                                    <a:pt x="11686" y="2017"/>
                                  </a:lnTo>
                                  <a:lnTo>
                                    <a:pt x="11688" y="2016"/>
                                  </a:lnTo>
                                  <a:lnTo>
                                    <a:pt x="11680" y="2015"/>
                                  </a:lnTo>
                                  <a:lnTo>
                                    <a:pt x="11691" y="2011"/>
                                  </a:lnTo>
                                  <a:lnTo>
                                    <a:pt x="11700" y="2011"/>
                                  </a:lnTo>
                                  <a:lnTo>
                                    <a:pt x="11711" y="2013"/>
                                  </a:lnTo>
                                  <a:lnTo>
                                    <a:pt x="11708" y="2007"/>
                                  </a:lnTo>
                                  <a:lnTo>
                                    <a:pt x="11711" y="2002"/>
                                  </a:lnTo>
                                  <a:lnTo>
                                    <a:pt x="11707" y="2000"/>
                                  </a:lnTo>
                                  <a:lnTo>
                                    <a:pt x="11703" y="2001"/>
                                  </a:lnTo>
                                  <a:lnTo>
                                    <a:pt x="11702" y="1999"/>
                                  </a:lnTo>
                                  <a:lnTo>
                                    <a:pt x="11698" y="1982"/>
                                  </a:lnTo>
                                  <a:lnTo>
                                    <a:pt x="11699" y="1962"/>
                                  </a:lnTo>
                                  <a:lnTo>
                                    <a:pt x="11702" y="1942"/>
                                  </a:lnTo>
                                  <a:lnTo>
                                    <a:pt x="11703" y="1923"/>
                                  </a:lnTo>
                                  <a:lnTo>
                                    <a:pt x="11702" y="1921"/>
                                  </a:lnTo>
                                  <a:lnTo>
                                    <a:pt x="11696" y="1919"/>
                                  </a:lnTo>
                                  <a:lnTo>
                                    <a:pt x="11698" y="1917"/>
                                  </a:lnTo>
                                  <a:lnTo>
                                    <a:pt x="11679" y="1916"/>
                                  </a:lnTo>
                                  <a:lnTo>
                                    <a:pt x="11675" y="1912"/>
                                  </a:lnTo>
                                  <a:lnTo>
                                    <a:pt x="11687" y="1914"/>
                                  </a:lnTo>
                                  <a:lnTo>
                                    <a:pt x="11701" y="1918"/>
                                  </a:lnTo>
                                  <a:lnTo>
                                    <a:pt x="11714" y="1916"/>
                                  </a:lnTo>
                                  <a:lnTo>
                                    <a:pt x="11720" y="1908"/>
                                  </a:lnTo>
                                  <a:lnTo>
                                    <a:pt x="11694" y="1915"/>
                                  </a:lnTo>
                                  <a:lnTo>
                                    <a:pt x="11694" y="1910"/>
                                  </a:lnTo>
                                  <a:lnTo>
                                    <a:pt x="11699" y="1907"/>
                                  </a:lnTo>
                                  <a:lnTo>
                                    <a:pt x="11707" y="1912"/>
                                  </a:lnTo>
                                  <a:lnTo>
                                    <a:pt x="11714" y="1909"/>
                                  </a:lnTo>
                                  <a:lnTo>
                                    <a:pt x="11713" y="1895"/>
                                  </a:lnTo>
                                  <a:lnTo>
                                    <a:pt x="11711" y="1886"/>
                                  </a:lnTo>
                                  <a:lnTo>
                                    <a:pt x="11707" y="1875"/>
                                  </a:lnTo>
                                  <a:lnTo>
                                    <a:pt x="11714" y="1875"/>
                                  </a:lnTo>
                                  <a:lnTo>
                                    <a:pt x="11715" y="1874"/>
                                  </a:lnTo>
                                  <a:lnTo>
                                    <a:pt x="11722" y="1875"/>
                                  </a:lnTo>
                                  <a:lnTo>
                                    <a:pt x="11726" y="1869"/>
                                  </a:lnTo>
                                  <a:lnTo>
                                    <a:pt x="11712" y="1865"/>
                                  </a:lnTo>
                                  <a:lnTo>
                                    <a:pt x="11723" y="1861"/>
                                  </a:lnTo>
                                  <a:lnTo>
                                    <a:pt x="11710" y="1861"/>
                                  </a:lnTo>
                                  <a:lnTo>
                                    <a:pt x="11706" y="1859"/>
                                  </a:lnTo>
                                  <a:lnTo>
                                    <a:pt x="11708" y="1856"/>
                                  </a:lnTo>
                                  <a:lnTo>
                                    <a:pt x="11721" y="1856"/>
                                  </a:lnTo>
                                  <a:lnTo>
                                    <a:pt x="11725" y="1858"/>
                                  </a:lnTo>
                                  <a:lnTo>
                                    <a:pt x="11733" y="1860"/>
                                  </a:lnTo>
                                  <a:lnTo>
                                    <a:pt x="11736" y="1866"/>
                                  </a:lnTo>
                                  <a:lnTo>
                                    <a:pt x="11725" y="1875"/>
                                  </a:lnTo>
                                  <a:lnTo>
                                    <a:pt x="11736" y="1879"/>
                                  </a:lnTo>
                                  <a:lnTo>
                                    <a:pt x="11741" y="1873"/>
                                  </a:lnTo>
                                  <a:lnTo>
                                    <a:pt x="11732" y="1862"/>
                                  </a:lnTo>
                                  <a:lnTo>
                                    <a:pt x="11743" y="1855"/>
                                  </a:lnTo>
                                  <a:lnTo>
                                    <a:pt x="11723" y="1857"/>
                                  </a:lnTo>
                                  <a:lnTo>
                                    <a:pt x="11729" y="1852"/>
                                  </a:lnTo>
                                  <a:lnTo>
                                    <a:pt x="11729" y="1849"/>
                                  </a:lnTo>
                                  <a:lnTo>
                                    <a:pt x="11722" y="1846"/>
                                  </a:lnTo>
                                  <a:lnTo>
                                    <a:pt x="11713" y="1851"/>
                                  </a:lnTo>
                                  <a:lnTo>
                                    <a:pt x="11714" y="1847"/>
                                  </a:lnTo>
                                  <a:lnTo>
                                    <a:pt x="11719" y="1845"/>
                                  </a:lnTo>
                                  <a:lnTo>
                                    <a:pt x="11722" y="1847"/>
                                  </a:lnTo>
                                  <a:lnTo>
                                    <a:pt x="11729" y="1844"/>
                                  </a:lnTo>
                                  <a:lnTo>
                                    <a:pt x="11729" y="1841"/>
                                  </a:lnTo>
                                  <a:lnTo>
                                    <a:pt x="11729" y="1839"/>
                                  </a:lnTo>
                                  <a:lnTo>
                                    <a:pt x="11730" y="1836"/>
                                  </a:lnTo>
                                  <a:lnTo>
                                    <a:pt x="11730" y="1834"/>
                                  </a:lnTo>
                                  <a:lnTo>
                                    <a:pt x="11721" y="1835"/>
                                  </a:lnTo>
                                  <a:lnTo>
                                    <a:pt x="11720" y="1833"/>
                                  </a:lnTo>
                                  <a:lnTo>
                                    <a:pt x="11729" y="1831"/>
                                  </a:lnTo>
                                  <a:lnTo>
                                    <a:pt x="11738" y="1827"/>
                                  </a:lnTo>
                                  <a:lnTo>
                                    <a:pt x="11736" y="1822"/>
                                  </a:lnTo>
                                  <a:lnTo>
                                    <a:pt x="11739" y="1822"/>
                                  </a:lnTo>
                                  <a:lnTo>
                                    <a:pt x="11742" y="1822"/>
                                  </a:lnTo>
                                  <a:lnTo>
                                    <a:pt x="11746" y="1822"/>
                                  </a:lnTo>
                                  <a:lnTo>
                                    <a:pt x="11747" y="1817"/>
                                  </a:lnTo>
                                  <a:lnTo>
                                    <a:pt x="11722" y="1819"/>
                                  </a:lnTo>
                                  <a:lnTo>
                                    <a:pt x="11726" y="1814"/>
                                  </a:lnTo>
                                  <a:lnTo>
                                    <a:pt x="11738" y="1813"/>
                                  </a:lnTo>
                                  <a:lnTo>
                                    <a:pt x="11740" y="1810"/>
                                  </a:lnTo>
                                  <a:lnTo>
                                    <a:pt x="11747" y="1807"/>
                                  </a:lnTo>
                                  <a:lnTo>
                                    <a:pt x="11753" y="1810"/>
                                  </a:lnTo>
                                  <a:lnTo>
                                    <a:pt x="11750" y="1815"/>
                                  </a:lnTo>
                                  <a:lnTo>
                                    <a:pt x="11751" y="1819"/>
                                  </a:lnTo>
                                  <a:lnTo>
                                    <a:pt x="11752" y="1824"/>
                                  </a:lnTo>
                                  <a:lnTo>
                                    <a:pt x="11742" y="1830"/>
                                  </a:lnTo>
                                  <a:lnTo>
                                    <a:pt x="11760" y="1831"/>
                                  </a:lnTo>
                                  <a:lnTo>
                                    <a:pt x="11760" y="1816"/>
                                  </a:lnTo>
                                  <a:lnTo>
                                    <a:pt x="11763" y="1800"/>
                                  </a:lnTo>
                                  <a:lnTo>
                                    <a:pt x="11744" y="1790"/>
                                  </a:lnTo>
                                  <a:lnTo>
                                    <a:pt x="11739" y="1783"/>
                                  </a:lnTo>
                                  <a:lnTo>
                                    <a:pt x="11726" y="1785"/>
                                  </a:lnTo>
                                  <a:lnTo>
                                    <a:pt x="11722" y="1777"/>
                                  </a:lnTo>
                                  <a:lnTo>
                                    <a:pt x="11704" y="1781"/>
                                  </a:lnTo>
                                  <a:lnTo>
                                    <a:pt x="11708" y="1777"/>
                                  </a:lnTo>
                                  <a:lnTo>
                                    <a:pt x="11690" y="1778"/>
                                  </a:lnTo>
                                  <a:lnTo>
                                    <a:pt x="11694" y="1775"/>
                                  </a:lnTo>
                                  <a:lnTo>
                                    <a:pt x="11713" y="1770"/>
                                  </a:lnTo>
                                  <a:lnTo>
                                    <a:pt x="11733" y="1767"/>
                                  </a:lnTo>
                                  <a:lnTo>
                                    <a:pt x="11743" y="1756"/>
                                  </a:lnTo>
                                  <a:lnTo>
                                    <a:pt x="11746" y="1746"/>
                                  </a:lnTo>
                                  <a:lnTo>
                                    <a:pt x="11745" y="1745"/>
                                  </a:lnTo>
                                  <a:lnTo>
                                    <a:pt x="11737" y="1748"/>
                                  </a:lnTo>
                                  <a:lnTo>
                                    <a:pt x="11736" y="1748"/>
                                  </a:lnTo>
                                  <a:lnTo>
                                    <a:pt x="11734" y="1746"/>
                                  </a:lnTo>
                                  <a:lnTo>
                                    <a:pt x="11745" y="1737"/>
                                  </a:lnTo>
                                  <a:lnTo>
                                    <a:pt x="11722" y="1737"/>
                                  </a:lnTo>
                                  <a:lnTo>
                                    <a:pt x="11731" y="1735"/>
                                  </a:lnTo>
                                  <a:lnTo>
                                    <a:pt x="11742" y="1734"/>
                                  </a:lnTo>
                                  <a:lnTo>
                                    <a:pt x="11743" y="1731"/>
                                  </a:lnTo>
                                  <a:lnTo>
                                    <a:pt x="11736" y="1730"/>
                                  </a:lnTo>
                                  <a:lnTo>
                                    <a:pt x="11736" y="1727"/>
                                  </a:lnTo>
                                  <a:lnTo>
                                    <a:pt x="11728" y="1726"/>
                                  </a:lnTo>
                                  <a:lnTo>
                                    <a:pt x="11733" y="1726"/>
                                  </a:lnTo>
                                  <a:lnTo>
                                    <a:pt x="11738" y="1726"/>
                                  </a:lnTo>
                                  <a:lnTo>
                                    <a:pt x="11743" y="1726"/>
                                  </a:lnTo>
                                  <a:lnTo>
                                    <a:pt x="11746" y="1722"/>
                                  </a:lnTo>
                                  <a:lnTo>
                                    <a:pt x="11728" y="1722"/>
                                  </a:lnTo>
                                  <a:lnTo>
                                    <a:pt x="11729" y="1719"/>
                                  </a:lnTo>
                                  <a:lnTo>
                                    <a:pt x="11744" y="1716"/>
                                  </a:lnTo>
                                  <a:lnTo>
                                    <a:pt x="11740" y="1711"/>
                                  </a:lnTo>
                                  <a:lnTo>
                                    <a:pt x="11738" y="1712"/>
                                  </a:lnTo>
                                  <a:lnTo>
                                    <a:pt x="11733" y="1712"/>
                                  </a:lnTo>
                                  <a:lnTo>
                                    <a:pt x="11729" y="1713"/>
                                  </a:lnTo>
                                  <a:lnTo>
                                    <a:pt x="11735" y="1707"/>
                                  </a:lnTo>
                                  <a:lnTo>
                                    <a:pt x="11718" y="1713"/>
                                  </a:lnTo>
                                  <a:lnTo>
                                    <a:pt x="11714" y="1709"/>
                                  </a:lnTo>
                                  <a:lnTo>
                                    <a:pt x="11725" y="1708"/>
                                  </a:lnTo>
                                  <a:lnTo>
                                    <a:pt x="11718" y="1705"/>
                                  </a:lnTo>
                                  <a:lnTo>
                                    <a:pt x="11730" y="1701"/>
                                  </a:lnTo>
                                  <a:lnTo>
                                    <a:pt x="11740" y="1698"/>
                                  </a:lnTo>
                                  <a:lnTo>
                                    <a:pt x="11736" y="1691"/>
                                  </a:lnTo>
                                  <a:lnTo>
                                    <a:pt x="11716" y="1693"/>
                                  </a:lnTo>
                                  <a:lnTo>
                                    <a:pt x="11723" y="1688"/>
                                  </a:lnTo>
                                  <a:lnTo>
                                    <a:pt x="11716" y="1687"/>
                                  </a:lnTo>
                                  <a:lnTo>
                                    <a:pt x="11725" y="1686"/>
                                  </a:lnTo>
                                  <a:lnTo>
                                    <a:pt x="11732" y="1687"/>
                                  </a:lnTo>
                                  <a:lnTo>
                                    <a:pt x="11736" y="1688"/>
                                  </a:lnTo>
                                  <a:lnTo>
                                    <a:pt x="11736" y="1685"/>
                                  </a:lnTo>
                                  <a:lnTo>
                                    <a:pt x="11736" y="1682"/>
                                  </a:lnTo>
                                  <a:lnTo>
                                    <a:pt x="11737" y="1679"/>
                                  </a:lnTo>
                                  <a:lnTo>
                                    <a:pt x="11728" y="1679"/>
                                  </a:lnTo>
                                  <a:lnTo>
                                    <a:pt x="11707" y="1681"/>
                                  </a:lnTo>
                                  <a:lnTo>
                                    <a:pt x="11707" y="1678"/>
                                  </a:lnTo>
                                  <a:lnTo>
                                    <a:pt x="11698" y="1676"/>
                                  </a:lnTo>
                                  <a:lnTo>
                                    <a:pt x="11707" y="1677"/>
                                  </a:lnTo>
                                  <a:lnTo>
                                    <a:pt x="11707" y="1673"/>
                                  </a:lnTo>
                                  <a:lnTo>
                                    <a:pt x="11720" y="1672"/>
                                  </a:lnTo>
                                  <a:lnTo>
                                    <a:pt x="11728" y="1677"/>
                                  </a:lnTo>
                                  <a:lnTo>
                                    <a:pt x="11727" y="1672"/>
                                  </a:lnTo>
                                  <a:lnTo>
                                    <a:pt x="11728" y="1665"/>
                                  </a:lnTo>
                                  <a:lnTo>
                                    <a:pt x="11710" y="1672"/>
                                  </a:lnTo>
                                  <a:lnTo>
                                    <a:pt x="11707" y="1670"/>
                                  </a:lnTo>
                                  <a:lnTo>
                                    <a:pt x="11707" y="1669"/>
                                  </a:lnTo>
                                  <a:lnTo>
                                    <a:pt x="11707" y="1667"/>
                                  </a:lnTo>
                                  <a:lnTo>
                                    <a:pt x="11707" y="1666"/>
                                  </a:lnTo>
                                  <a:lnTo>
                                    <a:pt x="11721" y="1666"/>
                                  </a:lnTo>
                                  <a:lnTo>
                                    <a:pt x="11717" y="1668"/>
                                  </a:lnTo>
                                  <a:lnTo>
                                    <a:pt x="11727" y="1666"/>
                                  </a:lnTo>
                                  <a:lnTo>
                                    <a:pt x="11728" y="1663"/>
                                  </a:lnTo>
                                  <a:lnTo>
                                    <a:pt x="11728" y="1661"/>
                                  </a:lnTo>
                                  <a:lnTo>
                                    <a:pt x="11728" y="1658"/>
                                  </a:lnTo>
                                  <a:lnTo>
                                    <a:pt x="11720" y="1658"/>
                                  </a:lnTo>
                                  <a:lnTo>
                                    <a:pt x="11711" y="1658"/>
                                  </a:lnTo>
                                  <a:lnTo>
                                    <a:pt x="11713" y="1655"/>
                                  </a:lnTo>
                                  <a:lnTo>
                                    <a:pt x="11716" y="1651"/>
                                  </a:lnTo>
                                  <a:lnTo>
                                    <a:pt x="11732" y="1659"/>
                                  </a:lnTo>
                                  <a:lnTo>
                                    <a:pt x="11728" y="1653"/>
                                  </a:lnTo>
                                  <a:lnTo>
                                    <a:pt x="11718" y="1652"/>
                                  </a:lnTo>
                                  <a:lnTo>
                                    <a:pt x="11708" y="1650"/>
                                  </a:lnTo>
                                  <a:lnTo>
                                    <a:pt x="11713" y="1649"/>
                                  </a:lnTo>
                                  <a:lnTo>
                                    <a:pt x="11718" y="1650"/>
                                  </a:lnTo>
                                  <a:lnTo>
                                    <a:pt x="11724" y="1651"/>
                                  </a:lnTo>
                                  <a:lnTo>
                                    <a:pt x="11721" y="1642"/>
                                  </a:lnTo>
                                  <a:lnTo>
                                    <a:pt x="11723" y="1639"/>
                                  </a:lnTo>
                                  <a:lnTo>
                                    <a:pt x="11725" y="1629"/>
                                  </a:lnTo>
                                  <a:lnTo>
                                    <a:pt x="11720" y="1626"/>
                                  </a:lnTo>
                                  <a:lnTo>
                                    <a:pt x="11706" y="1632"/>
                                  </a:lnTo>
                                  <a:lnTo>
                                    <a:pt x="11700" y="1628"/>
                                  </a:lnTo>
                                  <a:lnTo>
                                    <a:pt x="11705" y="1623"/>
                                  </a:lnTo>
                                  <a:lnTo>
                                    <a:pt x="11718" y="1628"/>
                                  </a:lnTo>
                                  <a:lnTo>
                                    <a:pt x="11726" y="1626"/>
                                  </a:lnTo>
                                  <a:lnTo>
                                    <a:pt x="11725" y="1615"/>
                                  </a:lnTo>
                                  <a:lnTo>
                                    <a:pt x="11719" y="1605"/>
                                  </a:lnTo>
                                  <a:lnTo>
                                    <a:pt x="11728" y="1598"/>
                                  </a:lnTo>
                                  <a:lnTo>
                                    <a:pt x="11722" y="1598"/>
                                  </a:lnTo>
                                  <a:lnTo>
                                    <a:pt x="11716" y="1598"/>
                                  </a:lnTo>
                                  <a:lnTo>
                                    <a:pt x="11718" y="1596"/>
                                  </a:lnTo>
                                  <a:lnTo>
                                    <a:pt x="11724" y="1591"/>
                                  </a:lnTo>
                                  <a:lnTo>
                                    <a:pt x="11727" y="1588"/>
                                  </a:lnTo>
                                  <a:lnTo>
                                    <a:pt x="11724" y="1584"/>
                                  </a:lnTo>
                                  <a:lnTo>
                                    <a:pt x="11722" y="1582"/>
                                  </a:lnTo>
                                  <a:lnTo>
                                    <a:pt x="11715" y="1581"/>
                                  </a:lnTo>
                                  <a:lnTo>
                                    <a:pt x="11714" y="1579"/>
                                  </a:lnTo>
                                  <a:lnTo>
                                    <a:pt x="11713" y="1577"/>
                                  </a:lnTo>
                                  <a:lnTo>
                                    <a:pt x="11723" y="1573"/>
                                  </a:lnTo>
                                  <a:lnTo>
                                    <a:pt x="11720" y="1571"/>
                                  </a:lnTo>
                                  <a:lnTo>
                                    <a:pt x="11718" y="1569"/>
                                  </a:lnTo>
                                  <a:lnTo>
                                    <a:pt x="11710" y="1568"/>
                                  </a:lnTo>
                                  <a:lnTo>
                                    <a:pt x="11710" y="1567"/>
                                  </a:lnTo>
                                  <a:lnTo>
                                    <a:pt x="11719" y="1565"/>
                                  </a:lnTo>
                                  <a:lnTo>
                                    <a:pt x="11720" y="1563"/>
                                  </a:lnTo>
                                  <a:lnTo>
                                    <a:pt x="11723" y="1560"/>
                                  </a:lnTo>
                                  <a:lnTo>
                                    <a:pt x="11719" y="1557"/>
                                  </a:lnTo>
                                  <a:lnTo>
                                    <a:pt x="11721" y="1554"/>
                                  </a:lnTo>
                                  <a:lnTo>
                                    <a:pt x="11721" y="1552"/>
                                  </a:lnTo>
                                  <a:lnTo>
                                    <a:pt x="11712" y="1553"/>
                                  </a:lnTo>
                                  <a:lnTo>
                                    <a:pt x="11711" y="1551"/>
                                  </a:lnTo>
                                  <a:lnTo>
                                    <a:pt x="11728" y="1549"/>
                                  </a:lnTo>
                                  <a:lnTo>
                                    <a:pt x="11712" y="1546"/>
                                  </a:lnTo>
                                  <a:lnTo>
                                    <a:pt x="11712" y="1542"/>
                                  </a:lnTo>
                                  <a:lnTo>
                                    <a:pt x="11712" y="1540"/>
                                  </a:lnTo>
                                  <a:lnTo>
                                    <a:pt x="11716" y="1539"/>
                                  </a:lnTo>
                                  <a:lnTo>
                                    <a:pt x="11717" y="1537"/>
                                  </a:lnTo>
                                  <a:lnTo>
                                    <a:pt x="11719" y="1534"/>
                                  </a:lnTo>
                                  <a:lnTo>
                                    <a:pt x="11712" y="1531"/>
                                  </a:lnTo>
                                  <a:lnTo>
                                    <a:pt x="11713" y="1528"/>
                                  </a:lnTo>
                                  <a:lnTo>
                                    <a:pt x="11714" y="1525"/>
                                  </a:lnTo>
                                  <a:lnTo>
                                    <a:pt x="11722" y="1524"/>
                                  </a:lnTo>
                                  <a:lnTo>
                                    <a:pt x="11723" y="1522"/>
                                  </a:lnTo>
                                  <a:lnTo>
                                    <a:pt x="11730" y="1505"/>
                                  </a:lnTo>
                                  <a:lnTo>
                                    <a:pt x="11737" y="1488"/>
                                  </a:lnTo>
                                  <a:lnTo>
                                    <a:pt x="11728" y="1485"/>
                                  </a:lnTo>
                                  <a:lnTo>
                                    <a:pt x="11736" y="1481"/>
                                  </a:lnTo>
                                  <a:lnTo>
                                    <a:pt x="11732" y="1480"/>
                                  </a:lnTo>
                                  <a:lnTo>
                                    <a:pt x="11722" y="1478"/>
                                  </a:lnTo>
                                  <a:lnTo>
                                    <a:pt x="11700" y="1478"/>
                                  </a:lnTo>
                                  <a:lnTo>
                                    <a:pt x="11697" y="1474"/>
                                  </a:lnTo>
                                  <a:lnTo>
                                    <a:pt x="11681" y="1477"/>
                                  </a:lnTo>
                                  <a:lnTo>
                                    <a:pt x="11659" y="1477"/>
                                  </a:lnTo>
                                  <a:lnTo>
                                    <a:pt x="11658" y="1474"/>
                                  </a:lnTo>
                                  <a:lnTo>
                                    <a:pt x="11656" y="1473"/>
                                  </a:lnTo>
                                  <a:lnTo>
                                    <a:pt x="11647" y="1472"/>
                                  </a:lnTo>
                                  <a:lnTo>
                                    <a:pt x="11644" y="1476"/>
                                  </a:lnTo>
                                  <a:lnTo>
                                    <a:pt x="11630" y="1476"/>
                                  </a:lnTo>
                                  <a:lnTo>
                                    <a:pt x="11612" y="1476"/>
                                  </a:lnTo>
                                  <a:lnTo>
                                    <a:pt x="11612" y="1458"/>
                                  </a:lnTo>
                                  <a:lnTo>
                                    <a:pt x="11617" y="1457"/>
                                  </a:lnTo>
                                  <a:lnTo>
                                    <a:pt x="11623" y="1456"/>
                                  </a:lnTo>
                                  <a:lnTo>
                                    <a:pt x="11623" y="1453"/>
                                  </a:lnTo>
                                  <a:lnTo>
                                    <a:pt x="11620" y="1453"/>
                                  </a:lnTo>
                                  <a:lnTo>
                                    <a:pt x="11616" y="1452"/>
                                  </a:lnTo>
                                  <a:lnTo>
                                    <a:pt x="11612" y="1452"/>
                                  </a:lnTo>
                                  <a:lnTo>
                                    <a:pt x="11612" y="1426"/>
                                  </a:lnTo>
                                  <a:lnTo>
                                    <a:pt x="11623" y="1424"/>
                                  </a:lnTo>
                                  <a:lnTo>
                                    <a:pt x="11634" y="1422"/>
                                  </a:lnTo>
                                  <a:lnTo>
                                    <a:pt x="11631" y="1417"/>
                                  </a:lnTo>
                                  <a:lnTo>
                                    <a:pt x="11628" y="1416"/>
                                  </a:lnTo>
                                  <a:lnTo>
                                    <a:pt x="11617" y="1417"/>
                                  </a:lnTo>
                                  <a:lnTo>
                                    <a:pt x="11612" y="1416"/>
                                  </a:lnTo>
                                  <a:lnTo>
                                    <a:pt x="11612" y="1415"/>
                                  </a:lnTo>
                                  <a:lnTo>
                                    <a:pt x="11627" y="1415"/>
                                  </a:lnTo>
                                  <a:lnTo>
                                    <a:pt x="11625" y="1412"/>
                                  </a:lnTo>
                                  <a:lnTo>
                                    <a:pt x="11636" y="1411"/>
                                  </a:lnTo>
                                  <a:lnTo>
                                    <a:pt x="11635" y="1413"/>
                                  </a:lnTo>
                                  <a:lnTo>
                                    <a:pt x="11637" y="1419"/>
                                  </a:lnTo>
                                  <a:lnTo>
                                    <a:pt x="11641" y="1415"/>
                                  </a:lnTo>
                                  <a:lnTo>
                                    <a:pt x="11641" y="1411"/>
                                  </a:lnTo>
                                  <a:lnTo>
                                    <a:pt x="11642" y="1407"/>
                                  </a:lnTo>
                                  <a:lnTo>
                                    <a:pt x="11642" y="1403"/>
                                  </a:lnTo>
                                  <a:lnTo>
                                    <a:pt x="11639" y="1401"/>
                                  </a:lnTo>
                                  <a:lnTo>
                                    <a:pt x="11623" y="1403"/>
                                  </a:lnTo>
                                  <a:lnTo>
                                    <a:pt x="11622" y="1401"/>
                                  </a:lnTo>
                                  <a:lnTo>
                                    <a:pt x="11628" y="1397"/>
                                  </a:lnTo>
                                  <a:lnTo>
                                    <a:pt x="11625" y="1397"/>
                                  </a:lnTo>
                                  <a:lnTo>
                                    <a:pt x="11618" y="1395"/>
                                  </a:lnTo>
                                  <a:lnTo>
                                    <a:pt x="11626" y="1394"/>
                                  </a:lnTo>
                                  <a:lnTo>
                                    <a:pt x="11635" y="1395"/>
                                  </a:lnTo>
                                  <a:lnTo>
                                    <a:pt x="11633" y="1392"/>
                                  </a:lnTo>
                                  <a:lnTo>
                                    <a:pt x="11623" y="1392"/>
                                  </a:lnTo>
                                  <a:lnTo>
                                    <a:pt x="11617" y="1391"/>
                                  </a:lnTo>
                                  <a:lnTo>
                                    <a:pt x="11612" y="1391"/>
                                  </a:lnTo>
                                  <a:lnTo>
                                    <a:pt x="11612" y="1388"/>
                                  </a:lnTo>
                                  <a:lnTo>
                                    <a:pt x="11622" y="1389"/>
                                  </a:lnTo>
                                  <a:lnTo>
                                    <a:pt x="11634" y="1389"/>
                                  </a:lnTo>
                                  <a:lnTo>
                                    <a:pt x="11638" y="1391"/>
                                  </a:lnTo>
                                  <a:lnTo>
                                    <a:pt x="11637" y="1387"/>
                                  </a:lnTo>
                                  <a:lnTo>
                                    <a:pt x="11625" y="1386"/>
                                  </a:lnTo>
                                  <a:lnTo>
                                    <a:pt x="11612" y="1385"/>
                                  </a:lnTo>
                                  <a:lnTo>
                                    <a:pt x="11612" y="1381"/>
                                  </a:lnTo>
                                  <a:lnTo>
                                    <a:pt x="11616" y="1381"/>
                                  </a:lnTo>
                                  <a:lnTo>
                                    <a:pt x="11620" y="1381"/>
                                  </a:lnTo>
                                  <a:lnTo>
                                    <a:pt x="11624" y="1381"/>
                                  </a:lnTo>
                                  <a:lnTo>
                                    <a:pt x="11637" y="1379"/>
                                  </a:lnTo>
                                  <a:lnTo>
                                    <a:pt x="11618" y="1377"/>
                                  </a:lnTo>
                                  <a:lnTo>
                                    <a:pt x="11619" y="1373"/>
                                  </a:lnTo>
                                  <a:lnTo>
                                    <a:pt x="11635" y="1372"/>
                                  </a:lnTo>
                                  <a:lnTo>
                                    <a:pt x="11633" y="1368"/>
                                  </a:lnTo>
                                  <a:lnTo>
                                    <a:pt x="11650" y="1367"/>
                                  </a:lnTo>
                                  <a:lnTo>
                                    <a:pt x="11642" y="1370"/>
                                  </a:lnTo>
                                  <a:lnTo>
                                    <a:pt x="11639" y="1369"/>
                                  </a:lnTo>
                                  <a:lnTo>
                                    <a:pt x="11644" y="1373"/>
                                  </a:lnTo>
                                  <a:lnTo>
                                    <a:pt x="11656" y="1372"/>
                                  </a:lnTo>
                                  <a:lnTo>
                                    <a:pt x="11661" y="1369"/>
                                  </a:lnTo>
                                  <a:lnTo>
                                    <a:pt x="11670" y="1370"/>
                                  </a:lnTo>
                                  <a:lnTo>
                                    <a:pt x="11669" y="1372"/>
                                  </a:lnTo>
                                  <a:lnTo>
                                    <a:pt x="11669" y="1374"/>
                                  </a:lnTo>
                                  <a:lnTo>
                                    <a:pt x="11653" y="1373"/>
                                  </a:lnTo>
                                  <a:lnTo>
                                    <a:pt x="11653" y="1376"/>
                                  </a:lnTo>
                                  <a:lnTo>
                                    <a:pt x="11654" y="1379"/>
                                  </a:lnTo>
                                  <a:lnTo>
                                    <a:pt x="11672" y="1379"/>
                                  </a:lnTo>
                                  <a:lnTo>
                                    <a:pt x="11670" y="1373"/>
                                  </a:lnTo>
                                  <a:lnTo>
                                    <a:pt x="11680" y="1371"/>
                                  </a:lnTo>
                                  <a:lnTo>
                                    <a:pt x="11674" y="1371"/>
                                  </a:lnTo>
                                  <a:lnTo>
                                    <a:pt x="11674" y="1369"/>
                                  </a:lnTo>
                                  <a:lnTo>
                                    <a:pt x="11675" y="1367"/>
                                  </a:lnTo>
                                  <a:lnTo>
                                    <a:pt x="11650" y="1368"/>
                                  </a:lnTo>
                                  <a:lnTo>
                                    <a:pt x="11651" y="1363"/>
                                  </a:lnTo>
                                  <a:lnTo>
                                    <a:pt x="11640" y="1361"/>
                                  </a:lnTo>
                                  <a:lnTo>
                                    <a:pt x="11657" y="1360"/>
                                  </a:lnTo>
                                  <a:lnTo>
                                    <a:pt x="11670" y="1357"/>
                                  </a:lnTo>
                                  <a:lnTo>
                                    <a:pt x="11667" y="1353"/>
                                  </a:lnTo>
                                  <a:lnTo>
                                    <a:pt x="11669" y="1357"/>
                                  </a:lnTo>
                                  <a:lnTo>
                                    <a:pt x="11646" y="1358"/>
                                  </a:lnTo>
                                  <a:lnTo>
                                    <a:pt x="11646" y="1354"/>
                                  </a:lnTo>
                                  <a:lnTo>
                                    <a:pt x="11652" y="1352"/>
                                  </a:lnTo>
                                  <a:lnTo>
                                    <a:pt x="11665" y="1352"/>
                                  </a:lnTo>
                                  <a:lnTo>
                                    <a:pt x="11671" y="1351"/>
                                  </a:lnTo>
                                  <a:lnTo>
                                    <a:pt x="11660" y="1350"/>
                                  </a:lnTo>
                                  <a:lnTo>
                                    <a:pt x="11659" y="1346"/>
                                  </a:lnTo>
                                  <a:lnTo>
                                    <a:pt x="11652" y="1345"/>
                                  </a:lnTo>
                                  <a:lnTo>
                                    <a:pt x="11631" y="1345"/>
                                  </a:lnTo>
                                  <a:lnTo>
                                    <a:pt x="11628" y="1350"/>
                                  </a:lnTo>
                                  <a:lnTo>
                                    <a:pt x="11612" y="1351"/>
                                  </a:lnTo>
                                  <a:lnTo>
                                    <a:pt x="11612" y="1346"/>
                                  </a:lnTo>
                                  <a:lnTo>
                                    <a:pt x="11616" y="1345"/>
                                  </a:lnTo>
                                  <a:lnTo>
                                    <a:pt x="11620" y="1345"/>
                                  </a:lnTo>
                                  <a:lnTo>
                                    <a:pt x="11626" y="1346"/>
                                  </a:lnTo>
                                  <a:lnTo>
                                    <a:pt x="11629" y="1343"/>
                                  </a:lnTo>
                                  <a:lnTo>
                                    <a:pt x="11617" y="1343"/>
                                  </a:lnTo>
                                  <a:lnTo>
                                    <a:pt x="11622" y="1340"/>
                                  </a:lnTo>
                                  <a:lnTo>
                                    <a:pt x="11631" y="1340"/>
                                  </a:lnTo>
                                  <a:lnTo>
                                    <a:pt x="11637" y="1340"/>
                                  </a:lnTo>
                                  <a:lnTo>
                                    <a:pt x="11642" y="1341"/>
                                  </a:lnTo>
                                  <a:lnTo>
                                    <a:pt x="11647" y="1339"/>
                                  </a:lnTo>
                                  <a:lnTo>
                                    <a:pt x="11627" y="1337"/>
                                  </a:lnTo>
                                  <a:lnTo>
                                    <a:pt x="11642" y="1336"/>
                                  </a:lnTo>
                                  <a:lnTo>
                                    <a:pt x="11638" y="1340"/>
                                  </a:lnTo>
                                  <a:lnTo>
                                    <a:pt x="11652" y="1338"/>
                                  </a:lnTo>
                                  <a:lnTo>
                                    <a:pt x="11657" y="1337"/>
                                  </a:lnTo>
                                  <a:lnTo>
                                    <a:pt x="11657" y="1339"/>
                                  </a:lnTo>
                                  <a:lnTo>
                                    <a:pt x="11656" y="1342"/>
                                  </a:lnTo>
                                  <a:lnTo>
                                    <a:pt x="11667" y="1341"/>
                                  </a:lnTo>
                                  <a:lnTo>
                                    <a:pt x="11674" y="1335"/>
                                  </a:lnTo>
                                  <a:lnTo>
                                    <a:pt x="11660" y="1332"/>
                                  </a:lnTo>
                                  <a:lnTo>
                                    <a:pt x="11658" y="1330"/>
                                  </a:lnTo>
                                  <a:lnTo>
                                    <a:pt x="11654" y="1326"/>
                                  </a:lnTo>
                                  <a:lnTo>
                                    <a:pt x="11661" y="1324"/>
                                  </a:lnTo>
                                  <a:lnTo>
                                    <a:pt x="11648" y="1323"/>
                                  </a:lnTo>
                                  <a:lnTo>
                                    <a:pt x="11669" y="1324"/>
                                  </a:lnTo>
                                  <a:lnTo>
                                    <a:pt x="11668" y="1313"/>
                                  </a:lnTo>
                                  <a:lnTo>
                                    <a:pt x="11659" y="1310"/>
                                  </a:lnTo>
                                  <a:lnTo>
                                    <a:pt x="11658" y="1311"/>
                                  </a:lnTo>
                                  <a:lnTo>
                                    <a:pt x="11660" y="1313"/>
                                  </a:lnTo>
                                  <a:lnTo>
                                    <a:pt x="11654" y="1313"/>
                                  </a:lnTo>
                                  <a:lnTo>
                                    <a:pt x="11644" y="1311"/>
                                  </a:lnTo>
                                  <a:lnTo>
                                    <a:pt x="11658" y="1309"/>
                                  </a:lnTo>
                                  <a:lnTo>
                                    <a:pt x="11659" y="1306"/>
                                  </a:lnTo>
                                  <a:lnTo>
                                    <a:pt x="11660" y="1290"/>
                                  </a:lnTo>
                                  <a:lnTo>
                                    <a:pt x="11653" y="1273"/>
                                  </a:lnTo>
                                  <a:lnTo>
                                    <a:pt x="11652" y="1267"/>
                                  </a:lnTo>
                                  <a:lnTo>
                                    <a:pt x="11658" y="1265"/>
                                  </a:lnTo>
                                  <a:lnTo>
                                    <a:pt x="11658" y="1263"/>
                                  </a:lnTo>
                                  <a:lnTo>
                                    <a:pt x="11658" y="1256"/>
                                  </a:lnTo>
                                  <a:lnTo>
                                    <a:pt x="11653" y="1248"/>
                                  </a:lnTo>
                                  <a:lnTo>
                                    <a:pt x="11644" y="1247"/>
                                  </a:lnTo>
                                  <a:lnTo>
                                    <a:pt x="11649" y="1236"/>
                                  </a:lnTo>
                                  <a:lnTo>
                                    <a:pt x="11641" y="1228"/>
                                  </a:lnTo>
                                  <a:lnTo>
                                    <a:pt x="11640" y="1225"/>
                                  </a:lnTo>
                                  <a:lnTo>
                                    <a:pt x="11646" y="1223"/>
                                  </a:lnTo>
                                  <a:lnTo>
                                    <a:pt x="11646" y="1220"/>
                                  </a:lnTo>
                                  <a:lnTo>
                                    <a:pt x="11646" y="1218"/>
                                  </a:lnTo>
                                  <a:lnTo>
                                    <a:pt x="11640" y="1218"/>
                                  </a:lnTo>
                                  <a:lnTo>
                                    <a:pt x="11641" y="1215"/>
                                  </a:lnTo>
                                  <a:lnTo>
                                    <a:pt x="11642" y="1214"/>
                                  </a:lnTo>
                                  <a:lnTo>
                                    <a:pt x="11647" y="1214"/>
                                  </a:lnTo>
                                  <a:lnTo>
                                    <a:pt x="11647" y="1212"/>
                                  </a:lnTo>
                                  <a:lnTo>
                                    <a:pt x="11646" y="1211"/>
                                  </a:lnTo>
                                  <a:lnTo>
                                    <a:pt x="11637" y="1209"/>
                                  </a:lnTo>
                                  <a:lnTo>
                                    <a:pt x="11637" y="1208"/>
                                  </a:lnTo>
                                  <a:lnTo>
                                    <a:pt x="11636" y="1207"/>
                                  </a:lnTo>
                                  <a:lnTo>
                                    <a:pt x="11640" y="1203"/>
                                  </a:lnTo>
                                  <a:lnTo>
                                    <a:pt x="11642" y="1201"/>
                                  </a:lnTo>
                                  <a:lnTo>
                                    <a:pt x="11644" y="1200"/>
                                  </a:lnTo>
                                  <a:lnTo>
                                    <a:pt x="11652" y="1198"/>
                                  </a:lnTo>
                                  <a:lnTo>
                                    <a:pt x="11653" y="1195"/>
                                  </a:lnTo>
                                  <a:lnTo>
                                    <a:pt x="11654" y="1193"/>
                                  </a:lnTo>
                                  <a:lnTo>
                                    <a:pt x="11645" y="1189"/>
                                  </a:lnTo>
                                  <a:lnTo>
                                    <a:pt x="11649" y="1186"/>
                                  </a:lnTo>
                                  <a:lnTo>
                                    <a:pt x="11650" y="1184"/>
                                  </a:lnTo>
                                  <a:lnTo>
                                    <a:pt x="11654" y="1184"/>
                                  </a:lnTo>
                                  <a:lnTo>
                                    <a:pt x="11654" y="1182"/>
                                  </a:lnTo>
                                  <a:lnTo>
                                    <a:pt x="11654" y="1179"/>
                                  </a:lnTo>
                                  <a:lnTo>
                                    <a:pt x="11643" y="1176"/>
                                  </a:lnTo>
                                  <a:lnTo>
                                    <a:pt x="11644" y="1172"/>
                                  </a:lnTo>
                                  <a:lnTo>
                                    <a:pt x="11647" y="1166"/>
                                  </a:lnTo>
                                  <a:lnTo>
                                    <a:pt x="11642" y="1157"/>
                                  </a:lnTo>
                                  <a:lnTo>
                                    <a:pt x="11641" y="1150"/>
                                  </a:lnTo>
                                  <a:lnTo>
                                    <a:pt x="11641" y="1147"/>
                                  </a:lnTo>
                                  <a:lnTo>
                                    <a:pt x="11647" y="1145"/>
                                  </a:lnTo>
                                  <a:lnTo>
                                    <a:pt x="11647" y="1143"/>
                                  </a:lnTo>
                                  <a:lnTo>
                                    <a:pt x="11647" y="1141"/>
                                  </a:lnTo>
                                  <a:lnTo>
                                    <a:pt x="11637" y="1135"/>
                                  </a:lnTo>
                                  <a:lnTo>
                                    <a:pt x="11637" y="1134"/>
                                  </a:lnTo>
                                  <a:lnTo>
                                    <a:pt x="11639" y="1131"/>
                                  </a:lnTo>
                                  <a:lnTo>
                                    <a:pt x="11640" y="1130"/>
                                  </a:lnTo>
                                  <a:lnTo>
                                    <a:pt x="11633" y="1127"/>
                                  </a:lnTo>
                                  <a:lnTo>
                                    <a:pt x="11643" y="1128"/>
                                  </a:lnTo>
                                  <a:lnTo>
                                    <a:pt x="11657" y="1125"/>
                                  </a:lnTo>
                                  <a:lnTo>
                                    <a:pt x="11643" y="1125"/>
                                  </a:lnTo>
                                  <a:lnTo>
                                    <a:pt x="11642" y="1126"/>
                                  </a:lnTo>
                                  <a:lnTo>
                                    <a:pt x="11639" y="1126"/>
                                  </a:lnTo>
                                  <a:lnTo>
                                    <a:pt x="11633" y="1126"/>
                                  </a:lnTo>
                                  <a:lnTo>
                                    <a:pt x="11634" y="1124"/>
                                  </a:lnTo>
                                  <a:lnTo>
                                    <a:pt x="11628" y="1123"/>
                                  </a:lnTo>
                                  <a:lnTo>
                                    <a:pt x="11628" y="1121"/>
                                  </a:lnTo>
                                  <a:lnTo>
                                    <a:pt x="11635" y="1121"/>
                                  </a:lnTo>
                                  <a:lnTo>
                                    <a:pt x="11635" y="1123"/>
                                  </a:lnTo>
                                  <a:lnTo>
                                    <a:pt x="11643" y="1122"/>
                                  </a:lnTo>
                                  <a:lnTo>
                                    <a:pt x="11647" y="1120"/>
                                  </a:lnTo>
                                  <a:lnTo>
                                    <a:pt x="11635" y="1120"/>
                                  </a:lnTo>
                                  <a:lnTo>
                                    <a:pt x="11634" y="1119"/>
                                  </a:lnTo>
                                  <a:lnTo>
                                    <a:pt x="11630" y="1114"/>
                                  </a:lnTo>
                                  <a:lnTo>
                                    <a:pt x="11635" y="1101"/>
                                  </a:lnTo>
                                  <a:lnTo>
                                    <a:pt x="11635" y="1098"/>
                                  </a:lnTo>
                                  <a:lnTo>
                                    <a:pt x="11635" y="1095"/>
                                  </a:lnTo>
                                  <a:lnTo>
                                    <a:pt x="11626" y="1092"/>
                                  </a:lnTo>
                                  <a:lnTo>
                                    <a:pt x="11626" y="1089"/>
                                  </a:lnTo>
                                  <a:lnTo>
                                    <a:pt x="11626" y="1087"/>
                                  </a:lnTo>
                                  <a:lnTo>
                                    <a:pt x="11632" y="1086"/>
                                  </a:lnTo>
                                  <a:lnTo>
                                    <a:pt x="11631" y="1085"/>
                                  </a:lnTo>
                                  <a:lnTo>
                                    <a:pt x="11629" y="1083"/>
                                  </a:lnTo>
                                  <a:lnTo>
                                    <a:pt x="11617" y="1081"/>
                                  </a:lnTo>
                                  <a:lnTo>
                                    <a:pt x="11616" y="1079"/>
                                  </a:lnTo>
                                  <a:lnTo>
                                    <a:pt x="11617" y="1079"/>
                                  </a:lnTo>
                                  <a:lnTo>
                                    <a:pt x="11626" y="1077"/>
                                  </a:lnTo>
                                  <a:lnTo>
                                    <a:pt x="11627" y="1076"/>
                                  </a:lnTo>
                                  <a:lnTo>
                                    <a:pt x="11632" y="1070"/>
                                  </a:lnTo>
                                  <a:lnTo>
                                    <a:pt x="11618" y="1068"/>
                                  </a:lnTo>
                                  <a:lnTo>
                                    <a:pt x="11618" y="1065"/>
                                  </a:lnTo>
                                  <a:lnTo>
                                    <a:pt x="11617" y="1063"/>
                                  </a:lnTo>
                                  <a:lnTo>
                                    <a:pt x="11622" y="1061"/>
                                  </a:lnTo>
                                  <a:lnTo>
                                    <a:pt x="11623" y="1059"/>
                                  </a:lnTo>
                                  <a:lnTo>
                                    <a:pt x="11624" y="1056"/>
                                  </a:lnTo>
                                  <a:lnTo>
                                    <a:pt x="11619" y="1053"/>
                                  </a:lnTo>
                                  <a:lnTo>
                                    <a:pt x="11619" y="1050"/>
                                  </a:lnTo>
                                  <a:lnTo>
                                    <a:pt x="11619" y="1049"/>
                                  </a:lnTo>
                                  <a:lnTo>
                                    <a:pt x="11624" y="1049"/>
                                  </a:lnTo>
                                  <a:lnTo>
                                    <a:pt x="11624" y="1047"/>
                                  </a:lnTo>
                                  <a:lnTo>
                                    <a:pt x="11624" y="1026"/>
                                  </a:lnTo>
                                  <a:lnTo>
                                    <a:pt x="11626" y="1012"/>
                                  </a:lnTo>
                                  <a:lnTo>
                                    <a:pt x="11626" y="1006"/>
                                  </a:lnTo>
                                  <a:lnTo>
                                    <a:pt x="11617" y="1004"/>
                                  </a:lnTo>
                                  <a:lnTo>
                                    <a:pt x="11612" y="1009"/>
                                  </a:lnTo>
                                  <a:lnTo>
                                    <a:pt x="11612" y="753"/>
                                  </a:lnTo>
                                  <a:lnTo>
                                    <a:pt x="11613" y="753"/>
                                  </a:lnTo>
                                  <a:lnTo>
                                    <a:pt x="11614" y="753"/>
                                  </a:lnTo>
                                  <a:lnTo>
                                    <a:pt x="11616" y="753"/>
                                  </a:lnTo>
                                  <a:lnTo>
                                    <a:pt x="11623" y="751"/>
                                  </a:lnTo>
                                  <a:lnTo>
                                    <a:pt x="11625" y="746"/>
                                  </a:lnTo>
                                  <a:lnTo>
                                    <a:pt x="11612" y="746"/>
                                  </a:lnTo>
                                  <a:lnTo>
                                    <a:pt x="11612" y="742"/>
                                  </a:lnTo>
                                  <a:lnTo>
                                    <a:pt x="11613" y="742"/>
                                  </a:lnTo>
                                  <a:lnTo>
                                    <a:pt x="11615" y="743"/>
                                  </a:lnTo>
                                  <a:lnTo>
                                    <a:pt x="11617" y="743"/>
                                  </a:lnTo>
                                  <a:lnTo>
                                    <a:pt x="11618" y="738"/>
                                  </a:lnTo>
                                  <a:lnTo>
                                    <a:pt x="11625" y="735"/>
                                  </a:lnTo>
                                  <a:lnTo>
                                    <a:pt x="11613" y="731"/>
                                  </a:lnTo>
                                  <a:lnTo>
                                    <a:pt x="11614" y="733"/>
                                  </a:lnTo>
                                  <a:lnTo>
                                    <a:pt x="11613" y="734"/>
                                  </a:lnTo>
                                  <a:lnTo>
                                    <a:pt x="11612" y="736"/>
                                  </a:lnTo>
                                  <a:lnTo>
                                    <a:pt x="11612" y="575"/>
                                  </a:lnTo>
                                  <a:lnTo>
                                    <a:pt x="11614" y="575"/>
                                  </a:lnTo>
                                  <a:lnTo>
                                    <a:pt x="11616" y="573"/>
                                  </a:lnTo>
                                  <a:lnTo>
                                    <a:pt x="11614" y="570"/>
                                  </a:lnTo>
                                  <a:lnTo>
                                    <a:pt x="11613" y="569"/>
                                  </a:lnTo>
                                  <a:lnTo>
                                    <a:pt x="11612" y="569"/>
                                  </a:lnTo>
                                  <a:lnTo>
                                    <a:pt x="11612" y="562"/>
                                  </a:lnTo>
                                  <a:lnTo>
                                    <a:pt x="11615" y="563"/>
                                  </a:lnTo>
                                  <a:lnTo>
                                    <a:pt x="11616" y="554"/>
                                  </a:lnTo>
                                  <a:lnTo>
                                    <a:pt x="11619" y="550"/>
                                  </a:lnTo>
                                  <a:lnTo>
                                    <a:pt x="11620" y="535"/>
                                  </a:lnTo>
                                  <a:lnTo>
                                    <a:pt x="11618" y="532"/>
                                  </a:lnTo>
                                  <a:lnTo>
                                    <a:pt x="11619" y="520"/>
                                  </a:lnTo>
                                  <a:lnTo>
                                    <a:pt x="11620" y="519"/>
                                  </a:lnTo>
                                  <a:lnTo>
                                    <a:pt x="11620" y="512"/>
                                  </a:lnTo>
                                  <a:lnTo>
                                    <a:pt x="11621" y="511"/>
                                  </a:lnTo>
                                  <a:lnTo>
                                    <a:pt x="11631" y="512"/>
                                  </a:lnTo>
                                  <a:lnTo>
                                    <a:pt x="11640" y="513"/>
                                  </a:lnTo>
                                  <a:lnTo>
                                    <a:pt x="11649" y="514"/>
                                  </a:lnTo>
                                  <a:lnTo>
                                    <a:pt x="11648" y="500"/>
                                  </a:lnTo>
                                  <a:lnTo>
                                    <a:pt x="11645" y="500"/>
                                  </a:lnTo>
                                  <a:lnTo>
                                    <a:pt x="11647" y="490"/>
                                  </a:lnTo>
                                  <a:lnTo>
                                    <a:pt x="11650" y="495"/>
                                  </a:lnTo>
                                  <a:lnTo>
                                    <a:pt x="11652" y="501"/>
                                  </a:lnTo>
                                  <a:lnTo>
                                    <a:pt x="11652" y="507"/>
                                  </a:lnTo>
                                  <a:lnTo>
                                    <a:pt x="11652" y="514"/>
                                  </a:lnTo>
                                  <a:lnTo>
                                    <a:pt x="11653" y="514"/>
                                  </a:lnTo>
                                  <a:lnTo>
                                    <a:pt x="11654" y="514"/>
                                  </a:lnTo>
                                  <a:lnTo>
                                    <a:pt x="11655" y="514"/>
                                  </a:lnTo>
                                  <a:lnTo>
                                    <a:pt x="11657" y="513"/>
                                  </a:lnTo>
                                  <a:lnTo>
                                    <a:pt x="11654" y="501"/>
                                  </a:lnTo>
                                  <a:lnTo>
                                    <a:pt x="11657" y="499"/>
                                  </a:lnTo>
                                  <a:lnTo>
                                    <a:pt x="11659" y="503"/>
                                  </a:lnTo>
                                  <a:lnTo>
                                    <a:pt x="11660" y="509"/>
                                  </a:lnTo>
                                  <a:lnTo>
                                    <a:pt x="11661" y="520"/>
                                  </a:lnTo>
                                  <a:lnTo>
                                    <a:pt x="11665" y="522"/>
                                  </a:lnTo>
                                  <a:lnTo>
                                    <a:pt x="11666" y="522"/>
                                  </a:lnTo>
                                  <a:lnTo>
                                    <a:pt x="11671" y="526"/>
                                  </a:lnTo>
                                  <a:lnTo>
                                    <a:pt x="11671" y="511"/>
                                  </a:lnTo>
                                  <a:lnTo>
                                    <a:pt x="11670" y="507"/>
                                  </a:lnTo>
                                  <a:lnTo>
                                    <a:pt x="11670" y="496"/>
                                  </a:lnTo>
                                  <a:lnTo>
                                    <a:pt x="11671" y="496"/>
                                  </a:lnTo>
                                  <a:lnTo>
                                    <a:pt x="11672" y="496"/>
                                  </a:lnTo>
                                  <a:lnTo>
                                    <a:pt x="11673" y="496"/>
                                  </a:lnTo>
                                  <a:lnTo>
                                    <a:pt x="11673" y="474"/>
                                  </a:lnTo>
                                  <a:lnTo>
                                    <a:pt x="11673" y="455"/>
                                  </a:lnTo>
                                  <a:lnTo>
                                    <a:pt x="11674" y="434"/>
                                  </a:lnTo>
                                  <a:lnTo>
                                    <a:pt x="11673" y="417"/>
                                  </a:lnTo>
                                  <a:lnTo>
                                    <a:pt x="11672" y="397"/>
                                  </a:lnTo>
                                  <a:lnTo>
                                    <a:pt x="11674" y="387"/>
                                  </a:lnTo>
                                  <a:lnTo>
                                    <a:pt x="11677" y="387"/>
                                  </a:lnTo>
                                  <a:lnTo>
                                    <a:pt x="11679" y="388"/>
                                  </a:lnTo>
                                  <a:lnTo>
                                    <a:pt x="11685" y="407"/>
                                  </a:lnTo>
                                  <a:lnTo>
                                    <a:pt x="11692" y="419"/>
                                  </a:lnTo>
                                  <a:lnTo>
                                    <a:pt x="11695" y="423"/>
                                  </a:lnTo>
                                  <a:lnTo>
                                    <a:pt x="11695" y="415"/>
                                  </a:lnTo>
                                  <a:lnTo>
                                    <a:pt x="11696" y="414"/>
                                  </a:lnTo>
                                  <a:lnTo>
                                    <a:pt x="11699" y="417"/>
                                  </a:lnTo>
                                  <a:lnTo>
                                    <a:pt x="11699" y="405"/>
                                  </a:lnTo>
                                  <a:lnTo>
                                    <a:pt x="11702" y="410"/>
                                  </a:lnTo>
                                  <a:lnTo>
                                    <a:pt x="11704" y="395"/>
                                  </a:lnTo>
                                  <a:lnTo>
                                    <a:pt x="11704" y="390"/>
                                  </a:lnTo>
                                  <a:lnTo>
                                    <a:pt x="11706" y="385"/>
                                  </a:lnTo>
                                  <a:lnTo>
                                    <a:pt x="11707" y="383"/>
                                  </a:lnTo>
                                  <a:lnTo>
                                    <a:pt x="11707" y="391"/>
                                  </a:lnTo>
                                  <a:lnTo>
                                    <a:pt x="11708" y="390"/>
                                  </a:lnTo>
                                  <a:lnTo>
                                    <a:pt x="11709" y="388"/>
                                  </a:lnTo>
                                  <a:lnTo>
                                    <a:pt x="11708" y="373"/>
                                  </a:lnTo>
                                  <a:lnTo>
                                    <a:pt x="11709" y="366"/>
                                  </a:lnTo>
                                  <a:lnTo>
                                    <a:pt x="11709" y="364"/>
                                  </a:lnTo>
                                  <a:lnTo>
                                    <a:pt x="11710" y="367"/>
                                  </a:lnTo>
                                  <a:lnTo>
                                    <a:pt x="11711" y="366"/>
                                  </a:lnTo>
                                  <a:lnTo>
                                    <a:pt x="11712" y="360"/>
                                  </a:lnTo>
                                  <a:lnTo>
                                    <a:pt x="11711" y="349"/>
                                  </a:lnTo>
                                  <a:lnTo>
                                    <a:pt x="11712" y="346"/>
                                  </a:lnTo>
                                  <a:lnTo>
                                    <a:pt x="11711" y="346"/>
                                  </a:lnTo>
                                  <a:lnTo>
                                    <a:pt x="11710" y="345"/>
                                  </a:lnTo>
                                  <a:lnTo>
                                    <a:pt x="11711" y="336"/>
                                  </a:lnTo>
                                  <a:lnTo>
                                    <a:pt x="11713" y="327"/>
                                  </a:lnTo>
                                  <a:lnTo>
                                    <a:pt x="11711" y="324"/>
                                  </a:lnTo>
                                  <a:lnTo>
                                    <a:pt x="11714" y="312"/>
                                  </a:lnTo>
                                  <a:lnTo>
                                    <a:pt x="11712" y="311"/>
                                  </a:lnTo>
                                  <a:lnTo>
                                    <a:pt x="11710" y="313"/>
                                  </a:lnTo>
                                  <a:lnTo>
                                    <a:pt x="11710" y="306"/>
                                  </a:lnTo>
                                  <a:lnTo>
                                    <a:pt x="11711" y="306"/>
                                  </a:lnTo>
                                  <a:lnTo>
                                    <a:pt x="11711" y="300"/>
                                  </a:lnTo>
                                  <a:lnTo>
                                    <a:pt x="11713" y="302"/>
                                  </a:lnTo>
                                  <a:lnTo>
                                    <a:pt x="11711" y="283"/>
                                  </a:lnTo>
                                  <a:lnTo>
                                    <a:pt x="11709" y="264"/>
                                  </a:lnTo>
                                  <a:lnTo>
                                    <a:pt x="11707" y="242"/>
                                  </a:lnTo>
                                  <a:lnTo>
                                    <a:pt x="11707" y="225"/>
                                  </a:lnTo>
                                  <a:lnTo>
                                    <a:pt x="11704" y="205"/>
                                  </a:lnTo>
                                  <a:lnTo>
                                    <a:pt x="11701" y="182"/>
                                  </a:lnTo>
                                  <a:lnTo>
                                    <a:pt x="11697" y="159"/>
                                  </a:lnTo>
                                  <a:lnTo>
                                    <a:pt x="11695" y="143"/>
                                  </a:lnTo>
                                  <a:lnTo>
                                    <a:pt x="11690" y="134"/>
                                  </a:lnTo>
                                  <a:lnTo>
                                    <a:pt x="11685" y="121"/>
                                  </a:lnTo>
                                  <a:lnTo>
                                    <a:pt x="11680" y="130"/>
                                  </a:lnTo>
                                  <a:lnTo>
                                    <a:pt x="11678" y="133"/>
                                  </a:lnTo>
                                  <a:lnTo>
                                    <a:pt x="11677" y="142"/>
                                  </a:lnTo>
                                  <a:lnTo>
                                    <a:pt x="11675" y="144"/>
                                  </a:lnTo>
                                  <a:lnTo>
                                    <a:pt x="11670" y="151"/>
                                  </a:lnTo>
                                  <a:lnTo>
                                    <a:pt x="11660" y="145"/>
                                  </a:lnTo>
                                  <a:lnTo>
                                    <a:pt x="11658" y="162"/>
                                  </a:lnTo>
                                  <a:lnTo>
                                    <a:pt x="11655" y="152"/>
                                  </a:lnTo>
                                  <a:lnTo>
                                    <a:pt x="11653" y="164"/>
                                  </a:lnTo>
                                  <a:lnTo>
                                    <a:pt x="11650" y="166"/>
                                  </a:lnTo>
                                  <a:lnTo>
                                    <a:pt x="11647" y="169"/>
                                  </a:lnTo>
                                  <a:lnTo>
                                    <a:pt x="11642" y="164"/>
                                  </a:lnTo>
                                  <a:lnTo>
                                    <a:pt x="11640" y="165"/>
                                  </a:lnTo>
                                  <a:lnTo>
                                    <a:pt x="11640" y="166"/>
                                  </a:lnTo>
                                  <a:lnTo>
                                    <a:pt x="11638" y="176"/>
                                  </a:lnTo>
                                  <a:lnTo>
                                    <a:pt x="11638" y="175"/>
                                  </a:lnTo>
                                  <a:lnTo>
                                    <a:pt x="11635" y="158"/>
                                  </a:lnTo>
                                  <a:lnTo>
                                    <a:pt x="11635" y="135"/>
                                  </a:lnTo>
                                  <a:lnTo>
                                    <a:pt x="11634" y="124"/>
                                  </a:lnTo>
                                  <a:lnTo>
                                    <a:pt x="11632" y="125"/>
                                  </a:lnTo>
                                  <a:lnTo>
                                    <a:pt x="11634" y="119"/>
                                  </a:lnTo>
                                  <a:lnTo>
                                    <a:pt x="11633" y="96"/>
                                  </a:lnTo>
                                  <a:lnTo>
                                    <a:pt x="11636" y="100"/>
                                  </a:lnTo>
                                  <a:lnTo>
                                    <a:pt x="11636" y="89"/>
                                  </a:lnTo>
                                  <a:lnTo>
                                    <a:pt x="11635" y="86"/>
                                  </a:lnTo>
                                  <a:lnTo>
                                    <a:pt x="11635" y="71"/>
                                  </a:lnTo>
                                  <a:lnTo>
                                    <a:pt x="11632" y="78"/>
                                  </a:lnTo>
                                  <a:lnTo>
                                    <a:pt x="11629" y="74"/>
                                  </a:lnTo>
                                  <a:lnTo>
                                    <a:pt x="11625" y="75"/>
                                  </a:lnTo>
                                  <a:lnTo>
                                    <a:pt x="11623" y="76"/>
                                  </a:lnTo>
                                  <a:lnTo>
                                    <a:pt x="11620" y="85"/>
                                  </a:lnTo>
                                  <a:lnTo>
                                    <a:pt x="11617" y="89"/>
                                  </a:lnTo>
                                  <a:lnTo>
                                    <a:pt x="11612" y="94"/>
                                  </a:lnTo>
                                  <a:lnTo>
                                    <a:pt x="11607" y="91"/>
                                  </a:lnTo>
                                  <a:lnTo>
                                    <a:pt x="11604" y="92"/>
                                  </a:lnTo>
                                  <a:lnTo>
                                    <a:pt x="11600" y="94"/>
                                  </a:lnTo>
                                  <a:lnTo>
                                    <a:pt x="11596" y="90"/>
                                  </a:lnTo>
                                  <a:lnTo>
                                    <a:pt x="11592" y="96"/>
                                  </a:lnTo>
                                  <a:lnTo>
                                    <a:pt x="11591" y="97"/>
                                  </a:lnTo>
                                  <a:lnTo>
                                    <a:pt x="11590" y="105"/>
                                  </a:lnTo>
                                  <a:lnTo>
                                    <a:pt x="11589" y="106"/>
                                  </a:lnTo>
                                  <a:lnTo>
                                    <a:pt x="11588" y="107"/>
                                  </a:lnTo>
                                  <a:lnTo>
                                    <a:pt x="11586" y="100"/>
                                  </a:lnTo>
                                  <a:lnTo>
                                    <a:pt x="11584" y="100"/>
                                  </a:lnTo>
                                  <a:lnTo>
                                    <a:pt x="11581" y="101"/>
                                  </a:lnTo>
                                  <a:lnTo>
                                    <a:pt x="11579" y="110"/>
                                  </a:lnTo>
                                  <a:lnTo>
                                    <a:pt x="11577" y="105"/>
                                  </a:lnTo>
                                  <a:lnTo>
                                    <a:pt x="11577" y="128"/>
                                  </a:lnTo>
                                  <a:lnTo>
                                    <a:pt x="11571" y="118"/>
                                  </a:lnTo>
                                  <a:lnTo>
                                    <a:pt x="11567" y="113"/>
                                  </a:lnTo>
                                  <a:lnTo>
                                    <a:pt x="11560" y="120"/>
                                  </a:lnTo>
                                  <a:lnTo>
                                    <a:pt x="11551" y="115"/>
                                  </a:lnTo>
                                  <a:lnTo>
                                    <a:pt x="11547" y="121"/>
                                  </a:lnTo>
                                  <a:lnTo>
                                    <a:pt x="11547" y="125"/>
                                  </a:lnTo>
                                  <a:lnTo>
                                    <a:pt x="11546" y="126"/>
                                  </a:lnTo>
                                  <a:lnTo>
                                    <a:pt x="11542" y="134"/>
                                  </a:lnTo>
                                  <a:lnTo>
                                    <a:pt x="11533" y="133"/>
                                  </a:lnTo>
                                  <a:lnTo>
                                    <a:pt x="11530" y="125"/>
                                  </a:lnTo>
                                  <a:lnTo>
                                    <a:pt x="11532" y="114"/>
                                  </a:lnTo>
                                  <a:lnTo>
                                    <a:pt x="11530" y="110"/>
                                  </a:lnTo>
                                  <a:lnTo>
                                    <a:pt x="11530" y="95"/>
                                  </a:lnTo>
                                  <a:lnTo>
                                    <a:pt x="11526" y="92"/>
                                  </a:lnTo>
                                  <a:lnTo>
                                    <a:pt x="11523" y="87"/>
                                  </a:lnTo>
                                  <a:lnTo>
                                    <a:pt x="11518" y="89"/>
                                  </a:lnTo>
                                  <a:lnTo>
                                    <a:pt x="11519" y="105"/>
                                  </a:lnTo>
                                  <a:lnTo>
                                    <a:pt x="11515" y="95"/>
                                  </a:lnTo>
                                  <a:lnTo>
                                    <a:pt x="11514" y="98"/>
                                  </a:lnTo>
                                  <a:lnTo>
                                    <a:pt x="11513" y="101"/>
                                  </a:lnTo>
                                  <a:lnTo>
                                    <a:pt x="11514" y="115"/>
                                  </a:lnTo>
                                  <a:lnTo>
                                    <a:pt x="11512" y="113"/>
                                  </a:lnTo>
                                  <a:lnTo>
                                    <a:pt x="11510" y="105"/>
                                  </a:lnTo>
                                  <a:lnTo>
                                    <a:pt x="11514" y="97"/>
                                  </a:lnTo>
                                  <a:lnTo>
                                    <a:pt x="11510" y="98"/>
                                  </a:lnTo>
                                  <a:lnTo>
                                    <a:pt x="11508" y="99"/>
                                  </a:lnTo>
                                  <a:lnTo>
                                    <a:pt x="11512" y="107"/>
                                  </a:lnTo>
                                  <a:lnTo>
                                    <a:pt x="11510" y="118"/>
                                  </a:lnTo>
                                  <a:lnTo>
                                    <a:pt x="11508" y="120"/>
                                  </a:lnTo>
                                  <a:lnTo>
                                    <a:pt x="11506" y="126"/>
                                  </a:lnTo>
                                  <a:lnTo>
                                    <a:pt x="11509" y="113"/>
                                  </a:lnTo>
                                  <a:lnTo>
                                    <a:pt x="11505" y="110"/>
                                  </a:lnTo>
                                  <a:lnTo>
                                    <a:pt x="11507" y="98"/>
                                  </a:lnTo>
                                  <a:lnTo>
                                    <a:pt x="11505" y="99"/>
                                  </a:lnTo>
                                  <a:lnTo>
                                    <a:pt x="11497" y="92"/>
                                  </a:lnTo>
                                  <a:lnTo>
                                    <a:pt x="11499" y="102"/>
                                  </a:lnTo>
                                  <a:lnTo>
                                    <a:pt x="11500" y="103"/>
                                  </a:lnTo>
                                  <a:lnTo>
                                    <a:pt x="11502" y="100"/>
                                  </a:lnTo>
                                  <a:lnTo>
                                    <a:pt x="11502" y="107"/>
                                  </a:lnTo>
                                  <a:lnTo>
                                    <a:pt x="11500" y="105"/>
                                  </a:lnTo>
                                  <a:lnTo>
                                    <a:pt x="11499" y="110"/>
                                  </a:lnTo>
                                  <a:lnTo>
                                    <a:pt x="11497" y="111"/>
                                  </a:lnTo>
                                  <a:lnTo>
                                    <a:pt x="11497" y="112"/>
                                  </a:lnTo>
                                  <a:lnTo>
                                    <a:pt x="11493" y="117"/>
                                  </a:lnTo>
                                  <a:lnTo>
                                    <a:pt x="11492" y="116"/>
                                  </a:lnTo>
                                  <a:lnTo>
                                    <a:pt x="11492" y="115"/>
                                  </a:lnTo>
                                  <a:lnTo>
                                    <a:pt x="11492" y="106"/>
                                  </a:lnTo>
                                  <a:lnTo>
                                    <a:pt x="11491" y="106"/>
                                  </a:lnTo>
                                  <a:lnTo>
                                    <a:pt x="11490" y="106"/>
                                  </a:lnTo>
                                  <a:lnTo>
                                    <a:pt x="11490" y="116"/>
                                  </a:lnTo>
                                  <a:lnTo>
                                    <a:pt x="11488" y="115"/>
                                  </a:lnTo>
                                  <a:lnTo>
                                    <a:pt x="11486" y="115"/>
                                  </a:lnTo>
                                  <a:lnTo>
                                    <a:pt x="11485" y="108"/>
                                  </a:lnTo>
                                  <a:lnTo>
                                    <a:pt x="11483" y="110"/>
                                  </a:lnTo>
                                  <a:lnTo>
                                    <a:pt x="11479" y="127"/>
                                  </a:lnTo>
                                  <a:lnTo>
                                    <a:pt x="11472" y="133"/>
                                  </a:lnTo>
                                  <a:lnTo>
                                    <a:pt x="11467" y="123"/>
                                  </a:lnTo>
                                  <a:lnTo>
                                    <a:pt x="11467" y="129"/>
                                  </a:lnTo>
                                  <a:lnTo>
                                    <a:pt x="11467" y="137"/>
                                  </a:lnTo>
                                  <a:lnTo>
                                    <a:pt x="11466" y="138"/>
                                  </a:lnTo>
                                  <a:lnTo>
                                    <a:pt x="11462" y="133"/>
                                  </a:lnTo>
                                  <a:lnTo>
                                    <a:pt x="11453" y="141"/>
                                  </a:lnTo>
                                  <a:lnTo>
                                    <a:pt x="11446" y="141"/>
                                  </a:lnTo>
                                  <a:lnTo>
                                    <a:pt x="11445" y="141"/>
                                  </a:lnTo>
                                  <a:lnTo>
                                    <a:pt x="11444" y="135"/>
                                  </a:lnTo>
                                  <a:lnTo>
                                    <a:pt x="11443" y="136"/>
                                  </a:lnTo>
                                  <a:lnTo>
                                    <a:pt x="11442" y="136"/>
                                  </a:lnTo>
                                  <a:lnTo>
                                    <a:pt x="11441" y="143"/>
                                  </a:lnTo>
                                  <a:lnTo>
                                    <a:pt x="11439" y="145"/>
                                  </a:lnTo>
                                  <a:lnTo>
                                    <a:pt x="11439" y="146"/>
                                  </a:lnTo>
                                  <a:lnTo>
                                    <a:pt x="11437" y="143"/>
                                  </a:lnTo>
                                  <a:lnTo>
                                    <a:pt x="11436" y="145"/>
                                  </a:lnTo>
                                  <a:lnTo>
                                    <a:pt x="11430" y="154"/>
                                  </a:lnTo>
                                  <a:lnTo>
                                    <a:pt x="11440" y="144"/>
                                  </a:lnTo>
                                  <a:lnTo>
                                    <a:pt x="11437" y="160"/>
                                  </a:lnTo>
                                  <a:lnTo>
                                    <a:pt x="11434" y="164"/>
                                  </a:lnTo>
                                  <a:lnTo>
                                    <a:pt x="11434" y="155"/>
                                  </a:lnTo>
                                  <a:lnTo>
                                    <a:pt x="11433" y="145"/>
                                  </a:lnTo>
                                  <a:lnTo>
                                    <a:pt x="11430" y="147"/>
                                  </a:lnTo>
                                  <a:lnTo>
                                    <a:pt x="11430" y="135"/>
                                  </a:lnTo>
                                  <a:lnTo>
                                    <a:pt x="11427" y="139"/>
                                  </a:lnTo>
                                  <a:lnTo>
                                    <a:pt x="11426" y="139"/>
                                  </a:lnTo>
                                  <a:lnTo>
                                    <a:pt x="11426" y="148"/>
                                  </a:lnTo>
                                  <a:lnTo>
                                    <a:pt x="11425" y="149"/>
                                  </a:lnTo>
                                  <a:lnTo>
                                    <a:pt x="11423" y="148"/>
                                  </a:lnTo>
                                  <a:lnTo>
                                    <a:pt x="11424" y="136"/>
                                  </a:lnTo>
                                  <a:lnTo>
                                    <a:pt x="11422" y="139"/>
                                  </a:lnTo>
                                  <a:lnTo>
                                    <a:pt x="11418" y="147"/>
                                  </a:lnTo>
                                  <a:lnTo>
                                    <a:pt x="11414" y="145"/>
                                  </a:lnTo>
                                  <a:lnTo>
                                    <a:pt x="11410" y="137"/>
                                  </a:lnTo>
                                  <a:lnTo>
                                    <a:pt x="11410" y="120"/>
                                  </a:lnTo>
                                  <a:lnTo>
                                    <a:pt x="11408" y="117"/>
                                  </a:lnTo>
                                  <a:lnTo>
                                    <a:pt x="11408" y="125"/>
                                  </a:lnTo>
                                  <a:lnTo>
                                    <a:pt x="11408" y="135"/>
                                  </a:lnTo>
                                  <a:lnTo>
                                    <a:pt x="11406" y="132"/>
                                  </a:lnTo>
                                  <a:lnTo>
                                    <a:pt x="11407" y="109"/>
                                  </a:lnTo>
                                  <a:lnTo>
                                    <a:pt x="11407" y="93"/>
                                  </a:lnTo>
                                  <a:lnTo>
                                    <a:pt x="11402" y="77"/>
                                  </a:lnTo>
                                  <a:lnTo>
                                    <a:pt x="11400" y="73"/>
                                  </a:lnTo>
                                  <a:lnTo>
                                    <a:pt x="11394" y="76"/>
                                  </a:lnTo>
                                  <a:lnTo>
                                    <a:pt x="11394" y="86"/>
                                  </a:lnTo>
                                  <a:lnTo>
                                    <a:pt x="11393" y="93"/>
                                  </a:lnTo>
                                  <a:lnTo>
                                    <a:pt x="11392" y="96"/>
                                  </a:lnTo>
                                  <a:lnTo>
                                    <a:pt x="11392" y="85"/>
                                  </a:lnTo>
                                  <a:lnTo>
                                    <a:pt x="11390" y="85"/>
                                  </a:lnTo>
                                  <a:lnTo>
                                    <a:pt x="11387" y="86"/>
                                  </a:lnTo>
                                  <a:lnTo>
                                    <a:pt x="11387" y="101"/>
                                  </a:lnTo>
                                  <a:lnTo>
                                    <a:pt x="11390" y="95"/>
                                  </a:lnTo>
                                  <a:lnTo>
                                    <a:pt x="11389" y="111"/>
                                  </a:lnTo>
                                  <a:lnTo>
                                    <a:pt x="11388" y="106"/>
                                  </a:lnTo>
                                  <a:lnTo>
                                    <a:pt x="11386" y="101"/>
                                  </a:lnTo>
                                  <a:lnTo>
                                    <a:pt x="11387" y="86"/>
                                  </a:lnTo>
                                  <a:lnTo>
                                    <a:pt x="11384" y="81"/>
                                  </a:lnTo>
                                  <a:lnTo>
                                    <a:pt x="11385" y="102"/>
                                  </a:lnTo>
                                  <a:lnTo>
                                    <a:pt x="11383" y="100"/>
                                  </a:lnTo>
                                  <a:lnTo>
                                    <a:pt x="11371" y="107"/>
                                  </a:lnTo>
                                  <a:lnTo>
                                    <a:pt x="11359" y="122"/>
                                  </a:lnTo>
                                  <a:lnTo>
                                    <a:pt x="11356" y="121"/>
                                  </a:lnTo>
                                  <a:lnTo>
                                    <a:pt x="11356" y="116"/>
                                  </a:lnTo>
                                  <a:lnTo>
                                    <a:pt x="11355" y="112"/>
                                  </a:lnTo>
                                  <a:lnTo>
                                    <a:pt x="11337" y="124"/>
                                  </a:lnTo>
                                  <a:lnTo>
                                    <a:pt x="11318" y="128"/>
                                  </a:lnTo>
                                  <a:lnTo>
                                    <a:pt x="11316" y="133"/>
                                  </a:lnTo>
                                  <a:lnTo>
                                    <a:pt x="11315" y="138"/>
                                  </a:lnTo>
                                  <a:lnTo>
                                    <a:pt x="11314" y="143"/>
                                  </a:lnTo>
                                  <a:lnTo>
                                    <a:pt x="11312" y="126"/>
                                  </a:lnTo>
                                  <a:lnTo>
                                    <a:pt x="11313" y="143"/>
                                  </a:lnTo>
                                  <a:lnTo>
                                    <a:pt x="11310" y="142"/>
                                  </a:lnTo>
                                  <a:lnTo>
                                    <a:pt x="11309" y="142"/>
                                  </a:lnTo>
                                  <a:lnTo>
                                    <a:pt x="11309" y="133"/>
                                  </a:lnTo>
                                  <a:lnTo>
                                    <a:pt x="11307" y="132"/>
                                  </a:lnTo>
                                  <a:lnTo>
                                    <a:pt x="11308" y="132"/>
                                  </a:lnTo>
                                  <a:lnTo>
                                    <a:pt x="11305" y="137"/>
                                  </a:lnTo>
                                  <a:lnTo>
                                    <a:pt x="11304" y="137"/>
                                  </a:lnTo>
                                  <a:lnTo>
                                    <a:pt x="11298" y="138"/>
                                  </a:lnTo>
                                  <a:lnTo>
                                    <a:pt x="11296" y="140"/>
                                  </a:lnTo>
                                  <a:lnTo>
                                    <a:pt x="11293" y="141"/>
                                  </a:lnTo>
                                  <a:lnTo>
                                    <a:pt x="11290" y="154"/>
                                  </a:lnTo>
                                  <a:lnTo>
                                    <a:pt x="11287" y="148"/>
                                  </a:lnTo>
                                  <a:lnTo>
                                    <a:pt x="11286" y="145"/>
                                  </a:lnTo>
                                  <a:lnTo>
                                    <a:pt x="11285" y="154"/>
                                  </a:lnTo>
                                  <a:lnTo>
                                    <a:pt x="11285" y="155"/>
                                  </a:lnTo>
                                  <a:lnTo>
                                    <a:pt x="11283" y="158"/>
                                  </a:lnTo>
                                  <a:lnTo>
                                    <a:pt x="11282" y="152"/>
                                  </a:lnTo>
                                  <a:lnTo>
                                    <a:pt x="11281" y="149"/>
                                  </a:lnTo>
                                  <a:lnTo>
                                    <a:pt x="11279" y="136"/>
                                  </a:lnTo>
                                  <a:lnTo>
                                    <a:pt x="11277" y="149"/>
                                  </a:lnTo>
                                  <a:lnTo>
                                    <a:pt x="11275" y="149"/>
                                  </a:lnTo>
                                  <a:lnTo>
                                    <a:pt x="11273" y="148"/>
                                  </a:lnTo>
                                  <a:lnTo>
                                    <a:pt x="11270" y="147"/>
                                  </a:lnTo>
                                  <a:lnTo>
                                    <a:pt x="11269" y="148"/>
                                  </a:lnTo>
                                  <a:lnTo>
                                    <a:pt x="11265" y="150"/>
                                  </a:lnTo>
                                  <a:lnTo>
                                    <a:pt x="11261" y="148"/>
                                  </a:lnTo>
                                  <a:lnTo>
                                    <a:pt x="11259" y="147"/>
                                  </a:lnTo>
                                  <a:lnTo>
                                    <a:pt x="11258" y="153"/>
                                  </a:lnTo>
                                  <a:lnTo>
                                    <a:pt x="11257" y="152"/>
                                  </a:lnTo>
                                  <a:lnTo>
                                    <a:pt x="11256" y="152"/>
                                  </a:lnTo>
                                  <a:lnTo>
                                    <a:pt x="11256" y="146"/>
                                  </a:lnTo>
                                  <a:lnTo>
                                    <a:pt x="11255" y="147"/>
                                  </a:lnTo>
                                  <a:lnTo>
                                    <a:pt x="11252" y="149"/>
                                  </a:lnTo>
                                  <a:lnTo>
                                    <a:pt x="11249" y="165"/>
                                  </a:lnTo>
                                  <a:lnTo>
                                    <a:pt x="11246" y="161"/>
                                  </a:lnTo>
                                  <a:lnTo>
                                    <a:pt x="11246" y="153"/>
                                  </a:lnTo>
                                  <a:lnTo>
                                    <a:pt x="11246" y="144"/>
                                  </a:lnTo>
                                  <a:lnTo>
                                    <a:pt x="11244" y="146"/>
                                  </a:lnTo>
                                  <a:lnTo>
                                    <a:pt x="11241" y="143"/>
                                  </a:lnTo>
                                  <a:lnTo>
                                    <a:pt x="11243" y="159"/>
                                  </a:lnTo>
                                  <a:lnTo>
                                    <a:pt x="11242" y="160"/>
                                  </a:lnTo>
                                  <a:lnTo>
                                    <a:pt x="11241" y="156"/>
                                  </a:lnTo>
                                  <a:lnTo>
                                    <a:pt x="11236" y="144"/>
                                  </a:lnTo>
                                  <a:lnTo>
                                    <a:pt x="11235" y="155"/>
                                  </a:lnTo>
                                  <a:lnTo>
                                    <a:pt x="11237" y="155"/>
                                  </a:lnTo>
                                  <a:lnTo>
                                    <a:pt x="11239" y="154"/>
                                  </a:lnTo>
                                  <a:lnTo>
                                    <a:pt x="11238" y="165"/>
                                  </a:lnTo>
                                  <a:lnTo>
                                    <a:pt x="11235" y="170"/>
                                  </a:lnTo>
                                  <a:lnTo>
                                    <a:pt x="11236" y="152"/>
                                  </a:lnTo>
                                  <a:lnTo>
                                    <a:pt x="11233" y="155"/>
                                  </a:lnTo>
                                  <a:lnTo>
                                    <a:pt x="11231" y="165"/>
                                  </a:lnTo>
                                  <a:lnTo>
                                    <a:pt x="11228" y="162"/>
                                  </a:lnTo>
                                  <a:lnTo>
                                    <a:pt x="11225" y="158"/>
                                  </a:lnTo>
                                  <a:lnTo>
                                    <a:pt x="11223" y="164"/>
                                  </a:lnTo>
                                  <a:lnTo>
                                    <a:pt x="11224" y="168"/>
                                  </a:lnTo>
                                  <a:lnTo>
                                    <a:pt x="11223" y="168"/>
                                  </a:lnTo>
                                  <a:lnTo>
                                    <a:pt x="11223" y="162"/>
                                  </a:lnTo>
                                  <a:lnTo>
                                    <a:pt x="11222" y="159"/>
                                  </a:lnTo>
                                  <a:lnTo>
                                    <a:pt x="11222" y="149"/>
                                  </a:lnTo>
                                  <a:lnTo>
                                    <a:pt x="11220" y="151"/>
                                  </a:lnTo>
                                  <a:lnTo>
                                    <a:pt x="11216" y="142"/>
                                  </a:lnTo>
                                  <a:lnTo>
                                    <a:pt x="11216" y="153"/>
                                  </a:lnTo>
                                  <a:lnTo>
                                    <a:pt x="11218" y="159"/>
                                  </a:lnTo>
                                  <a:lnTo>
                                    <a:pt x="11215" y="170"/>
                                  </a:lnTo>
                                  <a:lnTo>
                                    <a:pt x="11212" y="159"/>
                                  </a:lnTo>
                                  <a:lnTo>
                                    <a:pt x="11215" y="165"/>
                                  </a:lnTo>
                                  <a:lnTo>
                                    <a:pt x="11215" y="158"/>
                                  </a:lnTo>
                                  <a:lnTo>
                                    <a:pt x="11210" y="163"/>
                                  </a:lnTo>
                                  <a:lnTo>
                                    <a:pt x="11207" y="170"/>
                                  </a:lnTo>
                                  <a:lnTo>
                                    <a:pt x="11201" y="161"/>
                                  </a:lnTo>
                                  <a:lnTo>
                                    <a:pt x="11201" y="167"/>
                                  </a:lnTo>
                                  <a:lnTo>
                                    <a:pt x="11201" y="175"/>
                                  </a:lnTo>
                                  <a:lnTo>
                                    <a:pt x="11200" y="176"/>
                                  </a:lnTo>
                                  <a:lnTo>
                                    <a:pt x="11198" y="172"/>
                                  </a:lnTo>
                                  <a:lnTo>
                                    <a:pt x="11195" y="177"/>
                                  </a:lnTo>
                                  <a:lnTo>
                                    <a:pt x="11194" y="169"/>
                                  </a:lnTo>
                                  <a:lnTo>
                                    <a:pt x="11195" y="169"/>
                                  </a:lnTo>
                                  <a:lnTo>
                                    <a:pt x="11195" y="161"/>
                                  </a:lnTo>
                                  <a:lnTo>
                                    <a:pt x="11192" y="165"/>
                                  </a:lnTo>
                                  <a:lnTo>
                                    <a:pt x="11191" y="156"/>
                                  </a:lnTo>
                                  <a:lnTo>
                                    <a:pt x="11190" y="148"/>
                                  </a:lnTo>
                                  <a:lnTo>
                                    <a:pt x="11189" y="159"/>
                                  </a:lnTo>
                                  <a:lnTo>
                                    <a:pt x="11190" y="165"/>
                                  </a:lnTo>
                                  <a:lnTo>
                                    <a:pt x="11188" y="170"/>
                                  </a:lnTo>
                                  <a:lnTo>
                                    <a:pt x="11189" y="179"/>
                                  </a:lnTo>
                                  <a:lnTo>
                                    <a:pt x="11188" y="180"/>
                                  </a:lnTo>
                                  <a:lnTo>
                                    <a:pt x="11187" y="177"/>
                                  </a:lnTo>
                                  <a:lnTo>
                                    <a:pt x="11184" y="184"/>
                                  </a:lnTo>
                                  <a:lnTo>
                                    <a:pt x="11183" y="179"/>
                                  </a:lnTo>
                                  <a:lnTo>
                                    <a:pt x="11183" y="170"/>
                                  </a:lnTo>
                                  <a:lnTo>
                                    <a:pt x="11183" y="169"/>
                                  </a:lnTo>
                                  <a:lnTo>
                                    <a:pt x="11181" y="166"/>
                                  </a:lnTo>
                                  <a:lnTo>
                                    <a:pt x="11178" y="171"/>
                                  </a:lnTo>
                                  <a:lnTo>
                                    <a:pt x="11174" y="169"/>
                                  </a:lnTo>
                                  <a:lnTo>
                                    <a:pt x="11174" y="172"/>
                                  </a:lnTo>
                                  <a:lnTo>
                                    <a:pt x="11174" y="178"/>
                                  </a:lnTo>
                                  <a:lnTo>
                                    <a:pt x="11173" y="178"/>
                                  </a:lnTo>
                                  <a:lnTo>
                                    <a:pt x="11168" y="173"/>
                                  </a:lnTo>
                                  <a:lnTo>
                                    <a:pt x="11163" y="179"/>
                                  </a:lnTo>
                                  <a:lnTo>
                                    <a:pt x="11157" y="172"/>
                                  </a:lnTo>
                                  <a:lnTo>
                                    <a:pt x="11157" y="178"/>
                                  </a:lnTo>
                                  <a:lnTo>
                                    <a:pt x="11157" y="186"/>
                                  </a:lnTo>
                                  <a:lnTo>
                                    <a:pt x="11156" y="187"/>
                                  </a:lnTo>
                                  <a:lnTo>
                                    <a:pt x="11153" y="183"/>
                                  </a:lnTo>
                                  <a:lnTo>
                                    <a:pt x="11154" y="201"/>
                                  </a:lnTo>
                                  <a:lnTo>
                                    <a:pt x="11151" y="201"/>
                                  </a:lnTo>
                                  <a:lnTo>
                                    <a:pt x="11150" y="210"/>
                                  </a:lnTo>
                                  <a:lnTo>
                                    <a:pt x="11152" y="230"/>
                                  </a:lnTo>
                                  <a:lnTo>
                                    <a:pt x="11150" y="231"/>
                                  </a:lnTo>
                                  <a:lnTo>
                                    <a:pt x="11149" y="230"/>
                                  </a:lnTo>
                                  <a:lnTo>
                                    <a:pt x="11147" y="232"/>
                                  </a:lnTo>
                                  <a:lnTo>
                                    <a:pt x="11146" y="225"/>
                                  </a:lnTo>
                                  <a:lnTo>
                                    <a:pt x="11150" y="218"/>
                                  </a:lnTo>
                                  <a:lnTo>
                                    <a:pt x="11148" y="213"/>
                                  </a:lnTo>
                                  <a:lnTo>
                                    <a:pt x="11149" y="196"/>
                                  </a:lnTo>
                                  <a:lnTo>
                                    <a:pt x="11146" y="200"/>
                                  </a:lnTo>
                                  <a:lnTo>
                                    <a:pt x="11142" y="211"/>
                                  </a:lnTo>
                                  <a:lnTo>
                                    <a:pt x="11140" y="200"/>
                                  </a:lnTo>
                                  <a:lnTo>
                                    <a:pt x="11141" y="191"/>
                                  </a:lnTo>
                                  <a:lnTo>
                                    <a:pt x="11143" y="186"/>
                                  </a:lnTo>
                                  <a:lnTo>
                                    <a:pt x="11141" y="175"/>
                                  </a:lnTo>
                                  <a:lnTo>
                                    <a:pt x="11138" y="182"/>
                                  </a:lnTo>
                                  <a:lnTo>
                                    <a:pt x="11134" y="181"/>
                                  </a:lnTo>
                                  <a:lnTo>
                                    <a:pt x="11131" y="174"/>
                                  </a:lnTo>
                                  <a:lnTo>
                                    <a:pt x="11130" y="187"/>
                                  </a:lnTo>
                                  <a:lnTo>
                                    <a:pt x="11132" y="198"/>
                                  </a:lnTo>
                                  <a:lnTo>
                                    <a:pt x="11128" y="204"/>
                                  </a:lnTo>
                                  <a:lnTo>
                                    <a:pt x="11129" y="191"/>
                                  </a:lnTo>
                                  <a:lnTo>
                                    <a:pt x="11126" y="193"/>
                                  </a:lnTo>
                                  <a:lnTo>
                                    <a:pt x="11126" y="189"/>
                                  </a:lnTo>
                                  <a:lnTo>
                                    <a:pt x="11125" y="185"/>
                                  </a:lnTo>
                                  <a:lnTo>
                                    <a:pt x="11128" y="177"/>
                                  </a:lnTo>
                                  <a:lnTo>
                                    <a:pt x="11125" y="179"/>
                                  </a:lnTo>
                                  <a:lnTo>
                                    <a:pt x="11122" y="171"/>
                                  </a:lnTo>
                                  <a:lnTo>
                                    <a:pt x="11124" y="195"/>
                                  </a:lnTo>
                                  <a:lnTo>
                                    <a:pt x="11122" y="193"/>
                                  </a:lnTo>
                                  <a:lnTo>
                                    <a:pt x="11118" y="195"/>
                                  </a:lnTo>
                                  <a:lnTo>
                                    <a:pt x="11116" y="178"/>
                                  </a:lnTo>
                                  <a:lnTo>
                                    <a:pt x="11112" y="177"/>
                                  </a:lnTo>
                                  <a:lnTo>
                                    <a:pt x="11110" y="177"/>
                                  </a:lnTo>
                                  <a:lnTo>
                                    <a:pt x="11108" y="190"/>
                                  </a:lnTo>
                                  <a:lnTo>
                                    <a:pt x="11104" y="186"/>
                                  </a:lnTo>
                                  <a:lnTo>
                                    <a:pt x="11103" y="198"/>
                                  </a:lnTo>
                                  <a:lnTo>
                                    <a:pt x="11106" y="205"/>
                                  </a:lnTo>
                                  <a:lnTo>
                                    <a:pt x="11104" y="206"/>
                                  </a:lnTo>
                                  <a:lnTo>
                                    <a:pt x="11101" y="201"/>
                                  </a:lnTo>
                                  <a:lnTo>
                                    <a:pt x="11104" y="186"/>
                                  </a:lnTo>
                                  <a:lnTo>
                                    <a:pt x="11103" y="171"/>
                                  </a:lnTo>
                                  <a:lnTo>
                                    <a:pt x="11102" y="171"/>
                                  </a:lnTo>
                                  <a:lnTo>
                                    <a:pt x="11101" y="175"/>
                                  </a:lnTo>
                                  <a:lnTo>
                                    <a:pt x="11102" y="181"/>
                                  </a:lnTo>
                                  <a:lnTo>
                                    <a:pt x="11101" y="184"/>
                                  </a:lnTo>
                                  <a:lnTo>
                                    <a:pt x="11101" y="196"/>
                                  </a:lnTo>
                                  <a:lnTo>
                                    <a:pt x="11100" y="201"/>
                                  </a:lnTo>
                                  <a:lnTo>
                                    <a:pt x="11098" y="199"/>
                                  </a:lnTo>
                                  <a:lnTo>
                                    <a:pt x="11098" y="207"/>
                                  </a:lnTo>
                                  <a:lnTo>
                                    <a:pt x="11097" y="210"/>
                                  </a:lnTo>
                                  <a:lnTo>
                                    <a:pt x="11094" y="196"/>
                                  </a:lnTo>
                                  <a:lnTo>
                                    <a:pt x="11091" y="205"/>
                                  </a:lnTo>
                                  <a:lnTo>
                                    <a:pt x="11087" y="195"/>
                                  </a:lnTo>
                                  <a:lnTo>
                                    <a:pt x="11085" y="196"/>
                                  </a:lnTo>
                                  <a:lnTo>
                                    <a:pt x="11086" y="214"/>
                                  </a:lnTo>
                                  <a:lnTo>
                                    <a:pt x="11083" y="209"/>
                                  </a:lnTo>
                                  <a:lnTo>
                                    <a:pt x="11080" y="216"/>
                                  </a:lnTo>
                                  <a:lnTo>
                                    <a:pt x="11082" y="195"/>
                                  </a:lnTo>
                                  <a:lnTo>
                                    <a:pt x="11079" y="199"/>
                                  </a:lnTo>
                                  <a:lnTo>
                                    <a:pt x="11075" y="202"/>
                                  </a:lnTo>
                                  <a:lnTo>
                                    <a:pt x="11071" y="193"/>
                                  </a:lnTo>
                                  <a:lnTo>
                                    <a:pt x="11067" y="185"/>
                                  </a:lnTo>
                                  <a:lnTo>
                                    <a:pt x="11065" y="195"/>
                                  </a:lnTo>
                                  <a:lnTo>
                                    <a:pt x="11067" y="203"/>
                                  </a:lnTo>
                                  <a:lnTo>
                                    <a:pt x="11066" y="212"/>
                                  </a:lnTo>
                                  <a:lnTo>
                                    <a:pt x="11064" y="194"/>
                                  </a:lnTo>
                                  <a:lnTo>
                                    <a:pt x="11058" y="193"/>
                                  </a:lnTo>
                                  <a:lnTo>
                                    <a:pt x="11055" y="201"/>
                                  </a:lnTo>
                                  <a:lnTo>
                                    <a:pt x="11055" y="192"/>
                                  </a:lnTo>
                                  <a:lnTo>
                                    <a:pt x="11056" y="190"/>
                                  </a:lnTo>
                                  <a:lnTo>
                                    <a:pt x="11056" y="182"/>
                                  </a:lnTo>
                                  <a:lnTo>
                                    <a:pt x="11054" y="172"/>
                                  </a:lnTo>
                                  <a:lnTo>
                                    <a:pt x="11047" y="168"/>
                                  </a:lnTo>
                                  <a:lnTo>
                                    <a:pt x="11049" y="181"/>
                                  </a:lnTo>
                                  <a:lnTo>
                                    <a:pt x="11050" y="179"/>
                                  </a:lnTo>
                                  <a:lnTo>
                                    <a:pt x="11050" y="174"/>
                                  </a:lnTo>
                                  <a:lnTo>
                                    <a:pt x="11052" y="176"/>
                                  </a:lnTo>
                                  <a:lnTo>
                                    <a:pt x="11052" y="186"/>
                                  </a:lnTo>
                                  <a:lnTo>
                                    <a:pt x="11053" y="187"/>
                                  </a:lnTo>
                                  <a:lnTo>
                                    <a:pt x="11053" y="196"/>
                                  </a:lnTo>
                                  <a:lnTo>
                                    <a:pt x="11052" y="196"/>
                                  </a:lnTo>
                                  <a:lnTo>
                                    <a:pt x="11052" y="200"/>
                                  </a:lnTo>
                                  <a:lnTo>
                                    <a:pt x="11051" y="201"/>
                                  </a:lnTo>
                                  <a:lnTo>
                                    <a:pt x="11049" y="201"/>
                                  </a:lnTo>
                                  <a:lnTo>
                                    <a:pt x="11049" y="185"/>
                                  </a:lnTo>
                                  <a:lnTo>
                                    <a:pt x="11047" y="186"/>
                                  </a:lnTo>
                                  <a:lnTo>
                                    <a:pt x="11044" y="205"/>
                                  </a:lnTo>
                                  <a:lnTo>
                                    <a:pt x="11052" y="206"/>
                                  </a:lnTo>
                                  <a:lnTo>
                                    <a:pt x="11054" y="216"/>
                                  </a:lnTo>
                                  <a:lnTo>
                                    <a:pt x="11050" y="217"/>
                                  </a:lnTo>
                                  <a:lnTo>
                                    <a:pt x="11049" y="207"/>
                                  </a:lnTo>
                                  <a:lnTo>
                                    <a:pt x="11045" y="210"/>
                                  </a:lnTo>
                                  <a:lnTo>
                                    <a:pt x="11046" y="192"/>
                                  </a:lnTo>
                                  <a:lnTo>
                                    <a:pt x="11040" y="185"/>
                                  </a:lnTo>
                                  <a:lnTo>
                                    <a:pt x="11040" y="195"/>
                                  </a:lnTo>
                                  <a:lnTo>
                                    <a:pt x="11041" y="195"/>
                                  </a:lnTo>
                                  <a:lnTo>
                                    <a:pt x="11042" y="195"/>
                                  </a:lnTo>
                                  <a:lnTo>
                                    <a:pt x="11040" y="205"/>
                                  </a:lnTo>
                                  <a:lnTo>
                                    <a:pt x="11044" y="216"/>
                                  </a:lnTo>
                                  <a:lnTo>
                                    <a:pt x="11040" y="220"/>
                                  </a:lnTo>
                                  <a:lnTo>
                                    <a:pt x="11040" y="213"/>
                                  </a:lnTo>
                                  <a:lnTo>
                                    <a:pt x="11038" y="212"/>
                                  </a:lnTo>
                                  <a:lnTo>
                                    <a:pt x="11037" y="209"/>
                                  </a:lnTo>
                                  <a:lnTo>
                                    <a:pt x="11033" y="203"/>
                                  </a:lnTo>
                                  <a:lnTo>
                                    <a:pt x="11034" y="211"/>
                                  </a:lnTo>
                                  <a:lnTo>
                                    <a:pt x="11031" y="214"/>
                                  </a:lnTo>
                                  <a:lnTo>
                                    <a:pt x="11031" y="205"/>
                                  </a:lnTo>
                                  <a:lnTo>
                                    <a:pt x="11031" y="197"/>
                                  </a:lnTo>
                                  <a:lnTo>
                                    <a:pt x="11030" y="194"/>
                                  </a:lnTo>
                                  <a:lnTo>
                                    <a:pt x="11029" y="202"/>
                                  </a:lnTo>
                                  <a:lnTo>
                                    <a:pt x="11028" y="211"/>
                                  </a:lnTo>
                                  <a:lnTo>
                                    <a:pt x="11025" y="208"/>
                                  </a:lnTo>
                                  <a:lnTo>
                                    <a:pt x="11025" y="193"/>
                                  </a:lnTo>
                                  <a:lnTo>
                                    <a:pt x="11024" y="187"/>
                                  </a:lnTo>
                                  <a:lnTo>
                                    <a:pt x="11022" y="183"/>
                                  </a:lnTo>
                                  <a:lnTo>
                                    <a:pt x="11023" y="205"/>
                                  </a:lnTo>
                                  <a:lnTo>
                                    <a:pt x="11025" y="223"/>
                                  </a:lnTo>
                                  <a:lnTo>
                                    <a:pt x="11025" y="228"/>
                                  </a:lnTo>
                                  <a:lnTo>
                                    <a:pt x="11025" y="232"/>
                                  </a:lnTo>
                                  <a:lnTo>
                                    <a:pt x="11024" y="233"/>
                                  </a:lnTo>
                                  <a:lnTo>
                                    <a:pt x="11022" y="215"/>
                                  </a:lnTo>
                                  <a:lnTo>
                                    <a:pt x="11017" y="206"/>
                                  </a:lnTo>
                                  <a:lnTo>
                                    <a:pt x="11016" y="200"/>
                                  </a:lnTo>
                                  <a:lnTo>
                                    <a:pt x="11018" y="199"/>
                                  </a:lnTo>
                                  <a:lnTo>
                                    <a:pt x="11018" y="193"/>
                                  </a:lnTo>
                                  <a:lnTo>
                                    <a:pt x="11013" y="190"/>
                                  </a:lnTo>
                                  <a:lnTo>
                                    <a:pt x="11009" y="191"/>
                                  </a:lnTo>
                                  <a:lnTo>
                                    <a:pt x="11011" y="196"/>
                                  </a:lnTo>
                                  <a:lnTo>
                                    <a:pt x="11013" y="201"/>
                                  </a:lnTo>
                                  <a:lnTo>
                                    <a:pt x="11012" y="209"/>
                                  </a:lnTo>
                                  <a:lnTo>
                                    <a:pt x="11008" y="200"/>
                                  </a:lnTo>
                                  <a:lnTo>
                                    <a:pt x="11009" y="217"/>
                                  </a:lnTo>
                                  <a:lnTo>
                                    <a:pt x="11009" y="225"/>
                                  </a:lnTo>
                                  <a:lnTo>
                                    <a:pt x="11011" y="220"/>
                                  </a:lnTo>
                                  <a:lnTo>
                                    <a:pt x="11012" y="227"/>
                                  </a:lnTo>
                                  <a:lnTo>
                                    <a:pt x="11011" y="233"/>
                                  </a:lnTo>
                                  <a:lnTo>
                                    <a:pt x="11010" y="237"/>
                                  </a:lnTo>
                                  <a:lnTo>
                                    <a:pt x="11009" y="236"/>
                                  </a:lnTo>
                                  <a:lnTo>
                                    <a:pt x="11006" y="232"/>
                                  </a:lnTo>
                                  <a:lnTo>
                                    <a:pt x="11009" y="219"/>
                                  </a:lnTo>
                                  <a:lnTo>
                                    <a:pt x="11007" y="211"/>
                                  </a:lnTo>
                                  <a:lnTo>
                                    <a:pt x="11004" y="210"/>
                                  </a:lnTo>
                                  <a:lnTo>
                                    <a:pt x="11000" y="215"/>
                                  </a:lnTo>
                                  <a:lnTo>
                                    <a:pt x="10998" y="206"/>
                                  </a:lnTo>
                                  <a:lnTo>
                                    <a:pt x="10997" y="215"/>
                                  </a:lnTo>
                                  <a:lnTo>
                                    <a:pt x="11001" y="222"/>
                                  </a:lnTo>
                                  <a:lnTo>
                                    <a:pt x="10998" y="225"/>
                                  </a:lnTo>
                                  <a:lnTo>
                                    <a:pt x="10997" y="209"/>
                                  </a:lnTo>
                                  <a:lnTo>
                                    <a:pt x="10996" y="224"/>
                                  </a:lnTo>
                                  <a:lnTo>
                                    <a:pt x="10993" y="225"/>
                                  </a:lnTo>
                                  <a:lnTo>
                                    <a:pt x="10992" y="212"/>
                                  </a:lnTo>
                                  <a:lnTo>
                                    <a:pt x="10997" y="206"/>
                                  </a:lnTo>
                                  <a:lnTo>
                                    <a:pt x="10993" y="205"/>
                                  </a:lnTo>
                                  <a:lnTo>
                                    <a:pt x="10989" y="206"/>
                                  </a:lnTo>
                                  <a:lnTo>
                                    <a:pt x="10992" y="227"/>
                                  </a:lnTo>
                                  <a:lnTo>
                                    <a:pt x="10990" y="235"/>
                                  </a:lnTo>
                                  <a:lnTo>
                                    <a:pt x="10992" y="237"/>
                                  </a:lnTo>
                                  <a:lnTo>
                                    <a:pt x="10994" y="237"/>
                                  </a:lnTo>
                                  <a:lnTo>
                                    <a:pt x="10994" y="245"/>
                                  </a:lnTo>
                                  <a:lnTo>
                                    <a:pt x="10993" y="252"/>
                                  </a:lnTo>
                                  <a:lnTo>
                                    <a:pt x="10989" y="251"/>
                                  </a:lnTo>
                                  <a:lnTo>
                                    <a:pt x="10988" y="244"/>
                                  </a:lnTo>
                                  <a:lnTo>
                                    <a:pt x="10988" y="223"/>
                                  </a:lnTo>
                                  <a:lnTo>
                                    <a:pt x="10986" y="205"/>
                                  </a:lnTo>
                                  <a:lnTo>
                                    <a:pt x="10987" y="205"/>
                                  </a:lnTo>
                                  <a:lnTo>
                                    <a:pt x="10989" y="204"/>
                                  </a:lnTo>
                                  <a:lnTo>
                                    <a:pt x="10987" y="200"/>
                                  </a:lnTo>
                                  <a:lnTo>
                                    <a:pt x="10985" y="197"/>
                                  </a:lnTo>
                                  <a:lnTo>
                                    <a:pt x="10985" y="215"/>
                                  </a:lnTo>
                                  <a:lnTo>
                                    <a:pt x="10982" y="209"/>
                                  </a:lnTo>
                                  <a:lnTo>
                                    <a:pt x="10983" y="185"/>
                                  </a:lnTo>
                                  <a:lnTo>
                                    <a:pt x="10977" y="194"/>
                                  </a:lnTo>
                                  <a:lnTo>
                                    <a:pt x="10974" y="188"/>
                                  </a:lnTo>
                                  <a:lnTo>
                                    <a:pt x="10972" y="203"/>
                                  </a:lnTo>
                                  <a:lnTo>
                                    <a:pt x="10966" y="214"/>
                                  </a:lnTo>
                                  <a:lnTo>
                                    <a:pt x="10962" y="202"/>
                                  </a:lnTo>
                                  <a:lnTo>
                                    <a:pt x="10962" y="186"/>
                                  </a:lnTo>
                                  <a:lnTo>
                                    <a:pt x="10966" y="199"/>
                                  </a:lnTo>
                                  <a:lnTo>
                                    <a:pt x="10967" y="188"/>
                                  </a:lnTo>
                                  <a:lnTo>
                                    <a:pt x="10964" y="185"/>
                                  </a:lnTo>
                                  <a:lnTo>
                                    <a:pt x="10962" y="189"/>
                                  </a:lnTo>
                                  <a:lnTo>
                                    <a:pt x="10960" y="192"/>
                                  </a:lnTo>
                                  <a:lnTo>
                                    <a:pt x="10960" y="201"/>
                                  </a:lnTo>
                                  <a:lnTo>
                                    <a:pt x="10960" y="217"/>
                                  </a:lnTo>
                                  <a:lnTo>
                                    <a:pt x="10961" y="222"/>
                                  </a:lnTo>
                                  <a:lnTo>
                                    <a:pt x="10961" y="215"/>
                                  </a:lnTo>
                                  <a:lnTo>
                                    <a:pt x="10964" y="216"/>
                                  </a:lnTo>
                                  <a:lnTo>
                                    <a:pt x="10964" y="222"/>
                                  </a:lnTo>
                                  <a:lnTo>
                                    <a:pt x="10962" y="234"/>
                                  </a:lnTo>
                                  <a:lnTo>
                                    <a:pt x="10961" y="228"/>
                                  </a:lnTo>
                                  <a:lnTo>
                                    <a:pt x="10959" y="216"/>
                                  </a:lnTo>
                                  <a:lnTo>
                                    <a:pt x="10956" y="208"/>
                                  </a:lnTo>
                                  <a:lnTo>
                                    <a:pt x="10956" y="222"/>
                                  </a:lnTo>
                                  <a:lnTo>
                                    <a:pt x="10953" y="216"/>
                                  </a:lnTo>
                                  <a:lnTo>
                                    <a:pt x="10953" y="210"/>
                                  </a:lnTo>
                                  <a:lnTo>
                                    <a:pt x="10955" y="206"/>
                                  </a:lnTo>
                                  <a:lnTo>
                                    <a:pt x="10952" y="206"/>
                                  </a:lnTo>
                                  <a:lnTo>
                                    <a:pt x="10952" y="221"/>
                                  </a:lnTo>
                                  <a:lnTo>
                                    <a:pt x="10953" y="224"/>
                                  </a:lnTo>
                                  <a:lnTo>
                                    <a:pt x="10953" y="236"/>
                                  </a:lnTo>
                                  <a:lnTo>
                                    <a:pt x="10952" y="235"/>
                                  </a:lnTo>
                                  <a:lnTo>
                                    <a:pt x="10951" y="238"/>
                                  </a:lnTo>
                                  <a:lnTo>
                                    <a:pt x="10951" y="241"/>
                                  </a:lnTo>
                                  <a:lnTo>
                                    <a:pt x="10949" y="237"/>
                                  </a:lnTo>
                                  <a:lnTo>
                                    <a:pt x="10949" y="225"/>
                                  </a:lnTo>
                                  <a:lnTo>
                                    <a:pt x="10948" y="220"/>
                                  </a:lnTo>
                                  <a:lnTo>
                                    <a:pt x="10947" y="230"/>
                                  </a:lnTo>
                                  <a:lnTo>
                                    <a:pt x="10945" y="237"/>
                                  </a:lnTo>
                                  <a:lnTo>
                                    <a:pt x="10942" y="240"/>
                                  </a:lnTo>
                                  <a:lnTo>
                                    <a:pt x="10940" y="230"/>
                                  </a:lnTo>
                                  <a:lnTo>
                                    <a:pt x="10941" y="241"/>
                                  </a:lnTo>
                                  <a:lnTo>
                                    <a:pt x="10940" y="244"/>
                                  </a:lnTo>
                                  <a:lnTo>
                                    <a:pt x="10938" y="234"/>
                                  </a:lnTo>
                                  <a:lnTo>
                                    <a:pt x="10932" y="233"/>
                                  </a:lnTo>
                                  <a:lnTo>
                                    <a:pt x="10929" y="238"/>
                                  </a:lnTo>
                                  <a:lnTo>
                                    <a:pt x="10929" y="237"/>
                                  </a:lnTo>
                                  <a:lnTo>
                                    <a:pt x="10930" y="243"/>
                                  </a:lnTo>
                                  <a:lnTo>
                                    <a:pt x="10929" y="243"/>
                                  </a:lnTo>
                                  <a:lnTo>
                                    <a:pt x="10927" y="229"/>
                                  </a:lnTo>
                                  <a:lnTo>
                                    <a:pt x="10924" y="235"/>
                                  </a:lnTo>
                                  <a:lnTo>
                                    <a:pt x="10921" y="238"/>
                                  </a:lnTo>
                                  <a:lnTo>
                                    <a:pt x="10921" y="231"/>
                                  </a:lnTo>
                                  <a:lnTo>
                                    <a:pt x="10922" y="231"/>
                                  </a:lnTo>
                                  <a:lnTo>
                                    <a:pt x="10922" y="223"/>
                                  </a:lnTo>
                                  <a:lnTo>
                                    <a:pt x="10919" y="220"/>
                                  </a:lnTo>
                                  <a:lnTo>
                                    <a:pt x="10919" y="231"/>
                                  </a:lnTo>
                                  <a:lnTo>
                                    <a:pt x="10916" y="227"/>
                                  </a:lnTo>
                                  <a:lnTo>
                                    <a:pt x="10916" y="218"/>
                                  </a:lnTo>
                                  <a:lnTo>
                                    <a:pt x="10915" y="216"/>
                                  </a:lnTo>
                                  <a:lnTo>
                                    <a:pt x="10915" y="207"/>
                                  </a:lnTo>
                                  <a:lnTo>
                                    <a:pt x="10912" y="205"/>
                                  </a:lnTo>
                                  <a:lnTo>
                                    <a:pt x="10913" y="222"/>
                                  </a:lnTo>
                                  <a:lnTo>
                                    <a:pt x="10909" y="217"/>
                                  </a:lnTo>
                                  <a:lnTo>
                                    <a:pt x="10908" y="216"/>
                                  </a:lnTo>
                                  <a:lnTo>
                                    <a:pt x="10908" y="205"/>
                                  </a:lnTo>
                                  <a:lnTo>
                                    <a:pt x="10907" y="199"/>
                                  </a:lnTo>
                                  <a:lnTo>
                                    <a:pt x="10911" y="199"/>
                                  </a:lnTo>
                                  <a:lnTo>
                                    <a:pt x="10914" y="200"/>
                                  </a:lnTo>
                                  <a:lnTo>
                                    <a:pt x="10919" y="200"/>
                                  </a:lnTo>
                                  <a:lnTo>
                                    <a:pt x="10920" y="192"/>
                                  </a:lnTo>
                                  <a:lnTo>
                                    <a:pt x="10924" y="186"/>
                                  </a:lnTo>
                                  <a:lnTo>
                                    <a:pt x="10925" y="176"/>
                                  </a:lnTo>
                                  <a:lnTo>
                                    <a:pt x="10916" y="176"/>
                                  </a:lnTo>
                                  <a:lnTo>
                                    <a:pt x="10912" y="182"/>
                                  </a:lnTo>
                                  <a:lnTo>
                                    <a:pt x="10908" y="176"/>
                                  </a:lnTo>
                                  <a:lnTo>
                                    <a:pt x="10908" y="177"/>
                                  </a:lnTo>
                                  <a:lnTo>
                                    <a:pt x="10907" y="179"/>
                                  </a:lnTo>
                                  <a:lnTo>
                                    <a:pt x="10906" y="175"/>
                                  </a:lnTo>
                                  <a:lnTo>
                                    <a:pt x="10905" y="170"/>
                                  </a:lnTo>
                                  <a:lnTo>
                                    <a:pt x="10902" y="171"/>
                                  </a:lnTo>
                                  <a:lnTo>
                                    <a:pt x="10902" y="175"/>
                                  </a:lnTo>
                                  <a:lnTo>
                                    <a:pt x="10902" y="178"/>
                                  </a:lnTo>
                                  <a:lnTo>
                                    <a:pt x="10902" y="180"/>
                                  </a:lnTo>
                                  <a:lnTo>
                                    <a:pt x="10902" y="183"/>
                                  </a:lnTo>
                                  <a:lnTo>
                                    <a:pt x="10901" y="184"/>
                                  </a:lnTo>
                                  <a:lnTo>
                                    <a:pt x="10900" y="185"/>
                                  </a:lnTo>
                                  <a:lnTo>
                                    <a:pt x="10901" y="178"/>
                                  </a:lnTo>
                                  <a:lnTo>
                                    <a:pt x="10901" y="173"/>
                                  </a:lnTo>
                                  <a:lnTo>
                                    <a:pt x="10900" y="166"/>
                                  </a:lnTo>
                                  <a:lnTo>
                                    <a:pt x="10895" y="170"/>
                                  </a:lnTo>
                                  <a:lnTo>
                                    <a:pt x="10893" y="152"/>
                                  </a:lnTo>
                                  <a:lnTo>
                                    <a:pt x="10891" y="140"/>
                                  </a:lnTo>
                                  <a:lnTo>
                                    <a:pt x="10888" y="142"/>
                                  </a:lnTo>
                                  <a:lnTo>
                                    <a:pt x="10886" y="138"/>
                                  </a:lnTo>
                                  <a:lnTo>
                                    <a:pt x="10884" y="135"/>
                                  </a:lnTo>
                                  <a:lnTo>
                                    <a:pt x="10883" y="138"/>
                                  </a:lnTo>
                                  <a:lnTo>
                                    <a:pt x="10883" y="144"/>
                                  </a:lnTo>
                                  <a:lnTo>
                                    <a:pt x="10880" y="136"/>
                                  </a:lnTo>
                                  <a:lnTo>
                                    <a:pt x="10877" y="148"/>
                                  </a:lnTo>
                                  <a:lnTo>
                                    <a:pt x="10874" y="149"/>
                                  </a:lnTo>
                                  <a:lnTo>
                                    <a:pt x="10871" y="149"/>
                                  </a:lnTo>
                                  <a:lnTo>
                                    <a:pt x="10869" y="142"/>
                                  </a:lnTo>
                                  <a:lnTo>
                                    <a:pt x="10867" y="143"/>
                                  </a:lnTo>
                                  <a:lnTo>
                                    <a:pt x="10865" y="144"/>
                                  </a:lnTo>
                                  <a:lnTo>
                                    <a:pt x="10864" y="152"/>
                                  </a:lnTo>
                                  <a:lnTo>
                                    <a:pt x="10862" y="152"/>
                                  </a:lnTo>
                                  <a:lnTo>
                                    <a:pt x="10861" y="153"/>
                                  </a:lnTo>
                                  <a:lnTo>
                                    <a:pt x="10860" y="152"/>
                                  </a:lnTo>
                                  <a:lnTo>
                                    <a:pt x="10859" y="151"/>
                                  </a:lnTo>
                                  <a:lnTo>
                                    <a:pt x="10859" y="149"/>
                                  </a:lnTo>
                                  <a:lnTo>
                                    <a:pt x="10860" y="147"/>
                                  </a:lnTo>
                                  <a:lnTo>
                                    <a:pt x="10860" y="143"/>
                                  </a:lnTo>
                                  <a:lnTo>
                                    <a:pt x="10854" y="135"/>
                                  </a:lnTo>
                                  <a:lnTo>
                                    <a:pt x="10848" y="151"/>
                                  </a:lnTo>
                                  <a:lnTo>
                                    <a:pt x="10839" y="152"/>
                                  </a:lnTo>
                                  <a:lnTo>
                                    <a:pt x="10838" y="153"/>
                                  </a:lnTo>
                                  <a:lnTo>
                                    <a:pt x="10836" y="152"/>
                                  </a:lnTo>
                                  <a:lnTo>
                                    <a:pt x="10835" y="152"/>
                                  </a:lnTo>
                                  <a:lnTo>
                                    <a:pt x="10834" y="151"/>
                                  </a:lnTo>
                                  <a:lnTo>
                                    <a:pt x="10834" y="149"/>
                                  </a:lnTo>
                                  <a:lnTo>
                                    <a:pt x="10833" y="149"/>
                                  </a:lnTo>
                                  <a:lnTo>
                                    <a:pt x="10832" y="150"/>
                                  </a:lnTo>
                                  <a:lnTo>
                                    <a:pt x="10832" y="151"/>
                                  </a:lnTo>
                                  <a:lnTo>
                                    <a:pt x="10822" y="147"/>
                                  </a:lnTo>
                                  <a:lnTo>
                                    <a:pt x="10811" y="139"/>
                                  </a:lnTo>
                                  <a:lnTo>
                                    <a:pt x="10803" y="151"/>
                                  </a:lnTo>
                                  <a:lnTo>
                                    <a:pt x="10804" y="152"/>
                                  </a:lnTo>
                                  <a:lnTo>
                                    <a:pt x="10801" y="151"/>
                                  </a:lnTo>
                                  <a:lnTo>
                                    <a:pt x="10799" y="151"/>
                                  </a:lnTo>
                                  <a:lnTo>
                                    <a:pt x="10796" y="151"/>
                                  </a:lnTo>
                                  <a:lnTo>
                                    <a:pt x="10795" y="151"/>
                                  </a:lnTo>
                                  <a:lnTo>
                                    <a:pt x="10793" y="152"/>
                                  </a:lnTo>
                                  <a:lnTo>
                                    <a:pt x="10791" y="153"/>
                                  </a:lnTo>
                                  <a:lnTo>
                                    <a:pt x="10785" y="152"/>
                                  </a:lnTo>
                                  <a:lnTo>
                                    <a:pt x="10779" y="152"/>
                                  </a:lnTo>
                                  <a:lnTo>
                                    <a:pt x="10774" y="153"/>
                                  </a:lnTo>
                                  <a:lnTo>
                                    <a:pt x="10772" y="152"/>
                                  </a:lnTo>
                                  <a:lnTo>
                                    <a:pt x="10771" y="152"/>
                                  </a:lnTo>
                                  <a:lnTo>
                                    <a:pt x="10770" y="154"/>
                                  </a:lnTo>
                                  <a:lnTo>
                                    <a:pt x="10769" y="154"/>
                                  </a:lnTo>
                                  <a:lnTo>
                                    <a:pt x="10768" y="154"/>
                                  </a:lnTo>
                                  <a:lnTo>
                                    <a:pt x="10755" y="151"/>
                                  </a:lnTo>
                                  <a:lnTo>
                                    <a:pt x="10746" y="156"/>
                                  </a:lnTo>
                                  <a:lnTo>
                                    <a:pt x="10746" y="158"/>
                                  </a:lnTo>
                                  <a:lnTo>
                                    <a:pt x="10747" y="158"/>
                                  </a:lnTo>
                                  <a:lnTo>
                                    <a:pt x="10747" y="159"/>
                                  </a:lnTo>
                                  <a:lnTo>
                                    <a:pt x="10746" y="160"/>
                                  </a:lnTo>
                                  <a:lnTo>
                                    <a:pt x="10746" y="161"/>
                                  </a:lnTo>
                                  <a:lnTo>
                                    <a:pt x="10738" y="150"/>
                                  </a:lnTo>
                                  <a:lnTo>
                                    <a:pt x="10729" y="151"/>
                                  </a:lnTo>
                                  <a:lnTo>
                                    <a:pt x="10726" y="152"/>
                                  </a:lnTo>
                                  <a:lnTo>
                                    <a:pt x="10725" y="154"/>
                                  </a:lnTo>
                                  <a:lnTo>
                                    <a:pt x="10725" y="156"/>
                                  </a:lnTo>
                                  <a:lnTo>
                                    <a:pt x="10722" y="157"/>
                                  </a:lnTo>
                                  <a:lnTo>
                                    <a:pt x="10718" y="157"/>
                                  </a:lnTo>
                                  <a:lnTo>
                                    <a:pt x="10715" y="157"/>
                                  </a:lnTo>
                                  <a:lnTo>
                                    <a:pt x="10714" y="156"/>
                                  </a:lnTo>
                                  <a:lnTo>
                                    <a:pt x="10714" y="154"/>
                                  </a:lnTo>
                                  <a:lnTo>
                                    <a:pt x="10713" y="152"/>
                                  </a:lnTo>
                                  <a:lnTo>
                                    <a:pt x="10712" y="151"/>
                                  </a:lnTo>
                                  <a:lnTo>
                                    <a:pt x="10711" y="154"/>
                                  </a:lnTo>
                                  <a:lnTo>
                                    <a:pt x="10711" y="157"/>
                                  </a:lnTo>
                                  <a:lnTo>
                                    <a:pt x="10709" y="157"/>
                                  </a:lnTo>
                                  <a:lnTo>
                                    <a:pt x="10707" y="157"/>
                                  </a:lnTo>
                                  <a:lnTo>
                                    <a:pt x="10706" y="157"/>
                                  </a:lnTo>
                                  <a:lnTo>
                                    <a:pt x="10704" y="156"/>
                                  </a:lnTo>
                                  <a:lnTo>
                                    <a:pt x="10702" y="156"/>
                                  </a:lnTo>
                                  <a:lnTo>
                                    <a:pt x="10701" y="156"/>
                                  </a:lnTo>
                                  <a:lnTo>
                                    <a:pt x="10700" y="155"/>
                                  </a:lnTo>
                                  <a:lnTo>
                                    <a:pt x="10700" y="152"/>
                                  </a:lnTo>
                                  <a:lnTo>
                                    <a:pt x="10700" y="146"/>
                                  </a:lnTo>
                                  <a:lnTo>
                                    <a:pt x="10705" y="144"/>
                                  </a:lnTo>
                                  <a:lnTo>
                                    <a:pt x="10710" y="146"/>
                                  </a:lnTo>
                                  <a:lnTo>
                                    <a:pt x="10704" y="127"/>
                                  </a:lnTo>
                                  <a:lnTo>
                                    <a:pt x="10696" y="134"/>
                                  </a:lnTo>
                                  <a:lnTo>
                                    <a:pt x="10686" y="130"/>
                                  </a:lnTo>
                                  <a:lnTo>
                                    <a:pt x="10685" y="130"/>
                                  </a:lnTo>
                                  <a:lnTo>
                                    <a:pt x="10685" y="142"/>
                                  </a:lnTo>
                                  <a:lnTo>
                                    <a:pt x="10683" y="139"/>
                                  </a:lnTo>
                                  <a:lnTo>
                                    <a:pt x="10682" y="121"/>
                                  </a:lnTo>
                                  <a:lnTo>
                                    <a:pt x="10679" y="134"/>
                                  </a:lnTo>
                                  <a:lnTo>
                                    <a:pt x="10677" y="134"/>
                                  </a:lnTo>
                                  <a:lnTo>
                                    <a:pt x="10667" y="131"/>
                                  </a:lnTo>
                                  <a:lnTo>
                                    <a:pt x="10655" y="122"/>
                                  </a:lnTo>
                                  <a:lnTo>
                                    <a:pt x="10648" y="131"/>
                                  </a:lnTo>
                                  <a:lnTo>
                                    <a:pt x="10647" y="133"/>
                                  </a:lnTo>
                                  <a:lnTo>
                                    <a:pt x="10645" y="129"/>
                                  </a:lnTo>
                                  <a:lnTo>
                                    <a:pt x="10644" y="131"/>
                                  </a:lnTo>
                                  <a:lnTo>
                                    <a:pt x="10642" y="133"/>
                                  </a:lnTo>
                                  <a:lnTo>
                                    <a:pt x="10641" y="152"/>
                                  </a:lnTo>
                                  <a:lnTo>
                                    <a:pt x="10638" y="145"/>
                                  </a:lnTo>
                                  <a:lnTo>
                                    <a:pt x="10638" y="146"/>
                                  </a:lnTo>
                                  <a:lnTo>
                                    <a:pt x="10638" y="147"/>
                                  </a:lnTo>
                                  <a:lnTo>
                                    <a:pt x="10638" y="149"/>
                                  </a:lnTo>
                                  <a:lnTo>
                                    <a:pt x="10632" y="151"/>
                                  </a:lnTo>
                                  <a:lnTo>
                                    <a:pt x="10628" y="158"/>
                                  </a:lnTo>
                                  <a:lnTo>
                                    <a:pt x="10623" y="163"/>
                                  </a:lnTo>
                                  <a:lnTo>
                                    <a:pt x="10623" y="155"/>
                                  </a:lnTo>
                                  <a:lnTo>
                                    <a:pt x="10624" y="146"/>
                                  </a:lnTo>
                                  <a:lnTo>
                                    <a:pt x="10619" y="148"/>
                                  </a:lnTo>
                                  <a:lnTo>
                                    <a:pt x="10611" y="154"/>
                                  </a:lnTo>
                                  <a:lnTo>
                                    <a:pt x="10621" y="162"/>
                                  </a:lnTo>
                                  <a:lnTo>
                                    <a:pt x="10617" y="167"/>
                                  </a:lnTo>
                                  <a:lnTo>
                                    <a:pt x="10616" y="168"/>
                                  </a:lnTo>
                                  <a:lnTo>
                                    <a:pt x="10616" y="166"/>
                                  </a:lnTo>
                                  <a:lnTo>
                                    <a:pt x="10615" y="164"/>
                                  </a:lnTo>
                                  <a:lnTo>
                                    <a:pt x="10614" y="162"/>
                                  </a:lnTo>
                                  <a:lnTo>
                                    <a:pt x="10614" y="166"/>
                                  </a:lnTo>
                                  <a:lnTo>
                                    <a:pt x="10614" y="170"/>
                                  </a:lnTo>
                                  <a:lnTo>
                                    <a:pt x="10613" y="172"/>
                                  </a:lnTo>
                                  <a:lnTo>
                                    <a:pt x="10611" y="167"/>
                                  </a:lnTo>
                                  <a:lnTo>
                                    <a:pt x="10612" y="154"/>
                                  </a:lnTo>
                                  <a:lnTo>
                                    <a:pt x="10607" y="157"/>
                                  </a:lnTo>
                                  <a:lnTo>
                                    <a:pt x="10603" y="156"/>
                                  </a:lnTo>
                                  <a:lnTo>
                                    <a:pt x="10600" y="158"/>
                                  </a:lnTo>
                                  <a:lnTo>
                                    <a:pt x="10597" y="160"/>
                                  </a:lnTo>
                                  <a:lnTo>
                                    <a:pt x="10596" y="159"/>
                                  </a:lnTo>
                                  <a:lnTo>
                                    <a:pt x="10595" y="158"/>
                                  </a:lnTo>
                                  <a:lnTo>
                                    <a:pt x="10594" y="160"/>
                                  </a:lnTo>
                                  <a:lnTo>
                                    <a:pt x="10594" y="161"/>
                                  </a:lnTo>
                                  <a:lnTo>
                                    <a:pt x="10594" y="162"/>
                                  </a:lnTo>
                                  <a:lnTo>
                                    <a:pt x="10594" y="163"/>
                                  </a:lnTo>
                                  <a:lnTo>
                                    <a:pt x="10593" y="164"/>
                                  </a:lnTo>
                                  <a:lnTo>
                                    <a:pt x="10592" y="166"/>
                                  </a:lnTo>
                                  <a:lnTo>
                                    <a:pt x="10591" y="167"/>
                                  </a:lnTo>
                                  <a:lnTo>
                                    <a:pt x="10590" y="166"/>
                                  </a:lnTo>
                                  <a:lnTo>
                                    <a:pt x="10590" y="165"/>
                                  </a:lnTo>
                                  <a:lnTo>
                                    <a:pt x="10588" y="164"/>
                                  </a:lnTo>
                                  <a:lnTo>
                                    <a:pt x="10587" y="170"/>
                                  </a:lnTo>
                                  <a:lnTo>
                                    <a:pt x="10585" y="169"/>
                                  </a:lnTo>
                                  <a:lnTo>
                                    <a:pt x="10584" y="169"/>
                                  </a:lnTo>
                                  <a:lnTo>
                                    <a:pt x="10583" y="168"/>
                                  </a:lnTo>
                                  <a:lnTo>
                                    <a:pt x="10582" y="166"/>
                                  </a:lnTo>
                                  <a:lnTo>
                                    <a:pt x="10586" y="162"/>
                                  </a:lnTo>
                                  <a:lnTo>
                                    <a:pt x="10590" y="163"/>
                                  </a:lnTo>
                                  <a:lnTo>
                                    <a:pt x="10586" y="158"/>
                                  </a:lnTo>
                                  <a:lnTo>
                                    <a:pt x="10587" y="150"/>
                                  </a:lnTo>
                                  <a:lnTo>
                                    <a:pt x="10578" y="151"/>
                                  </a:lnTo>
                                  <a:lnTo>
                                    <a:pt x="10579" y="154"/>
                                  </a:lnTo>
                                  <a:lnTo>
                                    <a:pt x="10578" y="158"/>
                                  </a:lnTo>
                                  <a:lnTo>
                                    <a:pt x="10578" y="162"/>
                                  </a:lnTo>
                                  <a:lnTo>
                                    <a:pt x="10577" y="160"/>
                                  </a:lnTo>
                                  <a:lnTo>
                                    <a:pt x="10575" y="160"/>
                                  </a:lnTo>
                                  <a:lnTo>
                                    <a:pt x="10573" y="163"/>
                                  </a:lnTo>
                                  <a:lnTo>
                                    <a:pt x="10574" y="162"/>
                                  </a:lnTo>
                                  <a:lnTo>
                                    <a:pt x="10576" y="168"/>
                                  </a:lnTo>
                                  <a:lnTo>
                                    <a:pt x="10575" y="168"/>
                                  </a:lnTo>
                                  <a:lnTo>
                                    <a:pt x="10575" y="170"/>
                                  </a:lnTo>
                                  <a:lnTo>
                                    <a:pt x="10574" y="170"/>
                                  </a:lnTo>
                                  <a:lnTo>
                                    <a:pt x="10572" y="165"/>
                                  </a:lnTo>
                                  <a:lnTo>
                                    <a:pt x="10571" y="159"/>
                                  </a:lnTo>
                                  <a:lnTo>
                                    <a:pt x="10574" y="151"/>
                                  </a:lnTo>
                                  <a:lnTo>
                                    <a:pt x="10571" y="153"/>
                                  </a:lnTo>
                                  <a:lnTo>
                                    <a:pt x="10564" y="144"/>
                                  </a:lnTo>
                                  <a:lnTo>
                                    <a:pt x="10564" y="155"/>
                                  </a:lnTo>
                                  <a:lnTo>
                                    <a:pt x="10565" y="157"/>
                                  </a:lnTo>
                                  <a:lnTo>
                                    <a:pt x="10566" y="160"/>
                                  </a:lnTo>
                                  <a:lnTo>
                                    <a:pt x="10567" y="163"/>
                                  </a:lnTo>
                                  <a:lnTo>
                                    <a:pt x="10566" y="162"/>
                                  </a:lnTo>
                                  <a:lnTo>
                                    <a:pt x="10566" y="167"/>
                                  </a:lnTo>
                                  <a:lnTo>
                                    <a:pt x="10564" y="168"/>
                                  </a:lnTo>
                                  <a:lnTo>
                                    <a:pt x="10564" y="160"/>
                                  </a:lnTo>
                                  <a:lnTo>
                                    <a:pt x="10563" y="162"/>
                                  </a:lnTo>
                                  <a:lnTo>
                                    <a:pt x="10562" y="163"/>
                                  </a:lnTo>
                                  <a:lnTo>
                                    <a:pt x="10561" y="168"/>
                                  </a:lnTo>
                                  <a:lnTo>
                                    <a:pt x="10561" y="172"/>
                                  </a:lnTo>
                                  <a:lnTo>
                                    <a:pt x="10560" y="172"/>
                                  </a:lnTo>
                                  <a:lnTo>
                                    <a:pt x="10559" y="172"/>
                                  </a:lnTo>
                                  <a:lnTo>
                                    <a:pt x="10558" y="172"/>
                                  </a:lnTo>
                                  <a:lnTo>
                                    <a:pt x="10558" y="169"/>
                                  </a:lnTo>
                                  <a:lnTo>
                                    <a:pt x="10557" y="167"/>
                                  </a:lnTo>
                                  <a:lnTo>
                                    <a:pt x="10555" y="165"/>
                                  </a:lnTo>
                                  <a:lnTo>
                                    <a:pt x="10554" y="167"/>
                                  </a:lnTo>
                                  <a:lnTo>
                                    <a:pt x="10552" y="166"/>
                                  </a:lnTo>
                                  <a:lnTo>
                                    <a:pt x="10549" y="166"/>
                                  </a:lnTo>
                                  <a:lnTo>
                                    <a:pt x="10547" y="161"/>
                                  </a:lnTo>
                                  <a:lnTo>
                                    <a:pt x="10547" y="159"/>
                                  </a:lnTo>
                                  <a:lnTo>
                                    <a:pt x="10550" y="159"/>
                                  </a:lnTo>
                                  <a:lnTo>
                                    <a:pt x="10552" y="155"/>
                                  </a:lnTo>
                                  <a:lnTo>
                                    <a:pt x="10552" y="145"/>
                                  </a:lnTo>
                                  <a:lnTo>
                                    <a:pt x="10544" y="143"/>
                                  </a:lnTo>
                                  <a:lnTo>
                                    <a:pt x="10540" y="153"/>
                                  </a:lnTo>
                                  <a:lnTo>
                                    <a:pt x="10531" y="149"/>
                                  </a:lnTo>
                                  <a:lnTo>
                                    <a:pt x="10528" y="146"/>
                                  </a:lnTo>
                                  <a:lnTo>
                                    <a:pt x="10528" y="134"/>
                                  </a:lnTo>
                                  <a:lnTo>
                                    <a:pt x="10521" y="138"/>
                                  </a:lnTo>
                                  <a:lnTo>
                                    <a:pt x="10521" y="149"/>
                                  </a:lnTo>
                                  <a:lnTo>
                                    <a:pt x="10518" y="156"/>
                                  </a:lnTo>
                                  <a:lnTo>
                                    <a:pt x="10516" y="162"/>
                                  </a:lnTo>
                                  <a:lnTo>
                                    <a:pt x="10511" y="165"/>
                                  </a:lnTo>
                                  <a:lnTo>
                                    <a:pt x="10505" y="159"/>
                                  </a:lnTo>
                                  <a:lnTo>
                                    <a:pt x="10500" y="161"/>
                                  </a:lnTo>
                                  <a:lnTo>
                                    <a:pt x="10500" y="152"/>
                                  </a:lnTo>
                                  <a:lnTo>
                                    <a:pt x="10499" y="149"/>
                                  </a:lnTo>
                                  <a:lnTo>
                                    <a:pt x="10497" y="151"/>
                                  </a:lnTo>
                                  <a:lnTo>
                                    <a:pt x="10494" y="170"/>
                                  </a:lnTo>
                                  <a:lnTo>
                                    <a:pt x="10501" y="171"/>
                                  </a:lnTo>
                                  <a:lnTo>
                                    <a:pt x="10499" y="181"/>
                                  </a:lnTo>
                                  <a:lnTo>
                                    <a:pt x="10496" y="180"/>
                                  </a:lnTo>
                                  <a:lnTo>
                                    <a:pt x="10496" y="162"/>
                                  </a:lnTo>
                                  <a:lnTo>
                                    <a:pt x="10494" y="155"/>
                                  </a:lnTo>
                                  <a:lnTo>
                                    <a:pt x="10489" y="157"/>
                                  </a:lnTo>
                                  <a:lnTo>
                                    <a:pt x="10485" y="164"/>
                                  </a:lnTo>
                                  <a:lnTo>
                                    <a:pt x="10481" y="149"/>
                                  </a:lnTo>
                                  <a:lnTo>
                                    <a:pt x="10482" y="168"/>
                                  </a:lnTo>
                                  <a:lnTo>
                                    <a:pt x="10478" y="161"/>
                                  </a:lnTo>
                                  <a:lnTo>
                                    <a:pt x="10477" y="168"/>
                                  </a:lnTo>
                                  <a:lnTo>
                                    <a:pt x="10475" y="158"/>
                                  </a:lnTo>
                                  <a:lnTo>
                                    <a:pt x="10469" y="157"/>
                                  </a:lnTo>
                                  <a:lnTo>
                                    <a:pt x="10467" y="162"/>
                                  </a:lnTo>
                                  <a:lnTo>
                                    <a:pt x="10467" y="161"/>
                                  </a:lnTo>
                                  <a:lnTo>
                                    <a:pt x="10468" y="168"/>
                                  </a:lnTo>
                                  <a:lnTo>
                                    <a:pt x="10467" y="167"/>
                                  </a:lnTo>
                                  <a:lnTo>
                                    <a:pt x="10463" y="156"/>
                                  </a:lnTo>
                                  <a:lnTo>
                                    <a:pt x="10459" y="155"/>
                                  </a:lnTo>
                                  <a:lnTo>
                                    <a:pt x="10460" y="158"/>
                                  </a:lnTo>
                                  <a:lnTo>
                                    <a:pt x="10461" y="165"/>
                                  </a:lnTo>
                                  <a:lnTo>
                                    <a:pt x="10460" y="167"/>
                                  </a:lnTo>
                                  <a:lnTo>
                                    <a:pt x="10454" y="155"/>
                                  </a:lnTo>
                                  <a:lnTo>
                                    <a:pt x="10449" y="160"/>
                                  </a:lnTo>
                                  <a:lnTo>
                                    <a:pt x="10442" y="186"/>
                                  </a:lnTo>
                                  <a:lnTo>
                                    <a:pt x="10437" y="186"/>
                                  </a:lnTo>
                                  <a:lnTo>
                                    <a:pt x="10433" y="186"/>
                                  </a:lnTo>
                                  <a:lnTo>
                                    <a:pt x="10434" y="180"/>
                                  </a:lnTo>
                                  <a:lnTo>
                                    <a:pt x="10435" y="172"/>
                                  </a:lnTo>
                                  <a:lnTo>
                                    <a:pt x="10435" y="164"/>
                                  </a:lnTo>
                                  <a:lnTo>
                                    <a:pt x="10438" y="177"/>
                                  </a:lnTo>
                                  <a:lnTo>
                                    <a:pt x="10442" y="185"/>
                                  </a:lnTo>
                                  <a:lnTo>
                                    <a:pt x="10441" y="169"/>
                                  </a:lnTo>
                                  <a:lnTo>
                                    <a:pt x="10441" y="147"/>
                                  </a:lnTo>
                                  <a:lnTo>
                                    <a:pt x="10438" y="148"/>
                                  </a:lnTo>
                                  <a:lnTo>
                                    <a:pt x="10436" y="160"/>
                                  </a:lnTo>
                                  <a:lnTo>
                                    <a:pt x="10431" y="154"/>
                                  </a:lnTo>
                                  <a:lnTo>
                                    <a:pt x="10431" y="149"/>
                                  </a:lnTo>
                                  <a:lnTo>
                                    <a:pt x="10432" y="148"/>
                                  </a:lnTo>
                                  <a:lnTo>
                                    <a:pt x="10432" y="144"/>
                                  </a:lnTo>
                                  <a:lnTo>
                                    <a:pt x="10428" y="139"/>
                                  </a:lnTo>
                                  <a:lnTo>
                                    <a:pt x="10429" y="156"/>
                                  </a:lnTo>
                                  <a:lnTo>
                                    <a:pt x="10426" y="154"/>
                                  </a:lnTo>
                                  <a:lnTo>
                                    <a:pt x="10421" y="144"/>
                                  </a:lnTo>
                                  <a:lnTo>
                                    <a:pt x="10414" y="138"/>
                                  </a:lnTo>
                                  <a:lnTo>
                                    <a:pt x="10408" y="147"/>
                                  </a:lnTo>
                                  <a:lnTo>
                                    <a:pt x="10413" y="146"/>
                                  </a:lnTo>
                                  <a:lnTo>
                                    <a:pt x="10410" y="165"/>
                                  </a:lnTo>
                                  <a:lnTo>
                                    <a:pt x="10411" y="172"/>
                                  </a:lnTo>
                                  <a:lnTo>
                                    <a:pt x="10411" y="174"/>
                                  </a:lnTo>
                                  <a:lnTo>
                                    <a:pt x="10412" y="175"/>
                                  </a:lnTo>
                                  <a:lnTo>
                                    <a:pt x="10413" y="177"/>
                                  </a:lnTo>
                                  <a:lnTo>
                                    <a:pt x="10415" y="189"/>
                                  </a:lnTo>
                                  <a:lnTo>
                                    <a:pt x="10416" y="177"/>
                                  </a:lnTo>
                                  <a:lnTo>
                                    <a:pt x="10417" y="177"/>
                                  </a:lnTo>
                                  <a:lnTo>
                                    <a:pt x="10418" y="178"/>
                                  </a:lnTo>
                                  <a:lnTo>
                                    <a:pt x="10418" y="184"/>
                                  </a:lnTo>
                                  <a:lnTo>
                                    <a:pt x="10419" y="183"/>
                                  </a:lnTo>
                                  <a:lnTo>
                                    <a:pt x="10421" y="181"/>
                                  </a:lnTo>
                                  <a:lnTo>
                                    <a:pt x="10422" y="173"/>
                                  </a:lnTo>
                                  <a:lnTo>
                                    <a:pt x="10423" y="173"/>
                                  </a:lnTo>
                                  <a:lnTo>
                                    <a:pt x="10423" y="182"/>
                                  </a:lnTo>
                                  <a:lnTo>
                                    <a:pt x="10423" y="183"/>
                                  </a:lnTo>
                                  <a:lnTo>
                                    <a:pt x="10424" y="189"/>
                                  </a:lnTo>
                                  <a:lnTo>
                                    <a:pt x="10427" y="179"/>
                                  </a:lnTo>
                                  <a:lnTo>
                                    <a:pt x="10428" y="183"/>
                                  </a:lnTo>
                                  <a:lnTo>
                                    <a:pt x="10429" y="181"/>
                                  </a:lnTo>
                                  <a:lnTo>
                                    <a:pt x="10431" y="164"/>
                                  </a:lnTo>
                                  <a:lnTo>
                                    <a:pt x="10432" y="179"/>
                                  </a:lnTo>
                                  <a:lnTo>
                                    <a:pt x="10432" y="185"/>
                                  </a:lnTo>
                                  <a:lnTo>
                                    <a:pt x="10430" y="184"/>
                                  </a:lnTo>
                                  <a:lnTo>
                                    <a:pt x="10429" y="185"/>
                                  </a:lnTo>
                                  <a:lnTo>
                                    <a:pt x="10422" y="185"/>
                                  </a:lnTo>
                                  <a:lnTo>
                                    <a:pt x="10416" y="184"/>
                                  </a:lnTo>
                                  <a:lnTo>
                                    <a:pt x="10410" y="184"/>
                                  </a:lnTo>
                                  <a:lnTo>
                                    <a:pt x="10410" y="183"/>
                                  </a:lnTo>
                                  <a:lnTo>
                                    <a:pt x="10410" y="182"/>
                                  </a:lnTo>
                                  <a:lnTo>
                                    <a:pt x="10406" y="182"/>
                                  </a:lnTo>
                                  <a:lnTo>
                                    <a:pt x="10410" y="171"/>
                                  </a:lnTo>
                                  <a:lnTo>
                                    <a:pt x="10410" y="167"/>
                                  </a:lnTo>
                                  <a:lnTo>
                                    <a:pt x="10408" y="157"/>
                                  </a:lnTo>
                                  <a:lnTo>
                                    <a:pt x="10405" y="154"/>
                                  </a:lnTo>
                                  <a:lnTo>
                                    <a:pt x="10401" y="144"/>
                                  </a:lnTo>
                                  <a:lnTo>
                                    <a:pt x="10399" y="154"/>
                                  </a:lnTo>
                                  <a:lnTo>
                                    <a:pt x="10403" y="161"/>
                                  </a:lnTo>
                                  <a:lnTo>
                                    <a:pt x="10399" y="156"/>
                                  </a:lnTo>
                                  <a:lnTo>
                                    <a:pt x="10396" y="148"/>
                                  </a:lnTo>
                                  <a:lnTo>
                                    <a:pt x="10400" y="154"/>
                                  </a:lnTo>
                                  <a:lnTo>
                                    <a:pt x="10396" y="172"/>
                                  </a:lnTo>
                                  <a:lnTo>
                                    <a:pt x="10396" y="187"/>
                                  </a:lnTo>
                                  <a:lnTo>
                                    <a:pt x="10395" y="187"/>
                                  </a:lnTo>
                                  <a:lnTo>
                                    <a:pt x="10394" y="187"/>
                                  </a:lnTo>
                                  <a:lnTo>
                                    <a:pt x="10391" y="187"/>
                                  </a:lnTo>
                                  <a:lnTo>
                                    <a:pt x="10390" y="182"/>
                                  </a:lnTo>
                                  <a:lnTo>
                                    <a:pt x="10386" y="182"/>
                                  </a:lnTo>
                                  <a:lnTo>
                                    <a:pt x="10385" y="182"/>
                                  </a:lnTo>
                                  <a:lnTo>
                                    <a:pt x="10384" y="182"/>
                                  </a:lnTo>
                                  <a:lnTo>
                                    <a:pt x="10383" y="183"/>
                                  </a:lnTo>
                                  <a:lnTo>
                                    <a:pt x="10383" y="179"/>
                                  </a:lnTo>
                                  <a:lnTo>
                                    <a:pt x="10382" y="175"/>
                                  </a:lnTo>
                                  <a:lnTo>
                                    <a:pt x="10382" y="169"/>
                                  </a:lnTo>
                                  <a:lnTo>
                                    <a:pt x="10388" y="181"/>
                                  </a:lnTo>
                                  <a:lnTo>
                                    <a:pt x="10393" y="165"/>
                                  </a:lnTo>
                                  <a:lnTo>
                                    <a:pt x="10392" y="164"/>
                                  </a:lnTo>
                                  <a:lnTo>
                                    <a:pt x="10390" y="165"/>
                                  </a:lnTo>
                                  <a:lnTo>
                                    <a:pt x="10390" y="155"/>
                                  </a:lnTo>
                                  <a:lnTo>
                                    <a:pt x="10385" y="148"/>
                                  </a:lnTo>
                                  <a:lnTo>
                                    <a:pt x="10384" y="166"/>
                                  </a:lnTo>
                                  <a:lnTo>
                                    <a:pt x="10380" y="164"/>
                                  </a:lnTo>
                                  <a:lnTo>
                                    <a:pt x="10379" y="168"/>
                                  </a:lnTo>
                                  <a:lnTo>
                                    <a:pt x="10380" y="174"/>
                                  </a:lnTo>
                                  <a:lnTo>
                                    <a:pt x="10379" y="174"/>
                                  </a:lnTo>
                                  <a:lnTo>
                                    <a:pt x="10378" y="179"/>
                                  </a:lnTo>
                                  <a:lnTo>
                                    <a:pt x="10379" y="182"/>
                                  </a:lnTo>
                                  <a:lnTo>
                                    <a:pt x="10379" y="184"/>
                                  </a:lnTo>
                                  <a:lnTo>
                                    <a:pt x="10378" y="185"/>
                                  </a:lnTo>
                                  <a:lnTo>
                                    <a:pt x="10377" y="185"/>
                                  </a:lnTo>
                                  <a:lnTo>
                                    <a:pt x="10377" y="184"/>
                                  </a:lnTo>
                                  <a:lnTo>
                                    <a:pt x="10377" y="183"/>
                                  </a:lnTo>
                                  <a:lnTo>
                                    <a:pt x="10375" y="183"/>
                                  </a:lnTo>
                                  <a:lnTo>
                                    <a:pt x="10371" y="181"/>
                                  </a:lnTo>
                                  <a:lnTo>
                                    <a:pt x="10371" y="186"/>
                                  </a:lnTo>
                                  <a:lnTo>
                                    <a:pt x="10369" y="186"/>
                                  </a:lnTo>
                                  <a:lnTo>
                                    <a:pt x="10368" y="184"/>
                                  </a:lnTo>
                                  <a:lnTo>
                                    <a:pt x="10367" y="182"/>
                                  </a:lnTo>
                                  <a:lnTo>
                                    <a:pt x="10372" y="183"/>
                                  </a:lnTo>
                                  <a:lnTo>
                                    <a:pt x="10376" y="172"/>
                                  </a:lnTo>
                                  <a:lnTo>
                                    <a:pt x="10379" y="154"/>
                                  </a:lnTo>
                                  <a:lnTo>
                                    <a:pt x="10380" y="153"/>
                                  </a:lnTo>
                                  <a:lnTo>
                                    <a:pt x="10382" y="155"/>
                                  </a:lnTo>
                                  <a:lnTo>
                                    <a:pt x="10382" y="144"/>
                                  </a:lnTo>
                                  <a:lnTo>
                                    <a:pt x="10380" y="142"/>
                                  </a:lnTo>
                                  <a:lnTo>
                                    <a:pt x="10375" y="148"/>
                                  </a:lnTo>
                                  <a:lnTo>
                                    <a:pt x="10375" y="143"/>
                                  </a:lnTo>
                                  <a:lnTo>
                                    <a:pt x="10375" y="145"/>
                                  </a:lnTo>
                                  <a:lnTo>
                                    <a:pt x="10378" y="140"/>
                                  </a:lnTo>
                                  <a:lnTo>
                                    <a:pt x="10377" y="139"/>
                                  </a:lnTo>
                                  <a:lnTo>
                                    <a:pt x="10374" y="135"/>
                                  </a:lnTo>
                                  <a:lnTo>
                                    <a:pt x="10374" y="130"/>
                                  </a:lnTo>
                                  <a:lnTo>
                                    <a:pt x="10372" y="143"/>
                                  </a:lnTo>
                                  <a:lnTo>
                                    <a:pt x="10376" y="141"/>
                                  </a:lnTo>
                                  <a:lnTo>
                                    <a:pt x="10373" y="148"/>
                                  </a:lnTo>
                                  <a:lnTo>
                                    <a:pt x="10373" y="163"/>
                                  </a:lnTo>
                                  <a:lnTo>
                                    <a:pt x="10374" y="164"/>
                                  </a:lnTo>
                                  <a:lnTo>
                                    <a:pt x="10375" y="163"/>
                                  </a:lnTo>
                                  <a:lnTo>
                                    <a:pt x="10375" y="168"/>
                                  </a:lnTo>
                                  <a:lnTo>
                                    <a:pt x="10374" y="165"/>
                                  </a:lnTo>
                                  <a:lnTo>
                                    <a:pt x="10370" y="174"/>
                                  </a:lnTo>
                                  <a:lnTo>
                                    <a:pt x="10370" y="163"/>
                                  </a:lnTo>
                                  <a:lnTo>
                                    <a:pt x="10370" y="156"/>
                                  </a:lnTo>
                                  <a:lnTo>
                                    <a:pt x="10371" y="158"/>
                                  </a:lnTo>
                                  <a:lnTo>
                                    <a:pt x="10372" y="153"/>
                                  </a:lnTo>
                                  <a:lnTo>
                                    <a:pt x="10369" y="147"/>
                                  </a:lnTo>
                                  <a:lnTo>
                                    <a:pt x="10369" y="161"/>
                                  </a:lnTo>
                                  <a:lnTo>
                                    <a:pt x="10368" y="163"/>
                                  </a:lnTo>
                                  <a:lnTo>
                                    <a:pt x="10367" y="153"/>
                                  </a:lnTo>
                                  <a:lnTo>
                                    <a:pt x="10368" y="156"/>
                                  </a:lnTo>
                                  <a:lnTo>
                                    <a:pt x="10368" y="143"/>
                                  </a:lnTo>
                                  <a:lnTo>
                                    <a:pt x="10364" y="146"/>
                                  </a:lnTo>
                                  <a:lnTo>
                                    <a:pt x="10360" y="155"/>
                                  </a:lnTo>
                                  <a:lnTo>
                                    <a:pt x="10361" y="165"/>
                                  </a:lnTo>
                                  <a:lnTo>
                                    <a:pt x="10362" y="174"/>
                                  </a:lnTo>
                                  <a:lnTo>
                                    <a:pt x="10362" y="187"/>
                                  </a:lnTo>
                                  <a:lnTo>
                                    <a:pt x="10365" y="191"/>
                                  </a:lnTo>
                                  <a:lnTo>
                                    <a:pt x="10365" y="174"/>
                                  </a:lnTo>
                                  <a:lnTo>
                                    <a:pt x="10367" y="167"/>
                                  </a:lnTo>
                                  <a:lnTo>
                                    <a:pt x="10367" y="174"/>
                                  </a:lnTo>
                                  <a:lnTo>
                                    <a:pt x="10367" y="178"/>
                                  </a:lnTo>
                                  <a:lnTo>
                                    <a:pt x="10366" y="182"/>
                                  </a:lnTo>
                                  <a:lnTo>
                                    <a:pt x="10366" y="181"/>
                                  </a:lnTo>
                                  <a:lnTo>
                                    <a:pt x="10367" y="193"/>
                                  </a:lnTo>
                                  <a:lnTo>
                                    <a:pt x="10371" y="195"/>
                                  </a:lnTo>
                                  <a:lnTo>
                                    <a:pt x="10375" y="200"/>
                                  </a:lnTo>
                                  <a:lnTo>
                                    <a:pt x="10375" y="201"/>
                                  </a:lnTo>
                                  <a:lnTo>
                                    <a:pt x="10375" y="202"/>
                                  </a:lnTo>
                                  <a:lnTo>
                                    <a:pt x="10375" y="203"/>
                                  </a:lnTo>
                                  <a:lnTo>
                                    <a:pt x="10373" y="208"/>
                                  </a:lnTo>
                                  <a:lnTo>
                                    <a:pt x="10369" y="204"/>
                                  </a:lnTo>
                                  <a:lnTo>
                                    <a:pt x="10367" y="222"/>
                                  </a:lnTo>
                                  <a:lnTo>
                                    <a:pt x="10374" y="221"/>
                                  </a:lnTo>
                                  <a:lnTo>
                                    <a:pt x="10383" y="225"/>
                                  </a:lnTo>
                                  <a:lnTo>
                                    <a:pt x="10385" y="218"/>
                                  </a:lnTo>
                                  <a:lnTo>
                                    <a:pt x="10387" y="203"/>
                                  </a:lnTo>
                                  <a:lnTo>
                                    <a:pt x="10389" y="204"/>
                                  </a:lnTo>
                                  <a:lnTo>
                                    <a:pt x="10392" y="206"/>
                                  </a:lnTo>
                                  <a:lnTo>
                                    <a:pt x="10394" y="219"/>
                                  </a:lnTo>
                                  <a:lnTo>
                                    <a:pt x="10397" y="220"/>
                                  </a:lnTo>
                                  <a:lnTo>
                                    <a:pt x="10397" y="206"/>
                                  </a:lnTo>
                                  <a:lnTo>
                                    <a:pt x="10394" y="199"/>
                                  </a:lnTo>
                                  <a:lnTo>
                                    <a:pt x="10391" y="195"/>
                                  </a:lnTo>
                                  <a:lnTo>
                                    <a:pt x="10399" y="195"/>
                                  </a:lnTo>
                                  <a:lnTo>
                                    <a:pt x="10408" y="197"/>
                                  </a:lnTo>
                                  <a:lnTo>
                                    <a:pt x="10419" y="193"/>
                                  </a:lnTo>
                                  <a:lnTo>
                                    <a:pt x="10418" y="202"/>
                                  </a:lnTo>
                                  <a:lnTo>
                                    <a:pt x="10423" y="215"/>
                                  </a:lnTo>
                                  <a:lnTo>
                                    <a:pt x="10425" y="213"/>
                                  </a:lnTo>
                                  <a:lnTo>
                                    <a:pt x="10426" y="218"/>
                                  </a:lnTo>
                                  <a:lnTo>
                                    <a:pt x="10426" y="221"/>
                                  </a:lnTo>
                                  <a:lnTo>
                                    <a:pt x="10425" y="223"/>
                                  </a:lnTo>
                                  <a:lnTo>
                                    <a:pt x="10422" y="220"/>
                                  </a:lnTo>
                                  <a:lnTo>
                                    <a:pt x="10420" y="203"/>
                                  </a:lnTo>
                                  <a:lnTo>
                                    <a:pt x="10416" y="202"/>
                                  </a:lnTo>
                                  <a:lnTo>
                                    <a:pt x="10415" y="212"/>
                                  </a:lnTo>
                                  <a:lnTo>
                                    <a:pt x="10411" y="208"/>
                                  </a:lnTo>
                                  <a:lnTo>
                                    <a:pt x="10409" y="216"/>
                                  </a:lnTo>
                                  <a:lnTo>
                                    <a:pt x="10410" y="217"/>
                                  </a:lnTo>
                                  <a:lnTo>
                                    <a:pt x="10412" y="219"/>
                                  </a:lnTo>
                                  <a:lnTo>
                                    <a:pt x="10412" y="223"/>
                                  </a:lnTo>
                                  <a:lnTo>
                                    <a:pt x="10411" y="225"/>
                                  </a:lnTo>
                                  <a:lnTo>
                                    <a:pt x="10411" y="227"/>
                                  </a:lnTo>
                                  <a:lnTo>
                                    <a:pt x="10411" y="230"/>
                                  </a:lnTo>
                                  <a:lnTo>
                                    <a:pt x="10409" y="233"/>
                                  </a:lnTo>
                                  <a:lnTo>
                                    <a:pt x="10406" y="230"/>
                                  </a:lnTo>
                                  <a:lnTo>
                                    <a:pt x="10404" y="231"/>
                                  </a:lnTo>
                                  <a:lnTo>
                                    <a:pt x="10403" y="232"/>
                                  </a:lnTo>
                                  <a:lnTo>
                                    <a:pt x="10403" y="235"/>
                                  </a:lnTo>
                                  <a:lnTo>
                                    <a:pt x="10402" y="237"/>
                                  </a:lnTo>
                                  <a:lnTo>
                                    <a:pt x="10402" y="238"/>
                                  </a:lnTo>
                                  <a:lnTo>
                                    <a:pt x="10402" y="242"/>
                                  </a:lnTo>
                                  <a:lnTo>
                                    <a:pt x="10401" y="246"/>
                                  </a:lnTo>
                                  <a:lnTo>
                                    <a:pt x="10400" y="245"/>
                                  </a:lnTo>
                                  <a:lnTo>
                                    <a:pt x="10400" y="236"/>
                                  </a:lnTo>
                                  <a:lnTo>
                                    <a:pt x="10401" y="234"/>
                                  </a:lnTo>
                                  <a:lnTo>
                                    <a:pt x="10401" y="225"/>
                                  </a:lnTo>
                                  <a:lnTo>
                                    <a:pt x="10399" y="225"/>
                                  </a:lnTo>
                                  <a:lnTo>
                                    <a:pt x="10397" y="229"/>
                                  </a:lnTo>
                                  <a:lnTo>
                                    <a:pt x="10396" y="233"/>
                                  </a:lnTo>
                                  <a:lnTo>
                                    <a:pt x="10394" y="230"/>
                                  </a:lnTo>
                                  <a:lnTo>
                                    <a:pt x="10393" y="228"/>
                                  </a:lnTo>
                                  <a:lnTo>
                                    <a:pt x="10392" y="227"/>
                                  </a:lnTo>
                                  <a:lnTo>
                                    <a:pt x="10389" y="238"/>
                                  </a:lnTo>
                                  <a:lnTo>
                                    <a:pt x="10380" y="232"/>
                                  </a:lnTo>
                                  <a:lnTo>
                                    <a:pt x="10377" y="243"/>
                                  </a:lnTo>
                                  <a:lnTo>
                                    <a:pt x="10372" y="239"/>
                                  </a:lnTo>
                                  <a:lnTo>
                                    <a:pt x="10367" y="236"/>
                                  </a:lnTo>
                                  <a:lnTo>
                                    <a:pt x="10364" y="247"/>
                                  </a:lnTo>
                                  <a:lnTo>
                                    <a:pt x="10364" y="233"/>
                                  </a:lnTo>
                                  <a:lnTo>
                                    <a:pt x="10362" y="234"/>
                                  </a:lnTo>
                                  <a:lnTo>
                                    <a:pt x="10361" y="231"/>
                                  </a:lnTo>
                                  <a:lnTo>
                                    <a:pt x="10358" y="245"/>
                                  </a:lnTo>
                                  <a:lnTo>
                                    <a:pt x="10356" y="234"/>
                                  </a:lnTo>
                                  <a:lnTo>
                                    <a:pt x="10352" y="244"/>
                                  </a:lnTo>
                                  <a:lnTo>
                                    <a:pt x="10352" y="236"/>
                                  </a:lnTo>
                                  <a:lnTo>
                                    <a:pt x="10349" y="235"/>
                                  </a:lnTo>
                                  <a:lnTo>
                                    <a:pt x="10352" y="222"/>
                                  </a:lnTo>
                                  <a:lnTo>
                                    <a:pt x="10356" y="229"/>
                                  </a:lnTo>
                                  <a:lnTo>
                                    <a:pt x="10359" y="222"/>
                                  </a:lnTo>
                                  <a:lnTo>
                                    <a:pt x="10362" y="224"/>
                                  </a:lnTo>
                                  <a:lnTo>
                                    <a:pt x="10365" y="221"/>
                                  </a:lnTo>
                                  <a:lnTo>
                                    <a:pt x="10362" y="222"/>
                                  </a:lnTo>
                                  <a:lnTo>
                                    <a:pt x="10363" y="204"/>
                                  </a:lnTo>
                                  <a:lnTo>
                                    <a:pt x="10360" y="206"/>
                                  </a:lnTo>
                                  <a:lnTo>
                                    <a:pt x="10360" y="217"/>
                                  </a:lnTo>
                                  <a:lnTo>
                                    <a:pt x="10359" y="222"/>
                                  </a:lnTo>
                                  <a:lnTo>
                                    <a:pt x="10357" y="221"/>
                                  </a:lnTo>
                                  <a:lnTo>
                                    <a:pt x="10357" y="212"/>
                                  </a:lnTo>
                                  <a:lnTo>
                                    <a:pt x="10362" y="205"/>
                                  </a:lnTo>
                                  <a:lnTo>
                                    <a:pt x="10359" y="196"/>
                                  </a:lnTo>
                                  <a:lnTo>
                                    <a:pt x="10359" y="207"/>
                                  </a:lnTo>
                                  <a:lnTo>
                                    <a:pt x="10355" y="197"/>
                                  </a:lnTo>
                                  <a:lnTo>
                                    <a:pt x="10355" y="186"/>
                                  </a:lnTo>
                                  <a:lnTo>
                                    <a:pt x="10358" y="183"/>
                                  </a:lnTo>
                                  <a:lnTo>
                                    <a:pt x="10358" y="156"/>
                                  </a:lnTo>
                                  <a:lnTo>
                                    <a:pt x="10356" y="147"/>
                                  </a:lnTo>
                                  <a:lnTo>
                                    <a:pt x="10352" y="150"/>
                                  </a:lnTo>
                                  <a:lnTo>
                                    <a:pt x="10349" y="147"/>
                                  </a:lnTo>
                                  <a:lnTo>
                                    <a:pt x="10347" y="150"/>
                                  </a:lnTo>
                                  <a:lnTo>
                                    <a:pt x="10346" y="151"/>
                                  </a:lnTo>
                                  <a:lnTo>
                                    <a:pt x="10347" y="160"/>
                                  </a:lnTo>
                                  <a:lnTo>
                                    <a:pt x="10346" y="160"/>
                                  </a:lnTo>
                                  <a:lnTo>
                                    <a:pt x="10345" y="161"/>
                                  </a:lnTo>
                                  <a:lnTo>
                                    <a:pt x="10342" y="149"/>
                                  </a:lnTo>
                                  <a:lnTo>
                                    <a:pt x="10342" y="165"/>
                                  </a:lnTo>
                                  <a:lnTo>
                                    <a:pt x="10345" y="168"/>
                                  </a:lnTo>
                                  <a:lnTo>
                                    <a:pt x="10348" y="168"/>
                                  </a:lnTo>
                                  <a:lnTo>
                                    <a:pt x="10348" y="191"/>
                                  </a:lnTo>
                                  <a:lnTo>
                                    <a:pt x="10346" y="209"/>
                                  </a:lnTo>
                                  <a:lnTo>
                                    <a:pt x="10347" y="211"/>
                                  </a:lnTo>
                                  <a:lnTo>
                                    <a:pt x="10347" y="219"/>
                                  </a:lnTo>
                                  <a:lnTo>
                                    <a:pt x="10347" y="230"/>
                                  </a:lnTo>
                                  <a:lnTo>
                                    <a:pt x="10346" y="230"/>
                                  </a:lnTo>
                                  <a:lnTo>
                                    <a:pt x="10346" y="234"/>
                                  </a:lnTo>
                                  <a:lnTo>
                                    <a:pt x="10345" y="235"/>
                                  </a:lnTo>
                                  <a:lnTo>
                                    <a:pt x="10342" y="238"/>
                                  </a:lnTo>
                                  <a:lnTo>
                                    <a:pt x="10342" y="227"/>
                                  </a:lnTo>
                                  <a:lnTo>
                                    <a:pt x="10339" y="229"/>
                                  </a:lnTo>
                                  <a:lnTo>
                                    <a:pt x="10338" y="237"/>
                                  </a:lnTo>
                                  <a:lnTo>
                                    <a:pt x="10336" y="235"/>
                                  </a:lnTo>
                                  <a:lnTo>
                                    <a:pt x="10335" y="237"/>
                                  </a:lnTo>
                                  <a:lnTo>
                                    <a:pt x="10336" y="254"/>
                                  </a:lnTo>
                                  <a:lnTo>
                                    <a:pt x="10339" y="246"/>
                                  </a:lnTo>
                                  <a:lnTo>
                                    <a:pt x="10341" y="242"/>
                                  </a:lnTo>
                                  <a:lnTo>
                                    <a:pt x="10341" y="244"/>
                                  </a:lnTo>
                                  <a:lnTo>
                                    <a:pt x="10341" y="247"/>
                                  </a:lnTo>
                                  <a:lnTo>
                                    <a:pt x="10342" y="249"/>
                                  </a:lnTo>
                                  <a:lnTo>
                                    <a:pt x="10341" y="251"/>
                                  </a:lnTo>
                                  <a:lnTo>
                                    <a:pt x="10340" y="252"/>
                                  </a:lnTo>
                                  <a:lnTo>
                                    <a:pt x="10340" y="258"/>
                                  </a:lnTo>
                                  <a:lnTo>
                                    <a:pt x="10338" y="258"/>
                                  </a:lnTo>
                                  <a:lnTo>
                                    <a:pt x="10338" y="257"/>
                                  </a:lnTo>
                                  <a:lnTo>
                                    <a:pt x="10339" y="256"/>
                                  </a:lnTo>
                                  <a:lnTo>
                                    <a:pt x="10339" y="254"/>
                                  </a:lnTo>
                                  <a:lnTo>
                                    <a:pt x="10336" y="257"/>
                                  </a:lnTo>
                                  <a:lnTo>
                                    <a:pt x="10330" y="247"/>
                                  </a:lnTo>
                                  <a:lnTo>
                                    <a:pt x="10328" y="258"/>
                                  </a:lnTo>
                                  <a:lnTo>
                                    <a:pt x="10317" y="258"/>
                                  </a:lnTo>
                                  <a:lnTo>
                                    <a:pt x="10318" y="256"/>
                                  </a:lnTo>
                                  <a:lnTo>
                                    <a:pt x="10318" y="255"/>
                                  </a:lnTo>
                                  <a:lnTo>
                                    <a:pt x="10319" y="253"/>
                                  </a:lnTo>
                                  <a:lnTo>
                                    <a:pt x="10316" y="252"/>
                                  </a:lnTo>
                                  <a:lnTo>
                                    <a:pt x="10316" y="250"/>
                                  </a:lnTo>
                                  <a:lnTo>
                                    <a:pt x="10317" y="247"/>
                                  </a:lnTo>
                                  <a:lnTo>
                                    <a:pt x="10319" y="248"/>
                                  </a:lnTo>
                                  <a:lnTo>
                                    <a:pt x="10321" y="253"/>
                                  </a:lnTo>
                                  <a:lnTo>
                                    <a:pt x="10320" y="237"/>
                                  </a:lnTo>
                                  <a:lnTo>
                                    <a:pt x="10319" y="237"/>
                                  </a:lnTo>
                                  <a:lnTo>
                                    <a:pt x="10319" y="236"/>
                                  </a:lnTo>
                                  <a:lnTo>
                                    <a:pt x="10319" y="235"/>
                                  </a:lnTo>
                                  <a:lnTo>
                                    <a:pt x="10319" y="234"/>
                                  </a:lnTo>
                                  <a:lnTo>
                                    <a:pt x="10315" y="234"/>
                                  </a:lnTo>
                                  <a:lnTo>
                                    <a:pt x="10312" y="232"/>
                                  </a:lnTo>
                                  <a:lnTo>
                                    <a:pt x="10311" y="228"/>
                                  </a:lnTo>
                                  <a:lnTo>
                                    <a:pt x="10310" y="229"/>
                                  </a:lnTo>
                                  <a:lnTo>
                                    <a:pt x="10310" y="230"/>
                                  </a:lnTo>
                                  <a:lnTo>
                                    <a:pt x="10310" y="231"/>
                                  </a:lnTo>
                                  <a:lnTo>
                                    <a:pt x="10310" y="226"/>
                                  </a:lnTo>
                                  <a:lnTo>
                                    <a:pt x="10310" y="221"/>
                                  </a:lnTo>
                                  <a:lnTo>
                                    <a:pt x="10310" y="216"/>
                                  </a:lnTo>
                                  <a:lnTo>
                                    <a:pt x="10313" y="213"/>
                                  </a:lnTo>
                                  <a:lnTo>
                                    <a:pt x="10313" y="224"/>
                                  </a:lnTo>
                                  <a:lnTo>
                                    <a:pt x="10315" y="222"/>
                                  </a:lnTo>
                                  <a:lnTo>
                                    <a:pt x="10315" y="208"/>
                                  </a:lnTo>
                                  <a:lnTo>
                                    <a:pt x="10312" y="207"/>
                                  </a:lnTo>
                                  <a:lnTo>
                                    <a:pt x="10309" y="207"/>
                                  </a:lnTo>
                                  <a:lnTo>
                                    <a:pt x="10309" y="206"/>
                                  </a:lnTo>
                                  <a:lnTo>
                                    <a:pt x="10309" y="205"/>
                                  </a:lnTo>
                                  <a:lnTo>
                                    <a:pt x="10309" y="203"/>
                                  </a:lnTo>
                                  <a:lnTo>
                                    <a:pt x="10295" y="193"/>
                                  </a:lnTo>
                                  <a:lnTo>
                                    <a:pt x="10282" y="201"/>
                                  </a:lnTo>
                                  <a:lnTo>
                                    <a:pt x="10284" y="205"/>
                                  </a:lnTo>
                                  <a:lnTo>
                                    <a:pt x="10287" y="205"/>
                                  </a:lnTo>
                                  <a:lnTo>
                                    <a:pt x="10290" y="205"/>
                                  </a:lnTo>
                                  <a:lnTo>
                                    <a:pt x="10288" y="212"/>
                                  </a:lnTo>
                                  <a:lnTo>
                                    <a:pt x="10287" y="218"/>
                                  </a:lnTo>
                                  <a:lnTo>
                                    <a:pt x="10283" y="219"/>
                                  </a:lnTo>
                                  <a:lnTo>
                                    <a:pt x="10280" y="219"/>
                                  </a:lnTo>
                                  <a:lnTo>
                                    <a:pt x="10277" y="202"/>
                                  </a:lnTo>
                                  <a:lnTo>
                                    <a:pt x="10274" y="203"/>
                                  </a:lnTo>
                                  <a:lnTo>
                                    <a:pt x="10270" y="203"/>
                                  </a:lnTo>
                                  <a:lnTo>
                                    <a:pt x="10267" y="206"/>
                                  </a:lnTo>
                                  <a:lnTo>
                                    <a:pt x="10265" y="227"/>
                                  </a:lnTo>
                                  <a:lnTo>
                                    <a:pt x="10267" y="228"/>
                                  </a:lnTo>
                                  <a:lnTo>
                                    <a:pt x="10269" y="225"/>
                                  </a:lnTo>
                                  <a:lnTo>
                                    <a:pt x="10269" y="232"/>
                                  </a:lnTo>
                                  <a:lnTo>
                                    <a:pt x="10268" y="232"/>
                                  </a:lnTo>
                                  <a:lnTo>
                                    <a:pt x="10268" y="245"/>
                                  </a:lnTo>
                                  <a:lnTo>
                                    <a:pt x="10267" y="247"/>
                                  </a:lnTo>
                                  <a:lnTo>
                                    <a:pt x="10265" y="246"/>
                                  </a:lnTo>
                                  <a:lnTo>
                                    <a:pt x="10266" y="232"/>
                                  </a:lnTo>
                                  <a:lnTo>
                                    <a:pt x="10265" y="232"/>
                                  </a:lnTo>
                                  <a:lnTo>
                                    <a:pt x="10264" y="240"/>
                                  </a:lnTo>
                                  <a:lnTo>
                                    <a:pt x="10263" y="242"/>
                                  </a:lnTo>
                                  <a:lnTo>
                                    <a:pt x="10262" y="246"/>
                                  </a:lnTo>
                                  <a:lnTo>
                                    <a:pt x="10260" y="242"/>
                                  </a:lnTo>
                                  <a:lnTo>
                                    <a:pt x="10258" y="238"/>
                                  </a:lnTo>
                                  <a:lnTo>
                                    <a:pt x="10255" y="236"/>
                                  </a:lnTo>
                                  <a:lnTo>
                                    <a:pt x="10255" y="235"/>
                                  </a:lnTo>
                                  <a:lnTo>
                                    <a:pt x="10256" y="233"/>
                                  </a:lnTo>
                                  <a:lnTo>
                                    <a:pt x="10256" y="231"/>
                                  </a:lnTo>
                                  <a:lnTo>
                                    <a:pt x="10254" y="232"/>
                                  </a:lnTo>
                                  <a:lnTo>
                                    <a:pt x="10254" y="224"/>
                                  </a:lnTo>
                                  <a:lnTo>
                                    <a:pt x="10253" y="221"/>
                                  </a:lnTo>
                                  <a:lnTo>
                                    <a:pt x="10253" y="230"/>
                                  </a:lnTo>
                                  <a:lnTo>
                                    <a:pt x="10254" y="233"/>
                                  </a:lnTo>
                                  <a:lnTo>
                                    <a:pt x="10253" y="235"/>
                                  </a:lnTo>
                                  <a:lnTo>
                                    <a:pt x="10252" y="235"/>
                                  </a:lnTo>
                                  <a:lnTo>
                                    <a:pt x="10251" y="236"/>
                                  </a:lnTo>
                                  <a:lnTo>
                                    <a:pt x="10251" y="237"/>
                                  </a:lnTo>
                                  <a:lnTo>
                                    <a:pt x="10251" y="238"/>
                                  </a:lnTo>
                                  <a:lnTo>
                                    <a:pt x="10251" y="239"/>
                                  </a:lnTo>
                                  <a:lnTo>
                                    <a:pt x="10251" y="240"/>
                                  </a:lnTo>
                                  <a:lnTo>
                                    <a:pt x="10252" y="221"/>
                                  </a:lnTo>
                                  <a:lnTo>
                                    <a:pt x="10249" y="218"/>
                                  </a:lnTo>
                                  <a:lnTo>
                                    <a:pt x="10247" y="215"/>
                                  </a:lnTo>
                                  <a:lnTo>
                                    <a:pt x="10245" y="215"/>
                                  </a:lnTo>
                                  <a:lnTo>
                                    <a:pt x="10246" y="224"/>
                                  </a:lnTo>
                                  <a:lnTo>
                                    <a:pt x="10245" y="225"/>
                                  </a:lnTo>
                                  <a:lnTo>
                                    <a:pt x="10240" y="219"/>
                                  </a:lnTo>
                                  <a:lnTo>
                                    <a:pt x="10235" y="223"/>
                                  </a:lnTo>
                                  <a:lnTo>
                                    <a:pt x="10230" y="223"/>
                                  </a:lnTo>
                                  <a:lnTo>
                                    <a:pt x="10230" y="216"/>
                                  </a:lnTo>
                                  <a:lnTo>
                                    <a:pt x="10231" y="215"/>
                                  </a:lnTo>
                                  <a:lnTo>
                                    <a:pt x="10230" y="208"/>
                                  </a:lnTo>
                                  <a:lnTo>
                                    <a:pt x="10213" y="203"/>
                                  </a:lnTo>
                                  <a:lnTo>
                                    <a:pt x="10199" y="204"/>
                                  </a:lnTo>
                                  <a:lnTo>
                                    <a:pt x="10183" y="201"/>
                                  </a:lnTo>
                                  <a:lnTo>
                                    <a:pt x="10176" y="205"/>
                                  </a:lnTo>
                                  <a:lnTo>
                                    <a:pt x="10177" y="207"/>
                                  </a:lnTo>
                                  <a:lnTo>
                                    <a:pt x="10178" y="210"/>
                                  </a:lnTo>
                                  <a:lnTo>
                                    <a:pt x="10177" y="209"/>
                                  </a:lnTo>
                                  <a:lnTo>
                                    <a:pt x="10175" y="209"/>
                                  </a:lnTo>
                                  <a:lnTo>
                                    <a:pt x="10174" y="208"/>
                                  </a:lnTo>
                                  <a:lnTo>
                                    <a:pt x="10174" y="205"/>
                                  </a:lnTo>
                                  <a:lnTo>
                                    <a:pt x="10174" y="202"/>
                                  </a:lnTo>
                                  <a:lnTo>
                                    <a:pt x="10174" y="198"/>
                                  </a:lnTo>
                                  <a:lnTo>
                                    <a:pt x="10172" y="195"/>
                                  </a:lnTo>
                                  <a:lnTo>
                                    <a:pt x="10167" y="203"/>
                                  </a:lnTo>
                                  <a:lnTo>
                                    <a:pt x="10167" y="192"/>
                                  </a:lnTo>
                                  <a:lnTo>
                                    <a:pt x="10167" y="176"/>
                                  </a:lnTo>
                                  <a:lnTo>
                                    <a:pt x="10170" y="185"/>
                                  </a:lnTo>
                                  <a:lnTo>
                                    <a:pt x="10172" y="188"/>
                                  </a:lnTo>
                                  <a:lnTo>
                                    <a:pt x="10172" y="182"/>
                                  </a:lnTo>
                                  <a:lnTo>
                                    <a:pt x="10172" y="176"/>
                                  </a:lnTo>
                                  <a:lnTo>
                                    <a:pt x="10174" y="178"/>
                                  </a:lnTo>
                                  <a:lnTo>
                                    <a:pt x="10176" y="179"/>
                                  </a:lnTo>
                                  <a:lnTo>
                                    <a:pt x="10178" y="181"/>
                                  </a:lnTo>
                                  <a:lnTo>
                                    <a:pt x="10179" y="188"/>
                                  </a:lnTo>
                                  <a:lnTo>
                                    <a:pt x="10183" y="191"/>
                                  </a:lnTo>
                                  <a:lnTo>
                                    <a:pt x="10182" y="171"/>
                                  </a:lnTo>
                                  <a:lnTo>
                                    <a:pt x="10185" y="174"/>
                                  </a:lnTo>
                                  <a:lnTo>
                                    <a:pt x="10189" y="186"/>
                                  </a:lnTo>
                                  <a:lnTo>
                                    <a:pt x="10198" y="175"/>
                                  </a:lnTo>
                                  <a:lnTo>
                                    <a:pt x="10201" y="176"/>
                                  </a:lnTo>
                                  <a:lnTo>
                                    <a:pt x="10200" y="175"/>
                                  </a:lnTo>
                                  <a:lnTo>
                                    <a:pt x="10199" y="175"/>
                                  </a:lnTo>
                                  <a:lnTo>
                                    <a:pt x="10199" y="171"/>
                                  </a:lnTo>
                                  <a:lnTo>
                                    <a:pt x="10206" y="179"/>
                                  </a:lnTo>
                                  <a:lnTo>
                                    <a:pt x="10210" y="173"/>
                                  </a:lnTo>
                                  <a:lnTo>
                                    <a:pt x="10216" y="162"/>
                                  </a:lnTo>
                                  <a:lnTo>
                                    <a:pt x="10216" y="169"/>
                                  </a:lnTo>
                                  <a:lnTo>
                                    <a:pt x="10213" y="180"/>
                                  </a:lnTo>
                                  <a:lnTo>
                                    <a:pt x="10215" y="182"/>
                                  </a:lnTo>
                                  <a:lnTo>
                                    <a:pt x="10216" y="169"/>
                                  </a:lnTo>
                                  <a:lnTo>
                                    <a:pt x="10217" y="189"/>
                                  </a:lnTo>
                                  <a:lnTo>
                                    <a:pt x="10219" y="182"/>
                                  </a:lnTo>
                                  <a:lnTo>
                                    <a:pt x="10218" y="175"/>
                                  </a:lnTo>
                                  <a:lnTo>
                                    <a:pt x="10218" y="170"/>
                                  </a:lnTo>
                                  <a:lnTo>
                                    <a:pt x="10220" y="168"/>
                                  </a:lnTo>
                                  <a:lnTo>
                                    <a:pt x="10224" y="178"/>
                                  </a:lnTo>
                                  <a:lnTo>
                                    <a:pt x="10228" y="174"/>
                                  </a:lnTo>
                                  <a:lnTo>
                                    <a:pt x="10233" y="172"/>
                                  </a:lnTo>
                                  <a:lnTo>
                                    <a:pt x="10234" y="159"/>
                                  </a:lnTo>
                                  <a:lnTo>
                                    <a:pt x="10233" y="152"/>
                                  </a:lnTo>
                                  <a:lnTo>
                                    <a:pt x="10237" y="141"/>
                                  </a:lnTo>
                                  <a:lnTo>
                                    <a:pt x="10240" y="143"/>
                                  </a:lnTo>
                                  <a:lnTo>
                                    <a:pt x="10246" y="140"/>
                                  </a:lnTo>
                                  <a:lnTo>
                                    <a:pt x="10245" y="129"/>
                                  </a:lnTo>
                                  <a:lnTo>
                                    <a:pt x="10243" y="121"/>
                                  </a:lnTo>
                                  <a:lnTo>
                                    <a:pt x="10246" y="133"/>
                                  </a:lnTo>
                                  <a:lnTo>
                                    <a:pt x="10249" y="122"/>
                                  </a:lnTo>
                                  <a:lnTo>
                                    <a:pt x="10249" y="111"/>
                                  </a:lnTo>
                                  <a:lnTo>
                                    <a:pt x="10250" y="113"/>
                                  </a:lnTo>
                                  <a:lnTo>
                                    <a:pt x="10251" y="118"/>
                                  </a:lnTo>
                                  <a:lnTo>
                                    <a:pt x="10251" y="126"/>
                                  </a:lnTo>
                                  <a:lnTo>
                                    <a:pt x="10254" y="129"/>
                                  </a:lnTo>
                                  <a:lnTo>
                                    <a:pt x="10253" y="109"/>
                                  </a:lnTo>
                                  <a:lnTo>
                                    <a:pt x="10256" y="112"/>
                                  </a:lnTo>
                                  <a:lnTo>
                                    <a:pt x="10258" y="122"/>
                                  </a:lnTo>
                                  <a:lnTo>
                                    <a:pt x="10261" y="114"/>
                                  </a:lnTo>
                                  <a:lnTo>
                                    <a:pt x="10265" y="110"/>
                                  </a:lnTo>
                                  <a:lnTo>
                                    <a:pt x="10269" y="123"/>
                                  </a:lnTo>
                                  <a:lnTo>
                                    <a:pt x="10269" y="108"/>
                                  </a:lnTo>
                                  <a:lnTo>
                                    <a:pt x="10261" y="103"/>
                                  </a:lnTo>
                                  <a:lnTo>
                                    <a:pt x="10254" y="97"/>
                                  </a:lnTo>
                                  <a:lnTo>
                                    <a:pt x="10247" y="96"/>
                                  </a:lnTo>
                                  <a:lnTo>
                                    <a:pt x="10245" y="96"/>
                                  </a:lnTo>
                                  <a:lnTo>
                                    <a:pt x="10244" y="102"/>
                                  </a:lnTo>
                                  <a:lnTo>
                                    <a:pt x="10243" y="100"/>
                                  </a:lnTo>
                                  <a:lnTo>
                                    <a:pt x="10241" y="99"/>
                                  </a:lnTo>
                                  <a:lnTo>
                                    <a:pt x="10240" y="91"/>
                                  </a:lnTo>
                                  <a:lnTo>
                                    <a:pt x="10238" y="90"/>
                                  </a:lnTo>
                                  <a:lnTo>
                                    <a:pt x="10236" y="89"/>
                                  </a:lnTo>
                                  <a:lnTo>
                                    <a:pt x="10234" y="95"/>
                                  </a:lnTo>
                                  <a:lnTo>
                                    <a:pt x="10233" y="95"/>
                                  </a:lnTo>
                                  <a:lnTo>
                                    <a:pt x="10227" y="94"/>
                                  </a:lnTo>
                                  <a:lnTo>
                                    <a:pt x="10221" y="86"/>
                                  </a:lnTo>
                                  <a:lnTo>
                                    <a:pt x="10216" y="88"/>
                                  </a:lnTo>
                                  <a:lnTo>
                                    <a:pt x="10214" y="89"/>
                                  </a:lnTo>
                                  <a:lnTo>
                                    <a:pt x="10212" y="96"/>
                                  </a:lnTo>
                                  <a:lnTo>
                                    <a:pt x="10210" y="97"/>
                                  </a:lnTo>
                                  <a:lnTo>
                                    <a:pt x="10202" y="102"/>
                                  </a:lnTo>
                                  <a:lnTo>
                                    <a:pt x="10194" y="91"/>
                                  </a:lnTo>
                                  <a:lnTo>
                                    <a:pt x="10185" y="95"/>
                                  </a:lnTo>
                                  <a:lnTo>
                                    <a:pt x="10183" y="95"/>
                                  </a:lnTo>
                                  <a:lnTo>
                                    <a:pt x="10184" y="111"/>
                                  </a:lnTo>
                                  <a:lnTo>
                                    <a:pt x="10182" y="109"/>
                                  </a:lnTo>
                                  <a:lnTo>
                                    <a:pt x="10179" y="108"/>
                                  </a:lnTo>
                                  <a:lnTo>
                                    <a:pt x="10175" y="112"/>
                                  </a:lnTo>
                                  <a:lnTo>
                                    <a:pt x="10173" y="103"/>
                                  </a:lnTo>
                                  <a:lnTo>
                                    <a:pt x="10173" y="111"/>
                                  </a:lnTo>
                                  <a:lnTo>
                                    <a:pt x="10172" y="119"/>
                                  </a:lnTo>
                                  <a:lnTo>
                                    <a:pt x="10170" y="118"/>
                                  </a:lnTo>
                                  <a:lnTo>
                                    <a:pt x="10169" y="107"/>
                                  </a:lnTo>
                                  <a:lnTo>
                                    <a:pt x="10172" y="113"/>
                                  </a:lnTo>
                                  <a:lnTo>
                                    <a:pt x="10172" y="103"/>
                                  </a:lnTo>
                                  <a:lnTo>
                                    <a:pt x="10166" y="107"/>
                                  </a:lnTo>
                                  <a:lnTo>
                                    <a:pt x="10161" y="92"/>
                                  </a:lnTo>
                                  <a:lnTo>
                                    <a:pt x="10157" y="107"/>
                                  </a:lnTo>
                                  <a:lnTo>
                                    <a:pt x="10152" y="91"/>
                                  </a:lnTo>
                                  <a:lnTo>
                                    <a:pt x="10148" y="109"/>
                                  </a:lnTo>
                                  <a:lnTo>
                                    <a:pt x="10145" y="111"/>
                                  </a:lnTo>
                                  <a:lnTo>
                                    <a:pt x="10143" y="111"/>
                                  </a:lnTo>
                                  <a:lnTo>
                                    <a:pt x="10143" y="104"/>
                                  </a:lnTo>
                                  <a:lnTo>
                                    <a:pt x="10142" y="105"/>
                                  </a:lnTo>
                                  <a:lnTo>
                                    <a:pt x="10136" y="110"/>
                                  </a:lnTo>
                                  <a:lnTo>
                                    <a:pt x="10128" y="104"/>
                                  </a:lnTo>
                                  <a:lnTo>
                                    <a:pt x="10121" y="103"/>
                                  </a:lnTo>
                                  <a:lnTo>
                                    <a:pt x="10120" y="103"/>
                                  </a:lnTo>
                                  <a:lnTo>
                                    <a:pt x="10119" y="108"/>
                                  </a:lnTo>
                                  <a:lnTo>
                                    <a:pt x="10118" y="108"/>
                                  </a:lnTo>
                                  <a:lnTo>
                                    <a:pt x="10117" y="108"/>
                                  </a:lnTo>
                                  <a:lnTo>
                                    <a:pt x="10115" y="102"/>
                                  </a:lnTo>
                                  <a:lnTo>
                                    <a:pt x="10115" y="103"/>
                                  </a:lnTo>
                                  <a:lnTo>
                                    <a:pt x="10114" y="103"/>
                                  </a:lnTo>
                                  <a:lnTo>
                                    <a:pt x="10113" y="112"/>
                                  </a:lnTo>
                                  <a:lnTo>
                                    <a:pt x="10111" y="112"/>
                                  </a:lnTo>
                                  <a:lnTo>
                                    <a:pt x="10110" y="112"/>
                                  </a:lnTo>
                                  <a:lnTo>
                                    <a:pt x="10108" y="106"/>
                                  </a:lnTo>
                                  <a:lnTo>
                                    <a:pt x="10107" y="107"/>
                                  </a:lnTo>
                                  <a:lnTo>
                                    <a:pt x="10106" y="107"/>
                                  </a:lnTo>
                                  <a:lnTo>
                                    <a:pt x="10106" y="111"/>
                                  </a:lnTo>
                                  <a:lnTo>
                                    <a:pt x="10104" y="111"/>
                                  </a:lnTo>
                                  <a:lnTo>
                                    <a:pt x="10099" y="114"/>
                                  </a:lnTo>
                                  <a:lnTo>
                                    <a:pt x="10094" y="105"/>
                                  </a:lnTo>
                                  <a:lnTo>
                                    <a:pt x="10089" y="105"/>
                                  </a:lnTo>
                                  <a:lnTo>
                                    <a:pt x="10087" y="105"/>
                                  </a:lnTo>
                                  <a:lnTo>
                                    <a:pt x="10084" y="113"/>
                                  </a:lnTo>
                                  <a:lnTo>
                                    <a:pt x="10082" y="114"/>
                                  </a:lnTo>
                                  <a:lnTo>
                                    <a:pt x="10081" y="115"/>
                                  </a:lnTo>
                                  <a:lnTo>
                                    <a:pt x="10080" y="109"/>
                                  </a:lnTo>
                                  <a:lnTo>
                                    <a:pt x="10079" y="109"/>
                                  </a:lnTo>
                                  <a:lnTo>
                                    <a:pt x="10077" y="109"/>
                                  </a:lnTo>
                                  <a:lnTo>
                                    <a:pt x="10077" y="117"/>
                                  </a:lnTo>
                                  <a:lnTo>
                                    <a:pt x="10075" y="119"/>
                                  </a:lnTo>
                                  <a:lnTo>
                                    <a:pt x="10069" y="111"/>
                                  </a:lnTo>
                                  <a:lnTo>
                                    <a:pt x="10062" y="117"/>
                                  </a:lnTo>
                                  <a:lnTo>
                                    <a:pt x="10055" y="115"/>
                                  </a:lnTo>
                                  <a:lnTo>
                                    <a:pt x="10049" y="112"/>
                                  </a:lnTo>
                                  <a:lnTo>
                                    <a:pt x="10042" y="115"/>
                                  </a:lnTo>
                                  <a:lnTo>
                                    <a:pt x="10040" y="116"/>
                                  </a:lnTo>
                                  <a:lnTo>
                                    <a:pt x="10039" y="123"/>
                                  </a:lnTo>
                                  <a:lnTo>
                                    <a:pt x="10037" y="125"/>
                                  </a:lnTo>
                                  <a:lnTo>
                                    <a:pt x="10035" y="126"/>
                                  </a:lnTo>
                                  <a:lnTo>
                                    <a:pt x="10031" y="129"/>
                                  </a:lnTo>
                                  <a:lnTo>
                                    <a:pt x="10029" y="129"/>
                                  </a:lnTo>
                                  <a:lnTo>
                                    <a:pt x="10025" y="128"/>
                                  </a:lnTo>
                                  <a:lnTo>
                                    <a:pt x="10021" y="124"/>
                                  </a:lnTo>
                                  <a:lnTo>
                                    <a:pt x="10019" y="118"/>
                                  </a:lnTo>
                                  <a:lnTo>
                                    <a:pt x="10017" y="118"/>
                                  </a:lnTo>
                                  <a:lnTo>
                                    <a:pt x="10018" y="130"/>
                                  </a:lnTo>
                                  <a:lnTo>
                                    <a:pt x="10016" y="128"/>
                                  </a:lnTo>
                                  <a:lnTo>
                                    <a:pt x="10014" y="113"/>
                                  </a:lnTo>
                                  <a:lnTo>
                                    <a:pt x="10012" y="126"/>
                                  </a:lnTo>
                                  <a:lnTo>
                                    <a:pt x="10009" y="117"/>
                                  </a:lnTo>
                                  <a:lnTo>
                                    <a:pt x="10009" y="121"/>
                                  </a:lnTo>
                                  <a:lnTo>
                                    <a:pt x="10009" y="127"/>
                                  </a:lnTo>
                                  <a:lnTo>
                                    <a:pt x="10008" y="127"/>
                                  </a:lnTo>
                                  <a:lnTo>
                                    <a:pt x="10004" y="121"/>
                                  </a:lnTo>
                                  <a:lnTo>
                                    <a:pt x="10000" y="121"/>
                                  </a:lnTo>
                                  <a:lnTo>
                                    <a:pt x="9995" y="125"/>
                                  </a:lnTo>
                                  <a:lnTo>
                                    <a:pt x="9995" y="120"/>
                                  </a:lnTo>
                                  <a:lnTo>
                                    <a:pt x="9996" y="111"/>
                                  </a:lnTo>
                                  <a:lnTo>
                                    <a:pt x="9995" y="111"/>
                                  </a:lnTo>
                                  <a:lnTo>
                                    <a:pt x="9995" y="119"/>
                                  </a:lnTo>
                                  <a:lnTo>
                                    <a:pt x="9991" y="120"/>
                                  </a:lnTo>
                                  <a:lnTo>
                                    <a:pt x="9990" y="120"/>
                                  </a:lnTo>
                                  <a:lnTo>
                                    <a:pt x="9985" y="120"/>
                                  </a:lnTo>
                                  <a:lnTo>
                                    <a:pt x="9978" y="108"/>
                                  </a:lnTo>
                                  <a:lnTo>
                                    <a:pt x="9974" y="103"/>
                                  </a:lnTo>
                                  <a:lnTo>
                                    <a:pt x="9973" y="102"/>
                                  </a:lnTo>
                                  <a:lnTo>
                                    <a:pt x="9972" y="109"/>
                                  </a:lnTo>
                                  <a:lnTo>
                                    <a:pt x="9971" y="108"/>
                                  </a:lnTo>
                                  <a:lnTo>
                                    <a:pt x="9970" y="94"/>
                                  </a:lnTo>
                                  <a:lnTo>
                                    <a:pt x="9969" y="98"/>
                                  </a:lnTo>
                                  <a:lnTo>
                                    <a:pt x="9966" y="107"/>
                                  </a:lnTo>
                                  <a:lnTo>
                                    <a:pt x="9962" y="105"/>
                                  </a:lnTo>
                                  <a:lnTo>
                                    <a:pt x="9958" y="100"/>
                                  </a:lnTo>
                                  <a:lnTo>
                                    <a:pt x="9955" y="101"/>
                                  </a:lnTo>
                                  <a:lnTo>
                                    <a:pt x="9953" y="86"/>
                                  </a:lnTo>
                                  <a:lnTo>
                                    <a:pt x="9949" y="86"/>
                                  </a:lnTo>
                                  <a:lnTo>
                                    <a:pt x="9945" y="81"/>
                                  </a:lnTo>
                                  <a:lnTo>
                                    <a:pt x="9944" y="94"/>
                                  </a:lnTo>
                                  <a:lnTo>
                                    <a:pt x="9940" y="101"/>
                                  </a:lnTo>
                                  <a:lnTo>
                                    <a:pt x="9940" y="99"/>
                                  </a:lnTo>
                                  <a:lnTo>
                                    <a:pt x="9942" y="79"/>
                                  </a:lnTo>
                                  <a:lnTo>
                                    <a:pt x="9940" y="80"/>
                                  </a:lnTo>
                                  <a:lnTo>
                                    <a:pt x="9935" y="91"/>
                                  </a:lnTo>
                                  <a:lnTo>
                                    <a:pt x="9930" y="74"/>
                                  </a:lnTo>
                                  <a:lnTo>
                                    <a:pt x="9926" y="84"/>
                                  </a:lnTo>
                                  <a:lnTo>
                                    <a:pt x="9923" y="82"/>
                                  </a:lnTo>
                                  <a:lnTo>
                                    <a:pt x="9924" y="66"/>
                                  </a:lnTo>
                                  <a:lnTo>
                                    <a:pt x="9921" y="68"/>
                                  </a:lnTo>
                                  <a:lnTo>
                                    <a:pt x="9918" y="77"/>
                                  </a:lnTo>
                                  <a:lnTo>
                                    <a:pt x="9917" y="68"/>
                                  </a:lnTo>
                                  <a:lnTo>
                                    <a:pt x="9914" y="68"/>
                                  </a:lnTo>
                                  <a:lnTo>
                                    <a:pt x="9910" y="67"/>
                                  </a:lnTo>
                                  <a:lnTo>
                                    <a:pt x="9907" y="72"/>
                                  </a:lnTo>
                                  <a:lnTo>
                                    <a:pt x="9904" y="67"/>
                                  </a:lnTo>
                                  <a:lnTo>
                                    <a:pt x="9903" y="64"/>
                                  </a:lnTo>
                                  <a:lnTo>
                                    <a:pt x="9902" y="58"/>
                                  </a:lnTo>
                                  <a:lnTo>
                                    <a:pt x="9901" y="56"/>
                                  </a:lnTo>
                                  <a:lnTo>
                                    <a:pt x="9884" y="43"/>
                                  </a:lnTo>
                                  <a:lnTo>
                                    <a:pt x="9867" y="34"/>
                                  </a:lnTo>
                                  <a:lnTo>
                                    <a:pt x="9852" y="25"/>
                                  </a:lnTo>
                                  <a:lnTo>
                                    <a:pt x="9850" y="20"/>
                                  </a:lnTo>
                                  <a:lnTo>
                                    <a:pt x="9848" y="21"/>
                                  </a:lnTo>
                                  <a:lnTo>
                                    <a:pt x="9841" y="24"/>
                                  </a:lnTo>
                                  <a:lnTo>
                                    <a:pt x="9833" y="16"/>
                                  </a:lnTo>
                                  <a:lnTo>
                                    <a:pt x="9827" y="14"/>
                                  </a:lnTo>
                                  <a:lnTo>
                                    <a:pt x="9826" y="14"/>
                                  </a:lnTo>
                                  <a:lnTo>
                                    <a:pt x="9825" y="19"/>
                                  </a:lnTo>
                                  <a:lnTo>
                                    <a:pt x="9823" y="19"/>
                                  </a:lnTo>
                                  <a:lnTo>
                                    <a:pt x="9819" y="19"/>
                                  </a:lnTo>
                                  <a:lnTo>
                                    <a:pt x="9814" y="9"/>
                                  </a:lnTo>
                                  <a:lnTo>
                                    <a:pt x="9810" y="8"/>
                                  </a:lnTo>
                                  <a:lnTo>
                                    <a:pt x="9808" y="7"/>
                                  </a:lnTo>
                                  <a:lnTo>
                                    <a:pt x="9807" y="12"/>
                                  </a:lnTo>
                                  <a:lnTo>
                                    <a:pt x="9806" y="12"/>
                                  </a:lnTo>
                                  <a:lnTo>
                                    <a:pt x="9804" y="12"/>
                                  </a:lnTo>
                                  <a:lnTo>
                                    <a:pt x="9802" y="0"/>
                                  </a:lnTo>
                                  <a:lnTo>
                                    <a:pt x="9800" y="12"/>
                                  </a:lnTo>
                                  <a:lnTo>
                                    <a:pt x="9799" y="27"/>
                                  </a:lnTo>
                                  <a:lnTo>
                                    <a:pt x="9803" y="32"/>
                                  </a:lnTo>
                                  <a:lnTo>
                                    <a:pt x="9801" y="37"/>
                                  </a:lnTo>
                                  <a:lnTo>
                                    <a:pt x="9799" y="29"/>
                                  </a:lnTo>
                                  <a:lnTo>
                                    <a:pt x="9797" y="42"/>
                                  </a:lnTo>
                                  <a:lnTo>
                                    <a:pt x="9800" y="48"/>
                                  </a:lnTo>
                                  <a:lnTo>
                                    <a:pt x="9801" y="62"/>
                                  </a:lnTo>
                                  <a:lnTo>
                                    <a:pt x="9803" y="71"/>
                                  </a:lnTo>
                                  <a:lnTo>
                                    <a:pt x="9803" y="87"/>
                                  </a:lnTo>
                                  <a:lnTo>
                                    <a:pt x="9800" y="92"/>
                                  </a:lnTo>
                                  <a:lnTo>
                                    <a:pt x="9803" y="96"/>
                                  </a:lnTo>
                                  <a:lnTo>
                                    <a:pt x="9806" y="88"/>
                                  </a:lnTo>
                                  <a:lnTo>
                                    <a:pt x="9807" y="74"/>
                                  </a:lnTo>
                                  <a:lnTo>
                                    <a:pt x="9805" y="69"/>
                                  </a:lnTo>
                                  <a:lnTo>
                                    <a:pt x="9803" y="68"/>
                                  </a:lnTo>
                                  <a:lnTo>
                                    <a:pt x="9807" y="58"/>
                                  </a:lnTo>
                                  <a:lnTo>
                                    <a:pt x="9811" y="66"/>
                                  </a:lnTo>
                                  <a:lnTo>
                                    <a:pt x="9810" y="69"/>
                                  </a:lnTo>
                                  <a:lnTo>
                                    <a:pt x="9811" y="83"/>
                                  </a:lnTo>
                                  <a:lnTo>
                                    <a:pt x="9810" y="87"/>
                                  </a:lnTo>
                                  <a:lnTo>
                                    <a:pt x="9809" y="91"/>
                                  </a:lnTo>
                                  <a:lnTo>
                                    <a:pt x="9806" y="83"/>
                                  </a:lnTo>
                                  <a:lnTo>
                                    <a:pt x="9807" y="97"/>
                                  </a:lnTo>
                                  <a:lnTo>
                                    <a:pt x="9810" y="100"/>
                                  </a:lnTo>
                                  <a:lnTo>
                                    <a:pt x="9811" y="88"/>
                                  </a:lnTo>
                                  <a:lnTo>
                                    <a:pt x="9813" y="83"/>
                                  </a:lnTo>
                                  <a:lnTo>
                                    <a:pt x="9814" y="90"/>
                                  </a:lnTo>
                                  <a:lnTo>
                                    <a:pt x="9814" y="83"/>
                                  </a:lnTo>
                                  <a:lnTo>
                                    <a:pt x="9811" y="73"/>
                                  </a:lnTo>
                                  <a:lnTo>
                                    <a:pt x="9813" y="73"/>
                                  </a:lnTo>
                                  <a:lnTo>
                                    <a:pt x="9815" y="78"/>
                                  </a:lnTo>
                                  <a:lnTo>
                                    <a:pt x="9816" y="81"/>
                                  </a:lnTo>
                                  <a:lnTo>
                                    <a:pt x="9817" y="88"/>
                                  </a:lnTo>
                                  <a:lnTo>
                                    <a:pt x="9815" y="90"/>
                                  </a:lnTo>
                                  <a:lnTo>
                                    <a:pt x="9813" y="94"/>
                                  </a:lnTo>
                                  <a:lnTo>
                                    <a:pt x="9812" y="102"/>
                                  </a:lnTo>
                                  <a:lnTo>
                                    <a:pt x="9816" y="105"/>
                                  </a:lnTo>
                                  <a:lnTo>
                                    <a:pt x="9819" y="94"/>
                                  </a:lnTo>
                                  <a:lnTo>
                                    <a:pt x="9821" y="83"/>
                                  </a:lnTo>
                                  <a:lnTo>
                                    <a:pt x="9825" y="85"/>
                                  </a:lnTo>
                                  <a:lnTo>
                                    <a:pt x="9829" y="79"/>
                                  </a:lnTo>
                                  <a:lnTo>
                                    <a:pt x="9829" y="88"/>
                                  </a:lnTo>
                                  <a:lnTo>
                                    <a:pt x="9828" y="90"/>
                                  </a:lnTo>
                                  <a:lnTo>
                                    <a:pt x="9828" y="99"/>
                                  </a:lnTo>
                                  <a:lnTo>
                                    <a:pt x="9832" y="96"/>
                                  </a:lnTo>
                                  <a:lnTo>
                                    <a:pt x="9829" y="67"/>
                                  </a:lnTo>
                                  <a:lnTo>
                                    <a:pt x="9832" y="69"/>
                                  </a:lnTo>
                                  <a:lnTo>
                                    <a:pt x="9832" y="76"/>
                                  </a:lnTo>
                                  <a:lnTo>
                                    <a:pt x="9832" y="83"/>
                                  </a:lnTo>
                                  <a:lnTo>
                                    <a:pt x="9832" y="89"/>
                                  </a:lnTo>
                                  <a:lnTo>
                                    <a:pt x="9835" y="86"/>
                                  </a:lnTo>
                                  <a:lnTo>
                                    <a:pt x="9836" y="97"/>
                                  </a:lnTo>
                                  <a:lnTo>
                                    <a:pt x="9838" y="95"/>
                                  </a:lnTo>
                                  <a:lnTo>
                                    <a:pt x="9841" y="84"/>
                                  </a:lnTo>
                                  <a:lnTo>
                                    <a:pt x="9839" y="73"/>
                                  </a:lnTo>
                                  <a:lnTo>
                                    <a:pt x="9840" y="65"/>
                                  </a:lnTo>
                                  <a:lnTo>
                                    <a:pt x="9841" y="74"/>
                                  </a:lnTo>
                                  <a:lnTo>
                                    <a:pt x="9842" y="86"/>
                                  </a:lnTo>
                                  <a:lnTo>
                                    <a:pt x="9844" y="90"/>
                                  </a:lnTo>
                                  <a:lnTo>
                                    <a:pt x="9842" y="93"/>
                                  </a:lnTo>
                                  <a:lnTo>
                                    <a:pt x="9840" y="92"/>
                                  </a:lnTo>
                                  <a:lnTo>
                                    <a:pt x="9839" y="102"/>
                                  </a:lnTo>
                                  <a:lnTo>
                                    <a:pt x="9837" y="94"/>
                                  </a:lnTo>
                                  <a:lnTo>
                                    <a:pt x="9835" y="110"/>
                                  </a:lnTo>
                                  <a:lnTo>
                                    <a:pt x="9833" y="109"/>
                                  </a:lnTo>
                                  <a:lnTo>
                                    <a:pt x="9832" y="109"/>
                                  </a:lnTo>
                                  <a:lnTo>
                                    <a:pt x="9832" y="93"/>
                                  </a:lnTo>
                                  <a:lnTo>
                                    <a:pt x="9829" y="104"/>
                                  </a:lnTo>
                                  <a:lnTo>
                                    <a:pt x="9827" y="119"/>
                                  </a:lnTo>
                                  <a:lnTo>
                                    <a:pt x="9823" y="113"/>
                                  </a:lnTo>
                                  <a:lnTo>
                                    <a:pt x="9817" y="118"/>
                                  </a:lnTo>
                                  <a:lnTo>
                                    <a:pt x="9817" y="131"/>
                                  </a:lnTo>
                                  <a:lnTo>
                                    <a:pt x="9820" y="136"/>
                                  </a:lnTo>
                                  <a:lnTo>
                                    <a:pt x="9817" y="141"/>
                                  </a:lnTo>
                                  <a:lnTo>
                                    <a:pt x="9817" y="142"/>
                                  </a:lnTo>
                                  <a:lnTo>
                                    <a:pt x="9817" y="130"/>
                                  </a:lnTo>
                                  <a:lnTo>
                                    <a:pt x="9815" y="131"/>
                                  </a:lnTo>
                                  <a:lnTo>
                                    <a:pt x="9816" y="117"/>
                                  </a:lnTo>
                                  <a:lnTo>
                                    <a:pt x="9809" y="113"/>
                                  </a:lnTo>
                                  <a:lnTo>
                                    <a:pt x="9801" y="119"/>
                                  </a:lnTo>
                                  <a:lnTo>
                                    <a:pt x="9795" y="120"/>
                                  </a:lnTo>
                                  <a:lnTo>
                                    <a:pt x="9794" y="121"/>
                                  </a:lnTo>
                                  <a:lnTo>
                                    <a:pt x="9792" y="115"/>
                                  </a:lnTo>
                                  <a:lnTo>
                                    <a:pt x="9791" y="115"/>
                                  </a:lnTo>
                                  <a:lnTo>
                                    <a:pt x="9790" y="115"/>
                                  </a:lnTo>
                                  <a:lnTo>
                                    <a:pt x="9788" y="124"/>
                                  </a:lnTo>
                                  <a:lnTo>
                                    <a:pt x="9787" y="125"/>
                                  </a:lnTo>
                                  <a:lnTo>
                                    <a:pt x="9786" y="125"/>
                                  </a:lnTo>
                                  <a:lnTo>
                                    <a:pt x="9783" y="118"/>
                                  </a:lnTo>
                                  <a:lnTo>
                                    <a:pt x="9782" y="119"/>
                                  </a:lnTo>
                                  <a:lnTo>
                                    <a:pt x="9778" y="120"/>
                                  </a:lnTo>
                                  <a:lnTo>
                                    <a:pt x="9774" y="124"/>
                                  </a:lnTo>
                                  <a:lnTo>
                                    <a:pt x="9770" y="128"/>
                                  </a:lnTo>
                                  <a:lnTo>
                                    <a:pt x="9766" y="128"/>
                                  </a:lnTo>
                                  <a:lnTo>
                                    <a:pt x="9763" y="128"/>
                                  </a:lnTo>
                                  <a:lnTo>
                                    <a:pt x="9761" y="130"/>
                                  </a:lnTo>
                                  <a:lnTo>
                                    <a:pt x="9762" y="130"/>
                                  </a:lnTo>
                                  <a:lnTo>
                                    <a:pt x="9763" y="134"/>
                                  </a:lnTo>
                                  <a:lnTo>
                                    <a:pt x="9761" y="135"/>
                                  </a:lnTo>
                                  <a:lnTo>
                                    <a:pt x="9759" y="135"/>
                                  </a:lnTo>
                                  <a:lnTo>
                                    <a:pt x="9757" y="135"/>
                                  </a:lnTo>
                                  <a:lnTo>
                                    <a:pt x="9755" y="136"/>
                                  </a:lnTo>
                                  <a:lnTo>
                                    <a:pt x="9754" y="135"/>
                                  </a:lnTo>
                                  <a:lnTo>
                                    <a:pt x="9753" y="131"/>
                                  </a:lnTo>
                                  <a:lnTo>
                                    <a:pt x="9752" y="131"/>
                                  </a:lnTo>
                                  <a:lnTo>
                                    <a:pt x="9748" y="132"/>
                                  </a:lnTo>
                                  <a:lnTo>
                                    <a:pt x="9745" y="135"/>
                                  </a:lnTo>
                                  <a:lnTo>
                                    <a:pt x="9741" y="138"/>
                                  </a:lnTo>
                                  <a:lnTo>
                                    <a:pt x="9722" y="139"/>
                                  </a:lnTo>
                                  <a:lnTo>
                                    <a:pt x="9701" y="138"/>
                                  </a:lnTo>
                                  <a:lnTo>
                                    <a:pt x="9680" y="136"/>
                                  </a:lnTo>
                                  <a:lnTo>
                                    <a:pt x="9660" y="135"/>
                                  </a:lnTo>
                                  <a:lnTo>
                                    <a:pt x="9640" y="134"/>
                                  </a:lnTo>
                                  <a:lnTo>
                                    <a:pt x="9627" y="135"/>
                                  </a:lnTo>
                                  <a:lnTo>
                                    <a:pt x="9624" y="141"/>
                                  </a:lnTo>
                                  <a:lnTo>
                                    <a:pt x="9620" y="139"/>
                                  </a:lnTo>
                                  <a:lnTo>
                                    <a:pt x="9618" y="158"/>
                                  </a:lnTo>
                                  <a:lnTo>
                                    <a:pt x="9612" y="162"/>
                                  </a:lnTo>
                                  <a:lnTo>
                                    <a:pt x="9617" y="143"/>
                                  </a:lnTo>
                                  <a:lnTo>
                                    <a:pt x="9618" y="124"/>
                                  </a:lnTo>
                                  <a:lnTo>
                                    <a:pt x="9611" y="128"/>
                                  </a:lnTo>
                                  <a:lnTo>
                                    <a:pt x="9610" y="141"/>
                                  </a:lnTo>
                                  <a:lnTo>
                                    <a:pt x="9602" y="138"/>
                                  </a:lnTo>
                                  <a:lnTo>
                                    <a:pt x="9611" y="130"/>
                                  </a:lnTo>
                                  <a:lnTo>
                                    <a:pt x="9606" y="123"/>
                                  </a:lnTo>
                                  <a:lnTo>
                                    <a:pt x="9584" y="124"/>
                                  </a:lnTo>
                                  <a:lnTo>
                                    <a:pt x="9565" y="127"/>
                                  </a:lnTo>
                                  <a:lnTo>
                                    <a:pt x="9548" y="123"/>
                                  </a:lnTo>
                                  <a:lnTo>
                                    <a:pt x="9546" y="122"/>
                                  </a:lnTo>
                                  <a:lnTo>
                                    <a:pt x="9549" y="116"/>
                                  </a:lnTo>
                                  <a:lnTo>
                                    <a:pt x="9538" y="111"/>
                                  </a:lnTo>
                                  <a:lnTo>
                                    <a:pt x="9532" y="125"/>
                                  </a:lnTo>
                                  <a:lnTo>
                                    <a:pt x="9524" y="114"/>
                                  </a:lnTo>
                                  <a:lnTo>
                                    <a:pt x="9525" y="128"/>
                                  </a:lnTo>
                                  <a:lnTo>
                                    <a:pt x="9521" y="131"/>
                                  </a:lnTo>
                                  <a:lnTo>
                                    <a:pt x="9516" y="129"/>
                                  </a:lnTo>
                                  <a:lnTo>
                                    <a:pt x="9516" y="116"/>
                                  </a:lnTo>
                                  <a:lnTo>
                                    <a:pt x="9520" y="112"/>
                                  </a:lnTo>
                                  <a:lnTo>
                                    <a:pt x="9522" y="104"/>
                                  </a:lnTo>
                                  <a:lnTo>
                                    <a:pt x="9539" y="106"/>
                                  </a:lnTo>
                                  <a:lnTo>
                                    <a:pt x="9554" y="102"/>
                                  </a:lnTo>
                                  <a:lnTo>
                                    <a:pt x="9539" y="100"/>
                                  </a:lnTo>
                                  <a:lnTo>
                                    <a:pt x="9520" y="98"/>
                                  </a:lnTo>
                                  <a:lnTo>
                                    <a:pt x="9516" y="114"/>
                                  </a:lnTo>
                                  <a:lnTo>
                                    <a:pt x="9509" y="109"/>
                                  </a:lnTo>
                                  <a:lnTo>
                                    <a:pt x="9504" y="109"/>
                                  </a:lnTo>
                                  <a:lnTo>
                                    <a:pt x="9499" y="116"/>
                                  </a:lnTo>
                                  <a:lnTo>
                                    <a:pt x="9508" y="125"/>
                                  </a:lnTo>
                                  <a:lnTo>
                                    <a:pt x="9500" y="123"/>
                                  </a:lnTo>
                                  <a:lnTo>
                                    <a:pt x="9497" y="118"/>
                                  </a:lnTo>
                                  <a:lnTo>
                                    <a:pt x="9500" y="115"/>
                                  </a:lnTo>
                                  <a:lnTo>
                                    <a:pt x="9496" y="108"/>
                                  </a:lnTo>
                                  <a:lnTo>
                                    <a:pt x="9491" y="108"/>
                                  </a:lnTo>
                                  <a:lnTo>
                                    <a:pt x="9486" y="108"/>
                                  </a:lnTo>
                                  <a:lnTo>
                                    <a:pt x="9481" y="108"/>
                                  </a:lnTo>
                                  <a:lnTo>
                                    <a:pt x="9479" y="108"/>
                                  </a:lnTo>
                                  <a:lnTo>
                                    <a:pt x="9479" y="116"/>
                                  </a:lnTo>
                                  <a:lnTo>
                                    <a:pt x="9477" y="117"/>
                                  </a:lnTo>
                                  <a:lnTo>
                                    <a:pt x="9472" y="108"/>
                                  </a:lnTo>
                                  <a:lnTo>
                                    <a:pt x="9467" y="100"/>
                                  </a:lnTo>
                                  <a:lnTo>
                                    <a:pt x="9457" y="102"/>
                                  </a:lnTo>
                                  <a:lnTo>
                                    <a:pt x="9457" y="98"/>
                                  </a:lnTo>
                                  <a:lnTo>
                                    <a:pt x="9457" y="95"/>
                                  </a:lnTo>
                                  <a:lnTo>
                                    <a:pt x="9457" y="92"/>
                                  </a:lnTo>
                                  <a:lnTo>
                                    <a:pt x="9450" y="90"/>
                                  </a:lnTo>
                                  <a:lnTo>
                                    <a:pt x="9453" y="115"/>
                                  </a:lnTo>
                                  <a:lnTo>
                                    <a:pt x="9445" y="111"/>
                                  </a:lnTo>
                                  <a:lnTo>
                                    <a:pt x="9443" y="99"/>
                                  </a:lnTo>
                                  <a:lnTo>
                                    <a:pt x="9436" y="98"/>
                                  </a:lnTo>
                                  <a:lnTo>
                                    <a:pt x="9432" y="91"/>
                                  </a:lnTo>
                                  <a:lnTo>
                                    <a:pt x="9437" y="85"/>
                                  </a:lnTo>
                                  <a:lnTo>
                                    <a:pt x="9445" y="87"/>
                                  </a:lnTo>
                                  <a:lnTo>
                                    <a:pt x="9453" y="87"/>
                                  </a:lnTo>
                                  <a:lnTo>
                                    <a:pt x="9461" y="86"/>
                                  </a:lnTo>
                                  <a:lnTo>
                                    <a:pt x="9472" y="96"/>
                                  </a:lnTo>
                                  <a:lnTo>
                                    <a:pt x="9473" y="78"/>
                                  </a:lnTo>
                                  <a:lnTo>
                                    <a:pt x="9456" y="79"/>
                                  </a:lnTo>
                                  <a:lnTo>
                                    <a:pt x="9438" y="76"/>
                                  </a:lnTo>
                                  <a:lnTo>
                                    <a:pt x="9418" y="74"/>
                                  </a:lnTo>
                                  <a:lnTo>
                                    <a:pt x="9400" y="77"/>
                                  </a:lnTo>
                                  <a:lnTo>
                                    <a:pt x="9396" y="95"/>
                                  </a:lnTo>
                                  <a:lnTo>
                                    <a:pt x="9389" y="99"/>
                                  </a:lnTo>
                                  <a:lnTo>
                                    <a:pt x="9388" y="113"/>
                                  </a:lnTo>
                                  <a:lnTo>
                                    <a:pt x="9387" y="131"/>
                                  </a:lnTo>
                                  <a:lnTo>
                                    <a:pt x="9381" y="129"/>
                                  </a:lnTo>
                                  <a:lnTo>
                                    <a:pt x="9383" y="147"/>
                                  </a:lnTo>
                                  <a:lnTo>
                                    <a:pt x="9377" y="143"/>
                                  </a:lnTo>
                                  <a:lnTo>
                                    <a:pt x="9369" y="124"/>
                                  </a:lnTo>
                                  <a:lnTo>
                                    <a:pt x="9365" y="105"/>
                                  </a:lnTo>
                                  <a:lnTo>
                                    <a:pt x="9349" y="97"/>
                                  </a:lnTo>
                                  <a:lnTo>
                                    <a:pt x="9335" y="91"/>
                                  </a:lnTo>
                                  <a:lnTo>
                                    <a:pt x="9326" y="92"/>
                                  </a:lnTo>
                                  <a:lnTo>
                                    <a:pt x="9331" y="101"/>
                                  </a:lnTo>
                                  <a:lnTo>
                                    <a:pt x="9330" y="101"/>
                                  </a:lnTo>
                                  <a:lnTo>
                                    <a:pt x="9320" y="101"/>
                                  </a:lnTo>
                                  <a:lnTo>
                                    <a:pt x="9312" y="115"/>
                                  </a:lnTo>
                                  <a:lnTo>
                                    <a:pt x="9309" y="106"/>
                                  </a:lnTo>
                                  <a:lnTo>
                                    <a:pt x="9308" y="95"/>
                                  </a:lnTo>
                                  <a:lnTo>
                                    <a:pt x="9302" y="95"/>
                                  </a:lnTo>
                                  <a:lnTo>
                                    <a:pt x="9300" y="101"/>
                                  </a:lnTo>
                                  <a:lnTo>
                                    <a:pt x="9295" y="101"/>
                                  </a:lnTo>
                                  <a:lnTo>
                                    <a:pt x="9294" y="109"/>
                                  </a:lnTo>
                                  <a:lnTo>
                                    <a:pt x="9294" y="104"/>
                                  </a:lnTo>
                                  <a:lnTo>
                                    <a:pt x="9294" y="99"/>
                                  </a:lnTo>
                                  <a:lnTo>
                                    <a:pt x="9294" y="94"/>
                                  </a:lnTo>
                                  <a:lnTo>
                                    <a:pt x="9286" y="91"/>
                                  </a:lnTo>
                                  <a:lnTo>
                                    <a:pt x="9288" y="109"/>
                                  </a:lnTo>
                                  <a:lnTo>
                                    <a:pt x="9281" y="109"/>
                                  </a:lnTo>
                                  <a:lnTo>
                                    <a:pt x="9278" y="94"/>
                                  </a:lnTo>
                                  <a:lnTo>
                                    <a:pt x="9269" y="97"/>
                                  </a:lnTo>
                                  <a:lnTo>
                                    <a:pt x="9269" y="99"/>
                                  </a:lnTo>
                                  <a:lnTo>
                                    <a:pt x="9270" y="104"/>
                                  </a:lnTo>
                                  <a:lnTo>
                                    <a:pt x="9271" y="108"/>
                                  </a:lnTo>
                                  <a:lnTo>
                                    <a:pt x="9260" y="103"/>
                                  </a:lnTo>
                                  <a:lnTo>
                                    <a:pt x="9271" y="119"/>
                                  </a:lnTo>
                                  <a:lnTo>
                                    <a:pt x="9265" y="123"/>
                                  </a:lnTo>
                                  <a:lnTo>
                                    <a:pt x="9263" y="112"/>
                                  </a:lnTo>
                                  <a:lnTo>
                                    <a:pt x="9258" y="120"/>
                                  </a:lnTo>
                                  <a:lnTo>
                                    <a:pt x="9252" y="107"/>
                                  </a:lnTo>
                                  <a:lnTo>
                                    <a:pt x="9246" y="98"/>
                                  </a:lnTo>
                                  <a:lnTo>
                                    <a:pt x="9235" y="102"/>
                                  </a:lnTo>
                                  <a:lnTo>
                                    <a:pt x="9237" y="121"/>
                                  </a:lnTo>
                                  <a:lnTo>
                                    <a:pt x="9229" y="114"/>
                                  </a:lnTo>
                                  <a:lnTo>
                                    <a:pt x="9226" y="121"/>
                                  </a:lnTo>
                                  <a:lnTo>
                                    <a:pt x="9226" y="113"/>
                                  </a:lnTo>
                                  <a:lnTo>
                                    <a:pt x="9227" y="106"/>
                                  </a:lnTo>
                                  <a:lnTo>
                                    <a:pt x="9228" y="101"/>
                                  </a:lnTo>
                                  <a:lnTo>
                                    <a:pt x="9224" y="101"/>
                                  </a:lnTo>
                                  <a:lnTo>
                                    <a:pt x="9219" y="101"/>
                                  </a:lnTo>
                                  <a:lnTo>
                                    <a:pt x="9214" y="101"/>
                                  </a:lnTo>
                                  <a:lnTo>
                                    <a:pt x="9213" y="110"/>
                                  </a:lnTo>
                                  <a:lnTo>
                                    <a:pt x="9216" y="130"/>
                                  </a:lnTo>
                                  <a:lnTo>
                                    <a:pt x="9212" y="131"/>
                                  </a:lnTo>
                                  <a:lnTo>
                                    <a:pt x="9208" y="139"/>
                                  </a:lnTo>
                                  <a:lnTo>
                                    <a:pt x="9209" y="130"/>
                                  </a:lnTo>
                                  <a:lnTo>
                                    <a:pt x="9204" y="130"/>
                                  </a:lnTo>
                                  <a:lnTo>
                                    <a:pt x="9201" y="117"/>
                                  </a:lnTo>
                                  <a:lnTo>
                                    <a:pt x="9210" y="109"/>
                                  </a:lnTo>
                                  <a:lnTo>
                                    <a:pt x="9202" y="110"/>
                                  </a:lnTo>
                                  <a:lnTo>
                                    <a:pt x="9190" y="109"/>
                                  </a:lnTo>
                                  <a:lnTo>
                                    <a:pt x="9202" y="127"/>
                                  </a:lnTo>
                                  <a:lnTo>
                                    <a:pt x="9198" y="130"/>
                                  </a:lnTo>
                                  <a:lnTo>
                                    <a:pt x="9196" y="130"/>
                                  </a:lnTo>
                                  <a:lnTo>
                                    <a:pt x="9194" y="130"/>
                                  </a:lnTo>
                                  <a:lnTo>
                                    <a:pt x="9191" y="130"/>
                                  </a:lnTo>
                                  <a:lnTo>
                                    <a:pt x="9191" y="116"/>
                                  </a:lnTo>
                                  <a:lnTo>
                                    <a:pt x="9195" y="120"/>
                                  </a:lnTo>
                                  <a:lnTo>
                                    <a:pt x="9192" y="110"/>
                                  </a:lnTo>
                                  <a:lnTo>
                                    <a:pt x="9187" y="110"/>
                                  </a:lnTo>
                                  <a:lnTo>
                                    <a:pt x="9182" y="109"/>
                                  </a:lnTo>
                                  <a:lnTo>
                                    <a:pt x="9177" y="109"/>
                                  </a:lnTo>
                                  <a:lnTo>
                                    <a:pt x="9177" y="117"/>
                                  </a:lnTo>
                                  <a:lnTo>
                                    <a:pt x="9177" y="126"/>
                                  </a:lnTo>
                                  <a:lnTo>
                                    <a:pt x="9173" y="124"/>
                                  </a:lnTo>
                                  <a:lnTo>
                                    <a:pt x="9166" y="122"/>
                                  </a:lnTo>
                                  <a:lnTo>
                                    <a:pt x="9179" y="105"/>
                                  </a:lnTo>
                                  <a:lnTo>
                                    <a:pt x="9169" y="109"/>
                                  </a:lnTo>
                                  <a:lnTo>
                                    <a:pt x="9168" y="119"/>
                                  </a:lnTo>
                                  <a:lnTo>
                                    <a:pt x="9163" y="129"/>
                                  </a:lnTo>
                                  <a:lnTo>
                                    <a:pt x="9162" y="124"/>
                                  </a:lnTo>
                                  <a:lnTo>
                                    <a:pt x="9164" y="120"/>
                                  </a:lnTo>
                                  <a:lnTo>
                                    <a:pt x="9165" y="114"/>
                                  </a:lnTo>
                                  <a:lnTo>
                                    <a:pt x="9150" y="116"/>
                                  </a:lnTo>
                                  <a:lnTo>
                                    <a:pt x="9144" y="114"/>
                                  </a:lnTo>
                                  <a:lnTo>
                                    <a:pt x="9128" y="112"/>
                                  </a:lnTo>
                                  <a:lnTo>
                                    <a:pt x="9123" y="118"/>
                                  </a:lnTo>
                                  <a:lnTo>
                                    <a:pt x="9132" y="131"/>
                                  </a:lnTo>
                                  <a:lnTo>
                                    <a:pt x="9126" y="137"/>
                                  </a:lnTo>
                                  <a:lnTo>
                                    <a:pt x="9119" y="132"/>
                                  </a:lnTo>
                                  <a:lnTo>
                                    <a:pt x="9126" y="119"/>
                                  </a:lnTo>
                                  <a:lnTo>
                                    <a:pt x="9122" y="112"/>
                                  </a:lnTo>
                                  <a:lnTo>
                                    <a:pt x="9101" y="114"/>
                                  </a:lnTo>
                                  <a:lnTo>
                                    <a:pt x="9083" y="113"/>
                                  </a:lnTo>
                                  <a:lnTo>
                                    <a:pt x="9075" y="116"/>
                                  </a:lnTo>
                                  <a:lnTo>
                                    <a:pt x="9075" y="121"/>
                                  </a:lnTo>
                                  <a:lnTo>
                                    <a:pt x="9071" y="119"/>
                                  </a:lnTo>
                                  <a:lnTo>
                                    <a:pt x="9064" y="113"/>
                                  </a:lnTo>
                                  <a:lnTo>
                                    <a:pt x="9057" y="110"/>
                                  </a:lnTo>
                                  <a:lnTo>
                                    <a:pt x="9051" y="114"/>
                                  </a:lnTo>
                                  <a:lnTo>
                                    <a:pt x="9047" y="115"/>
                                  </a:lnTo>
                                  <a:lnTo>
                                    <a:pt x="9046" y="122"/>
                                  </a:lnTo>
                                  <a:lnTo>
                                    <a:pt x="9043" y="123"/>
                                  </a:lnTo>
                                  <a:lnTo>
                                    <a:pt x="9038" y="124"/>
                                  </a:lnTo>
                                  <a:lnTo>
                                    <a:pt x="9033" y="114"/>
                                  </a:lnTo>
                                  <a:lnTo>
                                    <a:pt x="9028" y="118"/>
                                  </a:lnTo>
                                  <a:lnTo>
                                    <a:pt x="9026" y="119"/>
                                  </a:lnTo>
                                  <a:lnTo>
                                    <a:pt x="9024" y="127"/>
                                  </a:lnTo>
                                  <a:lnTo>
                                    <a:pt x="9022" y="127"/>
                                  </a:lnTo>
                                  <a:lnTo>
                                    <a:pt x="9019" y="118"/>
                                  </a:lnTo>
                                  <a:lnTo>
                                    <a:pt x="9016" y="117"/>
                                  </a:lnTo>
                                  <a:lnTo>
                                    <a:pt x="9011" y="114"/>
                                  </a:lnTo>
                                  <a:lnTo>
                                    <a:pt x="9005" y="119"/>
                                  </a:lnTo>
                                  <a:lnTo>
                                    <a:pt x="9000" y="116"/>
                                  </a:lnTo>
                                  <a:lnTo>
                                    <a:pt x="8997" y="116"/>
                                  </a:lnTo>
                                  <a:lnTo>
                                    <a:pt x="8998" y="125"/>
                                  </a:lnTo>
                                  <a:lnTo>
                                    <a:pt x="8996" y="126"/>
                                  </a:lnTo>
                                  <a:lnTo>
                                    <a:pt x="8991" y="110"/>
                                  </a:lnTo>
                                  <a:lnTo>
                                    <a:pt x="8987" y="125"/>
                                  </a:lnTo>
                                  <a:lnTo>
                                    <a:pt x="8979" y="125"/>
                                  </a:lnTo>
                                  <a:lnTo>
                                    <a:pt x="8976" y="125"/>
                                  </a:lnTo>
                                  <a:lnTo>
                                    <a:pt x="8975" y="121"/>
                                  </a:lnTo>
                                  <a:lnTo>
                                    <a:pt x="8971" y="120"/>
                                  </a:lnTo>
                                  <a:lnTo>
                                    <a:pt x="8965" y="118"/>
                                  </a:lnTo>
                                  <a:lnTo>
                                    <a:pt x="8960" y="125"/>
                                  </a:lnTo>
                                  <a:lnTo>
                                    <a:pt x="8955" y="124"/>
                                  </a:lnTo>
                                  <a:lnTo>
                                    <a:pt x="8951" y="123"/>
                                  </a:lnTo>
                                  <a:lnTo>
                                    <a:pt x="8948" y="115"/>
                                  </a:lnTo>
                                  <a:lnTo>
                                    <a:pt x="8945" y="114"/>
                                  </a:lnTo>
                                  <a:lnTo>
                                    <a:pt x="8926" y="109"/>
                                  </a:lnTo>
                                  <a:lnTo>
                                    <a:pt x="8907" y="106"/>
                                  </a:lnTo>
                                  <a:lnTo>
                                    <a:pt x="8889" y="101"/>
                                  </a:lnTo>
                                  <a:lnTo>
                                    <a:pt x="8882" y="109"/>
                                  </a:lnTo>
                                  <a:lnTo>
                                    <a:pt x="8875" y="102"/>
                                  </a:lnTo>
                                  <a:lnTo>
                                    <a:pt x="8873" y="106"/>
                                  </a:lnTo>
                                  <a:lnTo>
                                    <a:pt x="8870" y="115"/>
                                  </a:lnTo>
                                  <a:lnTo>
                                    <a:pt x="8870" y="137"/>
                                  </a:lnTo>
                                  <a:lnTo>
                                    <a:pt x="8863" y="140"/>
                                  </a:lnTo>
                                  <a:lnTo>
                                    <a:pt x="8868" y="153"/>
                                  </a:lnTo>
                                  <a:lnTo>
                                    <a:pt x="8868" y="174"/>
                                  </a:lnTo>
                                  <a:lnTo>
                                    <a:pt x="8864" y="178"/>
                                  </a:lnTo>
                                  <a:lnTo>
                                    <a:pt x="8861" y="181"/>
                                  </a:lnTo>
                                  <a:lnTo>
                                    <a:pt x="8861" y="190"/>
                                  </a:lnTo>
                                  <a:lnTo>
                                    <a:pt x="8866" y="203"/>
                                  </a:lnTo>
                                  <a:lnTo>
                                    <a:pt x="8866" y="229"/>
                                  </a:lnTo>
                                  <a:lnTo>
                                    <a:pt x="8870" y="243"/>
                                  </a:lnTo>
                                  <a:lnTo>
                                    <a:pt x="8875" y="251"/>
                                  </a:lnTo>
                                  <a:lnTo>
                                    <a:pt x="8880" y="258"/>
                                  </a:lnTo>
                                  <a:lnTo>
                                    <a:pt x="8693" y="258"/>
                                  </a:lnTo>
                                  <a:lnTo>
                                    <a:pt x="8698" y="241"/>
                                  </a:lnTo>
                                  <a:lnTo>
                                    <a:pt x="8705" y="221"/>
                                  </a:lnTo>
                                  <a:lnTo>
                                    <a:pt x="8699" y="211"/>
                                  </a:lnTo>
                                  <a:lnTo>
                                    <a:pt x="8692" y="217"/>
                                  </a:lnTo>
                                  <a:lnTo>
                                    <a:pt x="8690" y="201"/>
                                  </a:lnTo>
                                  <a:lnTo>
                                    <a:pt x="8682" y="203"/>
                                  </a:lnTo>
                                  <a:lnTo>
                                    <a:pt x="8681" y="187"/>
                                  </a:lnTo>
                                  <a:lnTo>
                                    <a:pt x="8686" y="194"/>
                                  </a:lnTo>
                                  <a:lnTo>
                                    <a:pt x="8685" y="197"/>
                                  </a:lnTo>
                                  <a:lnTo>
                                    <a:pt x="8691" y="192"/>
                                  </a:lnTo>
                                  <a:lnTo>
                                    <a:pt x="8689" y="181"/>
                                  </a:lnTo>
                                  <a:lnTo>
                                    <a:pt x="8684" y="176"/>
                                  </a:lnTo>
                                  <a:lnTo>
                                    <a:pt x="8687" y="167"/>
                                  </a:lnTo>
                                  <a:lnTo>
                                    <a:pt x="8690" y="167"/>
                                  </a:lnTo>
                                  <a:lnTo>
                                    <a:pt x="8693" y="167"/>
                                  </a:lnTo>
                                  <a:lnTo>
                                    <a:pt x="8691" y="184"/>
                                  </a:lnTo>
                                  <a:lnTo>
                                    <a:pt x="8696" y="184"/>
                                  </a:lnTo>
                                  <a:lnTo>
                                    <a:pt x="8702" y="183"/>
                                  </a:lnTo>
                                  <a:lnTo>
                                    <a:pt x="8701" y="165"/>
                                  </a:lnTo>
                                  <a:lnTo>
                                    <a:pt x="8692" y="167"/>
                                  </a:lnTo>
                                  <a:lnTo>
                                    <a:pt x="8687" y="157"/>
                                  </a:lnTo>
                                  <a:lnTo>
                                    <a:pt x="8687" y="163"/>
                                  </a:lnTo>
                                  <a:lnTo>
                                    <a:pt x="8684" y="162"/>
                                  </a:lnTo>
                                  <a:lnTo>
                                    <a:pt x="8681" y="162"/>
                                  </a:lnTo>
                                  <a:lnTo>
                                    <a:pt x="8683" y="186"/>
                                  </a:lnTo>
                                  <a:lnTo>
                                    <a:pt x="8675" y="186"/>
                                  </a:lnTo>
                                  <a:lnTo>
                                    <a:pt x="8671" y="196"/>
                                  </a:lnTo>
                                  <a:lnTo>
                                    <a:pt x="8668" y="180"/>
                                  </a:lnTo>
                                  <a:lnTo>
                                    <a:pt x="8664" y="167"/>
                                  </a:lnTo>
                                  <a:lnTo>
                                    <a:pt x="8657" y="170"/>
                                  </a:lnTo>
                                  <a:lnTo>
                                    <a:pt x="8664" y="167"/>
                                  </a:lnTo>
                                  <a:lnTo>
                                    <a:pt x="8665" y="190"/>
                                  </a:lnTo>
                                  <a:lnTo>
                                    <a:pt x="8659" y="191"/>
                                  </a:lnTo>
                                  <a:lnTo>
                                    <a:pt x="8656" y="185"/>
                                  </a:lnTo>
                                  <a:lnTo>
                                    <a:pt x="8656" y="172"/>
                                  </a:lnTo>
                                  <a:lnTo>
                                    <a:pt x="8653" y="166"/>
                                  </a:lnTo>
                                  <a:lnTo>
                                    <a:pt x="8651" y="176"/>
                                  </a:lnTo>
                                  <a:lnTo>
                                    <a:pt x="8645" y="178"/>
                                  </a:lnTo>
                                  <a:lnTo>
                                    <a:pt x="8642" y="185"/>
                                  </a:lnTo>
                                  <a:lnTo>
                                    <a:pt x="8647" y="206"/>
                                  </a:lnTo>
                                  <a:lnTo>
                                    <a:pt x="8654" y="223"/>
                                  </a:lnTo>
                                  <a:lnTo>
                                    <a:pt x="8650" y="235"/>
                                  </a:lnTo>
                                  <a:lnTo>
                                    <a:pt x="8642" y="230"/>
                                  </a:lnTo>
                                  <a:lnTo>
                                    <a:pt x="8644" y="210"/>
                                  </a:lnTo>
                                  <a:lnTo>
                                    <a:pt x="8639" y="208"/>
                                  </a:lnTo>
                                  <a:lnTo>
                                    <a:pt x="8640" y="219"/>
                                  </a:lnTo>
                                  <a:lnTo>
                                    <a:pt x="8634" y="214"/>
                                  </a:lnTo>
                                  <a:lnTo>
                                    <a:pt x="8634" y="206"/>
                                  </a:lnTo>
                                  <a:lnTo>
                                    <a:pt x="8635" y="199"/>
                                  </a:lnTo>
                                  <a:lnTo>
                                    <a:pt x="8636" y="195"/>
                                  </a:lnTo>
                                  <a:lnTo>
                                    <a:pt x="8631" y="198"/>
                                  </a:lnTo>
                                  <a:lnTo>
                                    <a:pt x="8628" y="194"/>
                                  </a:lnTo>
                                  <a:lnTo>
                                    <a:pt x="8635" y="198"/>
                                  </a:lnTo>
                                  <a:lnTo>
                                    <a:pt x="8631" y="184"/>
                                  </a:lnTo>
                                  <a:lnTo>
                                    <a:pt x="8630" y="179"/>
                                  </a:lnTo>
                                  <a:lnTo>
                                    <a:pt x="8633" y="179"/>
                                  </a:lnTo>
                                  <a:lnTo>
                                    <a:pt x="8637" y="180"/>
                                  </a:lnTo>
                                  <a:lnTo>
                                    <a:pt x="8636" y="170"/>
                                  </a:lnTo>
                                  <a:lnTo>
                                    <a:pt x="8627" y="162"/>
                                  </a:lnTo>
                                  <a:lnTo>
                                    <a:pt x="8621" y="177"/>
                                  </a:lnTo>
                                  <a:lnTo>
                                    <a:pt x="8618" y="179"/>
                                  </a:lnTo>
                                  <a:lnTo>
                                    <a:pt x="8611" y="183"/>
                                  </a:lnTo>
                                  <a:lnTo>
                                    <a:pt x="8607" y="176"/>
                                  </a:lnTo>
                                  <a:lnTo>
                                    <a:pt x="8606" y="188"/>
                                  </a:lnTo>
                                  <a:lnTo>
                                    <a:pt x="8607" y="168"/>
                                  </a:lnTo>
                                  <a:lnTo>
                                    <a:pt x="8588" y="169"/>
                                  </a:lnTo>
                                  <a:lnTo>
                                    <a:pt x="8583" y="177"/>
                                  </a:lnTo>
                                  <a:lnTo>
                                    <a:pt x="8586" y="178"/>
                                  </a:lnTo>
                                  <a:lnTo>
                                    <a:pt x="8589" y="177"/>
                                  </a:lnTo>
                                  <a:lnTo>
                                    <a:pt x="8589" y="183"/>
                                  </a:lnTo>
                                  <a:lnTo>
                                    <a:pt x="8585" y="192"/>
                                  </a:lnTo>
                                  <a:lnTo>
                                    <a:pt x="8581" y="179"/>
                                  </a:lnTo>
                                  <a:lnTo>
                                    <a:pt x="8577" y="177"/>
                                  </a:lnTo>
                                  <a:lnTo>
                                    <a:pt x="8560" y="175"/>
                                  </a:lnTo>
                                  <a:lnTo>
                                    <a:pt x="8541" y="178"/>
                                  </a:lnTo>
                                  <a:lnTo>
                                    <a:pt x="8521" y="183"/>
                                  </a:lnTo>
                                  <a:lnTo>
                                    <a:pt x="8511" y="185"/>
                                  </a:lnTo>
                                  <a:lnTo>
                                    <a:pt x="8507" y="179"/>
                                  </a:lnTo>
                                  <a:lnTo>
                                    <a:pt x="8504" y="179"/>
                                  </a:lnTo>
                                  <a:lnTo>
                                    <a:pt x="8492" y="179"/>
                                  </a:lnTo>
                                  <a:lnTo>
                                    <a:pt x="8477" y="183"/>
                                  </a:lnTo>
                                  <a:lnTo>
                                    <a:pt x="8475" y="192"/>
                                  </a:lnTo>
                                  <a:lnTo>
                                    <a:pt x="8460" y="186"/>
                                  </a:lnTo>
                                  <a:lnTo>
                                    <a:pt x="8447" y="194"/>
                                  </a:lnTo>
                                  <a:lnTo>
                                    <a:pt x="8438" y="197"/>
                                  </a:lnTo>
                                  <a:lnTo>
                                    <a:pt x="8434" y="191"/>
                                  </a:lnTo>
                                  <a:lnTo>
                                    <a:pt x="8430" y="190"/>
                                  </a:lnTo>
                                  <a:lnTo>
                                    <a:pt x="8426" y="190"/>
                                  </a:lnTo>
                                  <a:lnTo>
                                    <a:pt x="8426" y="196"/>
                                  </a:lnTo>
                                  <a:lnTo>
                                    <a:pt x="8422" y="195"/>
                                  </a:lnTo>
                                  <a:lnTo>
                                    <a:pt x="8419" y="195"/>
                                  </a:lnTo>
                                  <a:lnTo>
                                    <a:pt x="8419" y="189"/>
                                  </a:lnTo>
                                  <a:lnTo>
                                    <a:pt x="8416" y="190"/>
                                  </a:lnTo>
                                  <a:lnTo>
                                    <a:pt x="8415" y="190"/>
                                  </a:lnTo>
                                  <a:lnTo>
                                    <a:pt x="8412" y="199"/>
                                  </a:lnTo>
                                  <a:lnTo>
                                    <a:pt x="8410" y="199"/>
                                  </a:lnTo>
                                  <a:lnTo>
                                    <a:pt x="8407" y="200"/>
                                  </a:lnTo>
                                  <a:lnTo>
                                    <a:pt x="8401" y="196"/>
                                  </a:lnTo>
                                  <a:lnTo>
                                    <a:pt x="8398" y="194"/>
                                  </a:lnTo>
                                  <a:lnTo>
                                    <a:pt x="8395" y="193"/>
                                  </a:lnTo>
                                  <a:lnTo>
                                    <a:pt x="8391" y="185"/>
                                  </a:lnTo>
                                  <a:lnTo>
                                    <a:pt x="8387" y="184"/>
                                  </a:lnTo>
                                  <a:lnTo>
                                    <a:pt x="8383" y="182"/>
                                  </a:lnTo>
                                  <a:lnTo>
                                    <a:pt x="8377" y="191"/>
                                  </a:lnTo>
                                  <a:lnTo>
                                    <a:pt x="8371" y="188"/>
                                  </a:lnTo>
                                  <a:lnTo>
                                    <a:pt x="8368" y="187"/>
                                  </a:lnTo>
                                  <a:lnTo>
                                    <a:pt x="8368" y="183"/>
                                  </a:lnTo>
                                  <a:lnTo>
                                    <a:pt x="8365" y="183"/>
                                  </a:lnTo>
                                  <a:lnTo>
                                    <a:pt x="8360" y="183"/>
                                  </a:lnTo>
                                  <a:lnTo>
                                    <a:pt x="8354" y="193"/>
                                  </a:lnTo>
                                  <a:lnTo>
                                    <a:pt x="8349" y="192"/>
                                  </a:lnTo>
                                  <a:lnTo>
                                    <a:pt x="8338" y="190"/>
                                  </a:lnTo>
                                  <a:lnTo>
                                    <a:pt x="8322" y="194"/>
                                  </a:lnTo>
                                  <a:lnTo>
                                    <a:pt x="8310" y="195"/>
                                  </a:lnTo>
                                  <a:lnTo>
                                    <a:pt x="8305" y="195"/>
                                  </a:lnTo>
                                  <a:lnTo>
                                    <a:pt x="8302" y="190"/>
                                  </a:lnTo>
                                  <a:lnTo>
                                    <a:pt x="8298" y="190"/>
                                  </a:lnTo>
                                  <a:lnTo>
                                    <a:pt x="8295" y="189"/>
                                  </a:lnTo>
                                  <a:lnTo>
                                    <a:pt x="8285" y="199"/>
                                  </a:lnTo>
                                  <a:lnTo>
                                    <a:pt x="8283" y="199"/>
                                  </a:lnTo>
                                  <a:lnTo>
                                    <a:pt x="8278" y="198"/>
                                  </a:lnTo>
                                  <a:lnTo>
                                    <a:pt x="8276" y="197"/>
                                  </a:lnTo>
                                  <a:lnTo>
                                    <a:pt x="8271" y="203"/>
                                  </a:lnTo>
                                  <a:lnTo>
                                    <a:pt x="8273" y="193"/>
                                  </a:lnTo>
                                  <a:lnTo>
                                    <a:pt x="8268" y="180"/>
                                  </a:lnTo>
                                  <a:lnTo>
                                    <a:pt x="8267" y="193"/>
                                  </a:lnTo>
                                  <a:lnTo>
                                    <a:pt x="8269" y="194"/>
                                  </a:lnTo>
                                  <a:lnTo>
                                    <a:pt x="8269" y="197"/>
                                  </a:lnTo>
                                  <a:lnTo>
                                    <a:pt x="8269" y="203"/>
                                  </a:lnTo>
                                  <a:lnTo>
                                    <a:pt x="8265" y="202"/>
                                  </a:lnTo>
                                  <a:lnTo>
                                    <a:pt x="8264" y="209"/>
                                  </a:lnTo>
                                  <a:lnTo>
                                    <a:pt x="8261" y="208"/>
                                  </a:lnTo>
                                  <a:lnTo>
                                    <a:pt x="8261" y="201"/>
                                  </a:lnTo>
                                  <a:lnTo>
                                    <a:pt x="8263" y="201"/>
                                  </a:lnTo>
                                  <a:lnTo>
                                    <a:pt x="8263" y="193"/>
                                  </a:lnTo>
                                  <a:lnTo>
                                    <a:pt x="8259" y="190"/>
                                  </a:lnTo>
                                  <a:lnTo>
                                    <a:pt x="8259" y="202"/>
                                  </a:lnTo>
                                  <a:lnTo>
                                    <a:pt x="8257" y="203"/>
                                  </a:lnTo>
                                  <a:lnTo>
                                    <a:pt x="8249" y="206"/>
                                  </a:lnTo>
                                  <a:lnTo>
                                    <a:pt x="8227" y="201"/>
                                  </a:lnTo>
                                  <a:lnTo>
                                    <a:pt x="8222" y="201"/>
                                  </a:lnTo>
                                  <a:lnTo>
                                    <a:pt x="8216" y="201"/>
                                  </a:lnTo>
                                  <a:lnTo>
                                    <a:pt x="8211" y="210"/>
                                  </a:lnTo>
                                  <a:lnTo>
                                    <a:pt x="8206" y="210"/>
                                  </a:lnTo>
                                  <a:lnTo>
                                    <a:pt x="8203" y="211"/>
                                  </a:lnTo>
                                  <a:lnTo>
                                    <a:pt x="8201" y="205"/>
                                  </a:lnTo>
                                  <a:lnTo>
                                    <a:pt x="8200" y="205"/>
                                  </a:lnTo>
                                  <a:lnTo>
                                    <a:pt x="8196" y="207"/>
                                  </a:lnTo>
                                  <a:lnTo>
                                    <a:pt x="8192" y="219"/>
                                  </a:lnTo>
                                  <a:lnTo>
                                    <a:pt x="8189" y="220"/>
                                  </a:lnTo>
                                  <a:lnTo>
                                    <a:pt x="8190" y="220"/>
                                  </a:lnTo>
                                  <a:lnTo>
                                    <a:pt x="8185" y="210"/>
                                  </a:lnTo>
                                  <a:lnTo>
                                    <a:pt x="8183" y="209"/>
                                  </a:lnTo>
                                  <a:lnTo>
                                    <a:pt x="8173" y="204"/>
                                  </a:lnTo>
                                  <a:lnTo>
                                    <a:pt x="8170" y="218"/>
                                  </a:lnTo>
                                  <a:lnTo>
                                    <a:pt x="8165" y="219"/>
                                  </a:lnTo>
                                  <a:lnTo>
                                    <a:pt x="8163" y="219"/>
                                  </a:lnTo>
                                  <a:lnTo>
                                    <a:pt x="8159" y="214"/>
                                  </a:lnTo>
                                  <a:lnTo>
                                    <a:pt x="8155" y="213"/>
                                  </a:lnTo>
                                  <a:lnTo>
                                    <a:pt x="8149" y="212"/>
                                  </a:lnTo>
                                  <a:lnTo>
                                    <a:pt x="8144" y="217"/>
                                  </a:lnTo>
                                  <a:lnTo>
                                    <a:pt x="8140" y="217"/>
                                  </a:lnTo>
                                  <a:lnTo>
                                    <a:pt x="8138" y="217"/>
                                  </a:lnTo>
                                  <a:lnTo>
                                    <a:pt x="8138" y="212"/>
                                  </a:lnTo>
                                  <a:lnTo>
                                    <a:pt x="8134" y="212"/>
                                  </a:lnTo>
                                  <a:lnTo>
                                    <a:pt x="8115" y="213"/>
                                  </a:lnTo>
                                  <a:lnTo>
                                    <a:pt x="8092" y="211"/>
                                  </a:lnTo>
                                  <a:lnTo>
                                    <a:pt x="8076" y="210"/>
                                  </a:lnTo>
                                  <a:lnTo>
                                    <a:pt x="8064" y="210"/>
                                  </a:lnTo>
                                  <a:lnTo>
                                    <a:pt x="8061" y="220"/>
                                  </a:lnTo>
                                  <a:lnTo>
                                    <a:pt x="8071" y="224"/>
                                  </a:lnTo>
                                  <a:lnTo>
                                    <a:pt x="8055" y="228"/>
                                  </a:lnTo>
                                  <a:lnTo>
                                    <a:pt x="8037" y="227"/>
                                  </a:lnTo>
                                  <a:lnTo>
                                    <a:pt x="8028" y="229"/>
                                  </a:lnTo>
                                  <a:lnTo>
                                    <a:pt x="8024" y="236"/>
                                  </a:lnTo>
                                  <a:lnTo>
                                    <a:pt x="8018" y="237"/>
                                  </a:lnTo>
                                  <a:lnTo>
                                    <a:pt x="7997" y="239"/>
                                  </a:lnTo>
                                  <a:lnTo>
                                    <a:pt x="7975" y="240"/>
                                  </a:lnTo>
                                  <a:lnTo>
                                    <a:pt x="7952" y="240"/>
                                  </a:lnTo>
                                  <a:lnTo>
                                    <a:pt x="7931" y="239"/>
                                  </a:lnTo>
                                  <a:lnTo>
                                    <a:pt x="7913" y="238"/>
                                  </a:lnTo>
                                  <a:lnTo>
                                    <a:pt x="7901" y="243"/>
                                  </a:lnTo>
                                  <a:lnTo>
                                    <a:pt x="7899" y="248"/>
                                  </a:lnTo>
                                  <a:lnTo>
                                    <a:pt x="7897" y="251"/>
                                  </a:lnTo>
                                  <a:lnTo>
                                    <a:pt x="7886" y="253"/>
                                  </a:lnTo>
                                  <a:lnTo>
                                    <a:pt x="7877" y="250"/>
                                  </a:lnTo>
                                  <a:lnTo>
                                    <a:pt x="7871" y="240"/>
                                  </a:lnTo>
                                  <a:lnTo>
                                    <a:pt x="7871" y="246"/>
                                  </a:lnTo>
                                  <a:lnTo>
                                    <a:pt x="7871" y="254"/>
                                  </a:lnTo>
                                  <a:lnTo>
                                    <a:pt x="7869" y="255"/>
                                  </a:lnTo>
                                  <a:lnTo>
                                    <a:pt x="7864" y="243"/>
                                  </a:lnTo>
                                  <a:lnTo>
                                    <a:pt x="7860" y="258"/>
                                  </a:lnTo>
                                  <a:lnTo>
                                    <a:pt x="7852" y="254"/>
                                  </a:lnTo>
                                  <a:lnTo>
                                    <a:pt x="7847" y="256"/>
                                  </a:lnTo>
                                  <a:lnTo>
                                    <a:pt x="7851" y="235"/>
                                  </a:lnTo>
                                  <a:lnTo>
                                    <a:pt x="7844" y="239"/>
                                  </a:lnTo>
                                  <a:lnTo>
                                    <a:pt x="7844" y="245"/>
                                  </a:lnTo>
                                  <a:lnTo>
                                    <a:pt x="7844" y="251"/>
                                  </a:lnTo>
                                  <a:lnTo>
                                    <a:pt x="7840" y="249"/>
                                  </a:lnTo>
                                  <a:lnTo>
                                    <a:pt x="7836" y="249"/>
                                  </a:lnTo>
                                  <a:lnTo>
                                    <a:pt x="7838" y="235"/>
                                  </a:lnTo>
                                  <a:lnTo>
                                    <a:pt x="7832" y="239"/>
                                  </a:lnTo>
                                  <a:lnTo>
                                    <a:pt x="7830" y="257"/>
                                  </a:lnTo>
                                  <a:lnTo>
                                    <a:pt x="7824" y="243"/>
                                  </a:lnTo>
                                  <a:lnTo>
                                    <a:pt x="7820" y="243"/>
                                  </a:lnTo>
                                  <a:lnTo>
                                    <a:pt x="7801" y="243"/>
                                  </a:lnTo>
                                  <a:lnTo>
                                    <a:pt x="7779" y="243"/>
                                  </a:lnTo>
                                  <a:lnTo>
                                    <a:pt x="7763" y="238"/>
                                  </a:lnTo>
                                  <a:lnTo>
                                    <a:pt x="7758" y="245"/>
                                  </a:lnTo>
                                  <a:lnTo>
                                    <a:pt x="7751" y="245"/>
                                  </a:lnTo>
                                  <a:lnTo>
                                    <a:pt x="7748" y="245"/>
                                  </a:lnTo>
                                  <a:lnTo>
                                    <a:pt x="7748" y="239"/>
                                  </a:lnTo>
                                  <a:lnTo>
                                    <a:pt x="7744" y="240"/>
                                  </a:lnTo>
                                  <a:lnTo>
                                    <a:pt x="7739" y="240"/>
                                  </a:lnTo>
                                  <a:lnTo>
                                    <a:pt x="7734" y="249"/>
                                  </a:lnTo>
                                  <a:lnTo>
                                    <a:pt x="7728" y="244"/>
                                  </a:lnTo>
                                  <a:lnTo>
                                    <a:pt x="7724" y="244"/>
                                  </a:lnTo>
                                  <a:lnTo>
                                    <a:pt x="7726" y="230"/>
                                  </a:lnTo>
                                  <a:lnTo>
                                    <a:pt x="7720" y="234"/>
                                  </a:lnTo>
                                  <a:lnTo>
                                    <a:pt x="7715" y="244"/>
                                  </a:lnTo>
                                  <a:lnTo>
                                    <a:pt x="7708" y="251"/>
                                  </a:lnTo>
                                  <a:lnTo>
                                    <a:pt x="7702" y="258"/>
                                  </a:lnTo>
                                  <a:lnTo>
                                    <a:pt x="7681" y="258"/>
                                  </a:lnTo>
                                  <a:lnTo>
                                    <a:pt x="7681" y="257"/>
                                  </a:lnTo>
                                  <a:lnTo>
                                    <a:pt x="7676" y="242"/>
                                  </a:lnTo>
                                  <a:lnTo>
                                    <a:pt x="7668" y="249"/>
                                  </a:lnTo>
                                  <a:lnTo>
                                    <a:pt x="7661" y="258"/>
                                  </a:lnTo>
                                  <a:lnTo>
                                    <a:pt x="7655" y="258"/>
                                  </a:lnTo>
                                  <a:lnTo>
                                    <a:pt x="7655" y="254"/>
                                  </a:lnTo>
                                  <a:lnTo>
                                    <a:pt x="7655" y="250"/>
                                  </a:lnTo>
                                  <a:lnTo>
                                    <a:pt x="7655" y="246"/>
                                  </a:lnTo>
                                  <a:lnTo>
                                    <a:pt x="7645" y="246"/>
                                  </a:lnTo>
                                  <a:lnTo>
                                    <a:pt x="7638" y="238"/>
                                  </a:lnTo>
                                  <a:lnTo>
                                    <a:pt x="7630" y="235"/>
                                  </a:lnTo>
                                  <a:lnTo>
                                    <a:pt x="7626" y="240"/>
                                  </a:lnTo>
                                  <a:lnTo>
                                    <a:pt x="7621" y="245"/>
                                  </a:lnTo>
                                  <a:lnTo>
                                    <a:pt x="7616" y="249"/>
                                  </a:lnTo>
                                  <a:lnTo>
                                    <a:pt x="7596" y="244"/>
                                  </a:lnTo>
                                  <a:lnTo>
                                    <a:pt x="7577" y="243"/>
                                  </a:lnTo>
                                  <a:lnTo>
                                    <a:pt x="7558" y="246"/>
                                  </a:lnTo>
                                  <a:lnTo>
                                    <a:pt x="7540" y="253"/>
                                  </a:lnTo>
                                  <a:lnTo>
                                    <a:pt x="7515" y="258"/>
                                  </a:lnTo>
                                  <a:lnTo>
                                    <a:pt x="7514" y="256"/>
                                  </a:lnTo>
                                  <a:lnTo>
                                    <a:pt x="7513" y="255"/>
                                  </a:lnTo>
                                  <a:lnTo>
                                    <a:pt x="7512" y="254"/>
                                  </a:lnTo>
                                  <a:lnTo>
                                    <a:pt x="7511" y="256"/>
                                  </a:lnTo>
                                  <a:lnTo>
                                    <a:pt x="7510" y="257"/>
                                  </a:lnTo>
                                  <a:lnTo>
                                    <a:pt x="7509" y="258"/>
                                  </a:lnTo>
                                  <a:lnTo>
                                    <a:pt x="7471" y="258"/>
                                  </a:lnTo>
                                  <a:lnTo>
                                    <a:pt x="7459" y="258"/>
                                  </a:lnTo>
                                  <a:lnTo>
                                    <a:pt x="7459" y="257"/>
                                  </a:lnTo>
                                  <a:lnTo>
                                    <a:pt x="7458" y="257"/>
                                  </a:lnTo>
                                  <a:lnTo>
                                    <a:pt x="7458" y="258"/>
                                  </a:lnTo>
                                  <a:lnTo>
                                    <a:pt x="7427" y="258"/>
                                  </a:lnTo>
                                  <a:lnTo>
                                    <a:pt x="7427" y="257"/>
                                  </a:lnTo>
                                  <a:lnTo>
                                    <a:pt x="7426" y="256"/>
                                  </a:lnTo>
                                  <a:lnTo>
                                    <a:pt x="7426" y="257"/>
                                  </a:lnTo>
                                  <a:lnTo>
                                    <a:pt x="7426" y="258"/>
                                  </a:lnTo>
                                  <a:lnTo>
                                    <a:pt x="7363" y="258"/>
                                  </a:lnTo>
                                  <a:lnTo>
                                    <a:pt x="7363" y="251"/>
                                  </a:lnTo>
                                  <a:lnTo>
                                    <a:pt x="7367" y="253"/>
                                  </a:lnTo>
                                  <a:lnTo>
                                    <a:pt x="7367" y="248"/>
                                  </a:lnTo>
                                  <a:lnTo>
                                    <a:pt x="7360" y="243"/>
                                  </a:lnTo>
                                  <a:lnTo>
                                    <a:pt x="7358" y="251"/>
                                  </a:lnTo>
                                  <a:lnTo>
                                    <a:pt x="7355" y="258"/>
                                  </a:lnTo>
                                  <a:lnTo>
                                    <a:pt x="7353" y="258"/>
                                  </a:lnTo>
                                  <a:lnTo>
                                    <a:pt x="7352" y="250"/>
                                  </a:lnTo>
                                  <a:lnTo>
                                    <a:pt x="7350" y="246"/>
                                  </a:lnTo>
                                  <a:lnTo>
                                    <a:pt x="7347" y="247"/>
                                  </a:lnTo>
                                  <a:lnTo>
                                    <a:pt x="7342" y="245"/>
                                  </a:lnTo>
                                  <a:lnTo>
                                    <a:pt x="7341" y="256"/>
                                  </a:lnTo>
                                  <a:lnTo>
                                    <a:pt x="7336" y="257"/>
                                  </a:lnTo>
                                  <a:lnTo>
                                    <a:pt x="7333" y="257"/>
                                  </a:lnTo>
                                  <a:lnTo>
                                    <a:pt x="7328" y="246"/>
                                  </a:lnTo>
                                  <a:lnTo>
                                    <a:pt x="7324" y="246"/>
                                  </a:lnTo>
                                  <a:lnTo>
                                    <a:pt x="7319" y="246"/>
                                  </a:lnTo>
                                  <a:lnTo>
                                    <a:pt x="7320" y="255"/>
                                  </a:lnTo>
                                  <a:lnTo>
                                    <a:pt x="7314" y="256"/>
                                  </a:lnTo>
                                  <a:lnTo>
                                    <a:pt x="7314" y="252"/>
                                  </a:lnTo>
                                  <a:lnTo>
                                    <a:pt x="7312" y="250"/>
                                  </a:lnTo>
                                  <a:lnTo>
                                    <a:pt x="7310" y="250"/>
                                  </a:lnTo>
                                  <a:lnTo>
                                    <a:pt x="7310" y="245"/>
                                  </a:lnTo>
                                  <a:lnTo>
                                    <a:pt x="7314" y="239"/>
                                  </a:lnTo>
                                  <a:lnTo>
                                    <a:pt x="7310" y="236"/>
                                  </a:lnTo>
                                  <a:lnTo>
                                    <a:pt x="7296" y="244"/>
                                  </a:lnTo>
                                  <a:lnTo>
                                    <a:pt x="7279" y="246"/>
                                  </a:lnTo>
                                  <a:lnTo>
                                    <a:pt x="7261" y="243"/>
                                  </a:lnTo>
                                  <a:lnTo>
                                    <a:pt x="7242" y="241"/>
                                  </a:lnTo>
                                  <a:lnTo>
                                    <a:pt x="7224" y="241"/>
                                  </a:lnTo>
                                  <a:lnTo>
                                    <a:pt x="7203" y="242"/>
                                  </a:lnTo>
                                  <a:lnTo>
                                    <a:pt x="7184" y="240"/>
                                  </a:lnTo>
                                  <a:lnTo>
                                    <a:pt x="7173" y="249"/>
                                  </a:lnTo>
                                  <a:lnTo>
                                    <a:pt x="7169" y="243"/>
                                  </a:lnTo>
                                  <a:lnTo>
                                    <a:pt x="7156" y="243"/>
                                  </a:lnTo>
                                  <a:lnTo>
                                    <a:pt x="7140" y="237"/>
                                  </a:lnTo>
                                  <a:lnTo>
                                    <a:pt x="7134" y="251"/>
                                  </a:lnTo>
                                  <a:lnTo>
                                    <a:pt x="7129" y="254"/>
                                  </a:lnTo>
                                  <a:lnTo>
                                    <a:pt x="7124" y="257"/>
                                  </a:lnTo>
                                  <a:lnTo>
                                    <a:pt x="7124" y="252"/>
                                  </a:lnTo>
                                  <a:lnTo>
                                    <a:pt x="7123" y="251"/>
                                  </a:lnTo>
                                  <a:lnTo>
                                    <a:pt x="7122" y="247"/>
                                  </a:lnTo>
                                  <a:lnTo>
                                    <a:pt x="7122" y="239"/>
                                  </a:lnTo>
                                  <a:lnTo>
                                    <a:pt x="7128" y="245"/>
                                  </a:lnTo>
                                  <a:lnTo>
                                    <a:pt x="7129" y="237"/>
                                  </a:lnTo>
                                  <a:lnTo>
                                    <a:pt x="7119" y="232"/>
                                  </a:lnTo>
                                  <a:lnTo>
                                    <a:pt x="7116" y="243"/>
                                  </a:lnTo>
                                  <a:lnTo>
                                    <a:pt x="7112" y="252"/>
                                  </a:lnTo>
                                  <a:lnTo>
                                    <a:pt x="7104" y="237"/>
                                  </a:lnTo>
                                  <a:lnTo>
                                    <a:pt x="7089" y="235"/>
                                  </a:lnTo>
                                  <a:lnTo>
                                    <a:pt x="7074" y="236"/>
                                  </a:lnTo>
                                  <a:lnTo>
                                    <a:pt x="7067" y="233"/>
                                  </a:lnTo>
                                  <a:lnTo>
                                    <a:pt x="7057" y="235"/>
                                  </a:lnTo>
                                  <a:lnTo>
                                    <a:pt x="7063" y="240"/>
                                  </a:lnTo>
                                  <a:lnTo>
                                    <a:pt x="7067" y="241"/>
                                  </a:lnTo>
                                  <a:lnTo>
                                    <a:pt x="7073" y="235"/>
                                  </a:lnTo>
                                  <a:lnTo>
                                    <a:pt x="7071" y="250"/>
                                  </a:lnTo>
                                  <a:lnTo>
                                    <a:pt x="7061" y="242"/>
                                  </a:lnTo>
                                  <a:lnTo>
                                    <a:pt x="7061" y="252"/>
                                  </a:lnTo>
                                  <a:lnTo>
                                    <a:pt x="7053" y="258"/>
                                  </a:lnTo>
                                  <a:lnTo>
                                    <a:pt x="7008" y="258"/>
                                  </a:lnTo>
                                  <a:lnTo>
                                    <a:pt x="7007" y="247"/>
                                  </a:lnTo>
                                  <a:lnTo>
                                    <a:pt x="7006" y="237"/>
                                  </a:lnTo>
                                  <a:lnTo>
                                    <a:pt x="7008" y="222"/>
                                  </a:lnTo>
                                  <a:lnTo>
                                    <a:pt x="7005" y="217"/>
                                  </a:lnTo>
                                  <a:lnTo>
                                    <a:pt x="7003" y="215"/>
                                  </a:lnTo>
                                  <a:lnTo>
                                    <a:pt x="7005" y="197"/>
                                  </a:lnTo>
                                  <a:lnTo>
                                    <a:pt x="7001" y="178"/>
                                  </a:lnTo>
                                  <a:lnTo>
                                    <a:pt x="6998" y="155"/>
                                  </a:lnTo>
                                  <a:lnTo>
                                    <a:pt x="6994" y="133"/>
                                  </a:lnTo>
                                  <a:lnTo>
                                    <a:pt x="6993" y="116"/>
                                  </a:lnTo>
                                  <a:lnTo>
                                    <a:pt x="6988" y="109"/>
                                  </a:lnTo>
                                  <a:lnTo>
                                    <a:pt x="6983" y="96"/>
                                  </a:lnTo>
                                  <a:lnTo>
                                    <a:pt x="6978" y="105"/>
                                  </a:lnTo>
                                  <a:lnTo>
                                    <a:pt x="6976" y="108"/>
                                  </a:lnTo>
                                  <a:lnTo>
                                    <a:pt x="6975" y="117"/>
                                  </a:lnTo>
                                  <a:lnTo>
                                    <a:pt x="6973" y="120"/>
                                  </a:lnTo>
                                  <a:lnTo>
                                    <a:pt x="6967" y="126"/>
                                  </a:lnTo>
                                  <a:lnTo>
                                    <a:pt x="6958" y="120"/>
                                  </a:lnTo>
                                  <a:lnTo>
                                    <a:pt x="6956" y="138"/>
                                  </a:lnTo>
                                  <a:lnTo>
                                    <a:pt x="6953" y="127"/>
                                  </a:lnTo>
                                  <a:lnTo>
                                    <a:pt x="6951" y="140"/>
                                  </a:lnTo>
                                  <a:lnTo>
                                    <a:pt x="6948" y="142"/>
                                  </a:lnTo>
                                  <a:lnTo>
                                    <a:pt x="6944" y="144"/>
                                  </a:lnTo>
                                  <a:lnTo>
                                    <a:pt x="6940" y="139"/>
                                  </a:lnTo>
                                  <a:lnTo>
                                    <a:pt x="6938" y="141"/>
                                  </a:lnTo>
                                  <a:lnTo>
                                    <a:pt x="6937" y="141"/>
                                  </a:lnTo>
                                  <a:lnTo>
                                    <a:pt x="6936" y="152"/>
                                  </a:lnTo>
                                  <a:lnTo>
                                    <a:pt x="6935" y="150"/>
                                  </a:lnTo>
                                  <a:lnTo>
                                    <a:pt x="6933" y="133"/>
                                  </a:lnTo>
                                  <a:lnTo>
                                    <a:pt x="6933" y="111"/>
                                  </a:lnTo>
                                  <a:lnTo>
                                    <a:pt x="6932" y="100"/>
                                  </a:lnTo>
                                  <a:lnTo>
                                    <a:pt x="6930" y="100"/>
                                  </a:lnTo>
                                  <a:lnTo>
                                    <a:pt x="6932" y="95"/>
                                  </a:lnTo>
                                  <a:lnTo>
                                    <a:pt x="6930" y="72"/>
                                  </a:lnTo>
                                  <a:lnTo>
                                    <a:pt x="6934" y="76"/>
                                  </a:lnTo>
                                  <a:lnTo>
                                    <a:pt x="6934" y="64"/>
                                  </a:lnTo>
                                  <a:lnTo>
                                    <a:pt x="6932" y="61"/>
                                  </a:lnTo>
                                  <a:lnTo>
                                    <a:pt x="6933" y="46"/>
                                  </a:lnTo>
                                  <a:lnTo>
                                    <a:pt x="6930" y="53"/>
                                  </a:lnTo>
                                  <a:lnTo>
                                    <a:pt x="6926" y="49"/>
                                  </a:lnTo>
                                  <a:lnTo>
                                    <a:pt x="6923" y="50"/>
                                  </a:lnTo>
                                  <a:lnTo>
                                    <a:pt x="6920" y="51"/>
                                  </a:lnTo>
                                  <a:lnTo>
                                    <a:pt x="6918" y="60"/>
                                  </a:lnTo>
                                  <a:lnTo>
                                    <a:pt x="6915" y="64"/>
                                  </a:lnTo>
                                  <a:lnTo>
                                    <a:pt x="6910" y="70"/>
                                  </a:lnTo>
                                  <a:lnTo>
                                    <a:pt x="6904" y="66"/>
                                  </a:lnTo>
                                  <a:lnTo>
                                    <a:pt x="6901" y="68"/>
                                  </a:lnTo>
                                  <a:lnTo>
                                    <a:pt x="6898" y="69"/>
                                  </a:lnTo>
                                  <a:lnTo>
                                    <a:pt x="6893" y="66"/>
                                  </a:lnTo>
                                  <a:lnTo>
                                    <a:pt x="6890" y="72"/>
                                  </a:lnTo>
                                  <a:lnTo>
                                    <a:pt x="6889" y="73"/>
                                  </a:lnTo>
                                  <a:lnTo>
                                    <a:pt x="6888" y="81"/>
                                  </a:lnTo>
                                  <a:lnTo>
                                    <a:pt x="6887" y="81"/>
                                  </a:lnTo>
                                  <a:lnTo>
                                    <a:pt x="6886" y="82"/>
                                  </a:lnTo>
                                  <a:lnTo>
                                    <a:pt x="6883" y="76"/>
                                  </a:lnTo>
                                  <a:lnTo>
                                    <a:pt x="6882" y="76"/>
                                  </a:lnTo>
                                  <a:lnTo>
                                    <a:pt x="6879" y="76"/>
                                  </a:lnTo>
                                  <a:lnTo>
                                    <a:pt x="6877" y="85"/>
                                  </a:lnTo>
                                  <a:lnTo>
                                    <a:pt x="6874" y="80"/>
                                  </a:lnTo>
                                  <a:lnTo>
                                    <a:pt x="6874" y="103"/>
                                  </a:lnTo>
                                  <a:lnTo>
                                    <a:pt x="6868" y="93"/>
                                  </a:lnTo>
                                  <a:lnTo>
                                    <a:pt x="6865" y="89"/>
                                  </a:lnTo>
                                  <a:lnTo>
                                    <a:pt x="6858" y="96"/>
                                  </a:lnTo>
                                  <a:lnTo>
                                    <a:pt x="6849" y="91"/>
                                  </a:lnTo>
                                  <a:lnTo>
                                    <a:pt x="6845" y="97"/>
                                  </a:lnTo>
                                  <a:lnTo>
                                    <a:pt x="6845" y="100"/>
                                  </a:lnTo>
                                  <a:lnTo>
                                    <a:pt x="6844" y="102"/>
                                  </a:lnTo>
                                  <a:lnTo>
                                    <a:pt x="6840" y="109"/>
                                  </a:lnTo>
                                  <a:lnTo>
                                    <a:pt x="6831" y="108"/>
                                  </a:lnTo>
                                  <a:lnTo>
                                    <a:pt x="6828" y="100"/>
                                  </a:lnTo>
                                  <a:lnTo>
                                    <a:pt x="6830" y="90"/>
                                  </a:lnTo>
                                  <a:lnTo>
                                    <a:pt x="6827" y="86"/>
                                  </a:lnTo>
                                  <a:lnTo>
                                    <a:pt x="6828" y="70"/>
                                  </a:lnTo>
                                  <a:lnTo>
                                    <a:pt x="6824" y="68"/>
                                  </a:lnTo>
                                  <a:lnTo>
                                    <a:pt x="6820" y="62"/>
                                  </a:lnTo>
                                  <a:lnTo>
                                    <a:pt x="6815" y="64"/>
                                  </a:lnTo>
                                  <a:lnTo>
                                    <a:pt x="6816" y="80"/>
                                  </a:lnTo>
                                  <a:lnTo>
                                    <a:pt x="6812" y="71"/>
                                  </a:lnTo>
                                  <a:lnTo>
                                    <a:pt x="6812" y="74"/>
                                  </a:lnTo>
                                  <a:lnTo>
                                    <a:pt x="6811" y="76"/>
                                  </a:lnTo>
                                  <a:lnTo>
                                    <a:pt x="6811" y="91"/>
                                  </a:lnTo>
                                  <a:lnTo>
                                    <a:pt x="6810" y="88"/>
                                  </a:lnTo>
                                  <a:lnTo>
                                    <a:pt x="6808" y="81"/>
                                  </a:lnTo>
                                  <a:lnTo>
                                    <a:pt x="6812" y="73"/>
                                  </a:lnTo>
                                  <a:lnTo>
                                    <a:pt x="6808" y="73"/>
                                  </a:lnTo>
                                  <a:lnTo>
                                    <a:pt x="6806" y="74"/>
                                  </a:lnTo>
                                  <a:lnTo>
                                    <a:pt x="6809" y="82"/>
                                  </a:lnTo>
                                  <a:lnTo>
                                    <a:pt x="6808" y="93"/>
                                  </a:lnTo>
                                  <a:lnTo>
                                    <a:pt x="6805" y="95"/>
                                  </a:lnTo>
                                  <a:lnTo>
                                    <a:pt x="6804" y="102"/>
                                  </a:lnTo>
                                  <a:lnTo>
                                    <a:pt x="6807" y="89"/>
                                  </a:lnTo>
                                  <a:lnTo>
                                    <a:pt x="6802" y="85"/>
                                  </a:lnTo>
                                  <a:lnTo>
                                    <a:pt x="6804" y="73"/>
                                  </a:lnTo>
                                  <a:lnTo>
                                    <a:pt x="6802" y="74"/>
                                  </a:lnTo>
                                  <a:lnTo>
                                    <a:pt x="6794" y="68"/>
                                  </a:lnTo>
                                  <a:lnTo>
                                    <a:pt x="6796" y="77"/>
                                  </a:lnTo>
                                  <a:lnTo>
                                    <a:pt x="6798" y="78"/>
                                  </a:lnTo>
                                  <a:lnTo>
                                    <a:pt x="6800" y="76"/>
                                  </a:lnTo>
                                  <a:lnTo>
                                    <a:pt x="6800" y="82"/>
                                  </a:lnTo>
                                  <a:lnTo>
                                    <a:pt x="6797" y="80"/>
                                  </a:lnTo>
                                  <a:lnTo>
                                    <a:pt x="6796" y="86"/>
                                  </a:lnTo>
                                  <a:lnTo>
                                    <a:pt x="6794" y="87"/>
                                  </a:lnTo>
                                  <a:lnTo>
                                    <a:pt x="6790" y="92"/>
                                  </a:lnTo>
                                  <a:lnTo>
                                    <a:pt x="6790" y="91"/>
                                  </a:lnTo>
                                  <a:lnTo>
                                    <a:pt x="6789" y="90"/>
                                  </a:lnTo>
                                  <a:lnTo>
                                    <a:pt x="6789" y="81"/>
                                  </a:lnTo>
                                  <a:lnTo>
                                    <a:pt x="6788" y="81"/>
                                  </a:lnTo>
                                  <a:lnTo>
                                    <a:pt x="6787" y="91"/>
                                  </a:lnTo>
                                  <a:lnTo>
                                    <a:pt x="6785" y="91"/>
                                  </a:lnTo>
                                  <a:lnTo>
                                    <a:pt x="6784" y="91"/>
                                  </a:lnTo>
                                  <a:lnTo>
                                    <a:pt x="6783" y="83"/>
                                  </a:lnTo>
                                  <a:lnTo>
                                    <a:pt x="6781" y="86"/>
                                  </a:lnTo>
                                  <a:lnTo>
                                    <a:pt x="6777" y="102"/>
                                  </a:lnTo>
                                  <a:lnTo>
                                    <a:pt x="6769" y="108"/>
                                  </a:lnTo>
                                  <a:lnTo>
                                    <a:pt x="6765" y="99"/>
                                  </a:lnTo>
                                  <a:lnTo>
                                    <a:pt x="6765" y="105"/>
                                  </a:lnTo>
                                  <a:lnTo>
                                    <a:pt x="6765" y="113"/>
                                  </a:lnTo>
                                  <a:lnTo>
                                    <a:pt x="6764" y="114"/>
                                  </a:lnTo>
                                  <a:lnTo>
                                    <a:pt x="6760" y="108"/>
                                  </a:lnTo>
                                  <a:lnTo>
                                    <a:pt x="6751" y="116"/>
                                  </a:lnTo>
                                  <a:lnTo>
                                    <a:pt x="6744" y="117"/>
                                  </a:lnTo>
                                  <a:lnTo>
                                    <a:pt x="6742" y="117"/>
                                  </a:lnTo>
                                  <a:lnTo>
                                    <a:pt x="6742" y="110"/>
                                  </a:lnTo>
                                  <a:lnTo>
                                    <a:pt x="6741" y="111"/>
                                  </a:lnTo>
                                  <a:lnTo>
                                    <a:pt x="6740" y="112"/>
                                  </a:lnTo>
                                  <a:lnTo>
                                    <a:pt x="6739" y="118"/>
                                  </a:lnTo>
                                  <a:lnTo>
                                    <a:pt x="6737" y="121"/>
                                  </a:lnTo>
                                  <a:lnTo>
                                    <a:pt x="6735" y="118"/>
                                  </a:lnTo>
                                  <a:lnTo>
                                    <a:pt x="6733" y="120"/>
                                  </a:lnTo>
                                  <a:lnTo>
                                    <a:pt x="6728" y="129"/>
                                  </a:lnTo>
                                  <a:lnTo>
                                    <a:pt x="6737" y="119"/>
                                  </a:lnTo>
                                  <a:lnTo>
                                    <a:pt x="6735" y="135"/>
                                  </a:lnTo>
                                  <a:lnTo>
                                    <a:pt x="6732" y="139"/>
                                  </a:lnTo>
                                  <a:lnTo>
                                    <a:pt x="6731" y="130"/>
                                  </a:lnTo>
                                  <a:lnTo>
                                    <a:pt x="6731" y="120"/>
                                  </a:lnTo>
                                  <a:lnTo>
                                    <a:pt x="6728" y="122"/>
                                  </a:lnTo>
                                  <a:lnTo>
                                    <a:pt x="6727" y="111"/>
                                  </a:lnTo>
                                  <a:lnTo>
                                    <a:pt x="6724" y="115"/>
                                  </a:lnTo>
                                  <a:lnTo>
                                    <a:pt x="6723" y="115"/>
                                  </a:lnTo>
                                  <a:lnTo>
                                    <a:pt x="6723" y="123"/>
                                  </a:lnTo>
                                  <a:lnTo>
                                    <a:pt x="6723" y="124"/>
                                  </a:lnTo>
                                  <a:lnTo>
                                    <a:pt x="6721" y="124"/>
                                  </a:lnTo>
                                  <a:lnTo>
                                    <a:pt x="6722" y="112"/>
                                  </a:lnTo>
                                  <a:lnTo>
                                    <a:pt x="6720" y="114"/>
                                  </a:lnTo>
                                  <a:lnTo>
                                    <a:pt x="6716" y="123"/>
                                  </a:lnTo>
                                  <a:lnTo>
                                    <a:pt x="6711" y="120"/>
                                  </a:lnTo>
                                  <a:lnTo>
                                    <a:pt x="6708" y="112"/>
                                  </a:lnTo>
                                  <a:lnTo>
                                    <a:pt x="6708" y="96"/>
                                  </a:lnTo>
                                  <a:lnTo>
                                    <a:pt x="6706" y="93"/>
                                  </a:lnTo>
                                  <a:lnTo>
                                    <a:pt x="6705" y="101"/>
                                  </a:lnTo>
                                  <a:lnTo>
                                    <a:pt x="6706" y="110"/>
                                  </a:lnTo>
                                  <a:lnTo>
                                    <a:pt x="6704" y="108"/>
                                  </a:lnTo>
                                  <a:lnTo>
                                    <a:pt x="6704" y="84"/>
                                  </a:lnTo>
                                  <a:lnTo>
                                    <a:pt x="6705" y="68"/>
                                  </a:lnTo>
                                  <a:lnTo>
                                    <a:pt x="6700" y="53"/>
                                  </a:lnTo>
                                  <a:lnTo>
                                    <a:pt x="6698" y="48"/>
                                  </a:lnTo>
                                  <a:lnTo>
                                    <a:pt x="6691" y="52"/>
                                  </a:lnTo>
                                  <a:lnTo>
                                    <a:pt x="6691" y="61"/>
                                  </a:lnTo>
                                  <a:lnTo>
                                    <a:pt x="6691" y="68"/>
                                  </a:lnTo>
                                  <a:lnTo>
                                    <a:pt x="6689" y="71"/>
                                  </a:lnTo>
                                  <a:lnTo>
                                    <a:pt x="6689" y="61"/>
                                  </a:lnTo>
                                  <a:lnTo>
                                    <a:pt x="6687" y="61"/>
                                  </a:lnTo>
                                  <a:lnTo>
                                    <a:pt x="6685" y="61"/>
                                  </a:lnTo>
                                  <a:lnTo>
                                    <a:pt x="6684" y="76"/>
                                  </a:lnTo>
                                  <a:lnTo>
                                    <a:pt x="6687" y="71"/>
                                  </a:lnTo>
                                  <a:lnTo>
                                    <a:pt x="6687" y="86"/>
                                  </a:lnTo>
                                  <a:lnTo>
                                    <a:pt x="6685" y="81"/>
                                  </a:lnTo>
                                  <a:lnTo>
                                    <a:pt x="6684" y="76"/>
                                  </a:lnTo>
                                  <a:lnTo>
                                    <a:pt x="6684" y="61"/>
                                  </a:lnTo>
                                  <a:lnTo>
                                    <a:pt x="6681" y="56"/>
                                  </a:lnTo>
                                  <a:lnTo>
                                    <a:pt x="6683" y="77"/>
                                  </a:lnTo>
                                  <a:lnTo>
                                    <a:pt x="6680" y="75"/>
                                  </a:lnTo>
                                  <a:lnTo>
                                    <a:pt x="6668" y="82"/>
                                  </a:lnTo>
                                  <a:lnTo>
                                    <a:pt x="6656" y="98"/>
                                  </a:lnTo>
                                  <a:lnTo>
                                    <a:pt x="6654" y="97"/>
                                  </a:lnTo>
                                  <a:lnTo>
                                    <a:pt x="6653" y="91"/>
                                  </a:lnTo>
                                  <a:lnTo>
                                    <a:pt x="6653" y="88"/>
                                  </a:lnTo>
                                  <a:lnTo>
                                    <a:pt x="6635" y="99"/>
                                  </a:lnTo>
                                  <a:lnTo>
                                    <a:pt x="6616" y="104"/>
                                  </a:lnTo>
                                  <a:lnTo>
                                    <a:pt x="6614" y="109"/>
                                  </a:lnTo>
                                  <a:lnTo>
                                    <a:pt x="6613" y="114"/>
                                  </a:lnTo>
                                  <a:lnTo>
                                    <a:pt x="6612" y="118"/>
                                  </a:lnTo>
                                  <a:lnTo>
                                    <a:pt x="6610" y="102"/>
                                  </a:lnTo>
                                  <a:lnTo>
                                    <a:pt x="6610" y="118"/>
                                  </a:lnTo>
                                  <a:lnTo>
                                    <a:pt x="6608" y="118"/>
                                  </a:lnTo>
                                  <a:lnTo>
                                    <a:pt x="6606" y="118"/>
                                  </a:lnTo>
                                  <a:lnTo>
                                    <a:pt x="6606" y="108"/>
                                  </a:lnTo>
                                  <a:lnTo>
                                    <a:pt x="6605" y="108"/>
                                  </a:lnTo>
                                  <a:lnTo>
                                    <a:pt x="6602" y="112"/>
                                  </a:lnTo>
                                  <a:lnTo>
                                    <a:pt x="6601" y="112"/>
                                  </a:lnTo>
                                  <a:lnTo>
                                    <a:pt x="6596" y="113"/>
                                  </a:lnTo>
                                  <a:lnTo>
                                    <a:pt x="6594" y="115"/>
                                  </a:lnTo>
                                  <a:lnTo>
                                    <a:pt x="6591" y="116"/>
                                  </a:lnTo>
                                  <a:lnTo>
                                    <a:pt x="6588" y="130"/>
                                  </a:lnTo>
                                  <a:lnTo>
                                    <a:pt x="6584" y="123"/>
                                  </a:lnTo>
                                  <a:lnTo>
                                    <a:pt x="6583" y="120"/>
                                  </a:lnTo>
                                  <a:lnTo>
                                    <a:pt x="6583" y="130"/>
                                  </a:lnTo>
                                  <a:lnTo>
                                    <a:pt x="6582" y="130"/>
                                  </a:lnTo>
                                  <a:lnTo>
                                    <a:pt x="6581" y="134"/>
                                  </a:lnTo>
                                  <a:lnTo>
                                    <a:pt x="6579" y="128"/>
                                  </a:lnTo>
                                  <a:lnTo>
                                    <a:pt x="6579" y="125"/>
                                  </a:lnTo>
                                  <a:lnTo>
                                    <a:pt x="6577" y="111"/>
                                  </a:lnTo>
                                  <a:lnTo>
                                    <a:pt x="6575" y="125"/>
                                  </a:lnTo>
                                  <a:lnTo>
                                    <a:pt x="6573" y="124"/>
                                  </a:lnTo>
                                  <a:lnTo>
                                    <a:pt x="6571" y="124"/>
                                  </a:lnTo>
                                  <a:lnTo>
                                    <a:pt x="6568" y="123"/>
                                  </a:lnTo>
                                  <a:lnTo>
                                    <a:pt x="6566" y="124"/>
                                  </a:lnTo>
                                  <a:lnTo>
                                    <a:pt x="6563" y="125"/>
                                  </a:lnTo>
                                  <a:lnTo>
                                    <a:pt x="6559" y="123"/>
                                  </a:lnTo>
                                  <a:lnTo>
                                    <a:pt x="6556" y="123"/>
                                  </a:lnTo>
                                  <a:lnTo>
                                    <a:pt x="6556" y="128"/>
                                  </a:lnTo>
                                  <a:lnTo>
                                    <a:pt x="6555" y="127"/>
                                  </a:lnTo>
                                  <a:lnTo>
                                    <a:pt x="6554" y="127"/>
                                  </a:lnTo>
                                  <a:lnTo>
                                    <a:pt x="6553" y="122"/>
                                  </a:lnTo>
                                  <a:lnTo>
                                    <a:pt x="6549" y="125"/>
                                  </a:lnTo>
                                  <a:lnTo>
                                    <a:pt x="6547" y="140"/>
                                  </a:lnTo>
                                  <a:lnTo>
                                    <a:pt x="6544" y="136"/>
                                  </a:lnTo>
                                  <a:lnTo>
                                    <a:pt x="6544" y="128"/>
                                  </a:lnTo>
                                  <a:lnTo>
                                    <a:pt x="6544" y="119"/>
                                  </a:lnTo>
                                  <a:lnTo>
                                    <a:pt x="6542" y="121"/>
                                  </a:lnTo>
                                  <a:lnTo>
                                    <a:pt x="6538" y="118"/>
                                  </a:lnTo>
                                  <a:lnTo>
                                    <a:pt x="6541" y="134"/>
                                  </a:lnTo>
                                  <a:lnTo>
                                    <a:pt x="6539" y="136"/>
                                  </a:lnTo>
                                  <a:lnTo>
                                    <a:pt x="6538" y="131"/>
                                  </a:lnTo>
                                  <a:lnTo>
                                    <a:pt x="6534" y="119"/>
                                  </a:lnTo>
                                  <a:lnTo>
                                    <a:pt x="6533" y="130"/>
                                  </a:lnTo>
                                  <a:lnTo>
                                    <a:pt x="6534" y="131"/>
                                  </a:lnTo>
                                  <a:lnTo>
                                    <a:pt x="6536" y="130"/>
                                  </a:lnTo>
                                  <a:lnTo>
                                    <a:pt x="6536" y="140"/>
                                  </a:lnTo>
                                  <a:lnTo>
                                    <a:pt x="6532" y="145"/>
                                  </a:lnTo>
                                  <a:lnTo>
                                    <a:pt x="6533" y="128"/>
                                  </a:lnTo>
                                  <a:lnTo>
                                    <a:pt x="6530" y="130"/>
                                  </a:lnTo>
                                  <a:lnTo>
                                    <a:pt x="6529" y="140"/>
                                  </a:lnTo>
                                  <a:lnTo>
                                    <a:pt x="6526" y="137"/>
                                  </a:lnTo>
                                  <a:lnTo>
                                    <a:pt x="6523" y="134"/>
                                  </a:lnTo>
                                  <a:lnTo>
                                    <a:pt x="6521" y="139"/>
                                  </a:lnTo>
                                  <a:lnTo>
                                    <a:pt x="6521" y="143"/>
                                  </a:lnTo>
                                  <a:lnTo>
                                    <a:pt x="6520" y="144"/>
                                  </a:lnTo>
                                  <a:lnTo>
                                    <a:pt x="6520" y="137"/>
                                  </a:lnTo>
                                  <a:lnTo>
                                    <a:pt x="6519" y="134"/>
                                  </a:lnTo>
                                  <a:lnTo>
                                    <a:pt x="6520" y="124"/>
                                  </a:lnTo>
                                  <a:lnTo>
                                    <a:pt x="6518" y="127"/>
                                  </a:lnTo>
                                  <a:lnTo>
                                    <a:pt x="6514" y="117"/>
                                  </a:lnTo>
                                  <a:lnTo>
                                    <a:pt x="6513" y="128"/>
                                  </a:lnTo>
                                  <a:lnTo>
                                    <a:pt x="6515" y="134"/>
                                  </a:lnTo>
                                  <a:lnTo>
                                    <a:pt x="6512" y="146"/>
                                  </a:lnTo>
                                  <a:lnTo>
                                    <a:pt x="6510" y="135"/>
                                  </a:lnTo>
                                  <a:lnTo>
                                    <a:pt x="6512" y="140"/>
                                  </a:lnTo>
                                  <a:lnTo>
                                    <a:pt x="6512" y="133"/>
                                  </a:lnTo>
                                  <a:lnTo>
                                    <a:pt x="6508" y="139"/>
                                  </a:lnTo>
                                  <a:lnTo>
                                    <a:pt x="6504" y="145"/>
                                  </a:lnTo>
                                  <a:lnTo>
                                    <a:pt x="6499" y="137"/>
                                  </a:lnTo>
                                  <a:lnTo>
                                    <a:pt x="6499" y="143"/>
                                  </a:lnTo>
                                  <a:lnTo>
                                    <a:pt x="6499" y="151"/>
                                  </a:lnTo>
                                  <a:lnTo>
                                    <a:pt x="6498" y="152"/>
                                  </a:lnTo>
                                  <a:lnTo>
                                    <a:pt x="6496" y="148"/>
                                  </a:lnTo>
                                  <a:lnTo>
                                    <a:pt x="6492" y="152"/>
                                  </a:lnTo>
                                  <a:lnTo>
                                    <a:pt x="6492" y="145"/>
                                  </a:lnTo>
                                  <a:lnTo>
                                    <a:pt x="6493" y="144"/>
                                  </a:lnTo>
                                  <a:lnTo>
                                    <a:pt x="6493" y="136"/>
                                  </a:lnTo>
                                  <a:lnTo>
                                    <a:pt x="6490" y="140"/>
                                  </a:lnTo>
                                  <a:lnTo>
                                    <a:pt x="6489" y="132"/>
                                  </a:lnTo>
                                  <a:lnTo>
                                    <a:pt x="6487" y="123"/>
                                  </a:lnTo>
                                  <a:lnTo>
                                    <a:pt x="6486" y="135"/>
                                  </a:lnTo>
                                  <a:lnTo>
                                    <a:pt x="6487" y="140"/>
                                  </a:lnTo>
                                  <a:lnTo>
                                    <a:pt x="6486" y="145"/>
                                  </a:lnTo>
                                  <a:lnTo>
                                    <a:pt x="6486" y="154"/>
                                  </a:lnTo>
                                  <a:lnTo>
                                    <a:pt x="6485" y="155"/>
                                  </a:lnTo>
                                  <a:lnTo>
                                    <a:pt x="6484" y="152"/>
                                  </a:lnTo>
                                  <a:lnTo>
                                    <a:pt x="6482" y="159"/>
                                  </a:lnTo>
                                  <a:lnTo>
                                    <a:pt x="6481" y="155"/>
                                  </a:lnTo>
                                  <a:lnTo>
                                    <a:pt x="6481" y="154"/>
                                  </a:lnTo>
                                  <a:lnTo>
                                    <a:pt x="6481" y="145"/>
                                  </a:lnTo>
                                  <a:lnTo>
                                    <a:pt x="6478" y="141"/>
                                  </a:lnTo>
                                  <a:lnTo>
                                    <a:pt x="6476" y="147"/>
                                  </a:lnTo>
                                  <a:lnTo>
                                    <a:pt x="6472" y="144"/>
                                  </a:lnTo>
                                  <a:lnTo>
                                    <a:pt x="6472" y="148"/>
                                  </a:lnTo>
                                  <a:lnTo>
                                    <a:pt x="6472" y="154"/>
                                  </a:lnTo>
                                  <a:lnTo>
                                    <a:pt x="6471" y="154"/>
                                  </a:lnTo>
                                  <a:lnTo>
                                    <a:pt x="6466" y="148"/>
                                  </a:lnTo>
                                  <a:lnTo>
                                    <a:pt x="6461" y="155"/>
                                  </a:lnTo>
                                  <a:lnTo>
                                    <a:pt x="6455" y="147"/>
                                  </a:lnTo>
                                  <a:lnTo>
                                    <a:pt x="6455" y="153"/>
                                  </a:lnTo>
                                  <a:lnTo>
                                    <a:pt x="6455" y="161"/>
                                  </a:lnTo>
                                  <a:lnTo>
                                    <a:pt x="6454" y="162"/>
                                  </a:lnTo>
                                  <a:lnTo>
                                    <a:pt x="6451" y="159"/>
                                  </a:lnTo>
                                  <a:lnTo>
                                    <a:pt x="6451" y="177"/>
                                  </a:lnTo>
                                  <a:lnTo>
                                    <a:pt x="6448" y="176"/>
                                  </a:lnTo>
                                  <a:lnTo>
                                    <a:pt x="6448" y="185"/>
                                  </a:lnTo>
                                  <a:lnTo>
                                    <a:pt x="6449" y="206"/>
                                  </a:lnTo>
                                  <a:lnTo>
                                    <a:pt x="6447" y="206"/>
                                  </a:lnTo>
                                  <a:lnTo>
                                    <a:pt x="6446" y="205"/>
                                  </a:lnTo>
                                  <a:lnTo>
                                    <a:pt x="6444" y="207"/>
                                  </a:lnTo>
                                  <a:lnTo>
                                    <a:pt x="6444" y="201"/>
                                  </a:lnTo>
                                  <a:lnTo>
                                    <a:pt x="6447" y="193"/>
                                  </a:lnTo>
                                  <a:lnTo>
                                    <a:pt x="6446" y="188"/>
                                  </a:lnTo>
                                  <a:lnTo>
                                    <a:pt x="6447" y="171"/>
                                  </a:lnTo>
                                  <a:lnTo>
                                    <a:pt x="6443" y="175"/>
                                  </a:lnTo>
                                  <a:lnTo>
                                    <a:pt x="6439" y="186"/>
                                  </a:lnTo>
                                  <a:lnTo>
                                    <a:pt x="6438" y="175"/>
                                  </a:lnTo>
                                  <a:lnTo>
                                    <a:pt x="6439" y="167"/>
                                  </a:lnTo>
                                  <a:lnTo>
                                    <a:pt x="6441" y="161"/>
                                  </a:lnTo>
                                  <a:lnTo>
                                    <a:pt x="6439" y="151"/>
                                  </a:lnTo>
                                  <a:lnTo>
                                    <a:pt x="6436" y="157"/>
                                  </a:lnTo>
                                  <a:lnTo>
                                    <a:pt x="6432" y="157"/>
                                  </a:lnTo>
                                  <a:lnTo>
                                    <a:pt x="6429" y="150"/>
                                  </a:lnTo>
                                  <a:lnTo>
                                    <a:pt x="6427" y="162"/>
                                  </a:lnTo>
                                  <a:lnTo>
                                    <a:pt x="6430" y="174"/>
                                  </a:lnTo>
                                  <a:lnTo>
                                    <a:pt x="6426" y="179"/>
                                  </a:lnTo>
                                  <a:lnTo>
                                    <a:pt x="6426" y="166"/>
                                  </a:lnTo>
                                  <a:lnTo>
                                    <a:pt x="6424" y="169"/>
                                  </a:lnTo>
                                  <a:lnTo>
                                    <a:pt x="6423" y="164"/>
                                  </a:lnTo>
                                  <a:lnTo>
                                    <a:pt x="6423" y="160"/>
                                  </a:lnTo>
                                  <a:lnTo>
                                    <a:pt x="6425" y="152"/>
                                  </a:lnTo>
                                  <a:lnTo>
                                    <a:pt x="6423" y="154"/>
                                  </a:lnTo>
                                  <a:lnTo>
                                    <a:pt x="6419" y="146"/>
                                  </a:lnTo>
                                  <a:lnTo>
                                    <a:pt x="6422" y="171"/>
                                  </a:lnTo>
                                  <a:lnTo>
                                    <a:pt x="6420" y="169"/>
                                  </a:lnTo>
                                  <a:lnTo>
                                    <a:pt x="6416" y="170"/>
                                  </a:lnTo>
                                  <a:lnTo>
                                    <a:pt x="6413" y="153"/>
                                  </a:lnTo>
                                  <a:lnTo>
                                    <a:pt x="6410" y="153"/>
                                  </a:lnTo>
                                  <a:lnTo>
                                    <a:pt x="6407" y="152"/>
                                  </a:lnTo>
                                  <a:lnTo>
                                    <a:pt x="6405" y="165"/>
                                  </a:lnTo>
                                  <a:lnTo>
                                    <a:pt x="6402" y="162"/>
                                  </a:lnTo>
                                  <a:lnTo>
                                    <a:pt x="6401" y="173"/>
                                  </a:lnTo>
                                  <a:lnTo>
                                    <a:pt x="6404" y="181"/>
                                  </a:lnTo>
                                  <a:lnTo>
                                    <a:pt x="6402" y="182"/>
                                  </a:lnTo>
                                  <a:lnTo>
                                    <a:pt x="6398" y="177"/>
                                  </a:lnTo>
                                  <a:lnTo>
                                    <a:pt x="6401" y="162"/>
                                  </a:lnTo>
                                  <a:lnTo>
                                    <a:pt x="6401" y="147"/>
                                  </a:lnTo>
                                  <a:lnTo>
                                    <a:pt x="6399" y="146"/>
                                  </a:lnTo>
                                  <a:lnTo>
                                    <a:pt x="6399" y="150"/>
                                  </a:lnTo>
                                  <a:lnTo>
                                    <a:pt x="6400" y="157"/>
                                  </a:lnTo>
                                  <a:lnTo>
                                    <a:pt x="6399" y="160"/>
                                  </a:lnTo>
                                  <a:lnTo>
                                    <a:pt x="6399" y="171"/>
                                  </a:lnTo>
                                  <a:lnTo>
                                    <a:pt x="6397" y="176"/>
                                  </a:lnTo>
                                  <a:lnTo>
                                    <a:pt x="6396" y="175"/>
                                  </a:lnTo>
                                  <a:lnTo>
                                    <a:pt x="6395" y="183"/>
                                  </a:lnTo>
                                  <a:lnTo>
                                    <a:pt x="6395" y="186"/>
                                  </a:lnTo>
                                  <a:lnTo>
                                    <a:pt x="6392" y="172"/>
                                  </a:lnTo>
                                  <a:lnTo>
                                    <a:pt x="6389" y="181"/>
                                  </a:lnTo>
                                  <a:lnTo>
                                    <a:pt x="6385" y="170"/>
                                  </a:lnTo>
                                  <a:lnTo>
                                    <a:pt x="6383" y="172"/>
                                  </a:lnTo>
                                  <a:lnTo>
                                    <a:pt x="6384" y="189"/>
                                  </a:lnTo>
                                  <a:lnTo>
                                    <a:pt x="6381" y="185"/>
                                  </a:lnTo>
                                  <a:lnTo>
                                    <a:pt x="6378" y="191"/>
                                  </a:lnTo>
                                  <a:lnTo>
                                    <a:pt x="6379" y="171"/>
                                  </a:lnTo>
                                  <a:lnTo>
                                    <a:pt x="6377" y="174"/>
                                  </a:lnTo>
                                  <a:lnTo>
                                    <a:pt x="6372" y="177"/>
                                  </a:lnTo>
                                  <a:lnTo>
                                    <a:pt x="6368" y="168"/>
                                  </a:lnTo>
                                  <a:lnTo>
                                    <a:pt x="6364" y="160"/>
                                  </a:lnTo>
                                  <a:lnTo>
                                    <a:pt x="6362" y="171"/>
                                  </a:lnTo>
                                  <a:lnTo>
                                    <a:pt x="6365" y="179"/>
                                  </a:lnTo>
                                  <a:lnTo>
                                    <a:pt x="6363" y="188"/>
                                  </a:lnTo>
                                  <a:lnTo>
                                    <a:pt x="6362" y="170"/>
                                  </a:lnTo>
                                  <a:lnTo>
                                    <a:pt x="6356" y="168"/>
                                  </a:lnTo>
                                  <a:lnTo>
                                    <a:pt x="6352" y="177"/>
                                  </a:lnTo>
                                  <a:lnTo>
                                    <a:pt x="6352" y="167"/>
                                  </a:lnTo>
                                  <a:lnTo>
                                    <a:pt x="6353" y="166"/>
                                  </a:lnTo>
                                  <a:lnTo>
                                    <a:pt x="6353" y="157"/>
                                  </a:lnTo>
                                  <a:lnTo>
                                    <a:pt x="6352" y="147"/>
                                  </a:lnTo>
                                  <a:lnTo>
                                    <a:pt x="6345" y="143"/>
                                  </a:lnTo>
                                  <a:lnTo>
                                    <a:pt x="6346" y="156"/>
                                  </a:lnTo>
                                  <a:lnTo>
                                    <a:pt x="6347" y="155"/>
                                  </a:lnTo>
                                  <a:lnTo>
                                    <a:pt x="6348" y="149"/>
                                  </a:lnTo>
                                  <a:lnTo>
                                    <a:pt x="6350" y="152"/>
                                  </a:lnTo>
                                  <a:lnTo>
                                    <a:pt x="6350" y="161"/>
                                  </a:lnTo>
                                  <a:lnTo>
                                    <a:pt x="6351" y="163"/>
                                  </a:lnTo>
                                  <a:lnTo>
                                    <a:pt x="6351" y="172"/>
                                  </a:lnTo>
                                  <a:lnTo>
                                    <a:pt x="6350" y="171"/>
                                  </a:lnTo>
                                  <a:lnTo>
                                    <a:pt x="6350" y="175"/>
                                  </a:lnTo>
                                  <a:lnTo>
                                    <a:pt x="6349" y="176"/>
                                  </a:lnTo>
                                  <a:lnTo>
                                    <a:pt x="6346" y="176"/>
                                  </a:lnTo>
                                  <a:lnTo>
                                    <a:pt x="6347" y="160"/>
                                  </a:lnTo>
                                  <a:lnTo>
                                    <a:pt x="6344" y="161"/>
                                  </a:lnTo>
                                  <a:lnTo>
                                    <a:pt x="6342" y="180"/>
                                  </a:lnTo>
                                  <a:lnTo>
                                    <a:pt x="6349" y="181"/>
                                  </a:lnTo>
                                  <a:lnTo>
                                    <a:pt x="6351" y="192"/>
                                  </a:lnTo>
                                  <a:lnTo>
                                    <a:pt x="6348" y="193"/>
                                  </a:lnTo>
                                  <a:lnTo>
                                    <a:pt x="6347" y="182"/>
                                  </a:lnTo>
                                  <a:lnTo>
                                    <a:pt x="6342" y="186"/>
                                  </a:lnTo>
                                  <a:lnTo>
                                    <a:pt x="6344" y="167"/>
                                  </a:lnTo>
                                  <a:lnTo>
                                    <a:pt x="6338" y="161"/>
                                  </a:lnTo>
                                  <a:lnTo>
                                    <a:pt x="6337" y="170"/>
                                  </a:lnTo>
                                  <a:lnTo>
                                    <a:pt x="6338" y="170"/>
                                  </a:lnTo>
                                  <a:lnTo>
                                    <a:pt x="6339" y="170"/>
                                  </a:lnTo>
                                  <a:lnTo>
                                    <a:pt x="6340" y="170"/>
                                  </a:lnTo>
                                  <a:lnTo>
                                    <a:pt x="6338" y="180"/>
                                  </a:lnTo>
                                  <a:lnTo>
                                    <a:pt x="6341" y="192"/>
                                  </a:lnTo>
                                  <a:lnTo>
                                    <a:pt x="6338" y="195"/>
                                  </a:lnTo>
                                  <a:lnTo>
                                    <a:pt x="6338" y="188"/>
                                  </a:lnTo>
                                  <a:lnTo>
                                    <a:pt x="6336" y="187"/>
                                  </a:lnTo>
                                  <a:lnTo>
                                    <a:pt x="6334" y="185"/>
                                  </a:lnTo>
                                  <a:lnTo>
                                    <a:pt x="6330" y="178"/>
                                  </a:lnTo>
                                  <a:lnTo>
                                    <a:pt x="6332" y="187"/>
                                  </a:lnTo>
                                  <a:lnTo>
                                    <a:pt x="6329" y="189"/>
                                  </a:lnTo>
                                  <a:lnTo>
                                    <a:pt x="6329" y="180"/>
                                  </a:lnTo>
                                  <a:lnTo>
                                    <a:pt x="6328" y="173"/>
                                  </a:lnTo>
                                  <a:lnTo>
                                    <a:pt x="6327" y="169"/>
                                  </a:lnTo>
                                  <a:lnTo>
                                    <a:pt x="6326" y="178"/>
                                  </a:lnTo>
                                  <a:lnTo>
                                    <a:pt x="6326" y="186"/>
                                  </a:lnTo>
                                  <a:lnTo>
                                    <a:pt x="6323" y="184"/>
                                  </a:lnTo>
                                  <a:lnTo>
                                    <a:pt x="6323" y="169"/>
                                  </a:lnTo>
                                  <a:lnTo>
                                    <a:pt x="6321" y="163"/>
                                  </a:lnTo>
                                  <a:lnTo>
                                    <a:pt x="6319" y="159"/>
                                  </a:lnTo>
                                  <a:lnTo>
                                    <a:pt x="6321" y="180"/>
                                  </a:lnTo>
                                  <a:lnTo>
                                    <a:pt x="6323" y="198"/>
                                  </a:lnTo>
                                  <a:lnTo>
                                    <a:pt x="6323" y="203"/>
                                  </a:lnTo>
                                  <a:lnTo>
                                    <a:pt x="6323" y="208"/>
                                  </a:lnTo>
                                  <a:lnTo>
                                    <a:pt x="6322" y="208"/>
                                  </a:lnTo>
                                  <a:lnTo>
                                    <a:pt x="6319" y="190"/>
                                  </a:lnTo>
                                  <a:lnTo>
                                    <a:pt x="6315" y="181"/>
                                  </a:lnTo>
                                  <a:lnTo>
                                    <a:pt x="6314" y="176"/>
                                  </a:lnTo>
                                  <a:lnTo>
                                    <a:pt x="6315" y="175"/>
                                  </a:lnTo>
                                  <a:lnTo>
                                    <a:pt x="6316" y="168"/>
                                  </a:lnTo>
                                  <a:lnTo>
                                    <a:pt x="6310" y="165"/>
                                  </a:lnTo>
                                  <a:lnTo>
                                    <a:pt x="6306" y="166"/>
                                  </a:lnTo>
                                  <a:lnTo>
                                    <a:pt x="6308" y="172"/>
                                  </a:lnTo>
                                  <a:lnTo>
                                    <a:pt x="6311" y="176"/>
                                  </a:lnTo>
                                  <a:lnTo>
                                    <a:pt x="6309" y="185"/>
                                  </a:lnTo>
                                  <a:lnTo>
                                    <a:pt x="6306" y="175"/>
                                  </a:lnTo>
                                  <a:lnTo>
                                    <a:pt x="6307" y="192"/>
                                  </a:lnTo>
                                  <a:lnTo>
                                    <a:pt x="6307" y="200"/>
                                  </a:lnTo>
                                  <a:lnTo>
                                    <a:pt x="6309" y="195"/>
                                  </a:lnTo>
                                  <a:lnTo>
                                    <a:pt x="6309" y="202"/>
                                  </a:lnTo>
                                  <a:lnTo>
                                    <a:pt x="6309" y="208"/>
                                  </a:lnTo>
                                  <a:lnTo>
                                    <a:pt x="6308" y="212"/>
                                  </a:lnTo>
                                  <a:lnTo>
                                    <a:pt x="6306" y="212"/>
                                  </a:lnTo>
                                  <a:lnTo>
                                    <a:pt x="6303" y="208"/>
                                  </a:lnTo>
                                  <a:lnTo>
                                    <a:pt x="6306" y="194"/>
                                  </a:lnTo>
                                  <a:lnTo>
                                    <a:pt x="6305" y="187"/>
                                  </a:lnTo>
                                  <a:lnTo>
                                    <a:pt x="6302" y="185"/>
                                  </a:lnTo>
                                  <a:lnTo>
                                    <a:pt x="6297" y="190"/>
                                  </a:lnTo>
                                  <a:lnTo>
                                    <a:pt x="6296" y="181"/>
                                  </a:lnTo>
                                  <a:lnTo>
                                    <a:pt x="6295" y="190"/>
                                  </a:lnTo>
                                  <a:lnTo>
                                    <a:pt x="6298" y="198"/>
                                  </a:lnTo>
                                  <a:lnTo>
                                    <a:pt x="6296" y="201"/>
                                  </a:lnTo>
                                  <a:lnTo>
                                    <a:pt x="6294" y="184"/>
                                  </a:lnTo>
                                  <a:lnTo>
                                    <a:pt x="6293" y="200"/>
                                  </a:lnTo>
                                  <a:lnTo>
                                    <a:pt x="6290" y="200"/>
                                  </a:lnTo>
                                  <a:lnTo>
                                    <a:pt x="6289" y="188"/>
                                  </a:lnTo>
                                  <a:lnTo>
                                    <a:pt x="6295" y="181"/>
                                  </a:lnTo>
                                  <a:lnTo>
                                    <a:pt x="6290" y="180"/>
                                  </a:lnTo>
                                  <a:lnTo>
                                    <a:pt x="6286" y="181"/>
                                  </a:lnTo>
                                  <a:lnTo>
                                    <a:pt x="6289" y="203"/>
                                  </a:lnTo>
                                  <a:lnTo>
                                    <a:pt x="6288" y="210"/>
                                  </a:lnTo>
                                  <a:lnTo>
                                    <a:pt x="6289" y="213"/>
                                  </a:lnTo>
                                  <a:lnTo>
                                    <a:pt x="6291" y="213"/>
                                  </a:lnTo>
                                  <a:lnTo>
                                    <a:pt x="6292" y="220"/>
                                  </a:lnTo>
                                  <a:lnTo>
                                    <a:pt x="6291" y="227"/>
                                  </a:lnTo>
                                  <a:lnTo>
                                    <a:pt x="6287" y="227"/>
                                  </a:lnTo>
                                  <a:lnTo>
                                    <a:pt x="6286" y="220"/>
                                  </a:lnTo>
                                  <a:lnTo>
                                    <a:pt x="6286" y="199"/>
                                  </a:lnTo>
                                  <a:lnTo>
                                    <a:pt x="6283" y="181"/>
                                  </a:lnTo>
                                  <a:lnTo>
                                    <a:pt x="6285" y="180"/>
                                  </a:lnTo>
                                  <a:lnTo>
                                    <a:pt x="6287" y="179"/>
                                  </a:lnTo>
                                  <a:lnTo>
                                    <a:pt x="6285" y="175"/>
                                  </a:lnTo>
                                  <a:lnTo>
                                    <a:pt x="6282" y="172"/>
                                  </a:lnTo>
                                  <a:lnTo>
                                    <a:pt x="6283" y="190"/>
                                  </a:lnTo>
                                  <a:lnTo>
                                    <a:pt x="6280" y="184"/>
                                  </a:lnTo>
                                  <a:lnTo>
                                    <a:pt x="6280" y="160"/>
                                  </a:lnTo>
                                  <a:lnTo>
                                    <a:pt x="6275" y="169"/>
                                  </a:lnTo>
                                  <a:lnTo>
                                    <a:pt x="6272" y="164"/>
                                  </a:lnTo>
                                  <a:lnTo>
                                    <a:pt x="6270" y="179"/>
                                  </a:lnTo>
                                  <a:lnTo>
                                    <a:pt x="6263" y="189"/>
                                  </a:lnTo>
                                  <a:lnTo>
                                    <a:pt x="6260" y="177"/>
                                  </a:lnTo>
                                  <a:lnTo>
                                    <a:pt x="6260" y="162"/>
                                  </a:lnTo>
                                  <a:lnTo>
                                    <a:pt x="6264" y="174"/>
                                  </a:lnTo>
                                  <a:lnTo>
                                    <a:pt x="6264" y="163"/>
                                  </a:lnTo>
                                  <a:lnTo>
                                    <a:pt x="6261" y="160"/>
                                  </a:lnTo>
                                  <a:lnTo>
                                    <a:pt x="6259" y="164"/>
                                  </a:lnTo>
                                  <a:lnTo>
                                    <a:pt x="6257" y="167"/>
                                  </a:lnTo>
                                  <a:lnTo>
                                    <a:pt x="6258" y="176"/>
                                  </a:lnTo>
                                  <a:lnTo>
                                    <a:pt x="6257" y="192"/>
                                  </a:lnTo>
                                  <a:lnTo>
                                    <a:pt x="6259" y="197"/>
                                  </a:lnTo>
                                  <a:lnTo>
                                    <a:pt x="6259" y="191"/>
                                  </a:lnTo>
                                  <a:lnTo>
                                    <a:pt x="6261" y="191"/>
                                  </a:lnTo>
                                  <a:lnTo>
                                    <a:pt x="6262" y="197"/>
                                  </a:lnTo>
                                  <a:lnTo>
                                    <a:pt x="6260" y="209"/>
                                  </a:lnTo>
                                  <a:lnTo>
                                    <a:pt x="6258" y="203"/>
                                  </a:lnTo>
                                  <a:lnTo>
                                    <a:pt x="6257" y="191"/>
                                  </a:lnTo>
                                  <a:lnTo>
                                    <a:pt x="6253" y="183"/>
                                  </a:lnTo>
                                  <a:lnTo>
                                    <a:pt x="6253" y="197"/>
                                  </a:lnTo>
                                  <a:lnTo>
                                    <a:pt x="6251" y="191"/>
                                  </a:lnTo>
                                  <a:lnTo>
                                    <a:pt x="6251" y="185"/>
                                  </a:lnTo>
                                  <a:lnTo>
                                    <a:pt x="6252" y="181"/>
                                  </a:lnTo>
                                  <a:lnTo>
                                    <a:pt x="6250" y="181"/>
                                  </a:lnTo>
                                  <a:lnTo>
                                    <a:pt x="6249" y="196"/>
                                  </a:lnTo>
                                  <a:lnTo>
                                    <a:pt x="6251" y="200"/>
                                  </a:lnTo>
                                  <a:lnTo>
                                    <a:pt x="6251" y="211"/>
                                  </a:lnTo>
                                  <a:lnTo>
                                    <a:pt x="6250" y="211"/>
                                  </a:lnTo>
                                  <a:lnTo>
                                    <a:pt x="6249" y="213"/>
                                  </a:lnTo>
                                  <a:lnTo>
                                    <a:pt x="6248" y="216"/>
                                  </a:lnTo>
                                  <a:lnTo>
                                    <a:pt x="6247" y="213"/>
                                  </a:lnTo>
                                  <a:lnTo>
                                    <a:pt x="6247" y="201"/>
                                  </a:lnTo>
                                  <a:lnTo>
                                    <a:pt x="6245" y="196"/>
                                  </a:lnTo>
                                  <a:lnTo>
                                    <a:pt x="6244" y="206"/>
                                  </a:lnTo>
                                  <a:lnTo>
                                    <a:pt x="6242" y="212"/>
                                  </a:lnTo>
                                  <a:lnTo>
                                    <a:pt x="6240" y="215"/>
                                  </a:lnTo>
                                  <a:lnTo>
                                    <a:pt x="6238" y="205"/>
                                  </a:lnTo>
                                  <a:lnTo>
                                    <a:pt x="6239" y="216"/>
                                  </a:lnTo>
                                  <a:lnTo>
                                    <a:pt x="6237" y="220"/>
                                  </a:lnTo>
                                  <a:lnTo>
                                    <a:pt x="6235" y="210"/>
                                  </a:lnTo>
                                  <a:lnTo>
                                    <a:pt x="6229" y="208"/>
                                  </a:lnTo>
                                  <a:lnTo>
                                    <a:pt x="6227" y="214"/>
                                  </a:lnTo>
                                  <a:lnTo>
                                    <a:pt x="6227" y="213"/>
                                  </a:lnTo>
                                  <a:lnTo>
                                    <a:pt x="6228" y="219"/>
                                  </a:lnTo>
                                  <a:lnTo>
                                    <a:pt x="6227" y="219"/>
                                  </a:lnTo>
                                  <a:lnTo>
                                    <a:pt x="6225" y="204"/>
                                  </a:lnTo>
                                  <a:lnTo>
                                    <a:pt x="6222" y="210"/>
                                  </a:lnTo>
                                  <a:lnTo>
                                    <a:pt x="6218" y="213"/>
                                  </a:lnTo>
                                  <a:lnTo>
                                    <a:pt x="6219" y="207"/>
                                  </a:lnTo>
                                  <a:lnTo>
                                    <a:pt x="6220" y="206"/>
                                  </a:lnTo>
                                  <a:lnTo>
                                    <a:pt x="6219" y="198"/>
                                  </a:lnTo>
                                  <a:lnTo>
                                    <a:pt x="6217" y="195"/>
                                  </a:lnTo>
                                  <a:lnTo>
                                    <a:pt x="6216" y="207"/>
                                  </a:lnTo>
                                  <a:lnTo>
                                    <a:pt x="6213" y="203"/>
                                  </a:lnTo>
                                  <a:lnTo>
                                    <a:pt x="6213" y="193"/>
                                  </a:lnTo>
                                  <a:lnTo>
                                    <a:pt x="6212" y="191"/>
                                  </a:lnTo>
                                  <a:lnTo>
                                    <a:pt x="6212" y="183"/>
                                  </a:lnTo>
                                  <a:lnTo>
                                    <a:pt x="6209" y="180"/>
                                  </a:lnTo>
                                  <a:lnTo>
                                    <a:pt x="6210" y="198"/>
                                  </a:lnTo>
                                  <a:lnTo>
                                    <a:pt x="6207" y="192"/>
                                  </a:lnTo>
                                  <a:lnTo>
                                    <a:pt x="6204" y="191"/>
                                  </a:lnTo>
                                  <a:lnTo>
                                    <a:pt x="6206" y="168"/>
                                  </a:lnTo>
                                  <a:lnTo>
                                    <a:pt x="6202" y="172"/>
                                  </a:lnTo>
                                  <a:lnTo>
                                    <a:pt x="6201" y="184"/>
                                  </a:lnTo>
                                  <a:lnTo>
                                    <a:pt x="6203" y="187"/>
                                  </a:lnTo>
                                  <a:lnTo>
                                    <a:pt x="6202" y="191"/>
                                  </a:lnTo>
                                  <a:lnTo>
                                    <a:pt x="6200" y="191"/>
                                  </a:lnTo>
                                  <a:lnTo>
                                    <a:pt x="6196" y="204"/>
                                  </a:lnTo>
                                  <a:lnTo>
                                    <a:pt x="6195" y="191"/>
                                  </a:lnTo>
                                  <a:lnTo>
                                    <a:pt x="6196" y="167"/>
                                  </a:lnTo>
                                  <a:lnTo>
                                    <a:pt x="6198" y="150"/>
                                  </a:lnTo>
                                  <a:lnTo>
                                    <a:pt x="6193" y="145"/>
                                  </a:lnTo>
                                  <a:lnTo>
                                    <a:pt x="6191" y="127"/>
                                  </a:lnTo>
                                  <a:lnTo>
                                    <a:pt x="6188" y="116"/>
                                  </a:lnTo>
                                  <a:lnTo>
                                    <a:pt x="6185" y="118"/>
                                  </a:lnTo>
                                  <a:lnTo>
                                    <a:pt x="6183" y="113"/>
                                  </a:lnTo>
                                  <a:lnTo>
                                    <a:pt x="6181" y="110"/>
                                  </a:lnTo>
                                  <a:lnTo>
                                    <a:pt x="6181" y="114"/>
                                  </a:lnTo>
                                  <a:lnTo>
                                    <a:pt x="6181" y="120"/>
                                  </a:lnTo>
                                  <a:lnTo>
                                    <a:pt x="6180" y="120"/>
                                  </a:lnTo>
                                  <a:lnTo>
                                    <a:pt x="6177" y="111"/>
                                  </a:lnTo>
                                  <a:lnTo>
                                    <a:pt x="6174" y="123"/>
                                  </a:lnTo>
                                  <a:lnTo>
                                    <a:pt x="6171" y="124"/>
                                  </a:lnTo>
                                  <a:lnTo>
                                    <a:pt x="6169" y="125"/>
                                  </a:lnTo>
                                  <a:lnTo>
                                    <a:pt x="6167" y="117"/>
                                  </a:lnTo>
                                  <a:lnTo>
                                    <a:pt x="6165" y="118"/>
                                  </a:lnTo>
                                  <a:lnTo>
                                    <a:pt x="6163" y="119"/>
                                  </a:lnTo>
                                  <a:lnTo>
                                    <a:pt x="6161" y="127"/>
                                  </a:lnTo>
                                  <a:lnTo>
                                    <a:pt x="6160" y="128"/>
                                  </a:lnTo>
                                  <a:lnTo>
                                    <a:pt x="6157" y="128"/>
                                  </a:lnTo>
                                  <a:lnTo>
                                    <a:pt x="6154" y="122"/>
                                  </a:lnTo>
                                  <a:lnTo>
                                    <a:pt x="6151" y="122"/>
                                  </a:lnTo>
                                  <a:lnTo>
                                    <a:pt x="6145" y="122"/>
                                  </a:lnTo>
                                  <a:lnTo>
                                    <a:pt x="6138" y="132"/>
                                  </a:lnTo>
                                  <a:lnTo>
                                    <a:pt x="6133" y="130"/>
                                  </a:lnTo>
                                  <a:lnTo>
                                    <a:pt x="6132" y="130"/>
                                  </a:lnTo>
                                  <a:lnTo>
                                    <a:pt x="6132" y="125"/>
                                  </a:lnTo>
                                  <a:lnTo>
                                    <a:pt x="6131" y="125"/>
                                  </a:lnTo>
                                  <a:lnTo>
                                    <a:pt x="6128" y="125"/>
                                  </a:lnTo>
                                  <a:lnTo>
                                    <a:pt x="6126" y="140"/>
                                  </a:lnTo>
                                  <a:lnTo>
                                    <a:pt x="6124" y="124"/>
                                  </a:lnTo>
                                  <a:lnTo>
                                    <a:pt x="6120" y="141"/>
                                  </a:lnTo>
                                  <a:lnTo>
                                    <a:pt x="6115" y="128"/>
                                  </a:lnTo>
                                  <a:lnTo>
                                    <a:pt x="6110" y="128"/>
                                  </a:lnTo>
                                  <a:lnTo>
                                    <a:pt x="6105" y="128"/>
                                  </a:lnTo>
                                  <a:lnTo>
                                    <a:pt x="6100" y="127"/>
                                  </a:lnTo>
                                  <a:lnTo>
                                    <a:pt x="6094" y="126"/>
                                  </a:lnTo>
                                  <a:lnTo>
                                    <a:pt x="6090" y="126"/>
                                  </a:lnTo>
                                  <a:lnTo>
                                    <a:pt x="6085" y="135"/>
                                  </a:lnTo>
                                  <a:lnTo>
                                    <a:pt x="6080" y="135"/>
                                  </a:lnTo>
                                  <a:lnTo>
                                    <a:pt x="6071" y="129"/>
                                  </a:lnTo>
                                  <a:lnTo>
                                    <a:pt x="6065" y="137"/>
                                  </a:lnTo>
                                  <a:lnTo>
                                    <a:pt x="6055" y="129"/>
                                  </a:lnTo>
                                  <a:lnTo>
                                    <a:pt x="6045" y="133"/>
                                  </a:lnTo>
                                  <a:lnTo>
                                    <a:pt x="6036" y="125"/>
                                  </a:lnTo>
                                  <a:lnTo>
                                    <a:pt x="6026" y="125"/>
                                  </a:lnTo>
                                  <a:lnTo>
                                    <a:pt x="6021" y="142"/>
                                  </a:lnTo>
                                  <a:lnTo>
                                    <a:pt x="6015" y="139"/>
                                  </a:lnTo>
                                  <a:lnTo>
                                    <a:pt x="6010" y="128"/>
                                  </a:lnTo>
                                  <a:lnTo>
                                    <a:pt x="6009" y="125"/>
                                  </a:lnTo>
                                  <a:lnTo>
                                    <a:pt x="6008" y="136"/>
                                  </a:lnTo>
                                  <a:lnTo>
                                    <a:pt x="6006" y="137"/>
                                  </a:lnTo>
                                  <a:lnTo>
                                    <a:pt x="6004" y="132"/>
                                  </a:lnTo>
                                  <a:lnTo>
                                    <a:pt x="6003" y="132"/>
                                  </a:lnTo>
                                  <a:lnTo>
                                    <a:pt x="6001" y="132"/>
                                  </a:lnTo>
                                  <a:lnTo>
                                    <a:pt x="5997" y="139"/>
                                  </a:lnTo>
                                  <a:lnTo>
                                    <a:pt x="5998" y="122"/>
                                  </a:lnTo>
                                  <a:lnTo>
                                    <a:pt x="6003" y="120"/>
                                  </a:lnTo>
                                  <a:lnTo>
                                    <a:pt x="6007" y="121"/>
                                  </a:lnTo>
                                  <a:lnTo>
                                    <a:pt x="6001" y="102"/>
                                  </a:lnTo>
                                  <a:lnTo>
                                    <a:pt x="5994" y="109"/>
                                  </a:lnTo>
                                  <a:lnTo>
                                    <a:pt x="5984" y="105"/>
                                  </a:lnTo>
                                  <a:lnTo>
                                    <a:pt x="5982" y="105"/>
                                  </a:lnTo>
                                  <a:lnTo>
                                    <a:pt x="5983" y="118"/>
                                  </a:lnTo>
                                  <a:lnTo>
                                    <a:pt x="5981" y="115"/>
                                  </a:lnTo>
                                  <a:lnTo>
                                    <a:pt x="5980" y="97"/>
                                  </a:lnTo>
                                  <a:lnTo>
                                    <a:pt x="5977" y="110"/>
                                  </a:lnTo>
                                  <a:lnTo>
                                    <a:pt x="5975" y="109"/>
                                  </a:lnTo>
                                  <a:lnTo>
                                    <a:pt x="5965" y="107"/>
                                  </a:lnTo>
                                  <a:lnTo>
                                    <a:pt x="5952" y="98"/>
                                  </a:lnTo>
                                  <a:lnTo>
                                    <a:pt x="5946" y="106"/>
                                  </a:lnTo>
                                  <a:lnTo>
                                    <a:pt x="5944" y="108"/>
                                  </a:lnTo>
                                  <a:lnTo>
                                    <a:pt x="5942" y="105"/>
                                  </a:lnTo>
                                  <a:lnTo>
                                    <a:pt x="5941" y="106"/>
                                  </a:lnTo>
                                  <a:lnTo>
                                    <a:pt x="5940" y="108"/>
                                  </a:lnTo>
                                  <a:lnTo>
                                    <a:pt x="5939" y="128"/>
                                  </a:lnTo>
                                  <a:lnTo>
                                    <a:pt x="5936" y="120"/>
                                  </a:lnTo>
                                  <a:lnTo>
                                    <a:pt x="5935" y="123"/>
                                  </a:lnTo>
                                  <a:lnTo>
                                    <a:pt x="5936" y="139"/>
                                  </a:lnTo>
                                  <a:lnTo>
                                    <a:pt x="5934" y="140"/>
                                  </a:lnTo>
                                  <a:lnTo>
                                    <a:pt x="5931" y="146"/>
                                  </a:lnTo>
                                  <a:lnTo>
                                    <a:pt x="5929" y="137"/>
                                  </a:lnTo>
                                  <a:lnTo>
                                    <a:pt x="5928" y="144"/>
                                  </a:lnTo>
                                  <a:lnTo>
                                    <a:pt x="5929" y="145"/>
                                  </a:lnTo>
                                  <a:lnTo>
                                    <a:pt x="5930" y="146"/>
                                  </a:lnTo>
                                  <a:lnTo>
                                    <a:pt x="5930" y="154"/>
                                  </a:lnTo>
                                  <a:lnTo>
                                    <a:pt x="5926" y="153"/>
                                  </a:lnTo>
                                  <a:lnTo>
                                    <a:pt x="5925" y="145"/>
                                  </a:lnTo>
                                  <a:lnTo>
                                    <a:pt x="5922" y="139"/>
                                  </a:lnTo>
                                  <a:lnTo>
                                    <a:pt x="5918" y="152"/>
                                  </a:lnTo>
                                  <a:lnTo>
                                    <a:pt x="5916" y="148"/>
                                  </a:lnTo>
                                  <a:lnTo>
                                    <a:pt x="5912" y="138"/>
                                  </a:lnTo>
                                  <a:lnTo>
                                    <a:pt x="5912" y="144"/>
                                  </a:lnTo>
                                  <a:lnTo>
                                    <a:pt x="5911" y="149"/>
                                  </a:lnTo>
                                  <a:lnTo>
                                    <a:pt x="5910" y="147"/>
                                  </a:lnTo>
                                  <a:lnTo>
                                    <a:pt x="5908" y="147"/>
                                  </a:lnTo>
                                  <a:lnTo>
                                    <a:pt x="5909" y="135"/>
                                  </a:lnTo>
                                  <a:lnTo>
                                    <a:pt x="5907" y="137"/>
                                  </a:lnTo>
                                  <a:lnTo>
                                    <a:pt x="5908" y="158"/>
                                  </a:lnTo>
                                  <a:lnTo>
                                    <a:pt x="5904" y="142"/>
                                  </a:lnTo>
                                  <a:lnTo>
                                    <a:pt x="5901" y="151"/>
                                  </a:lnTo>
                                  <a:lnTo>
                                    <a:pt x="5899" y="153"/>
                                  </a:lnTo>
                                  <a:lnTo>
                                    <a:pt x="5898" y="143"/>
                                  </a:lnTo>
                                  <a:lnTo>
                                    <a:pt x="5897" y="151"/>
                                  </a:lnTo>
                                  <a:lnTo>
                                    <a:pt x="5896" y="160"/>
                                  </a:lnTo>
                                  <a:lnTo>
                                    <a:pt x="5900" y="168"/>
                                  </a:lnTo>
                                  <a:lnTo>
                                    <a:pt x="5897" y="171"/>
                                  </a:lnTo>
                                  <a:lnTo>
                                    <a:pt x="5896" y="171"/>
                                  </a:lnTo>
                                  <a:lnTo>
                                    <a:pt x="5896" y="175"/>
                                  </a:lnTo>
                                  <a:lnTo>
                                    <a:pt x="5895" y="176"/>
                                  </a:lnTo>
                                  <a:lnTo>
                                    <a:pt x="5893" y="164"/>
                                  </a:lnTo>
                                  <a:lnTo>
                                    <a:pt x="5898" y="154"/>
                                  </a:lnTo>
                                  <a:lnTo>
                                    <a:pt x="5895" y="146"/>
                                  </a:lnTo>
                                  <a:lnTo>
                                    <a:pt x="5897" y="148"/>
                                  </a:lnTo>
                                  <a:lnTo>
                                    <a:pt x="5898" y="145"/>
                                  </a:lnTo>
                                  <a:lnTo>
                                    <a:pt x="5898" y="136"/>
                                  </a:lnTo>
                                  <a:lnTo>
                                    <a:pt x="5896" y="141"/>
                                  </a:lnTo>
                                  <a:lnTo>
                                    <a:pt x="5894" y="130"/>
                                  </a:lnTo>
                                  <a:lnTo>
                                    <a:pt x="5892" y="136"/>
                                  </a:lnTo>
                                  <a:lnTo>
                                    <a:pt x="5891" y="138"/>
                                  </a:lnTo>
                                  <a:lnTo>
                                    <a:pt x="5892" y="145"/>
                                  </a:lnTo>
                                  <a:lnTo>
                                    <a:pt x="5891" y="146"/>
                                  </a:lnTo>
                                  <a:lnTo>
                                    <a:pt x="5889" y="147"/>
                                  </a:lnTo>
                                  <a:lnTo>
                                    <a:pt x="5888" y="140"/>
                                  </a:lnTo>
                                  <a:lnTo>
                                    <a:pt x="5887" y="140"/>
                                  </a:lnTo>
                                  <a:lnTo>
                                    <a:pt x="5886" y="140"/>
                                  </a:lnTo>
                                  <a:lnTo>
                                    <a:pt x="5884" y="145"/>
                                  </a:lnTo>
                                  <a:lnTo>
                                    <a:pt x="5883" y="145"/>
                                  </a:lnTo>
                                  <a:lnTo>
                                    <a:pt x="5879" y="143"/>
                                  </a:lnTo>
                                  <a:lnTo>
                                    <a:pt x="5875" y="131"/>
                                  </a:lnTo>
                                  <a:lnTo>
                                    <a:pt x="5871" y="138"/>
                                  </a:lnTo>
                                  <a:lnTo>
                                    <a:pt x="5872" y="138"/>
                                  </a:lnTo>
                                  <a:lnTo>
                                    <a:pt x="5873" y="143"/>
                                  </a:lnTo>
                                  <a:lnTo>
                                    <a:pt x="5873" y="144"/>
                                  </a:lnTo>
                                  <a:lnTo>
                                    <a:pt x="5871" y="150"/>
                                  </a:lnTo>
                                  <a:lnTo>
                                    <a:pt x="5868" y="140"/>
                                  </a:lnTo>
                                  <a:lnTo>
                                    <a:pt x="5865" y="138"/>
                                  </a:lnTo>
                                  <a:lnTo>
                                    <a:pt x="5864" y="137"/>
                                  </a:lnTo>
                                  <a:lnTo>
                                    <a:pt x="5864" y="143"/>
                                  </a:lnTo>
                                  <a:lnTo>
                                    <a:pt x="5863" y="143"/>
                                  </a:lnTo>
                                  <a:lnTo>
                                    <a:pt x="5862" y="143"/>
                                  </a:lnTo>
                                  <a:lnTo>
                                    <a:pt x="5862" y="135"/>
                                  </a:lnTo>
                                  <a:lnTo>
                                    <a:pt x="5860" y="138"/>
                                  </a:lnTo>
                                  <a:lnTo>
                                    <a:pt x="5859" y="140"/>
                                  </a:lnTo>
                                  <a:lnTo>
                                    <a:pt x="5858" y="152"/>
                                  </a:lnTo>
                                  <a:lnTo>
                                    <a:pt x="5857" y="152"/>
                                  </a:lnTo>
                                  <a:lnTo>
                                    <a:pt x="5855" y="143"/>
                                  </a:lnTo>
                                  <a:lnTo>
                                    <a:pt x="5854" y="142"/>
                                  </a:lnTo>
                                  <a:lnTo>
                                    <a:pt x="5853" y="140"/>
                                  </a:lnTo>
                                  <a:lnTo>
                                    <a:pt x="5851" y="142"/>
                                  </a:lnTo>
                                  <a:lnTo>
                                    <a:pt x="5850" y="141"/>
                                  </a:lnTo>
                                  <a:lnTo>
                                    <a:pt x="5849" y="141"/>
                                  </a:lnTo>
                                  <a:lnTo>
                                    <a:pt x="5845" y="141"/>
                                  </a:lnTo>
                                  <a:lnTo>
                                    <a:pt x="5844" y="132"/>
                                  </a:lnTo>
                                  <a:lnTo>
                                    <a:pt x="5843" y="133"/>
                                  </a:lnTo>
                                  <a:lnTo>
                                    <a:pt x="5843" y="136"/>
                                  </a:lnTo>
                                  <a:lnTo>
                                    <a:pt x="5844" y="140"/>
                                  </a:lnTo>
                                  <a:lnTo>
                                    <a:pt x="5843" y="141"/>
                                  </a:lnTo>
                                  <a:lnTo>
                                    <a:pt x="5839" y="138"/>
                                  </a:lnTo>
                                  <a:lnTo>
                                    <a:pt x="5836" y="140"/>
                                  </a:lnTo>
                                  <a:lnTo>
                                    <a:pt x="5836" y="135"/>
                                  </a:lnTo>
                                  <a:lnTo>
                                    <a:pt x="5838" y="136"/>
                                  </a:lnTo>
                                  <a:lnTo>
                                    <a:pt x="5837" y="125"/>
                                  </a:lnTo>
                                  <a:lnTo>
                                    <a:pt x="5835" y="131"/>
                                  </a:lnTo>
                                  <a:lnTo>
                                    <a:pt x="5831" y="127"/>
                                  </a:lnTo>
                                  <a:lnTo>
                                    <a:pt x="5830" y="139"/>
                                  </a:lnTo>
                                  <a:lnTo>
                                    <a:pt x="5826" y="131"/>
                                  </a:lnTo>
                                  <a:lnTo>
                                    <a:pt x="5820" y="131"/>
                                  </a:lnTo>
                                  <a:lnTo>
                                    <a:pt x="5819" y="148"/>
                                  </a:lnTo>
                                  <a:lnTo>
                                    <a:pt x="5819" y="138"/>
                                  </a:lnTo>
                                  <a:lnTo>
                                    <a:pt x="5818" y="132"/>
                                  </a:lnTo>
                                  <a:lnTo>
                                    <a:pt x="5816" y="133"/>
                                  </a:lnTo>
                                  <a:lnTo>
                                    <a:pt x="5812" y="144"/>
                                  </a:lnTo>
                                  <a:lnTo>
                                    <a:pt x="5804" y="134"/>
                                  </a:lnTo>
                                  <a:lnTo>
                                    <a:pt x="5798" y="136"/>
                                  </a:lnTo>
                                  <a:lnTo>
                                    <a:pt x="5798" y="127"/>
                                  </a:lnTo>
                                  <a:lnTo>
                                    <a:pt x="5797" y="125"/>
                                  </a:lnTo>
                                  <a:lnTo>
                                    <a:pt x="5795" y="126"/>
                                  </a:lnTo>
                                  <a:lnTo>
                                    <a:pt x="5792" y="145"/>
                                  </a:lnTo>
                                  <a:lnTo>
                                    <a:pt x="5799" y="146"/>
                                  </a:lnTo>
                                  <a:lnTo>
                                    <a:pt x="5797" y="156"/>
                                  </a:lnTo>
                                  <a:lnTo>
                                    <a:pt x="5793" y="156"/>
                                  </a:lnTo>
                                  <a:lnTo>
                                    <a:pt x="5794" y="137"/>
                                  </a:lnTo>
                                  <a:lnTo>
                                    <a:pt x="5791" y="131"/>
                                  </a:lnTo>
                                  <a:lnTo>
                                    <a:pt x="5786" y="132"/>
                                  </a:lnTo>
                                  <a:lnTo>
                                    <a:pt x="5782" y="139"/>
                                  </a:lnTo>
                                  <a:lnTo>
                                    <a:pt x="5779" y="124"/>
                                  </a:lnTo>
                                  <a:lnTo>
                                    <a:pt x="5779" y="143"/>
                                  </a:lnTo>
                                  <a:lnTo>
                                    <a:pt x="5776" y="137"/>
                                  </a:lnTo>
                                  <a:lnTo>
                                    <a:pt x="5774" y="144"/>
                                  </a:lnTo>
                                  <a:lnTo>
                                    <a:pt x="5772" y="133"/>
                                  </a:lnTo>
                                  <a:lnTo>
                                    <a:pt x="5766" y="132"/>
                                  </a:lnTo>
                                  <a:lnTo>
                                    <a:pt x="5764" y="138"/>
                                  </a:lnTo>
                                  <a:lnTo>
                                    <a:pt x="5765" y="137"/>
                                  </a:lnTo>
                                  <a:lnTo>
                                    <a:pt x="5765" y="143"/>
                                  </a:lnTo>
                                  <a:lnTo>
                                    <a:pt x="5764" y="143"/>
                                  </a:lnTo>
                                  <a:lnTo>
                                    <a:pt x="5761" y="131"/>
                                  </a:lnTo>
                                  <a:lnTo>
                                    <a:pt x="5757" y="130"/>
                                  </a:lnTo>
                                  <a:lnTo>
                                    <a:pt x="5757" y="133"/>
                                  </a:lnTo>
                                  <a:lnTo>
                                    <a:pt x="5758" y="141"/>
                                  </a:lnTo>
                                  <a:lnTo>
                                    <a:pt x="5757" y="142"/>
                                  </a:lnTo>
                                  <a:lnTo>
                                    <a:pt x="5752" y="131"/>
                                  </a:lnTo>
                                  <a:lnTo>
                                    <a:pt x="5747" y="134"/>
                                  </a:lnTo>
                                  <a:lnTo>
                                    <a:pt x="5744" y="157"/>
                                  </a:lnTo>
                                  <a:lnTo>
                                    <a:pt x="5745" y="166"/>
                                  </a:lnTo>
                                  <a:lnTo>
                                    <a:pt x="5747" y="166"/>
                                  </a:lnTo>
                                  <a:lnTo>
                                    <a:pt x="5748" y="166"/>
                                  </a:lnTo>
                                  <a:lnTo>
                                    <a:pt x="5748" y="159"/>
                                  </a:lnTo>
                                  <a:lnTo>
                                    <a:pt x="5748" y="148"/>
                                  </a:lnTo>
                                  <a:lnTo>
                                    <a:pt x="5749" y="146"/>
                                  </a:lnTo>
                                  <a:lnTo>
                                    <a:pt x="5750" y="160"/>
                                  </a:lnTo>
                                  <a:lnTo>
                                    <a:pt x="5754" y="161"/>
                                  </a:lnTo>
                                  <a:lnTo>
                                    <a:pt x="5754" y="171"/>
                                  </a:lnTo>
                                  <a:lnTo>
                                    <a:pt x="5752" y="171"/>
                                  </a:lnTo>
                                  <a:lnTo>
                                    <a:pt x="5753" y="175"/>
                                  </a:lnTo>
                                  <a:lnTo>
                                    <a:pt x="5752" y="188"/>
                                  </a:lnTo>
                                  <a:lnTo>
                                    <a:pt x="5749" y="164"/>
                                  </a:lnTo>
                                  <a:lnTo>
                                    <a:pt x="5748" y="185"/>
                                  </a:lnTo>
                                  <a:lnTo>
                                    <a:pt x="5745" y="176"/>
                                  </a:lnTo>
                                  <a:lnTo>
                                    <a:pt x="5745" y="185"/>
                                  </a:lnTo>
                                  <a:lnTo>
                                    <a:pt x="5747" y="186"/>
                                  </a:lnTo>
                                  <a:lnTo>
                                    <a:pt x="5747" y="191"/>
                                  </a:lnTo>
                                  <a:lnTo>
                                    <a:pt x="5743" y="183"/>
                                  </a:lnTo>
                                  <a:lnTo>
                                    <a:pt x="5741" y="166"/>
                                  </a:lnTo>
                                  <a:lnTo>
                                    <a:pt x="5739" y="172"/>
                                  </a:lnTo>
                                  <a:lnTo>
                                    <a:pt x="5742" y="178"/>
                                  </a:lnTo>
                                  <a:lnTo>
                                    <a:pt x="5740" y="180"/>
                                  </a:lnTo>
                                  <a:lnTo>
                                    <a:pt x="5738" y="172"/>
                                  </a:lnTo>
                                  <a:lnTo>
                                    <a:pt x="5736" y="165"/>
                                  </a:lnTo>
                                  <a:lnTo>
                                    <a:pt x="5733" y="174"/>
                                  </a:lnTo>
                                  <a:lnTo>
                                    <a:pt x="5734" y="175"/>
                                  </a:lnTo>
                                  <a:lnTo>
                                    <a:pt x="5735" y="176"/>
                                  </a:lnTo>
                                  <a:lnTo>
                                    <a:pt x="5735" y="185"/>
                                  </a:lnTo>
                                  <a:lnTo>
                                    <a:pt x="5733" y="183"/>
                                  </a:lnTo>
                                  <a:lnTo>
                                    <a:pt x="5733" y="191"/>
                                  </a:lnTo>
                                  <a:lnTo>
                                    <a:pt x="5732" y="194"/>
                                  </a:lnTo>
                                  <a:lnTo>
                                    <a:pt x="5728" y="197"/>
                                  </a:lnTo>
                                  <a:lnTo>
                                    <a:pt x="5727" y="183"/>
                                  </a:lnTo>
                                  <a:lnTo>
                                    <a:pt x="5723" y="183"/>
                                  </a:lnTo>
                                  <a:lnTo>
                                    <a:pt x="5723" y="192"/>
                                  </a:lnTo>
                                  <a:lnTo>
                                    <a:pt x="5724" y="196"/>
                                  </a:lnTo>
                                  <a:lnTo>
                                    <a:pt x="5723" y="198"/>
                                  </a:lnTo>
                                  <a:lnTo>
                                    <a:pt x="5719" y="195"/>
                                  </a:lnTo>
                                  <a:lnTo>
                                    <a:pt x="5718" y="179"/>
                                  </a:lnTo>
                                  <a:lnTo>
                                    <a:pt x="5714" y="178"/>
                                  </a:lnTo>
                                  <a:lnTo>
                                    <a:pt x="5713" y="188"/>
                                  </a:lnTo>
                                  <a:lnTo>
                                    <a:pt x="5708" y="183"/>
                                  </a:lnTo>
                                  <a:lnTo>
                                    <a:pt x="5707" y="192"/>
                                  </a:lnTo>
                                  <a:lnTo>
                                    <a:pt x="5708" y="193"/>
                                  </a:lnTo>
                                  <a:lnTo>
                                    <a:pt x="5710" y="195"/>
                                  </a:lnTo>
                                  <a:lnTo>
                                    <a:pt x="5710" y="202"/>
                                  </a:lnTo>
                                  <a:lnTo>
                                    <a:pt x="5709" y="211"/>
                                  </a:lnTo>
                                  <a:lnTo>
                                    <a:pt x="5704" y="205"/>
                                  </a:lnTo>
                                  <a:lnTo>
                                    <a:pt x="5701" y="206"/>
                                  </a:lnTo>
                                  <a:lnTo>
                                    <a:pt x="5700" y="210"/>
                                  </a:lnTo>
                                  <a:lnTo>
                                    <a:pt x="5700" y="222"/>
                                  </a:lnTo>
                                  <a:lnTo>
                                    <a:pt x="5698" y="221"/>
                                  </a:lnTo>
                                  <a:lnTo>
                                    <a:pt x="5698" y="211"/>
                                  </a:lnTo>
                                  <a:lnTo>
                                    <a:pt x="5699" y="210"/>
                                  </a:lnTo>
                                  <a:lnTo>
                                    <a:pt x="5699" y="201"/>
                                  </a:lnTo>
                                  <a:lnTo>
                                    <a:pt x="5695" y="201"/>
                                  </a:lnTo>
                                  <a:lnTo>
                                    <a:pt x="5693" y="209"/>
                                  </a:lnTo>
                                  <a:lnTo>
                                    <a:pt x="5691" y="215"/>
                                  </a:lnTo>
                                  <a:lnTo>
                                    <a:pt x="5688" y="207"/>
                                  </a:lnTo>
                                  <a:lnTo>
                                    <a:pt x="5683" y="212"/>
                                  </a:lnTo>
                                  <a:lnTo>
                                    <a:pt x="5680" y="224"/>
                                  </a:lnTo>
                                  <a:lnTo>
                                    <a:pt x="5673" y="218"/>
                                  </a:lnTo>
                                  <a:lnTo>
                                    <a:pt x="5666" y="208"/>
                                  </a:lnTo>
                                  <a:lnTo>
                                    <a:pt x="5662" y="222"/>
                                  </a:lnTo>
                                  <a:lnTo>
                                    <a:pt x="5662" y="209"/>
                                  </a:lnTo>
                                  <a:lnTo>
                                    <a:pt x="5660" y="209"/>
                                  </a:lnTo>
                                  <a:lnTo>
                                    <a:pt x="5658" y="207"/>
                                  </a:lnTo>
                                  <a:lnTo>
                                    <a:pt x="5655" y="221"/>
                                  </a:lnTo>
                                  <a:lnTo>
                                    <a:pt x="5653" y="209"/>
                                  </a:lnTo>
                                  <a:lnTo>
                                    <a:pt x="5649" y="221"/>
                                  </a:lnTo>
                                  <a:lnTo>
                                    <a:pt x="5650" y="212"/>
                                  </a:lnTo>
                                  <a:lnTo>
                                    <a:pt x="5647" y="211"/>
                                  </a:lnTo>
                                  <a:lnTo>
                                    <a:pt x="5646" y="202"/>
                                  </a:lnTo>
                                  <a:lnTo>
                                    <a:pt x="5650" y="197"/>
                                  </a:lnTo>
                                  <a:lnTo>
                                    <a:pt x="5655" y="206"/>
                                  </a:lnTo>
                                  <a:lnTo>
                                    <a:pt x="5657" y="198"/>
                                  </a:lnTo>
                                  <a:lnTo>
                                    <a:pt x="5660" y="200"/>
                                  </a:lnTo>
                                  <a:lnTo>
                                    <a:pt x="5662" y="197"/>
                                  </a:lnTo>
                                  <a:lnTo>
                                    <a:pt x="5659" y="197"/>
                                  </a:lnTo>
                                  <a:lnTo>
                                    <a:pt x="5660" y="180"/>
                                  </a:lnTo>
                                  <a:lnTo>
                                    <a:pt x="5657" y="182"/>
                                  </a:lnTo>
                                  <a:lnTo>
                                    <a:pt x="5658" y="193"/>
                                  </a:lnTo>
                                  <a:lnTo>
                                    <a:pt x="5657" y="198"/>
                                  </a:lnTo>
                                  <a:lnTo>
                                    <a:pt x="5655" y="196"/>
                                  </a:lnTo>
                                  <a:lnTo>
                                    <a:pt x="5655" y="187"/>
                                  </a:lnTo>
                                  <a:lnTo>
                                    <a:pt x="5659" y="180"/>
                                  </a:lnTo>
                                  <a:lnTo>
                                    <a:pt x="5657" y="172"/>
                                  </a:lnTo>
                                  <a:lnTo>
                                    <a:pt x="5656" y="182"/>
                                  </a:lnTo>
                                  <a:lnTo>
                                    <a:pt x="5652" y="172"/>
                                  </a:lnTo>
                                  <a:lnTo>
                                    <a:pt x="5653" y="162"/>
                                  </a:lnTo>
                                  <a:lnTo>
                                    <a:pt x="5655" y="159"/>
                                  </a:lnTo>
                                  <a:lnTo>
                                    <a:pt x="5655" y="131"/>
                                  </a:lnTo>
                                  <a:lnTo>
                                    <a:pt x="5654" y="122"/>
                                  </a:lnTo>
                                  <a:lnTo>
                                    <a:pt x="5650" y="125"/>
                                  </a:lnTo>
                                  <a:lnTo>
                                    <a:pt x="5647" y="123"/>
                                  </a:lnTo>
                                  <a:lnTo>
                                    <a:pt x="5644" y="126"/>
                                  </a:lnTo>
                                  <a:lnTo>
                                    <a:pt x="5644" y="135"/>
                                  </a:lnTo>
                                  <a:lnTo>
                                    <a:pt x="5643" y="136"/>
                                  </a:lnTo>
                                  <a:lnTo>
                                    <a:pt x="5642" y="136"/>
                                  </a:lnTo>
                                  <a:lnTo>
                                    <a:pt x="5639" y="125"/>
                                  </a:lnTo>
                                  <a:lnTo>
                                    <a:pt x="5640" y="140"/>
                                  </a:lnTo>
                                  <a:lnTo>
                                    <a:pt x="5643" y="143"/>
                                  </a:lnTo>
                                  <a:lnTo>
                                    <a:pt x="5646" y="144"/>
                                  </a:lnTo>
                                  <a:lnTo>
                                    <a:pt x="5646" y="167"/>
                                  </a:lnTo>
                                  <a:lnTo>
                                    <a:pt x="5643" y="184"/>
                                  </a:lnTo>
                                  <a:lnTo>
                                    <a:pt x="5645" y="187"/>
                                  </a:lnTo>
                                  <a:lnTo>
                                    <a:pt x="5645" y="194"/>
                                  </a:lnTo>
                                  <a:lnTo>
                                    <a:pt x="5645" y="205"/>
                                  </a:lnTo>
                                  <a:lnTo>
                                    <a:pt x="5644" y="205"/>
                                  </a:lnTo>
                                  <a:lnTo>
                                    <a:pt x="5644" y="209"/>
                                  </a:lnTo>
                                  <a:lnTo>
                                    <a:pt x="5643" y="210"/>
                                  </a:lnTo>
                                  <a:lnTo>
                                    <a:pt x="5640" y="214"/>
                                  </a:lnTo>
                                  <a:lnTo>
                                    <a:pt x="5640" y="202"/>
                                  </a:lnTo>
                                  <a:lnTo>
                                    <a:pt x="5637" y="205"/>
                                  </a:lnTo>
                                  <a:lnTo>
                                    <a:pt x="5635" y="213"/>
                                  </a:lnTo>
                                  <a:lnTo>
                                    <a:pt x="5634" y="211"/>
                                  </a:lnTo>
                                  <a:lnTo>
                                    <a:pt x="5632" y="212"/>
                                  </a:lnTo>
                                  <a:lnTo>
                                    <a:pt x="5636" y="221"/>
                                  </a:lnTo>
                                  <a:lnTo>
                                    <a:pt x="5641" y="215"/>
                                  </a:lnTo>
                                  <a:lnTo>
                                    <a:pt x="5641" y="228"/>
                                  </a:lnTo>
                                  <a:lnTo>
                                    <a:pt x="5638" y="222"/>
                                  </a:lnTo>
                                  <a:lnTo>
                                    <a:pt x="5637" y="234"/>
                                  </a:lnTo>
                                  <a:lnTo>
                                    <a:pt x="5642" y="236"/>
                                  </a:lnTo>
                                  <a:lnTo>
                                    <a:pt x="5645" y="231"/>
                                  </a:lnTo>
                                  <a:lnTo>
                                    <a:pt x="5648" y="226"/>
                                  </a:lnTo>
                                  <a:lnTo>
                                    <a:pt x="5648" y="231"/>
                                  </a:lnTo>
                                  <a:lnTo>
                                    <a:pt x="5647" y="233"/>
                                  </a:lnTo>
                                  <a:lnTo>
                                    <a:pt x="5648" y="235"/>
                                  </a:lnTo>
                                  <a:lnTo>
                                    <a:pt x="5657" y="229"/>
                                  </a:lnTo>
                                  <a:lnTo>
                                    <a:pt x="5667" y="231"/>
                                  </a:lnTo>
                                  <a:lnTo>
                                    <a:pt x="5678" y="234"/>
                                  </a:lnTo>
                                  <a:lnTo>
                                    <a:pt x="5689" y="231"/>
                                  </a:lnTo>
                                  <a:lnTo>
                                    <a:pt x="5693" y="225"/>
                                  </a:lnTo>
                                  <a:lnTo>
                                    <a:pt x="5693" y="216"/>
                                  </a:lnTo>
                                  <a:lnTo>
                                    <a:pt x="5694" y="215"/>
                                  </a:lnTo>
                                  <a:lnTo>
                                    <a:pt x="5695" y="224"/>
                                  </a:lnTo>
                                  <a:lnTo>
                                    <a:pt x="5698" y="219"/>
                                  </a:lnTo>
                                  <a:lnTo>
                                    <a:pt x="5699" y="231"/>
                                  </a:lnTo>
                                  <a:lnTo>
                                    <a:pt x="5702" y="225"/>
                                  </a:lnTo>
                                  <a:lnTo>
                                    <a:pt x="5707" y="236"/>
                                  </a:lnTo>
                                  <a:lnTo>
                                    <a:pt x="5709" y="238"/>
                                  </a:lnTo>
                                  <a:lnTo>
                                    <a:pt x="5711" y="232"/>
                                  </a:lnTo>
                                  <a:lnTo>
                                    <a:pt x="5713" y="232"/>
                                  </a:lnTo>
                                  <a:lnTo>
                                    <a:pt x="5714" y="232"/>
                                  </a:lnTo>
                                  <a:lnTo>
                                    <a:pt x="5716" y="237"/>
                                  </a:lnTo>
                                  <a:lnTo>
                                    <a:pt x="5717" y="237"/>
                                  </a:lnTo>
                                  <a:lnTo>
                                    <a:pt x="5729" y="237"/>
                                  </a:lnTo>
                                  <a:lnTo>
                                    <a:pt x="5743" y="238"/>
                                  </a:lnTo>
                                  <a:lnTo>
                                    <a:pt x="5756" y="240"/>
                                  </a:lnTo>
                                  <a:lnTo>
                                    <a:pt x="5752" y="253"/>
                                  </a:lnTo>
                                  <a:lnTo>
                                    <a:pt x="5748" y="246"/>
                                  </a:lnTo>
                                  <a:lnTo>
                                    <a:pt x="5747" y="243"/>
                                  </a:lnTo>
                                  <a:lnTo>
                                    <a:pt x="5746" y="253"/>
                                  </a:lnTo>
                                  <a:lnTo>
                                    <a:pt x="5744" y="257"/>
                                  </a:lnTo>
                                  <a:lnTo>
                                    <a:pt x="5742" y="251"/>
                                  </a:lnTo>
                                  <a:lnTo>
                                    <a:pt x="5742" y="248"/>
                                  </a:lnTo>
                                  <a:lnTo>
                                    <a:pt x="5739" y="234"/>
                                  </a:lnTo>
                                  <a:lnTo>
                                    <a:pt x="5737" y="248"/>
                                  </a:lnTo>
                                  <a:lnTo>
                                    <a:pt x="5734" y="247"/>
                                  </a:lnTo>
                                  <a:lnTo>
                                    <a:pt x="5732" y="247"/>
                                  </a:lnTo>
                                  <a:lnTo>
                                    <a:pt x="5729" y="246"/>
                                  </a:lnTo>
                                  <a:lnTo>
                                    <a:pt x="5727" y="247"/>
                                  </a:lnTo>
                                  <a:lnTo>
                                    <a:pt x="5722" y="248"/>
                                  </a:lnTo>
                                  <a:lnTo>
                                    <a:pt x="5717" y="246"/>
                                  </a:lnTo>
                                  <a:lnTo>
                                    <a:pt x="5715" y="246"/>
                                  </a:lnTo>
                                  <a:lnTo>
                                    <a:pt x="5714" y="246"/>
                                  </a:lnTo>
                                  <a:lnTo>
                                    <a:pt x="5714" y="251"/>
                                  </a:lnTo>
                                  <a:lnTo>
                                    <a:pt x="5712" y="250"/>
                                  </a:lnTo>
                                  <a:lnTo>
                                    <a:pt x="5711" y="245"/>
                                  </a:lnTo>
                                  <a:lnTo>
                                    <a:pt x="5710" y="245"/>
                                  </a:lnTo>
                                  <a:lnTo>
                                    <a:pt x="5708" y="247"/>
                                  </a:lnTo>
                                  <a:lnTo>
                                    <a:pt x="5705" y="254"/>
                                  </a:lnTo>
                                  <a:lnTo>
                                    <a:pt x="5703" y="258"/>
                                  </a:lnTo>
                                  <a:lnTo>
                                    <a:pt x="5699" y="258"/>
                                  </a:lnTo>
                                  <a:lnTo>
                                    <a:pt x="5699" y="250"/>
                                  </a:lnTo>
                                  <a:lnTo>
                                    <a:pt x="5699" y="242"/>
                                  </a:lnTo>
                                  <a:lnTo>
                                    <a:pt x="5697" y="244"/>
                                  </a:lnTo>
                                  <a:lnTo>
                                    <a:pt x="5693" y="242"/>
                                  </a:lnTo>
                                  <a:lnTo>
                                    <a:pt x="5695" y="253"/>
                                  </a:lnTo>
                                  <a:lnTo>
                                    <a:pt x="5694" y="258"/>
                                  </a:lnTo>
                                  <a:lnTo>
                                    <a:pt x="5693" y="258"/>
                                  </a:lnTo>
                                  <a:lnTo>
                                    <a:pt x="5692" y="253"/>
                                  </a:lnTo>
                                  <a:lnTo>
                                    <a:pt x="5687" y="243"/>
                                  </a:lnTo>
                                  <a:lnTo>
                                    <a:pt x="5686" y="253"/>
                                  </a:lnTo>
                                  <a:lnTo>
                                    <a:pt x="5688" y="254"/>
                                  </a:lnTo>
                                  <a:lnTo>
                                    <a:pt x="5689" y="253"/>
                                  </a:lnTo>
                                  <a:lnTo>
                                    <a:pt x="5689" y="258"/>
                                  </a:lnTo>
                                  <a:lnTo>
                                    <a:pt x="5686" y="258"/>
                                  </a:lnTo>
                                  <a:lnTo>
                                    <a:pt x="5685" y="255"/>
                                  </a:lnTo>
                                  <a:lnTo>
                                    <a:pt x="5684" y="252"/>
                                  </a:lnTo>
                                  <a:lnTo>
                                    <a:pt x="5683" y="253"/>
                                  </a:lnTo>
                                  <a:lnTo>
                                    <a:pt x="5683" y="255"/>
                                  </a:lnTo>
                                  <a:lnTo>
                                    <a:pt x="5683" y="256"/>
                                  </a:lnTo>
                                  <a:lnTo>
                                    <a:pt x="5683" y="258"/>
                                  </a:lnTo>
                                  <a:lnTo>
                                    <a:pt x="5675" y="258"/>
                                  </a:lnTo>
                                  <a:lnTo>
                                    <a:pt x="5674" y="257"/>
                                  </a:lnTo>
                                  <a:lnTo>
                                    <a:pt x="5673" y="257"/>
                                  </a:lnTo>
                                  <a:lnTo>
                                    <a:pt x="5672" y="258"/>
                                  </a:lnTo>
                                  <a:lnTo>
                                    <a:pt x="5670" y="258"/>
                                  </a:lnTo>
                                  <a:lnTo>
                                    <a:pt x="5670" y="255"/>
                                  </a:lnTo>
                                  <a:lnTo>
                                    <a:pt x="5670" y="252"/>
                                  </a:lnTo>
                                  <a:lnTo>
                                    <a:pt x="5670" y="247"/>
                                  </a:lnTo>
                                  <a:lnTo>
                                    <a:pt x="5668" y="250"/>
                                  </a:lnTo>
                                  <a:lnTo>
                                    <a:pt x="5663" y="240"/>
                                  </a:lnTo>
                                  <a:lnTo>
                                    <a:pt x="5662" y="251"/>
                                  </a:lnTo>
                                  <a:lnTo>
                                    <a:pt x="5665" y="250"/>
                                  </a:lnTo>
                                  <a:lnTo>
                                    <a:pt x="5665" y="253"/>
                                  </a:lnTo>
                                  <a:lnTo>
                                    <a:pt x="5665" y="258"/>
                                  </a:lnTo>
                                  <a:lnTo>
                                    <a:pt x="5661" y="258"/>
                                  </a:lnTo>
                                  <a:lnTo>
                                    <a:pt x="5661" y="257"/>
                                  </a:lnTo>
                                  <a:lnTo>
                                    <a:pt x="5661" y="256"/>
                                  </a:lnTo>
                                  <a:lnTo>
                                    <a:pt x="5661" y="257"/>
                                  </a:lnTo>
                                  <a:lnTo>
                                    <a:pt x="5660" y="257"/>
                                  </a:lnTo>
                                  <a:lnTo>
                                    <a:pt x="5660" y="258"/>
                                  </a:lnTo>
                                  <a:lnTo>
                                    <a:pt x="5635" y="258"/>
                                  </a:lnTo>
                                  <a:lnTo>
                                    <a:pt x="5635" y="256"/>
                                  </a:lnTo>
                                  <a:lnTo>
                                    <a:pt x="5635" y="255"/>
                                  </a:lnTo>
                                  <a:lnTo>
                                    <a:pt x="5635" y="254"/>
                                  </a:lnTo>
                                  <a:lnTo>
                                    <a:pt x="5634" y="255"/>
                                  </a:lnTo>
                                  <a:lnTo>
                                    <a:pt x="5633" y="254"/>
                                  </a:lnTo>
                                  <a:lnTo>
                                    <a:pt x="5632" y="254"/>
                                  </a:lnTo>
                                  <a:lnTo>
                                    <a:pt x="5632" y="248"/>
                                  </a:lnTo>
                                  <a:lnTo>
                                    <a:pt x="5631" y="242"/>
                                  </a:lnTo>
                                  <a:lnTo>
                                    <a:pt x="5629" y="248"/>
                                  </a:lnTo>
                                  <a:lnTo>
                                    <a:pt x="5628" y="252"/>
                                  </a:lnTo>
                                  <a:lnTo>
                                    <a:pt x="5628" y="255"/>
                                  </a:lnTo>
                                  <a:lnTo>
                                    <a:pt x="5629" y="256"/>
                                  </a:lnTo>
                                  <a:lnTo>
                                    <a:pt x="5629" y="257"/>
                                  </a:lnTo>
                                  <a:lnTo>
                                    <a:pt x="5628" y="258"/>
                                  </a:lnTo>
                                  <a:lnTo>
                                    <a:pt x="5613" y="258"/>
                                  </a:lnTo>
                                  <a:lnTo>
                                    <a:pt x="5613" y="256"/>
                                  </a:lnTo>
                                  <a:lnTo>
                                    <a:pt x="5613" y="254"/>
                                  </a:lnTo>
                                  <a:lnTo>
                                    <a:pt x="5613" y="252"/>
                                  </a:lnTo>
                                  <a:lnTo>
                                    <a:pt x="5612" y="253"/>
                                  </a:lnTo>
                                  <a:lnTo>
                                    <a:pt x="5611" y="252"/>
                                  </a:lnTo>
                                  <a:lnTo>
                                    <a:pt x="5610" y="251"/>
                                  </a:lnTo>
                                  <a:lnTo>
                                    <a:pt x="5610" y="250"/>
                                  </a:lnTo>
                                  <a:lnTo>
                                    <a:pt x="5610" y="249"/>
                                  </a:lnTo>
                                  <a:lnTo>
                                    <a:pt x="5610" y="247"/>
                                  </a:lnTo>
                                  <a:lnTo>
                                    <a:pt x="5609" y="246"/>
                                  </a:lnTo>
                                  <a:lnTo>
                                    <a:pt x="5607" y="248"/>
                                  </a:lnTo>
                                  <a:lnTo>
                                    <a:pt x="5607" y="242"/>
                                  </a:lnTo>
                                  <a:lnTo>
                                    <a:pt x="5601" y="246"/>
                                  </a:lnTo>
                                  <a:lnTo>
                                    <a:pt x="5597" y="253"/>
                                  </a:lnTo>
                                  <a:lnTo>
                                    <a:pt x="5598" y="250"/>
                                  </a:lnTo>
                                  <a:lnTo>
                                    <a:pt x="5604" y="259"/>
                                  </a:lnTo>
                                  <a:lnTo>
                                    <a:pt x="5607" y="256"/>
                                  </a:lnTo>
                                  <a:lnTo>
                                    <a:pt x="5608" y="256"/>
                                  </a:lnTo>
                                  <a:lnTo>
                                    <a:pt x="5608" y="257"/>
                                  </a:lnTo>
                                  <a:lnTo>
                                    <a:pt x="5609" y="258"/>
                                  </a:lnTo>
                                  <a:lnTo>
                                    <a:pt x="5555" y="258"/>
                                  </a:lnTo>
                                  <a:lnTo>
                                    <a:pt x="5557" y="257"/>
                                  </a:lnTo>
                                  <a:lnTo>
                                    <a:pt x="5559" y="253"/>
                                  </a:lnTo>
                                  <a:lnTo>
                                    <a:pt x="5559" y="246"/>
                                  </a:lnTo>
                                  <a:lnTo>
                                    <a:pt x="5557" y="246"/>
                                  </a:lnTo>
                                  <a:lnTo>
                                    <a:pt x="5554" y="246"/>
                                  </a:lnTo>
                                  <a:lnTo>
                                    <a:pt x="5551" y="246"/>
                                  </a:lnTo>
                                  <a:lnTo>
                                    <a:pt x="5551" y="254"/>
                                  </a:lnTo>
                                  <a:lnTo>
                                    <a:pt x="5553" y="258"/>
                                  </a:lnTo>
                                  <a:lnTo>
                                    <a:pt x="5555" y="258"/>
                                  </a:lnTo>
                                  <a:lnTo>
                                    <a:pt x="5274" y="258"/>
                                  </a:lnTo>
                                  <a:lnTo>
                                    <a:pt x="5272" y="252"/>
                                  </a:lnTo>
                                  <a:lnTo>
                                    <a:pt x="5271" y="245"/>
                                  </a:lnTo>
                                  <a:lnTo>
                                    <a:pt x="5269" y="239"/>
                                  </a:lnTo>
                                  <a:lnTo>
                                    <a:pt x="5265" y="241"/>
                                  </a:lnTo>
                                  <a:lnTo>
                                    <a:pt x="5263" y="236"/>
                                  </a:lnTo>
                                  <a:lnTo>
                                    <a:pt x="5261" y="233"/>
                                  </a:lnTo>
                                  <a:lnTo>
                                    <a:pt x="5260" y="237"/>
                                  </a:lnTo>
                                  <a:lnTo>
                                    <a:pt x="5260" y="243"/>
                                  </a:lnTo>
                                  <a:lnTo>
                                    <a:pt x="5259" y="243"/>
                                  </a:lnTo>
                                  <a:lnTo>
                                    <a:pt x="5256" y="234"/>
                                  </a:lnTo>
                                  <a:lnTo>
                                    <a:pt x="5252" y="246"/>
                                  </a:lnTo>
                                  <a:lnTo>
                                    <a:pt x="5249" y="247"/>
                                  </a:lnTo>
                                  <a:lnTo>
                                    <a:pt x="5246" y="248"/>
                                  </a:lnTo>
                                  <a:lnTo>
                                    <a:pt x="5243" y="240"/>
                                  </a:lnTo>
                                  <a:lnTo>
                                    <a:pt x="5241" y="241"/>
                                  </a:lnTo>
                                  <a:lnTo>
                                    <a:pt x="5239" y="242"/>
                                  </a:lnTo>
                                  <a:lnTo>
                                    <a:pt x="5237" y="250"/>
                                  </a:lnTo>
                                  <a:lnTo>
                                    <a:pt x="5234" y="251"/>
                                  </a:lnTo>
                                  <a:lnTo>
                                    <a:pt x="5231" y="251"/>
                                  </a:lnTo>
                                  <a:lnTo>
                                    <a:pt x="5227" y="245"/>
                                  </a:lnTo>
                                  <a:lnTo>
                                    <a:pt x="5224" y="245"/>
                                  </a:lnTo>
                                  <a:lnTo>
                                    <a:pt x="5216" y="245"/>
                                  </a:lnTo>
                                  <a:lnTo>
                                    <a:pt x="5209" y="255"/>
                                  </a:lnTo>
                                  <a:lnTo>
                                    <a:pt x="5203" y="253"/>
                                  </a:lnTo>
                                  <a:lnTo>
                                    <a:pt x="5201" y="253"/>
                                  </a:lnTo>
                                  <a:lnTo>
                                    <a:pt x="5201" y="248"/>
                                  </a:lnTo>
                                  <a:lnTo>
                                    <a:pt x="5200" y="248"/>
                                  </a:lnTo>
                                  <a:lnTo>
                                    <a:pt x="5196" y="248"/>
                                  </a:lnTo>
                                  <a:lnTo>
                                    <a:pt x="5194" y="263"/>
                                  </a:lnTo>
                                  <a:lnTo>
                                    <a:pt x="5191" y="247"/>
                                  </a:lnTo>
                                  <a:lnTo>
                                    <a:pt x="5187" y="264"/>
                                  </a:lnTo>
                                  <a:lnTo>
                                    <a:pt x="5180" y="251"/>
                                  </a:lnTo>
                                  <a:lnTo>
                                    <a:pt x="5175" y="251"/>
                                  </a:lnTo>
                                  <a:lnTo>
                                    <a:pt x="5169" y="251"/>
                                  </a:lnTo>
                                  <a:lnTo>
                                    <a:pt x="5162" y="250"/>
                                  </a:lnTo>
                                  <a:lnTo>
                                    <a:pt x="5155" y="249"/>
                                  </a:lnTo>
                                  <a:lnTo>
                                    <a:pt x="5151" y="249"/>
                                  </a:lnTo>
                                  <a:lnTo>
                                    <a:pt x="5145" y="256"/>
                                  </a:lnTo>
                                  <a:lnTo>
                                    <a:pt x="5140" y="258"/>
                                  </a:lnTo>
                                  <a:lnTo>
                                    <a:pt x="5138" y="258"/>
                                  </a:lnTo>
                                  <a:lnTo>
                                    <a:pt x="5131" y="256"/>
                                  </a:lnTo>
                                  <a:lnTo>
                                    <a:pt x="5124" y="244"/>
                                  </a:lnTo>
                                  <a:lnTo>
                                    <a:pt x="5121" y="258"/>
                                  </a:lnTo>
                                  <a:lnTo>
                                    <a:pt x="5115" y="258"/>
                                  </a:lnTo>
                                  <a:lnTo>
                                    <a:pt x="5108" y="252"/>
                                  </a:lnTo>
                                  <a:lnTo>
                                    <a:pt x="5100" y="245"/>
                                  </a:lnTo>
                                  <a:lnTo>
                                    <a:pt x="5095" y="258"/>
                                  </a:lnTo>
                                  <a:lnTo>
                                    <a:pt x="5094" y="258"/>
                                  </a:lnTo>
                                  <a:lnTo>
                                    <a:pt x="5084" y="249"/>
                                  </a:lnTo>
                                  <a:lnTo>
                                    <a:pt x="5073" y="249"/>
                                  </a:lnTo>
                                  <a:lnTo>
                                    <a:pt x="5069" y="252"/>
                                  </a:lnTo>
                                  <a:lnTo>
                                    <a:pt x="5068" y="255"/>
                                  </a:lnTo>
                                  <a:lnTo>
                                    <a:pt x="5067" y="258"/>
                                  </a:lnTo>
                                  <a:lnTo>
                                    <a:pt x="5058" y="258"/>
                                  </a:lnTo>
                                  <a:lnTo>
                                    <a:pt x="5057" y="256"/>
                                  </a:lnTo>
                                  <a:lnTo>
                                    <a:pt x="5055" y="254"/>
                                  </a:lnTo>
                                  <a:lnTo>
                                    <a:pt x="5054" y="251"/>
                                  </a:lnTo>
                                  <a:lnTo>
                                    <a:pt x="5053" y="249"/>
                                  </a:lnTo>
                                  <a:lnTo>
                                    <a:pt x="5052" y="254"/>
                                  </a:lnTo>
                                  <a:lnTo>
                                    <a:pt x="5050" y="258"/>
                                  </a:lnTo>
                                  <a:lnTo>
                                    <a:pt x="5047" y="258"/>
                                  </a:lnTo>
                                  <a:lnTo>
                                    <a:pt x="5047" y="256"/>
                                  </a:lnTo>
                                  <a:lnTo>
                                    <a:pt x="5046" y="255"/>
                                  </a:lnTo>
                                  <a:lnTo>
                                    <a:pt x="5045" y="255"/>
                                  </a:lnTo>
                                  <a:lnTo>
                                    <a:pt x="5043" y="255"/>
                                  </a:lnTo>
                                  <a:lnTo>
                                    <a:pt x="5037" y="262"/>
                                  </a:lnTo>
                                  <a:lnTo>
                                    <a:pt x="5039" y="245"/>
                                  </a:lnTo>
                                  <a:lnTo>
                                    <a:pt x="5045" y="242"/>
                                  </a:lnTo>
                                  <a:lnTo>
                                    <a:pt x="5050" y="245"/>
                                  </a:lnTo>
                                  <a:lnTo>
                                    <a:pt x="5039" y="231"/>
                                  </a:lnTo>
                                  <a:lnTo>
                                    <a:pt x="5023" y="229"/>
                                  </a:lnTo>
                                  <a:lnTo>
                                    <a:pt x="5020" y="229"/>
                                  </a:lnTo>
                                  <a:lnTo>
                                    <a:pt x="5021" y="241"/>
                                  </a:lnTo>
                                  <a:lnTo>
                                    <a:pt x="5018" y="238"/>
                                  </a:lnTo>
                                  <a:lnTo>
                                    <a:pt x="5017" y="220"/>
                                  </a:lnTo>
                                  <a:lnTo>
                                    <a:pt x="5013" y="233"/>
                                  </a:lnTo>
                                  <a:lnTo>
                                    <a:pt x="5011" y="232"/>
                                  </a:lnTo>
                                  <a:lnTo>
                                    <a:pt x="4992" y="227"/>
                                  </a:lnTo>
                                  <a:lnTo>
                                    <a:pt x="4976" y="229"/>
                                  </a:lnTo>
                                  <a:lnTo>
                                    <a:pt x="4974" y="231"/>
                                  </a:lnTo>
                                  <a:lnTo>
                                    <a:pt x="4971" y="228"/>
                                  </a:lnTo>
                                  <a:lnTo>
                                    <a:pt x="4970" y="229"/>
                                  </a:lnTo>
                                  <a:lnTo>
                                    <a:pt x="4969" y="231"/>
                                  </a:lnTo>
                                  <a:lnTo>
                                    <a:pt x="4967" y="251"/>
                                  </a:lnTo>
                                  <a:lnTo>
                                    <a:pt x="4964" y="243"/>
                                  </a:lnTo>
                                  <a:lnTo>
                                    <a:pt x="4963" y="245"/>
                                  </a:lnTo>
                                  <a:lnTo>
                                    <a:pt x="4963" y="252"/>
                                  </a:lnTo>
                                  <a:lnTo>
                                    <a:pt x="4963" y="258"/>
                                  </a:lnTo>
                                  <a:lnTo>
                                    <a:pt x="4913" y="258"/>
                                  </a:lnTo>
                                  <a:lnTo>
                                    <a:pt x="4912" y="257"/>
                                  </a:lnTo>
                                  <a:lnTo>
                                    <a:pt x="4911" y="258"/>
                                  </a:lnTo>
                                  <a:lnTo>
                                    <a:pt x="4853" y="258"/>
                                  </a:lnTo>
                                  <a:lnTo>
                                    <a:pt x="4852" y="252"/>
                                  </a:lnTo>
                                  <a:lnTo>
                                    <a:pt x="4852" y="247"/>
                                  </a:lnTo>
                                  <a:lnTo>
                                    <a:pt x="4851" y="258"/>
                                  </a:lnTo>
                                  <a:lnTo>
                                    <a:pt x="4843" y="258"/>
                                  </a:lnTo>
                                  <a:lnTo>
                                    <a:pt x="4844" y="257"/>
                                  </a:lnTo>
                                  <a:lnTo>
                                    <a:pt x="4845" y="255"/>
                                  </a:lnTo>
                                  <a:lnTo>
                                    <a:pt x="4844" y="248"/>
                                  </a:lnTo>
                                  <a:lnTo>
                                    <a:pt x="4842" y="253"/>
                                  </a:lnTo>
                                  <a:lnTo>
                                    <a:pt x="4838" y="251"/>
                                  </a:lnTo>
                                  <a:lnTo>
                                    <a:pt x="4837" y="258"/>
                                  </a:lnTo>
                                  <a:lnTo>
                                    <a:pt x="4831" y="258"/>
                                  </a:lnTo>
                                  <a:lnTo>
                                    <a:pt x="4830" y="257"/>
                                  </a:lnTo>
                                  <a:lnTo>
                                    <a:pt x="4828" y="257"/>
                                  </a:lnTo>
                                  <a:lnTo>
                                    <a:pt x="4827" y="258"/>
                                  </a:lnTo>
                                  <a:lnTo>
                                    <a:pt x="4821" y="258"/>
                                  </a:lnTo>
                                  <a:lnTo>
                                    <a:pt x="4821" y="257"/>
                                  </a:lnTo>
                                  <a:lnTo>
                                    <a:pt x="4820" y="256"/>
                                  </a:lnTo>
                                  <a:lnTo>
                                    <a:pt x="4819" y="256"/>
                                  </a:lnTo>
                                  <a:lnTo>
                                    <a:pt x="4819" y="257"/>
                                  </a:lnTo>
                                  <a:lnTo>
                                    <a:pt x="4818" y="258"/>
                                  </a:lnTo>
                                  <a:lnTo>
                                    <a:pt x="4796" y="258"/>
                                  </a:lnTo>
                                  <a:lnTo>
                                    <a:pt x="4796" y="250"/>
                                  </a:lnTo>
                                  <a:lnTo>
                                    <a:pt x="4795" y="248"/>
                                  </a:lnTo>
                                  <a:lnTo>
                                    <a:pt x="4793" y="249"/>
                                  </a:lnTo>
                                  <a:lnTo>
                                    <a:pt x="4793" y="252"/>
                                  </a:lnTo>
                                  <a:lnTo>
                                    <a:pt x="4792" y="255"/>
                                  </a:lnTo>
                                  <a:lnTo>
                                    <a:pt x="4792" y="258"/>
                                  </a:lnTo>
                                  <a:lnTo>
                                    <a:pt x="4790" y="258"/>
                                  </a:lnTo>
                                  <a:lnTo>
                                    <a:pt x="4790" y="256"/>
                                  </a:lnTo>
                                  <a:lnTo>
                                    <a:pt x="4789" y="255"/>
                                  </a:lnTo>
                                  <a:lnTo>
                                    <a:pt x="4789" y="254"/>
                                  </a:lnTo>
                                  <a:lnTo>
                                    <a:pt x="4783" y="255"/>
                                  </a:lnTo>
                                  <a:lnTo>
                                    <a:pt x="4778" y="262"/>
                                  </a:lnTo>
                                  <a:lnTo>
                                    <a:pt x="4774" y="247"/>
                                  </a:lnTo>
                                  <a:lnTo>
                                    <a:pt x="4774" y="252"/>
                                  </a:lnTo>
                                  <a:lnTo>
                                    <a:pt x="4774" y="255"/>
                                  </a:lnTo>
                                  <a:lnTo>
                                    <a:pt x="4773" y="258"/>
                                  </a:lnTo>
                                  <a:lnTo>
                                    <a:pt x="4761" y="258"/>
                                  </a:lnTo>
                                  <a:lnTo>
                                    <a:pt x="4761" y="257"/>
                                  </a:lnTo>
                                  <a:lnTo>
                                    <a:pt x="4760" y="258"/>
                                  </a:lnTo>
                                  <a:lnTo>
                                    <a:pt x="4753" y="258"/>
                                  </a:lnTo>
                                  <a:lnTo>
                                    <a:pt x="4751" y="251"/>
                                  </a:lnTo>
                                  <a:lnTo>
                                    <a:pt x="4749" y="245"/>
                                  </a:lnTo>
                                  <a:lnTo>
                                    <a:pt x="4747" y="255"/>
                                  </a:lnTo>
                                  <a:lnTo>
                                    <a:pt x="4747" y="256"/>
                                  </a:lnTo>
                                  <a:lnTo>
                                    <a:pt x="4748" y="258"/>
                                  </a:lnTo>
                                  <a:lnTo>
                                    <a:pt x="4744" y="258"/>
                                  </a:lnTo>
                                  <a:lnTo>
                                    <a:pt x="4741" y="252"/>
                                  </a:lnTo>
                                  <a:lnTo>
                                    <a:pt x="4737" y="251"/>
                                  </a:lnTo>
                                  <a:lnTo>
                                    <a:pt x="4735" y="258"/>
                                  </a:lnTo>
                                  <a:lnTo>
                                    <a:pt x="4732" y="258"/>
                                  </a:lnTo>
                                  <a:lnTo>
                                    <a:pt x="4733" y="246"/>
                                  </a:lnTo>
                                  <a:lnTo>
                                    <a:pt x="4731" y="243"/>
                                  </a:lnTo>
                                  <a:lnTo>
                                    <a:pt x="4728" y="244"/>
                                  </a:lnTo>
                                  <a:lnTo>
                                    <a:pt x="4728" y="251"/>
                                  </a:lnTo>
                                  <a:lnTo>
                                    <a:pt x="4728" y="255"/>
                                  </a:lnTo>
                                  <a:lnTo>
                                    <a:pt x="4729" y="258"/>
                                  </a:lnTo>
                                  <a:lnTo>
                                    <a:pt x="4725" y="258"/>
                                  </a:lnTo>
                                  <a:lnTo>
                                    <a:pt x="4725" y="254"/>
                                  </a:lnTo>
                                  <a:lnTo>
                                    <a:pt x="4725" y="250"/>
                                  </a:lnTo>
                                  <a:lnTo>
                                    <a:pt x="4725" y="243"/>
                                  </a:lnTo>
                                  <a:lnTo>
                                    <a:pt x="4721" y="247"/>
                                  </a:lnTo>
                                  <a:lnTo>
                                    <a:pt x="4719" y="258"/>
                                  </a:lnTo>
                                  <a:lnTo>
                                    <a:pt x="4713" y="252"/>
                                  </a:lnTo>
                                  <a:lnTo>
                                    <a:pt x="4713" y="247"/>
                                  </a:lnTo>
                                  <a:lnTo>
                                    <a:pt x="4714" y="247"/>
                                  </a:lnTo>
                                  <a:lnTo>
                                    <a:pt x="4714" y="243"/>
                                  </a:lnTo>
                                  <a:lnTo>
                                    <a:pt x="4710" y="237"/>
                                  </a:lnTo>
                                  <a:lnTo>
                                    <a:pt x="4711" y="255"/>
                                  </a:lnTo>
                                  <a:lnTo>
                                    <a:pt x="4707" y="252"/>
                                  </a:lnTo>
                                  <a:lnTo>
                                    <a:pt x="4700" y="242"/>
                                  </a:lnTo>
                                  <a:lnTo>
                                    <a:pt x="4692" y="237"/>
                                  </a:lnTo>
                                  <a:lnTo>
                                    <a:pt x="4686" y="245"/>
                                  </a:lnTo>
                                  <a:lnTo>
                                    <a:pt x="4689" y="245"/>
                                  </a:lnTo>
                                  <a:lnTo>
                                    <a:pt x="4689" y="251"/>
                                  </a:lnTo>
                                  <a:lnTo>
                                    <a:pt x="4689" y="258"/>
                                  </a:lnTo>
                                  <a:lnTo>
                                    <a:pt x="4686" y="258"/>
                                  </a:lnTo>
                                  <a:lnTo>
                                    <a:pt x="4684" y="253"/>
                                  </a:lnTo>
                                  <a:lnTo>
                                    <a:pt x="4681" y="258"/>
                                  </a:lnTo>
                                  <a:lnTo>
                                    <a:pt x="4681" y="240"/>
                                  </a:lnTo>
                                  <a:lnTo>
                                    <a:pt x="4677" y="242"/>
                                  </a:lnTo>
                                  <a:lnTo>
                                    <a:pt x="4675" y="251"/>
                                  </a:lnTo>
                                  <a:lnTo>
                                    <a:pt x="4678" y="258"/>
                                  </a:lnTo>
                                  <a:lnTo>
                                    <a:pt x="4675" y="258"/>
                                  </a:lnTo>
                                  <a:lnTo>
                                    <a:pt x="4672" y="251"/>
                                  </a:lnTo>
                                  <a:lnTo>
                                    <a:pt x="4671" y="237"/>
                                  </a:lnTo>
                                  <a:lnTo>
                                    <a:pt x="4667" y="254"/>
                                  </a:lnTo>
                                  <a:lnTo>
                                    <a:pt x="4670" y="253"/>
                                  </a:lnTo>
                                  <a:lnTo>
                                    <a:pt x="4671" y="255"/>
                                  </a:lnTo>
                                  <a:lnTo>
                                    <a:pt x="4671" y="258"/>
                                  </a:lnTo>
                                  <a:lnTo>
                                    <a:pt x="4664" y="258"/>
                                  </a:lnTo>
                                  <a:lnTo>
                                    <a:pt x="4664" y="256"/>
                                  </a:lnTo>
                                  <a:lnTo>
                                    <a:pt x="4664" y="255"/>
                                  </a:lnTo>
                                  <a:lnTo>
                                    <a:pt x="4664" y="253"/>
                                  </a:lnTo>
                                  <a:lnTo>
                                    <a:pt x="4660" y="249"/>
                                  </a:lnTo>
                                  <a:lnTo>
                                    <a:pt x="4658" y="253"/>
                                  </a:lnTo>
                                  <a:lnTo>
                                    <a:pt x="4656" y="258"/>
                                  </a:lnTo>
                                  <a:lnTo>
                                    <a:pt x="4649" y="258"/>
                                  </a:lnTo>
                                  <a:lnTo>
                                    <a:pt x="4649" y="256"/>
                                  </a:lnTo>
                                  <a:lnTo>
                                    <a:pt x="4650" y="254"/>
                                  </a:lnTo>
                                  <a:lnTo>
                                    <a:pt x="4650" y="252"/>
                                  </a:lnTo>
                                  <a:lnTo>
                                    <a:pt x="4652" y="252"/>
                                  </a:lnTo>
                                  <a:lnTo>
                                    <a:pt x="4654" y="253"/>
                                  </a:lnTo>
                                  <a:lnTo>
                                    <a:pt x="4653" y="242"/>
                                  </a:lnTo>
                                  <a:lnTo>
                                    <a:pt x="4652" y="241"/>
                                  </a:lnTo>
                                  <a:lnTo>
                                    <a:pt x="4645" y="247"/>
                                  </a:lnTo>
                                  <a:lnTo>
                                    <a:pt x="4646" y="242"/>
                                  </a:lnTo>
                                  <a:lnTo>
                                    <a:pt x="4645" y="243"/>
                                  </a:lnTo>
                                  <a:lnTo>
                                    <a:pt x="4649" y="238"/>
                                  </a:lnTo>
                                  <a:lnTo>
                                    <a:pt x="4648" y="237"/>
                                  </a:lnTo>
                                  <a:lnTo>
                                    <a:pt x="4644" y="234"/>
                                  </a:lnTo>
                                  <a:lnTo>
                                    <a:pt x="4644" y="229"/>
                                  </a:lnTo>
                                  <a:lnTo>
                                    <a:pt x="4641" y="242"/>
                                  </a:lnTo>
                                  <a:lnTo>
                                    <a:pt x="4646" y="240"/>
                                  </a:lnTo>
                                  <a:lnTo>
                                    <a:pt x="4643" y="245"/>
                                  </a:lnTo>
                                  <a:lnTo>
                                    <a:pt x="4643" y="258"/>
                                  </a:lnTo>
                                  <a:lnTo>
                                    <a:pt x="4639" y="258"/>
                                  </a:lnTo>
                                  <a:lnTo>
                                    <a:pt x="4640" y="255"/>
                                  </a:lnTo>
                                  <a:lnTo>
                                    <a:pt x="4641" y="255"/>
                                  </a:lnTo>
                                  <a:lnTo>
                                    <a:pt x="4641" y="251"/>
                                  </a:lnTo>
                                  <a:lnTo>
                                    <a:pt x="4639" y="247"/>
                                  </a:lnTo>
                                  <a:lnTo>
                                    <a:pt x="4638" y="253"/>
                                  </a:lnTo>
                                  <a:lnTo>
                                    <a:pt x="4638" y="258"/>
                                  </a:lnTo>
                                  <a:lnTo>
                                    <a:pt x="4636" y="258"/>
                                  </a:lnTo>
                                  <a:lnTo>
                                    <a:pt x="4636" y="252"/>
                                  </a:lnTo>
                                  <a:lnTo>
                                    <a:pt x="4637" y="253"/>
                                  </a:lnTo>
                                  <a:lnTo>
                                    <a:pt x="4637" y="241"/>
                                  </a:lnTo>
                                  <a:lnTo>
                                    <a:pt x="4633" y="247"/>
                                  </a:lnTo>
                                  <a:lnTo>
                                    <a:pt x="4628" y="238"/>
                                  </a:lnTo>
                                  <a:lnTo>
                                    <a:pt x="4626" y="258"/>
                                  </a:lnTo>
                                  <a:lnTo>
                                    <a:pt x="4624" y="258"/>
                                  </a:lnTo>
                                  <a:lnTo>
                                    <a:pt x="4624" y="252"/>
                                  </a:lnTo>
                                  <a:lnTo>
                                    <a:pt x="4623" y="248"/>
                                  </a:lnTo>
                                  <a:lnTo>
                                    <a:pt x="4623" y="245"/>
                                  </a:lnTo>
                                  <a:lnTo>
                                    <a:pt x="4618" y="248"/>
                                  </a:lnTo>
                                  <a:lnTo>
                                    <a:pt x="4614" y="246"/>
                                  </a:lnTo>
                                  <a:lnTo>
                                    <a:pt x="4611" y="249"/>
                                  </a:lnTo>
                                  <a:lnTo>
                                    <a:pt x="4610" y="249"/>
                                  </a:lnTo>
                                  <a:lnTo>
                                    <a:pt x="4611" y="255"/>
                                  </a:lnTo>
                                  <a:lnTo>
                                    <a:pt x="4610" y="258"/>
                                  </a:lnTo>
                                  <a:lnTo>
                                    <a:pt x="4609" y="258"/>
                                  </a:lnTo>
                                  <a:lnTo>
                                    <a:pt x="4607" y="256"/>
                                  </a:lnTo>
                                  <a:lnTo>
                                    <a:pt x="4606" y="253"/>
                                  </a:lnTo>
                                  <a:lnTo>
                                    <a:pt x="4605" y="258"/>
                                  </a:lnTo>
                                  <a:lnTo>
                                    <a:pt x="4602" y="258"/>
                                  </a:lnTo>
                                  <a:lnTo>
                                    <a:pt x="4602" y="255"/>
                                  </a:lnTo>
                                  <a:lnTo>
                                    <a:pt x="4602" y="252"/>
                                  </a:lnTo>
                                  <a:lnTo>
                                    <a:pt x="4602" y="248"/>
                                  </a:lnTo>
                                  <a:lnTo>
                                    <a:pt x="4604" y="247"/>
                                  </a:lnTo>
                                  <a:lnTo>
                                    <a:pt x="4608" y="254"/>
                                  </a:lnTo>
                                  <a:lnTo>
                                    <a:pt x="4606" y="239"/>
                                  </a:lnTo>
                                  <a:lnTo>
                                    <a:pt x="4603" y="233"/>
                                  </a:lnTo>
                                  <a:lnTo>
                                    <a:pt x="4601" y="252"/>
                                  </a:lnTo>
                                  <a:lnTo>
                                    <a:pt x="4600" y="253"/>
                                  </a:lnTo>
                                  <a:lnTo>
                                    <a:pt x="4599" y="254"/>
                                  </a:lnTo>
                                  <a:lnTo>
                                    <a:pt x="4598" y="246"/>
                                  </a:lnTo>
                                  <a:lnTo>
                                    <a:pt x="4597" y="248"/>
                                  </a:lnTo>
                                  <a:lnTo>
                                    <a:pt x="4596" y="248"/>
                                  </a:lnTo>
                                  <a:lnTo>
                                    <a:pt x="4596" y="256"/>
                                  </a:lnTo>
                                  <a:lnTo>
                                    <a:pt x="4596" y="258"/>
                                  </a:lnTo>
                                  <a:lnTo>
                                    <a:pt x="4593" y="258"/>
                                  </a:lnTo>
                                  <a:lnTo>
                                    <a:pt x="4592" y="257"/>
                                  </a:lnTo>
                                  <a:lnTo>
                                    <a:pt x="4592" y="256"/>
                                  </a:lnTo>
                                  <a:lnTo>
                                    <a:pt x="4591" y="258"/>
                                  </a:lnTo>
                                  <a:lnTo>
                                    <a:pt x="4536" y="258"/>
                                  </a:lnTo>
                                  <a:lnTo>
                                    <a:pt x="4536" y="256"/>
                                  </a:lnTo>
                                  <a:lnTo>
                                    <a:pt x="4536" y="255"/>
                                  </a:lnTo>
                                  <a:lnTo>
                                    <a:pt x="4537" y="253"/>
                                  </a:lnTo>
                                  <a:lnTo>
                                    <a:pt x="4536" y="253"/>
                                  </a:lnTo>
                                  <a:lnTo>
                                    <a:pt x="4535" y="253"/>
                                  </a:lnTo>
                                  <a:lnTo>
                                    <a:pt x="4534" y="252"/>
                                  </a:lnTo>
                                  <a:lnTo>
                                    <a:pt x="4534" y="254"/>
                                  </a:lnTo>
                                  <a:lnTo>
                                    <a:pt x="4534" y="256"/>
                                  </a:lnTo>
                                  <a:lnTo>
                                    <a:pt x="4534" y="258"/>
                                  </a:lnTo>
                                  <a:lnTo>
                                    <a:pt x="4531" y="258"/>
                                  </a:lnTo>
                                  <a:lnTo>
                                    <a:pt x="4530" y="252"/>
                                  </a:lnTo>
                                  <a:lnTo>
                                    <a:pt x="4527" y="253"/>
                                  </a:lnTo>
                                  <a:lnTo>
                                    <a:pt x="4524" y="252"/>
                                  </a:lnTo>
                                  <a:lnTo>
                                    <a:pt x="4524" y="254"/>
                                  </a:lnTo>
                                  <a:lnTo>
                                    <a:pt x="4524" y="256"/>
                                  </a:lnTo>
                                  <a:lnTo>
                                    <a:pt x="4524" y="258"/>
                                  </a:lnTo>
                                  <a:lnTo>
                                    <a:pt x="4519" y="258"/>
                                  </a:lnTo>
                                  <a:lnTo>
                                    <a:pt x="4517" y="250"/>
                                  </a:lnTo>
                                  <a:lnTo>
                                    <a:pt x="4513" y="247"/>
                                  </a:lnTo>
                                  <a:lnTo>
                                    <a:pt x="4513" y="258"/>
                                  </a:lnTo>
                                  <a:lnTo>
                                    <a:pt x="4506" y="258"/>
                                  </a:lnTo>
                                  <a:lnTo>
                                    <a:pt x="4505" y="253"/>
                                  </a:lnTo>
                                  <a:lnTo>
                                    <a:pt x="4504" y="244"/>
                                  </a:lnTo>
                                  <a:lnTo>
                                    <a:pt x="4503" y="255"/>
                                  </a:lnTo>
                                  <a:lnTo>
                                    <a:pt x="4504" y="255"/>
                                  </a:lnTo>
                                  <a:lnTo>
                                    <a:pt x="4504" y="256"/>
                                  </a:lnTo>
                                  <a:lnTo>
                                    <a:pt x="4504" y="258"/>
                                  </a:lnTo>
                                  <a:lnTo>
                                    <a:pt x="4502" y="258"/>
                                  </a:lnTo>
                                  <a:lnTo>
                                    <a:pt x="4499" y="253"/>
                                  </a:lnTo>
                                  <a:lnTo>
                                    <a:pt x="4496" y="264"/>
                                  </a:lnTo>
                                  <a:lnTo>
                                    <a:pt x="4493" y="249"/>
                                  </a:lnTo>
                                  <a:lnTo>
                                    <a:pt x="4493" y="253"/>
                                  </a:lnTo>
                                  <a:lnTo>
                                    <a:pt x="4493" y="255"/>
                                  </a:lnTo>
                                  <a:lnTo>
                                    <a:pt x="4493" y="258"/>
                                  </a:lnTo>
                                  <a:lnTo>
                                    <a:pt x="4486" y="258"/>
                                  </a:lnTo>
                                  <a:lnTo>
                                    <a:pt x="4483" y="256"/>
                                  </a:lnTo>
                                  <a:lnTo>
                                    <a:pt x="4480" y="258"/>
                                  </a:lnTo>
                                  <a:lnTo>
                                    <a:pt x="4477" y="253"/>
                                  </a:lnTo>
                                  <a:lnTo>
                                    <a:pt x="4477" y="255"/>
                                  </a:lnTo>
                                  <a:lnTo>
                                    <a:pt x="4477" y="256"/>
                                  </a:lnTo>
                                  <a:lnTo>
                                    <a:pt x="4477" y="258"/>
                                  </a:lnTo>
                                  <a:lnTo>
                                    <a:pt x="4475" y="258"/>
                                  </a:lnTo>
                                  <a:lnTo>
                                    <a:pt x="4474" y="255"/>
                                  </a:lnTo>
                                  <a:lnTo>
                                    <a:pt x="4472" y="253"/>
                                  </a:lnTo>
                                  <a:lnTo>
                                    <a:pt x="4473" y="243"/>
                                  </a:lnTo>
                                  <a:lnTo>
                                    <a:pt x="4479" y="240"/>
                                  </a:lnTo>
                                  <a:lnTo>
                                    <a:pt x="4482" y="242"/>
                                  </a:lnTo>
                                  <a:lnTo>
                                    <a:pt x="4489" y="239"/>
                                  </a:lnTo>
                                  <a:lnTo>
                                    <a:pt x="4488" y="228"/>
                                  </a:lnTo>
                                  <a:lnTo>
                                    <a:pt x="4486" y="220"/>
                                  </a:lnTo>
                                  <a:lnTo>
                                    <a:pt x="4489" y="231"/>
                                  </a:lnTo>
                                  <a:lnTo>
                                    <a:pt x="4493" y="220"/>
                                  </a:lnTo>
                                  <a:lnTo>
                                    <a:pt x="4493" y="209"/>
                                  </a:lnTo>
                                  <a:lnTo>
                                    <a:pt x="4494" y="212"/>
                                  </a:lnTo>
                                  <a:lnTo>
                                    <a:pt x="4495" y="216"/>
                                  </a:lnTo>
                                  <a:lnTo>
                                    <a:pt x="4495" y="224"/>
                                  </a:lnTo>
                                  <a:lnTo>
                                    <a:pt x="4498" y="227"/>
                                  </a:lnTo>
                                  <a:lnTo>
                                    <a:pt x="4497" y="207"/>
                                  </a:lnTo>
                                  <a:lnTo>
                                    <a:pt x="4501" y="210"/>
                                  </a:lnTo>
                                  <a:lnTo>
                                    <a:pt x="4504" y="221"/>
                                  </a:lnTo>
                                  <a:lnTo>
                                    <a:pt x="4508" y="212"/>
                                  </a:lnTo>
                                  <a:lnTo>
                                    <a:pt x="4512" y="208"/>
                                  </a:lnTo>
                                  <a:lnTo>
                                    <a:pt x="4517" y="221"/>
                                  </a:lnTo>
                                  <a:lnTo>
                                    <a:pt x="4516" y="206"/>
                                  </a:lnTo>
                                  <a:lnTo>
                                    <a:pt x="4508" y="202"/>
                                  </a:lnTo>
                                  <a:lnTo>
                                    <a:pt x="4498" y="196"/>
                                  </a:lnTo>
                                  <a:lnTo>
                                    <a:pt x="4490" y="194"/>
                                  </a:lnTo>
                                  <a:lnTo>
                                    <a:pt x="4488" y="194"/>
                                  </a:lnTo>
                                  <a:lnTo>
                                    <a:pt x="4487" y="201"/>
                                  </a:lnTo>
                                  <a:lnTo>
                                    <a:pt x="4485" y="199"/>
                                  </a:lnTo>
                                  <a:lnTo>
                                    <a:pt x="4483" y="197"/>
                                  </a:lnTo>
                                  <a:lnTo>
                                    <a:pt x="4482" y="189"/>
                                  </a:lnTo>
                                  <a:lnTo>
                                    <a:pt x="4480" y="189"/>
                                  </a:lnTo>
                                  <a:lnTo>
                                    <a:pt x="4478" y="188"/>
                                  </a:lnTo>
                                  <a:lnTo>
                                    <a:pt x="4475" y="193"/>
                                  </a:lnTo>
                                  <a:lnTo>
                                    <a:pt x="4473" y="193"/>
                                  </a:lnTo>
                                  <a:lnTo>
                                    <a:pt x="4466" y="192"/>
                                  </a:lnTo>
                                  <a:lnTo>
                                    <a:pt x="4459" y="184"/>
                                  </a:lnTo>
                                  <a:lnTo>
                                    <a:pt x="4452" y="186"/>
                                  </a:lnTo>
                                  <a:lnTo>
                                    <a:pt x="4450" y="187"/>
                                  </a:lnTo>
                                  <a:lnTo>
                                    <a:pt x="4448" y="194"/>
                                  </a:lnTo>
                                  <a:lnTo>
                                    <a:pt x="4446" y="196"/>
                                  </a:lnTo>
                                  <a:lnTo>
                                    <a:pt x="4436" y="201"/>
                                  </a:lnTo>
                                  <a:lnTo>
                                    <a:pt x="4426" y="190"/>
                                  </a:lnTo>
                                  <a:lnTo>
                                    <a:pt x="4415" y="193"/>
                                  </a:lnTo>
                                  <a:lnTo>
                                    <a:pt x="4413" y="194"/>
                                  </a:lnTo>
                                  <a:lnTo>
                                    <a:pt x="4415" y="209"/>
                                  </a:lnTo>
                                  <a:lnTo>
                                    <a:pt x="4412" y="208"/>
                                  </a:lnTo>
                                  <a:lnTo>
                                    <a:pt x="4408" y="206"/>
                                  </a:lnTo>
                                  <a:lnTo>
                                    <a:pt x="4403" y="211"/>
                                  </a:lnTo>
                                  <a:lnTo>
                                    <a:pt x="4401" y="202"/>
                                  </a:lnTo>
                                  <a:lnTo>
                                    <a:pt x="4400" y="209"/>
                                  </a:lnTo>
                                  <a:lnTo>
                                    <a:pt x="4400" y="218"/>
                                  </a:lnTo>
                                  <a:lnTo>
                                    <a:pt x="4397" y="216"/>
                                  </a:lnTo>
                                  <a:lnTo>
                                    <a:pt x="4397" y="205"/>
                                  </a:lnTo>
                                  <a:lnTo>
                                    <a:pt x="4400" y="211"/>
                                  </a:lnTo>
                                  <a:lnTo>
                                    <a:pt x="4400" y="202"/>
                                  </a:lnTo>
                                  <a:lnTo>
                                    <a:pt x="4392" y="205"/>
                                  </a:lnTo>
                                  <a:lnTo>
                                    <a:pt x="4386" y="191"/>
                                  </a:lnTo>
                                  <a:lnTo>
                                    <a:pt x="4382" y="205"/>
                                  </a:lnTo>
                                  <a:lnTo>
                                    <a:pt x="4376" y="189"/>
                                  </a:lnTo>
                                  <a:lnTo>
                                    <a:pt x="4370" y="207"/>
                                  </a:lnTo>
                                  <a:lnTo>
                                    <a:pt x="4367" y="209"/>
                                  </a:lnTo>
                                  <a:lnTo>
                                    <a:pt x="4365" y="210"/>
                                  </a:lnTo>
                                  <a:lnTo>
                                    <a:pt x="4365" y="203"/>
                                  </a:lnTo>
                                  <a:lnTo>
                                    <a:pt x="4363" y="204"/>
                                  </a:lnTo>
                                  <a:lnTo>
                                    <a:pt x="4356" y="209"/>
                                  </a:lnTo>
                                  <a:lnTo>
                                    <a:pt x="4347" y="203"/>
                                  </a:lnTo>
                                  <a:lnTo>
                                    <a:pt x="4338" y="202"/>
                                  </a:lnTo>
                                  <a:lnTo>
                                    <a:pt x="4336" y="201"/>
                                  </a:lnTo>
                                  <a:lnTo>
                                    <a:pt x="4336" y="207"/>
                                  </a:lnTo>
                                  <a:lnTo>
                                    <a:pt x="4334" y="206"/>
                                  </a:lnTo>
                                  <a:lnTo>
                                    <a:pt x="4333" y="206"/>
                                  </a:lnTo>
                                  <a:lnTo>
                                    <a:pt x="4331" y="201"/>
                                  </a:lnTo>
                                  <a:lnTo>
                                    <a:pt x="4329" y="202"/>
                                  </a:lnTo>
                                  <a:lnTo>
                                    <a:pt x="4328" y="211"/>
                                  </a:lnTo>
                                  <a:lnTo>
                                    <a:pt x="4326" y="211"/>
                                  </a:lnTo>
                                  <a:lnTo>
                                    <a:pt x="4325" y="211"/>
                                  </a:lnTo>
                                  <a:lnTo>
                                    <a:pt x="4323" y="205"/>
                                  </a:lnTo>
                                  <a:lnTo>
                                    <a:pt x="4321" y="205"/>
                                  </a:lnTo>
                                  <a:lnTo>
                                    <a:pt x="4320" y="205"/>
                                  </a:lnTo>
                                  <a:lnTo>
                                    <a:pt x="4319" y="209"/>
                                  </a:lnTo>
                                  <a:lnTo>
                                    <a:pt x="4318" y="210"/>
                                  </a:lnTo>
                                  <a:lnTo>
                                    <a:pt x="4311" y="213"/>
                                  </a:lnTo>
                                  <a:lnTo>
                                    <a:pt x="4305" y="203"/>
                                  </a:lnTo>
                                  <a:lnTo>
                                    <a:pt x="4299" y="203"/>
                                  </a:lnTo>
                                  <a:lnTo>
                                    <a:pt x="4296" y="204"/>
                                  </a:lnTo>
                                  <a:lnTo>
                                    <a:pt x="4293" y="211"/>
                                  </a:lnTo>
                                  <a:lnTo>
                                    <a:pt x="4290" y="213"/>
                                  </a:lnTo>
                                  <a:lnTo>
                                    <a:pt x="4289" y="213"/>
                                  </a:lnTo>
                                  <a:lnTo>
                                    <a:pt x="4289" y="207"/>
                                  </a:lnTo>
                                  <a:lnTo>
                                    <a:pt x="4287" y="207"/>
                                  </a:lnTo>
                                  <a:lnTo>
                                    <a:pt x="4285" y="208"/>
                                  </a:lnTo>
                                  <a:lnTo>
                                    <a:pt x="4285" y="216"/>
                                  </a:lnTo>
                                  <a:lnTo>
                                    <a:pt x="4283" y="217"/>
                                  </a:lnTo>
                                  <a:lnTo>
                                    <a:pt x="4276" y="210"/>
                                  </a:lnTo>
                                  <a:lnTo>
                                    <a:pt x="4267" y="216"/>
                                  </a:lnTo>
                                  <a:lnTo>
                                    <a:pt x="4259" y="214"/>
                                  </a:lnTo>
                                  <a:lnTo>
                                    <a:pt x="4251" y="210"/>
                                  </a:lnTo>
                                  <a:lnTo>
                                    <a:pt x="4243" y="214"/>
                                  </a:lnTo>
                                  <a:lnTo>
                                    <a:pt x="4241" y="215"/>
                                  </a:lnTo>
                                  <a:lnTo>
                                    <a:pt x="4238" y="222"/>
                                  </a:lnTo>
                                  <a:lnTo>
                                    <a:pt x="4236" y="223"/>
                                  </a:lnTo>
                                  <a:lnTo>
                                    <a:pt x="4234" y="224"/>
                                  </a:lnTo>
                                  <a:lnTo>
                                    <a:pt x="4229" y="228"/>
                                  </a:lnTo>
                                  <a:lnTo>
                                    <a:pt x="4226" y="227"/>
                                  </a:lnTo>
                                  <a:lnTo>
                                    <a:pt x="4222" y="226"/>
                                  </a:lnTo>
                                  <a:lnTo>
                                    <a:pt x="4217" y="222"/>
                                  </a:lnTo>
                                  <a:lnTo>
                                    <a:pt x="4214" y="216"/>
                                  </a:lnTo>
                                  <a:lnTo>
                                    <a:pt x="4213" y="217"/>
                                  </a:lnTo>
                                  <a:lnTo>
                                    <a:pt x="4214" y="229"/>
                                  </a:lnTo>
                                  <a:lnTo>
                                    <a:pt x="4211" y="226"/>
                                  </a:lnTo>
                                  <a:lnTo>
                                    <a:pt x="4209" y="212"/>
                                  </a:lnTo>
                                  <a:lnTo>
                                    <a:pt x="4206" y="225"/>
                                  </a:lnTo>
                                  <a:lnTo>
                                    <a:pt x="4202" y="215"/>
                                  </a:lnTo>
                                  <a:lnTo>
                                    <a:pt x="4202" y="219"/>
                                  </a:lnTo>
                                  <a:lnTo>
                                    <a:pt x="4202" y="225"/>
                                  </a:lnTo>
                                  <a:lnTo>
                                    <a:pt x="4201" y="225"/>
                                  </a:lnTo>
                                  <a:lnTo>
                                    <a:pt x="4198" y="221"/>
                                  </a:lnTo>
                                  <a:lnTo>
                                    <a:pt x="4195" y="220"/>
                                  </a:lnTo>
                                  <a:lnTo>
                                    <a:pt x="4191" y="221"/>
                                  </a:lnTo>
                                  <a:lnTo>
                                    <a:pt x="4191" y="220"/>
                                  </a:lnTo>
                                  <a:lnTo>
                                    <a:pt x="4190" y="206"/>
                                  </a:lnTo>
                                  <a:lnTo>
                                    <a:pt x="4184" y="205"/>
                                  </a:lnTo>
                                  <a:lnTo>
                                    <a:pt x="4185" y="185"/>
                                  </a:lnTo>
                                  <a:lnTo>
                                    <a:pt x="4169" y="178"/>
                                  </a:lnTo>
                                  <a:lnTo>
                                    <a:pt x="4153" y="178"/>
                                  </a:lnTo>
                                  <a:lnTo>
                                    <a:pt x="4148" y="182"/>
                                  </a:lnTo>
                                  <a:lnTo>
                                    <a:pt x="4146" y="191"/>
                                  </a:lnTo>
                                  <a:lnTo>
                                    <a:pt x="4142" y="193"/>
                                  </a:lnTo>
                                  <a:lnTo>
                                    <a:pt x="4140" y="195"/>
                                  </a:lnTo>
                                  <a:lnTo>
                                    <a:pt x="4137" y="195"/>
                                  </a:lnTo>
                                  <a:lnTo>
                                    <a:pt x="4134" y="196"/>
                                  </a:lnTo>
                                  <a:lnTo>
                                    <a:pt x="4133" y="185"/>
                                  </a:lnTo>
                                  <a:lnTo>
                                    <a:pt x="4129" y="184"/>
                                  </a:lnTo>
                                  <a:lnTo>
                                    <a:pt x="4125" y="179"/>
                                  </a:lnTo>
                                  <a:lnTo>
                                    <a:pt x="4126" y="184"/>
                                  </a:lnTo>
                                  <a:lnTo>
                                    <a:pt x="4124" y="195"/>
                                  </a:lnTo>
                                  <a:lnTo>
                                    <a:pt x="4122" y="198"/>
                                  </a:lnTo>
                                  <a:lnTo>
                                    <a:pt x="4121" y="198"/>
                                  </a:lnTo>
                                  <a:lnTo>
                                    <a:pt x="4120" y="199"/>
                                  </a:lnTo>
                                  <a:lnTo>
                                    <a:pt x="4119" y="199"/>
                                  </a:lnTo>
                                  <a:lnTo>
                                    <a:pt x="4118" y="198"/>
                                  </a:lnTo>
                                  <a:lnTo>
                                    <a:pt x="4117" y="196"/>
                                  </a:lnTo>
                                  <a:lnTo>
                                    <a:pt x="4117" y="193"/>
                                  </a:lnTo>
                                  <a:lnTo>
                                    <a:pt x="4119" y="198"/>
                                  </a:lnTo>
                                  <a:lnTo>
                                    <a:pt x="4121" y="177"/>
                                  </a:lnTo>
                                  <a:lnTo>
                                    <a:pt x="4119" y="179"/>
                                  </a:lnTo>
                                  <a:lnTo>
                                    <a:pt x="4110" y="181"/>
                                  </a:lnTo>
                                  <a:lnTo>
                                    <a:pt x="4102" y="182"/>
                                  </a:lnTo>
                                  <a:lnTo>
                                    <a:pt x="4099" y="180"/>
                                  </a:lnTo>
                                  <a:lnTo>
                                    <a:pt x="4100" y="165"/>
                                  </a:lnTo>
                                  <a:lnTo>
                                    <a:pt x="4096" y="167"/>
                                  </a:lnTo>
                                  <a:lnTo>
                                    <a:pt x="4092" y="175"/>
                                  </a:lnTo>
                                  <a:lnTo>
                                    <a:pt x="4091" y="166"/>
                                  </a:lnTo>
                                  <a:lnTo>
                                    <a:pt x="4087" y="166"/>
                                  </a:lnTo>
                                  <a:lnTo>
                                    <a:pt x="4083" y="166"/>
                                  </a:lnTo>
                                  <a:lnTo>
                                    <a:pt x="4079" y="171"/>
                                  </a:lnTo>
                                  <a:lnTo>
                                    <a:pt x="4076" y="165"/>
                                  </a:lnTo>
                                  <a:lnTo>
                                    <a:pt x="4074" y="163"/>
                                  </a:lnTo>
                                  <a:lnTo>
                                    <a:pt x="4073" y="156"/>
                                  </a:lnTo>
                                  <a:lnTo>
                                    <a:pt x="4071" y="155"/>
                                  </a:lnTo>
                                  <a:lnTo>
                                    <a:pt x="4067" y="151"/>
                                  </a:lnTo>
                                  <a:lnTo>
                                    <a:pt x="4062" y="147"/>
                                  </a:lnTo>
                                  <a:lnTo>
                                    <a:pt x="4057" y="145"/>
                                  </a:lnTo>
                                  <a:lnTo>
                                    <a:pt x="4056" y="137"/>
                                  </a:lnTo>
                                  <a:lnTo>
                                    <a:pt x="4054" y="132"/>
                                  </a:lnTo>
                                  <a:lnTo>
                                    <a:pt x="4055" y="120"/>
                                  </a:lnTo>
                                  <a:lnTo>
                                    <a:pt x="4048" y="127"/>
                                  </a:lnTo>
                                  <a:lnTo>
                                    <a:pt x="4041" y="123"/>
                                  </a:lnTo>
                                  <a:lnTo>
                                    <a:pt x="4034" y="124"/>
                                  </a:lnTo>
                                  <a:lnTo>
                                    <a:pt x="4031" y="124"/>
                                  </a:lnTo>
                                  <a:lnTo>
                                    <a:pt x="4028" y="127"/>
                                  </a:lnTo>
                                  <a:lnTo>
                                    <a:pt x="4025" y="130"/>
                                  </a:lnTo>
                                  <a:lnTo>
                                    <a:pt x="4022" y="129"/>
                                  </a:lnTo>
                                  <a:lnTo>
                                    <a:pt x="4019" y="127"/>
                                  </a:lnTo>
                                  <a:lnTo>
                                    <a:pt x="4016" y="126"/>
                                  </a:lnTo>
                                  <a:lnTo>
                                    <a:pt x="4013" y="124"/>
                                  </a:lnTo>
                                  <a:lnTo>
                                    <a:pt x="4011" y="119"/>
                                  </a:lnTo>
                                  <a:lnTo>
                                    <a:pt x="4007" y="120"/>
                                  </a:lnTo>
                                  <a:lnTo>
                                    <a:pt x="4000" y="122"/>
                                  </a:lnTo>
                                  <a:lnTo>
                                    <a:pt x="3990" y="115"/>
                                  </a:lnTo>
                                  <a:lnTo>
                                    <a:pt x="3982" y="113"/>
                                  </a:lnTo>
                                  <a:lnTo>
                                    <a:pt x="3981" y="112"/>
                                  </a:lnTo>
                                  <a:lnTo>
                                    <a:pt x="3980" y="118"/>
                                  </a:lnTo>
                                  <a:lnTo>
                                    <a:pt x="3978" y="117"/>
                                  </a:lnTo>
                                  <a:lnTo>
                                    <a:pt x="3972" y="117"/>
                                  </a:lnTo>
                                  <a:lnTo>
                                    <a:pt x="3967" y="108"/>
                                  </a:lnTo>
                                  <a:lnTo>
                                    <a:pt x="3962" y="106"/>
                                  </a:lnTo>
                                  <a:lnTo>
                                    <a:pt x="3960" y="106"/>
                                  </a:lnTo>
                                  <a:lnTo>
                                    <a:pt x="3958" y="111"/>
                                  </a:lnTo>
                                  <a:lnTo>
                                    <a:pt x="3957" y="111"/>
                                  </a:lnTo>
                                  <a:lnTo>
                                    <a:pt x="3955" y="111"/>
                                  </a:lnTo>
                                  <a:lnTo>
                                    <a:pt x="3952" y="98"/>
                                  </a:lnTo>
                                  <a:lnTo>
                                    <a:pt x="3950" y="110"/>
                                  </a:lnTo>
                                  <a:lnTo>
                                    <a:pt x="3948" y="126"/>
                                  </a:lnTo>
                                  <a:lnTo>
                                    <a:pt x="3954" y="131"/>
                                  </a:lnTo>
                                  <a:lnTo>
                                    <a:pt x="3951" y="135"/>
                                  </a:lnTo>
                                  <a:lnTo>
                                    <a:pt x="3948" y="128"/>
                                  </a:lnTo>
                                  <a:lnTo>
                                    <a:pt x="3946" y="140"/>
                                  </a:lnTo>
                                  <a:lnTo>
                                    <a:pt x="3947" y="149"/>
                                  </a:lnTo>
                                  <a:lnTo>
                                    <a:pt x="3948" y="149"/>
                                  </a:lnTo>
                                  <a:lnTo>
                                    <a:pt x="3948" y="151"/>
                                  </a:lnTo>
                                  <a:lnTo>
                                    <a:pt x="3947" y="150"/>
                                  </a:lnTo>
                                  <a:lnTo>
                                    <a:pt x="3946" y="149"/>
                                  </a:lnTo>
                                  <a:lnTo>
                                    <a:pt x="3945" y="149"/>
                                  </a:lnTo>
                                  <a:lnTo>
                                    <a:pt x="3939" y="150"/>
                                  </a:lnTo>
                                  <a:lnTo>
                                    <a:pt x="3934" y="159"/>
                                  </a:lnTo>
                                  <a:lnTo>
                                    <a:pt x="3929" y="154"/>
                                  </a:lnTo>
                                  <a:lnTo>
                                    <a:pt x="3922" y="168"/>
                                  </a:lnTo>
                                  <a:lnTo>
                                    <a:pt x="3910" y="164"/>
                                  </a:lnTo>
                                  <a:lnTo>
                                    <a:pt x="3897" y="170"/>
                                  </a:lnTo>
                                  <a:lnTo>
                                    <a:pt x="3882" y="166"/>
                                  </a:lnTo>
                                  <a:lnTo>
                                    <a:pt x="3867" y="165"/>
                                  </a:lnTo>
                                  <a:lnTo>
                                    <a:pt x="3865" y="171"/>
                                  </a:lnTo>
                                  <a:lnTo>
                                    <a:pt x="3865" y="174"/>
                                  </a:lnTo>
                                  <a:lnTo>
                                    <a:pt x="3863" y="175"/>
                                  </a:lnTo>
                                  <a:lnTo>
                                    <a:pt x="3855" y="183"/>
                                  </a:lnTo>
                                  <a:lnTo>
                                    <a:pt x="3836" y="182"/>
                                  </a:lnTo>
                                  <a:lnTo>
                                    <a:pt x="3828" y="174"/>
                                  </a:lnTo>
                                  <a:lnTo>
                                    <a:pt x="3832" y="164"/>
                                  </a:lnTo>
                                  <a:lnTo>
                                    <a:pt x="3827" y="160"/>
                                  </a:lnTo>
                                  <a:lnTo>
                                    <a:pt x="3828" y="144"/>
                                  </a:lnTo>
                                  <a:lnTo>
                                    <a:pt x="3820" y="142"/>
                                  </a:lnTo>
                                  <a:lnTo>
                                    <a:pt x="3812" y="136"/>
                                  </a:lnTo>
                                  <a:lnTo>
                                    <a:pt x="3801" y="138"/>
                                  </a:lnTo>
                                  <a:lnTo>
                                    <a:pt x="3804" y="154"/>
                                  </a:lnTo>
                                  <a:lnTo>
                                    <a:pt x="3795" y="145"/>
                                  </a:lnTo>
                                  <a:lnTo>
                                    <a:pt x="3793" y="147"/>
                                  </a:lnTo>
                                  <a:lnTo>
                                    <a:pt x="3792" y="150"/>
                                  </a:lnTo>
                                  <a:lnTo>
                                    <a:pt x="3793" y="164"/>
                                  </a:lnTo>
                                  <a:lnTo>
                                    <a:pt x="3789" y="162"/>
                                  </a:lnTo>
                                  <a:lnTo>
                                    <a:pt x="3785" y="155"/>
                                  </a:lnTo>
                                  <a:lnTo>
                                    <a:pt x="3793" y="147"/>
                                  </a:lnTo>
                                  <a:lnTo>
                                    <a:pt x="3786" y="147"/>
                                  </a:lnTo>
                                  <a:lnTo>
                                    <a:pt x="3781" y="148"/>
                                  </a:lnTo>
                                  <a:lnTo>
                                    <a:pt x="3788" y="156"/>
                                  </a:lnTo>
                                  <a:lnTo>
                                    <a:pt x="3786" y="167"/>
                                  </a:lnTo>
                                  <a:lnTo>
                                    <a:pt x="3780" y="169"/>
                                  </a:lnTo>
                                  <a:lnTo>
                                    <a:pt x="3777" y="175"/>
                                  </a:lnTo>
                                  <a:lnTo>
                                    <a:pt x="3783" y="163"/>
                                  </a:lnTo>
                                  <a:lnTo>
                                    <a:pt x="3773" y="159"/>
                                  </a:lnTo>
                                  <a:lnTo>
                                    <a:pt x="3778" y="147"/>
                                  </a:lnTo>
                                  <a:lnTo>
                                    <a:pt x="3773" y="148"/>
                                  </a:lnTo>
                                  <a:lnTo>
                                    <a:pt x="3756" y="141"/>
                                  </a:lnTo>
                                  <a:lnTo>
                                    <a:pt x="3760" y="151"/>
                                  </a:lnTo>
                                  <a:lnTo>
                                    <a:pt x="3763" y="152"/>
                                  </a:lnTo>
                                  <a:lnTo>
                                    <a:pt x="3768" y="149"/>
                                  </a:lnTo>
                                  <a:lnTo>
                                    <a:pt x="3768" y="156"/>
                                  </a:lnTo>
                                  <a:lnTo>
                                    <a:pt x="3762" y="154"/>
                                  </a:lnTo>
                                  <a:lnTo>
                                    <a:pt x="3760" y="160"/>
                                  </a:lnTo>
                                  <a:lnTo>
                                    <a:pt x="3756" y="161"/>
                                  </a:lnTo>
                                  <a:lnTo>
                                    <a:pt x="3748" y="166"/>
                                  </a:lnTo>
                                  <a:lnTo>
                                    <a:pt x="3747" y="165"/>
                                  </a:lnTo>
                                  <a:lnTo>
                                    <a:pt x="3746" y="164"/>
                                  </a:lnTo>
                                  <a:lnTo>
                                    <a:pt x="3745" y="155"/>
                                  </a:lnTo>
                                  <a:lnTo>
                                    <a:pt x="3743" y="155"/>
                                  </a:lnTo>
                                  <a:lnTo>
                                    <a:pt x="3742" y="155"/>
                                  </a:lnTo>
                                  <a:lnTo>
                                    <a:pt x="3741" y="165"/>
                                  </a:lnTo>
                                  <a:lnTo>
                                    <a:pt x="3737" y="165"/>
                                  </a:lnTo>
                                  <a:lnTo>
                                    <a:pt x="3734" y="165"/>
                                  </a:lnTo>
                                  <a:lnTo>
                                    <a:pt x="3731" y="157"/>
                                  </a:lnTo>
                                  <a:lnTo>
                                    <a:pt x="3727" y="159"/>
                                  </a:lnTo>
                                  <a:lnTo>
                                    <a:pt x="3713" y="174"/>
                                  </a:lnTo>
                                  <a:lnTo>
                                    <a:pt x="3697" y="176"/>
                                  </a:lnTo>
                                  <a:lnTo>
                                    <a:pt x="3692" y="178"/>
                                  </a:lnTo>
                                  <a:lnTo>
                                    <a:pt x="3693" y="187"/>
                                  </a:lnTo>
                                  <a:lnTo>
                                    <a:pt x="3690" y="187"/>
                                  </a:lnTo>
                                  <a:lnTo>
                                    <a:pt x="3674" y="186"/>
                                  </a:lnTo>
                                  <a:lnTo>
                                    <a:pt x="3653" y="190"/>
                                  </a:lnTo>
                                  <a:lnTo>
                                    <a:pt x="3644" y="190"/>
                                  </a:lnTo>
                                  <a:lnTo>
                                    <a:pt x="3643" y="184"/>
                                  </a:lnTo>
                                  <a:lnTo>
                                    <a:pt x="3640" y="185"/>
                                  </a:lnTo>
                                  <a:lnTo>
                                    <a:pt x="3638" y="185"/>
                                  </a:lnTo>
                                  <a:lnTo>
                                    <a:pt x="3637" y="192"/>
                                  </a:lnTo>
                                  <a:lnTo>
                                    <a:pt x="3632" y="195"/>
                                  </a:lnTo>
                                  <a:lnTo>
                                    <a:pt x="3631" y="195"/>
                                  </a:lnTo>
                                  <a:lnTo>
                                    <a:pt x="3627" y="192"/>
                                  </a:lnTo>
                                  <a:lnTo>
                                    <a:pt x="3624" y="194"/>
                                  </a:lnTo>
                                  <a:lnTo>
                                    <a:pt x="3622" y="199"/>
                                  </a:lnTo>
                                  <a:lnTo>
                                    <a:pt x="3628" y="202"/>
                                  </a:lnTo>
                                  <a:lnTo>
                                    <a:pt x="3621" y="213"/>
                                  </a:lnTo>
                                  <a:lnTo>
                                    <a:pt x="3620" y="204"/>
                                  </a:lnTo>
                                  <a:lnTo>
                                    <a:pt x="3618" y="194"/>
                                  </a:lnTo>
                                  <a:lnTo>
                                    <a:pt x="3612" y="196"/>
                                  </a:lnTo>
                                  <a:lnTo>
                                    <a:pt x="3612" y="185"/>
                                  </a:lnTo>
                                  <a:lnTo>
                                    <a:pt x="3605" y="188"/>
                                  </a:lnTo>
                                  <a:lnTo>
                                    <a:pt x="3602" y="188"/>
                                  </a:lnTo>
                                  <a:lnTo>
                                    <a:pt x="3603" y="197"/>
                                  </a:lnTo>
                                  <a:lnTo>
                                    <a:pt x="3601" y="198"/>
                                  </a:lnTo>
                                  <a:lnTo>
                                    <a:pt x="3598" y="198"/>
                                  </a:lnTo>
                                  <a:lnTo>
                                    <a:pt x="3600" y="185"/>
                                  </a:lnTo>
                                  <a:lnTo>
                                    <a:pt x="3595" y="188"/>
                                  </a:lnTo>
                                  <a:lnTo>
                                    <a:pt x="3588" y="196"/>
                                  </a:lnTo>
                                  <a:lnTo>
                                    <a:pt x="3579" y="194"/>
                                  </a:lnTo>
                                  <a:lnTo>
                                    <a:pt x="3570" y="186"/>
                                  </a:lnTo>
                                  <a:lnTo>
                                    <a:pt x="3570" y="170"/>
                                  </a:lnTo>
                                  <a:lnTo>
                                    <a:pt x="3564" y="167"/>
                                  </a:lnTo>
                                  <a:lnTo>
                                    <a:pt x="3564" y="174"/>
                                  </a:lnTo>
                                  <a:lnTo>
                                    <a:pt x="3564" y="184"/>
                                  </a:lnTo>
                                  <a:lnTo>
                                    <a:pt x="3560" y="181"/>
                                  </a:lnTo>
                                  <a:lnTo>
                                    <a:pt x="3561" y="158"/>
                                  </a:lnTo>
                                  <a:lnTo>
                                    <a:pt x="3563" y="142"/>
                                  </a:lnTo>
                                  <a:lnTo>
                                    <a:pt x="3552" y="127"/>
                                  </a:lnTo>
                                  <a:lnTo>
                                    <a:pt x="3547" y="122"/>
                                  </a:lnTo>
                                  <a:lnTo>
                                    <a:pt x="3534" y="126"/>
                                  </a:lnTo>
                                  <a:lnTo>
                                    <a:pt x="3533" y="135"/>
                                  </a:lnTo>
                                  <a:lnTo>
                                    <a:pt x="3532" y="142"/>
                                  </a:lnTo>
                                  <a:lnTo>
                                    <a:pt x="3530" y="145"/>
                                  </a:lnTo>
                                  <a:lnTo>
                                    <a:pt x="3529" y="134"/>
                                  </a:lnTo>
                                  <a:lnTo>
                                    <a:pt x="3525" y="134"/>
                                  </a:lnTo>
                                  <a:lnTo>
                                    <a:pt x="3520" y="135"/>
                                  </a:lnTo>
                                  <a:lnTo>
                                    <a:pt x="3518" y="150"/>
                                  </a:lnTo>
                                  <a:lnTo>
                                    <a:pt x="3525" y="145"/>
                                  </a:lnTo>
                                  <a:lnTo>
                                    <a:pt x="3524" y="160"/>
                                  </a:lnTo>
                                  <a:lnTo>
                                    <a:pt x="3520" y="155"/>
                                  </a:lnTo>
                                  <a:lnTo>
                                    <a:pt x="3517" y="150"/>
                                  </a:lnTo>
                                  <a:lnTo>
                                    <a:pt x="3518" y="135"/>
                                  </a:lnTo>
                                  <a:lnTo>
                                    <a:pt x="3512" y="130"/>
                                  </a:lnTo>
                                  <a:lnTo>
                                    <a:pt x="3515" y="151"/>
                                  </a:lnTo>
                                  <a:lnTo>
                                    <a:pt x="3510" y="149"/>
                                  </a:lnTo>
                                  <a:lnTo>
                                    <a:pt x="3493" y="154"/>
                                  </a:lnTo>
                                  <a:lnTo>
                                    <a:pt x="3476" y="159"/>
                                  </a:lnTo>
                                  <a:lnTo>
                                    <a:pt x="3459" y="170"/>
                                  </a:lnTo>
                                  <a:lnTo>
                                    <a:pt x="3453" y="171"/>
                                  </a:lnTo>
                                  <a:lnTo>
                                    <a:pt x="3452" y="165"/>
                                  </a:lnTo>
                                  <a:lnTo>
                                    <a:pt x="3450" y="161"/>
                                  </a:lnTo>
                                  <a:lnTo>
                                    <a:pt x="3431" y="168"/>
                                  </a:lnTo>
                                  <a:lnTo>
                                    <a:pt x="3412" y="173"/>
                                  </a:lnTo>
                                  <a:lnTo>
                                    <a:pt x="3392" y="176"/>
                                  </a:lnTo>
                                  <a:lnTo>
                                    <a:pt x="3372" y="177"/>
                                  </a:lnTo>
                                  <a:lnTo>
                                    <a:pt x="3366" y="182"/>
                                  </a:lnTo>
                                  <a:lnTo>
                                    <a:pt x="3364" y="187"/>
                                  </a:lnTo>
                                  <a:lnTo>
                                    <a:pt x="3362" y="192"/>
                                  </a:lnTo>
                                  <a:lnTo>
                                    <a:pt x="3358" y="175"/>
                                  </a:lnTo>
                                  <a:lnTo>
                                    <a:pt x="3359" y="192"/>
                                  </a:lnTo>
                                  <a:lnTo>
                                    <a:pt x="3353" y="192"/>
                                  </a:lnTo>
                                  <a:lnTo>
                                    <a:pt x="3350" y="191"/>
                                  </a:lnTo>
                                  <a:lnTo>
                                    <a:pt x="3350" y="182"/>
                                  </a:lnTo>
                                  <a:lnTo>
                                    <a:pt x="3347" y="181"/>
                                  </a:lnTo>
                                  <a:lnTo>
                                    <a:pt x="3348" y="182"/>
                                  </a:lnTo>
                                  <a:lnTo>
                                    <a:pt x="3341" y="186"/>
                                  </a:lnTo>
                                  <a:lnTo>
                                    <a:pt x="3339" y="186"/>
                                  </a:lnTo>
                                  <a:lnTo>
                                    <a:pt x="3328" y="187"/>
                                  </a:lnTo>
                                  <a:lnTo>
                                    <a:pt x="3324" y="189"/>
                                  </a:lnTo>
                                  <a:lnTo>
                                    <a:pt x="3316" y="190"/>
                                  </a:lnTo>
                                  <a:lnTo>
                                    <a:pt x="3310" y="203"/>
                                  </a:lnTo>
                                  <a:lnTo>
                                    <a:pt x="3303" y="198"/>
                                  </a:lnTo>
                                  <a:lnTo>
                                    <a:pt x="3300" y="194"/>
                                  </a:lnTo>
                                  <a:lnTo>
                                    <a:pt x="3299" y="204"/>
                                  </a:lnTo>
                                  <a:lnTo>
                                    <a:pt x="3298" y="204"/>
                                  </a:lnTo>
                                  <a:lnTo>
                                    <a:pt x="3295" y="207"/>
                                  </a:lnTo>
                                  <a:lnTo>
                                    <a:pt x="3291" y="202"/>
                                  </a:lnTo>
                                  <a:lnTo>
                                    <a:pt x="3291" y="199"/>
                                  </a:lnTo>
                                  <a:lnTo>
                                    <a:pt x="3287" y="185"/>
                                  </a:lnTo>
                                  <a:lnTo>
                                    <a:pt x="3282" y="199"/>
                                  </a:lnTo>
                                  <a:lnTo>
                                    <a:pt x="3277" y="198"/>
                                  </a:lnTo>
                                  <a:lnTo>
                                    <a:pt x="3273" y="198"/>
                                  </a:lnTo>
                                  <a:lnTo>
                                    <a:pt x="3267" y="197"/>
                                  </a:lnTo>
                                  <a:lnTo>
                                    <a:pt x="3263" y="197"/>
                                  </a:lnTo>
                                  <a:lnTo>
                                    <a:pt x="3255" y="199"/>
                                  </a:lnTo>
                                  <a:lnTo>
                                    <a:pt x="3247" y="197"/>
                                  </a:lnTo>
                                  <a:lnTo>
                                    <a:pt x="3242" y="196"/>
                                  </a:lnTo>
                                  <a:lnTo>
                                    <a:pt x="3241" y="202"/>
                                  </a:lnTo>
                                  <a:lnTo>
                                    <a:pt x="3238" y="201"/>
                                  </a:lnTo>
                                  <a:lnTo>
                                    <a:pt x="3237" y="201"/>
                                  </a:lnTo>
                                  <a:lnTo>
                                    <a:pt x="3236" y="196"/>
                                  </a:lnTo>
                                  <a:lnTo>
                                    <a:pt x="3234" y="196"/>
                                  </a:lnTo>
                                  <a:lnTo>
                                    <a:pt x="3227" y="199"/>
                                  </a:lnTo>
                                  <a:lnTo>
                                    <a:pt x="3221" y="214"/>
                                  </a:lnTo>
                                  <a:lnTo>
                                    <a:pt x="3215" y="210"/>
                                  </a:lnTo>
                                  <a:lnTo>
                                    <a:pt x="3215" y="202"/>
                                  </a:lnTo>
                                  <a:lnTo>
                                    <a:pt x="3215" y="193"/>
                                  </a:lnTo>
                                  <a:lnTo>
                                    <a:pt x="3211" y="195"/>
                                  </a:lnTo>
                                  <a:lnTo>
                                    <a:pt x="3203" y="192"/>
                                  </a:lnTo>
                                  <a:lnTo>
                                    <a:pt x="3209" y="208"/>
                                  </a:lnTo>
                                  <a:lnTo>
                                    <a:pt x="3205" y="210"/>
                                  </a:lnTo>
                                  <a:lnTo>
                                    <a:pt x="3203" y="205"/>
                                  </a:lnTo>
                                  <a:lnTo>
                                    <a:pt x="3194" y="193"/>
                                  </a:lnTo>
                                  <a:lnTo>
                                    <a:pt x="3192" y="204"/>
                                  </a:lnTo>
                                  <a:lnTo>
                                    <a:pt x="3195" y="205"/>
                                  </a:lnTo>
                                  <a:lnTo>
                                    <a:pt x="3198" y="204"/>
                                  </a:lnTo>
                                  <a:lnTo>
                                    <a:pt x="3197" y="214"/>
                                  </a:lnTo>
                                  <a:lnTo>
                                    <a:pt x="3190" y="219"/>
                                  </a:lnTo>
                                  <a:lnTo>
                                    <a:pt x="3192" y="202"/>
                                  </a:lnTo>
                                  <a:lnTo>
                                    <a:pt x="3186" y="204"/>
                                  </a:lnTo>
                                  <a:lnTo>
                                    <a:pt x="3182" y="214"/>
                                  </a:lnTo>
                                  <a:lnTo>
                                    <a:pt x="3176" y="212"/>
                                  </a:lnTo>
                                  <a:lnTo>
                                    <a:pt x="3169" y="208"/>
                                  </a:lnTo>
                                  <a:lnTo>
                                    <a:pt x="3164" y="212"/>
                                  </a:lnTo>
                                  <a:lnTo>
                                    <a:pt x="3165" y="213"/>
                                  </a:lnTo>
                                  <a:lnTo>
                                    <a:pt x="3167" y="217"/>
                                  </a:lnTo>
                                  <a:lnTo>
                                    <a:pt x="3164" y="218"/>
                                  </a:lnTo>
                                  <a:lnTo>
                                    <a:pt x="3164" y="211"/>
                                  </a:lnTo>
                                  <a:lnTo>
                                    <a:pt x="3162" y="208"/>
                                  </a:lnTo>
                                  <a:lnTo>
                                    <a:pt x="3163" y="198"/>
                                  </a:lnTo>
                                  <a:lnTo>
                                    <a:pt x="3159" y="200"/>
                                  </a:lnTo>
                                  <a:lnTo>
                                    <a:pt x="3150" y="191"/>
                                  </a:lnTo>
                                  <a:lnTo>
                                    <a:pt x="3149" y="202"/>
                                  </a:lnTo>
                                  <a:lnTo>
                                    <a:pt x="3154" y="206"/>
                                  </a:lnTo>
                                  <a:lnTo>
                                    <a:pt x="3149" y="217"/>
                                  </a:lnTo>
                                  <a:lnTo>
                                    <a:pt x="3142" y="220"/>
                                  </a:lnTo>
                                  <a:lnTo>
                                    <a:pt x="3141" y="208"/>
                                  </a:lnTo>
                                  <a:lnTo>
                                    <a:pt x="3146" y="214"/>
                                  </a:lnTo>
                                  <a:lnTo>
                                    <a:pt x="3147" y="207"/>
                                  </a:lnTo>
                                  <a:lnTo>
                                    <a:pt x="3137" y="213"/>
                                  </a:lnTo>
                                  <a:lnTo>
                                    <a:pt x="3129" y="219"/>
                                  </a:lnTo>
                                  <a:lnTo>
                                    <a:pt x="3118" y="211"/>
                                  </a:lnTo>
                                  <a:lnTo>
                                    <a:pt x="3118" y="216"/>
                                  </a:lnTo>
                                  <a:lnTo>
                                    <a:pt x="3118" y="225"/>
                                  </a:lnTo>
                                  <a:lnTo>
                                    <a:pt x="3116" y="225"/>
                                  </a:lnTo>
                                  <a:lnTo>
                                    <a:pt x="3111" y="221"/>
                                  </a:lnTo>
                                  <a:lnTo>
                                    <a:pt x="3104" y="226"/>
                                  </a:lnTo>
                                  <a:lnTo>
                                    <a:pt x="3102" y="218"/>
                                  </a:lnTo>
                                  <a:lnTo>
                                    <a:pt x="3105" y="218"/>
                                  </a:lnTo>
                                  <a:lnTo>
                                    <a:pt x="3104" y="210"/>
                                  </a:lnTo>
                                  <a:lnTo>
                                    <a:pt x="3098" y="214"/>
                                  </a:lnTo>
                                  <a:lnTo>
                                    <a:pt x="3096" y="206"/>
                                  </a:lnTo>
                                  <a:lnTo>
                                    <a:pt x="3093" y="198"/>
                                  </a:lnTo>
                                  <a:lnTo>
                                    <a:pt x="3091" y="208"/>
                                  </a:lnTo>
                                  <a:lnTo>
                                    <a:pt x="3093" y="213"/>
                                  </a:lnTo>
                                  <a:lnTo>
                                    <a:pt x="3090" y="219"/>
                                  </a:lnTo>
                                  <a:lnTo>
                                    <a:pt x="3091" y="228"/>
                                  </a:lnTo>
                                  <a:lnTo>
                                    <a:pt x="3089" y="229"/>
                                  </a:lnTo>
                                  <a:lnTo>
                                    <a:pt x="3087" y="226"/>
                                  </a:lnTo>
                                  <a:lnTo>
                                    <a:pt x="3081" y="233"/>
                                  </a:lnTo>
                                  <a:lnTo>
                                    <a:pt x="3079" y="229"/>
                                  </a:lnTo>
                                  <a:lnTo>
                                    <a:pt x="3079" y="228"/>
                                  </a:lnTo>
                                  <a:lnTo>
                                    <a:pt x="3079" y="219"/>
                                  </a:lnTo>
                                  <a:lnTo>
                                    <a:pt x="3074" y="215"/>
                                  </a:lnTo>
                                  <a:lnTo>
                                    <a:pt x="3068" y="220"/>
                                  </a:lnTo>
                                  <a:lnTo>
                                    <a:pt x="3060" y="218"/>
                                  </a:lnTo>
                                  <a:lnTo>
                                    <a:pt x="3059" y="222"/>
                                  </a:lnTo>
                                  <a:lnTo>
                                    <a:pt x="3059" y="228"/>
                                  </a:lnTo>
                                  <a:lnTo>
                                    <a:pt x="3058" y="228"/>
                                  </a:lnTo>
                                  <a:lnTo>
                                    <a:pt x="3047" y="222"/>
                                  </a:lnTo>
                                  <a:lnTo>
                                    <a:pt x="3035" y="228"/>
                                  </a:lnTo>
                                  <a:lnTo>
                                    <a:pt x="3023" y="221"/>
                                  </a:lnTo>
                                  <a:lnTo>
                                    <a:pt x="3022" y="227"/>
                                  </a:lnTo>
                                  <a:lnTo>
                                    <a:pt x="3023" y="235"/>
                                  </a:lnTo>
                                  <a:lnTo>
                                    <a:pt x="3021" y="236"/>
                                  </a:lnTo>
                                  <a:lnTo>
                                    <a:pt x="3014" y="233"/>
                                  </a:lnTo>
                                  <a:lnTo>
                                    <a:pt x="3015" y="251"/>
                                  </a:lnTo>
                                  <a:lnTo>
                                    <a:pt x="3009" y="250"/>
                                  </a:lnTo>
                                  <a:lnTo>
                                    <a:pt x="3009" y="252"/>
                                  </a:lnTo>
                                  <a:lnTo>
                                    <a:pt x="3009" y="255"/>
                                  </a:lnTo>
                                  <a:lnTo>
                                    <a:pt x="3009" y="258"/>
                                  </a:lnTo>
                                  <a:lnTo>
                                    <a:pt x="3004" y="258"/>
                                  </a:lnTo>
                                  <a:lnTo>
                                    <a:pt x="3004" y="254"/>
                                  </a:lnTo>
                                  <a:lnTo>
                                    <a:pt x="3005" y="250"/>
                                  </a:lnTo>
                                  <a:lnTo>
                                    <a:pt x="3005" y="245"/>
                                  </a:lnTo>
                                  <a:lnTo>
                                    <a:pt x="2998" y="249"/>
                                  </a:lnTo>
                                  <a:lnTo>
                                    <a:pt x="2989" y="260"/>
                                  </a:lnTo>
                                  <a:lnTo>
                                    <a:pt x="2986" y="249"/>
                                  </a:lnTo>
                                  <a:lnTo>
                                    <a:pt x="2987" y="240"/>
                                  </a:lnTo>
                                  <a:lnTo>
                                    <a:pt x="2992" y="235"/>
                                  </a:lnTo>
                                  <a:lnTo>
                                    <a:pt x="2988" y="224"/>
                                  </a:lnTo>
                                  <a:lnTo>
                                    <a:pt x="2982" y="231"/>
                                  </a:lnTo>
                                  <a:lnTo>
                                    <a:pt x="2972" y="230"/>
                                  </a:lnTo>
                                  <a:lnTo>
                                    <a:pt x="2966" y="223"/>
                                  </a:lnTo>
                                  <a:lnTo>
                                    <a:pt x="2963" y="236"/>
                                  </a:lnTo>
                                  <a:lnTo>
                                    <a:pt x="2968" y="247"/>
                                  </a:lnTo>
                                  <a:lnTo>
                                    <a:pt x="2960" y="253"/>
                                  </a:lnTo>
                                  <a:lnTo>
                                    <a:pt x="2961" y="240"/>
                                  </a:lnTo>
                                  <a:lnTo>
                                    <a:pt x="2956" y="242"/>
                                  </a:lnTo>
                                  <a:lnTo>
                                    <a:pt x="2955" y="238"/>
                                  </a:lnTo>
                                  <a:lnTo>
                                    <a:pt x="2954" y="234"/>
                                  </a:lnTo>
                                  <a:lnTo>
                                    <a:pt x="2959" y="226"/>
                                  </a:lnTo>
                                  <a:lnTo>
                                    <a:pt x="2953" y="228"/>
                                  </a:lnTo>
                                  <a:lnTo>
                                    <a:pt x="2946" y="220"/>
                                  </a:lnTo>
                                  <a:lnTo>
                                    <a:pt x="2952" y="245"/>
                                  </a:lnTo>
                                  <a:lnTo>
                                    <a:pt x="2947" y="242"/>
                                  </a:lnTo>
                                  <a:lnTo>
                                    <a:pt x="2938" y="244"/>
                                  </a:lnTo>
                                  <a:lnTo>
                                    <a:pt x="2933" y="227"/>
                                  </a:lnTo>
                                  <a:lnTo>
                                    <a:pt x="2926" y="226"/>
                                  </a:lnTo>
                                  <a:lnTo>
                                    <a:pt x="2920" y="226"/>
                                  </a:lnTo>
                                  <a:lnTo>
                                    <a:pt x="2916" y="239"/>
                                  </a:lnTo>
                                  <a:lnTo>
                                    <a:pt x="2908" y="236"/>
                                  </a:lnTo>
                                  <a:lnTo>
                                    <a:pt x="2905" y="247"/>
                                  </a:lnTo>
                                  <a:lnTo>
                                    <a:pt x="2913" y="254"/>
                                  </a:lnTo>
                                  <a:lnTo>
                                    <a:pt x="2908" y="255"/>
                                  </a:lnTo>
                                  <a:lnTo>
                                    <a:pt x="2901" y="251"/>
                                  </a:lnTo>
                                  <a:lnTo>
                                    <a:pt x="2907" y="235"/>
                                  </a:lnTo>
                                  <a:lnTo>
                                    <a:pt x="2906" y="221"/>
                                  </a:lnTo>
                                  <a:lnTo>
                                    <a:pt x="2903" y="220"/>
                                  </a:lnTo>
                                  <a:lnTo>
                                    <a:pt x="2902" y="224"/>
                                  </a:lnTo>
                                  <a:lnTo>
                                    <a:pt x="2904" y="230"/>
                                  </a:lnTo>
                                  <a:lnTo>
                                    <a:pt x="2901" y="233"/>
                                  </a:lnTo>
                                  <a:lnTo>
                                    <a:pt x="2901" y="245"/>
                                  </a:lnTo>
                                  <a:lnTo>
                                    <a:pt x="2898" y="250"/>
                                  </a:lnTo>
                                  <a:lnTo>
                                    <a:pt x="2895" y="249"/>
                                  </a:lnTo>
                                  <a:lnTo>
                                    <a:pt x="2895" y="254"/>
                                  </a:lnTo>
                                  <a:lnTo>
                                    <a:pt x="2893" y="258"/>
                                  </a:lnTo>
                                  <a:lnTo>
                                    <a:pt x="2891" y="258"/>
                                  </a:lnTo>
                                  <a:lnTo>
                                    <a:pt x="2886" y="247"/>
                                  </a:lnTo>
                                  <a:lnTo>
                                    <a:pt x="2880" y="254"/>
                                  </a:lnTo>
                                  <a:lnTo>
                                    <a:pt x="2871" y="244"/>
                                  </a:lnTo>
                                  <a:lnTo>
                                    <a:pt x="2869" y="245"/>
                                  </a:lnTo>
                                  <a:lnTo>
                                    <a:pt x="2869" y="254"/>
                                  </a:lnTo>
                                  <a:lnTo>
                                    <a:pt x="2867" y="258"/>
                                  </a:lnTo>
                                  <a:lnTo>
                                    <a:pt x="2859" y="258"/>
                                  </a:lnTo>
                                  <a:lnTo>
                                    <a:pt x="2857" y="254"/>
                                  </a:lnTo>
                                  <a:lnTo>
                                    <a:pt x="2858" y="246"/>
                                  </a:lnTo>
                                  <a:lnTo>
                                    <a:pt x="2854" y="248"/>
                                  </a:lnTo>
                                  <a:lnTo>
                                    <a:pt x="2845" y="251"/>
                                  </a:lnTo>
                                  <a:lnTo>
                                    <a:pt x="2837" y="244"/>
                                  </a:lnTo>
                                  <a:lnTo>
                                    <a:pt x="2829" y="235"/>
                                  </a:lnTo>
                                  <a:lnTo>
                                    <a:pt x="2821" y="236"/>
                                  </a:lnTo>
                                  <a:lnTo>
                                    <a:pt x="2823" y="243"/>
                                  </a:lnTo>
                                  <a:lnTo>
                                    <a:pt x="2827" y="250"/>
                                  </a:lnTo>
                                  <a:lnTo>
                                    <a:pt x="2826" y="258"/>
                                  </a:lnTo>
                                  <a:lnTo>
                                    <a:pt x="2824" y="258"/>
                                  </a:lnTo>
                                  <a:lnTo>
                                    <a:pt x="2820" y="244"/>
                                  </a:lnTo>
                                  <a:lnTo>
                                    <a:pt x="2808" y="243"/>
                                  </a:lnTo>
                                  <a:lnTo>
                                    <a:pt x="2801" y="250"/>
                                  </a:lnTo>
                                  <a:lnTo>
                                    <a:pt x="2801" y="241"/>
                                  </a:lnTo>
                                  <a:lnTo>
                                    <a:pt x="2804" y="240"/>
                                  </a:lnTo>
                                  <a:lnTo>
                                    <a:pt x="2803" y="231"/>
                                  </a:lnTo>
                                  <a:lnTo>
                                    <a:pt x="2800" y="221"/>
                                  </a:lnTo>
                                  <a:lnTo>
                                    <a:pt x="2785" y="217"/>
                                  </a:lnTo>
                                  <a:lnTo>
                                    <a:pt x="2788" y="230"/>
                                  </a:lnTo>
                                  <a:lnTo>
                                    <a:pt x="2791" y="229"/>
                                  </a:lnTo>
                                  <a:lnTo>
                                    <a:pt x="2792" y="223"/>
                                  </a:lnTo>
                                  <a:lnTo>
                                    <a:pt x="2796" y="225"/>
                                  </a:lnTo>
                                  <a:lnTo>
                                    <a:pt x="2795" y="235"/>
                                  </a:lnTo>
                                  <a:lnTo>
                                    <a:pt x="2798" y="236"/>
                                  </a:lnTo>
                                  <a:lnTo>
                                    <a:pt x="2798" y="245"/>
                                  </a:lnTo>
                                  <a:lnTo>
                                    <a:pt x="2796" y="245"/>
                                  </a:lnTo>
                                  <a:lnTo>
                                    <a:pt x="2795" y="249"/>
                                  </a:lnTo>
                                  <a:lnTo>
                                    <a:pt x="2794" y="250"/>
                                  </a:lnTo>
                                  <a:lnTo>
                                    <a:pt x="2788" y="250"/>
                                  </a:lnTo>
                                  <a:lnTo>
                                    <a:pt x="2790" y="234"/>
                                  </a:lnTo>
                                  <a:lnTo>
                                    <a:pt x="2784" y="235"/>
                                  </a:lnTo>
                                  <a:lnTo>
                                    <a:pt x="2780" y="248"/>
                                  </a:lnTo>
                                  <a:lnTo>
                                    <a:pt x="2787" y="253"/>
                                  </a:lnTo>
                                  <a:lnTo>
                                    <a:pt x="2793" y="258"/>
                                  </a:lnTo>
                                  <a:lnTo>
                                    <a:pt x="2780" y="258"/>
                                  </a:lnTo>
                                  <a:lnTo>
                                    <a:pt x="2782" y="241"/>
                                  </a:lnTo>
                                  <a:lnTo>
                                    <a:pt x="2770" y="235"/>
                                  </a:lnTo>
                                  <a:lnTo>
                                    <a:pt x="2768" y="244"/>
                                  </a:lnTo>
                                  <a:lnTo>
                                    <a:pt x="2770" y="244"/>
                                  </a:lnTo>
                                  <a:lnTo>
                                    <a:pt x="2772" y="244"/>
                                  </a:lnTo>
                                  <a:lnTo>
                                    <a:pt x="2774" y="244"/>
                                  </a:lnTo>
                                  <a:lnTo>
                                    <a:pt x="2772" y="249"/>
                                  </a:lnTo>
                                  <a:lnTo>
                                    <a:pt x="2773" y="253"/>
                                  </a:lnTo>
                                  <a:lnTo>
                                    <a:pt x="2773" y="258"/>
                                  </a:lnTo>
                                  <a:lnTo>
                                    <a:pt x="2761" y="258"/>
                                  </a:lnTo>
                                  <a:lnTo>
                                    <a:pt x="2757" y="255"/>
                                  </a:lnTo>
                                  <a:lnTo>
                                    <a:pt x="2756" y="256"/>
                                  </a:lnTo>
                                  <a:lnTo>
                                    <a:pt x="2755" y="258"/>
                                  </a:lnTo>
                                  <a:lnTo>
                                    <a:pt x="2751" y="258"/>
                                  </a:lnTo>
                                  <a:lnTo>
                                    <a:pt x="2750" y="251"/>
                                  </a:lnTo>
                                  <a:lnTo>
                                    <a:pt x="2749" y="246"/>
                                  </a:lnTo>
                                  <a:lnTo>
                                    <a:pt x="2747" y="243"/>
                                  </a:lnTo>
                                  <a:lnTo>
                                    <a:pt x="2746" y="249"/>
                                  </a:lnTo>
                                  <a:lnTo>
                                    <a:pt x="2744" y="256"/>
                                  </a:lnTo>
                                  <a:lnTo>
                                    <a:pt x="2741" y="258"/>
                                  </a:lnTo>
                                  <a:lnTo>
                                    <a:pt x="2737" y="258"/>
                                  </a:lnTo>
                                  <a:lnTo>
                                    <a:pt x="2737" y="243"/>
                                  </a:lnTo>
                                  <a:lnTo>
                                    <a:pt x="2734" y="236"/>
                                  </a:lnTo>
                                  <a:lnTo>
                                    <a:pt x="2730" y="232"/>
                                  </a:lnTo>
                                  <a:lnTo>
                                    <a:pt x="2730" y="243"/>
                                  </a:lnTo>
                                  <a:lnTo>
                                    <a:pt x="2732" y="250"/>
                                  </a:lnTo>
                                  <a:lnTo>
                                    <a:pt x="2734" y="258"/>
                                  </a:lnTo>
                                  <a:lnTo>
                                    <a:pt x="2727" y="258"/>
                                  </a:lnTo>
                                  <a:lnTo>
                                    <a:pt x="2725" y="255"/>
                                  </a:lnTo>
                                  <a:lnTo>
                                    <a:pt x="2722" y="254"/>
                                  </a:lnTo>
                                  <a:lnTo>
                                    <a:pt x="2718" y="257"/>
                                  </a:lnTo>
                                  <a:lnTo>
                                    <a:pt x="2718" y="250"/>
                                  </a:lnTo>
                                  <a:lnTo>
                                    <a:pt x="2721" y="248"/>
                                  </a:lnTo>
                                  <a:lnTo>
                                    <a:pt x="2722" y="242"/>
                                  </a:lnTo>
                                  <a:lnTo>
                                    <a:pt x="2711" y="239"/>
                                  </a:lnTo>
                                  <a:lnTo>
                                    <a:pt x="2702" y="239"/>
                                  </a:lnTo>
                                  <a:lnTo>
                                    <a:pt x="2706" y="245"/>
                                  </a:lnTo>
                                  <a:lnTo>
                                    <a:pt x="2711" y="249"/>
                                  </a:lnTo>
                                  <a:lnTo>
                                    <a:pt x="2709" y="258"/>
                                  </a:lnTo>
                                  <a:lnTo>
                                    <a:pt x="2704" y="253"/>
                                  </a:lnTo>
                                  <a:lnTo>
                                    <a:pt x="2703" y="258"/>
                                  </a:lnTo>
                                  <a:lnTo>
                                    <a:pt x="2681" y="258"/>
                                  </a:lnTo>
                                  <a:lnTo>
                                    <a:pt x="2680" y="257"/>
                                  </a:lnTo>
                                  <a:lnTo>
                                    <a:pt x="2680" y="256"/>
                                  </a:lnTo>
                                  <a:lnTo>
                                    <a:pt x="2679" y="255"/>
                                  </a:lnTo>
                                  <a:lnTo>
                                    <a:pt x="2679" y="256"/>
                                  </a:lnTo>
                                  <a:lnTo>
                                    <a:pt x="2679" y="257"/>
                                  </a:lnTo>
                                  <a:lnTo>
                                    <a:pt x="2679" y="258"/>
                                  </a:lnTo>
                                  <a:lnTo>
                                    <a:pt x="2671" y="258"/>
                                  </a:lnTo>
                                  <a:lnTo>
                                    <a:pt x="2671" y="256"/>
                                  </a:lnTo>
                                  <a:lnTo>
                                    <a:pt x="2671" y="255"/>
                                  </a:lnTo>
                                  <a:lnTo>
                                    <a:pt x="2667" y="254"/>
                                  </a:lnTo>
                                  <a:lnTo>
                                    <a:pt x="2666" y="254"/>
                                  </a:lnTo>
                                  <a:lnTo>
                                    <a:pt x="2664" y="256"/>
                                  </a:lnTo>
                                  <a:lnTo>
                                    <a:pt x="2664" y="258"/>
                                  </a:lnTo>
                                  <a:lnTo>
                                    <a:pt x="2653" y="258"/>
                                  </a:lnTo>
                                  <a:lnTo>
                                    <a:pt x="2652" y="256"/>
                                  </a:lnTo>
                                  <a:lnTo>
                                    <a:pt x="2652" y="255"/>
                                  </a:lnTo>
                                  <a:lnTo>
                                    <a:pt x="2652" y="254"/>
                                  </a:lnTo>
                                  <a:lnTo>
                                    <a:pt x="2655" y="254"/>
                                  </a:lnTo>
                                  <a:lnTo>
                                    <a:pt x="2659" y="253"/>
                                  </a:lnTo>
                                  <a:lnTo>
                                    <a:pt x="2656" y="249"/>
                                  </a:lnTo>
                                  <a:lnTo>
                                    <a:pt x="2652" y="247"/>
                                  </a:lnTo>
                                  <a:lnTo>
                                    <a:pt x="2651" y="254"/>
                                  </a:lnTo>
                                  <a:lnTo>
                                    <a:pt x="2649" y="258"/>
                                  </a:lnTo>
                                  <a:lnTo>
                                    <a:pt x="2644" y="258"/>
                                  </a:lnTo>
                                  <a:lnTo>
                                    <a:pt x="2639" y="241"/>
                                  </a:lnTo>
                                  <a:lnTo>
                                    <a:pt x="2628" y="238"/>
                                  </a:lnTo>
                                  <a:lnTo>
                                    <a:pt x="2618" y="253"/>
                                  </a:lnTo>
                                  <a:lnTo>
                                    <a:pt x="2604" y="255"/>
                                  </a:lnTo>
                                  <a:lnTo>
                                    <a:pt x="2606" y="243"/>
                                  </a:lnTo>
                                  <a:lnTo>
                                    <a:pt x="2611" y="240"/>
                                  </a:lnTo>
                                  <a:lnTo>
                                    <a:pt x="2605" y="234"/>
                                  </a:lnTo>
                                  <a:lnTo>
                                    <a:pt x="2600" y="238"/>
                                  </a:lnTo>
                                  <a:lnTo>
                                    <a:pt x="2596" y="241"/>
                                  </a:lnTo>
                                  <a:lnTo>
                                    <a:pt x="2597" y="245"/>
                                  </a:lnTo>
                                  <a:lnTo>
                                    <a:pt x="2597" y="252"/>
                                  </a:lnTo>
                                  <a:lnTo>
                                    <a:pt x="2597" y="258"/>
                                  </a:lnTo>
                                  <a:lnTo>
                                    <a:pt x="2583" y="258"/>
                                  </a:lnTo>
                                  <a:lnTo>
                                    <a:pt x="2583" y="256"/>
                                  </a:lnTo>
                                  <a:lnTo>
                                    <a:pt x="2582" y="255"/>
                                  </a:lnTo>
                                  <a:lnTo>
                                    <a:pt x="2580" y="255"/>
                                  </a:lnTo>
                                  <a:lnTo>
                                    <a:pt x="2580" y="256"/>
                                  </a:lnTo>
                                  <a:lnTo>
                                    <a:pt x="2580" y="257"/>
                                  </a:lnTo>
                                  <a:lnTo>
                                    <a:pt x="2580" y="258"/>
                                  </a:lnTo>
                                  <a:lnTo>
                                    <a:pt x="2570" y="258"/>
                                  </a:lnTo>
                                  <a:lnTo>
                                    <a:pt x="2572" y="256"/>
                                  </a:lnTo>
                                  <a:lnTo>
                                    <a:pt x="2572" y="254"/>
                                  </a:lnTo>
                                  <a:lnTo>
                                    <a:pt x="2572" y="250"/>
                                  </a:lnTo>
                                  <a:lnTo>
                                    <a:pt x="2566" y="251"/>
                                  </a:lnTo>
                                  <a:lnTo>
                                    <a:pt x="2565" y="235"/>
                                  </a:lnTo>
                                  <a:lnTo>
                                    <a:pt x="2559" y="234"/>
                                  </a:lnTo>
                                  <a:lnTo>
                                    <a:pt x="2561" y="247"/>
                                  </a:lnTo>
                                  <a:lnTo>
                                    <a:pt x="2565" y="256"/>
                                  </a:lnTo>
                                  <a:lnTo>
                                    <a:pt x="2553" y="258"/>
                                  </a:lnTo>
                                  <a:lnTo>
                                    <a:pt x="2553" y="242"/>
                                  </a:lnTo>
                                  <a:lnTo>
                                    <a:pt x="2546" y="244"/>
                                  </a:lnTo>
                                  <a:lnTo>
                                    <a:pt x="2540" y="243"/>
                                  </a:lnTo>
                                  <a:lnTo>
                                    <a:pt x="2539" y="260"/>
                                  </a:lnTo>
                                  <a:lnTo>
                                    <a:pt x="2549" y="252"/>
                                  </a:lnTo>
                                  <a:lnTo>
                                    <a:pt x="2552" y="258"/>
                                  </a:lnTo>
                                  <a:lnTo>
                                    <a:pt x="2499" y="258"/>
                                  </a:lnTo>
                                  <a:lnTo>
                                    <a:pt x="2499" y="257"/>
                                  </a:lnTo>
                                  <a:lnTo>
                                    <a:pt x="2499" y="256"/>
                                  </a:lnTo>
                                  <a:lnTo>
                                    <a:pt x="2497" y="256"/>
                                  </a:lnTo>
                                  <a:lnTo>
                                    <a:pt x="2496" y="256"/>
                                  </a:lnTo>
                                  <a:lnTo>
                                    <a:pt x="2495" y="258"/>
                                  </a:lnTo>
                                  <a:lnTo>
                                    <a:pt x="2483" y="258"/>
                                  </a:lnTo>
                                  <a:lnTo>
                                    <a:pt x="2482" y="251"/>
                                  </a:lnTo>
                                  <a:lnTo>
                                    <a:pt x="2482" y="243"/>
                                  </a:lnTo>
                                  <a:lnTo>
                                    <a:pt x="2477" y="245"/>
                                  </a:lnTo>
                                  <a:lnTo>
                                    <a:pt x="2476" y="251"/>
                                  </a:lnTo>
                                  <a:lnTo>
                                    <a:pt x="2476" y="255"/>
                                  </a:lnTo>
                                  <a:lnTo>
                                    <a:pt x="2477" y="258"/>
                                  </a:lnTo>
                                  <a:lnTo>
                                    <a:pt x="2462" y="258"/>
                                  </a:lnTo>
                                  <a:lnTo>
                                    <a:pt x="2466" y="236"/>
                                  </a:lnTo>
                                  <a:lnTo>
                                    <a:pt x="2469" y="219"/>
                                  </a:lnTo>
                                  <a:lnTo>
                                    <a:pt x="2456" y="219"/>
                                  </a:lnTo>
                                  <a:lnTo>
                                    <a:pt x="2453" y="201"/>
                                  </a:lnTo>
                                  <a:lnTo>
                                    <a:pt x="2447" y="189"/>
                                  </a:lnTo>
                                  <a:lnTo>
                                    <a:pt x="2440" y="191"/>
                                  </a:lnTo>
                                  <a:lnTo>
                                    <a:pt x="2436" y="187"/>
                                  </a:lnTo>
                                  <a:lnTo>
                                    <a:pt x="2431" y="184"/>
                                  </a:lnTo>
                                  <a:lnTo>
                                    <a:pt x="2431" y="188"/>
                                  </a:lnTo>
                                  <a:lnTo>
                                    <a:pt x="2431" y="194"/>
                                  </a:lnTo>
                                  <a:lnTo>
                                    <a:pt x="2429" y="194"/>
                                  </a:lnTo>
                                  <a:lnTo>
                                    <a:pt x="2423" y="185"/>
                                  </a:lnTo>
                                  <a:lnTo>
                                    <a:pt x="2416" y="197"/>
                                  </a:lnTo>
                                  <a:lnTo>
                                    <a:pt x="2410" y="198"/>
                                  </a:lnTo>
                                  <a:lnTo>
                                    <a:pt x="2405" y="198"/>
                                  </a:lnTo>
                                  <a:lnTo>
                                    <a:pt x="2401" y="191"/>
                                  </a:lnTo>
                                  <a:lnTo>
                                    <a:pt x="2396" y="192"/>
                                  </a:lnTo>
                                  <a:lnTo>
                                    <a:pt x="2392" y="193"/>
                                  </a:lnTo>
                                  <a:lnTo>
                                    <a:pt x="2389" y="201"/>
                                  </a:lnTo>
                                  <a:lnTo>
                                    <a:pt x="2385" y="202"/>
                                  </a:lnTo>
                                  <a:lnTo>
                                    <a:pt x="2378" y="202"/>
                                  </a:lnTo>
                                  <a:lnTo>
                                    <a:pt x="2372" y="195"/>
                                  </a:lnTo>
                                  <a:lnTo>
                                    <a:pt x="2365" y="196"/>
                                  </a:lnTo>
                                  <a:lnTo>
                                    <a:pt x="2352" y="196"/>
                                  </a:lnTo>
                                  <a:lnTo>
                                    <a:pt x="2339" y="205"/>
                                  </a:lnTo>
                                  <a:lnTo>
                                    <a:pt x="2328" y="204"/>
                                  </a:lnTo>
                                  <a:lnTo>
                                    <a:pt x="2326" y="203"/>
                                  </a:lnTo>
                                  <a:lnTo>
                                    <a:pt x="2326" y="199"/>
                                  </a:lnTo>
                                  <a:lnTo>
                                    <a:pt x="2323" y="199"/>
                                  </a:lnTo>
                                  <a:lnTo>
                                    <a:pt x="2316" y="199"/>
                                  </a:lnTo>
                                  <a:lnTo>
                                    <a:pt x="2312" y="214"/>
                                  </a:lnTo>
                                  <a:lnTo>
                                    <a:pt x="2307" y="198"/>
                                  </a:lnTo>
                                  <a:lnTo>
                                    <a:pt x="2294" y="206"/>
                                  </a:lnTo>
                                  <a:lnTo>
                                    <a:pt x="2280" y="202"/>
                                  </a:lnTo>
                                  <a:lnTo>
                                    <a:pt x="2268" y="202"/>
                                  </a:lnTo>
                                  <a:lnTo>
                                    <a:pt x="2255" y="201"/>
                                  </a:lnTo>
                                  <a:lnTo>
                                    <a:pt x="2243" y="200"/>
                                  </a:lnTo>
                                  <a:lnTo>
                                    <a:pt x="2234" y="199"/>
                                  </a:lnTo>
                                  <a:lnTo>
                                    <a:pt x="2224" y="209"/>
                                  </a:lnTo>
                                  <a:lnTo>
                                    <a:pt x="2214" y="209"/>
                                  </a:lnTo>
                                  <a:lnTo>
                                    <a:pt x="2198" y="204"/>
                                  </a:lnTo>
                                  <a:lnTo>
                                    <a:pt x="2185" y="204"/>
                                  </a:lnTo>
                                  <a:lnTo>
                                    <a:pt x="2167" y="203"/>
                                  </a:lnTo>
                                  <a:lnTo>
                                    <a:pt x="2150" y="201"/>
                                  </a:lnTo>
                                  <a:lnTo>
                                    <a:pt x="2135" y="208"/>
                                  </a:lnTo>
                                  <a:lnTo>
                                    <a:pt x="2122" y="199"/>
                                  </a:lnTo>
                                  <a:lnTo>
                                    <a:pt x="2107" y="200"/>
                                  </a:lnTo>
                                  <a:lnTo>
                                    <a:pt x="2087" y="211"/>
                                  </a:lnTo>
                                  <a:lnTo>
                                    <a:pt x="2071" y="209"/>
                                  </a:lnTo>
                                  <a:lnTo>
                                    <a:pt x="2060" y="199"/>
                                  </a:lnTo>
                                  <a:lnTo>
                                    <a:pt x="2057" y="210"/>
                                  </a:lnTo>
                                  <a:lnTo>
                                    <a:pt x="2053" y="211"/>
                                  </a:lnTo>
                                  <a:lnTo>
                                    <a:pt x="2049" y="206"/>
                                  </a:lnTo>
                                  <a:lnTo>
                                    <a:pt x="2047" y="206"/>
                                  </a:lnTo>
                                  <a:lnTo>
                                    <a:pt x="2042" y="206"/>
                                  </a:lnTo>
                                  <a:lnTo>
                                    <a:pt x="2033" y="213"/>
                                  </a:lnTo>
                                  <a:lnTo>
                                    <a:pt x="2035" y="195"/>
                                  </a:lnTo>
                                  <a:lnTo>
                                    <a:pt x="2045" y="193"/>
                                  </a:lnTo>
                                  <a:lnTo>
                                    <a:pt x="2054" y="196"/>
                                  </a:lnTo>
                                  <a:lnTo>
                                    <a:pt x="2041" y="183"/>
                                  </a:lnTo>
                                  <a:lnTo>
                                    <a:pt x="2024" y="181"/>
                                  </a:lnTo>
                                  <a:lnTo>
                                    <a:pt x="2001" y="179"/>
                                  </a:lnTo>
                                  <a:lnTo>
                                    <a:pt x="2003" y="192"/>
                                  </a:lnTo>
                                  <a:lnTo>
                                    <a:pt x="1999" y="189"/>
                                  </a:lnTo>
                                  <a:lnTo>
                                    <a:pt x="1996" y="170"/>
                                  </a:lnTo>
                                  <a:lnTo>
                                    <a:pt x="1989" y="184"/>
                                  </a:lnTo>
                                  <a:lnTo>
                                    <a:pt x="1985" y="183"/>
                                  </a:lnTo>
                                  <a:lnTo>
                                    <a:pt x="1964" y="180"/>
                                  </a:lnTo>
                                  <a:lnTo>
                                    <a:pt x="1944" y="177"/>
                                  </a:lnTo>
                                  <a:lnTo>
                                    <a:pt x="1927" y="178"/>
                                  </a:lnTo>
                                  <a:lnTo>
                                    <a:pt x="1920" y="182"/>
                                  </a:lnTo>
                                  <a:lnTo>
                                    <a:pt x="1915" y="178"/>
                                  </a:lnTo>
                                  <a:lnTo>
                                    <a:pt x="1913" y="180"/>
                                  </a:lnTo>
                                  <a:lnTo>
                                    <a:pt x="1910" y="182"/>
                                  </a:lnTo>
                                  <a:lnTo>
                                    <a:pt x="1908" y="202"/>
                                  </a:lnTo>
                                  <a:lnTo>
                                    <a:pt x="1902" y="194"/>
                                  </a:lnTo>
                                  <a:lnTo>
                                    <a:pt x="1899" y="197"/>
                                  </a:lnTo>
                                  <a:lnTo>
                                    <a:pt x="1901" y="213"/>
                                  </a:lnTo>
                                  <a:lnTo>
                                    <a:pt x="1898" y="214"/>
                                  </a:lnTo>
                                  <a:lnTo>
                                    <a:pt x="1891" y="220"/>
                                  </a:lnTo>
                                  <a:lnTo>
                                    <a:pt x="1887" y="211"/>
                                  </a:lnTo>
                                  <a:lnTo>
                                    <a:pt x="1884" y="218"/>
                                  </a:lnTo>
                                  <a:lnTo>
                                    <a:pt x="1886" y="219"/>
                                  </a:lnTo>
                                  <a:lnTo>
                                    <a:pt x="1889" y="220"/>
                                  </a:lnTo>
                                  <a:lnTo>
                                    <a:pt x="1888" y="228"/>
                                  </a:lnTo>
                                  <a:lnTo>
                                    <a:pt x="1881" y="227"/>
                                  </a:lnTo>
                                  <a:lnTo>
                                    <a:pt x="1877" y="218"/>
                                  </a:lnTo>
                                  <a:lnTo>
                                    <a:pt x="1872" y="213"/>
                                  </a:lnTo>
                                  <a:lnTo>
                                    <a:pt x="1864" y="226"/>
                                  </a:lnTo>
                                  <a:lnTo>
                                    <a:pt x="1857" y="222"/>
                                  </a:lnTo>
                                  <a:lnTo>
                                    <a:pt x="1849" y="212"/>
                                  </a:lnTo>
                                  <a:lnTo>
                                    <a:pt x="1849" y="218"/>
                                  </a:lnTo>
                                  <a:lnTo>
                                    <a:pt x="1848" y="223"/>
                                  </a:lnTo>
                                  <a:lnTo>
                                    <a:pt x="1845" y="221"/>
                                  </a:lnTo>
                                  <a:lnTo>
                                    <a:pt x="1842" y="221"/>
                                  </a:lnTo>
                                  <a:lnTo>
                                    <a:pt x="1844" y="209"/>
                                  </a:lnTo>
                                  <a:lnTo>
                                    <a:pt x="1839" y="211"/>
                                  </a:lnTo>
                                  <a:lnTo>
                                    <a:pt x="1840" y="232"/>
                                  </a:lnTo>
                                  <a:lnTo>
                                    <a:pt x="1833" y="216"/>
                                  </a:lnTo>
                                  <a:lnTo>
                                    <a:pt x="1832" y="216"/>
                                  </a:lnTo>
                                  <a:lnTo>
                                    <a:pt x="1831" y="216"/>
                                  </a:lnTo>
                                  <a:lnTo>
                                    <a:pt x="1826" y="225"/>
                                  </a:lnTo>
                                  <a:lnTo>
                                    <a:pt x="1822" y="227"/>
                                  </a:lnTo>
                                  <a:lnTo>
                                    <a:pt x="1820" y="217"/>
                                  </a:lnTo>
                                  <a:lnTo>
                                    <a:pt x="1818" y="225"/>
                                  </a:lnTo>
                                  <a:lnTo>
                                    <a:pt x="1816" y="234"/>
                                  </a:lnTo>
                                  <a:lnTo>
                                    <a:pt x="1824" y="242"/>
                                  </a:lnTo>
                                  <a:lnTo>
                                    <a:pt x="1818" y="245"/>
                                  </a:lnTo>
                                  <a:lnTo>
                                    <a:pt x="1816" y="245"/>
                                  </a:lnTo>
                                  <a:lnTo>
                                    <a:pt x="1816" y="249"/>
                                  </a:lnTo>
                                  <a:lnTo>
                                    <a:pt x="1814" y="250"/>
                                  </a:lnTo>
                                  <a:lnTo>
                                    <a:pt x="1809" y="238"/>
                                  </a:lnTo>
                                  <a:lnTo>
                                    <a:pt x="1820" y="228"/>
                                  </a:lnTo>
                                  <a:lnTo>
                                    <a:pt x="1812" y="220"/>
                                  </a:lnTo>
                                  <a:lnTo>
                                    <a:pt x="1817" y="221"/>
                                  </a:lnTo>
                                  <a:lnTo>
                                    <a:pt x="1820" y="219"/>
                                  </a:lnTo>
                                  <a:lnTo>
                                    <a:pt x="1820" y="210"/>
                                  </a:lnTo>
                                  <a:lnTo>
                                    <a:pt x="1816" y="214"/>
                                  </a:lnTo>
                                  <a:lnTo>
                                    <a:pt x="1810" y="204"/>
                                  </a:lnTo>
                                  <a:lnTo>
                                    <a:pt x="1806" y="210"/>
                                  </a:lnTo>
                                  <a:lnTo>
                                    <a:pt x="1805" y="212"/>
                                  </a:lnTo>
                                  <a:lnTo>
                                    <a:pt x="1807" y="219"/>
                                  </a:lnTo>
                                  <a:lnTo>
                                    <a:pt x="1804" y="219"/>
                                  </a:lnTo>
                                  <a:lnTo>
                                    <a:pt x="1801" y="220"/>
                                  </a:lnTo>
                                  <a:lnTo>
                                    <a:pt x="1798" y="214"/>
                                  </a:lnTo>
                                  <a:lnTo>
                                    <a:pt x="1797" y="214"/>
                                  </a:lnTo>
                                  <a:lnTo>
                                    <a:pt x="1793" y="213"/>
                                  </a:lnTo>
                                  <a:lnTo>
                                    <a:pt x="1790" y="219"/>
                                  </a:lnTo>
                                  <a:lnTo>
                                    <a:pt x="1787" y="219"/>
                                  </a:lnTo>
                                  <a:lnTo>
                                    <a:pt x="1779" y="217"/>
                                  </a:lnTo>
                                  <a:lnTo>
                                    <a:pt x="1769" y="205"/>
                                  </a:lnTo>
                                  <a:lnTo>
                                    <a:pt x="1761" y="212"/>
                                  </a:lnTo>
                                  <a:lnTo>
                                    <a:pt x="1763" y="212"/>
                                  </a:lnTo>
                                  <a:lnTo>
                                    <a:pt x="1766" y="217"/>
                                  </a:lnTo>
                                  <a:lnTo>
                                    <a:pt x="1766" y="218"/>
                                  </a:lnTo>
                                  <a:lnTo>
                                    <a:pt x="1761" y="224"/>
                                  </a:lnTo>
                                  <a:lnTo>
                                    <a:pt x="1756" y="214"/>
                                  </a:lnTo>
                                  <a:lnTo>
                                    <a:pt x="1748" y="212"/>
                                  </a:lnTo>
                                  <a:lnTo>
                                    <a:pt x="1746" y="211"/>
                                  </a:lnTo>
                                  <a:lnTo>
                                    <a:pt x="1746" y="216"/>
                                  </a:lnTo>
                                  <a:lnTo>
                                    <a:pt x="1744" y="217"/>
                                  </a:lnTo>
                                  <a:lnTo>
                                    <a:pt x="1742" y="217"/>
                                  </a:lnTo>
                                  <a:lnTo>
                                    <a:pt x="1742" y="209"/>
                                  </a:lnTo>
                                  <a:lnTo>
                                    <a:pt x="1739" y="211"/>
                                  </a:lnTo>
                                  <a:lnTo>
                                    <a:pt x="1736" y="213"/>
                                  </a:lnTo>
                                  <a:lnTo>
                                    <a:pt x="1733" y="226"/>
                                  </a:lnTo>
                                  <a:lnTo>
                                    <a:pt x="1731" y="226"/>
                                  </a:lnTo>
                                  <a:lnTo>
                                    <a:pt x="1727" y="217"/>
                                  </a:lnTo>
                                  <a:lnTo>
                                    <a:pt x="1725" y="216"/>
                                  </a:lnTo>
                                  <a:lnTo>
                                    <a:pt x="1722" y="214"/>
                                  </a:lnTo>
                                  <a:lnTo>
                                    <a:pt x="1718" y="216"/>
                                  </a:lnTo>
                                  <a:lnTo>
                                    <a:pt x="1715" y="215"/>
                                  </a:lnTo>
                                  <a:lnTo>
                                    <a:pt x="1714" y="215"/>
                                  </a:lnTo>
                                  <a:lnTo>
                                    <a:pt x="1706" y="215"/>
                                  </a:lnTo>
                                  <a:lnTo>
                                    <a:pt x="1703" y="205"/>
                                  </a:lnTo>
                                  <a:lnTo>
                                    <a:pt x="1700" y="206"/>
                                  </a:lnTo>
                                  <a:lnTo>
                                    <a:pt x="1701" y="210"/>
                                  </a:lnTo>
                                  <a:lnTo>
                                    <a:pt x="1702" y="214"/>
                                  </a:lnTo>
                                  <a:lnTo>
                                    <a:pt x="1700" y="215"/>
                                  </a:lnTo>
                                  <a:lnTo>
                                    <a:pt x="1693" y="211"/>
                                  </a:lnTo>
                                  <a:lnTo>
                                    <a:pt x="1686" y="214"/>
                                  </a:lnTo>
                                  <a:lnTo>
                                    <a:pt x="1685" y="208"/>
                                  </a:lnTo>
                                  <a:lnTo>
                                    <a:pt x="1689" y="210"/>
                                  </a:lnTo>
                                  <a:lnTo>
                                    <a:pt x="1688" y="199"/>
                                  </a:lnTo>
                                  <a:lnTo>
                                    <a:pt x="1683" y="204"/>
                                  </a:lnTo>
                                  <a:lnTo>
                                    <a:pt x="1675" y="200"/>
                                  </a:lnTo>
                                  <a:lnTo>
                                    <a:pt x="1673" y="213"/>
                                  </a:lnTo>
                                  <a:lnTo>
                                    <a:pt x="1663" y="204"/>
                                  </a:lnTo>
                                  <a:lnTo>
                                    <a:pt x="1652" y="204"/>
                                  </a:lnTo>
                                  <a:lnTo>
                                    <a:pt x="1649" y="222"/>
                                  </a:lnTo>
                                  <a:lnTo>
                                    <a:pt x="1650" y="211"/>
                                  </a:lnTo>
                                  <a:lnTo>
                                    <a:pt x="1648" y="206"/>
                                  </a:lnTo>
                                  <a:lnTo>
                                    <a:pt x="1644" y="207"/>
                                  </a:lnTo>
                                  <a:lnTo>
                                    <a:pt x="1627" y="212"/>
                                  </a:lnTo>
                                  <a:lnTo>
                                    <a:pt x="1608" y="210"/>
                                  </a:lnTo>
                                  <a:lnTo>
                                    <a:pt x="1603" y="201"/>
                                  </a:lnTo>
                                  <a:lnTo>
                                    <a:pt x="1601" y="198"/>
                                  </a:lnTo>
                                  <a:lnTo>
                                    <a:pt x="1597" y="200"/>
                                  </a:lnTo>
                                  <a:lnTo>
                                    <a:pt x="1598" y="218"/>
                                  </a:lnTo>
                                  <a:lnTo>
                                    <a:pt x="1601" y="229"/>
                                  </a:lnTo>
                                  <a:lnTo>
                                    <a:pt x="1593" y="230"/>
                                  </a:lnTo>
                                  <a:lnTo>
                                    <a:pt x="1594" y="211"/>
                                  </a:lnTo>
                                  <a:lnTo>
                                    <a:pt x="1589" y="204"/>
                                  </a:lnTo>
                                  <a:lnTo>
                                    <a:pt x="1578" y="206"/>
                                  </a:lnTo>
                                  <a:lnTo>
                                    <a:pt x="1570" y="213"/>
                                  </a:lnTo>
                                  <a:lnTo>
                                    <a:pt x="1562" y="198"/>
                                  </a:lnTo>
                                  <a:lnTo>
                                    <a:pt x="1563" y="217"/>
                                  </a:lnTo>
                                  <a:lnTo>
                                    <a:pt x="1555" y="210"/>
                                  </a:lnTo>
                                  <a:lnTo>
                                    <a:pt x="1552" y="218"/>
                                  </a:lnTo>
                                  <a:lnTo>
                                    <a:pt x="1548" y="207"/>
                                  </a:lnTo>
                                  <a:lnTo>
                                    <a:pt x="1536" y="206"/>
                                  </a:lnTo>
                                  <a:lnTo>
                                    <a:pt x="1531" y="212"/>
                                  </a:lnTo>
                                  <a:lnTo>
                                    <a:pt x="1532" y="211"/>
                                  </a:lnTo>
                                  <a:lnTo>
                                    <a:pt x="1533" y="217"/>
                                  </a:lnTo>
                                  <a:lnTo>
                                    <a:pt x="1531" y="217"/>
                                  </a:lnTo>
                                  <a:lnTo>
                                    <a:pt x="1524" y="206"/>
                                  </a:lnTo>
                                  <a:lnTo>
                                    <a:pt x="1515" y="202"/>
                                  </a:lnTo>
                                  <a:lnTo>
                                    <a:pt x="1516" y="207"/>
                                  </a:lnTo>
                                  <a:lnTo>
                                    <a:pt x="1518" y="214"/>
                                  </a:lnTo>
                                  <a:lnTo>
                                    <a:pt x="1515" y="216"/>
                                  </a:lnTo>
                                  <a:lnTo>
                                    <a:pt x="1504" y="205"/>
                                  </a:lnTo>
                                  <a:lnTo>
                                    <a:pt x="1494" y="206"/>
                                  </a:lnTo>
                                  <a:lnTo>
                                    <a:pt x="1487" y="224"/>
                                  </a:lnTo>
                                  <a:lnTo>
                                    <a:pt x="1489" y="240"/>
                                  </a:lnTo>
                                  <a:lnTo>
                                    <a:pt x="1493" y="240"/>
                                  </a:lnTo>
                                  <a:lnTo>
                                    <a:pt x="1496" y="240"/>
                                  </a:lnTo>
                                  <a:lnTo>
                                    <a:pt x="1496" y="232"/>
                                  </a:lnTo>
                                  <a:lnTo>
                                    <a:pt x="1495" y="222"/>
                                  </a:lnTo>
                                  <a:lnTo>
                                    <a:pt x="1498" y="220"/>
                                  </a:lnTo>
                                  <a:lnTo>
                                    <a:pt x="1500" y="234"/>
                                  </a:lnTo>
                                  <a:lnTo>
                                    <a:pt x="1507" y="235"/>
                                  </a:lnTo>
                                  <a:lnTo>
                                    <a:pt x="1513" y="239"/>
                                  </a:lnTo>
                                  <a:lnTo>
                                    <a:pt x="1510" y="246"/>
                                  </a:lnTo>
                                  <a:lnTo>
                                    <a:pt x="1504" y="245"/>
                                  </a:lnTo>
                                  <a:lnTo>
                                    <a:pt x="1506" y="249"/>
                                  </a:lnTo>
                                  <a:lnTo>
                                    <a:pt x="1505" y="254"/>
                                  </a:lnTo>
                                  <a:lnTo>
                                    <a:pt x="1504" y="258"/>
                                  </a:lnTo>
                                  <a:lnTo>
                                    <a:pt x="1501" y="258"/>
                                  </a:lnTo>
                                  <a:lnTo>
                                    <a:pt x="1500" y="253"/>
                                  </a:lnTo>
                                  <a:lnTo>
                                    <a:pt x="1501" y="244"/>
                                  </a:lnTo>
                                  <a:lnTo>
                                    <a:pt x="1502" y="245"/>
                                  </a:lnTo>
                                  <a:lnTo>
                                    <a:pt x="1497" y="238"/>
                                  </a:lnTo>
                                  <a:lnTo>
                                    <a:pt x="1497" y="259"/>
                                  </a:lnTo>
                                  <a:lnTo>
                                    <a:pt x="1490" y="250"/>
                                  </a:lnTo>
                                  <a:lnTo>
                                    <a:pt x="1490" y="253"/>
                                  </a:lnTo>
                                  <a:lnTo>
                                    <a:pt x="1490" y="256"/>
                                  </a:lnTo>
                                  <a:lnTo>
                                    <a:pt x="1491" y="258"/>
                                  </a:lnTo>
                                  <a:lnTo>
                                    <a:pt x="1486" y="258"/>
                                  </a:lnTo>
                                  <a:lnTo>
                                    <a:pt x="1484" y="250"/>
                                  </a:lnTo>
                                  <a:lnTo>
                                    <a:pt x="1484" y="241"/>
                                  </a:lnTo>
                                  <a:lnTo>
                                    <a:pt x="1480" y="239"/>
                                  </a:lnTo>
                                  <a:lnTo>
                                    <a:pt x="1476" y="246"/>
                                  </a:lnTo>
                                  <a:lnTo>
                                    <a:pt x="1483" y="251"/>
                                  </a:lnTo>
                                  <a:lnTo>
                                    <a:pt x="1478" y="254"/>
                                  </a:lnTo>
                                  <a:lnTo>
                                    <a:pt x="1474" y="246"/>
                                  </a:lnTo>
                                  <a:lnTo>
                                    <a:pt x="1469" y="239"/>
                                  </a:lnTo>
                                  <a:lnTo>
                                    <a:pt x="1463" y="248"/>
                                  </a:lnTo>
                                  <a:lnTo>
                                    <a:pt x="1465" y="249"/>
                                  </a:lnTo>
                                  <a:lnTo>
                                    <a:pt x="1467" y="250"/>
                                  </a:lnTo>
                                  <a:lnTo>
                                    <a:pt x="1467" y="258"/>
                                  </a:lnTo>
                                  <a:lnTo>
                                    <a:pt x="1444" y="258"/>
                                  </a:lnTo>
                                  <a:lnTo>
                                    <a:pt x="1443" y="257"/>
                                  </a:lnTo>
                                  <a:lnTo>
                                    <a:pt x="1442" y="257"/>
                                  </a:lnTo>
                                  <a:lnTo>
                                    <a:pt x="1441" y="257"/>
                                  </a:lnTo>
                                  <a:lnTo>
                                    <a:pt x="1430" y="258"/>
                                  </a:lnTo>
                                  <a:lnTo>
                                    <a:pt x="1428" y="254"/>
                                  </a:lnTo>
                                  <a:lnTo>
                                    <a:pt x="1425" y="252"/>
                                  </a:lnTo>
                                  <a:lnTo>
                                    <a:pt x="1422" y="251"/>
                                  </a:lnTo>
                                  <a:lnTo>
                                    <a:pt x="1421" y="255"/>
                                  </a:lnTo>
                                  <a:lnTo>
                                    <a:pt x="1419" y="256"/>
                                  </a:lnTo>
                                  <a:lnTo>
                                    <a:pt x="1417" y="258"/>
                                  </a:lnTo>
                                  <a:lnTo>
                                    <a:pt x="1400" y="258"/>
                                  </a:lnTo>
                                  <a:lnTo>
                                    <a:pt x="1399" y="253"/>
                                  </a:lnTo>
                                  <a:lnTo>
                                    <a:pt x="1397" y="249"/>
                                  </a:lnTo>
                                  <a:lnTo>
                                    <a:pt x="1393" y="250"/>
                                  </a:lnTo>
                                  <a:lnTo>
                                    <a:pt x="1393" y="252"/>
                                  </a:lnTo>
                                  <a:lnTo>
                                    <a:pt x="1394" y="255"/>
                                  </a:lnTo>
                                  <a:lnTo>
                                    <a:pt x="1394" y="258"/>
                                  </a:lnTo>
                                  <a:lnTo>
                                    <a:pt x="1379" y="258"/>
                                  </a:lnTo>
                                  <a:lnTo>
                                    <a:pt x="1372" y="241"/>
                                  </a:lnTo>
                                  <a:lnTo>
                                    <a:pt x="1356" y="240"/>
                                  </a:lnTo>
                                  <a:lnTo>
                                    <a:pt x="1348" y="243"/>
                                  </a:lnTo>
                                  <a:lnTo>
                                    <a:pt x="1352" y="234"/>
                                  </a:lnTo>
                                  <a:lnTo>
                                    <a:pt x="1349" y="231"/>
                                  </a:lnTo>
                                  <a:lnTo>
                                    <a:pt x="1349" y="218"/>
                                  </a:lnTo>
                                  <a:lnTo>
                                    <a:pt x="1359" y="230"/>
                                  </a:lnTo>
                                  <a:lnTo>
                                    <a:pt x="1370" y="221"/>
                                  </a:lnTo>
                                  <a:lnTo>
                                    <a:pt x="1369" y="214"/>
                                  </a:lnTo>
                                  <a:lnTo>
                                    <a:pt x="1365" y="215"/>
                                  </a:lnTo>
                                  <a:lnTo>
                                    <a:pt x="1366" y="204"/>
                                  </a:lnTo>
                                  <a:lnTo>
                                    <a:pt x="1354" y="197"/>
                                  </a:lnTo>
                                  <a:lnTo>
                                    <a:pt x="1352" y="215"/>
                                  </a:lnTo>
                                  <a:lnTo>
                                    <a:pt x="1343" y="213"/>
                                  </a:lnTo>
                                  <a:lnTo>
                                    <a:pt x="1342" y="217"/>
                                  </a:lnTo>
                                  <a:lnTo>
                                    <a:pt x="1343" y="223"/>
                                  </a:lnTo>
                                  <a:lnTo>
                                    <a:pt x="1341" y="223"/>
                                  </a:lnTo>
                                  <a:lnTo>
                                    <a:pt x="1339" y="239"/>
                                  </a:lnTo>
                                  <a:lnTo>
                                    <a:pt x="1345" y="235"/>
                                  </a:lnTo>
                                  <a:lnTo>
                                    <a:pt x="1347" y="238"/>
                                  </a:lnTo>
                                  <a:lnTo>
                                    <a:pt x="1347" y="240"/>
                                  </a:lnTo>
                                  <a:lnTo>
                                    <a:pt x="1344" y="246"/>
                                  </a:lnTo>
                                  <a:lnTo>
                                    <a:pt x="1344" y="248"/>
                                  </a:lnTo>
                                  <a:lnTo>
                                    <a:pt x="1346" y="251"/>
                                  </a:lnTo>
                                  <a:lnTo>
                                    <a:pt x="1352" y="245"/>
                                  </a:lnTo>
                                  <a:lnTo>
                                    <a:pt x="1352" y="258"/>
                                  </a:lnTo>
                                  <a:lnTo>
                                    <a:pt x="1342" y="258"/>
                                  </a:lnTo>
                                  <a:lnTo>
                                    <a:pt x="1340" y="257"/>
                                  </a:lnTo>
                                  <a:lnTo>
                                    <a:pt x="1338" y="256"/>
                                  </a:lnTo>
                                  <a:lnTo>
                                    <a:pt x="1335" y="257"/>
                                  </a:lnTo>
                                  <a:lnTo>
                                    <a:pt x="1336" y="247"/>
                                  </a:lnTo>
                                  <a:lnTo>
                                    <a:pt x="1340" y="241"/>
                                  </a:lnTo>
                                  <a:lnTo>
                                    <a:pt x="1337" y="233"/>
                                  </a:lnTo>
                                  <a:lnTo>
                                    <a:pt x="1333" y="232"/>
                                  </a:lnTo>
                                  <a:lnTo>
                                    <a:pt x="1318" y="229"/>
                                  </a:lnTo>
                                  <a:lnTo>
                                    <a:pt x="1325" y="242"/>
                                  </a:lnTo>
                                  <a:lnTo>
                                    <a:pt x="1326" y="231"/>
                                  </a:lnTo>
                                  <a:lnTo>
                                    <a:pt x="1334" y="241"/>
                                  </a:lnTo>
                                  <a:lnTo>
                                    <a:pt x="1333" y="252"/>
                                  </a:lnTo>
                                  <a:lnTo>
                                    <a:pt x="1331" y="255"/>
                                  </a:lnTo>
                                  <a:lnTo>
                                    <a:pt x="1326" y="255"/>
                                  </a:lnTo>
                                  <a:lnTo>
                                    <a:pt x="1323" y="258"/>
                                  </a:lnTo>
                                  <a:lnTo>
                                    <a:pt x="1314" y="258"/>
                                  </a:lnTo>
                                  <a:lnTo>
                                    <a:pt x="1315" y="251"/>
                                  </a:lnTo>
                                  <a:lnTo>
                                    <a:pt x="1319" y="250"/>
                                  </a:lnTo>
                                  <a:lnTo>
                                    <a:pt x="1319" y="242"/>
                                  </a:lnTo>
                                  <a:lnTo>
                                    <a:pt x="1313" y="239"/>
                                  </a:lnTo>
                                  <a:lnTo>
                                    <a:pt x="1311" y="250"/>
                                  </a:lnTo>
                                  <a:lnTo>
                                    <a:pt x="1308" y="256"/>
                                  </a:lnTo>
                                  <a:lnTo>
                                    <a:pt x="1309" y="256"/>
                                  </a:lnTo>
                                  <a:lnTo>
                                    <a:pt x="1310" y="257"/>
                                  </a:lnTo>
                                  <a:lnTo>
                                    <a:pt x="1311" y="258"/>
                                  </a:lnTo>
                                  <a:lnTo>
                                    <a:pt x="1303" y="258"/>
                                  </a:lnTo>
                                  <a:lnTo>
                                    <a:pt x="1303" y="256"/>
                                  </a:lnTo>
                                  <a:lnTo>
                                    <a:pt x="1302" y="255"/>
                                  </a:lnTo>
                                  <a:lnTo>
                                    <a:pt x="1300" y="256"/>
                                  </a:lnTo>
                                  <a:lnTo>
                                    <a:pt x="1300" y="257"/>
                                  </a:lnTo>
                                  <a:lnTo>
                                    <a:pt x="1300" y="258"/>
                                  </a:lnTo>
                                  <a:lnTo>
                                    <a:pt x="1298" y="258"/>
                                  </a:lnTo>
                                  <a:lnTo>
                                    <a:pt x="1300" y="254"/>
                                  </a:lnTo>
                                  <a:lnTo>
                                    <a:pt x="1301" y="250"/>
                                  </a:lnTo>
                                  <a:lnTo>
                                    <a:pt x="1298" y="246"/>
                                  </a:lnTo>
                                  <a:lnTo>
                                    <a:pt x="1297" y="256"/>
                                  </a:lnTo>
                                  <a:lnTo>
                                    <a:pt x="1289" y="246"/>
                                  </a:lnTo>
                                  <a:lnTo>
                                    <a:pt x="1290" y="235"/>
                                  </a:lnTo>
                                  <a:lnTo>
                                    <a:pt x="1294" y="218"/>
                                  </a:lnTo>
                                  <a:lnTo>
                                    <a:pt x="1293" y="196"/>
                                  </a:lnTo>
                                  <a:lnTo>
                                    <a:pt x="1284" y="199"/>
                                  </a:lnTo>
                                  <a:lnTo>
                                    <a:pt x="1277" y="197"/>
                                  </a:lnTo>
                                  <a:lnTo>
                                    <a:pt x="1271" y="200"/>
                                  </a:lnTo>
                                  <a:lnTo>
                                    <a:pt x="1270" y="200"/>
                                  </a:lnTo>
                                  <a:lnTo>
                                    <a:pt x="1271" y="209"/>
                                  </a:lnTo>
                                  <a:lnTo>
                                    <a:pt x="1269" y="210"/>
                                  </a:lnTo>
                                  <a:lnTo>
                                    <a:pt x="1268" y="210"/>
                                  </a:lnTo>
                                  <a:lnTo>
                                    <a:pt x="1260" y="199"/>
                                  </a:lnTo>
                                  <a:lnTo>
                                    <a:pt x="1261" y="214"/>
                                  </a:lnTo>
                                  <a:lnTo>
                                    <a:pt x="1267" y="217"/>
                                  </a:lnTo>
                                  <a:lnTo>
                                    <a:pt x="1274" y="217"/>
                                  </a:lnTo>
                                  <a:lnTo>
                                    <a:pt x="1275" y="239"/>
                                  </a:lnTo>
                                  <a:lnTo>
                                    <a:pt x="1271" y="257"/>
                                  </a:lnTo>
                                  <a:lnTo>
                                    <a:pt x="1226" y="258"/>
                                  </a:lnTo>
                                  <a:lnTo>
                                    <a:pt x="1226" y="256"/>
                                  </a:lnTo>
                                  <a:lnTo>
                                    <a:pt x="1226" y="255"/>
                                  </a:lnTo>
                                  <a:lnTo>
                                    <a:pt x="1226" y="252"/>
                                  </a:lnTo>
                                  <a:lnTo>
                                    <a:pt x="1221" y="252"/>
                                  </a:lnTo>
                                  <a:lnTo>
                                    <a:pt x="1217" y="253"/>
                                  </a:lnTo>
                                  <a:lnTo>
                                    <a:pt x="1214" y="258"/>
                                  </a:lnTo>
                                  <a:lnTo>
                                    <a:pt x="1197" y="258"/>
                                  </a:lnTo>
                                  <a:lnTo>
                                    <a:pt x="1194" y="256"/>
                                  </a:lnTo>
                                  <a:lnTo>
                                    <a:pt x="1190" y="256"/>
                                  </a:lnTo>
                                  <a:lnTo>
                                    <a:pt x="1187" y="255"/>
                                  </a:lnTo>
                                  <a:lnTo>
                                    <a:pt x="1183" y="255"/>
                                  </a:lnTo>
                                  <a:lnTo>
                                    <a:pt x="1177" y="255"/>
                                  </a:lnTo>
                                  <a:lnTo>
                                    <a:pt x="1172" y="255"/>
                                  </a:lnTo>
                                  <a:lnTo>
                                    <a:pt x="1172" y="256"/>
                                  </a:lnTo>
                                  <a:lnTo>
                                    <a:pt x="1172" y="257"/>
                                  </a:lnTo>
                                  <a:lnTo>
                                    <a:pt x="1171" y="258"/>
                                  </a:lnTo>
                                  <a:lnTo>
                                    <a:pt x="1159" y="258"/>
                                  </a:lnTo>
                                  <a:lnTo>
                                    <a:pt x="1158" y="254"/>
                                  </a:lnTo>
                                  <a:lnTo>
                                    <a:pt x="1156" y="251"/>
                                  </a:lnTo>
                                  <a:lnTo>
                                    <a:pt x="1154" y="249"/>
                                  </a:lnTo>
                                  <a:lnTo>
                                    <a:pt x="1151" y="252"/>
                                  </a:lnTo>
                                  <a:lnTo>
                                    <a:pt x="1149" y="255"/>
                                  </a:lnTo>
                                  <a:lnTo>
                                    <a:pt x="1147" y="258"/>
                                  </a:lnTo>
                                  <a:lnTo>
                                    <a:pt x="1122" y="258"/>
                                  </a:lnTo>
                                  <a:lnTo>
                                    <a:pt x="1119" y="254"/>
                                  </a:lnTo>
                                  <a:lnTo>
                                    <a:pt x="1116" y="252"/>
                                  </a:lnTo>
                                  <a:lnTo>
                                    <a:pt x="1114" y="252"/>
                                  </a:lnTo>
                                  <a:lnTo>
                                    <a:pt x="1110" y="252"/>
                                  </a:lnTo>
                                  <a:lnTo>
                                    <a:pt x="1106" y="253"/>
                                  </a:lnTo>
                                  <a:lnTo>
                                    <a:pt x="1102" y="258"/>
                                  </a:lnTo>
                                  <a:lnTo>
                                    <a:pt x="1018" y="258"/>
                                  </a:lnTo>
                                  <a:lnTo>
                                    <a:pt x="998" y="254"/>
                                  </a:lnTo>
                                  <a:lnTo>
                                    <a:pt x="980" y="253"/>
                                  </a:lnTo>
                                  <a:lnTo>
                                    <a:pt x="963" y="253"/>
                                  </a:lnTo>
                                  <a:lnTo>
                                    <a:pt x="946" y="253"/>
                                  </a:lnTo>
                                  <a:lnTo>
                                    <a:pt x="927" y="252"/>
                                  </a:lnTo>
                                  <a:lnTo>
                                    <a:pt x="905" y="248"/>
                                  </a:lnTo>
                                  <a:lnTo>
                                    <a:pt x="904" y="253"/>
                                  </a:lnTo>
                                  <a:lnTo>
                                    <a:pt x="905" y="255"/>
                                  </a:lnTo>
                                  <a:lnTo>
                                    <a:pt x="906" y="258"/>
                                  </a:lnTo>
                                  <a:lnTo>
                                    <a:pt x="898" y="258"/>
                                  </a:lnTo>
                                  <a:lnTo>
                                    <a:pt x="898" y="255"/>
                                  </a:lnTo>
                                  <a:lnTo>
                                    <a:pt x="898" y="251"/>
                                  </a:lnTo>
                                  <a:lnTo>
                                    <a:pt x="898" y="247"/>
                                  </a:lnTo>
                                  <a:lnTo>
                                    <a:pt x="894" y="244"/>
                                  </a:lnTo>
                                  <a:lnTo>
                                    <a:pt x="884" y="253"/>
                                  </a:lnTo>
                                  <a:lnTo>
                                    <a:pt x="883" y="241"/>
                                  </a:lnTo>
                                  <a:lnTo>
                                    <a:pt x="884" y="225"/>
                                  </a:lnTo>
                                  <a:lnTo>
                                    <a:pt x="890" y="235"/>
                                  </a:lnTo>
                                  <a:lnTo>
                                    <a:pt x="894" y="237"/>
                                  </a:lnTo>
                                  <a:lnTo>
                                    <a:pt x="895" y="231"/>
                                  </a:lnTo>
                                  <a:lnTo>
                                    <a:pt x="895" y="225"/>
                                  </a:lnTo>
                                  <a:lnTo>
                                    <a:pt x="898" y="227"/>
                                  </a:lnTo>
                                  <a:lnTo>
                                    <a:pt x="903" y="228"/>
                                  </a:lnTo>
                                  <a:lnTo>
                                    <a:pt x="908" y="230"/>
                                  </a:lnTo>
                                  <a:lnTo>
                                    <a:pt x="910" y="238"/>
                                  </a:lnTo>
                                  <a:lnTo>
                                    <a:pt x="917" y="241"/>
                                  </a:lnTo>
                                  <a:lnTo>
                                    <a:pt x="915" y="220"/>
                                  </a:lnTo>
                                  <a:lnTo>
                                    <a:pt x="922" y="223"/>
                                  </a:lnTo>
                                  <a:lnTo>
                                    <a:pt x="939" y="229"/>
                                  </a:lnTo>
                                  <a:lnTo>
                                    <a:pt x="956" y="225"/>
                                  </a:lnTo>
                                  <a:lnTo>
                                    <a:pt x="955" y="224"/>
                                  </a:lnTo>
                                  <a:lnTo>
                                    <a:pt x="953" y="225"/>
                                  </a:lnTo>
                                  <a:lnTo>
                                    <a:pt x="953" y="220"/>
                                  </a:lnTo>
                                  <a:lnTo>
                                    <a:pt x="970" y="223"/>
                                  </a:lnTo>
                                  <a:lnTo>
                                    <a:pt x="986" y="215"/>
                                  </a:lnTo>
                                  <a:lnTo>
                                    <a:pt x="990" y="218"/>
                                  </a:lnTo>
                                  <a:lnTo>
                                    <a:pt x="983" y="230"/>
                                  </a:lnTo>
                                  <a:lnTo>
                                    <a:pt x="988" y="231"/>
                                  </a:lnTo>
                                  <a:lnTo>
                                    <a:pt x="988" y="219"/>
                                  </a:lnTo>
                                  <a:lnTo>
                                    <a:pt x="991" y="238"/>
                                  </a:lnTo>
                                  <a:lnTo>
                                    <a:pt x="995" y="232"/>
                                  </a:lnTo>
                                  <a:lnTo>
                                    <a:pt x="993" y="224"/>
                                  </a:lnTo>
                                  <a:lnTo>
                                    <a:pt x="993" y="219"/>
                                  </a:lnTo>
                                  <a:lnTo>
                                    <a:pt x="997" y="217"/>
                                  </a:lnTo>
                                  <a:lnTo>
                                    <a:pt x="1006" y="227"/>
                                  </a:lnTo>
                                  <a:lnTo>
                                    <a:pt x="1014" y="224"/>
                                  </a:lnTo>
                                  <a:lnTo>
                                    <a:pt x="1024" y="221"/>
                                  </a:lnTo>
                                  <a:lnTo>
                                    <a:pt x="1028" y="209"/>
                                  </a:lnTo>
                                  <a:lnTo>
                                    <a:pt x="1025" y="203"/>
                                  </a:lnTo>
                                  <a:lnTo>
                                    <a:pt x="1035" y="191"/>
                                  </a:lnTo>
                                  <a:lnTo>
                                    <a:pt x="1061" y="171"/>
                                  </a:lnTo>
                                  <a:lnTo>
                                    <a:pt x="1060" y="160"/>
                                  </a:lnTo>
                                  <a:lnTo>
                                    <a:pt x="1062" y="162"/>
                                  </a:lnTo>
                                  <a:lnTo>
                                    <a:pt x="1064" y="167"/>
                                  </a:lnTo>
                                  <a:lnTo>
                                    <a:pt x="1064" y="175"/>
                                  </a:lnTo>
                                  <a:lnTo>
                                    <a:pt x="1071" y="178"/>
                                  </a:lnTo>
                                  <a:lnTo>
                                    <a:pt x="1069" y="158"/>
                                  </a:lnTo>
                                  <a:lnTo>
                                    <a:pt x="1075" y="161"/>
                                  </a:lnTo>
                                  <a:lnTo>
                                    <a:pt x="1080" y="172"/>
                                  </a:lnTo>
                                  <a:lnTo>
                                    <a:pt x="1087" y="164"/>
                                  </a:lnTo>
                                  <a:lnTo>
                                    <a:pt x="1095" y="159"/>
                                  </a:lnTo>
                                  <a:lnTo>
                                    <a:pt x="1104" y="172"/>
                                  </a:lnTo>
                                  <a:lnTo>
                                    <a:pt x="1103" y="157"/>
                                  </a:lnTo>
                                  <a:lnTo>
                                    <a:pt x="1083" y="151"/>
                                  </a:lnTo>
                                  <a:lnTo>
                                    <a:pt x="1064" y="146"/>
                                  </a:lnTo>
                                  <a:lnTo>
                                    <a:pt x="1052" y="145"/>
                                  </a:lnTo>
                                  <a:lnTo>
                                    <a:pt x="1050" y="151"/>
                                  </a:lnTo>
                                  <a:lnTo>
                                    <a:pt x="1046" y="150"/>
                                  </a:lnTo>
                                  <a:lnTo>
                                    <a:pt x="1042" y="148"/>
                                  </a:lnTo>
                                  <a:lnTo>
                                    <a:pt x="1040" y="140"/>
                                  </a:lnTo>
                                  <a:lnTo>
                                    <a:pt x="1037" y="139"/>
                                  </a:lnTo>
                                  <a:lnTo>
                                    <a:pt x="1033" y="138"/>
                                  </a:lnTo>
                                  <a:lnTo>
                                    <a:pt x="1029" y="144"/>
                                  </a:lnTo>
                                  <a:lnTo>
                                    <a:pt x="1025" y="144"/>
                                  </a:lnTo>
                                  <a:lnTo>
                                    <a:pt x="1013" y="143"/>
                                  </a:lnTo>
                                  <a:lnTo>
                                    <a:pt x="1000" y="135"/>
                                  </a:lnTo>
                                  <a:lnTo>
                                    <a:pt x="988" y="137"/>
                                  </a:lnTo>
                                  <a:lnTo>
                                    <a:pt x="984" y="138"/>
                                  </a:lnTo>
                                  <a:lnTo>
                                    <a:pt x="981" y="145"/>
                                  </a:lnTo>
                                  <a:lnTo>
                                    <a:pt x="977" y="146"/>
                                  </a:lnTo>
                                  <a:lnTo>
                                    <a:pt x="959" y="147"/>
                                  </a:lnTo>
                                  <a:lnTo>
                                    <a:pt x="940" y="144"/>
                                  </a:lnTo>
                                  <a:lnTo>
                                    <a:pt x="919" y="144"/>
                                  </a:lnTo>
                                  <a:lnTo>
                                    <a:pt x="921" y="160"/>
                                  </a:lnTo>
                                  <a:lnTo>
                                    <a:pt x="916" y="159"/>
                                  </a:lnTo>
                                  <a:lnTo>
                                    <a:pt x="910" y="157"/>
                                  </a:lnTo>
                                  <a:lnTo>
                                    <a:pt x="901" y="162"/>
                                  </a:lnTo>
                                  <a:lnTo>
                                    <a:pt x="897" y="153"/>
                                  </a:lnTo>
                                  <a:lnTo>
                                    <a:pt x="895" y="160"/>
                                  </a:lnTo>
                                  <a:lnTo>
                                    <a:pt x="894" y="168"/>
                                  </a:lnTo>
                                  <a:lnTo>
                                    <a:pt x="889" y="167"/>
                                  </a:lnTo>
                                  <a:lnTo>
                                    <a:pt x="889" y="156"/>
                                  </a:lnTo>
                                  <a:lnTo>
                                    <a:pt x="895" y="162"/>
                                  </a:lnTo>
                                  <a:lnTo>
                                    <a:pt x="895" y="153"/>
                                  </a:lnTo>
                                  <a:lnTo>
                                    <a:pt x="879" y="151"/>
                                  </a:lnTo>
                                  <a:lnTo>
                                    <a:pt x="866" y="151"/>
                                  </a:lnTo>
                                  <a:lnTo>
                                    <a:pt x="849" y="150"/>
                                  </a:lnTo>
                                  <a:lnTo>
                                    <a:pt x="837" y="159"/>
                                  </a:lnTo>
                                  <a:lnTo>
                                    <a:pt x="832" y="160"/>
                                  </a:lnTo>
                                  <a:lnTo>
                                    <a:pt x="832" y="153"/>
                                  </a:lnTo>
                                  <a:lnTo>
                                    <a:pt x="829" y="155"/>
                                  </a:lnTo>
                                  <a:lnTo>
                                    <a:pt x="811" y="156"/>
                                  </a:lnTo>
                                  <a:lnTo>
                                    <a:pt x="791" y="153"/>
                                  </a:lnTo>
                                  <a:lnTo>
                                    <a:pt x="781" y="152"/>
                                  </a:lnTo>
                                  <a:lnTo>
                                    <a:pt x="780" y="158"/>
                                  </a:lnTo>
                                  <a:lnTo>
                                    <a:pt x="777" y="157"/>
                                  </a:lnTo>
                                  <a:lnTo>
                                    <a:pt x="775" y="157"/>
                                  </a:lnTo>
                                  <a:lnTo>
                                    <a:pt x="772" y="151"/>
                                  </a:lnTo>
                                  <a:lnTo>
                                    <a:pt x="771" y="152"/>
                                  </a:lnTo>
                                  <a:lnTo>
                                    <a:pt x="769" y="153"/>
                                  </a:lnTo>
                                  <a:lnTo>
                                    <a:pt x="766" y="161"/>
                                  </a:lnTo>
                                  <a:lnTo>
                                    <a:pt x="763" y="161"/>
                                  </a:lnTo>
                                  <a:lnTo>
                                    <a:pt x="760" y="161"/>
                                  </a:lnTo>
                                  <a:lnTo>
                                    <a:pt x="757" y="156"/>
                                  </a:lnTo>
                                  <a:lnTo>
                                    <a:pt x="753" y="156"/>
                                  </a:lnTo>
                                  <a:lnTo>
                                    <a:pt x="751" y="156"/>
                                  </a:lnTo>
                                  <a:lnTo>
                                    <a:pt x="751" y="160"/>
                                  </a:lnTo>
                                  <a:lnTo>
                                    <a:pt x="748" y="161"/>
                                  </a:lnTo>
                                  <a:lnTo>
                                    <a:pt x="736" y="163"/>
                                  </a:lnTo>
                                  <a:lnTo>
                                    <a:pt x="726" y="154"/>
                                  </a:lnTo>
                                  <a:lnTo>
                                    <a:pt x="715" y="154"/>
                                  </a:lnTo>
                                  <a:lnTo>
                                    <a:pt x="713" y="154"/>
                                  </a:lnTo>
                                  <a:lnTo>
                                    <a:pt x="710" y="156"/>
                                  </a:lnTo>
                                  <a:lnTo>
                                    <a:pt x="708" y="157"/>
                                  </a:lnTo>
                                  <a:lnTo>
                                    <a:pt x="713" y="152"/>
                                  </a:lnTo>
                                  <a:lnTo>
                                    <a:pt x="717" y="146"/>
                                  </a:lnTo>
                                  <a:lnTo>
                                    <a:pt x="724" y="150"/>
                                  </a:lnTo>
                                  <a:lnTo>
                                    <a:pt x="725" y="142"/>
                                  </a:lnTo>
                                  <a:lnTo>
                                    <a:pt x="726" y="136"/>
                                  </a:lnTo>
                                  <a:lnTo>
                                    <a:pt x="726" y="126"/>
                                  </a:lnTo>
                                  <a:lnTo>
                                    <a:pt x="724" y="126"/>
                                  </a:lnTo>
                                  <a:lnTo>
                                    <a:pt x="722" y="132"/>
                                  </a:lnTo>
                                  <a:lnTo>
                                    <a:pt x="721" y="129"/>
                                  </a:lnTo>
                                  <a:lnTo>
                                    <a:pt x="721" y="149"/>
                                  </a:lnTo>
                                  <a:lnTo>
                                    <a:pt x="719" y="145"/>
                                  </a:lnTo>
                                  <a:lnTo>
                                    <a:pt x="720" y="139"/>
                                  </a:lnTo>
                                  <a:lnTo>
                                    <a:pt x="721" y="134"/>
                                  </a:lnTo>
                                  <a:lnTo>
                                    <a:pt x="720" y="130"/>
                                  </a:lnTo>
                                  <a:lnTo>
                                    <a:pt x="719" y="141"/>
                                  </a:lnTo>
                                  <a:lnTo>
                                    <a:pt x="716" y="131"/>
                                  </a:lnTo>
                                  <a:lnTo>
                                    <a:pt x="714" y="134"/>
                                  </a:lnTo>
                                  <a:lnTo>
                                    <a:pt x="716" y="118"/>
                                  </a:lnTo>
                                  <a:lnTo>
                                    <a:pt x="712" y="132"/>
                                  </a:lnTo>
                                  <a:lnTo>
                                    <a:pt x="711" y="123"/>
                                  </a:lnTo>
                                  <a:lnTo>
                                    <a:pt x="710" y="138"/>
                                  </a:lnTo>
                                  <a:lnTo>
                                    <a:pt x="708" y="147"/>
                                  </a:lnTo>
                                  <a:lnTo>
                                    <a:pt x="705" y="144"/>
                                  </a:lnTo>
                                  <a:lnTo>
                                    <a:pt x="709" y="125"/>
                                  </a:lnTo>
                                  <a:lnTo>
                                    <a:pt x="707" y="122"/>
                                  </a:lnTo>
                                  <a:lnTo>
                                    <a:pt x="705" y="135"/>
                                  </a:lnTo>
                                  <a:lnTo>
                                    <a:pt x="707" y="146"/>
                                  </a:lnTo>
                                  <a:lnTo>
                                    <a:pt x="704" y="152"/>
                                  </a:lnTo>
                                  <a:lnTo>
                                    <a:pt x="703" y="142"/>
                                  </a:lnTo>
                                  <a:lnTo>
                                    <a:pt x="702" y="133"/>
                                  </a:lnTo>
                                  <a:lnTo>
                                    <a:pt x="702" y="135"/>
                                  </a:lnTo>
                                  <a:lnTo>
                                    <a:pt x="703" y="156"/>
                                  </a:lnTo>
                                  <a:lnTo>
                                    <a:pt x="702" y="156"/>
                                  </a:lnTo>
                                  <a:lnTo>
                                    <a:pt x="700" y="159"/>
                                  </a:lnTo>
                                  <a:lnTo>
                                    <a:pt x="701" y="139"/>
                                  </a:lnTo>
                                  <a:lnTo>
                                    <a:pt x="699" y="141"/>
                                  </a:lnTo>
                                  <a:lnTo>
                                    <a:pt x="698" y="142"/>
                                  </a:lnTo>
                                  <a:lnTo>
                                    <a:pt x="697" y="154"/>
                                  </a:lnTo>
                                  <a:lnTo>
                                    <a:pt x="696" y="160"/>
                                  </a:lnTo>
                                  <a:lnTo>
                                    <a:pt x="696" y="159"/>
                                  </a:lnTo>
                                  <a:lnTo>
                                    <a:pt x="695" y="159"/>
                                  </a:lnTo>
                                  <a:lnTo>
                                    <a:pt x="696" y="156"/>
                                  </a:lnTo>
                                  <a:lnTo>
                                    <a:pt x="697" y="150"/>
                                  </a:lnTo>
                                  <a:lnTo>
                                    <a:pt x="697" y="141"/>
                                  </a:lnTo>
                                  <a:lnTo>
                                    <a:pt x="694" y="133"/>
                                  </a:lnTo>
                                  <a:lnTo>
                                    <a:pt x="693" y="142"/>
                                  </a:lnTo>
                                  <a:lnTo>
                                    <a:pt x="690" y="135"/>
                                  </a:lnTo>
                                  <a:lnTo>
                                    <a:pt x="690" y="123"/>
                                  </a:lnTo>
                                  <a:lnTo>
                                    <a:pt x="689" y="120"/>
                                  </a:lnTo>
                                  <a:lnTo>
                                    <a:pt x="690" y="105"/>
                                  </a:lnTo>
                                  <a:lnTo>
                                    <a:pt x="686" y="100"/>
                                  </a:lnTo>
                                  <a:lnTo>
                                    <a:pt x="682" y="101"/>
                                  </a:lnTo>
                                  <a:lnTo>
                                    <a:pt x="680" y="103"/>
                                  </a:lnTo>
                                  <a:lnTo>
                                    <a:pt x="677" y="106"/>
                                  </a:lnTo>
                                  <a:lnTo>
                                    <a:pt x="675" y="90"/>
                                  </a:lnTo>
                                  <a:lnTo>
                                    <a:pt x="673" y="107"/>
                                  </a:lnTo>
                                  <a:lnTo>
                                    <a:pt x="679" y="108"/>
                                  </a:lnTo>
                                  <a:lnTo>
                                    <a:pt x="678" y="122"/>
                                  </a:lnTo>
                                  <a:lnTo>
                                    <a:pt x="681" y="143"/>
                                  </a:lnTo>
                                  <a:lnTo>
                                    <a:pt x="681" y="146"/>
                                  </a:lnTo>
                                  <a:lnTo>
                                    <a:pt x="678" y="154"/>
                                  </a:lnTo>
                                  <a:lnTo>
                                    <a:pt x="678" y="143"/>
                                  </a:lnTo>
                                  <a:lnTo>
                                    <a:pt x="679" y="140"/>
                                  </a:lnTo>
                                  <a:lnTo>
                                    <a:pt x="680" y="138"/>
                                  </a:lnTo>
                                  <a:lnTo>
                                    <a:pt x="680" y="133"/>
                                  </a:lnTo>
                                  <a:lnTo>
                                    <a:pt x="677" y="126"/>
                                  </a:lnTo>
                                  <a:lnTo>
                                    <a:pt x="677" y="150"/>
                                  </a:lnTo>
                                  <a:lnTo>
                                    <a:pt x="676" y="152"/>
                                  </a:lnTo>
                                  <a:lnTo>
                                    <a:pt x="674" y="149"/>
                                  </a:lnTo>
                                  <a:lnTo>
                                    <a:pt x="671" y="159"/>
                                  </a:lnTo>
                                  <a:lnTo>
                                    <a:pt x="672" y="142"/>
                                  </a:lnTo>
                                  <a:lnTo>
                                    <a:pt x="669" y="146"/>
                                  </a:lnTo>
                                  <a:lnTo>
                                    <a:pt x="665" y="145"/>
                                  </a:lnTo>
                                  <a:lnTo>
                                    <a:pt x="664" y="164"/>
                                  </a:lnTo>
                                  <a:lnTo>
                                    <a:pt x="663" y="155"/>
                                  </a:lnTo>
                                  <a:lnTo>
                                    <a:pt x="663" y="142"/>
                                  </a:lnTo>
                                  <a:lnTo>
                                    <a:pt x="661" y="135"/>
                                  </a:lnTo>
                                  <a:lnTo>
                                    <a:pt x="660" y="142"/>
                                  </a:lnTo>
                                  <a:lnTo>
                                    <a:pt x="660" y="157"/>
                                  </a:lnTo>
                                  <a:lnTo>
                                    <a:pt x="659" y="154"/>
                                  </a:lnTo>
                                  <a:lnTo>
                                    <a:pt x="657" y="148"/>
                                  </a:lnTo>
                                  <a:lnTo>
                                    <a:pt x="657" y="132"/>
                                  </a:lnTo>
                                  <a:lnTo>
                                    <a:pt x="655" y="134"/>
                                  </a:lnTo>
                                  <a:lnTo>
                                    <a:pt x="654" y="141"/>
                                  </a:lnTo>
                                  <a:lnTo>
                                    <a:pt x="655" y="152"/>
                                  </a:lnTo>
                                  <a:lnTo>
                                    <a:pt x="654" y="153"/>
                                  </a:lnTo>
                                  <a:lnTo>
                                    <a:pt x="652" y="152"/>
                                  </a:lnTo>
                                  <a:lnTo>
                                    <a:pt x="651" y="162"/>
                                  </a:lnTo>
                                  <a:lnTo>
                                    <a:pt x="650" y="163"/>
                                  </a:lnTo>
                                  <a:lnTo>
                                    <a:pt x="650" y="164"/>
                                  </a:lnTo>
                                  <a:lnTo>
                                    <a:pt x="650" y="153"/>
                                  </a:lnTo>
                                  <a:lnTo>
                                    <a:pt x="649" y="153"/>
                                  </a:lnTo>
                                  <a:lnTo>
                                    <a:pt x="648" y="168"/>
                                  </a:lnTo>
                                  <a:lnTo>
                                    <a:pt x="648" y="157"/>
                                  </a:lnTo>
                                  <a:lnTo>
                                    <a:pt x="648" y="150"/>
                                  </a:lnTo>
                                  <a:lnTo>
                                    <a:pt x="649" y="154"/>
                                  </a:lnTo>
                                  <a:lnTo>
                                    <a:pt x="649" y="143"/>
                                  </a:lnTo>
                                  <a:lnTo>
                                    <a:pt x="647" y="147"/>
                                  </a:lnTo>
                                  <a:lnTo>
                                    <a:pt x="648" y="128"/>
                                  </a:lnTo>
                                  <a:lnTo>
                                    <a:pt x="645" y="132"/>
                                  </a:lnTo>
                                  <a:lnTo>
                                    <a:pt x="645" y="149"/>
                                  </a:lnTo>
                                  <a:lnTo>
                                    <a:pt x="642" y="140"/>
                                  </a:lnTo>
                                  <a:lnTo>
                                    <a:pt x="641" y="146"/>
                                  </a:lnTo>
                                  <a:lnTo>
                                    <a:pt x="641" y="140"/>
                                  </a:lnTo>
                                  <a:lnTo>
                                    <a:pt x="640" y="139"/>
                                  </a:lnTo>
                                  <a:lnTo>
                                    <a:pt x="641" y="131"/>
                                  </a:lnTo>
                                  <a:lnTo>
                                    <a:pt x="642" y="128"/>
                                  </a:lnTo>
                                  <a:lnTo>
                                    <a:pt x="644" y="132"/>
                                  </a:lnTo>
                                  <a:lnTo>
                                    <a:pt x="643" y="134"/>
                                  </a:lnTo>
                                  <a:lnTo>
                                    <a:pt x="643" y="110"/>
                                  </a:lnTo>
                                  <a:lnTo>
                                    <a:pt x="644" y="112"/>
                                  </a:lnTo>
                                  <a:lnTo>
                                    <a:pt x="645" y="116"/>
                                  </a:lnTo>
                                  <a:lnTo>
                                    <a:pt x="646" y="125"/>
                                  </a:lnTo>
                                  <a:lnTo>
                                    <a:pt x="648" y="123"/>
                                  </a:lnTo>
                                  <a:lnTo>
                                    <a:pt x="648" y="131"/>
                                  </a:lnTo>
                                  <a:lnTo>
                                    <a:pt x="649" y="136"/>
                                  </a:lnTo>
                                  <a:lnTo>
                                    <a:pt x="649" y="128"/>
                                  </a:lnTo>
                                  <a:lnTo>
                                    <a:pt x="648" y="121"/>
                                  </a:lnTo>
                                  <a:lnTo>
                                    <a:pt x="648" y="104"/>
                                  </a:lnTo>
                                  <a:lnTo>
                                    <a:pt x="651" y="108"/>
                                  </a:lnTo>
                                  <a:lnTo>
                                    <a:pt x="651" y="133"/>
                                  </a:lnTo>
                                  <a:lnTo>
                                    <a:pt x="653" y="148"/>
                                  </a:lnTo>
                                  <a:lnTo>
                                    <a:pt x="654" y="133"/>
                                  </a:lnTo>
                                  <a:lnTo>
                                    <a:pt x="652" y="124"/>
                                  </a:lnTo>
                                  <a:lnTo>
                                    <a:pt x="652" y="106"/>
                                  </a:lnTo>
                                  <a:lnTo>
                                    <a:pt x="655" y="107"/>
                                  </a:lnTo>
                                  <a:lnTo>
                                    <a:pt x="656" y="113"/>
                                  </a:lnTo>
                                  <a:lnTo>
                                    <a:pt x="658" y="119"/>
                                  </a:lnTo>
                                  <a:lnTo>
                                    <a:pt x="657" y="135"/>
                                  </a:lnTo>
                                  <a:lnTo>
                                    <a:pt x="659" y="139"/>
                                  </a:lnTo>
                                  <a:lnTo>
                                    <a:pt x="660" y="134"/>
                                  </a:lnTo>
                                  <a:lnTo>
                                    <a:pt x="660" y="130"/>
                                  </a:lnTo>
                                  <a:lnTo>
                                    <a:pt x="661" y="125"/>
                                  </a:lnTo>
                                  <a:lnTo>
                                    <a:pt x="664" y="130"/>
                                  </a:lnTo>
                                  <a:lnTo>
                                    <a:pt x="666" y="136"/>
                                  </a:lnTo>
                                  <a:lnTo>
                                    <a:pt x="668" y="143"/>
                                  </a:lnTo>
                                  <a:lnTo>
                                    <a:pt x="668" y="127"/>
                                  </a:lnTo>
                                  <a:lnTo>
                                    <a:pt x="669" y="126"/>
                                  </a:lnTo>
                                  <a:lnTo>
                                    <a:pt x="673" y="121"/>
                                  </a:lnTo>
                                  <a:lnTo>
                                    <a:pt x="674" y="135"/>
                                  </a:lnTo>
                                  <a:lnTo>
                                    <a:pt x="677" y="117"/>
                                  </a:lnTo>
                                  <a:lnTo>
                                    <a:pt x="676" y="103"/>
                                  </a:lnTo>
                                  <a:lnTo>
                                    <a:pt x="674" y="120"/>
                                  </a:lnTo>
                                  <a:lnTo>
                                    <a:pt x="673" y="117"/>
                                  </a:lnTo>
                                  <a:lnTo>
                                    <a:pt x="672" y="116"/>
                                  </a:lnTo>
                                  <a:lnTo>
                                    <a:pt x="673" y="101"/>
                                  </a:lnTo>
                                  <a:lnTo>
                                    <a:pt x="672" y="107"/>
                                  </a:lnTo>
                                  <a:lnTo>
                                    <a:pt x="671" y="116"/>
                                  </a:lnTo>
                                  <a:lnTo>
                                    <a:pt x="672" y="117"/>
                                  </a:lnTo>
                                  <a:lnTo>
                                    <a:pt x="673" y="122"/>
                                  </a:lnTo>
                                  <a:lnTo>
                                    <a:pt x="670" y="125"/>
                                  </a:lnTo>
                                  <a:lnTo>
                                    <a:pt x="670" y="116"/>
                                  </a:lnTo>
                                  <a:lnTo>
                                    <a:pt x="670" y="101"/>
                                  </a:lnTo>
                                  <a:lnTo>
                                    <a:pt x="667" y="107"/>
                                  </a:lnTo>
                                  <a:lnTo>
                                    <a:pt x="664" y="106"/>
                                  </a:lnTo>
                                  <a:lnTo>
                                    <a:pt x="660" y="105"/>
                                  </a:lnTo>
                                  <a:lnTo>
                                    <a:pt x="660" y="113"/>
                                  </a:lnTo>
                                  <a:lnTo>
                                    <a:pt x="661" y="118"/>
                                  </a:lnTo>
                                  <a:lnTo>
                                    <a:pt x="660" y="120"/>
                                  </a:lnTo>
                                  <a:lnTo>
                                    <a:pt x="658" y="120"/>
                                  </a:lnTo>
                                  <a:lnTo>
                                    <a:pt x="659" y="99"/>
                                  </a:lnTo>
                                  <a:lnTo>
                                    <a:pt x="658" y="94"/>
                                  </a:lnTo>
                                  <a:lnTo>
                                    <a:pt x="652" y="98"/>
                                  </a:lnTo>
                                  <a:lnTo>
                                    <a:pt x="647" y="98"/>
                                  </a:lnTo>
                                  <a:lnTo>
                                    <a:pt x="646" y="103"/>
                                  </a:lnTo>
                                  <a:lnTo>
                                    <a:pt x="647" y="102"/>
                                  </a:lnTo>
                                  <a:lnTo>
                                    <a:pt x="647" y="108"/>
                                  </a:lnTo>
                                  <a:lnTo>
                                    <a:pt x="645" y="113"/>
                                  </a:lnTo>
                                  <a:lnTo>
                                    <a:pt x="645" y="99"/>
                                  </a:lnTo>
                                  <a:lnTo>
                                    <a:pt x="643" y="97"/>
                                  </a:lnTo>
                                  <a:lnTo>
                                    <a:pt x="641" y="95"/>
                                  </a:lnTo>
                                  <a:lnTo>
                                    <a:pt x="639" y="105"/>
                                  </a:lnTo>
                                  <a:lnTo>
                                    <a:pt x="637" y="111"/>
                                  </a:lnTo>
                                  <a:lnTo>
                                    <a:pt x="637" y="103"/>
                                  </a:lnTo>
                                  <a:lnTo>
                                    <a:pt x="637" y="94"/>
                                  </a:lnTo>
                                  <a:lnTo>
                                    <a:pt x="636" y="96"/>
                                  </a:lnTo>
                                  <a:lnTo>
                                    <a:pt x="634" y="102"/>
                                  </a:lnTo>
                                  <a:lnTo>
                                    <a:pt x="636" y="110"/>
                                  </a:lnTo>
                                  <a:lnTo>
                                    <a:pt x="635" y="115"/>
                                  </a:lnTo>
                                  <a:lnTo>
                                    <a:pt x="634" y="115"/>
                                  </a:lnTo>
                                  <a:lnTo>
                                    <a:pt x="634" y="119"/>
                                  </a:lnTo>
                                  <a:lnTo>
                                    <a:pt x="634" y="120"/>
                                  </a:lnTo>
                                  <a:lnTo>
                                    <a:pt x="633" y="115"/>
                                  </a:lnTo>
                                  <a:lnTo>
                                    <a:pt x="634" y="102"/>
                                  </a:lnTo>
                                  <a:lnTo>
                                    <a:pt x="632" y="105"/>
                                  </a:lnTo>
                                  <a:lnTo>
                                    <a:pt x="628" y="103"/>
                                  </a:lnTo>
                                  <a:lnTo>
                                    <a:pt x="626" y="125"/>
                                  </a:lnTo>
                                  <a:lnTo>
                                    <a:pt x="623" y="133"/>
                                  </a:lnTo>
                                  <a:lnTo>
                                    <a:pt x="623" y="120"/>
                                  </a:lnTo>
                                  <a:lnTo>
                                    <a:pt x="621" y="114"/>
                                  </a:lnTo>
                                  <a:lnTo>
                                    <a:pt x="623" y="98"/>
                                  </a:lnTo>
                                  <a:lnTo>
                                    <a:pt x="622" y="101"/>
                                  </a:lnTo>
                                  <a:lnTo>
                                    <a:pt x="620" y="92"/>
                                  </a:lnTo>
                                  <a:lnTo>
                                    <a:pt x="619" y="103"/>
                                  </a:lnTo>
                                  <a:lnTo>
                                    <a:pt x="620" y="109"/>
                                  </a:lnTo>
                                  <a:lnTo>
                                    <a:pt x="623" y="132"/>
                                  </a:lnTo>
                                  <a:lnTo>
                                    <a:pt x="620" y="138"/>
                                  </a:lnTo>
                                  <a:lnTo>
                                    <a:pt x="619" y="123"/>
                                  </a:lnTo>
                                  <a:lnTo>
                                    <a:pt x="618" y="120"/>
                                  </a:lnTo>
                                  <a:lnTo>
                                    <a:pt x="616" y="118"/>
                                  </a:lnTo>
                                  <a:lnTo>
                                    <a:pt x="614" y="109"/>
                                  </a:lnTo>
                                  <a:lnTo>
                                    <a:pt x="615" y="108"/>
                                  </a:lnTo>
                                  <a:lnTo>
                                    <a:pt x="616" y="103"/>
                                  </a:lnTo>
                                  <a:lnTo>
                                    <a:pt x="616" y="92"/>
                                  </a:lnTo>
                                  <a:lnTo>
                                    <a:pt x="614" y="90"/>
                                  </a:lnTo>
                                  <a:lnTo>
                                    <a:pt x="613" y="101"/>
                                  </a:lnTo>
                                  <a:lnTo>
                                    <a:pt x="610" y="96"/>
                                  </a:lnTo>
                                  <a:lnTo>
                                    <a:pt x="609" y="94"/>
                                  </a:lnTo>
                                  <a:lnTo>
                                    <a:pt x="609" y="82"/>
                                  </a:lnTo>
                                  <a:lnTo>
                                    <a:pt x="607" y="86"/>
                                  </a:lnTo>
                                  <a:lnTo>
                                    <a:pt x="606" y="109"/>
                                  </a:lnTo>
                                  <a:lnTo>
                                    <a:pt x="604" y="115"/>
                                  </a:lnTo>
                                  <a:lnTo>
                                    <a:pt x="601" y="125"/>
                                  </a:lnTo>
                                  <a:lnTo>
                                    <a:pt x="602" y="126"/>
                                  </a:lnTo>
                                  <a:lnTo>
                                    <a:pt x="602" y="129"/>
                                  </a:lnTo>
                                  <a:lnTo>
                                    <a:pt x="602" y="135"/>
                                  </a:lnTo>
                                  <a:lnTo>
                                    <a:pt x="599" y="128"/>
                                  </a:lnTo>
                                  <a:lnTo>
                                    <a:pt x="600" y="154"/>
                                  </a:lnTo>
                                  <a:lnTo>
                                    <a:pt x="598" y="149"/>
                                  </a:lnTo>
                                  <a:lnTo>
                                    <a:pt x="598" y="133"/>
                                  </a:lnTo>
                                  <a:lnTo>
                                    <a:pt x="599" y="137"/>
                                  </a:lnTo>
                                  <a:lnTo>
                                    <a:pt x="600" y="130"/>
                                  </a:lnTo>
                                  <a:lnTo>
                                    <a:pt x="595" y="131"/>
                                  </a:lnTo>
                                  <a:lnTo>
                                    <a:pt x="592" y="131"/>
                                  </a:lnTo>
                                  <a:lnTo>
                                    <a:pt x="590" y="153"/>
                                  </a:lnTo>
                                  <a:lnTo>
                                    <a:pt x="591" y="145"/>
                                  </a:lnTo>
                                  <a:lnTo>
                                    <a:pt x="593" y="143"/>
                                  </a:lnTo>
                                  <a:lnTo>
                                    <a:pt x="593" y="153"/>
                                  </a:lnTo>
                                  <a:lnTo>
                                    <a:pt x="593" y="169"/>
                                  </a:lnTo>
                                  <a:lnTo>
                                    <a:pt x="595" y="174"/>
                                  </a:lnTo>
                                  <a:lnTo>
                                    <a:pt x="596" y="161"/>
                                  </a:lnTo>
                                  <a:lnTo>
                                    <a:pt x="593" y="153"/>
                                  </a:lnTo>
                                  <a:lnTo>
                                    <a:pt x="595" y="149"/>
                                  </a:lnTo>
                                  <a:lnTo>
                                    <a:pt x="598" y="147"/>
                                  </a:lnTo>
                                  <a:lnTo>
                                    <a:pt x="599" y="160"/>
                                  </a:lnTo>
                                  <a:lnTo>
                                    <a:pt x="601" y="165"/>
                                  </a:lnTo>
                                  <a:lnTo>
                                    <a:pt x="600" y="175"/>
                                  </a:lnTo>
                                  <a:lnTo>
                                    <a:pt x="598" y="172"/>
                                  </a:lnTo>
                                  <a:lnTo>
                                    <a:pt x="597" y="171"/>
                                  </a:lnTo>
                                  <a:lnTo>
                                    <a:pt x="595" y="176"/>
                                  </a:lnTo>
                                  <a:lnTo>
                                    <a:pt x="594" y="176"/>
                                  </a:lnTo>
                                  <a:lnTo>
                                    <a:pt x="593" y="177"/>
                                  </a:lnTo>
                                  <a:lnTo>
                                    <a:pt x="593" y="176"/>
                                  </a:lnTo>
                                  <a:lnTo>
                                    <a:pt x="593" y="174"/>
                                  </a:lnTo>
                                  <a:lnTo>
                                    <a:pt x="593" y="173"/>
                                  </a:lnTo>
                                  <a:lnTo>
                                    <a:pt x="592" y="175"/>
                                  </a:lnTo>
                                  <a:lnTo>
                                    <a:pt x="592" y="164"/>
                                  </a:lnTo>
                                  <a:lnTo>
                                    <a:pt x="590" y="168"/>
                                  </a:lnTo>
                                  <a:lnTo>
                                    <a:pt x="586" y="178"/>
                                  </a:lnTo>
                                  <a:lnTo>
                                    <a:pt x="585" y="175"/>
                                  </a:lnTo>
                                  <a:lnTo>
                                    <a:pt x="584" y="174"/>
                                  </a:lnTo>
                                  <a:lnTo>
                                    <a:pt x="583" y="178"/>
                                  </a:lnTo>
                                  <a:lnTo>
                                    <a:pt x="580" y="177"/>
                                  </a:lnTo>
                                  <a:lnTo>
                                    <a:pt x="577" y="176"/>
                                  </a:lnTo>
                                  <a:lnTo>
                                    <a:pt x="574" y="175"/>
                                  </a:lnTo>
                                  <a:lnTo>
                                    <a:pt x="575" y="166"/>
                                  </a:lnTo>
                                  <a:lnTo>
                                    <a:pt x="576" y="180"/>
                                  </a:lnTo>
                                  <a:lnTo>
                                    <a:pt x="577" y="171"/>
                                  </a:lnTo>
                                  <a:lnTo>
                                    <a:pt x="577" y="161"/>
                                  </a:lnTo>
                                  <a:lnTo>
                                    <a:pt x="573" y="166"/>
                                  </a:lnTo>
                                  <a:lnTo>
                                    <a:pt x="573" y="175"/>
                                  </a:lnTo>
                                  <a:lnTo>
                                    <a:pt x="569" y="173"/>
                                  </a:lnTo>
                                  <a:lnTo>
                                    <a:pt x="566" y="170"/>
                                  </a:lnTo>
                                  <a:lnTo>
                                    <a:pt x="563" y="167"/>
                                  </a:lnTo>
                                  <a:lnTo>
                                    <a:pt x="560" y="167"/>
                                  </a:lnTo>
                                  <a:lnTo>
                                    <a:pt x="562" y="180"/>
                                  </a:lnTo>
                                  <a:lnTo>
                                    <a:pt x="557" y="177"/>
                                  </a:lnTo>
                                  <a:lnTo>
                                    <a:pt x="553" y="163"/>
                                  </a:lnTo>
                                  <a:lnTo>
                                    <a:pt x="549" y="175"/>
                                  </a:lnTo>
                                  <a:lnTo>
                                    <a:pt x="542" y="166"/>
                                  </a:lnTo>
                                  <a:lnTo>
                                    <a:pt x="541" y="170"/>
                                  </a:lnTo>
                                  <a:lnTo>
                                    <a:pt x="542" y="176"/>
                                  </a:lnTo>
                                  <a:lnTo>
                                    <a:pt x="540" y="176"/>
                                  </a:lnTo>
                                  <a:lnTo>
                                    <a:pt x="532" y="170"/>
                                  </a:lnTo>
                                  <a:lnTo>
                                    <a:pt x="523" y="170"/>
                                  </a:lnTo>
                                  <a:lnTo>
                                    <a:pt x="513" y="175"/>
                                  </a:lnTo>
                                  <a:lnTo>
                                    <a:pt x="512" y="169"/>
                                  </a:lnTo>
                                  <a:lnTo>
                                    <a:pt x="513" y="161"/>
                                  </a:lnTo>
                                  <a:lnTo>
                                    <a:pt x="511" y="160"/>
                                  </a:lnTo>
                                  <a:lnTo>
                                    <a:pt x="511" y="168"/>
                                  </a:lnTo>
                                  <a:lnTo>
                                    <a:pt x="504" y="169"/>
                                  </a:lnTo>
                                  <a:lnTo>
                                    <a:pt x="501" y="169"/>
                                  </a:lnTo>
                                  <a:lnTo>
                                    <a:pt x="498" y="169"/>
                                  </a:lnTo>
                                  <a:lnTo>
                                    <a:pt x="495" y="168"/>
                                  </a:lnTo>
                                  <a:lnTo>
                                    <a:pt x="492" y="167"/>
                                  </a:lnTo>
                                  <a:lnTo>
                                    <a:pt x="493" y="165"/>
                                  </a:lnTo>
                                  <a:lnTo>
                                    <a:pt x="493" y="163"/>
                                  </a:lnTo>
                                  <a:lnTo>
                                    <a:pt x="494" y="162"/>
                                  </a:lnTo>
                                  <a:lnTo>
                                    <a:pt x="497" y="156"/>
                                  </a:lnTo>
                                  <a:lnTo>
                                    <a:pt x="501" y="171"/>
                                  </a:lnTo>
                                  <a:lnTo>
                                    <a:pt x="505" y="159"/>
                                  </a:lnTo>
                                  <a:lnTo>
                                    <a:pt x="502" y="149"/>
                                  </a:lnTo>
                                  <a:lnTo>
                                    <a:pt x="497" y="155"/>
                                  </a:lnTo>
                                  <a:lnTo>
                                    <a:pt x="493" y="152"/>
                                  </a:lnTo>
                                  <a:lnTo>
                                    <a:pt x="492" y="161"/>
                                  </a:lnTo>
                                  <a:lnTo>
                                    <a:pt x="491" y="163"/>
                                  </a:lnTo>
                                  <a:lnTo>
                                    <a:pt x="491" y="166"/>
                                  </a:lnTo>
                                  <a:lnTo>
                                    <a:pt x="490" y="166"/>
                                  </a:lnTo>
                                  <a:lnTo>
                                    <a:pt x="489" y="166"/>
                                  </a:lnTo>
                                  <a:lnTo>
                                    <a:pt x="489" y="164"/>
                                  </a:lnTo>
                                  <a:lnTo>
                                    <a:pt x="489" y="163"/>
                                  </a:lnTo>
                                  <a:lnTo>
                                    <a:pt x="489" y="162"/>
                                  </a:lnTo>
                                  <a:lnTo>
                                    <a:pt x="489" y="159"/>
                                  </a:lnTo>
                                  <a:lnTo>
                                    <a:pt x="488" y="161"/>
                                  </a:lnTo>
                                  <a:lnTo>
                                    <a:pt x="487" y="165"/>
                                  </a:lnTo>
                                  <a:lnTo>
                                    <a:pt x="486" y="164"/>
                                  </a:lnTo>
                                  <a:lnTo>
                                    <a:pt x="485" y="164"/>
                                  </a:lnTo>
                                  <a:lnTo>
                                    <a:pt x="484" y="163"/>
                                  </a:lnTo>
                                  <a:lnTo>
                                    <a:pt x="486" y="158"/>
                                  </a:lnTo>
                                  <a:lnTo>
                                    <a:pt x="487" y="146"/>
                                  </a:lnTo>
                                  <a:lnTo>
                                    <a:pt x="489" y="152"/>
                                  </a:lnTo>
                                  <a:lnTo>
                                    <a:pt x="489" y="136"/>
                                  </a:lnTo>
                                  <a:lnTo>
                                    <a:pt x="487" y="141"/>
                                  </a:lnTo>
                                  <a:lnTo>
                                    <a:pt x="485" y="142"/>
                                  </a:lnTo>
                                  <a:lnTo>
                                    <a:pt x="484" y="156"/>
                                  </a:lnTo>
                                  <a:lnTo>
                                    <a:pt x="482" y="146"/>
                                  </a:lnTo>
                                  <a:lnTo>
                                    <a:pt x="482" y="149"/>
                                  </a:lnTo>
                                  <a:lnTo>
                                    <a:pt x="482" y="155"/>
                                  </a:lnTo>
                                  <a:lnTo>
                                    <a:pt x="481" y="146"/>
                                  </a:lnTo>
                                  <a:lnTo>
                                    <a:pt x="479" y="141"/>
                                  </a:lnTo>
                                  <a:lnTo>
                                    <a:pt x="478" y="155"/>
                                  </a:lnTo>
                                  <a:lnTo>
                                    <a:pt x="480" y="154"/>
                                  </a:lnTo>
                                  <a:lnTo>
                                    <a:pt x="481" y="158"/>
                                  </a:lnTo>
                                  <a:lnTo>
                                    <a:pt x="481" y="162"/>
                                  </a:lnTo>
                                  <a:lnTo>
                                    <a:pt x="480" y="161"/>
                                  </a:lnTo>
                                  <a:lnTo>
                                    <a:pt x="478" y="160"/>
                                  </a:lnTo>
                                  <a:lnTo>
                                    <a:pt x="477" y="159"/>
                                  </a:lnTo>
                                  <a:lnTo>
                                    <a:pt x="476" y="152"/>
                                  </a:lnTo>
                                  <a:lnTo>
                                    <a:pt x="475" y="154"/>
                                  </a:lnTo>
                                  <a:lnTo>
                                    <a:pt x="475" y="158"/>
                                  </a:lnTo>
                                  <a:lnTo>
                                    <a:pt x="474" y="157"/>
                                  </a:lnTo>
                                  <a:lnTo>
                                    <a:pt x="473" y="157"/>
                                  </a:lnTo>
                                  <a:lnTo>
                                    <a:pt x="472" y="156"/>
                                  </a:lnTo>
                                  <a:lnTo>
                                    <a:pt x="473" y="145"/>
                                  </a:lnTo>
                                  <a:lnTo>
                                    <a:pt x="473" y="142"/>
                                  </a:lnTo>
                                  <a:lnTo>
                                    <a:pt x="474" y="134"/>
                                  </a:lnTo>
                                  <a:lnTo>
                                    <a:pt x="471" y="129"/>
                                  </a:lnTo>
                                  <a:lnTo>
                                    <a:pt x="471" y="146"/>
                                  </a:lnTo>
                                  <a:lnTo>
                                    <a:pt x="469" y="154"/>
                                  </a:lnTo>
                                  <a:lnTo>
                                    <a:pt x="468" y="154"/>
                                  </a:lnTo>
                                  <a:lnTo>
                                    <a:pt x="468" y="153"/>
                                  </a:lnTo>
                                  <a:lnTo>
                                    <a:pt x="468" y="143"/>
                                  </a:lnTo>
                                  <a:lnTo>
                                    <a:pt x="470" y="144"/>
                                  </a:lnTo>
                                  <a:lnTo>
                                    <a:pt x="469" y="134"/>
                                  </a:lnTo>
                                  <a:lnTo>
                                    <a:pt x="459" y="130"/>
                                  </a:lnTo>
                                  <a:lnTo>
                                    <a:pt x="452" y="130"/>
                                  </a:lnTo>
                                  <a:lnTo>
                                    <a:pt x="449" y="130"/>
                                  </a:lnTo>
                                  <a:lnTo>
                                    <a:pt x="448" y="121"/>
                                  </a:lnTo>
                                  <a:lnTo>
                                    <a:pt x="447" y="120"/>
                                  </a:lnTo>
                                  <a:lnTo>
                                    <a:pt x="446" y="121"/>
                                  </a:lnTo>
                                  <a:lnTo>
                                    <a:pt x="446" y="128"/>
                                  </a:lnTo>
                                  <a:lnTo>
                                    <a:pt x="445" y="130"/>
                                  </a:lnTo>
                                  <a:lnTo>
                                    <a:pt x="444" y="115"/>
                                  </a:lnTo>
                                  <a:lnTo>
                                    <a:pt x="442" y="126"/>
                                  </a:lnTo>
                                  <a:lnTo>
                                    <a:pt x="440" y="124"/>
                                  </a:lnTo>
                                  <a:lnTo>
                                    <a:pt x="435" y="120"/>
                                  </a:lnTo>
                                  <a:lnTo>
                                    <a:pt x="430" y="108"/>
                                  </a:lnTo>
                                  <a:lnTo>
                                    <a:pt x="424" y="107"/>
                                  </a:lnTo>
                                  <a:lnTo>
                                    <a:pt x="421" y="107"/>
                                  </a:lnTo>
                                  <a:lnTo>
                                    <a:pt x="417" y="111"/>
                                  </a:lnTo>
                                  <a:lnTo>
                                    <a:pt x="415" y="105"/>
                                  </a:lnTo>
                                  <a:lnTo>
                                    <a:pt x="415" y="113"/>
                                  </a:lnTo>
                                  <a:lnTo>
                                    <a:pt x="415" y="123"/>
                                  </a:lnTo>
                                  <a:lnTo>
                                    <a:pt x="413" y="120"/>
                                  </a:lnTo>
                                  <a:lnTo>
                                    <a:pt x="414" y="112"/>
                                  </a:lnTo>
                                  <a:lnTo>
                                    <a:pt x="413" y="105"/>
                                  </a:lnTo>
                                  <a:lnTo>
                                    <a:pt x="413" y="100"/>
                                  </a:lnTo>
                                  <a:lnTo>
                                    <a:pt x="407" y="104"/>
                                  </a:lnTo>
                                  <a:lnTo>
                                    <a:pt x="404" y="87"/>
                                  </a:lnTo>
                                  <a:lnTo>
                                    <a:pt x="401" y="103"/>
                                  </a:lnTo>
                                  <a:lnTo>
                                    <a:pt x="401" y="88"/>
                                  </a:lnTo>
                                  <a:lnTo>
                                    <a:pt x="399" y="86"/>
                                  </a:lnTo>
                                  <a:lnTo>
                                    <a:pt x="398" y="83"/>
                                  </a:lnTo>
                                  <a:lnTo>
                                    <a:pt x="395" y="99"/>
                                  </a:lnTo>
                                  <a:lnTo>
                                    <a:pt x="393" y="121"/>
                                  </a:lnTo>
                                  <a:lnTo>
                                    <a:pt x="390" y="122"/>
                                  </a:lnTo>
                                  <a:lnTo>
                                    <a:pt x="388" y="112"/>
                                  </a:lnTo>
                                  <a:lnTo>
                                    <a:pt x="386" y="106"/>
                                  </a:lnTo>
                                  <a:lnTo>
                                    <a:pt x="387" y="97"/>
                                  </a:lnTo>
                                  <a:lnTo>
                                    <a:pt x="391" y="103"/>
                                  </a:lnTo>
                                  <a:lnTo>
                                    <a:pt x="389" y="97"/>
                                  </a:lnTo>
                                  <a:lnTo>
                                    <a:pt x="389" y="95"/>
                                  </a:lnTo>
                                  <a:lnTo>
                                    <a:pt x="388" y="103"/>
                                  </a:lnTo>
                                  <a:lnTo>
                                    <a:pt x="386" y="91"/>
                                  </a:lnTo>
                                  <a:lnTo>
                                    <a:pt x="385" y="78"/>
                                  </a:lnTo>
                                  <a:lnTo>
                                    <a:pt x="387" y="88"/>
                                  </a:lnTo>
                                  <a:lnTo>
                                    <a:pt x="387" y="72"/>
                                  </a:lnTo>
                                  <a:lnTo>
                                    <a:pt x="384" y="75"/>
                                  </a:lnTo>
                                  <a:lnTo>
                                    <a:pt x="382" y="72"/>
                                  </a:lnTo>
                                  <a:lnTo>
                                    <a:pt x="380" y="75"/>
                                  </a:lnTo>
                                  <a:lnTo>
                                    <a:pt x="381" y="76"/>
                                  </a:lnTo>
                                  <a:lnTo>
                                    <a:pt x="381" y="80"/>
                                  </a:lnTo>
                                  <a:lnTo>
                                    <a:pt x="380" y="80"/>
                                  </a:lnTo>
                                  <a:lnTo>
                                    <a:pt x="364" y="84"/>
                                  </a:lnTo>
                                  <a:lnTo>
                                    <a:pt x="346" y="80"/>
                                  </a:lnTo>
                                  <a:lnTo>
                                    <a:pt x="340" y="81"/>
                                  </a:lnTo>
                                  <a:lnTo>
                                    <a:pt x="339" y="86"/>
                                  </a:lnTo>
                                  <a:lnTo>
                                    <a:pt x="338" y="84"/>
                                  </a:lnTo>
                                  <a:lnTo>
                                    <a:pt x="338" y="104"/>
                                  </a:lnTo>
                                  <a:lnTo>
                                    <a:pt x="336" y="107"/>
                                  </a:lnTo>
                                  <a:lnTo>
                                    <a:pt x="337" y="95"/>
                                  </a:lnTo>
                                  <a:lnTo>
                                    <a:pt x="339" y="81"/>
                                  </a:lnTo>
                                  <a:lnTo>
                                    <a:pt x="338" y="69"/>
                                  </a:lnTo>
                                  <a:lnTo>
                                    <a:pt x="334" y="63"/>
                                  </a:lnTo>
                                  <a:lnTo>
                                    <a:pt x="337" y="89"/>
                                  </a:lnTo>
                                  <a:lnTo>
                                    <a:pt x="335" y="89"/>
                                  </a:lnTo>
                                  <a:lnTo>
                                    <a:pt x="333" y="84"/>
                                  </a:lnTo>
                                  <a:lnTo>
                                    <a:pt x="335" y="76"/>
                                  </a:lnTo>
                                  <a:lnTo>
                                    <a:pt x="334" y="69"/>
                                  </a:lnTo>
                                  <a:lnTo>
                                    <a:pt x="327" y="70"/>
                                  </a:lnTo>
                                  <a:lnTo>
                                    <a:pt x="322" y="71"/>
                                  </a:lnTo>
                                  <a:lnTo>
                                    <a:pt x="317" y="76"/>
                                  </a:lnTo>
                                  <a:lnTo>
                                    <a:pt x="317" y="69"/>
                                  </a:lnTo>
                                  <a:lnTo>
                                    <a:pt x="316" y="68"/>
                                  </a:lnTo>
                                  <a:lnTo>
                                    <a:pt x="317" y="61"/>
                                  </a:lnTo>
                                  <a:lnTo>
                                    <a:pt x="314" y="57"/>
                                  </a:lnTo>
                                  <a:lnTo>
                                    <a:pt x="312" y="71"/>
                                  </a:lnTo>
                                  <a:lnTo>
                                    <a:pt x="310" y="60"/>
                                  </a:lnTo>
                                  <a:lnTo>
                                    <a:pt x="310" y="73"/>
                                  </a:lnTo>
                                  <a:lnTo>
                                    <a:pt x="309" y="76"/>
                                  </a:lnTo>
                                  <a:lnTo>
                                    <a:pt x="307" y="75"/>
                                  </a:lnTo>
                                  <a:lnTo>
                                    <a:pt x="307" y="62"/>
                                  </a:lnTo>
                                  <a:lnTo>
                                    <a:pt x="308" y="58"/>
                                  </a:lnTo>
                                  <a:lnTo>
                                    <a:pt x="309" y="50"/>
                                  </a:lnTo>
                                  <a:lnTo>
                                    <a:pt x="312" y="47"/>
                                  </a:lnTo>
                                  <a:lnTo>
                                    <a:pt x="317" y="58"/>
                                  </a:lnTo>
                                  <a:lnTo>
                                    <a:pt x="319" y="47"/>
                                  </a:lnTo>
                                  <a:lnTo>
                                    <a:pt x="316" y="42"/>
                                  </a:lnTo>
                                  <a:lnTo>
                                    <a:pt x="310" y="51"/>
                                  </a:lnTo>
                                  <a:lnTo>
                                    <a:pt x="307" y="40"/>
                                  </a:lnTo>
                                  <a:lnTo>
                                    <a:pt x="307" y="60"/>
                                  </a:lnTo>
                                  <a:lnTo>
                                    <a:pt x="305" y="54"/>
                                  </a:lnTo>
                                  <a:lnTo>
                                    <a:pt x="304" y="54"/>
                                  </a:lnTo>
                                  <a:lnTo>
                                    <a:pt x="302" y="61"/>
                                  </a:lnTo>
                                  <a:lnTo>
                                    <a:pt x="305" y="70"/>
                                  </a:lnTo>
                                  <a:lnTo>
                                    <a:pt x="302" y="69"/>
                                  </a:lnTo>
                                  <a:lnTo>
                                    <a:pt x="302" y="64"/>
                                  </a:lnTo>
                                  <a:lnTo>
                                    <a:pt x="303" y="61"/>
                                  </a:lnTo>
                                  <a:lnTo>
                                    <a:pt x="301" y="54"/>
                                  </a:lnTo>
                                  <a:lnTo>
                                    <a:pt x="297" y="53"/>
                                  </a:lnTo>
                                  <a:lnTo>
                                    <a:pt x="296" y="53"/>
                                  </a:lnTo>
                                  <a:lnTo>
                                    <a:pt x="296" y="62"/>
                                  </a:lnTo>
                                  <a:lnTo>
                                    <a:pt x="296" y="63"/>
                                  </a:lnTo>
                                  <a:lnTo>
                                    <a:pt x="294" y="54"/>
                                  </a:lnTo>
                                  <a:lnTo>
                                    <a:pt x="292" y="46"/>
                                  </a:lnTo>
                                  <a:lnTo>
                                    <a:pt x="290" y="47"/>
                                  </a:lnTo>
                                  <a:lnTo>
                                    <a:pt x="290" y="37"/>
                                  </a:lnTo>
                                  <a:lnTo>
                                    <a:pt x="287" y="36"/>
                                  </a:lnTo>
                                  <a:lnTo>
                                    <a:pt x="288" y="61"/>
                                  </a:lnTo>
                                  <a:lnTo>
                                    <a:pt x="286" y="57"/>
                                  </a:lnTo>
                                  <a:lnTo>
                                    <a:pt x="285" y="45"/>
                                  </a:lnTo>
                                  <a:lnTo>
                                    <a:pt x="283" y="44"/>
                                  </a:lnTo>
                                  <a:lnTo>
                                    <a:pt x="282" y="36"/>
                                  </a:lnTo>
                                  <a:lnTo>
                                    <a:pt x="284" y="30"/>
                                  </a:lnTo>
                                  <a:lnTo>
                                    <a:pt x="286" y="33"/>
                                  </a:lnTo>
                                  <a:lnTo>
                                    <a:pt x="288" y="32"/>
                                  </a:lnTo>
                                  <a:lnTo>
                                    <a:pt x="291" y="32"/>
                                  </a:lnTo>
                                  <a:lnTo>
                                    <a:pt x="294" y="42"/>
                                  </a:lnTo>
                                  <a:lnTo>
                                    <a:pt x="294" y="23"/>
                                  </a:lnTo>
                                  <a:lnTo>
                                    <a:pt x="284" y="22"/>
                                  </a:lnTo>
                                  <a:lnTo>
                                    <a:pt x="272" y="23"/>
                                  </a:lnTo>
                                  <a:lnTo>
                                    <a:pt x="271" y="42"/>
                                  </a:lnTo>
                                  <a:lnTo>
                                    <a:pt x="269" y="45"/>
                                  </a:lnTo>
                                  <a:lnTo>
                                    <a:pt x="271" y="57"/>
                                  </a:lnTo>
                                  <a:lnTo>
                                    <a:pt x="267" y="61"/>
                                  </a:lnTo>
                                  <a:lnTo>
                                    <a:pt x="269" y="79"/>
                                  </a:lnTo>
                                  <a:lnTo>
                                    <a:pt x="267" y="75"/>
                                  </a:lnTo>
                                  <a:lnTo>
                                    <a:pt x="268" y="93"/>
                                  </a:lnTo>
                                  <a:lnTo>
                                    <a:pt x="266" y="89"/>
                                  </a:lnTo>
                                  <a:lnTo>
                                    <a:pt x="263" y="70"/>
                                  </a:lnTo>
                                  <a:lnTo>
                                    <a:pt x="262" y="49"/>
                                  </a:lnTo>
                                  <a:lnTo>
                                    <a:pt x="257" y="48"/>
                                  </a:lnTo>
                                  <a:lnTo>
                                    <a:pt x="253" y="27"/>
                                  </a:lnTo>
                                  <a:lnTo>
                                    <a:pt x="250" y="42"/>
                                  </a:lnTo>
                                  <a:lnTo>
                                    <a:pt x="250" y="38"/>
                                  </a:lnTo>
                                  <a:lnTo>
                                    <a:pt x="252" y="47"/>
                                  </a:lnTo>
                                  <a:lnTo>
                                    <a:pt x="251" y="49"/>
                                  </a:lnTo>
                                  <a:lnTo>
                                    <a:pt x="246" y="39"/>
                                  </a:lnTo>
                                  <a:lnTo>
                                    <a:pt x="246" y="61"/>
                                  </a:lnTo>
                                  <a:lnTo>
                                    <a:pt x="245" y="52"/>
                                  </a:lnTo>
                                  <a:lnTo>
                                    <a:pt x="245" y="41"/>
                                  </a:lnTo>
                                  <a:lnTo>
                                    <a:pt x="243" y="41"/>
                                  </a:lnTo>
                                  <a:lnTo>
                                    <a:pt x="243" y="47"/>
                                  </a:lnTo>
                                  <a:lnTo>
                                    <a:pt x="241" y="47"/>
                                  </a:lnTo>
                                  <a:lnTo>
                                    <a:pt x="241" y="55"/>
                                  </a:lnTo>
                                  <a:lnTo>
                                    <a:pt x="241" y="50"/>
                                  </a:lnTo>
                                  <a:lnTo>
                                    <a:pt x="241" y="45"/>
                                  </a:lnTo>
                                  <a:lnTo>
                                    <a:pt x="241" y="41"/>
                                  </a:lnTo>
                                  <a:lnTo>
                                    <a:pt x="239" y="37"/>
                                  </a:lnTo>
                                  <a:lnTo>
                                    <a:pt x="239" y="55"/>
                                  </a:lnTo>
                                  <a:lnTo>
                                    <a:pt x="237" y="55"/>
                                  </a:lnTo>
                                  <a:lnTo>
                                    <a:pt x="236" y="40"/>
                                  </a:lnTo>
                                  <a:lnTo>
                                    <a:pt x="233" y="44"/>
                                  </a:lnTo>
                                  <a:lnTo>
                                    <a:pt x="234" y="45"/>
                                  </a:lnTo>
                                  <a:lnTo>
                                    <a:pt x="234" y="50"/>
                                  </a:lnTo>
                                  <a:lnTo>
                                    <a:pt x="234" y="54"/>
                                  </a:lnTo>
                                  <a:lnTo>
                                    <a:pt x="231" y="49"/>
                                  </a:lnTo>
                                  <a:lnTo>
                                    <a:pt x="234" y="65"/>
                                  </a:lnTo>
                                  <a:lnTo>
                                    <a:pt x="232" y="69"/>
                                  </a:lnTo>
                                  <a:lnTo>
                                    <a:pt x="232" y="59"/>
                                  </a:lnTo>
                                  <a:lnTo>
                                    <a:pt x="230" y="66"/>
                                  </a:lnTo>
                                  <a:lnTo>
                                    <a:pt x="228" y="53"/>
                                  </a:lnTo>
                                  <a:lnTo>
                                    <a:pt x="226" y="44"/>
                                  </a:lnTo>
                                  <a:lnTo>
                                    <a:pt x="223" y="48"/>
                                  </a:lnTo>
                                  <a:lnTo>
                                    <a:pt x="224" y="68"/>
                                  </a:lnTo>
                                  <a:lnTo>
                                    <a:pt x="221" y="61"/>
                                  </a:lnTo>
                                  <a:lnTo>
                                    <a:pt x="221" y="67"/>
                                  </a:lnTo>
                                  <a:lnTo>
                                    <a:pt x="221" y="59"/>
                                  </a:lnTo>
                                  <a:lnTo>
                                    <a:pt x="221" y="52"/>
                                  </a:lnTo>
                                  <a:lnTo>
                                    <a:pt x="221" y="48"/>
                                  </a:lnTo>
                                  <a:lnTo>
                                    <a:pt x="217" y="47"/>
                                  </a:lnTo>
                                  <a:lnTo>
                                    <a:pt x="217" y="56"/>
                                  </a:lnTo>
                                  <a:lnTo>
                                    <a:pt x="218" y="76"/>
                                  </a:lnTo>
                                  <a:lnTo>
                                    <a:pt x="217" y="77"/>
                                  </a:lnTo>
                                  <a:lnTo>
                                    <a:pt x="216" y="77"/>
                                  </a:lnTo>
                                  <a:lnTo>
                                    <a:pt x="216" y="78"/>
                                  </a:lnTo>
                                  <a:lnTo>
                                    <a:pt x="215" y="78"/>
                                  </a:lnTo>
                                  <a:lnTo>
                                    <a:pt x="215" y="77"/>
                                  </a:lnTo>
                                  <a:lnTo>
                                    <a:pt x="215" y="76"/>
                                  </a:lnTo>
                                  <a:lnTo>
                                    <a:pt x="214" y="76"/>
                                  </a:lnTo>
                                  <a:lnTo>
                                    <a:pt x="213" y="63"/>
                                  </a:lnTo>
                                  <a:lnTo>
                                    <a:pt x="216" y="55"/>
                                  </a:lnTo>
                                  <a:lnTo>
                                    <a:pt x="213" y="57"/>
                                  </a:lnTo>
                                  <a:lnTo>
                                    <a:pt x="210" y="55"/>
                                  </a:lnTo>
                                  <a:lnTo>
                                    <a:pt x="214" y="73"/>
                                  </a:lnTo>
                                  <a:lnTo>
                                    <a:pt x="212" y="76"/>
                                  </a:lnTo>
                                  <a:lnTo>
                                    <a:pt x="210" y="76"/>
                                  </a:lnTo>
                                  <a:lnTo>
                                    <a:pt x="210" y="62"/>
                                  </a:lnTo>
                                  <a:lnTo>
                                    <a:pt x="211" y="66"/>
                                  </a:lnTo>
                                  <a:lnTo>
                                    <a:pt x="210" y="56"/>
                                  </a:lnTo>
                                  <a:lnTo>
                                    <a:pt x="206" y="56"/>
                                  </a:lnTo>
                                  <a:lnTo>
                                    <a:pt x="206" y="63"/>
                                  </a:lnTo>
                                  <a:lnTo>
                                    <a:pt x="206" y="73"/>
                                  </a:lnTo>
                                  <a:lnTo>
                                    <a:pt x="205" y="70"/>
                                  </a:lnTo>
                                  <a:lnTo>
                                    <a:pt x="203" y="68"/>
                                  </a:lnTo>
                                  <a:lnTo>
                                    <a:pt x="206" y="51"/>
                                  </a:lnTo>
                                  <a:lnTo>
                                    <a:pt x="204" y="55"/>
                                  </a:lnTo>
                                  <a:lnTo>
                                    <a:pt x="204" y="56"/>
                                  </a:lnTo>
                                  <a:lnTo>
                                    <a:pt x="203" y="68"/>
                                  </a:lnTo>
                                  <a:lnTo>
                                    <a:pt x="203" y="73"/>
                                  </a:lnTo>
                                  <a:lnTo>
                                    <a:pt x="202" y="73"/>
                                  </a:lnTo>
                                  <a:lnTo>
                                    <a:pt x="201" y="72"/>
                                  </a:lnTo>
                                  <a:lnTo>
                                    <a:pt x="201" y="71"/>
                                  </a:lnTo>
                                  <a:lnTo>
                                    <a:pt x="201" y="70"/>
                                  </a:lnTo>
                                  <a:lnTo>
                                    <a:pt x="202" y="70"/>
                                  </a:lnTo>
                                  <a:lnTo>
                                    <a:pt x="202" y="66"/>
                                  </a:lnTo>
                                  <a:lnTo>
                                    <a:pt x="202" y="60"/>
                                  </a:lnTo>
                                  <a:lnTo>
                                    <a:pt x="198" y="63"/>
                                  </a:lnTo>
                                  <a:lnTo>
                                    <a:pt x="196" y="61"/>
                                  </a:lnTo>
                                  <a:lnTo>
                                    <a:pt x="191" y="58"/>
                                  </a:lnTo>
                                  <a:lnTo>
                                    <a:pt x="191" y="61"/>
                                  </a:lnTo>
                                  <a:lnTo>
                                    <a:pt x="191" y="66"/>
                                  </a:lnTo>
                                  <a:lnTo>
                                    <a:pt x="191" y="71"/>
                                  </a:lnTo>
                                  <a:lnTo>
                                    <a:pt x="190" y="71"/>
                                  </a:lnTo>
                                  <a:lnTo>
                                    <a:pt x="190" y="66"/>
                                  </a:lnTo>
                                  <a:lnTo>
                                    <a:pt x="190" y="62"/>
                                  </a:lnTo>
                                  <a:lnTo>
                                    <a:pt x="190" y="58"/>
                                  </a:lnTo>
                                  <a:lnTo>
                                    <a:pt x="184" y="59"/>
                                  </a:lnTo>
                                  <a:lnTo>
                                    <a:pt x="179" y="65"/>
                                  </a:lnTo>
                                  <a:lnTo>
                                    <a:pt x="176" y="56"/>
                                  </a:lnTo>
                                  <a:lnTo>
                                    <a:pt x="176" y="62"/>
                                  </a:lnTo>
                                  <a:lnTo>
                                    <a:pt x="176" y="68"/>
                                  </a:lnTo>
                                  <a:lnTo>
                                    <a:pt x="174" y="66"/>
                                  </a:lnTo>
                                  <a:lnTo>
                                    <a:pt x="172" y="60"/>
                                  </a:lnTo>
                                  <a:lnTo>
                                    <a:pt x="170" y="57"/>
                                  </a:lnTo>
                                  <a:lnTo>
                                    <a:pt x="168" y="60"/>
                                  </a:lnTo>
                                  <a:lnTo>
                                    <a:pt x="168" y="62"/>
                                  </a:lnTo>
                                  <a:lnTo>
                                    <a:pt x="167" y="65"/>
                                  </a:lnTo>
                                  <a:lnTo>
                                    <a:pt x="167" y="68"/>
                                  </a:lnTo>
                                  <a:lnTo>
                                    <a:pt x="166" y="67"/>
                                  </a:lnTo>
                                  <a:lnTo>
                                    <a:pt x="165" y="67"/>
                                  </a:lnTo>
                                  <a:lnTo>
                                    <a:pt x="164" y="67"/>
                                  </a:lnTo>
                                  <a:lnTo>
                                    <a:pt x="163" y="65"/>
                                  </a:lnTo>
                                  <a:lnTo>
                                    <a:pt x="162" y="63"/>
                                  </a:lnTo>
                                  <a:lnTo>
                                    <a:pt x="162" y="64"/>
                                  </a:lnTo>
                                  <a:lnTo>
                                    <a:pt x="162" y="65"/>
                                  </a:lnTo>
                                  <a:lnTo>
                                    <a:pt x="161" y="65"/>
                                  </a:lnTo>
                                  <a:lnTo>
                                    <a:pt x="161" y="66"/>
                                  </a:lnTo>
                                  <a:lnTo>
                                    <a:pt x="160" y="66"/>
                                  </a:lnTo>
                                  <a:lnTo>
                                    <a:pt x="159" y="66"/>
                                  </a:lnTo>
                                  <a:lnTo>
                                    <a:pt x="159" y="65"/>
                                  </a:lnTo>
                                  <a:lnTo>
                                    <a:pt x="158" y="65"/>
                                  </a:lnTo>
                                  <a:lnTo>
                                    <a:pt x="158" y="64"/>
                                  </a:lnTo>
                                  <a:lnTo>
                                    <a:pt x="156" y="61"/>
                                  </a:lnTo>
                                  <a:lnTo>
                                    <a:pt x="155" y="65"/>
                                  </a:lnTo>
                                  <a:lnTo>
                                    <a:pt x="153" y="63"/>
                                  </a:lnTo>
                                  <a:lnTo>
                                    <a:pt x="153" y="64"/>
                                  </a:lnTo>
                                  <a:lnTo>
                                    <a:pt x="151" y="64"/>
                                  </a:lnTo>
                                  <a:lnTo>
                                    <a:pt x="150" y="64"/>
                                  </a:lnTo>
                                  <a:lnTo>
                                    <a:pt x="149" y="64"/>
                                  </a:lnTo>
                                  <a:lnTo>
                                    <a:pt x="147" y="63"/>
                                  </a:lnTo>
                                  <a:lnTo>
                                    <a:pt x="146" y="65"/>
                                  </a:lnTo>
                                  <a:lnTo>
                                    <a:pt x="144" y="67"/>
                                  </a:lnTo>
                                  <a:lnTo>
                                    <a:pt x="143" y="67"/>
                                  </a:lnTo>
                                  <a:lnTo>
                                    <a:pt x="143" y="68"/>
                                  </a:lnTo>
                                  <a:lnTo>
                                    <a:pt x="142" y="68"/>
                                  </a:lnTo>
                                  <a:lnTo>
                                    <a:pt x="141" y="68"/>
                                  </a:lnTo>
                                  <a:lnTo>
                                    <a:pt x="140" y="68"/>
                                  </a:lnTo>
                                  <a:lnTo>
                                    <a:pt x="139" y="68"/>
                                  </a:lnTo>
                                  <a:lnTo>
                                    <a:pt x="138" y="65"/>
                                  </a:lnTo>
                                  <a:lnTo>
                                    <a:pt x="137" y="62"/>
                                  </a:lnTo>
                                  <a:lnTo>
                                    <a:pt x="137" y="61"/>
                                  </a:lnTo>
                                  <a:lnTo>
                                    <a:pt x="130" y="53"/>
                                  </a:lnTo>
                                  <a:lnTo>
                                    <a:pt x="123" y="57"/>
                                  </a:lnTo>
                                  <a:lnTo>
                                    <a:pt x="117" y="43"/>
                                  </a:lnTo>
                                  <a:lnTo>
                                    <a:pt x="118" y="57"/>
                                  </a:lnTo>
                                  <a:lnTo>
                                    <a:pt x="116" y="49"/>
                                  </a:lnTo>
                                  <a:lnTo>
                                    <a:pt x="115" y="53"/>
                                  </a:lnTo>
                                  <a:lnTo>
                                    <a:pt x="115" y="54"/>
                                  </a:lnTo>
                                  <a:lnTo>
                                    <a:pt x="115" y="56"/>
                                  </a:lnTo>
                                  <a:lnTo>
                                    <a:pt x="115" y="58"/>
                                  </a:lnTo>
                                  <a:lnTo>
                                    <a:pt x="114" y="57"/>
                                  </a:lnTo>
                                  <a:lnTo>
                                    <a:pt x="113" y="57"/>
                                  </a:lnTo>
                                  <a:lnTo>
                                    <a:pt x="112" y="57"/>
                                  </a:lnTo>
                                  <a:lnTo>
                                    <a:pt x="109" y="56"/>
                                  </a:lnTo>
                                  <a:lnTo>
                                    <a:pt x="106" y="62"/>
                                  </a:lnTo>
                                  <a:lnTo>
                                    <a:pt x="104" y="62"/>
                                  </a:lnTo>
                                  <a:lnTo>
                                    <a:pt x="100" y="61"/>
                                  </a:lnTo>
                                  <a:lnTo>
                                    <a:pt x="95" y="49"/>
                                  </a:lnTo>
                                  <a:lnTo>
                                    <a:pt x="91" y="61"/>
                                  </a:lnTo>
                                  <a:lnTo>
                                    <a:pt x="87" y="76"/>
                                  </a:lnTo>
                                  <a:lnTo>
                                    <a:pt x="98" y="82"/>
                                  </a:lnTo>
                                  <a:lnTo>
                                    <a:pt x="92" y="86"/>
                                  </a:lnTo>
                                  <a:lnTo>
                                    <a:pt x="88" y="79"/>
                                  </a:lnTo>
                                  <a:lnTo>
                                    <a:pt x="83" y="92"/>
                                  </a:lnTo>
                                  <a:lnTo>
                                    <a:pt x="83" y="98"/>
                                  </a:lnTo>
                                  <a:lnTo>
                                    <a:pt x="82" y="98"/>
                                  </a:lnTo>
                                  <a:lnTo>
                                    <a:pt x="81" y="98"/>
                                  </a:lnTo>
                                  <a:lnTo>
                                    <a:pt x="81" y="112"/>
                                  </a:lnTo>
                                  <a:lnTo>
                                    <a:pt x="83" y="111"/>
                                  </a:lnTo>
                                  <a:lnTo>
                                    <a:pt x="84" y="118"/>
                                  </a:lnTo>
                                  <a:lnTo>
                                    <a:pt x="85" y="110"/>
                                  </a:lnTo>
                                  <a:lnTo>
                                    <a:pt x="91" y="113"/>
                                  </a:lnTo>
                                  <a:lnTo>
                                    <a:pt x="86" y="109"/>
                                  </a:lnTo>
                                  <a:lnTo>
                                    <a:pt x="85" y="107"/>
                                  </a:lnTo>
                                  <a:lnTo>
                                    <a:pt x="85" y="103"/>
                                  </a:lnTo>
                                  <a:lnTo>
                                    <a:pt x="84" y="100"/>
                                  </a:lnTo>
                                  <a:lnTo>
                                    <a:pt x="86" y="100"/>
                                  </a:lnTo>
                                  <a:lnTo>
                                    <a:pt x="88" y="101"/>
                                  </a:lnTo>
                                  <a:lnTo>
                                    <a:pt x="90" y="103"/>
                                  </a:lnTo>
                                  <a:lnTo>
                                    <a:pt x="90" y="111"/>
                                  </a:lnTo>
                                  <a:lnTo>
                                    <a:pt x="90" y="118"/>
                                  </a:lnTo>
                                  <a:lnTo>
                                    <a:pt x="91" y="119"/>
                                  </a:lnTo>
                                  <a:lnTo>
                                    <a:pt x="90" y="112"/>
                                  </a:lnTo>
                                  <a:lnTo>
                                    <a:pt x="90" y="108"/>
                                  </a:lnTo>
                                  <a:lnTo>
                                    <a:pt x="91" y="105"/>
                                  </a:lnTo>
                                  <a:lnTo>
                                    <a:pt x="93" y="109"/>
                                  </a:lnTo>
                                  <a:lnTo>
                                    <a:pt x="94" y="116"/>
                                  </a:lnTo>
                                  <a:lnTo>
                                    <a:pt x="96" y="121"/>
                                  </a:lnTo>
                                  <a:lnTo>
                                    <a:pt x="97" y="134"/>
                                  </a:lnTo>
                                  <a:lnTo>
                                    <a:pt x="93" y="139"/>
                                  </a:lnTo>
                                  <a:lnTo>
                                    <a:pt x="96" y="143"/>
                                  </a:lnTo>
                                  <a:lnTo>
                                    <a:pt x="96" y="155"/>
                                  </a:lnTo>
                                  <a:lnTo>
                                    <a:pt x="98" y="154"/>
                                  </a:lnTo>
                                  <a:lnTo>
                                    <a:pt x="98" y="165"/>
                                  </a:lnTo>
                                  <a:lnTo>
                                    <a:pt x="100" y="158"/>
                                  </a:lnTo>
                                  <a:lnTo>
                                    <a:pt x="101" y="171"/>
                                  </a:lnTo>
                                  <a:lnTo>
                                    <a:pt x="102" y="160"/>
                                  </a:lnTo>
                                  <a:lnTo>
                                    <a:pt x="101" y="149"/>
                                  </a:lnTo>
                                  <a:lnTo>
                                    <a:pt x="98" y="162"/>
                                  </a:lnTo>
                                  <a:lnTo>
                                    <a:pt x="97" y="150"/>
                                  </a:lnTo>
                                  <a:lnTo>
                                    <a:pt x="98" y="155"/>
                                  </a:lnTo>
                                  <a:lnTo>
                                    <a:pt x="99" y="146"/>
                                  </a:lnTo>
                                  <a:lnTo>
                                    <a:pt x="99" y="142"/>
                                  </a:lnTo>
                                  <a:lnTo>
                                    <a:pt x="99" y="141"/>
                                  </a:lnTo>
                                  <a:lnTo>
                                    <a:pt x="101" y="148"/>
                                  </a:lnTo>
                                  <a:lnTo>
                                    <a:pt x="103" y="153"/>
                                  </a:lnTo>
                                  <a:lnTo>
                                    <a:pt x="105" y="151"/>
                                  </a:lnTo>
                                  <a:lnTo>
                                    <a:pt x="105" y="133"/>
                                  </a:lnTo>
                                  <a:lnTo>
                                    <a:pt x="103" y="144"/>
                                  </a:lnTo>
                                  <a:lnTo>
                                    <a:pt x="102" y="140"/>
                                  </a:lnTo>
                                  <a:lnTo>
                                    <a:pt x="102" y="139"/>
                                  </a:lnTo>
                                  <a:lnTo>
                                    <a:pt x="102" y="138"/>
                                  </a:lnTo>
                                  <a:lnTo>
                                    <a:pt x="104" y="136"/>
                                  </a:lnTo>
                                  <a:lnTo>
                                    <a:pt x="107" y="134"/>
                                  </a:lnTo>
                                  <a:lnTo>
                                    <a:pt x="106" y="121"/>
                                  </a:lnTo>
                                  <a:lnTo>
                                    <a:pt x="102" y="117"/>
                                  </a:lnTo>
                                  <a:lnTo>
                                    <a:pt x="98" y="117"/>
                                  </a:lnTo>
                                  <a:lnTo>
                                    <a:pt x="100" y="108"/>
                                  </a:lnTo>
                                  <a:lnTo>
                                    <a:pt x="104" y="105"/>
                                  </a:lnTo>
                                  <a:lnTo>
                                    <a:pt x="107" y="105"/>
                                  </a:lnTo>
                                  <a:lnTo>
                                    <a:pt x="107" y="106"/>
                                  </a:lnTo>
                                  <a:lnTo>
                                    <a:pt x="108" y="107"/>
                                  </a:lnTo>
                                  <a:lnTo>
                                    <a:pt x="109" y="106"/>
                                  </a:lnTo>
                                  <a:lnTo>
                                    <a:pt x="111" y="107"/>
                                  </a:lnTo>
                                  <a:lnTo>
                                    <a:pt x="112" y="109"/>
                                  </a:lnTo>
                                  <a:lnTo>
                                    <a:pt x="114" y="114"/>
                                  </a:lnTo>
                                  <a:lnTo>
                                    <a:pt x="114" y="115"/>
                                  </a:lnTo>
                                  <a:lnTo>
                                    <a:pt x="114" y="116"/>
                                  </a:lnTo>
                                  <a:lnTo>
                                    <a:pt x="114" y="117"/>
                                  </a:lnTo>
                                  <a:lnTo>
                                    <a:pt x="111" y="121"/>
                                  </a:lnTo>
                                  <a:lnTo>
                                    <a:pt x="113" y="133"/>
                                  </a:lnTo>
                                  <a:lnTo>
                                    <a:pt x="111" y="136"/>
                                  </a:lnTo>
                                  <a:lnTo>
                                    <a:pt x="111" y="137"/>
                                  </a:lnTo>
                                  <a:lnTo>
                                    <a:pt x="111" y="135"/>
                                  </a:lnTo>
                                  <a:lnTo>
                                    <a:pt x="111" y="134"/>
                                  </a:lnTo>
                                  <a:lnTo>
                                    <a:pt x="111" y="132"/>
                                  </a:lnTo>
                                  <a:lnTo>
                                    <a:pt x="109" y="137"/>
                                  </a:lnTo>
                                  <a:lnTo>
                                    <a:pt x="108" y="137"/>
                                  </a:lnTo>
                                  <a:lnTo>
                                    <a:pt x="107" y="131"/>
                                  </a:lnTo>
                                  <a:lnTo>
                                    <a:pt x="106" y="134"/>
                                  </a:lnTo>
                                  <a:lnTo>
                                    <a:pt x="107" y="136"/>
                                  </a:lnTo>
                                  <a:lnTo>
                                    <a:pt x="107" y="138"/>
                                  </a:lnTo>
                                  <a:lnTo>
                                    <a:pt x="105" y="138"/>
                                  </a:lnTo>
                                  <a:lnTo>
                                    <a:pt x="105" y="140"/>
                                  </a:lnTo>
                                  <a:lnTo>
                                    <a:pt x="106" y="146"/>
                                  </a:lnTo>
                                  <a:lnTo>
                                    <a:pt x="111" y="158"/>
                                  </a:lnTo>
                                  <a:lnTo>
                                    <a:pt x="112" y="148"/>
                                  </a:lnTo>
                                  <a:lnTo>
                                    <a:pt x="114" y="141"/>
                                  </a:lnTo>
                                  <a:lnTo>
                                    <a:pt x="114" y="146"/>
                                  </a:lnTo>
                                  <a:lnTo>
                                    <a:pt x="115" y="155"/>
                                  </a:lnTo>
                                  <a:lnTo>
                                    <a:pt x="115" y="165"/>
                                  </a:lnTo>
                                  <a:lnTo>
                                    <a:pt x="112" y="165"/>
                                  </a:lnTo>
                                  <a:lnTo>
                                    <a:pt x="108" y="165"/>
                                  </a:lnTo>
                                  <a:lnTo>
                                    <a:pt x="105" y="166"/>
                                  </a:lnTo>
                                  <a:lnTo>
                                    <a:pt x="105" y="163"/>
                                  </a:lnTo>
                                  <a:lnTo>
                                    <a:pt x="104" y="160"/>
                                  </a:lnTo>
                                  <a:lnTo>
                                    <a:pt x="103" y="160"/>
                                  </a:lnTo>
                                  <a:lnTo>
                                    <a:pt x="103" y="162"/>
                                  </a:lnTo>
                                  <a:lnTo>
                                    <a:pt x="103" y="164"/>
                                  </a:lnTo>
                                  <a:lnTo>
                                    <a:pt x="103" y="166"/>
                                  </a:lnTo>
                                  <a:lnTo>
                                    <a:pt x="98" y="166"/>
                                  </a:lnTo>
                                  <a:lnTo>
                                    <a:pt x="94" y="167"/>
                                  </a:lnTo>
                                  <a:lnTo>
                                    <a:pt x="89" y="168"/>
                                  </a:lnTo>
                                  <a:lnTo>
                                    <a:pt x="88" y="159"/>
                                  </a:lnTo>
                                  <a:lnTo>
                                    <a:pt x="87" y="151"/>
                                  </a:lnTo>
                                  <a:lnTo>
                                    <a:pt x="85" y="153"/>
                                  </a:lnTo>
                                  <a:lnTo>
                                    <a:pt x="84" y="155"/>
                                  </a:lnTo>
                                  <a:lnTo>
                                    <a:pt x="85" y="164"/>
                                  </a:lnTo>
                                  <a:lnTo>
                                    <a:pt x="85" y="169"/>
                                  </a:lnTo>
                                  <a:lnTo>
                                    <a:pt x="84" y="169"/>
                                  </a:lnTo>
                                  <a:lnTo>
                                    <a:pt x="84" y="158"/>
                                  </a:lnTo>
                                  <a:lnTo>
                                    <a:pt x="82" y="158"/>
                                  </a:lnTo>
                                  <a:lnTo>
                                    <a:pt x="82" y="148"/>
                                  </a:lnTo>
                                  <a:lnTo>
                                    <a:pt x="83" y="149"/>
                                  </a:lnTo>
                                  <a:lnTo>
                                    <a:pt x="86" y="147"/>
                                  </a:lnTo>
                                  <a:lnTo>
                                    <a:pt x="84" y="143"/>
                                  </a:lnTo>
                                  <a:lnTo>
                                    <a:pt x="78" y="142"/>
                                  </a:lnTo>
                                  <a:lnTo>
                                    <a:pt x="77" y="145"/>
                                  </a:lnTo>
                                  <a:lnTo>
                                    <a:pt x="78" y="161"/>
                                  </a:lnTo>
                                  <a:lnTo>
                                    <a:pt x="77" y="162"/>
                                  </a:lnTo>
                                  <a:lnTo>
                                    <a:pt x="75" y="156"/>
                                  </a:lnTo>
                                  <a:lnTo>
                                    <a:pt x="75" y="159"/>
                                  </a:lnTo>
                                  <a:lnTo>
                                    <a:pt x="74" y="166"/>
                                  </a:lnTo>
                                  <a:lnTo>
                                    <a:pt x="73" y="149"/>
                                  </a:lnTo>
                                  <a:lnTo>
                                    <a:pt x="72" y="151"/>
                                  </a:lnTo>
                                  <a:lnTo>
                                    <a:pt x="72" y="157"/>
                                  </a:lnTo>
                                  <a:lnTo>
                                    <a:pt x="72" y="161"/>
                                  </a:lnTo>
                                  <a:lnTo>
                                    <a:pt x="72" y="165"/>
                                  </a:lnTo>
                                  <a:lnTo>
                                    <a:pt x="72" y="164"/>
                                  </a:lnTo>
                                  <a:lnTo>
                                    <a:pt x="71" y="164"/>
                                  </a:lnTo>
                                  <a:lnTo>
                                    <a:pt x="71" y="157"/>
                                  </a:lnTo>
                                  <a:lnTo>
                                    <a:pt x="71" y="149"/>
                                  </a:lnTo>
                                  <a:lnTo>
                                    <a:pt x="72" y="146"/>
                                  </a:lnTo>
                                  <a:lnTo>
                                    <a:pt x="70" y="147"/>
                                  </a:lnTo>
                                  <a:lnTo>
                                    <a:pt x="69" y="155"/>
                                  </a:lnTo>
                                  <a:lnTo>
                                    <a:pt x="69" y="165"/>
                                  </a:lnTo>
                                  <a:lnTo>
                                    <a:pt x="68" y="166"/>
                                  </a:lnTo>
                                  <a:lnTo>
                                    <a:pt x="68" y="167"/>
                                  </a:lnTo>
                                  <a:lnTo>
                                    <a:pt x="67" y="168"/>
                                  </a:lnTo>
                                  <a:lnTo>
                                    <a:pt x="67" y="166"/>
                                  </a:lnTo>
                                  <a:lnTo>
                                    <a:pt x="67" y="163"/>
                                  </a:lnTo>
                                  <a:lnTo>
                                    <a:pt x="67" y="161"/>
                                  </a:lnTo>
                                  <a:lnTo>
                                    <a:pt x="65" y="148"/>
                                  </a:lnTo>
                                  <a:lnTo>
                                    <a:pt x="65" y="166"/>
                                  </a:lnTo>
                                  <a:lnTo>
                                    <a:pt x="63" y="165"/>
                                  </a:lnTo>
                                  <a:lnTo>
                                    <a:pt x="62" y="150"/>
                                  </a:lnTo>
                                  <a:lnTo>
                                    <a:pt x="60" y="152"/>
                                  </a:lnTo>
                                  <a:lnTo>
                                    <a:pt x="59" y="135"/>
                                  </a:lnTo>
                                  <a:lnTo>
                                    <a:pt x="61" y="142"/>
                                  </a:lnTo>
                                  <a:lnTo>
                                    <a:pt x="61" y="146"/>
                                  </a:lnTo>
                                  <a:lnTo>
                                    <a:pt x="62" y="140"/>
                                  </a:lnTo>
                                  <a:lnTo>
                                    <a:pt x="61" y="129"/>
                                  </a:lnTo>
                                  <a:lnTo>
                                    <a:pt x="60" y="123"/>
                                  </a:lnTo>
                                  <a:lnTo>
                                    <a:pt x="63" y="116"/>
                                  </a:lnTo>
                                  <a:lnTo>
                                    <a:pt x="62" y="132"/>
                                  </a:lnTo>
                                  <a:lnTo>
                                    <a:pt x="64" y="132"/>
                                  </a:lnTo>
                                  <a:lnTo>
                                    <a:pt x="65" y="131"/>
                                  </a:lnTo>
                                  <a:lnTo>
                                    <a:pt x="65" y="113"/>
                                  </a:lnTo>
                                  <a:lnTo>
                                    <a:pt x="62" y="115"/>
                                  </a:lnTo>
                                  <a:lnTo>
                                    <a:pt x="61" y="105"/>
                                  </a:lnTo>
                                  <a:lnTo>
                                    <a:pt x="61" y="111"/>
                                  </a:lnTo>
                                  <a:lnTo>
                                    <a:pt x="60" y="111"/>
                                  </a:lnTo>
                                  <a:lnTo>
                                    <a:pt x="59" y="110"/>
                                  </a:lnTo>
                                  <a:lnTo>
                                    <a:pt x="60" y="135"/>
                                  </a:lnTo>
                                  <a:lnTo>
                                    <a:pt x="57" y="134"/>
                                  </a:lnTo>
                                  <a:lnTo>
                                    <a:pt x="56" y="144"/>
                                  </a:lnTo>
                                  <a:lnTo>
                                    <a:pt x="55" y="128"/>
                                  </a:lnTo>
                                  <a:lnTo>
                                    <a:pt x="54" y="115"/>
                                  </a:lnTo>
                                  <a:lnTo>
                                    <a:pt x="54" y="116"/>
                                  </a:lnTo>
                                  <a:lnTo>
                                    <a:pt x="54" y="138"/>
                                  </a:lnTo>
                                  <a:lnTo>
                                    <a:pt x="53" y="139"/>
                                  </a:lnTo>
                                  <a:lnTo>
                                    <a:pt x="52" y="133"/>
                                  </a:lnTo>
                                  <a:lnTo>
                                    <a:pt x="51" y="120"/>
                                  </a:lnTo>
                                  <a:lnTo>
                                    <a:pt x="50" y="114"/>
                                  </a:lnTo>
                                  <a:lnTo>
                                    <a:pt x="50" y="125"/>
                                  </a:lnTo>
                                  <a:lnTo>
                                    <a:pt x="49" y="126"/>
                                  </a:lnTo>
                                  <a:lnTo>
                                    <a:pt x="48" y="133"/>
                                  </a:lnTo>
                                  <a:lnTo>
                                    <a:pt x="48" y="152"/>
                                  </a:lnTo>
                                  <a:lnTo>
                                    <a:pt x="50" y="156"/>
                                  </a:lnTo>
                                  <a:lnTo>
                                    <a:pt x="52" y="168"/>
                                  </a:lnTo>
                                  <a:lnTo>
                                    <a:pt x="51" y="168"/>
                                  </a:lnTo>
                                  <a:lnTo>
                                    <a:pt x="50" y="168"/>
                                  </a:lnTo>
                                  <a:lnTo>
                                    <a:pt x="50" y="169"/>
                                  </a:lnTo>
                                  <a:lnTo>
                                    <a:pt x="49" y="169"/>
                                  </a:lnTo>
                                  <a:lnTo>
                                    <a:pt x="49" y="166"/>
                                  </a:lnTo>
                                  <a:lnTo>
                                    <a:pt x="49" y="163"/>
                                  </a:lnTo>
                                  <a:lnTo>
                                    <a:pt x="49" y="158"/>
                                  </a:lnTo>
                                  <a:lnTo>
                                    <a:pt x="47" y="156"/>
                                  </a:lnTo>
                                  <a:lnTo>
                                    <a:pt x="48" y="167"/>
                                  </a:lnTo>
                                  <a:lnTo>
                                    <a:pt x="46" y="163"/>
                                  </a:lnTo>
                                  <a:lnTo>
                                    <a:pt x="46" y="154"/>
                                  </a:lnTo>
                                  <a:lnTo>
                                    <a:pt x="46" y="147"/>
                                  </a:lnTo>
                                  <a:lnTo>
                                    <a:pt x="46" y="143"/>
                                  </a:lnTo>
                                  <a:lnTo>
                                    <a:pt x="45" y="138"/>
                                  </a:lnTo>
                                  <a:lnTo>
                                    <a:pt x="44" y="158"/>
                                  </a:lnTo>
                                  <a:lnTo>
                                    <a:pt x="44" y="143"/>
                                  </a:lnTo>
                                  <a:lnTo>
                                    <a:pt x="46" y="146"/>
                                  </a:lnTo>
                                  <a:lnTo>
                                    <a:pt x="44" y="133"/>
                                  </a:lnTo>
                                  <a:lnTo>
                                    <a:pt x="44" y="128"/>
                                  </a:lnTo>
                                  <a:lnTo>
                                    <a:pt x="45" y="128"/>
                                  </a:lnTo>
                                  <a:lnTo>
                                    <a:pt x="46" y="129"/>
                                  </a:lnTo>
                                  <a:lnTo>
                                    <a:pt x="46" y="118"/>
                                  </a:lnTo>
                                  <a:lnTo>
                                    <a:pt x="43" y="111"/>
                                  </a:lnTo>
                                  <a:lnTo>
                                    <a:pt x="41" y="126"/>
                                  </a:lnTo>
                                  <a:lnTo>
                                    <a:pt x="40" y="128"/>
                                  </a:lnTo>
                                  <a:lnTo>
                                    <a:pt x="38" y="132"/>
                                  </a:lnTo>
                                  <a:lnTo>
                                    <a:pt x="37" y="124"/>
                                  </a:lnTo>
                                  <a:lnTo>
                                    <a:pt x="37" y="137"/>
                                  </a:lnTo>
                                  <a:lnTo>
                                    <a:pt x="37" y="116"/>
                                  </a:lnTo>
                                  <a:lnTo>
                                    <a:pt x="31" y="118"/>
                                  </a:lnTo>
                                  <a:lnTo>
                                    <a:pt x="30" y="126"/>
                                  </a:lnTo>
                                  <a:lnTo>
                                    <a:pt x="31" y="127"/>
                                  </a:lnTo>
                                  <a:lnTo>
                                    <a:pt x="32" y="126"/>
                                  </a:lnTo>
                                  <a:lnTo>
                                    <a:pt x="32" y="131"/>
                                  </a:lnTo>
                                  <a:lnTo>
                                    <a:pt x="31" y="141"/>
                                  </a:lnTo>
                                  <a:lnTo>
                                    <a:pt x="29" y="128"/>
                                  </a:lnTo>
                                  <a:lnTo>
                                    <a:pt x="28" y="126"/>
                                  </a:lnTo>
                                  <a:lnTo>
                                    <a:pt x="22" y="118"/>
                                  </a:lnTo>
                                  <a:lnTo>
                                    <a:pt x="16" y="131"/>
                                  </a:lnTo>
                                  <a:lnTo>
                                    <a:pt x="10" y="134"/>
                                  </a:lnTo>
                                  <a:lnTo>
                                    <a:pt x="9" y="134"/>
                                  </a:lnTo>
                                  <a:lnTo>
                                    <a:pt x="7" y="128"/>
                                  </a:lnTo>
                                  <a:lnTo>
                                    <a:pt x="6" y="128"/>
                                  </a:lnTo>
                                  <a:lnTo>
                                    <a:pt x="3" y="128"/>
                                  </a:lnTo>
                                  <a:lnTo>
                                    <a:pt x="0" y="13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9" name="Group 7425"/>
                        <wpg:cNvGrpSpPr>
                          <a:grpSpLocks/>
                        </wpg:cNvGrpSpPr>
                        <wpg:grpSpPr bwMode="auto">
                          <a:xfrm>
                            <a:off x="3587" y="3578"/>
                            <a:ext cx="5" cy="2"/>
                            <a:chOff x="3587" y="3578"/>
                            <a:chExt cx="5" cy="2"/>
                          </a:xfrm>
                        </wpg:grpSpPr>
                        <wps:wsp>
                          <wps:cNvPr id="7620" name="Freeform 7426"/>
                          <wps:cNvSpPr>
                            <a:spLocks/>
                          </wps:cNvSpPr>
                          <wps:spPr bwMode="auto">
                            <a:xfrm>
                              <a:off x="3587" y="3578"/>
                              <a:ext cx="5" cy="2"/>
                            </a:xfrm>
                            <a:custGeom>
                              <a:avLst/>
                              <a:gdLst>
                                <a:gd name="T0" fmla="+- 0 3592 3587"/>
                                <a:gd name="T1" fmla="*/ T0 w 5"/>
                                <a:gd name="T2" fmla="+- 0 3578 3578"/>
                                <a:gd name="T3" fmla="*/ 3578 h 1"/>
                                <a:gd name="T4" fmla="+- 0 3590 3587"/>
                                <a:gd name="T5" fmla="*/ T4 w 5"/>
                                <a:gd name="T6" fmla="+- 0 3579 3578"/>
                                <a:gd name="T7" fmla="*/ 3579 h 1"/>
                                <a:gd name="T8" fmla="+- 0 3589 3587"/>
                                <a:gd name="T9" fmla="*/ T8 w 5"/>
                                <a:gd name="T10" fmla="+- 0 3579 3578"/>
                                <a:gd name="T11" fmla="*/ 3579 h 1"/>
                                <a:gd name="T12" fmla="+- 0 3587 3587"/>
                                <a:gd name="T13" fmla="*/ T12 w 5"/>
                                <a:gd name="T14" fmla="+- 0 3579 3578"/>
                                <a:gd name="T15" fmla="*/ 3579 h 1"/>
                                <a:gd name="T16" fmla="+- 0 3587 3587"/>
                                <a:gd name="T17" fmla="*/ T16 w 5"/>
                                <a:gd name="T18" fmla="+- 0 3579 3578"/>
                                <a:gd name="T19" fmla="*/ 3579 h 1"/>
                                <a:gd name="T20" fmla="+- 0 3587 3587"/>
                                <a:gd name="T21" fmla="*/ T20 w 5"/>
                                <a:gd name="T22" fmla="+- 0 3578 3578"/>
                                <a:gd name="T23" fmla="*/ 3578 h 1"/>
                                <a:gd name="T24" fmla="+- 0 3588 3587"/>
                                <a:gd name="T25" fmla="*/ T24 w 5"/>
                                <a:gd name="T26" fmla="+- 0 3578 3578"/>
                                <a:gd name="T27" fmla="*/ 3578 h 1"/>
                                <a:gd name="T28" fmla="+- 0 3590 3587"/>
                                <a:gd name="T29" fmla="*/ T28 w 5"/>
                                <a:gd name="T30" fmla="+- 0 3578 3578"/>
                                <a:gd name="T31" fmla="*/ 3578 h 1"/>
                                <a:gd name="T32" fmla="+- 0 3592 3587"/>
                                <a:gd name="T33" fmla="*/ T32 w 5"/>
                                <a:gd name="T34" fmla="+- 0 3578 3578"/>
                                <a:gd name="T35" fmla="*/ 3578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
                                  <a:moveTo>
                                    <a:pt x="5" y="0"/>
                                  </a:moveTo>
                                  <a:lnTo>
                                    <a:pt x="3" y="1"/>
                                  </a:lnTo>
                                  <a:lnTo>
                                    <a:pt x="2" y="1"/>
                                  </a:lnTo>
                                  <a:lnTo>
                                    <a:pt x="0" y="1"/>
                                  </a:lnTo>
                                  <a:lnTo>
                                    <a:pt x="0" y="0"/>
                                  </a:lnTo>
                                  <a:lnTo>
                                    <a:pt x="1" y="0"/>
                                  </a:lnTo>
                                  <a:lnTo>
                                    <a:pt x="3" y="0"/>
                                  </a:lnTo>
                                  <a:lnTo>
                                    <a:pt x="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1" name="Group 7427"/>
                        <wpg:cNvGrpSpPr>
                          <a:grpSpLocks/>
                        </wpg:cNvGrpSpPr>
                        <wpg:grpSpPr bwMode="auto">
                          <a:xfrm>
                            <a:off x="3588" y="3581"/>
                            <a:ext cx="20" cy="13"/>
                            <a:chOff x="3588" y="3581"/>
                            <a:chExt cx="20" cy="13"/>
                          </a:xfrm>
                        </wpg:grpSpPr>
                        <wps:wsp>
                          <wps:cNvPr id="7622" name="Freeform 7428"/>
                          <wps:cNvSpPr>
                            <a:spLocks/>
                          </wps:cNvSpPr>
                          <wps:spPr bwMode="auto">
                            <a:xfrm>
                              <a:off x="3588" y="3581"/>
                              <a:ext cx="20" cy="13"/>
                            </a:xfrm>
                            <a:custGeom>
                              <a:avLst/>
                              <a:gdLst>
                                <a:gd name="T0" fmla="+- 0 3608 3588"/>
                                <a:gd name="T1" fmla="*/ T0 w 20"/>
                                <a:gd name="T2" fmla="+- 0 3581 3581"/>
                                <a:gd name="T3" fmla="*/ 3581 h 13"/>
                                <a:gd name="T4" fmla="+- 0 3603 3588"/>
                                <a:gd name="T5" fmla="*/ T4 w 20"/>
                                <a:gd name="T6" fmla="+- 0 3586 3581"/>
                                <a:gd name="T7" fmla="*/ 3586 h 13"/>
                                <a:gd name="T8" fmla="+- 0 3598 3588"/>
                                <a:gd name="T9" fmla="*/ T8 w 20"/>
                                <a:gd name="T10" fmla="+- 0 3591 3581"/>
                                <a:gd name="T11" fmla="*/ 3591 h 13"/>
                                <a:gd name="T12" fmla="+- 0 3591 3588"/>
                                <a:gd name="T13" fmla="*/ T12 w 20"/>
                                <a:gd name="T14" fmla="+- 0 3593 3581"/>
                                <a:gd name="T15" fmla="*/ 3593 h 13"/>
                                <a:gd name="T16" fmla="+- 0 3591 3588"/>
                                <a:gd name="T17" fmla="*/ T16 w 20"/>
                                <a:gd name="T18" fmla="+- 0 3590 3581"/>
                                <a:gd name="T19" fmla="*/ 3590 h 13"/>
                                <a:gd name="T20" fmla="+- 0 3589 3588"/>
                                <a:gd name="T21" fmla="*/ T20 w 20"/>
                                <a:gd name="T22" fmla="+- 0 3588 3581"/>
                                <a:gd name="T23" fmla="*/ 3588 h 13"/>
                                <a:gd name="T24" fmla="+- 0 3588 3588"/>
                                <a:gd name="T25" fmla="*/ T24 w 20"/>
                                <a:gd name="T26" fmla="+- 0 3585 3581"/>
                                <a:gd name="T27" fmla="*/ 3585 h 13"/>
                                <a:gd name="T28" fmla="+- 0 3595 3588"/>
                                <a:gd name="T29" fmla="*/ T28 w 20"/>
                                <a:gd name="T30" fmla="+- 0 3585 3581"/>
                                <a:gd name="T31" fmla="*/ 3585 h 13"/>
                                <a:gd name="T32" fmla="+- 0 3601 3588"/>
                                <a:gd name="T33" fmla="*/ T32 w 20"/>
                                <a:gd name="T34" fmla="+- 0 3583 3581"/>
                                <a:gd name="T35" fmla="*/ 3583 h 13"/>
                                <a:gd name="T36" fmla="+- 0 3608 3588"/>
                                <a:gd name="T37" fmla="*/ T36 w 20"/>
                                <a:gd name="T38" fmla="+- 0 3581 3581"/>
                                <a:gd name="T39" fmla="*/ 3581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13">
                                  <a:moveTo>
                                    <a:pt x="20" y="0"/>
                                  </a:moveTo>
                                  <a:lnTo>
                                    <a:pt x="15" y="5"/>
                                  </a:lnTo>
                                  <a:lnTo>
                                    <a:pt x="10" y="10"/>
                                  </a:lnTo>
                                  <a:lnTo>
                                    <a:pt x="3" y="12"/>
                                  </a:lnTo>
                                  <a:lnTo>
                                    <a:pt x="3" y="9"/>
                                  </a:lnTo>
                                  <a:lnTo>
                                    <a:pt x="1" y="7"/>
                                  </a:lnTo>
                                  <a:lnTo>
                                    <a:pt x="0" y="4"/>
                                  </a:lnTo>
                                  <a:lnTo>
                                    <a:pt x="7" y="4"/>
                                  </a:lnTo>
                                  <a:lnTo>
                                    <a:pt x="13" y="2"/>
                                  </a:lnTo>
                                  <a:lnTo>
                                    <a:pt x="2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3" name="Group 7429"/>
                        <wpg:cNvGrpSpPr>
                          <a:grpSpLocks/>
                        </wpg:cNvGrpSpPr>
                        <wpg:grpSpPr bwMode="auto">
                          <a:xfrm>
                            <a:off x="3507" y="3563"/>
                            <a:ext cx="29" cy="17"/>
                            <a:chOff x="3507" y="3563"/>
                            <a:chExt cx="29" cy="17"/>
                          </a:xfrm>
                        </wpg:grpSpPr>
                        <wps:wsp>
                          <wps:cNvPr id="7624" name="Freeform 7430"/>
                          <wps:cNvSpPr>
                            <a:spLocks/>
                          </wps:cNvSpPr>
                          <wps:spPr bwMode="auto">
                            <a:xfrm>
                              <a:off x="3507" y="3563"/>
                              <a:ext cx="29" cy="17"/>
                            </a:xfrm>
                            <a:custGeom>
                              <a:avLst/>
                              <a:gdLst>
                                <a:gd name="T0" fmla="+- 0 3533 3507"/>
                                <a:gd name="T1" fmla="*/ T0 w 29"/>
                                <a:gd name="T2" fmla="+- 0 3579 3563"/>
                                <a:gd name="T3" fmla="*/ 3579 h 17"/>
                                <a:gd name="T4" fmla="+- 0 3520 3507"/>
                                <a:gd name="T5" fmla="*/ T4 w 29"/>
                                <a:gd name="T6" fmla="+- 0 3580 3563"/>
                                <a:gd name="T7" fmla="*/ 3580 h 17"/>
                                <a:gd name="T8" fmla="+- 0 3507 3507"/>
                                <a:gd name="T9" fmla="*/ T8 w 29"/>
                                <a:gd name="T10" fmla="+- 0 3579 3563"/>
                                <a:gd name="T11" fmla="*/ 3579 h 17"/>
                                <a:gd name="T12" fmla="+- 0 3510 3507"/>
                                <a:gd name="T13" fmla="*/ T12 w 29"/>
                                <a:gd name="T14" fmla="+- 0 3564 3563"/>
                                <a:gd name="T15" fmla="*/ 3564 h 17"/>
                                <a:gd name="T16" fmla="+- 0 3523 3507"/>
                                <a:gd name="T17" fmla="*/ T16 w 29"/>
                                <a:gd name="T18" fmla="+- 0 3563 3563"/>
                                <a:gd name="T19" fmla="*/ 3563 h 17"/>
                                <a:gd name="T20" fmla="+- 0 3536 3507"/>
                                <a:gd name="T21" fmla="*/ T20 w 29"/>
                                <a:gd name="T22" fmla="+- 0 3564 3563"/>
                                <a:gd name="T23" fmla="*/ 3564 h 17"/>
                                <a:gd name="T24" fmla="+- 0 3533 3507"/>
                                <a:gd name="T25" fmla="*/ T24 w 29"/>
                                <a:gd name="T26" fmla="+- 0 3579 3563"/>
                                <a:gd name="T27" fmla="*/ 3579 h 17"/>
                              </a:gdLst>
                              <a:ahLst/>
                              <a:cxnLst>
                                <a:cxn ang="0">
                                  <a:pos x="T1" y="T3"/>
                                </a:cxn>
                                <a:cxn ang="0">
                                  <a:pos x="T5" y="T7"/>
                                </a:cxn>
                                <a:cxn ang="0">
                                  <a:pos x="T9" y="T11"/>
                                </a:cxn>
                                <a:cxn ang="0">
                                  <a:pos x="T13" y="T15"/>
                                </a:cxn>
                                <a:cxn ang="0">
                                  <a:pos x="T17" y="T19"/>
                                </a:cxn>
                                <a:cxn ang="0">
                                  <a:pos x="T21" y="T23"/>
                                </a:cxn>
                                <a:cxn ang="0">
                                  <a:pos x="T25" y="T27"/>
                                </a:cxn>
                              </a:cxnLst>
                              <a:rect l="0" t="0" r="r" b="b"/>
                              <a:pathLst>
                                <a:path w="29" h="17">
                                  <a:moveTo>
                                    <a:pt x="26" y="16"/>
                                  </a:moveTo>
                                  <a:lnTo>
                                    <a:pt x="13" y="17"/>
                                  </a:lnTo>
                                  <a:lnTo>
                                    <a:pt x="0" y="16"/>
                                  </a:lnTo>
                                  <a:lnTo>
                                    <a:pt x="3" y="1"/>
                                  </a:lnTo>
                                  <a:lnTo>
                                    <a:pt x="16" y="0"/>
                                  </a:lnTo>
                                  <a:lnTo>
                                    <a:pt x="29" y="1"/>
                                  </a:lnTo>
                                  <a:lnTo>
                                    <a:pt x="26"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5" name="Group 7431"/>
                        <wpg:cNvGrpSpPr>
                          <a:grpSpLocks/>
                        </wpg:cNvGrpSpPr>
                        <wpg:grpSpPr bwMode="auto">
                          <a:xfrm>
                            <a:off x="9727" y="3715"/>
                            <a:ext cx="54" cy="38"/>
                            <a:chOff x="9727" y="3715"/>
                            <a:chExt cx="54" cy="38"/>
                          </a:xfrm>
                        </wpg:grpSpPr>
                        <wps:wsp>
                          <wps:cNvPr id="7626" name="Freeform 7432"/>
                          <wps:cNvSpPr>
                            <a:spLocks/>
                          </wps:cNvSpPr>
                          <wps:spPr bwMode="auto">
                            <a:xfrm>
                              <a:off x="9727" y="3715"/>
                              <a:ext cx="54" cy="38"/>
                            </a:xfrm>
                            <a:custGeom>
                              <a:avLst/>
                              <a:gdLst>
                                <a:gd name="T0" fmla="+- 0 9733 9727"/>
                                <a:gd name="T1" fmla="*/ T0 w 54"/>
                                <a:gd name="T2" fmla="+- 0 3715 3715"/>
                                <a:gd name="T3" fmla="*/ 3715 h 38"/>
                                <a:gd name="T4" fmla="+- 0 9739 9727"/>
                                <a:gd name="T5" fmla="*/ T4 w 54"/>
                                <a:gd name="T6" fmla="+- 0 3718 3715"/>
                                <a:gd name="T7" fmla="*/ 3718 h 38"/>
                                <a:gd name="T8" fmla="+- 0 9745 9727"/>
                                <a:gd name="T9" fmla="*/ T8 w 54"/>
                                <a:gd name="T10" fmla="+- 0 3716 3715"/>
                                <a:gd name="T11" fmla="*/ 3716 h 38"/>
                                <a:gd name="T12" fmla="+- 0 9752 9727"/>
                                <a:gd name="T13" fmla="*/ T12 w 54"/>
                                <a:gd name="T14" fmla="+- 0 3720 3715"/>
                                <a:gd name="T15" fmla="*/ 3720 h 38"/>
                                <a:gd name="T16" fmla="+- 0 9751 9727"/>
                                <a:gd name="T17" fmla="*/ T16 w 54"/>
                                <a:gd name="T18" fmla="+- 0 3720 3715"/>
                                <a:gd name="T19" fmla="*/ 3720 h 38"/>
                                <a:gd name="T20" fmla="+- 0 9762 9727"/>
                                <a:gd name="T21" fmla="*/ T20 w 54"/>
                                <a:gd name="T22" fmla="+- 0 3726 3715"/>
                                <a:gd name="T23" fmla="*/ 3726 h 38"/>
                                <a:gd name="T24" fmla="+- 0 9761 9727"/>
                                <a:gd name="T25" fmla="*/ T24 w 54"/>
                                <a:gd name="T26" fmla="+- 0 3725 3715"/>
                                <a:gd name="T27" fmla="*/ 3725 h 38"/>
                                <a:gd name="T28" fmla="+- 0 9762 9727"/>
                                <a:gd name="T29" fmla="*/ T28 w 54"/>
                                <a:gd name="T30" fmla="+- 0 3727 3715"/>
                                <a:gd name="T31" fmla="*/ 3727 h 38"/>
                                <a:gd name="T32" fmla="+- 0 9759 9727"/>
                                <a:gd name="T33" fmla="*/ T32 w 54"/>
                                <a:gd name="T34" fmla="+- 0 3734 3715"/>
                                <a:gd name="T35" fmla="*/ 3734 h 38"/>
                                <a:gd name="T36" fmla="+- 0 9761 9727"/>
                                <a:gd name="T37" fmla="*/ T36 w 54"/>
                                <a:gd name="T38" fmla="+- 0 3735 3715"/>
                                <a:gd name="T39" fmla="*/ 3735 h 38"/>
                                <a:gd name="T40" fmla="+- 0 9775 9727"/>
                                <a:gd name="T41" fmla="*/ T40 w 54"/>
                                <a:gd name="T42" fmla="+- 0 3740 3715"/>
                                <a:gd name="T43" fmla="*/ 3740 h 38"/>
                                <a:gd name="T44" fmla="+- 0 9781 9727"/>
                                <a:gd name="T45" fmla="*/ T44 w 54"/>
                                <a:gd name="T46" fmla="+- 0 3753 3715"/>
                                <a:gd name="T47" fmla="*/ 3753 h 38"/>
                                <a:gd name="T48" fmla="+- 0 9764 9727"/>
                                <a:gd name="T49" fmla="*/ T48 w 54"/>
                                <a:gd name="T50" fmla="+- 0 3742 3715"/>
                                <a:gd name="T51" fmla="*/ 3742 h 38"/>
                                <a:gd name="T52" fmla="+- 0 9752 9727"/>
                                <a:gd name="T53" fmla="*/ T52 w 54"/>
                                <a:gd name="T54" fmla="+- 0 3725 3715"/>
                                <a:gd name="T55" fmla="*/ 3725 h 38"/>
                                <a:gd name="T56" fmla="+- 0 9743 9727"/>
                                <a:gd name="T57" fmla="*/ T56 w 54"/>
                                <a:gd name="T58" fmla="+- 0 3724 3715"/>
                                <a:gd name="T59" fmla="*/ 3724 h 38"/>
                                <a:gd name="T60" fmla="+- 0 9727 9727"/>
                                <a:gd name="T61" fmla="*/ T60 w 54"/>
                                <a:gd name="T62" fmla="+- 0 3730 3715"/>
                                <a:gd name="T63" fmla="*/ 3730 h 38"/>
                                <a:gd name="T64" fmla="+- 0 9733 9727"/>
                                <a:gd name="T65" fmla="*/ T64 w 54"/>
                                <a:gd name="T66" fmla="+- 0 3715 3715"/>
                                <a:gd name="T67" fmla="*/ 371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38">
                                  <a:moveTo>
                                    <a:pt x="6" y="0"/>
                                  </a:moveTo>
                                  <a:lnTo>
                                    <a:pt x="12" y="3"/>
                                  </a:lnTo>
                                  <a:lnTo>
                                    <a:pt x="18" y="1"/>
                                  </a:lnTo>
                                  <a:lnTo>
                                    <a:pt x="25" y="5"/>
                                  </a:lnTo>
                                  <a:lnTo>
                                    <a:pt x="24" y="5"/>
                                  </a:lnTo>
                                  <a:lnTo>
                                    <a:pt x="35" y="11"/>
                                  </a:lnTo>
                                  <a:lnTo>
                                    <a:pt x="34" y="10"/>
                                  </a:lnTo>
                                  <a:lnTo>
                                    <a:pt x="35" y="12"/>
                                  </a:lnTo>
                                  <a:lnTo>
                                    <a:pt x="32" y="19"/>
                                  </a:lnTo>
                                  <a:lnTo>
                                    <a:pt x="34" y="20"/>
                                  </a:lnTo>
                                  <a:lnTo>
                                    <a:pt x="48" y="25"/>
                                  </a:lnTo>
                                  <a:lnTo>
                                    <a:pt x="54" y="38"/>
                                  </a:lnTo>
                                  <a:lnTo>
                                    <a:pt x="37" y="27"/>
                                  </a:lnTo>
                                  <a:lnTo>
                                    <a:pt x="25" y="10"/>
                                  </a:lnTo>
                                  <a:lnTo>
                                    <a:pt x="16" y="9"/>
                                  </a:lnTo>
                                  <a:lnTo>
                                    <a:pt x="0" y="15"/>
                                  </a:lnTo>
                                  <a:lnTo>
                                    <a:pt x="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7" name="Group 7433"/>
                        <wpg:cNvGrpSpPr>
                          <a:grpSpLocks/>
                        </wpg:cNvGrpSpPr>
                        <wpg:grpSpPr bwMode="auto">
                          <a:xfrm>
                            <a:off x="9693" y="3739"/>
                            <a:ext cx="25" cy="11"/>
                            <a:chOff x="9693" y="3739"/>
                            <a:chExt cx="25" cy="11"/>
                          </a:xfrm>
                        </wpg:grpSpPr>
                        <wps:wsp>
                          <wps:cNvPr id="7628" name="Freeform 7434"/>
                          <wps:cNvSpPr>
                            <a:spLocks/>
                          </wps:cNvSpPr>
                          <wps:spPr bwMode="auto">
                            <a:xfrm>
                              <a:off x="9693" y="3739"/>
                              <a:ext cx="25" cy="11"/>
                            </a:xfrm>
                            <a:custGeom>
                              <a:avLst/>
                              <a:gdLst>
                                <a:gd name="T0" fmla="+- 0 9694 9693"/>
                                <a:gd name="T1" fmla="*/ T0 w 25"/>
                                <a:gd name="T2" fmla="+- 0 3739 3739"/>
                                <a:gd name="T3" fmla="*/ 3739 h 11"/>
                                <a:gd name="T4" fmla="+- 0 9702 9693"/>
                                <a:gd name="T5" fmla="*/ T4 w 25"/>
                                <a:gd name="T6" fmla="+- 0 3739 3739"/>
                                <a:gd name="T7" fmla="*/ 3739 h 11"/>
                                <a:gd name="T8" fmla="+- 0 9710 9693"/>
                                <a:gd name="T9" fmla="*/ T8 w 25"/>
                                <a:gd name="T10" fmla="+- 0 3739 3739"/>
                                <a:gd name="T11" fmla="*/ 3739 h 11"/>
                                <a:gd name="T12" fmla="+- 0 9718 9693"/>
                                <a:gd name="T13" fmla="*/ T12 w 25"/>
                                <a:gd name="T14" fmla="+- 0 3739 3739"/>
                                <a:gd name="T15" fmla="*/ 3739 h 11"/>
                                <a:gd name="T16" fmla="+- 0 9713 9693"/>
                                <a:gd name="T17" fmla="*/ T16 w 25"/>
                                <a:gd name="T18" fmla="+- 0 3749 3739"/>
                                <a:gd name="T19" fmla="*/ 3749 h 11"/>
                                <a:gd name="T20" fmla="+- 0 9699 9693"/>
                                <a:gd name="T21" fmla="*/ T20 w 25"/>
                                <a:gd name="T22" fmla="+- 0 3749 3739"/>
                                <a:gd name="T23" fmla="*/ 3749 h 11"/>
                                <a:gd name="T24" fmla="+- 0 9693 9693"/>
                                <a:gd name="T25" fmla="*/ T24 w 25"/>
                                <a:gd name="T26" fmla="+- 0 3740 3739"/>
                                <a:gd name="T27" fmla="*/ 3740 h 11"/>
                                <a:gd name="T28" fmla="+- 0 9694 9693"/>
                                <a:gd name="T29" fmla="*/ T28 w 25"/>
                                <a:gd name="T30" fmla="+- 0 3739 3739"/>
                                <a:gd name="T31" fmla="*/ 3739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
                                  <a:moveTo>
                                    <a:pt x="1" y="0"/>
                                  </a:moveTo>
                                  <a:lnTo>
                                    <a:pt x="9" y="0"/>
                                  </a:lnTo>
                                  <a:lnTo>
                                    <a:pt x="17" y="0"/>
                                  </a:lnTo>
                                  <a:lnTo>
                                    <a:pt x="25" y="0"/>
                                  </a:lnTo>
                                  <a:lnTo>
                                    <a:pt x="20" y="10"/>
                                  </a:lnTo>
                                  <a:lnTo>
                                    <a:pt x="6" y="10"/>
                                  </a:lnTo>
                                  <a:lnTo>
                                    <a:pt x="0" y="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9" name="Group 7435"/>
                        <wpg:cNvGrpSpPr>
                          <a:grpSpLocks/>
                        </wpg:cNvGrpSpPr>
                        <wpg:grpSpPr bwMode="auto">
                          <a:xfrm>
                            <a:off x="9678" y="3707"/>
                            <a:ext cx="45" cy="17"/>
                            <a:chOff x="9678" y="3707"/>
                            <a:chExt cx="45" cy="17"/>
                          </a:xfrm>
                        </wpg:grpSpPr>
                        <wps:wsp>
                          <wps:cNvPr id="7630" name="Freeform 7436"/>
                          <wps:cNvSpPr>
                            <a:spLocks/>
                          </wps:cNvSpPr>
                          <wps:spPr bwMode="auto">
                            <a:xfrm>
                              <a:off x="9678" y="3707"/>
                              <a:ext cx="45" cy="17"/>
                            </a:xfrm>
                            <a:custGeom>
                              <a:avLst/>
                              <a:gdLst>
                                <a:gd name="T0" fmla="+- 0 9723 9678"/>
                                <a:gd name="T1" fmla="*/ T0 w 45"/>
                                <a:gd name="T2" fmla="+- 0 3710 3707"/>
                                <a:gd name="T3" fmla="*/ 3710 h 17"/>
                                <a:gd name="T4" fmla="+- 0 9722 9678"/>
                                <a:gd name="T5" fmla="*/ T4 w 45"/>
                                <a:gd name="T6" fmla="+- 0 3719 3707"/>
                                <a:gd name="T7" fmla="*/ 3719 h 17"/>
                                <a:gd name="T8" fmla="+- 0 9707 9678"/>
                                <a:gd name="T9" fmla="*/ T8 w 45"/>
                                <a:gd name="T10" fmla="+- 0 3713 3707"/>
                                <a:gd name="T11" fmla="*/ 3713 h 17"/>
                                <a:gd name="T12" fmla="+- 0 9708 9678"/>
                                <a:gd name="T13" fmla="*/ T12 w 45"/>
                                <a:gd name="T14" fmla="+- 0 3724 3707"/>
                                <a:gd name="T15" fmla="*/ 3724 h 17"/>
                                <a:gd name="T16" fmla="+- 0 9699 9678"/>
                                <a:gd name="T17" fmla="*/ T16 w 45"/>
                                <a:gd name="T18" fmla="+- 0 3717 3707"/>
                                <a:gd name="T19" fmla="*/ 3717 h 17"/>
                                <a:gd name="T20" fmla="+- 0 9688 9678"/>
                                <a:gd name="T21" fmla="*/ T20 w 45"/>
                                <a:gd name="T22" fmla="+- 0 3717 3707"/>
                                <a:gd name="T23" fmla="*/ 3717 h 17"/>
                                <a:gd name="T24" fmla="+- 0 9678 9678"/>
                                <a:gd name="T25" fmla="*/ T24 w 45"/>
                                <a:gd name="T26" fmla="+- 0 3713 3707"/>
                                <a:gd name="T27" fmla="*/ 3713 h 17"/>
                                <a:gd name="T28" fmla="+- 0 9697 9678"/>
                                <a:gd name="T29" fmla="*/ T28 w 45"/>
                                <a:gd name="T30" fmla="+- 0 3709 3707"/>
                                <a:gd name="T31" fmla="*/ 3709 h 17"/>
                                <a:gd name="T32" fmla="+- 0 9715 9678"/>
                                <a:gd name="T33" fmla="*/ T32 w 45"/>
                                <a:gd name="T34" fmla="+- 0 3707 3707"/>
                                <a:gd name="T35" fmla="*/ 3707 h 17"/>
                                <a:gd name="T36" fmla="+- 0 9723 9678"/>
                                <a:gd name="T37" fmla="*/ T36 w 45"/>
                                <a:gd name="T38" fmla="+- 0 3710 3707"/>
                                <a:gd name="T39" fmla="*/ 371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7">
                                  <a:moveTo>
                                    <a:pt x="45" y="3"/>
                                  </a:moveTo>
                                  <a:lnTo>
                                    <a:pt x="44" y="12"/>
                                  </a:lnTo>
                                  <a:lnTo>
                                    <a:pt x="29" y="6"/>
                                  </a:lnTo>
                                  <a:lnTo>
                                    <a:pt x="30" y="17"/>
                                  </a:lnTo>
                                  <a:lnTo>
                                    <a:pt x="21" y="10"/>
                                  </a:lnTo>
                                  <a:lnTo>
                                    <a:pt x="10" y="10"/>
                                  </a:lnTo>
                                  <a:lnTo>
                                    <a:pt x="0" y="6"/>
                                  </a:lnTo>
                                  <a:lnTo>
                                    <a:pt x="19" y="2"/>
                                  </a:lnTo>
                                  <a:lnTo>
                                    <a:pt x="37" y="0"/>
                                  </a:lnTo>
                                  <a:lnTo>
                                    <a:pt x="45"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1" name="Group 7437"/>
                        <wpg:cNvGrpSpPr>
                          <a:grpSpLocks/>
                        </wpg:cNvGrpSpPr>
                        <wpg:grpSpPr bwMode="auto">
                          <a:xfrm>
                            <a:off x="9636" y="3730"/>
                            <a:ext cx="49" cy="25"/>
                            <a:chOff x="9636" y="3730"/>
                            <a:chExt cx="49" cy="25"/>
                          </a:xfrm>
                        </wpg:grpSpPr>
                        <wps:wsp>
                          <wps:cNvPr id="7632" name="Freeform 7438"/>
                          <wps:cNvSpPr>
                            <a:spLocks/>
                          </wps:cNvSpPr>
                          <wps:spPr bwMode="auto">
                            <a:xfrm>
                              <a:off x="9636" y="3730"/>
                              <a:ext cx="49" cy="25"/>
                            </a:xfrm>
                            <a:custGeom>
                              <a:avLst/>
                              <a:gdLst>
                                <a:gd name="T0" fmla="+- 0 9684 9636"/>
                                <a:gd name="T1" fmla="*/ T0 w 49"/>
                                <a:gd name="T2" fmla="+- 0 3734 3730"/>
                                <a:gd name="T3" fmla="*/ 3734 h 25"/>
                                <a:gd name="T4" fmla="+- 0 9678 9636"/>
                                <a:gd name="T5" fmla="*/ T4 w 49"/>
                                <a:gd name="T6" fmla="+- 0 3745 3730"/>
                                <a:gd name="T7" fmla="*/ 3745 h 25"/>
                                <a:gd name="T8" fmla="+- 0 9665 9636"/>
                                <a:gd name="T9" fmla="*/ T8 w 49"/>
                                <a:gd name="T10" fmla="+- 0 3739 3730"/>
                                <a:gd name="T11" fmla="*/ 3739 h 25"/>
                                <a:gd name="T12" fmla="+- 0 9650 9636"/>
                                <a:gd name="T13" fmla="*/ T12 w 49"/>
                                <a:gd name="T14" fmla="+- 0 3740 3730"/>
                                <a:gd name="T15" fmla="*/ 3740 h 25"/>
                                <a:gd name="T16" fmla="+- 0 9648 9636"/>
                                <a:gd name="T17" fmla="*/ T16 w 49"/>
                                <a:gd name="T18" fmla="+- 0 3754 3730"/>
                                <a:gd name="T19" fmla="*/ 3754 h 25"/>
                                <a:gd name="T20" fmla="+- 0 9636 9636"/>
                                <a:gd name="T21" fmla="*/ T20 w 49"/>
                                <a:gd name="T22" fmla="+- 0 3748 3730"/>
                                <a:gd name="T23" fmla="*/ 3748 h 25"/>
                                <a:gd name="T24" fmla="+- 0 9647 9636"/>
                                <a:gd name="T25" fmla="*/ T24 w 49"/>
                                <a:gd name="T26" fmla="+- 0 3733 3730"/>
                                <a:gd name="T27" fmla="*/ 3733 h 25"/>
                                <a:gd name="T28" fmla="+- 0 9669 9636"/>
                                <a:gd name="T29" fmla="*/ T28 w 49"/>
                                <a:gd name="T30" fmla="+- 0 3730 3730"/>
                                <a:gd name="T31" fmla="*/ 3730 h 25"/>
                                <a:gd name="T32" fmla="+- 0 9684 9636"/>
                                <a:gd name="T33" fmla="*/ T32 w 49"/>
                                <a:gd name="T34" fmla="+- 0 3734 3730"/>
                                <a:gd name="T35" fmla="*/ 3734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25">
                                  <a:moveTo>
                                    <a:pt x="48" y="4"/>
                                  </a:moveTo>
                                  <a:lnTo>
                                    <a:pt x="42" y="15"/>
                                  </a:lnTo>
                                  <a:lnTo>
                                    <a:pt x="29" y="9"/>
                                  </a:lnTo>
                                  <a:lnTo>
                                    <a:pt x="14" y="10"/>
                                  </a:lnTo>
                                  <a:lnTo>
                                    <a:pt x="12" y="24"/>
                                  </a:lnTo>
                                  <a:lnTo>
                                    <a:pt x="0" y="18"/>
                                  </a:lnTo>
                                  <a:lnTo>
                                    <a:pt x="11" y="3"/>
                                  </a:lnTo>
                                  <a:lnTo>
                                    <a:pt x="33" y="0"/>
                                  </a:lnTo>
                                  <a:lnTo>
                                    <a:pt x="48"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3" name="Group 7439"/>
                        <wpg:cNvGrpSpPr>
                          <a:grpSpLocks/>
                        </wpg:cNvGrpSpPr>
                        <wpg:grpSpPr bwMode="auto">
                          <a:xfrm>
                            <a:off x="11641" y="2959"/>
                            <a:ext cx="29" cy="10"/>
                            <a:chOff x="11641" y="2959"/>
                            <a:chExt cx="29" cy="10"/>
                          </a:xfrm>
                        </wpg:grpSpPr>
                        <wps:wsp>
                          <wps:cNvPr id="7634" name="Freeform 7440"/>
                          <wps:cNvSpPr>
                            <a:spLocks/>
                          </wps:cNvSpPr>
                          <wps:spPr bwMode="auto">
                            <a:xfrm>
                              <a:off x="11641" y="2959"/>
                              <a:ext cx="29" cy="10"/>
                            </a:xfrm>
                            <a:custGeom>
                              <a:avLst/>
                              <a:gdLst>
                                <a:gd name="T0" fmla="+- 0 11655 11641"/>
                                <a:gd name="T1" fmla="*/ T0 w 29"/>
                                <a:gd name="T2" fmla="+- 0 2960 2959"/>
                                <a:gd name="T3" fmla="*/ 2960 h 10"/>
                                <a:gd name="T4" fmla="+- 0 11668 11641"/>
                                <a:gd name="T5" fmla="*/ T4 w 29"/>
                                <a:gd name="T6" fmla="+- 0 2959 2959"/>
                                <a:gd name="T7" fmla="*/ 2959 h 10"/>
                                <a:gd name="T8" fmla="+- 0 11670 11641"/>
                                <a:gd name="T9" fmla="*/ T8 w 29"/>
                                <a:gd name="T10" fmla="+- 0 2967 2959"/>
                                <a:gd name="T11" fmla="*/ 2967 h 10"/>
                                <a:gd name="T12" fmla="+- 0 11660 11641"/>
                                <a:gd name="T13" fmla="*/ T12 w 29"/>
                                <a:gd name="T14" fmla="+- 0 2968 2959"/>
                                <a:gd name="T15" fmla="*/ 2968 h 10"/>
                                <a:gd name="T16" fmla="+- 0 11641 11641"/>
                                <a:gd name="T17" fmla="*/ T16 w 29"/>
                                <a:gd name="T18" fmla="+- 0 2969 2959"/>
                                <a:gd name="T19" fmla="*/ 2969 h 10"/>
                                <a:gd name="T20" fmla="+- 0 11651 11641"/>
                                <a:gd name="T21" fmla="*/ T20 w 29"/>
                                <a:gd name="T22" fmla="+- 0 2961 2959"/>
                                <a:gd name="T23" fmla="*/ 2961 h 10"/>
                                <a:gd name="T24" fmla="+- 0 11655 11641"/>
                                <a:gd name="T25" fmla="*/ T24 w 29"/>
                                <a:gd name="T26" fmla="+- 0 2960 2959"/>
                                <a:gd name="T27" fmla="*/ 2960 h 10"/>
                              </a:gdLst>
                              <a:ahLst/>
                              <a:cxnLst>
                                <a:cxn ang="0">
                                  <a:pos x="T1" y="T3"/>
                                </a:cxn>
                                <a:cxn ang="0">
                                  <a:pos x="T5" y="T7"/>
                                </a:cxn>
                                <a:cxn ang="0">
                                  <a:pos x="T9" y="T11"/>
                                </a:cxn>
                                <a:cxn ang="0">
                                  <a:pos x="T13" y="T15"/>
                                </a:cxn>
                                <a:cxn ang="0">
                                  <a:pos x="T17" y="T19"/>
                                </a:cxn>
                                <a:cxn ang="0">
                                  <a:pos x="T21" y="T23"/>
                                </a:cxn>
                                <a:cxn ang="0">
                                  <a:pos x="T25" y="T27"/>
                                </a:cxn>
                              </a:cxnLst>
                              <a:rect l="0" t="0" r="r" b="b"/>
                              <a:pathLst>
                                <a:path w="29" h="10">
                                  <a:moveTo>
                                    <a:pt x="14" y="1"/>
                                  </a:moveTo>
                                  <a:lnTo>
                                    <a:pt x="27" y="0"/>
                                  </a:lnTo>
                                  <a:lnTo>
                                    <a:pt x="29" y="8"/>
                                  </a:lnTo>
                                  <a:lnTo>
                                    <a:pt x="19" y="9"/>
                                  </a:lnTo>
                                  <a:lnTo>
                                    <a:pt x="0" y="10"/>
                                  </a:lnTo>
                                  <a:lnTo>
                                    <a:pt x="10" y="2"/>
                                  </a:lnTo>
                                  <a:lnTo>
                                    <a:pt x="14"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5" name="Group 7441"/>
                        <wpg:cNvGrpSpPr>
                          <a:grpSpLocks/>
                        </wpg:cNvGrpSpPr>
                        <wpg:grpSpPr bwMode="auto">
                          <a:xfrm>
                            <a:off x="11647" y="2926"/>
                            <a:ext cx="14" cy="14"/>
                            <a:chOff x="11647" y="2926"/>
                            <a:chExt cx="14" cy="14"/>
                          </a:xfrm>
                        </wpg:grpSpPr>
                        <wps:wsp>
                          <wps:cNvPr id="7636" name="Freeform 7442"/>
                          <wps:cNvSpPr>
                            <a:spLocks/>
                          </wps:cNvSpPr>
                          <wps:spPr bwMode="auto">
                            <a:xfrm>
                              <a:off x="11647" y="2926"/>
                              <a:ext cx="14" cy="14"/>
                            </a:xfrm>
                            <a:custGeom>
                              <a:avLst/>
                              <a:gdLst>
                                <a:gd name="T0" fmla="+- 0 11658 11647"/>
                                <a:gd name="T1" fmla="*/ T0 w 14"/>
                                <a:gd name="T2" fmla="+- 0 2926 2926"/>
                                <a:gd name="T3" fmla="*/ 2926 h 14"/>
                                <a:gd name="T4" fmla="+- 0 11661 11647"/>
                                <a:gd name="T5" fmla="*/ T4 w 14"/>
                                <a:gd name="T6" fmla="+- 0 2932 2926"/>
                                <a:gd name="T7" fmla="*/ 2932 h 14"/>
                                <a:gd name="T8" fmla="+- 0 11655 11647"/>
                                <a:gd name="T9" fmla="*/ T8 w 14"/>
                                <a:gd name="T10" fmla="+- 0 2940 2926"/>
                                <a:gd name="T11" fmla="*/ 2940 h 14"/>
                                <a:gd name="T12" fmla="+- 0 11647 11647"/>
                                <a:gd name="T13" fmla="*/ T12 w 14"/>
                                <a:gd name="T14" fmla="+- 0 2936 2926"/>
                                <a:gd name="T15" fmla="*/ 2936 h 14"/>
                                <a:gd name="T16" fmla="+- 0 11656 11647"/>
                                <a:gd name="T17" fmla="*/ T16 w 14"/>
                                <a:gd name="T18" fmla="+- 0 2929 2926"/>
                                <a:gd name="T19" fmla="*/ 2929 h 14"/>
                                <a:gd name="T20" fmla="+- 0 11658 11647"/>
                                <a:gd name="T21" fmla="*/ T20 w 14"/>
                                <a:gd name="T22" fmla="+- 0 2926 2926"/>
                                <a:gd name="T23" fmla="*/ 2926 h 14"/>
                              </a:gdLst>
                              <a:ahLst/>
                              <a:cxnLst>
                                <a:cxn ang="0">
                                  <a:pos x="T1" y="T3"/>
                                </a:cxn>
                                <a:cxn ang="0">
                                  <a:pos x="T5" y="T7"/>
                                </a:cxn>
                                <a:cxn ang="0">
                                  <a:pos x="T9" y="T11"/>
                                </a:cxn>
                                <a:cxn ang="0">
                                  <a:pos x="T13" y="T15"/>
                                </a:cxn>
                                <a:cxn ang="0">
                                  <a:pos x="T17" y="T19"/>
                                </a:cxn>
                                <a:cxn ang="0">
                                  <a:pos x="T21" y="T23"/>
                                </a:cxn>
                              </a:cxnLst>
                              <a:rect l="0" t="0" r="r" b="b"/>
                              <a:pathLst>
                                <a:path w="14" h="14">
                                  <a:moveTo>
                                    <a:pt x="11" y="0"/>
                                  </a:moveTo>
                                  <a:lnTo>
                                    <a:pt x="14" y="6"/>
                                  </a:lnTo>
                                  <a:lnTo>
                                    <a:pt x="8" y="14"/>
                                  </a:lnTo>
                                  <a:lnTo>
                                    <a:pt x="0" y="10"/>
                                  </a:lnTo>
                                  <a:lnTo>
                                    <a:pt x="9" y="3"/>
                                  </a:lnTo>
                                  <a:lnTo>
                                    <a:pt x="1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7" name="Group 7443"/>
                        <wpg:cNvGrpSpPr>
                          <a:grpSpLocks/>
                        </wpg:cNvGrpSpPr>
                        <wpg:grpSpPr bwMode="auto">
                          <a:xfrm>
                            <a:off x="11657" y="2524"/>
                            <a:ext cx="23" cy="6"/>
                            <a:chOff x="11657" y="2524"/>
                            <a:chExt cx="23" cy="6"/>
                          </a:xfrm>
                        </wpg:grpSpPr>
                        <wps:wsp>
                          <wps:cNvPr id="7638" name="Freeform 7444"/>
                          <wps:cNvSpPr>
                            <a:spLocks/>
                          </wps:cNvSpPr>
                          <wps:spPr bwMode="auto">
                            <a:xfrm>
                              <a:off x="11657" y="2524"/>
                              <a:ext cx="23" cy="6"/>
                            </a:xfrm>
                            <a:custGeom>
                              <a:avLst/>
                              <a:gdLst>
                                <a:gd name="T0" fmla="+- 0 11678 11657"/>
                                <a:gd name="T1" fmla="*/ T0 w 23"/>
                                <a:gd name="T2" fmla="+- 0 2524 2524"/>
                                <a:gd name="T3" fmla="*/ 2524 h 6"/>
                                <a:gd name="T4" fmla="+- 0 11672 11657"/>
                                <a:gd name="T5" fmla="*/ T4 w 23"/>
                                <a:gd name="T6" fmla="+- 0 2527 2524"/>
                                <a:gd name="T7" fmla="*/ 2527 h 6"/>
                                <a:gd name="T8" fmla="+- 0 11680 11657"/>
                                <a:gd name="T9" fmla="*/ T8 w 23"/>
                                <a:gd name="T10" fmla="+- 0 2527 2524"/>
                                <a:gd name="T11" fmla="*/ 2527 h 6"/>
                                <a:gd name="T12" fmla="+- 0 11673 11657"/>
                                <a:gd name="T13" fmla="*/ T12 w 23"/>
                                <a:gd name="T14" fmla="+- 0 2530 2524"/>
                                <a:gd name="T15" fmla="*/ 2530 h 6"/>
                                <a:gd name="T16" fmla="+- 0 11657 11657"/>
                                <a:gd name="T17" fmla="*/ T16 w 23"/>
                                <a:gd name="T18" fmla="+- 0 2528 2524"/>
                                <a:gd name="T19" fmla="*/ 2528 h 6"/>
                                <a:gd name="T20" fmla="+- 0 11670 11657"/>
                                <a:gd name="T21" fmla="*/ T20 w 23"/>
                                <a:gd name="T22" fmla="+- 0 2527 2524"/>
                                <a:gd name="T23" fmla="*/ 2527 h 6"/>
                                <a:gd name="T24" fmla="+- 0 11663 11657"/>
                                <a:gd name="T25" fmla="*/ T24 w 23"/>
                                <a:gd name="T26" fmla="+- 0 2524 2524"/>
                                <a:gd name="T27" fmla="*/ 2524 h 6"/>
                                <a:gd name="T28" fmla="+- 0 11668 11657"/>
                                <a:gd name="T29" fmla="*/ T28 w 23"/>
                                <a:gd name="T30" fmla="+- 0 2524 2524"/>
                                <a:gd name="T31" fmla="*/ 2524 h 6"/>
                                <a:gd name="T32" fmla="+- 0 11673 11657"/>
                                <a:gd name="T33" fmla="*/ T32 w 23"/>
                                <a:gd name="T34" fmla="+- 0 2524 2524"/>
                                <a:gd name="T35" fmla="*/ 2524 h 6"/>
                                <a:gd name="T36" fmla="+- 0 11678 11657"/>
                                <a:gd name="T37" fmla="*/ T36 w 23"/>
                                <a:gd name="T38" fmla="+- 0 2524 2524"/>
                                <a:gd name="T39" fmla="*/ 2524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6">
                                  <a:moveTo>
                                    <a:pt x="21" y="0"/>
                                  </a:moveTo>
                                  <a:lnTo>
                                    <a:pt x="15" y="3"/>
                                  </a:lnTo>
                                  <a:lnTo>
                                    <a:pt x="23" y="3"/>
                                  </a:lnTo>
                                  <a:lnTo>
                                    <a:pt x="16" y="6"/>
                                  </a:lnTo>
                                  <a:lnTo>
                                    <a:pt x="0" y="4"/>
                                  </a:lnTo>
                                  <a:lnTo>
                                    <a:pt x="13" y="3"/>
                                  </a:lnTo>
                                  <a:lnTo>
                                    <a:pt x="6" y="0"/>
                                  </a:lnTo>
                                  <a:lnTo>
                                    <a:pt x="11" y="0"/>
                                  </a:lnTo>
                                  <a:lnTo>
                                    <a:pt x="16" y="0"/>
                                  </a:lnTo>
                                  <a:lnTo>
                                    <a:pt x="2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9" name="Group 7445"/>
                        <wpg:cNvGrpSpPr>
                          <a:grpSpLocks/>
                        </wpg:cNvGrpSpPr>
                        <wpg:grpSpPr bwMode="auto">
                          <a:xfrm>
                            <a:off x="11695" y="2105"/>
                            <a:ext cx="19" cy="11"/>
                            <a:chOff x="11695" y="2105"/>
                            <a:chExt cx="19" cy="11"/>
                          </a:xfrm>
                        </wpg:grpSpPr>
                        <wps:wsp>
                          <wps:cNvPr id="7640" name="Freeform 7446"/>
                          <wps:cNvSpPr>
                            <a:spLocks/>
                          </wps:cNvSpPr>
                          <wps:spPr bwMode="auto">
                            <a:xfrm>
                              <a:off x="11695" y="2105"/>
                              <a:ext cx="19" cy="11"/>
                            </a:xfrm>
                            <a:custGeom>
                              <a:avLst/>
                              <a:gdLst>
                                <a:gd name="T0" fmla="+- 0 11710 11695"/>
                                <a:gd name="T1" fmla="*/ T0 w 19"/>
                                <a:gd name="T2" fmla="+- 0 2105 2105"/>
                                <a:gd name="T3" fmla="*/ 2105 h 11"/>
                                <a:gd name="T4" fmla="+- 0 11714 11695"/>
                                <a:gd name="T5" fmla="*/ T4 w 19"/>
                                <a:gd name="T6" fmla="+- 0 2108 2105"/>
                                <a:gd name="T7" fmla="*/ 2108 h 11"/>
                                <a:gd name="T8" fmla="+- 0 11711 11695"/>
                                <a:gd name="T9" fmla="*/ T8 w 19"/>
                                <a:gd name="T10" fmla="+- 0 2113 2105"/>
                                <a:gd name="T11" fmla="*/ 2113 h 11"/>
                                <a:gd name="T12" fmla="+- 0 11695 11695"/>
                                <a:gd name="T13" fmla="*/ T12 w 19"/>
                                <a:gd name="T14" fmla="+- 0 2115 2105"/>
                                <a:gd name="T15" fmla="*/ 2115 h 11"/>
                                <a:gd name="T16" fmla="+- 0 11706 11695"/>
                                <a:gd name="T17" fmla="*/ T16 w 19"/>
                                <a:gd name="T18" fmla="+- 0 2106 2105"/>
                                <a:gd name="T19" fmla="*/ 2106 h 11"/>
                                <a:gd name="T20" fmla="+- 0 11710 11695"/>
                                <a:gd name="T21" fmla="*/ T20 w 19"/>
                                <a:gd name="T22" fmla="+- 0 2105 2105"/>
                                <a:gd name="T23" fmla="*/ 2105 h 11"/>
                              </a:gdLst>
                              <a:ahLst/>
                              <a:cxnLst>
                                <a:cxn ang="0">
                                  <a:pos x="T1" y="T3"/>
                                </a:cxn>
                                <a:cxn ang="0">
                                  <a:pos x="T5" y="T7"/>
                                </a:cxn>
                                <a:cxn ang="0">
                                  <a:pos x="T9" y="T11"/>
                                </a:cxn>
                                <a:cxn ang="0">
                                  <a:pos x="T13" y="T15"/>
                                </a:cxn>
                                <a:cxn ang="0">
                                  <a:pos x="T17" y="T19"/>
                                </a:cxn>
                                <a:cxn ang="0">
                                  <a:pos x="T21" y="T23"/>
                                </a:cxn>
                              </a:cxnLst>
                              <a:rect l="0" t="0" r="r" b="b"/>
                              <a:pathLst>
                                <a:path w="19" h="11">
                                  <a:moveTo>
                                    <a:pt x="15" y="0"/>
                                  </a:moveTo>
                                  <a:lnTo>
                                    <a:pt x="19" y="3"/>
                                  </a:lnTo>
                                  <a:lnTo>
                                    <a:pt x="16" y="8"/>
                                  </a:lnTo>
                                  <a:lnTo>
                                    <a:pt x="0" y="10"/>
                                  </a:lnTo>
                                  <a:lnTo>
                                    <a:pt x="11" y="1"/>
                                  </a:lnTo>
                                  <a:lnTo>
                                    <a:pt x="1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1" name="Group 7447"/>
                        <wpg:cNvGrpSpPr>
                          <a:grpSpLocks/>
                        </wpg:cNvGrpSpPr>
                        <wpg:grpSpPr bwMode="auto">
                          <a:xfrm>
                            <a:off x="11687" y="2365"/>
                            <a:ext cx="15" cy="7"/>
                            <a:chOff x="11687" y="2365"/>
                            <a:chExt cx="15" cy="7"/>
                          </a:xfrm>
                        </wpg:grpSpPr>
                        <wps:wsp>
                          <wps:cNvPr id="7642" name="Freeform 7448"/>
                          <wps:cNvSpPr>
                            <a:spLocks/>
                          </wps:cNvSpPr>
                          <wps:spPr bwMode="auto">
                            <a:xfrm>
                              <a:off x="11687" y="2365"/>
                              <a:ext cx="15" cy="7"/>
                            </a:xfrm>
                            <a:custGeom>
                              <a:avLst/>
                              <a:gdLst>
                                <a:gd name="T0" fmla="+- 0 11700 11687"/>
                                <a:gd name="T1" fmla="*/ T0 w 15"/>
                                <a:gd name="T2" fmla="+- 0 2371 2365"/>
                                <a:gd name="T3" fmla="*/ 2371 h 7"/>
                                <a:gd name="T4" fmla="+- 0 11687 11687"/>
                                <a:gd name="T5" fmla="*/ T4 w 15"/>
                                <a:gd name="T6" fmla="+- 0 2369 2365"/>
                                <a:gd name="T7" fmla="*/ 2369 h 7"/>
                                <a:gd name="T8" fmla="+- 0 11691 11687"/>
                                <a:gd name="T9" fmla="*/ T8 w 15"/>
                                <a:gd name="T10" fmla="+- 0 2365 2365"/>
                                <a:gd name="T11" fmla="*/ 2365 h 7"/>
                                <a:gd name="T12" fmla="+- 0 11699 11687"/>
                                <a:gd name="T13" fmla="*/ T12 w 15"/>
                                <a:gd name="T14" fmla="+- 0 2365 2365"/>
                                <a:gd name="T15" fmla="*/ 2365 h 7"/>
                                <a:gd name="T16" fmla="+- 0 11701 11687"/>
                                <a:gd name="T17" fmla="*/ T16 w 15"/>
                                <a:gd name="T18" fmla="+- 0 2367 2365"/>
                                <a:gd name="T19" fmla="*/ 2367 h 7"/>
                                <a:gd name="T20" fmla="+- 0 11700 11687"/>
                                <a:gd name="T21" fmla="*/ T20 w 15"/>
                                <a:gd name="T22" fmla="+- 0 2371 2365"/>
                                <a:gd name="T23" fmla="*/ 2371 h 7"/>
                              </a:gdLst>
                              <a:ahLst/>
                              <a:cxnLst>
                                <a:cxn ang="0">
                                  <a:pos x="T1" y="T3"/>
                                </a:cxn>
                                <a:cxn ang="0">
                                  <a:pos x="T5" y="T7"/>
                                </a:cxn>
                                <a:cxn ang="0">
                                  <a:pos x="T9" y="T11"/>
                                </a:cxn>
                                <a:cxn ang="0">
                                  <a:pos x="T13" y="T15"/>
                                </a:cxn>
                                <a:cxn ang="0">
                                  <a:pos x="T17" y="T19"/>
                                </a:cxn>
                                <a:cxn ang="0">
                                  <a:pos x="T21" y="T23"/>
                                </a:cxn>
                              </a:cxnLst>
                              <a:rect l="0" t="0" r="r" b="b"/>
                              <a:pathLst>
                                <a:path w="15" h="7">
                                  <a:moveTo>
                                    <a:pt x="13" y="6"/>
                                  </a:moveTo>
                                  <a:lnTo>
                                    <a:pt x="0" y="4"/>
                                  </a:lnTo>
                                  <a:lnTo>
                                    <a:pt x="4" y="0"/>
                                  </a:lnTo>
                                  <a:lnTo>
                                    <a:pt x="12" y="0"/>
                                  </a:lnTo>
                                  <a:lnTo>
                                    <a:pt x="14" y="2"/>
                                  </a:lnTo>
                                  <a:lnTo>
                                    <a:pt x="13"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3" name="Group 7449"/>
                        <wpg:cNvGrpSpPr>
                          <a:grpSpLocks/>
                        </wpg:cNvGrpSpPr>
                        <wpg:grpSpPr bwMode="auto">
                          <a:xfrm>
                            <a:off x="11685" y="2298"/>
                            <a:ext cx="46" cy="6"/>
                            <a:chOff x="11685" y="2298"/>
                            <a:chExt cx="46" cy="6"/>
                          </a:xfrm>
                        </wpg:grpSpPr>
                        <wps:wsp>
                          <wps:cNvPr id="7644" name="Freeform 7450"/>
                          <wps:cNvSpPr>
                            <a:spLocks/>
                          </wps:cNvSpPr>
                          <wps:spPr bwMode="auto">
                            <a:xfrm>
                              <a:off x="11685" y="2298"/>
                              <a:ext cx="46" cy="6"/>
                            </a:xfrm>
                            <a:custGeom>
                              <a:avLst/>
                              <a:gdLst>
                                <a:gd name="T0" fmla="+- 0 11705 11685"/>
                                <a:gd name="T1" fmla="*/ T0 w 46"/>
                                <a:gd name="T2" fmla="+- 0 2302 2298"/>
                                <a:gd name="T3" fmla="*/ 2302 h 6"/>
                                <a:gd name="T4" fmla="+- 0 11713 11685"/>
                                <a:gd name="T5" fmla="*/ T4 w 46"/>
                                <a:gd name="T6" fmla="+- 0 2300 2298"/>
                                <a:gd name="T7" fmla="*/ 2300 h 6"/>
                                <a:gd name="T8" fmla="+- 0 11716 11685"/>
                                <a:gd name="T9" fmla="*/ T8 w 46"/>
                                <a:gd name="T10" fmla="+- 0 2298 2298"/>
                                <a:gd name="T11" fmla="*/ 2298 h 6"/>
                                <a:gd name="T12" fmla="+- 0 11731 11685"/>
                                <a:gd name="T13" fmla="*/ T12 w 46"/>
                                <a:gd name="T14" fmla="+- 0 2298 2298"/>
                                <a:gd name="T15" fmla="*/ 2298 h 6"/>
                                <a:gd name="T16" fmla="+- 0 11728 11685"/>
                                <a:gd name="T17" fmla="*/ T16 w 46"/>
                                <a:gd name="T18" fmla="+- 0 2300 2298"/>
                                <a:gd name="T19" fmla="*/ 2300 h 6"/>
                                <a:gd name="T20" fmla="+- 0 11715 11685"/>
                                <a:gd name="T21" fmla="*/ T20 w 46"/>
                                <a:gd name="T22" fmla="+- 0 2299 2298"/>
                                <a:gd name="T23" fmla="*/ 2299 h 6"/>
                                <a:gd name="T24" fmla="+- 0 11720 11685"/>
                                <a:gd name="T25" fmla="*/ T24 w 46"/>
                                <a:gd name="T26" fmla="+- 0 2303 2298"/>
                                <a:gd name="T27" fmla="*/ 2303 h 6"/>
                                <a:gd name="T28" fmla="+- 0 11694 11685"/>
                                <a:gd name="T29" fmla="*/ T28 w 46"/>
                                <a:gd name="T30" fmla="+- 0 2303 2298"/>
                                <a:gd name="T31" fmla="*/ 2303 h 6"/>
                                <a:gd name="T32" fmla="+- 0 11685 11685"/>
                                <a:gd name="T33" fmla="*/ T32 w 46"/>
                                <a:gd name="T34" fmla="+- 0 2300 2298"/>
                                <a:gd name="T35" fmla="*/ 2300 h 6"/>
                                <a:gd name="T36" fmla="+- 0 11699 11685"/>
                                <a:gd name="T37" fmla="*/ T36 w 46"/>
                                <a:gd name="T38" fmla="+- 0 2298 2298"/>
                                <a:gd name="T39" fmla="*/ 2298 h 6"/>
                                <a:gd name="T40" fmla="+- 0 11695 11685"/>
                                <a:gd name="T41" fmla="*/ T40 w 46"/>
                                <a:gd name="T42" fmla="+- 0 2302 2298"/>
                                <a:gd name="T43" fmla="*/ 2302 h 6"/>
                                <a:gd name="T44" fmla="+- 0 11705 11685"/>
                                <a:gd name="T45" fmla="*/ T44 w 46"/>
                                <a:gd name="T46" fmla="+- 0 2302 2298"/>
                                <a:gd name="T47" fmla="*/ 2302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6">
                                  <a:moveTo>
                                    <a:pt x="20" y="4"/>
                                  </a:moveTo>
                                  <a:lnTo>
                                    <a:pt x="28" y="2"/>
                                  </a:lnTo>
                                  <a:lnTo>
                                    <a:pt x="31" y="0"/>
                                  </a:lnTo>
                                  <a:lnTo>
                                    <a:pt x="46" y="0"/>
                                  </a:lnTo>
                                  <a:lnTo>
                                    <a:pt x="43" y="2"/>
                                  </a:lnTo>
                                  <a:lnTo>
                                    <a:pt x="30" y="1"/>
                                  </a:lnTo>
                                  <a:lnTo>
                                    <a:pt x="35" y="5"/>
                                  </a:lnTo>
                                  <a:lnTo>
                                    <a:pt x="9" y="5"/>
                                  </a:lnTo>
                                  <a:lnTo>
                                    <a:pt x="0" y="2"/>
                                  </a:lnTo>
                                  <a:lnTo>
                                    <a:pt x="14" y="0"/>
                                  </a:lnTo>
                                  <a:lnTo>
                                    <a:pt x="10" y="4"/>
                                  </a:lnTo>
                                  <a:lnTo>
                                    <a:pt x="2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5" name="Group 7451"/>
                        <wpg:cNvGrpSpPr>
                          <a:grpSpLocks/>
                        </wpg:cNvGrpSpPr>
                        <wpg:grpSpPr bwMode="auto">
                          <a:xfrm>
                            <a:off x="11695" y="2089"/>
                            <a:ext cx="22" cy="8"/>
                            <a:chOff x="11695" y="2089"/>
                            <a:chExt cx="22" cy="8"/>
                          </a:xfrm>
                        </wpg:grpSpPr>
                        <wps:wsp>
                          <wps:cNvPr id="7646" name="Freeform 7452"/>
                          <wps:cNvSpPr>
                            <a:spLocks/>
                          </wps:cNvSpPr>
                          <wps:spPr bwMode="auto">
                            <a:xfrm>
                              <a:off x="11695" y="2089"/>
                              <a:ext cx="22" cy="8"/>
                            </a:xfrm>
                            <a:custGeom>
                              <a:avLst/>
                              <a:gdLst>
                                <a:gd name="T0" fmla="+- 0 11716 11695"/>
                                <a:gd name="T1" fmla="*/ T0 w 22"/>
                                <a:gd name="T2" fmla="+- 0 2089 2089"/>
                                <a:gd name="T3" fmla="*/ 2089 h 8"/>
                                <a:gd name="T4" fmla="+- 0 11716 11695"/>
                                <a:gd name="T5" fmla="*/ T4 w 22"/>
                                <a:gd name="T6" fmla="+- 0 2092 2089"/>
                                <a:gd name="T7" fmla="*/ 2092 h 8"/>
                                <a:gd name="T8" fmla="+- 0 11707 11695"/>
                                <a:gd name="T9" fmla="*/ T8 w 22"/>
                                <a:gd name="T10" fmla="+- 0 2093 2089"/>
                                <a:gd name="T11" fmla="*/ 2093 h 8"/>
                                <a:gd name="T12" fmla="+- 0 11711 11695"/>
                                <a:gd name="T13" fmla="*/ T12 w 22"/>
                                <a:gd name="T14" fmla="+- 0 2096 2089"/>
                                <a:gd name="T15" fmla="*/ 2096 h 8"/>
                                <a:gd name="T16" fmla="+- 0 11695 11695"/>
                                <a:gd name="T17" fmla="*/ T16 w 22"/>
                                <a:gd name="T18" fmla="+- 0 2096 2089"/>
                                <a:gd name="T19" fmla="*/ 2096 h 8"/>
                                <a:gd name="T20" fmla="+- 0 11702 11695"/>
                                <a:gd name="T21" fmla="*/ T20 w 22"/>
                                <a:gd name="T22" fmla="+- 0 2089 2089"/>
                                <a:gd name="T23" fmla="*/ 2089 h 8"/>
                                <a:gd name="T24" fmla="+- 0 11716 11695"/>
                                <a:gd name="T25" fmla="*/ T24 w 22"/>
                                <a:gd name="T26" fmla="+- 0 2089 2089"/>
                                <a:gd name="T27" fmla="*/ 2089 h 8"/>
                              </a:gdLst>
                              <a:ahLst/>
                              <a:cxnLst>
                                <a:cxn ang="0">
                                  <a:pos x="T1" y="T3"/>
                                </a:cxn>
                                <a:cxn ang="0">
                                  <a:pos x="T5" y="T7"/>
                                </a:cxn>
                                <a:cxn ang="0">
                                  <a:pos x="T9" y="T11"/>
                                </a:cxn>
                                <a:cxn ang="0">
                                  <a:pos x="T13" y="T15"/>
                                </a:cxn>
                                <a:cxn ang="0">
                                  <a:pos x="T17" y="T19"/>
                                </a:cxn>
                                <a:cxn ang="0">
                                  <a:pos x="T21" y="T23"/>
                                </a:cxn>
                                <a:cxn ang="0">
                                  <a:pos x="T25" y="T27"/>
                                </a:cxn>
                              </a:cxnLst>
                              <a:rect l="0" t="0" r="r" b="b"/>
                              <a:pathLst>
                                <a:path w="22" h="8">
                                  <a:moveTo>
                                    <a:pt x="21" y="0"/>
                                  </a:moveTo>
                                  <a:lnTo>
                                    <a:pt x="21" y="3"/>
                                  </a:lnTo>
                                  <a:lnTo>
                                    <a:pt x="12" y="4"/>
                                  </a:lnTo>
                                  <a:lnTo>
                                    <a:pt x="16" y="7"/>
                                  </a:lnTo>
                                  <a:lnTo>
                                    <a:pt x="0" y="7"/>
                                  </a:lnTo>
                                  <a:lnTo>
                                    <a:pt x="7" y="0"/>
                                  </a:lnTo>
                                  <a:lnTo>
                                    <a:pt x="2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7" name="Group 7453"/>
                        <wpg:cNvGrpSpPr>
                          <a:grpSpLocks/>
                        </wpg:cNvGrpSpPr>
                        <wpg:grpSpPr bwMode="auto">
                          <a:xfrm>
                            <a:off x="11685" y="1973"/>
                            <a:ext cx="31" cy="8"/>
                            <a:chOff x="11685" y="1973"/>
                            <a:chExt cx="31" cy="8"/>
                          </a:xfrm>
                        </wpg:grpSpPr>
                        <wps:wsp>
                          <wps:cNvPr id="7648" name="Freeform 7454"/>
                          <wps:cNvSpPr>
                            <a:spLocks/>
                          </wps:cNvSpPr>
                          <wps:spPr bwMode="auto">
                            <a:xfrm>
                              <a:off x="11685" y="1973"/>
                              <a:ext cx="31" cy="8"/>
                            </a:xfrm>
                            <a:custGeom>
                              <a:avLst/>
                              <a:gdLst>
                                <a:gd name="T0" fmla="+- 0 11710 11685"/>
                                <a:gd name="T1" fmla="*/ T0 w 31"/>
                                <a:gd name="T2" fmla="+- 0 1977 1973"/>
                                <a:gd name="T3" fmla="*/ 1977 h 8"/>
                                <a:gd name="T4" fmla="+- 0 11716 11685"/>
                                <a:gd name="T5" fmla="*/ T4 w 31"/>
                                <a:gd name="T6" fmla="+- 0 1977 1973"/>
                                <a:gd name="T7" fmla="*/ 1977 h 8"/>
                                <a:gd name="T8" fmla="+- 0 11714 11685"/>
                                <a:gd name="T9" fmla="*/ T8 w 31"/>
                                <a:gd name="T10" fmla="+- 0 1979 1973"/>
                                <a:gd name="T11" fmla="*/ 1979 h 8"/>
                                <a:gd name="T12" fmla="+- 0 11714 11685"/>
                                <a:gd name="T13" fmla="*/ T12 w 31"/>
                                <a:gd name="T14" fmla="+- 0 1980 1973"/>
                                <a:gd name="T15" fmla="*/ 1980 h 8"/>
                                <a:gd name="T16" fmla="+- 0 11699 11685"/>
                                <a:gd name="T17" fmla="*/ T16 w 31"/>
                                <a:gd name="T18" fmla="+- 0 1979 1973"/>
                                <a:gd name="T19" fmla="*/ 1979 h 8"/>
                                <a:gd name="T20" fmla="+- 0 11694 11685"/>
                                <a:gd name="T21" fmla="*/ T20 w 31"/>
                                <a:gd name="T22" fmla="+- 0 1980 1973"/>
                                <a:gd name="T23" fmla="*/ 1980 h 8"/>
                                <a:gd name="T24" fmla="+- 0 11689 11685"/>
                                <a:gd name="T25" fmla="*/ T24 w 31"/>
                                <a:gd name="T26" fmla="+- 0 1979 1973"/>
                                <a:gd name="T27" fmla="*/ 1979 h 8"/>
                                <a:gd name="T28" fmla="+- 0 11685 11685"/>
                                <a:gd name="T29" fmla="*/ T28 w 31"/>
                                <a:gd name="T30" fmla="+- 0 1973 1973"/>
                                <a:gd name="T31" fmla="*/ 1973 h 8"/>
                                <a:gd name="T32" fmla="+- 0 11706 11685"/>
                                <a:gd name="T33" fmla="*/ T32 w 31"/>
                                <a:gd name="T34" fmla="+- 0 1981 1973"/>
                                <a:gd name="T35" fmla="*/ 1981 h 8"/>
                                <a:gd name="T36" fmla="+- 0 11710 11685"/>
                                <a:gd name="T37" fmla="*/ T36 w 31"/>
                                <a:gd name="T38" fmla="+- 0 1977 1973"/>
                                <a:gd name="T39" fmla="*/ 197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8">
                                  <a:moveTo>
                                    <a:pt x="25" y="4"/>
                                  </a:moveTo>
                                  <a:lnTo>
                                    <a:pt x="31" y="4"/>
                                  </a:lnTo>
                                  <a:lnTo>
                                    <a:pt x="29" y="6"/>
                                  </a:lnTo>
                                  <a:lnTo>
                                    <a:pt x="29" y="7"/>
                                  </a:lnTo>
                                  <a:lnTo>
                                    <a:pt x="14" y="6"/>
                                  </a:lnTo>
                                  <a:lnTo>
                                    <a:pt x="9" y="7"/>
                                  </a:lnTo>
                                  <a:lnTo>
                                    <a:pt x="4" y="6"/>
                                  </a:lnTo>
                                  <a:lnTo>
                                    <a:pt x="0" y="0"/>
                                  </a:lnTo>
                                  <a:lnTo>
                                    <a:pt x="21" y="8"/>
                                  </a:lnTo>
                                  <a:lnTo>
                                    <a:pt x="25"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9" name="Group 7455"/>
                        <wpg:cNvGrpSpPr>
                          <a:grpSpLocks/>
                        </wpg:cNvGrpSpPr>
                        <wpg:grpSpPr bwMode="auto">
                          <a:xfrm>
                            <a:off x="11680" y="2226"/>
                            <a:ext cx="26" cy="6"/>
                            <a:chOff x="11680" y="2226"/>
                            <a:chExt cx="26" cy="6"/>
                          </a:xfrm>
                        </wpg:grpSpPr>
                        <wps:wsp>
                          <wps:cNvPr id="7650" name="Freeform 7456"/>
                          <wps:cNvSpPr>
                            <a:spLocks/>
                          </wps:cNvSpPr>
                          <wps:spPr bwMode="auto">
                            <a:xfrm>
                              <a:off x="11680" y="2226"/>
                              <a:ext cx="26" cy="6"/>
                            </a:xfrm>
                            <a:custGeom>
                              <a:avLst/>
                              <a:gdLst>
                                <a:gd name="T0" fmla="+- 0 11681 11680"/>
                                <a:gd name="T1" fmla="*/ T0 w 26"/>
                                <a:gd name="T2" fmla="+- 0 2226 2226"/>
                                <a:gd name="T3" fmla="*/ 2226 h 6"/>
                                <a:gd name="T4" fmla="+- 0 11687 11680"/>
                                <a:gd name="T5" fmla="*/ T4 w 26"/>
                                <a:gd name="T6" fmla="+- 0 2228 2226"/>
                                <a:gd name="T7" fmla="*/ 2228 h 6"/>
                                <a:gd name="T8" fmla="+- 0 11699 11680"/>
                                <a:gd name="T9" fmla="*/ T8 w 26"/>
                                <a:gd name="T10" fmla="+- 0 2228 2226"/>
                                <a:gd name="T11" fmla="*/ 2228 h 6"/>
                                <a:gd name="T12" fmla="+- 0 11706 11680"/>
                                <a:gd name="T13" fmla="*/ T12 w 26"/>
                                <a:gd name="T14" fmla="+- 0 2229 2226"/>
                                <a:gd name="T15" fmla="*/ 2229 h 6"/>
                                <a:gd name="T16" fmla="+- 0 11705 11680"/>
                                <a:gd name="T17" fmla="*/ T16 w 26"/>
                                <a:gd name="T18" fmla="+- 0 2231 2226"/>
                                <a:gd name="T19" fmla="*/ 2231 h 6"/>
                                <a:gd name="T20" fmla="+- 0 11693 11680"/>
                                <a:gd name="T21" fmla="*/ T20 w 26"/>
                                <a:gd name="T22" fmla="+- 0 2231 2226"/>
                                <a:gd name="T23" fmla="*/ 2231 h 6"/>
                                <a:gd name="T24" fmla="+- 0 11680 11680"/>
                                <a:gd name="T25" fmla="*/ T24 w 26"/>
                                <a:gd name="T26" fmla="+- 0 2231 2226"/>
                                <a:gd name="T27" fmla="*/ 2231 h 6"/>
                                <a:gd name="T28" fmla="+- 0 11681 11680"/>
                                <a:gd name="T29" fmla="*/ T28 w 26"/>
                                <a:gd name="T30" fmla="+- 0 2229 2226"/>
                                <a:gd name="T31" fmla="*/ 2229 h 6"/>
                                <a:gd name="T32" fmla="+- 0 11681 11680"/>
                                <a:gd name="T33" fmla="*/ T32 w 26"/>
                                <a:gd name="T34" fmla="+- 0 2228 2226"/>
                                <a:gd name="T35" fmla="*/ 2228 h 6"/>
                                <a:gd name="T36" fmla="+- 0 11681 11680"/>
                                <a:gd name="T37" fmla="*/ T36 w 26"/>
                                <a:gd name="T38" fmla="+- 0 2226 2226"/>
                                <a:gd name="T39" fmla="*/ 2226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6">
                                  <a:moveTo>
                                    <a:pt x="1" y="0"/>
                                  </a:moveTo>
                                  <a:lnTo>
                                    <a:pt x="7" y="2"/>
                                  </a:lnTo>
                                  <a:lnTo>
                                    <a:pt x="19" y="2"/>
                                  </a:lnTo>
                                  <a:lnTo>
                                    <a:pt x="26" y="3"/>
                                  </a:lnTo>
                                  <a:lnTo>
                                    <a:pt x="25" y="5"/>
                                  </a:lnTo>
                                  <a:lnTo>
                                    <a:pt x="13" y="5"/>
                                  </a:lnTo>
                                  <a:lnTo>
                                    <a:pt x="0" y="5"/>
                                  </a:lnTo>
                                  <a:lnTo>
                                    <a:pt x="1" y="3"/>
                                  </a:lnTo>
                                  <a:lnTo>
                                    <a:pt x="1" y="2"/>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1" name="Group 7457"/>
                        <wpg:cNvGrpSpPr>
                          <a:grpSpLocks/>
                        </wpg:cNvGrpSpPr>
                        <wpg:grpSpPr bwMode="auto">
                          <a:xfrm>
                            <a:off x="11669" y="2468"/>
                            <a:ext cx="24" cy="12"/>
                            <a:chOff x="11669" y="2468"/>
                            <a:chExt cx="24" cy="12"/>
                          </a:xfrm>
                        </wpg:grpSpPr>
                        <wps:wsp>
                          <wps:cNvPr id="7652" name="Freeform 7458"/>
                          <wps:cNvSpPr>
                            <a:spLocks/>
                          </wps:cNvSpPr>
                          <wps:spPr bwMode="auto">
                            <a:xfrm>
                              <a:off x="11669" y="2468"/>
                              <a:ext cx="24" cy="12"/>
                            </a:xfrm>
                            <a:custGeom>
                              <a:avLst/>
                              <a:gdLst>
                                <a:gd name="T0" fmla="+- 0 11682 11669"/>
                                <a:gd name="T1" fmla="*/ T0 w 24"/>
                                <a:gd name="T2" fmla="+- 0 2472 2468"/>
                                <a:gd name="T3" fmla="*/ 2472 h 12"/>
                                <a:gd name="T4" fmla="+- 0 11686 11669"/>
                                <a:gd name="T5" fmla="*/ T4 w 24"/>
                                <a:gd name="T6" fmla="+- 0 2471 2468"/>
                                <a:gd name="T7" fmla="*/ 2471 h 12"/>
                                <a:gd name="T8" fmla="+- 0 11679 11669"/>
                                <a:gd name="T9" fmla="*/ T8 w 24"/>
                                <a:gd name="T10" fmla="+- 0 2468 2468"/>
                                <a:gd name="T11" fmla="*/ 2468 h 12"/>
                                <a:gd name="T12" fmla="+- 0 11692 11669"/>
                                <a:gd name="T13" fmla="*/ T12 w 24"/>
                                <a:gd name="T14" fmla="+- 0 2469 2468"/>
                                <a:gd name="T15" fmla="*/ 2469 h 12"/>
                                <a:gd name="T16" fmla="+- 0 11684 11669"/>
                                <a:gd name="T17" fmla="*/ T16 w 24"/>
                                <a:gd name="T18" fmla="+- 0 2474 2468"/>
                                <a:gd name="T19" fmla="*/ 2474 h 12"/>
                                <a:gd name="T20" fmla="+- 0 11681 11669"/>
                                <a:gd name="T21" fmla="*/ T20 w 24"/>
                                <a:gd name="T22" fmla="+- 0 2479 2468"/>
                                <a:gd name="T23" fmla="*/ 2479 h 12"/>
                                <a:gd name="T24" fmla="+- 0 11669 11669"/>
                                <a:gd name="T25" fmla="*/ T24 w 24"/>
                                <a:gd name="T26" fmla="+- 0 2478 2468"/>
                                <a:gd name="T27" fmla="*/ 2478 h 12"/>
                                <a:gd name="T28" fmla="+- 0 11677 11669"/>
                                <a:gd name="T29" fmla="*/ T28 w 24"/>
                                <a:gd name="T30" fmla="+- 0 2474 2468"/>
                                <a:gd name="T31" fmla="*/ 2474 h 12"/>
                                <a:gd name="T32" fmla="+- 0 11682 11669"/>
                                <a:gd name="T33" fmla="*/ T32 w 24"/>
                                <a:gd name="T34" fmla="+- 0 2472 2468"/>
                                <a:gd name="T35" fmla="*/ 2472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2">
                                  <a:moveTo>
                                    <a:pt x="13" y="4"/>
                                  </a:moveTo>
                                  <a:lnTo>
                                    <a:pt x="17" y="3"/>
                                  </a:lnTo>
                                  <a:lnTo>
                                    <a:pt x="10" y="0"/>
                                  </a:lnTo>
                                  <a:lnTo>
                                    <a:pt x="23" y="1"/>
                                  </a:lnTo>
                                  <a:lnTo>
                                    <a:pt x="15" y="6"/>
                                  </a:lnTo>
                                  <a:lnTo>
                                    <a:pt x="12" y="11"/>
                                  </a:lnTo>
                                  <a:lnTo>
                                    <a:pt x="0" y="10"/>
                                  </a:lnTo>
                                  <a:lnTo>
                                    <a:pt x="8" y="6"/>
                                  </a:lnTo>
                                  <a:lnTo>
                                    <a:pt x="13"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3" name="Group 7459"/>
                        <wpg:cNvGrpSpPr>
                          <a:grpSpLocks/>
                        </wpg:cNvGrpSpPr>
                        <wpg:grpSpPr bwMode="auto">
                          <a:xfrm>
                            <a:off x="11654" y="2404"/>
                            <a:ext cx="22" cy="9"/>
                            <a:chOff x="11654" y="2404"/>
                            <a:chExt cx="22" cy="9"/>
                          </a:xfrm>
                        </wpg:grpSpPr>
                        <wps:wsp>
                          <wps:cNvPr id="7654" name="Freeform 7460"/>
                          <wps:cNvSpPr>
                            <a:spLocks/>
                          </wps:cNvSpPr>
                          <wps:spPr bwMode="auto">
                            <a:xfrm>
                              <a:off x="11654" y="2404"/>
                              <a:ext cx="22" cy="9"/>
                            </a:xfrm>
                            <a:custGeom>
                              <a:avLst/>
                              <a:gdLst>
                                <a:gd name="T0" fmla="+- 0 11662 11654"/>
                                <a:gd name="T1" fmla="*/ T0 w 22"/>
                                <a:gd name="T2" fmla="+- 0 2404 2404"/>
                                <a:gd name="T3" fmla="*/ 2404 h 9"/>
                                <a:gd name="T4" fmla="+- 0 11675 11654"/>
                                <a:gd name="T5" fmla="*/ T4 w 22"/>
                                <a:gd name="T6" fmla="+- 0 2404 2404"/>
                                <a:gd name="T7" fmla="*/ 2404 h 9"/>
                                <a:gd name="T8" fmla="+- 0 11672 11654"/>
                                <a:gd name="T9" fmla="*/ T8 w 22"/>
                                <a:gd name="T10" fmla="+- 0 2408 2404"/>
                                <a:gd name="T11" fmla="*/ 2408 h 9"/>
                                <a:gd name="T12" fmla="+- 0 11672 11654"/>
                                <a:gd name="T13" fmla="*/ T12 w 22"/>
                                <a:gd name="T14" fmla="+- 0 2411 2404"/>
                                <a:gd name="T15" fmla="*/ 2411 h 9"/>
                                <a:gd name="T16" fmla="+- 0 11654 11654"/>
                                <a:gd name="T17" fmla="*/ T16 w 22"/>
                                <a:gd name="T18" fmla="+- 0 2412 2404"/>
                                <a:gd name="T19" fmla="*/ 2412 h 9"/>
                                <a:gd name="T20" fmla="+- 0 11665 11654"/>
                                <a:gd name="T21" fmla="*/ T20 w 22"/>
                                <a:gd name="T22" fmla="+- 0 2407 2404"/>
                                <a:gd name="T23" fmla="*/ 2407 h 9"/>
                                <a:gd name="T24" fmla="+- 0 11662 11654"/>
                                <a:gd name="T25" fmla="*/ T24 w 22"/>
                                <a:gd name="T26" fmla="+- 0 2404 2404"/>
                                <a:gd name="T27" fmla="*/ 2404 h 9"/>
                              </a:gdLst>
                              <a:ahLst/>
                              <a:cxnLst>
                                <a:cxn ang="0">
                                  <a:pos x="T1" y="T3"/>
                                </a:cxn>
                                <a:cxn ang="0">
                                  <a:pos x="T5" y="T7"/>
                                </a:cxn>
                                <a:cxn ang="0">
                                  <a:pos x="T9" y="T11"/>
                                </a:cxn>
                                <a:cxn ang="0">
                                  <a:pos x="T13" y="T15"/>
                                </a:cxn>
                                <a:cxn ang="0">
                                  <a:pos x="T17" y="T19"/>
                                </a:cxn>
                                <a:cxn ang="0">
                                  <a:pos x="T21" y="T23"/>
                                </a:cxn>
                                <a:cxn ang="0">
                                  <a:pos x="T25" y="T27"/>
                                </a:cxn>
                              </a:cxnLst>
                              <a:rect l="0" t="0" r="r" b="b"/>
                              <a:pathLst>
                                <a:path w="22" h="9">
                                  <a:moveTo>
                                    <a:pt x="8" y="0"/>
                                  </a:moveTo>
                                  <a:lnTo>
                                    <a:pt x="21" y="0"/>
                                  </a:lnTo>
                                  <a:lnTo>
                                    <a:pt x="18" y="4"/>
                                  </a:lnTo>
                                  <a:lnTo>
                                    <a:pt x="18" y="7"/>
                                  </a:lnTo>
                                  <a:lnTo>
                                    <a:pt x="0" y="8"/>
                                  </a:lnTo>
                                  <a:lnTo>
                                    <a:pt x="11" y="3"/>
                                  </a:lnTo>
                                  <a:lnTo>
                                    <a:pt x="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5" name="Group 7461"/>
                        <wpg:cNvGrpSpPr>
                          <a:grpSpLocks/>
                        </wpg:cNvGrpSpPr>
                        <wpg:grpSpPr bwMode="auto">
                          <a:xfrm>
                            <a:off x="11657" y="929"/>
                            <a:ext cx="4" cy="28"/>
                            <a:chOff x="11657" y="929"/>
                            <a:chExt cx="4" cy="28"/>
                          </a:xfrm>
                        </wpg:grpSpPr>
                        <wps:wsp>
                          <wps:cNvPr id="7656" name="Freeform 7462"/>
                          <wps:cNvSpPr>
                            <a:spLocks/>
                          </wps:cNvSpPr>
                          <wps:spPr bwMode="auto">
                            <a:xfrm>
                              <a:off x="11657" y="929"/>
                              <a:ext cx="4" cy="28"/>
                            </a:xfrm>
                            <a:custGeom>
                              <a:avLst/>
                              <a:gdLst>
                                <a:gd name="T0" fmla="+- 0 11657 11657"/>
                                <a:gd name="T1" fmla="*/ T0 w 4"/>
                                <a:gd name="T2" fmla="+- 0 933 929"/>
                                <a:gd name="T3" fmla="*/ 933 h 28"/>
                                <a:gd name="T4" fmla="+- 0 11661 11657"/>
                                <a:gd name="T5" fmla="*/ T4 w 4"/>
                                <a:gd name="T6" fmla="+- 0 929 929"/>
                                <a:gd name="T7" fmla="*/ 929 h 28"/>
                                <a:gd name="T8" fmla="+- 0 11661 11657"/>
                                <a:gd name="T9" fmla="*/ T8 w 4"/>
                                <a:gd name="T10" fmla="+- 0 957 929"/>
                                <a:gd name="T11" fmla="*/ 957 h 28"/>
                                <a:gd name="T12" fmla="+- 0 11657 11657"/>
                                <a:gd name="T13" fmla="*/ T12 w 4"/>
                                <a:gd name="T14" fmla="+- 0 953 929"/>
                                <a:gd name="T15" fmla="*/ 953 h 28"/>
                                <a:gd name="T16" fmla="+- 0 11657 11657"/>
                                <a:gd name="T17" fmla="*/ T16 w 4"/>
                                <a:gd name="T18" fmla="+- 0 946 929"/>
                                <a:gd name="T19" fmla="*/ 946 h 28"/>
                                <a:gd name="T20" fmla="+- 0 11657 11657"/>
                                <a:gd name="T21" fmla="*/ T20 w 4"/>
                                <a:gd name="T22" fmla="+- 0 939 929"/>
                                <a:gd name="T23" fmla="*/ 939 h 28"/>
                                <a:gd name="T24" fmla="+- 0 11657 11657"/>
                                <a:gd name="T25" fmla="*/ T24 w 4"/>
                                <a:gd name="T26" fmla="+- 0 933 929"/>
                                <a:gd name="T27" fmla="*/ 933 h 28"/>
                              </a:gdLst>
                              <a:ahLst/>
                              <a:cxnLst>
                                <a:cxn ang="0">
                                  <a:pos x="T1" y="T3"/>
                                </a:cxn>
                                <a:cxn ang="0">
                                  <a:pos x="T5" y="T7"/>
                                </a:cxn>
                                <a:cxn ang="0">
                                  <a:pos x="T9" y="T11"/>
                                </a:cxn>
                                <a:cxn ang="0">
                                  <a:pos x="T13" y="T15"/>
                                </a:cxn>
                                <a:cxn ang="0">
                                  <a:pos x="T17" y="T19"/>
                                </a:cxn>
                                <a:cxn ang="0">
                                  <a:pos x="T21" y="T23"/>
                                </a:cxn>
                                <a:cxn ang="0">
                                  <a:pos x="T25" y="T27"/>
                                </a:cxn>
                              </a:cxnLst>
                              <a:rect l="0" t="0" r="r" b="b"/>
                              <a:pathLst>
                                <a:path w="4" h="28">
                                  <a:moveTo>
                                    <a:pt x="0" y="4"/>
                                  </a:moveTo>
                                  <a:lnTo>
                                    <a:pt x="4" y="0"/>
                                  </a:lnTo>
                                  <a:lnTo>
                                    <a:pt x="4" y="28"/>
                                  </a:lnTo>
                                  <a:lnTo>
                                    <a:pt x="0" y="24"/>
                                  </a:lnTo>
                                  <a:lnTo>
                                    <a:pt x="0" y="17"/>
                                  </a:lnTo>
                                  <a:lnTo>
                                    <a:pt x="0" y="10"/>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7" name="Group 7463"/>
                        <wpg:cNvGrpSpPr>
                          <a:grpSpLocks/>
                        </wpg:cNvGrpSpPr>
                        <wpg:grpSpPr bwMode="auto">
                          <a:xfrm>
                            <a:off x="11633" y="958"/>
                            <a:ext cx="7" cy="18"/>
                            <a:chOff x="11633" y="958"/>
                            <a:chExt cx="7" cy="18"/>
                          </a:xfrm>
                        </wpg:grpSpPr>
                        <wps:wsp>
                          <wps:cNvPr id="7658" name="Freeform 7464"/>
                          <wps:cNvSpPr>
                            <a:spLocks/>
                          </wps:cNvSpPr>
                          <wps:spPr bwMode="auto">
                            <a:xfrm>
                              <a:off x="11633" y="958"/>
                              <a:ext cx="7" cy="18"/>
                            </a:xfrm>
                            <a:custGeom>
                              <a:avLst/>
                              <a:gdLst>
                                <a:gd name="T0" fmla="+- 0 11638 11633"/>
                                <a:gd name="T1" fmla="*/ T0 w 7"/>
                                <a:gd name="T2" fmla="+- 0 976 958"/>
                                <a:gd name="T3" fmla="*/ 976 h 18"/>
                                <a:gd name="T4" fmla="+- 0 11636 11633"/>
                                <a:gd name="T5" fmla="*/ T4 w 7"/>
                                <a:gd name="T6" fmla="+- 0 975 958"/>
                                <a:gd name="T7" fmla="*/ 975 h 18"/>
                                <a:gd name="T8" fmla="+- 0 11633 11633"/>
                                <a:gd name="T9" fmla="*/ T8 w 7"/>
                                <a:gd name="T10" fmla="+- 0 975 958"/>
                                <a:gd name="T11" fmla="*/ 975 h 18"/>
                                <a:gd name="T12" fmla="+- 0 11633 11633"/>
                                <a:gd name="T13" fmla="*/ T12 w 7"/>
                                <a:gd name="T14" fmla="+- 0 960 958"/>
                                <a:gd name="T15" fmla="*/ 960 h 18"/>
                                <a:gd name="T16" fmla="+- 0 11636 11633"/>
                                <a:gd name="T17" fmla="*/ T16 w 7"/>
                                <a:gd name="T18" fmla="+- 0 960 958"/>
                                <a:gd name="T19" fmla="*/ 960 h 18"/>
                                <a:gd name="T20" fmla="+- 0 11639 11633"/>
                                <a:gd name="T21" fmla="*/ T20 w 7"/>
                                <a:gd name="T22" fmla="+- 0 958 958"/>
                                <a:gd name="T23" fmla="*/ 958 h 18"/>
                                <a:gd name="T24" fmla="+- 0 11638 11633"/>
                                <a:gd name="T25" fmla="*/ T24 w 7"/>
                                <a:gd name="T26" fmla="+- 0 976 958"/>
                                <a:gd name="T27" fmla="*/ 976 h 18"/>
                              </a:gdLst>
                              <a:ahLst/>
                              <a:cxnLst>
                                <a:cxn ang="0">
                                  <a:pos x="T1" y="T3"/>
                                </a:cxn>
                                <a:cxn ang="0">
                                  <a:pos x="T5" y="T7"/>
                                </a:cxn>
                                <a:cxn ang="0">
                                  <a:pos x="T9" y="T11"/>
                                </a:cxn>
                                <a:cxn ang="0">
                                  <a:pos x="T13" y="T15"/>
                                </a:cxn>
                                <a:cxn ang="0">
                                  <a:pos x="T17" y="T19"/>
                                </a:cxn>
                                <a:cxn ang="0">
                                  <a:pos x="T21" y="T23"/>
                                </a:cxn>
                                <a:cxn ang="0">
                                  <a:pos x="T25" y="T27"/>
                                </a:cxn>
                              </a:cxnLst>
                              <a:rect l="0" t="0" r="r" b="b"/>
                              <a:pathLst>
                                <a:path w="7" h="18">
                                  <a:moveTo>
                                    <a:pt x="5" y="18"/>
                                  </a:moveTo>
                                  <a:lnTo>
                                    <a:pt x="3" y="17"/>
                                  </a:lnTo>
                                  <a:lnTo>
                                    <a:pt x="0" y="17"/>
                                  </a:lnTo>
                                  <a:lnTo>
                                    <a:pt x="0" y="2"/>
                                  </a:lnTo>
                                  <a:lnTo>
                                    <a:pt x="3" y="2"/>
                                  </a:lnTo>
                                  <a:lnTo>
                                    <a:pt x="6" y="0"/>
                                  </a:lnTo>
                                  <a:lnTo>
                                    <a:pt x="5"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9" name="Group 7465"/>
                        <wpg:cNvGrpSpPr>
                          <a:grpSpLocks/>
                        </wpg:cNvGrpSpPr>
                        <wpg:grpSpPr bwMode="auto">
                          <a:xfrm>
                            <a:off x="11623" y="582"/>
                            <a:ext cx="5" cy="32"/>
                            <a:chOff x="11623" y="582"/>
                            <a:chExt cx="5" cy="32"/>
                          </a:xfrm>
                        </wpg:grpSpPr>
                        <wps:wsp>
                          <wps:cNvPr id="7660" name="Freeform 7466"/>
                          <wps:cNvSpPr>
                            <a:spLocks/>
                          </wps:cNvSpPr>
                          <wps:spPr bwMode="auto">
                            <a:xfrm>
                              <a:off x="11623" y="582"/>
                              <a:ext cx="5" cy="32"/>
                            </a:xfrm>
                            <a:custGeom>
                              <a:avLst/>
                              <a:gdLst>
                                <a:gd name="T0" fmla="+- 0 11627 11623"/>
                                <a:gd name="T1" fmla="*/ T0 w 5"/>
                                <a:gd name="T2" fmla="+- 0 587 582"/>
                                <a:gd name="T3" fmla="*/ 587 h 32"/>
                                <a:gd name="T4" fmla="+- 0 11627 11623"/>
                                <a:gd name="T5" fmla="*/ T4 w 5"/>
                                <a:gd name="T6" fmla="+- 0 599 582"/>
                                <a:gd name="T7" fmla="*/ 599 h 32"/>
                                <a:gd name="T8" fmla="+- 0 11627 11623"/>
                                <a:gd name="T9" fmla="*/ T8 w 5"/>
                                <a:gd name="T10" fmla="+- 0 607 582"/>
                                <a:gd name="T11" fmla="*/ 607 h 32"/>
                                <a:gd name="T12" fmla="+- 0 11626 11623"/>
                                <a:gd name="T13" fmla="*/ T12 w 5"/>
                                <a:gd name="T14" fmla="+- 0 612 582"/>
                                <a:gd name="T15" fmla="*/ 612 h 32"/>
                                <a:gd name="T16" fmla="+- 0 11623 11623"/>
                                <a:gd name="T17" fmla="*/ T16 w 5"/>
                                <a:gd name="T18" fmla="+- 0 614 582"/>
                                <a:gd name="T19" fmla="*/ 614 h 32"/>
                                <a:gd name="T20" fmla="+- 0 11625 11623"/>
                                <a:gd name="T21" fmla="*/ T20 w 5"/>
                                <a:gd name="T22" fmla="+- 0 591 582"/>
                                <a:gd name="T23" fmla="*/ 591 h 32"/>
                                <a:gd name="T24" fmla="+- 0 11623 11623"/>
                                <a:gd name="T25" fmla="*/ T24 w 5"/>
                                <a:gd name="T26" fmla="+- 0 582 582"/>
                                <a:gd name="T27" fmla="*/ 582 h 32"/>
                                <a:gd name="T28" fmla="+- 0 11625 11623"/>
                                <a:gd name="T29" fmla="*/ T28 w 5"/>
                                <a:gd name="T30" fmla="+- 0 582 582"/>
                                <a:gd name="T31" fmla="*/ 582 h 32"/>
                                <a:gd name="T32" fmla="+- 0 11625 11623"/>
                                <a:gd name="T33" fmla="*/ T32 w 5"/>
                                <a:gd name="T34" fmla="+- 0 588 582"/>
                                <a:gd name="T35" fmla="*/ 588 h 32"/>
                                <a:gd name="T36" fmla="+- 0 11627 11623"/>
                                <a:gd name="T37" fmla="*/ T36 w 5"/>
                                <a:gd name="T38" fmla="+- 0 587 582"/>
                                <a:gd name="T39" fmla="*/ 58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2">
                                  <a:moveTo>
                                    <a:pt x="4" y="5"/>
                                  </a:moveTo>
                                  <a:lnTo>
                                    <a:pt x="4" y="17"/>
                                  </a:lnTo>
                                  <a:lnTo>
                                    <a:pt x="4" y="25"/>
                                  </a:lnTo>
                                  <a:lnTo>
                                    <a:pt x="3" y="30"/>
                                  </a:lnTo>
                                  <a:lnTo>
                                    <a:pt x="0" y="32"/>
                                  </a:lnTo>
                                  <a:lnTo>
                                    <a:pt x="2" y="9"/>
                                  </a:lnTo>
                                  <a:lnTo>
                                    <a:pt x="0" y="0"/>
                                  </a:lnTo>
                                  <a:lnTo>
                                    <a:pt x="2" y="0"/>
                                  </a:lnTo>
                                  <a:lnTo>
                                    <a:pt x="2" y="6"/>
                                  </a:lnTo>
                                  <a:lnTo>
                                    <a:pt x="4"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61" name="Picture 74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8904" y="480"/>
                              <a:ext cx="2245" cy="2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62" name="Group 7468"/>
                        <wpg:cNvGrpSpPr>
                          <a:grpSpLocks/>
                        </wpg:cNvGrpSpPr>
                        <wpg:grpSpPr bwMode="auto">
                          <a:xfrm>
                            <a:off x="5649" y="599"/>
                            <a:ext cx="4" cy="31"/>
                            <a:chOff x="5649" y="599"/>
                            <a:chExt cx="4" cy="31"/>
                          </a:xfrm>
                        </wpg:grpSpPr>
                        <wps:wsp>
                          <wps:cNvPr id="7663" name="Freeform 7469"/>
                          <wps:cNvSpPr>
                            <a:spLocks/>
                          </wps:cNvSpPr>
                          <wps:spPr bwMode="auto">
                            <a:xfrm>
                              <a:off x="5649" y="599"/>
                              <a:ext cx="4" cy="31"/>
                            </a:xfrm>
                            <a:custGeom>
                              <a:avLst/>
                              <a:gdLst>
                                <a:gd name="T0" fmla="+- 0 5653 5649"/>
                                <a:gd name="T1" fmla="*/ T0 w 4"/>
                                <a:gd name="T2" fmla="+- 0 600 599"/>
                                <a:gd name="T3" fmla="*/ 600 h 31"/>
                                <a:gd name="T4" fmla="+- 0 5653 5649"/>
                                <a:gd name="T5" fmla="*/ T4 w 4"/>
                                <a:gd name="T6" fmla="+- 0 610 599"/>
                                <a:gd name="T7" fmla="*/ 610 h 31"/>
                                <a:gd name="T8" fmla="+- 0 5653 5649"/>
                                <a:gd name="T9" fmla="*/ T8 w 4"/>
                                <a:gd name="T10" fmla="+- 0 620 599"/>
                                <a:gd name="T11" fmla="*/ 620 h 31"/>
                                <a:gd name="T12" fmla="+- 0 5653 5649"/>
                                <a:gd name="T13" fmla="*/ T12 w 4"/>
                                <a:gd name="T14" fmla="+- 0 630 599"/>
                                <a:gd name="T15" fmla="*/ 630 h 31"/>
                                <a:gd name="T16" fmla="+- 0 5650 5649"/>
                                <a:gd name="T17" fmla="*/ T16 w 4"/>
                                <a:gd name="T18" fmla="+- 0 629 599"/>
                                <a:gd name="T19" fmla="*/ 629 h 31"/>
                                <a:gd name="T20" fmla="+- 0 5650 5649"/>
                                <a:gd name="T21" fmla="*/ T20 w 4"/>
                                <a:gd name="T22" fmla="+- 0 615 599"/>
                                <a:gd name="T23" fmla="*/ 615 h 31"/>
                                <a:gd name="T24" fmla="+- 0 5649 5649"/>
                                <a:gd name="T25" fmla="*/ T24 w 4"/>
                                <a:gd name="T26" fmla="+- 0 599 599"/>
                                <a:gd name="T27" fmla="*/ 599 h 31"/>
                                <a:gd name="T28" fmla="+- 0 5651 5649"/>
                                <a:gd name="T29" fmla="*/ T28 w 4"/>
                                <a:gd name="T30" fmla="+- 0 600 599"/>
                                <a:gd name="T31" fmla="*/ 600 h 31"/>
                                <a:gd name="T32" fmla="+- 0 5652 5649"/>
                                <a:gd name="T33" fmla="*/ T32 w 4"/>
                                <a:gd name="T34" fmla="+- 0 600 599"/>
                                <a:gd name="T35" fmla="*/ 600 h 31"/>
                                <a:gd name="T36" fmla="+- 0 5653 5649"/>
                                <a:gd name="T37" fmla="*/ T36 w 4"/>
                                <a:gd name="T38" fmla="+- 0 600 599"/>
                                <a:gd name="T39" fmla="*/ 60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31">
                                  <a:moveTo>
                                    <a:pt x="4" y="1"/>
                                  </a:moveTo>
                                  <a:lnTo>
                                    <a:pt x="4" y="11"/>
                                  </a:lnTo>
                                  <a:lnTo>
                                    <a:pt x="4" y="21"/>
                                  </a:lnTo>
                                  <a:lnTo>
                                    <a:pt x="4" y="31"/>
                                  </a:lnTo>
                                  <a:lnTo>
                                    <a:pt x="1" y="30"/>
                                  </a:lnTo>
                                  <a:lnTo>
                                    <a:pt x="1" y="16"/>
                                  </a:lnTo>
                                  <a:lnTo>
                                    <a:pt x="0" y="0"/>
                                  </a:lnTo>
                                  <a:lnTo>
                                    <a:pt x="2" y="1"/>
                                  </a:lnTo>
                                  <a:lnTo>
                                    <a:pt x="3" y="1"/>
                                  </a:lnTo>
                                  <a:lnTo>
                                    <a:pt x="4"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4" name="Group 7470"/>
                        <wpg:cNvGrpSpPr>
                          <a:grpSpLocks/>
                        </wpg:cNvGrpSpPr>
                        <wpg:grpSpPr bwMode="auto">
                          <a:xfrm>
                            <a:off x="5647" y="630"/>
                            <a:ext cx="6" cy="35"/>
                            <a:chOff x="5647" y="630"/>
                            <a:chExt cx="6" cy="35"/>
                          </a:xfrm>
                        </wpg:grpSpPr>
                        <wps:wsp>
                          <wps:cNvPr id="7665" name="Freeform 7471"/>
                          <wps:cNvSpPr>
                            <a:spLocks/>
                          </wps:cNvSpPr>
                          <wps:spPr bwMode="auto">
                            <a:xfrm>
                              <a:off x="5647" y="630"/>
                              <a:ext cx="6" cy="35"/>
                            </a:xfrm>
                            <a:custGeom>
                              <a:avLst/>
                              <a:gdLst>
                                <a:gd name="T0" fmla="+- 0 5648 5647"/>
                                <a:gd name="T1" fmla="*/ T0 w 6"/>
                                <a:gd name="T2" fmla="+- 0 634 630"/>
                                <a:gd name="T3" fmla="*/ 634 h 35"/>
                                <a:gd name="T4" fmla="+- 0 5652 5647"/>
                                <a:gd name="T5" fmla="*/ T4 w 6"/>
                                <a:gd name="T6" fmla="+- 0 630 630"/>
                                <a:gd name="T7" fmla="*/ 630 h 35"/>
                                <a:gd name="T8" fmla="+- 0 5652 5647"/>
                                <a:gd name="T9" fmla="*/ T8 w 6"/>
                                <a:gd name="T10" fmla="+- 0 649 630"/>
                                <a:gd name="T11" fmla="*/ 649 h 35"/>
                                <a:gd name="T12" fmla="+- 0 5653 5647"/>
                                <a:gd name="T13" fmla="*/ T12 w 6"/>
                                <a:gd name="T14" fmla="+- 0 664 630"/>
                                <a:gd name="T15" fmla="*/ 664 h 35"/>
                                <a:gd name="T16" fmla="+- 0 5652 5647"/>
                                <a:gd name="T17" fmla="*/ T16 w 6"/>
                                <a:gd name="T18" fmla="+- 0 664 630"/>
                                <a:gd name="T19" fmla="*/ 664 h 35"/>
                                <a:gd name="T20" fmla="+- 0 5651 5647"/>
                                <a:gd name="T21" fmla="*/ T20 w 6"/>
                                <a:gd name="T22" fmla="+- 0 664 630"/>
                                <a:gd name="T23" fmla="*/ 664 h 35"/>
                                <a:gd name="T24" fmla="+- 0 5650 5647"/>
                                <a:gd name="T25" fmla="*/ T24 w 6"/>
                                <a:gd name="T26" fmla="+- 0 664 630"/>
                                <a:gd name="T27" fmla="*/ 664 h 35"/>
                                <a:gd name="T28" fmla="+- 0 5650 5647"/>
                                <a:gd name="T29" fmla="*/ T28 w 6"/>
                                <a:gd name="T30" fmla="+- 0 651 630"/>
                                <a:gd name="T31" fmla="*/ 651 h 35"/>
                                <a:gd name="T32" fmla="+- 0 5648 5647"/>
                                <a:gd name="T33" fmla="*/ T32 w 6"/>
                                <a:gd name="T34" fmla="+- 0 647 630"/>
                                <a:gd name="T35" fmla="*/ 647 h 35"/>
                                <a:gd name="T36" fmla="+- 0 5647 5647"/>
                                <a:gd name="T37" fmla="*/ T36 w 6"/>
                                <a:gd name="T38" fmla="+- 0 637 630"/>
                                <a:gd name="T39" fmla="*/ 637 h 35"/>
                                <a:gd name="T40" fmla="+- 0 5648 5647"/>
                                <a:gd name="T41" fmla="*/ T40 w 6"/>
                                <a:gd name="T42" fmla="+- 0 634 630"/>
                                <a:gd name="T43" fmla="*/ 63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35">
                                  <a:moveTo>
                                    <a:pt x="1" y="4"/>
                                  </a:moveTo>
                                  <a:lnTo>
                                    <a:pt x="5" y="0"/>
                                  </a:lnTo>
                                  <a:lnTo>
                                    <a:pt x="5" y="19"/>
                                  </a:lnTo>
                                  <a:lnTo>
                                    <a:pt x="6" y="34"/>
                                  </a:lnTo>
                                  <a:lnTo>
                                    <a:pt x="5" y="34"/>
                                  </a:lnTo>
                                  <a:lnTo>
                                    <a:pt x="4" y="34"/>
                                  </a:lnTo>
                                  <a:lnTo>
                                    <a:pt x="3" y="34"/>
                                  </a:lnTo>
                                  <a:lnTo>
                                    <a:pt x="3" y="21"/>
                                  </a:lnTo>
                                  <a:lnTo>
                                    <a:pt x="1" y="17"/>
                                  </a:lnTo>
                                  <a:lnTo>
                                    <a:pt x="0" y="7"/>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6" name="Group 7472"/>
                        <wpg:cNvGrpSpPr>
                          <a:grpSpLocks/>
                        </wpg:cNvGrpSpPr>
                        <wpg:grpSpPr bwMode="auto">
                          <a:xfrm>
                            <a:off x="5712" y="652"/>
                            <a:ext cx="7" cy="37"/>
                            <a:chOff x="5712" y="652"/>
                            <a:chExt cx="7" cy="37"/>
                          </a:xfrm>
                        </wpg:grpSpPr>
                        <wps:wsp>
                          <wps:cNvPr id="7667" name="Freeform 7473"/>
                          <wps:cNvSpPr>
                            <a:spLocks/>
                          </wps:cNvSpPr>
                          <wps:spPr bwMode="auto">
                            <a:xfrm>
                              <a:off x="5712" y="652"/>
                              <a:ext cx="7" cy="37"/>
                            </a:xfrm>
                            <a:custGeom>
                              <a:avLst/>
                              <a:gdLst>
                                <a:gd name="T0" fmla="+- 0 5715 5712"/>
                                <a:gd name="T1" fmla="*/ T0 w 7"/>
                                <a:gd name="T2" fmla="+- 0 680 652"/>
                                <a:gd name="T3" fmla="*/ 680 h 37"/>
                                <a:gd name="T4" fmla="+- 0 5714 5712"/>
                                <a:gd name="T5" fmla="*/ T4 w 7"/>
                                <a:gd name="T6" fmla="+- 0 673 652"/>
                                <a:gd name="T7" fmla="*/ 673 h 37"/>
                                <a:gd name="T8" fmla="+- 0 5712 5712"/>
                                <a:gd name="T9" fmla="*/ T8 w 7"/>
                                <a:gd name="T10" fmla="+- 0 676 652"/>
                                <a:gd name="T11" fmla="*/ 676 h 37"/>
                                <a:gd name="T12" fmla="+- 0 5713 5712"/>
                                <a:gd name="T13" fmla="*/ T12 w 7"/>
                                <a:gd name="T14" fmla="+- 0 660 652"/>
                                <a:gd name="T15" fmla="*/ 660 h 37"/>
                                <a:gd name="T16" fmla="+- 0 5718 5712"/>
                                <a:gd name="T17" fmla="*/ T16 w 7"/>
                                <a:gd name="T18" fmla="+- 0 652 652"/>
                                <a:gd name="T19" fmla="*/ 652 h 37"/>
                                <a:gd name="T20" fmla="+- 0 5716 5712"/>
                                <a:gd name="T21" fmla="*/ T20 w 7"/>
                                <a:gd name="T22" fmla="+- 0 678 652"/>
                                <a:gd name="T23" fmla="*/ 678 h 37"/>
                                <a:gd name="T24" fmla="+- 0 5718 5712"/>
                                <a:gd name="T25" fmla="*/ T24 w 7"/>
                                <a:gd name="T26" fmla="+- 0 681 652"/>
                                <a:gd name="T27" fmla="*/ 681 h 37"/>
                                <a:gd name="T28" fmla="+- 0 5719 5712"/>
                                <a:gd name="T29" fmla="*/ T28 w 7"/>
                                <a:gd name="T30" fmla="+- 0 689 652"/>
                                <a:gd name="T31" fmla="*/ 689 h 37"/>
                                <a:gd name="T32" fmla="+- 0 5714 5712"/>
                                <a:gd name="T33" fmla="*/ T32 w 7"/>
                                <a:gd name="T34" fmla="+- 0 688 652"/>
                                <a:gd name="T35" fmla="*/ 688 h 37"/>
                                <a:gd name="T36" fmla="+- 0 5715 5712"/>
                                <a:gd name="T37" fmla="*/ T36 w 7"/>
                                <a:gd name="T38" fmla="+- 0 680 652"/>
                                <a:gd name="T39" fmla="*/ 680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7">
                                  <a:moveTo>
                                    <a:pt x="3" y="28"/>
                                  </a:moveTo>
                                  <a:lnTo>
                                    <a:pt x="2" y="21"/>
                                  </a:lnTo>
                                  <a:lnTo>
                                    <a:pt x="0" y="24"/>
                                  </a:lnTo>
                                  <a:lnTo>
                                    <a:pt x="1" y="8"/>
                                  </a:lnTo>
                                  <a:lnTo>
                                    <a:pt x="6" y="0"/>
                                  </a:lnTo>
                                  <a:lnTo>
                                    <a:pt x="4" y="26"/>
                                  </a:lnTo>
                                  <a:lnTo>
                                    <a:pt x="6" y="29"/>
                                  </a:lnTo>
                                  <a:lnTo>
                                    <a:pt x="7" y="37"/>
                                  </a:lnTo>
                                  <a:lnTo>
                                    <a:pt x="2" y="36"/>
                                  </a:lnTo>
                                  <a:lnTo>
                                    <a:pt x="3" y="2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8" name="Group 7474"/>
                        <wpg:cNvGrpSpPr>
                          <a:grpSpLocks/>
                        </wpg:cNvGrpSpPr>
                        <wpg:grpSpPr bwMode="auto">
                          <a:xfrm>
                            <a:off x="2002" y="661"/>
                            <a:ext cx="16" cy="25"/>
                            <a:chOff x="2002" y="661"/>
                            <a:chExt cx="16" cy="25"/>
                          </a:xfrm>
                        </wpg:grpSpPr>
                        <wps:wsp>
                          <wps:cNvPr id="7669" name="Freeform 7475"/>
                          <wps:cNvSpPr>
                            <a:spLocks/>
                          </wps:cNvSpPr>
                          <wps:spPr bwMode="auto">
                            <a:xfrm>
                              <a:off x="2002" y="661"/>
                              <a:ext cx="16" cy="25"/>
                            </a:xfrm>
                            <a:custGeom>
                              <a:avLst/>
                              <a:gdLst>
                                <a:gd name="T0" fmla="+- 0 2018 2002"/>
                                <a:gd name="T1" fmla="*/ T0 w 16"/>
                                <a:gd name="T2" fmla="+- 0 663 661"/>
                                <a:gd name="T3" fmla="*/ 663 h 25"/>
                                <a:gd name="T4" fmla="+- 0 2017 2002"/>
                                <a:gd name="T5" fmla="*/ T4 w 16"/>
                                <a:gd name="T6" fmla="+- 0 667 661"/>
                                <a:gd name="T7" fmla="*/ 667 h 25"/>
                                <a:gd name="T8" fmla="+- 0 2016 2002"/>
                                <a:gd name="T9" fmla="*/ T8 w 16"/>
                                <a:gd name="T10" fmla="+- 0 671 661"/>
                                <a:gd name="T11" fmla="*/ 671 h 25"/>
                                <a:gd name="T12" fmla="+- 0 2018 2002"/>
                                <a:gd name="T13" fmla="*/ T12 w 16"/>
                                <a:gd name="T14" fmla="+- 0 672 661"/>
                                <a:gd name="T15" fmla="*/ 672 h 25"/>
                                <a:gd name="T16" fmla="+- 0 2013 2002"/>
                                <a:gd name="T17" fmla="*/ T16 w 16"/>
                                <a:gd name="T18" fmla="+- 0 686 661"/>
                                <a:gd name="T19" fmla="*/ 686 h 25"/>
                                <a:gd name="T20" fmla="+- 0 2011 2002"/>
                                <a:gd name="T21" fmla="*/ T20 w 16"/>
                                <a:gd name="T22" fmla="+- 0 676 661"/>
                                <a:gd name="T23" fmla="*/ 676 h 25"/>
                                <a:gd name="T24" fmla="+- 0 2002 2002"/>
                                <a:gd name="T25" fmla="*/ T24 w 16"/>
                                <a:gd name="T26" fmla="+- 0 677 661"/>
                                <a:gd name="T27" fmla="*/ 677 h 25"/>
                                <a:gd name="T28" fmla="+- 0 2006 2002"/>
                                <a:gd name="T29" fmla="*/ T28 w 16"/>
                                <a:gd name="T30" fmla="+- 0 661 661"/>
                                <a:gd name="T31" fmla="*/ 661 h 25"/>
                                <a:gd name="T32" fmla="+- 0 2011 2002"/>
                                <a:gd name="T33" fmla="*/ T32 w 16"/>
                                <a:gd name="T34" fmla="+- 0 662 661"/>
                                <a:gd name="T35" fmla="*/ 662 h 25"/>
                                <a:gd name="T36" fmla="+- 0 2016 2002"/>
                                <a:gd name="T37" fmla="*/ T36 w 16"/>
                                <a:gd name="T38" fmla="+- 0 664 661"/>
                                <a:gd name="T39" fmla="*/ 664 h 25"/>
                                <a:gd name="T40" fmla="+- 0 2018 2002"/>
                                <a:gd name="T41" fmla="*/ T40 w 16"/>
                                <a:gd name="T42" fmla="+- 0 663 661"/>
                                <a:gd name="T43" fmla="*/ 663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25">
                                  <a:moveTo>
                                    <a:pt x="16" y="2"/>
                                  </a:moveTo>
                                  <a:lnTo>
                                    <a:pt x="15" y="6"/>
                                  </a:lnTo>
                                  <a:lnTo>
                                    <a:pt x="14" y="10"/>
                                  </a:lnTo>
                                  <a:lnTo>
                                    <a:pt x="16" y="11"/>
                                  </a:lnTo>
                                  <a:lnTo>
                                    <a:pt x="11" y="25"/>
                                  </a:lnTo>
                                  <a:lnTo>
                                    <a:pt x="9" y="15"/>
                                  </a:lnTo>
                                  <a:lnTo>
                                    <a:pt x="0" y="16"/>
                                  </a:lnTo>
                                  <a:lnTo>
                                    <a:pt x="4" y="0"/>
                                  </a:lnTo>
                                  <a:lnTo>
                                    <a:pt x="9" y="1"/>
                                  </a:lnTo>
                                  <a:lnTo>
                                    <a:pt x="14" y="3"/>
                                  </a:lnTo>
                                  <a:lnTo>
                                    <a:pt x="16"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0" name="Group 7476"/>
                        <wpg:cNvGrpSpPr>
                          <a:grpSpLocks/>
                        </wpg:cNvGrpSpPr>
                        <wpg:grpSpPr bwMode="auto">
                          <a:xfrm>
                            <a:off x="1991" y="666"/>
                            <a:ext cx="12" cy="27"/>
                            <a:chOff x="1991" y="666"/>
                            <a:chExt cx="12" cy="27"/>
                          </a:xfrm>
                        </wpg:grpSpPr>
                        <wps:wsp>
                          <wps:cNvPr id="7671" name="Freeform 7477"/>
                          <wps:cNvSpPr>
                            <a:spLocks/>
                          </wps:cNvSpPr>
                          <wps:spPr bwMode="auto">
                            <a:xfrm>
                              <a:off x="1991" y="666"/>
                              <a:ext cx="12" cy="27"/>
                            </a:xfrm>
                            <a:custGeom>
                              <a:avLst/>
                              <a:gdLst>
                                <a:gd name="T0" fmla="+- 0 1993 1991"/>
                                <a:gd name="T1" fmla="*/ T0 w 12"/>
                                <a:gd name="T2" fmla="+- 0 666 666"/>
                                <a:gd name="T3" fmla="*/ 666 h 27"/>
                                <a:gd name="T4" fmla="+- 0 1999 1991"/>
                                <a:gd name="T5" fmla="*/ T4 w 12"/>
                                <a:gd name="T6" fmla="+- 0 667 666"/>
                                <a:gd name="T7" fmla="*/ 667 h 27"/>
                                <a:gd name="T8" fmla="+- 0 1998 1991"/>
                                <a:gd name="T9" fmla="*/ T8 w 12"/>
                                <a:gd name="T10" fmla="+- 0 682 666"/>
                                <a:gd name="T11" fmla="*/ 682 h 27"/>
                                <a:gd name="T12" fmla="+- 0 2002 1991"/>
                                <a:gd name="T13" fmla="*/ T12 w 12"/>
                                <a:gd name="T14" fmla="+- 0 687 666"/>
                                <a:gd name="T15" fmla="*/ 687 h 27"/>
                                <a:gd name="T16" fmla="+- 0 2002 1991"/>
                                <a:gd name="T17" fmla="*/ T16 w 12"/>
                                <a:gd name="T18" fmla="+- 0 693 666"/>
                                <a:gd name="T19" fmla="*/ 693 h 27"/>
                                <a:gd name="T20" fmla="+- 0 1998 1991"/>
                                <a:gd name="T21" fmla="*/ T20 w 12"/>
                                <a:gd name="T22" fmla="+- 0 691 666"/>
                                <a:gd name="T23" fmla="*/ 691 h 27"/>
                                <a:gd name="T24" fmla="+- 0 1998 1991"/>
                                <a:gd name="T25" fmla="*/ T24 w 12"/>
                                <a:gd name="T26" fmla="+- 0 686 666"/>
                                <a:gd name="T27" fmla="*/ 686 h 27"/>
                                <a:gd name="T28" fmla="+- 0 1998 1991"/>
                                <a:gd name="T29" fmla="*/ T28 w 12"/>
                                <a:gd name="T30" fmla="+- 0 677 666"/>
                                <a:gd name="T31" fmla="*/ 677 h 27"/>
                                <a:gd name="T32" fmla="+- 0 1991 1991"/>
                                <a:gd name="T33" fmla="*/ T32 w 12"/>
                                <a:gd name="T34" fmla="+- 0 682 666"/>
                                <a:gd name="T35" fmla="*/ 682 h 27"/>
                                <a:gd name="T36" fmla="+- 0 1993 1991"/>
                                <a:gd name="T37" fmla="*/ T36 w 12"/>
                                <a:gd name="T38" fmla="+- 0 666 666"/>
                                <a:gd name="T39" fmla="*/ 66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7">
                                  <a:moveTo>
                                    <a:pt x="2" y="0"/>
                                  </a:moveTo>
                                  <a:lnTo>
                                    <a:pt x="8" y="1"/>
                                  </a:lnTo>
                                  <a:lnTo>
                                    <a:pt x="7" y="16"/>
                                  </a:lnTo>
                                  <a:lnTo>
                                    <a:pt x="11" y="21"/>
                                  </a:lnTo>
                                  <a:lnTo>
                                    <a:pt x="11" y="27"/>
                                  </a:lnTo>
                                  <a:lnTo>
                                    <a:pt x="7" y="25"/>
                                  </a:lnTo>
                                  <a:lnTo>
                                    <a:pt x="7" y="20"/>
                                  </a:lnTo>
                                  <a:lnTo>
                                    <a:pt x="7" y="11"/>
                                  </a:lnTo>
                                  <a:lnTo>
                                    <a:pt x="0" y="16"/>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2" name="Group 7478"/>
                        <wpg:cNvGrpSpPr>
                          <a:grpSpLocks/>
                        </wpg:cNvGrpSpPr>
                        <wpg:grpSpPr bwMode="auto">
                          <a:xfrm>
                            <a:off x="1971" y="666"/>
                            <a:ext cx="12" cy="17"/>
                            <a:chOff x="1971" y="666"/>
                            <a:chExt cx="12" cy="17"/>
                          </a:xfrm>
                        </wpg:grpSpPr>
                        <wps:wsp>
                          <wps:cNvPr id="7673" name="Freeform 7479"/>
                          <wps:cNvSpPr>
                            <a:spLocks/>
                          </wps:cNvSpPr>
                          <wps:spPr bwMode="auto">
                            <a:xfrm>
                              <a:off x="1971" y="666"/>
                              <a:ext cx="12" cy="17"/>
                            </a:xfrm>
                            <a:custGeom>
                              <a:avLst/>
                              <a:gdLst>
                                <a:gd name="T0" fmla="+- 0 1983 1971"/>
                                <a:gd name="T1" fmla="*/ T0 w 12"/>
                                <a:gd name="T2" fmla="+- 0 666 666"/>
                                <a:gd name="T3" fmla="*/ 666 h 17"/>
                                <a:gd name="T4" fmla="+- 0 1983 1971"/>
                                <a:gd name="T5" fmla="*/ T4 w 12"/>
                                <a:gd name="T6" fmla="+- 0 681 666"/>
                                <a:gd name="T7" fmla="*/ 681 h 17"/>
                                <a:gd name="T8" fmla="+- 0 1974 1971"/>
                                <a:gd name="T9" fmla="*/ T8 w 12"/>
                                <a:gd name="T10" fmla="+- 0 682 666"/>
                                <a:gd name="T11" fmla="*/ 682 h 17"/>
                                <a:gd name="T12" fmla="+- 0 1971 1971"/>
                                <a:gd name="T13" fmla="*/ T12 w 12"/>
                                <a:gd name="T14" fmla="+- 0 675 666"/>
                                <a:gd name="T15" fmla="*/ 675 h 17"/>
                                <a:gd name="T16" fmla="+- 0 1976 1971"/>
                                <a:gd name="T17" fmla="*/ T16 w 12"/>
                                <a:gd name="T18" fmla="+- 0 667 666"/>
                                <a:gd name="T19" fmla="*/ 667 h 17"/>
                                <a:gd name="T20" fmla="+- 0 1982 1971"/>
                                <a:gd name="T21" fmla="*/ T20 w 12"/>
                                <a:gd name="T22" fmla="+- 0 668 666"/>
                                <a:gd name="T23" fmla="*/ 668 h 17"/>
                                <a:gd name="T24" fmla="+- 0 1983 1971"/>
                                <a:gd name="T25" fmla="*/ T24 w 12"/>
                                <a:gd name="T26" fmla="+- 0 666 666"/>
                                <a:gd name="T27" fmla="*/ 666 h 17"/>
                              </a:gdLst>
                              <a:ahLst/>
                              <a:cxnLst>
                                <a:cxn ang="0">
                                  <a:pos x="T1" y="T3"/>
                                </a:cxn>
                                <a:cxn ang="0">
                                  <a:pos x="T5" y="T7"/>
                                </a:cxn>
                                <a:cxn ang="0">
                                  <a:pos x="T9" y="T11"/>
                                </a:cxn>
                                <a:cxn ang="0">
                                  <a:pos x="T13" y="T15"/>
                                </a:cxn>
                                <a:cxn ang="0">
                                  <a:pos x="T17" y="T19"/>
                                </a:cxn>
                                <a:cxn ang="0">
                                  <a:pos x="T21" y="T23"/>
                                </a:cxn>
                                <a:cxn ang="0">
                                  <a:pos x="T25" y="T27"/>
                                </a:cxn>
                              </a:cxnLst>
                              <a:rect l="0" t="0" r="r" b="b"/>
                              <a:pathLst>
                                <a:path w="12" h="17">
                                  <a:moveTo>
                                    <a:pt x="12" y="0"/>
                                  </a:moveTo>
                                  <a:lnTo>
                                    <a:pt x="12" y="15"/>
                                  </a:lnTo>
                                  <a:lnTo>
                                    <a:pt x="3" y="16"/>
                                  </a:lnTo>
                                  <a:lnTo>
                                    <a:pt x="0" y="9"/>
                                  </a:lnTo>
                                  <a:lnTo>
                                    <a:pt x="5" y="1"/>
                                  </a:lnTo>
                                  <a:lnTo>
                                    <a:pt x="11" y="2"/>
                                  </a:lnTo>
                                  <a:lnTo>
                                    <a:pt x="1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4" name="Group 7480"/>
                        <wpg:cNvGrpSpPr>
                          <a:grpSpLocks/>
                        </wpg:cNvGrpSpPr>
                        <wpg:grpSpPr bwMode="auto">
                          <a:xfrm>
                            <a:off x="1925" y="658"/>
                            <a:ext cx="12" cy="27"/>
                            <a:chOff x="1925" y="658"/>
                            <a:chExt cx="12" cy="27"/>
                          </a:xfrm>
                        </wpg:grpSpPr>
                        <wps:wsp>
                          <wps:cNvPr id="7675" name="Freeform 7481"/>
                          <wps:cNvSpPr>
                            <a:spLocks/>
                          </wps:cNvSpPr>
                          <wps:spPr bwMode="auto">
                            <a:xfrm>
                              <a:off x="1925" y="658"/>
                              <a:ext cx="12" cy="27"/>
                            </a:xfrm>
                            <a:custGeom>
                              <a:avLst/>
                              <a:gdLst>
                                <a:gd name="T0" fmla="+- 0 1937 1925"/>
                                <a:gd name="T1" fmla="*/ T0 w 12"/>
                                <a:gd name="T2" fmla="+- 0 669 658"/>
                                <a:gd name="T3" fmla="*/ 669 h 27"/>
                                <a:gd name="T4" fmla="+- 0 1934 1925"/>
                                <a:gd name="T5" fmla="*/ T4 w 12"/>
                                <a:gd name="T6" fmla="+- 0 685 658"/>
                                <a:gd name="T7" fmla="*/ 685 h 27"/>
                                <a:gd name="T8" fmla="+- 0 1932 1925"/>
                                <a:gd name="T9" fmla="*/ T8 w 12"/>
                                <a:gd name="T10" fmla="+- 0 681 658"/>
                                <a:gd name="T11" fmla="*/ 681 h 27"/>
                                <a:gd name="T12" fmla="+- 0 1925 1925"/>
                                <a:gd name="T13" fmla="*/ T12 w 12"/>
                                <a:gd name="T14" fmla="+- 0 678 658"/>
                                <a:gd name="T15" fmla="*/ 678 h 27"/>
                                <a:gd name="T16" fmla="+- 0 1926 1925"/>
                                <a:gd name="T17" fmla="*/ T16 w 12"/>
                                <a:gd name="T18" fmla="+- 0 666 658"/>
                                <a:gd name="T19" fmla="*/ 666 h 27"/>
                                <a:gd name="T20" fmla="+- 0 1932 1925"/>
                                <a:gd name="T21" fmla="*/ T20 w 12"/>
                                <a:gd name="T22" fmla="+- 0 658 658"/>
                                <a:gd name="T23" fmla="*/ 658 h 27"/>
                                <a:gd name="T24" fmla="+- 0 1937 1925"/>
                                <a:gd name="T25" fmla="*/ T24 w 12"/>
                                <a:gd name="T26" fmla="+- 0 669 658"/>
                                <a:gd name="T27" fmla="*/ 669 h 27"/>
                              </a:gdLst>
                              <a:ahLst/>
                              <a:cxnLst>
                                <a:cxn ang="0">
                                  <a:pos x="T1" y="T3"/>
                                </a:cxn>
                                <a:cxn ang="0">
                                  <a:pos x="T5" y="T7"/>
                                </a:cxn>
                                <a:cxn ang="0">
                                  <a:pos x="T9" y="T11"/>
                                </a:cxn>
                                <a:cxn ang="0">
                                  <a:pos x="T13" y="T15"/>
                                </a:cxn>
                                <a:cxn ang="0">
                                  <a:pos x="T17" y="T19"/>
                                </a:cxn>
                                <a:cxn ang="0">
                                  <a:pos x="T21" y="T23"/>
                                </a:cxn>
                                <a:cxn ang="0">
                                  <a:pos x="T25" y="T27"/>
                                </a:cxn>
                              </a:cxnLst>
                              <a:rect l="0" t="0" r="r" b="b"/>
                              <a:pathLst>
                                <a:path w="12" h="27">
                                  <a:moveTo>
                                    <a:pt x="12" y="11"/>
                                  </a:moveTo>
                                  <a:lnTo>
                                    <a:pt x="9" y="27"/>
                                  </a:lnTo>
                                  <a:lnTo>
                                    <a:pt x="7" y="23"/>
                                  </a:lnTo>
                                  <a:lnTo>
                                    <a:pt x="0" y="20"/>
                                  </a:lnTo>
                                  <a:lnTo>
                                    <a:pt x="1" y="8"/>
                                  </a:lnTo>
                                  <a:lnTo>
                                    <a:pt x="7" y="0"/>
                                  </a:lnTo>
                                  <a:lnTo>
                                    <a:pt x="12"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6" name="Group 7482"/>
                        <wpg:cNvGrpSpPr>
                          <a:grpSpLocks/>
                        </wpg:cNvGrpSpPr>
                        <wpg:grpSpPr bwMode="auto">
                          <a:xfrm>
                            <a:off x="1699" y="718"/>
                            <a:ext cx="14" cy="15"/>
                            <a:chOff x="1699" y="718"/>
                            <a:chExt cx="14" cy="15"/>
                          </a:xfrm>
                        </wpg:grpSpPr>
                        <wps:wsp>
                          <wps:cNvPr id="7677" name="Freeform 7483"/>
                          <wps:cNvSpPr>
                            <a:spLocks/>
                          </wps:cNvSpPr>
                          <wps:spPr bwMode="auto">
                            <a:xfrm>
                              <a:off x="1699" y="718"/>
                              <a:ext cx="14" cy="15"/>
                            </a:xfrm>
                            <a:custGeom>
                              <a:avLst/>
                              <a:gdLst>
                                <a:gd name="T0" fmla="+- 0 1713 1699"/>
                                <a:gd name="T1" fmla="*/ T0 w 14"/>
                                <a:gd name="T2" fmla="+- 0 718 718"/>
                                <a:gd name="T3" fmla="*/ 718 h 15"/>
                                <a:gd name="T4" fmla="+- 0 1713 1699"/>
                                <a:gd name="T5" fmla="*/ T4 w 14"/>
                                <a:gd name="T6" fmla="+- 0 732 718"/>
                                <a:gd name="T7" fmla="*/ 732 h 15"/>
                                <a:gd name="T8" fmla="+- 0 1702 1699"/>
                                <a:gd name="T9" fmla="*/ T8 w 14"/>
                                <a:gd name="T10" fmla="+- 0 729 718"/>
                                <a:gd name="T11" fmla="*/ 729 h 15"/>
                                <a:gd name="T12" fmla="+- 0 1699 1699"/>
                                <a:gd name="T13" fmla="*/ T12 w 14"/>
                                <a:gd name="T14" fmla="+- 0 722 718"/>
                                <a:gd name="T15" fmla="*/ 722 h 15"/>
                                <a:gd name="T16" fmla="+- 0 1705 1699"/>
                                <a:gd name="T17" fmla="*/ T16 w 14"/>
                                <a:gd name="T18" fmla="+- 0 719 718"/>
                                <a:gd name="T19" fmla="*/ 719 h 15"/>
                                <a:gd name="T20" fmla="+- 0 1712 1699"/>
                                <a:gd name="T21" fmla="*/ T20 w 14"/>
                                <a:gd name="T22" fmla="+- 0 720 718"/>
                                <a:gd name="T23" fmla="*/ 720 h 15"/>
                                <a:gd name="T24" fmla="+- 0 1713 1699"/>
                                <a:gd name="T25" fmla="*/ T24 w 14"/>
                                <a:gd name="T26" fmla="+- 0 718 718"/>
                                <a:gd name="T27" fmla="*/ 718 h 15"/>
                              </a:gdLst>
                              <a:ahLst/>
                              <a:cxnLst>
                                <a:cxn ang="0">
                                  <a:pos x="T1" y="T3"/>
                                </a:cxn>
                                <a:cxn ang="0">
                                  <a:pos x="T5" y="T7"/>
                                </a:cxn>
                                <a:cxn ang="0">
                                  <a:pos x="T9" y="T11"/>
                                </a:cxn>
                                <a:cxn ang="0">
                                  <a:pos x="T13" y="T15"/>
                                </a:cxn>
                                <a:cxn ang="0">
                                  <a:pos x="T17" y="T19"/>
                                </a:cxn>
                                <a:cxn ang="0">
                                  <a:pos x="T21" y="T23"/>
                                </a:cxn>
                                <a:cxn ang="0">
                                  <a:pos x="T25" y="T27"/>
                                </a:cxn>
                              </a:cxnLst>
                              <a:rect l="0" t="0" r="r" b="b"/>
                              <a:pathLst>
                                <a:path w="14" h="15">
                                  <a:moveTo>
                                    <a:pt x="14" y="0"/>
                                  </a:moveTo>
                                  <a:lnTo>
                                    <a:pt x="14" y="14"/>
                                  </a:lnTo>
                                  <a:lnTo>
                                    <a:pt x="3" y="11"/>
                                  </a:lnTo>
                                  <a:lnTo>
                                    <a:pt x="0" y="4"/>
                                  </a:lnTo>
                                  <a:lnTo>
                                    <a:pt x="6" y="1"/>
                                  </a:lnTo>
                                  <a:lnTo>
                                    <a:pt x="13" y="2"/>
                                  </a:lnTo>
                                  <a:lnTo>
                                    <a:pt x="1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8" name="Group 7484"/>
                        <wpg:cNvGrpSpPr>
                          <a:grpSpLocks/>
                        </wpg:cNvGrpSpPr>
                        <wpg:grpSpPr bwMode="auto">
                          <a:xfrm>
                            <a:off x="1619" y="689"/>
                            <a:ext cx="14" cy="35"/>
                            <a:chOff x="1619" y="689"/>
                            <a:chExt cx="14" cy="35"/>
                          </a:xfrm>
                        </wpg:grpSpPr>
                        <wps:wsp>
                          <wps:cNvPr id="7679" name="Freeform 7485"/>
                          <wps:cNvSpPr>
                            <a:spLocks/>
                          </wps:cNvSpPr>
                          <wps:spPr bwMode="auto">
                            <a:xfrm>
                              <a:off x="1619" y="689"/>
                              <a:ext cx="14" cy="35"/>
                            </a:xfrm>
                            <a:custGeom>
                              <a:avLst/>
                              <a:gdLst>
                                <a:gd name="T0" fmla="+- 0 1620 1619"/>
                                <a:gd name="T1" fmla="*/ T0 w 14"/>
                                <a:gd name="T2" fmla="+- 0 699 689"/>
                                <a:gd name="T3" fmla="*/ 699 h 35"/>
                                <a:gd name="T4" fmla="+- 0 1624 1619"/>
                                <a:gd name="T5" fmla="*/ T4 w 14"/>
                                <a:gd name="T6" fmla="+- 0 701 689"/>
                                <a:gd name="T7" fmla="*/ 701 h 35"/>
                                <a:gd name="T8" fmla="+- 0 1626 1619"/>
                                <a:gd name="T9" fmla="*/ T8 w 14"/>
                                <a:gd name="T10" fmla="+- 0 698 689"/>
                                <a:gd name="T11" fmla="*/ 698 h 35"/>
                                <a:gd name="T12" fmla="+- 0 1626 1619"/>
                                <a:gd name="T13" fmla="*/ T12 w 14"/>
                                <a:gd name="T14" fmla="+- 0 689 689"/>
                                <a:gd name="T15" fmla="*/ 689 h 35"/>
                                <a:gd name="T16" fmla="+- 0 1629 1619"/>
                                <a:gd name="T17" fmla="*/ T16 w 14"/>
                                <a:gd name="T18" fmla="+- 0 694 689"/>
                                <a:gd name="T19" fmla="*/ 694 h 35"/>
                                <a:gd name="T20" fmla="+- 0 1633 1619"/>
                                <a:gd name="T21" fmla="*/ T20 w 14"/>
                                <a:gd name="T22" fmla="+- 0 699 689"/>
                                <a:gd name="T23" fmla="*/ 699 h 35"/>
                                <a:gd name="T24" fmla="+- 0 1632 1619"/>
                                <a:gd name="T25" fmla="*/ T24 w 14"/>
                                <a:gd name="T26" fmla="+- 0 714 689"/>
                                <a:gd name="T27" fmla="*/ 714 h 35"/>
                                <a:gd name="T28" fmla="+- 0 1628 1619"/>
                                <a:gd name="T29" fmla="*/ T28 w 14"/>
                                <a:gd name="T30" fmla="+- 0 714 689"/>
                                <a:gd name="T31" fmla="*/ 714 h 35"/>
                                <a:gd name="T32" fmla="+- 0 1627 1619"/>
                                <a:gd name="T33" fmla="*/ T32 w 14"/>
                                <a:gd name="T34" fmla="+- 0 718 689"/>
                                <a:gd name="T35" fmla="*/ 718 h 35"/>
                                <a:gd name="T36" fmla="+- 0 1626 1619"/>
                                <a:gd name="T37" fmla="*/ T36 w 14"/>
                                <a:gd name="T38" fmla="+- 0 724 689"/>
                                <a:gd name="T39" fmla="*/ 724 h 35"/>
                                <a:gd name="T40" fmla="+- 0 1622 1619"/>
                                <a:gd name="T41" fmla="*/ T40 w 14"/>
                                <a:gd name="T42" fmla="+- 0 719 689"/>
                                <a:gd name="T43" fmla="*/ 719 h 35"/>
                                <a:gd name="T44" fmla="+- 0 1619 1619"/>
                                <a:gd name="T45" fmla="*/ T44 w 14"/>
                                <a:gd name="T46" fmla="+- 0 714 689"/>
                                <a:gd name="T47" fmla="*/ 714 h 35"/>
                                <a:gd name="T48" fmla="+- 0 1620 1619"/>
                                <a:gd name="T49" fmla="*/ T48 w 14"/>
                                <a:gd name="T50" fmla="+- 0 699 689"/>
                                <a:gd name="T51" fmla="*/ 699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35">
                                  <a:moveTo>
                                    <a:pt x="1" y="10"/>
                                  </a:moveTo>
                                  <a:lnTo>
                                    <a:pt x="5" y="12"/>
                                  </a:lnTo>
                                  <a:lnTo>
                                    <a:pt x="7" y="9"/>
                                  </a:lnTo>
                                  <a:lnTo>
                                    <a:pt x="7" y="0"/>
                                  </a:lnTo>
                                  <a:lnTo>
                                    <a:pt x="10" y="5"/>
                                  </a:lnTo>
                                  <a:lnTo>
                                    <a:pt x="14" y="10"/>
                                  </a:lnTo>
                                  <a:lnTo>
                                    <a:pt x="13" y="25"/>
                                  </a:lnTo>
                                  <a:lnTo>
                                    <a:pt x="9" y="25"/>
                                  </a:lnTo>
                                  <a:lnTo>
                                    <a:pt x="8" y="29"/>
                                  </a:lnTo>
                                  <a:lnTo>
                                    <a:pt x="7" y="35"/>
                                  </a:lnTo>
                                  <a:lnTo>
                                    <a:pt x="3" y="30"/>
                                  </a:lnTo>
                                  <a:lnTo>
                                    <a:pt x="0" y="25"/>
                                  </a:lnTo>
                                  <a:lnTo>
                                    <a:pt x="1"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0" name="Group 7486"/>
                        <wpg:cNvGrpSpPr>
                          <a:grpSpLocks/>
                        </wpg:cNvGrpSpPr>
                        <wpg:grpSpPr bwMode="auto">
                          <a:xfrm>
                            <a:off x="1608" y="698"/>
                            <a:ext cx="6" cy="31"/>
                            <a:chOff x="1608" y="698"/>
                            <a:chExt cx="6" cy="31"/>
                          </a:xfrm>
                        </wpg:grpSpPr>
                        <wps:wsp>
                          <wps:cNvPr id="7681" name="Freeform 7487"/>
                          <wps:cNvSpPr>
                            <a:spLocks/>
                          </wps:cNvSpPr>
                          <wps:spPr bwMode="auto">
                            <a:xfrm>
                              <a:off x="1608" y="698"/>
                              <a:ext cx="6" cy="31"/>
                            </a:xfrm>
                            <a:custGeom>
                              <a:avLst/>
                              <a:gdLst>
                                <a:gd name="T0" fmla="+- 0 1614 1608"/>
                                <a:gd name="T1" fmla="*/ T0 w 6"/>
                                <a:gd name="T2" fmla="+- 0 728 698"/>
                                <a:gd name="T3" fmla="*/ 728 h 31"/>
                                <a:gd name="T4" fmla="+- 0 1612 1608"/>
                                <a:gd name="T5" fmla="*/ T4 w 6"/>
                                <a:gd name="T6" fmla="+- 0 719 698"/>
                                <a:gd name="T7" fmla="*/ 719 h 31"/>
                                <a:gd name="T8" fmla="+- 0 1609 1608"/>
                                <a:gd name="T9" fmla="*/ T8 w 6"/>
                                <a:gd name="T10" fmla="+- 0 711 698"/>
                                <a:gd name="T11" fmla="*/ 711 h 31"/>
                                <a:gd name="T12" fmla="+- 0 1608 1608"/>
                                <a:gd name="T13" fmla="*/ T12 w 6"/>
                                <a:gd name="T14" fmla="+- 0 698 698"/>
                                <a:gd name="T15" fmla="*/ 698 h 31"/>
                                <a:gd name="T16" fmla="+- 0 1614 1608"/>
                                <a:gd name="T17" fmla="*/ T16 w 6"/>
                                <a:gd name="T18" fmla="+- 0 704 698"/>
                                <a:gd name="T19" fmla="*/ 704 h 31"/>
                                <a:gd name="T20" fmla="+- 0 1614 1608"/>
                                <a:gd name="T21" fmla="*/ T20 w 6"/>
                                <a:gd name="T22" fmla="+- 0 723 698"/>
                                <a:gd name="T23" fmla="*/ 723 h 31"/>
                                <a:gd name="T24" fmla="+- 0 1614 1608"/>
                                <a:gd name="T25" fmla="*/ T24 w 6"/>
                                <a:gd name="T26" fmla="+- 0 728 698"/>
                                <a:gd name="T27" fmla="*/ 728 h 31"/>
                              </a:gdLst>
                              <a:ahLst/>
                              <a:cxnLst>
                                <a:cxn ang="0">
                                  <a:pos x="T1" y="T3"/>
                                </a:cxn>
                                <a:cxn ang="0">
                                  <a:pos x="T5" y="T7"/>
                                </a:cxn>
                                <a:cxn ang="0">
                                  <a:pos x="T9" y="T11"/>
                                </a:cxn>
                                <a:cxn ang="0">
                                  <a:pos x="T13" y="T15"/>
                                </a:cxn>
                                <a:cxn ang="0">
                                  <a:pos x="T17" y="T19"/>
                                </a:cxn>
                                <a:cxn ang="0">
                                  <a:pos x="T21" y="T23"/>
                                </a:cxn>
                                <a:cxn ang="0">
                                  <a:pos x="T25" y="T27"/>
                                </a:cxn>
                              </a:cxnLst>
                              <a:rect l="0" t="0" r="r" b="b"/>
                              <a:pathLst>
                                <a:path w="6" h="31">
                                  <a:moveTo>
                                    <a:pt x="6" y="30"/>
                                  </a:moveTo>
                                  <a:lnTo>
                                    <a:pt x="4" y="21"/>
                                  </a:lnTo>
                                  <a:lnTo>
                                    <a:pt x="1" y="13"/>
                                  </a:lnTo>
                                  <a:lnTo>
                                    <a:pt x="0" y="0"/>
                                  </a:lnTo>
                                  <a:lnTo>
                                    <a:pt x="6" y="6"/>
                                  </a:lnTo>
                                  <a:lnTo>
                                    <a:pt x="6" y="25"/>
                                  </a:lnTo>
                                  <a:lnTo>
                                    <a:pt x="6"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2" name="Group 7488"/>
                        <wpg:cNvGrpSpPr>
                          <a:grpSpLocks/>
                        </wpg:cNvGrpSpPr>
                        <wpg:grpSpPr bwMode="auto">
                          <a:xfrm>
                            <a:off x="1552" y="700"/>
                            <a:ext cx="11" cy="28"/>
                            <a:chOff x="1552" y="700"/>
                            <a:chExt cx="11" cy="28"/>
                          </a:xfrm>
                        </wpg:grpSpPr>
                        <wps:wsp>
                          <wps:cNvPr id="7683" name="Freeform 7489"/>
                          <wps:cNvSpPr>
                            <a:spLocks/>
                          </wps:cNvSpPr>
                          <wps:spPr bwMode="auto">
                            <a:xfrm>
                              <a:off x="1552" y="700"/>
                              <a:ext cx="11" cy="28"/>
                            </a:xfrm>
                            <a:custGeom>
                              <a:avLst/>
                              <a:gdLst>
                                <a:gd name="T0" fmla="+- 0 1558 1552"/>
                                <a:gd name="T1" fmla="*/ T0 w 11"/>
                                <a:gd name="T2" fmla="+- 0 701 700"/>
                                <a:gd name="T3" fmla="*/ 701 h 28"/>
                                <a:gd name="T4" fmla="+- 0 1561 1552"/>
                                <a:gd name="T5" fmla="*/ T4 w 11"/>
                                <a:gd name="T6" fmla="+- 0 700 700"/>
                                <a:gd name="T7" fmla="*/ 700 h 28"/>
                                <a:gd name="T8" fmla="+- 0 1562 1552"/>
                                <a:gd name="T9" fmla="*/ T8 w 11"/>
                                <a:gd name="T10" fmla="+- 0 715 700"/>
                                <a:gd name="T11" fmla="*/ 715 h 28"/>
                                <a:gd name="T12" fmla="+- 0 1559 1552"/>
                                <a:gd name="T13" fmla="*/ T12 w 11"/>
                                <a:gd name="T14" fmla="+- 0 725 700"/>
                                <a:gd name="T15" fmla="*/ 725 h 28"/>
                                <a:gd name="T16" fmla="+- 0 1557 1552"/>
                                <a:gd name="T17" fmla="*/ T16 w 11"/>
                                <a:gd name="T18" fmla="+- 0 727 700"/>
                                <a:gd name="T19" fmla="*/ 727 h 28"/>
                                <a:gd name="T20" fmla="+- 0 1552 1552"/>
                                <a:gd name="T21" fmla="*/ T20 w 11"/>
                                <a:gd name="T22" fmla="+- 0 725 700"/>
                                <a:gd name="T23" fmla="*/ 725 h 28"/>
                                <a:gd name="T24" fmla="+- 0 1554 1552"/>
                                <a:gd name="T25" fmla="*/ T24 w 11"/>
                                <a:gd name="T26" fmla="+- 0 720 700"/>
                                <a:gd name="T27" fmla="*/ 720 h 28"/>
                                <a:gd name="T28" fmla="+- 0 1562 1552"/>
                                <a:gd name="T29" fmla="*/ T28 w 11"/>
                                <a:gd name="T30" fmla="+- 0 707 700"/>
                                <a:gd name="T31" fmla="*/ 707 h 28"/>
                                <a:gd name="T32" fmla="+- 0 1558 1552"/>
                                <a:gd name="T33" fmla="*/ T32 w 11"/>
                                <a:gd name="T34" fmla="+- 0 701 700"/>
                                <a:gd name="T35" fmla="*/ 70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28">
                                  <a:moveTo>
                                    <a:pt x="6" y="1"/>
                                  </a:moveTo>
                                  <a:lnTo>
                                    <a:pt x="9" y="0"/>
                                  </a:lnTo>
                                  <a:lnTo>
                                    <a:pt x="10" y="15"/>
                                  </a:lnTo>
                                  <a:lnTo>
                                    <a:pt x="7" y="25"/>
                                  </a:lnTo>
                                  <a:lnTo>
                                    <a:pt x="5" y="27"/>
                                  </a:lnTo>
                                  <a:lnTo>
                                    <a:pt x="0" y="25"/>
                                  </a:lnTo>
                                  <a:lnTo>
                                    <a:pt x="2" y="20"/>
                                  </a:lnTo>
                                  <a:lnTo>
                                    <a:pt x="10" y="7"/>
                                  </a:lnTo>
                                  <a:lnTo>
                                    <a:pt x="6"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4" name="Group 7490"/>
                        <wpg:cNvGrpSpPr>
                          <a:grpSpLocks/>
                        </wpg:cNvGrpSpPr>
                        <wpg:grpSpPr bwMode="auto">
                          <a:xfrm>
                            <a:off x="1523" y="710"/>
                            <a:ext cx="29" cy="15"/>
                            <a:chOff x="1523" y="710"/>
                            <a:chExt cx="29" cy="15"/>
                          </a:xfrm>
                        </wpg:grpSpPr>
                        <wps:wsp>
                          <wps:cNvPr id="7685" name="Freeform 7491"/>
                          <wps:cNvSpPr>
                            <a:spLocks/>
                          </wps:cNvSpPr>
                          <wps:spPr bwMode="auto">
                            <a:xfrm>
                              <a:off x="1523" y="710"/>
                              <a:ext cx="29" cy="15"/>
                            </a:xfrm>
                            <a:custGeom>
                              <a:avLst/>
                              <a:gdLst>
                                <a:gd name="T0" fmla="+- 0 1550 1523"/>
                                <a:gd name="T1" fmla="*/ T0 w 29"/>
                                <a:gd name="T2" fmla="+- 0 710 710"/>
                                <a:gd name="T3" fmla="*/ 710 h 15"/>
                                <a:gd name="T4" fmla="+- 0 1551 1523"/>
                                <a:gd name="T5" fmla="*/ T4 w 29"/>
                                <a:gd name="T6" fmla="+- 0 722 710"/>
                                <a:gd name="T7" fmla="*/ 722 h 15"/>
                                <a:gd name="T8" fmla="+- 0 1545 1523"/>
                                <a:gd name="T9" fmla="*/ T8 w 29"/>
                                <a:gd name="T10" fmla="+- 0 716 710"/>
                                <a:gd name="T11" fmla="*/ 716 h 15"/>
                                <a:gd name="T12" fmla="+- 0 1544 1523"/>
                                <a:gd name="T13" fmla="*/ T12 w 29"/>
                                <a:gd name="T14" fmla="+- 0 725 710"/>
                                <a:gd name="T15" fmla="*/ 725 h 15"/>
                                <a:gd name="T16" fmla="+- 0 1533 1523"/>
                                <a:gd name="T17" fmla="*/ T16 w 29"/>
                                <a:gd name="T18" fmla="+- 0 725 710"/>
                                <a:gd name="T19" fmla="*/ 725 h 15"/>
                                <a:gd name="T20" fmla="+- 0 1523 1523"/>
                                <a:gd name="T21" fmla="*/ T20 w 29"/>
                                <a:gd name="T22" fmla="+- 0 722 710"/>
                                <a:gd name="T23" fmla="*/ 722 h 15"/>
                                <a:gd name="T24" fmla="+- 0 1534 1523"/>
                                <a:gd name="T25" fmla="*/ T24 w 29"/>
                                <a:gd name="T26" fmla="+- 0 723 710"/>
                                <a:gd name="T27" fmla="*/ 723 h 15"/>
                                <a:gd name="T28" fmla="+- 0 1537 1523"/>
                                <a:gd name="T29" fmla="*/ T28 w 29"/>
                                <a:gd name="T30" fmla="+- 0 711 710"/>
                                <a:gd name="T31" fmla="*/ 711 h 15"/>
                                <a:gd name="T32" fmla="+- 0 1550 1523"/>
                                <a:gd name="T33" fmla="*/ T32 w 29"/>
                                <a:gd name="T34" fmla="+- 0 710 710"/>
                                <a:gd name="T35" fmla="*/ 71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15">
                                  <a:moveTo>
                                    <a:pt x="27" y="0"/>
                                  </a:moveTo>
                                  <a:lnTo>
                                    <a:pt x="28" y="12"/>
                                  </a:lnTo>
                                  <a:lnTo>
                                    <a:pt x="22" y="6"/>
                                  </a:lnTo>
                                  <a:lnTo>
                                    <a:pt x="21" y="15"/>
                                  </a:lnTo>
                                  <a:lnTo>
                                    <a:pt x="10" y="15"/>
                                  </a:lnTo>
                                  <a:lnTo>
                                    <a:pt x="0" y="12"/>
                                  </a:lnTo>
                                  <a:lnTo>
                                    <a:pt x="11" y="13"/>
                                  </a:lnTo>
                                  <a:lnTo>
                                    <a:pt x="14" y="1"/>
                                  </a:lnTo>
                                  <a:lnTo>
                                    <a:pt x="2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6" name="Group 7492"/>
                        <wpg:cNvGrpSpPr>
                          <a:grpSpLocks/>
                        </wpg:cNvGrpSpPr>
                        <wpg:grpSpPr bwMode="auto">
                          <a:xfrm>
                            <a:off x="1522" y="698"/>
                            <a:ext cx="15" cy="12"/>
                            <a:chOff x="1522" y="698"/>
                            <a:chExt cx="15" cy="12"/>
                          </a:xfrm>
                        </wpg:grpSpPr>
                        <wps:wsp>
                          <wps:cNvPr id="7687" name="Freeform 7493"/>
                          <wps:cNvSpPr>
                            <a:spLocks/>
                          </wps:cNvSpPr>
                          <wps:spPr bwMode="auto">
                            <a:xfrm>
                              <a:off x="1522" y="698"/>
                              <a:ext cx="15" cy="12"/>
                            </a:xfrm>
                            <a:custGeom>
                              <a:avLst/>
                              <a:gdLst>
                                <a:gd name="T0" fmla="+- 0 1537 1522"/>
                                <a:gd name="T1" fmla="*/ T0 w 15"/>
                                <a:gd name="T2" fmla="+- 0 700 698"/>
                                <a:gd name="T3" fmla="*/ 700 h 12"/>
                                <a:gd name="T4" fmla="+- 0 1532 1522"/>
                                <a:gd name="T5" fmla="*/ T4 w 15"/>
                                <a:gd name="T6" fmla="+- 0 710 698"/>
                                <a:gd name="T7" fmla="*/ 710 h 12"/>
                                <a:gd name="T8" fmla="+- 0 1522 1522"/>
                                <a:gd name="T9" fmla="*/ T8 w 15"/>
                                <a:gd name="T10" fmla="+- 0 709 698"/>
                                <a:gd name="T11" fmla="*/ 709 h 12"/>
                                <a:gd name="T12" fmla="+- 0 1526 1522"/>
                                <a:gd name="T13" fmla="*/ T12 w 15"/>
                                <a:gd name="T14" fmla="+- 0 698 698"/>
                                <a:gd name="T15" fmla="*/ 698 h 12"/>
                                <a:gd name="T16" fmla="+- 0 1536 1522"/>
                                <a:gd name="T17" fmla="*/ T16 w 15"/>
                                <a:gd name="T18" fmla="+- 0 700 698"/>
                                <a:gd name="T19" fmla="*/ 700 h 12"/>
                                <a:gd name="T20" fmla="+- 0 1537 1522"/>
                                <a:gd name="T21" fmla="*/ T20 w 15"/>
                                <a:gd name="T22" fmla="+- 0 700 698"/>
                                <a:gd name="T23" fmla="*/ 700 h 12"/>
                              </a:gdLst>
                              <a:ahLst/>
                              <a:cxnLst>
                                <a:cxn ang="0">
                                  <a:pos x="T1" y="T3"/>
                                </a:cxn>
                                <a:cxn ang="0">
                                  <a:pos x="T5" y="T7"/>
                                </a:cxn>
                                <a:cxn ang="0">
                                  <a:pos x="T9" y="T11"/>
                                </a:cxn>
                                <a:cxn ang="0">
                                  <a:pos x="T13" y="T15"/>
                                </a:cxn>
                                <a:cxn ang="0">
                                  <a:pos x="T17" y="T19"/>
                                </a:cxn>
                                <a:cxn ang="0">
                                  <a:pos x="T21" y="T23"/>
                                </a:cxn>
                              </a:cxnLst>
                              <a:rect l="0" t="0" r="r" b="b"/>
                              <a:pathLst>
                                <a:path w="15" h="12">
                                  <a:moveTo>
                                    <a:pt x="15" y="2"/>
                                  </a:moveTo>
                                  <a:lnTo>
                                    <a:pt x="10" y="12"/>
                                  </a:lnTo>
                                  <a:lnTo>
                                    <a:pt x="0" y="11"/>
                                  </a:lnTo>
                                  <a:lnTo>
                                    <a:pt x="4" y="0"/>
                                  </a:lnTo>
                                  <a:lnTo>
                                    <a:pt x="14" y="2"/>
                                  </a:lnTo>
                                  <a:lnTo>
                                    <a:pt x="15"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8" name="Group 7494"/>
                        <wpg:cNvGrpSpPr>
                          <a:grpSpLocks/>
                        </wpg:cNvGrpSpPr>
                        <wpg:grpSpPr bwMode="auto">
                          <a:xfrm>
                            <a:off x="1008" y="656"/>
                            <a:ext cx="16" cy="30"/>
                            <a:chOff x="1008" y="656"/>
                            <a:chExt cx="16" cy="30"/>
                          </a:xfrm>
                        </wpg:grpSpPr>
                        <wps:wsp>
                          <wps:cNvPr id="7689" name="Freeform 7495"/>
                          <wps:cNvSpPr>
                            <a:spLocks/>
                          </wps:cNvSpPr>
                          <wps:spPr bwMode="auto">
                            <a:xfrm>
                              <a:off x="1008" y="656"/>
                              <a:ext cx="16" cy="30"/>
                            </a:xfrm>
                            <a:custGeom>
                              <a:avLst/>
                              <a:gdLst>
                                <a:gd name="T0" fmla="+- 0 1011 1008"/>
                                <a:gd name="T1" fmla="*/ T0 w 16"/>
                                <a:gd name="T2" fmla="+- 0 661 656"/>
                                <a:gd name="T3" fmla="*/ 661 h 30"/>
                                <a:gd name="T4" fmla="+- 0 1013 1008"/>
                                <a:gd name="T5" fmla="*/ T4 w 16"/>
                                <a:gd name="T6" fmla="+- 0 656 656"/>
                                <a:gd name="T7" fmla="*/ 656 h 30"/>
                                <a:gd name="T8" fmla="+- 0 1024 1008"/>
                                <a:gd name="T9" fmla="*/ T8 w 16"/>
                                <a:gd name="T10" fmla="+- 0 668 656"/>
                                <a:gd name="T11" fmla="*/ 668 h 30"/>
                                <a:gd name="T12" fmla="+- 0 1023 1008"/>
                                <a:gd name="T13" fmla="*/ T12 w 16"/>
                                <a:gd name="T14" fmla="+- 0 686 656"/>
                                <a:gd name="T15" fmla="*/ 686 h 30"/>
                                <a:gd name="T16" fmla="+- 0 1018 1008"/>
                                <a:gd name="T17" fmla="*/ T16 w 16"/>
                                <a:gd name="T18" fmla="+- 0 682 656"/>
                                <a:gd name="T19" fmla="*/ 682 h 30"/>
                                <a:gd name="T20" fmla="+- 0 1013 1008"/>
                                <a:gd name="T21" fmla="*/ T20 w 16"/>
                                <a:gd name="T22" fmla="+- 0 681 656"/>
                                <a:gd name="T23" fmla="*/ 681 h 30"/>
                                <a:gd name="T24" fmla="+- 0 1009 1008"/>
                                <a:gd name="T25" fmla="*/ T24 w 16"/>
                                <a:gd name="T26" fmla="+- 0 676 656"/>
                                <a:gd name="T27" fmla="*/ 676 h 30"/>
                                <a:gd name="T28" fmla="+- 0 1008 1008"/>
                                <a:gd name="T29" fmla="*/ T28 w 16"/>
                                <a:gd name="T30" fmla="+- 0 668 656"/>
                                <a:gd name="T31" fmla="*/ 668 h 30"/>
                                <a:gd name="T32" fmla="+- 0 1017 1008"/>
                                <a:gd name="T33" fmla="*/ T32 w 16"/>
                                <a:gd name="T34" fmla="+- 0 664 656"/>
                                <a:gd name="T35" fmla="*/ 664 h 30"/>
                                <a:gd name="T36" fmla="+- 0 1011 1008"/>
                                <a:gd name="T37" fmla="*/ T36 w 16"/>
                                <a:gd name="T38" fmla="+- 0 661 656"/>
                                <a:gd name="T39" fmla="*/ 66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30">
                                  <a:moveTo>
                                    <a:pt x="3" y="5"/>
                                  </a:moveTo>
                                  <a:lnTo>
                                    <a:pt x="5" y="0"/>
                                  </a:lnTo>
                                  <a:lnTo>
                                    <a:pt x="16" y="12"/>
                                  </a:lnTo>
                                  <a:lnTo>
                                    <a:pt x="15" y="30"/>
                                  </a:lnTo>
                                  <a:lnTo>
                                    <a:pt x="10" y="26"/>
                                  </a:lnTo>
                                  <a:lnTo>
                                    <a:pt x="5" y="25"/>
                                  </a:lnTo>
                                  <a:lnTo>
                                    <a:pt x="1" y="20"/>
                                  </a:lnTo>
                                  <a:lnTo>
                                    <a:pt x="0" y="12"/>
                                  </a:lnTo>
                                  <a:lnTo>
                                    <a:pt x="9" y="8"/>
                                  </a:lnTo>
                                  <a:lnTo>
                                    <a:pt x="3"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0" name="Group 7496"/>
                        <wpg:cNvGrpSpPr>
                          <a:grpSpLocks/>
                        </wpg:cNvGrpSpPr>
                        <wpg:grpSpPr bwMode="auto">
                          <a:xfrm>
                            <a:off x="990" y="618"/>
                            <a:ext cx="16" cy="23"/>
                            <a:chOff x="990" y="618"/>
                            <a:chExt cx="16" cy="23"/>
                          </a:xfrm>
                        </wpg:grpSpPr>
                        <wps:wsp>
                          <wps:cNvPr id="7691" name="Freeform 7497"/>
                          <wps:cNvSpPr>
                            <a:spLocks/>
                          </wps:cNvSpPr>
                          <wps:spPr bwMode="auto">
                            <a:xfrm>
                              <a:off x="990" y="618"/>
                              <a:ext cx="16" cy="23"/>
                            </a:xfrm>
                            <a:custGeom>
                              <a:avLst/>
                              <a:gdLst>
                                <a:gd name="T0" fmla="+- 0 1006 990"/>
                                <a:gd name="T1" fmla="*/ T0 w 16"/>
                                <a:gd name="T2" fmla="+- 0 631 618"/>
                                <a:gd name="T3" fmla="*/ 631 h 23"/>
                                <a:gd name="T4" fmla="+- 0 1003 990"/>
                                <a:gd name="T5" fmla="*/ T4 w 16"/>
                                <a:gd name="T6" fmla="+- 0 640 618"/>
                                <a:gd name="T7" fmla="*/ 640 h 23"/>
                                <a:gd name="T8" fmla="+- 0 990 990"/>
                                <a:gd name="T9" fmla="*/ T8 w 16"/>
                                <a:gd name="T10" fmla="+- 0 634 618"/>
                                <a:gd name="T11" fmla="*/ 634 h 23"/>
                                <a:gd name="T12" fmla="+- 0 990 990"/>
                                <a:gd name="T13" fmla="*/ T12 w 16"/>
                                <a:gd name="T14" fmla="+- 0 620 618"/>
                                <a:gd name="T15" fmla="*/ 620 h 23"/>
                                <a:gd name="T16" fmla="+- 0 998 990"/>
                                <a:gd name="T17" fmla="*/ T16 w 16"/>
                                <a:gd name="T18" fmla="+- 0 618 618"/>
                                <a:gd name="T19" fmla="*/ 618 h 23"/>
                                <a:gd name="T20" fmla="+- 0 1001 990"/>
                                <a:gd name="T21" fmla="*/ T20 w 16"/>
                                <a:gd name="T22" fmla="+- 0 625 618"/>
                                <a:gd name="T23" fmla="*/ 625 h 23"/>
                                <a:gd name="T24" fmla="+- 0 1006 990"/>
                                <a:gd name="T25" fmla="*/ T24 w 16"/>
                                <a:gd name="T26" fmla="+- 0 631 618"/>
                                <a:gd name="T27" fmla="*/ 631 h 23"/>
                              </a:gdLst>
                              <a:ahLst/>
                              <a:cxnLst>
                                <a:cxn ang="0">
                                  <a:pos x="T1" y="T3"/>
                                </a:cxn>
                                <a:cxn ang="0">
                                  <a:pos x="T5" y="T7"/>
                                </a:cxn>
                                <a:cxn ang="0">
                                  <a:pos x="T9" y="T11"/>
                                </a:cxn>
                                <a:cxn ang="0">
                                  <a:pos x="T13" y="T15"/>
                                </a:cxn>
                                <a:cxn ang="0">
                                  <a:pos x="T17" y="T19"/>
                                </a:cxn>
                                <a:cxn ang="0">
                                  <a:pos x="T21" y="T23"/>
                                </a:cxn>
                                <a:cxn ang="0">
                                  <a:pos x="T25" y="T27"/>
                                </a:cxn>
                              </a:cxnLst>
                              <a:rect l="0" t="0" r="r" b="b"/>
                              <a:pathLst>
                                <a:path w="16" h="23">
                                  <a:moveTo>
                                    <a:pt x="16" y="13"/>
                                  </a:moveTo>
                                  <a:lnTo>
                                    <a:pt x="13" y="22"/>
                                  </a:lnTo>
                                  <a:lnTo>
                                    <a:pt x="0" y="16"/>
                                  </a:lnTo>
                                  <a:lnTo>
                                    <a:pt x="0" y="2"/>
                                  </a:lnTo>
                                  <a:lnTo>
                                    <a:pt x="8" y="0"/>
                                  </a:lnTo>
                                  <a:lnTo>
                                    <a:pt x="11" y="7"/>
                                  </a:lnTo>
                                  <a:lnTo>
                                    <a:pt x="16"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2" name="Group 7498"/>
                        <wpg:cNvGrpSpPr>
                          <a:grpSpLocks/>
                        </wpg:cNvGrpSpPr>
                        <wpg:grpSpPr bwMode="auto">
                          <a:xfrm>
                            <a:off x="924" y="628"/>
                            <a:ext cx="18" cy="18"/>
                            <a:chOff x="924" y="628"/>
                            <a:chExt cx="18" cy="18"/>
                          </a:xfrm>
                        </wpg:grpSpPr>
                        <wps:wsp>
                          <wps:cNvPr id="7693" name="Freeform 7499"/>
                          <wps:cNvSpPr>
                            <a:spLocks/>
                          </wps:cNvSpPr>
                          <wps:spPr bwMode="auto">
                            <a:xfrm>
                              <a:off x="924" y="628"/>
                              <a:ext cx="18" cy="18"/>
                            </a:xfrm>
                            <a:custGeom>
                              <a:avLst/>
                              <a:gdLst>
                                <a:gd name="T0" fmla="+- 0 942 924"/>
                                <a:gd name="T1" fmla="*/ T0 w 18"/>
                                <a:gd name="T2" fmla="+- 0 628 628"/>
                                <a:gd name="T3" fmla="*/ 628 h 18"/>
                                <a:gd name="T4" fmla="+- 0 940 924"/>
                                <a:gd name="T5" fmla="*/ T4 w 18"/>
                                <a:gd name="T6" fmla="+- 0 645 628"/>
                                <a:gd name="T7" fmla="*/ 645 h 18"/>
                                <a:gd name="T8" fmla="+- 0 929 924"/>
                                <a:gd name="T9" fmla="*/ T8 w 18"/>
                                <a:gd name="T10" fmla="+- 0 635 628"/>
                                <a:gd name="T11" fmla="*/ 635 h 18"/>
                                <a:gd name="T12" fmla="+- 0 924 924"/>
                                <a:gd name="T13" fmla="*/ T12 w 18"/>
                                <a:gd name="T14" fmla="+- 0 632 628"/>
                                <a:gd name="T15" fmla="*/ 632 h 18"/>
                                <a:gd name="T16" fmla="+- 0 932 924"/>
                                <a:gd name="T17" fmla="*/ T16 w 18"/>
                                <a:gd name="T18" fmla="+- 0 628 628"/>
                                <a:gd name="T19" fmla="*/ 628 h 18"/>
                                <a:gd name="T20" fmla="+- 0 941 924"/>
                                <a:gd name="T21" fmla="*/ T20 w 18"/>
                                <a:gd name="T22" fmla="+- 0 628 628"/>
                                <a:gd name="T23" fmla="*/ 628 h 18"/>
                                <a:gd name="T24" fmla="+- 0 942 924"/>
                                <a:gd name="T25" fmla="*/ T24 w 18"/>
                                <a:gd name="T26" fmla="+- 0 628 628"/>
                                <a:gd name="T27" fmla="*/ 628 h 18"/>
                              </a:gdLst>
                              <a:ahLst/>
                              <a:cxnLst>
                                <a:cxn ang="0">
                                  <a:pos x="T1" y="T3"/>
                                </a:cxn>
                                <a:cxn ang="0">
                                  <a:pos x="T5" y="T7"/>
                                </a:cxn>
                                <a:cxn ang="0">
                                  <a:pos x="T9" y="T11"/>
                                </a:cxn>
                                <a:cxn ang="0">
                                  <a:pos x="T13" y="T15"/>
                                </a:cxn>
                                <a:cxn ang="0">
                                  <a:pos x="T17" y="T19"/>
                                </a:cxn>
                                <a:cxn ang="0">
                                  <a:pos x="T21" y="T23"/>
                                </a:cxn>
                                <a:cxn ang="0">
                                  <a:pos x="T25" y="T27"/>
                                </a:cxn>
                              </a:cxnLst>
                              <a:rect l="0" t="0" r="r" b="b"/>
                              <a:pathLst>
                                <a:path w="18" h="18">
                                  <a:moveTo>
                                    <a:pt x="18" y="0"/>
                                  </a:moveTo>
                                  <a:lnTo>
                                    <a:pt x="16" y="17"/>
                                  </a:lnTo>
                                  <a:lnTo>
                                    <a:pt x="5" y="7"/>
                                  </a:lnTo>
                                  <a:lnTo>
                                    <a:pt x="0" y="4"/>
                                  </a:lnTo>
                                  <a:lnTo>
                                    <a:pt x="8" y="0"/>
                                  </a:lnTo>
                                  <a:lnTo>
                                    <a:pt x="17" y="0"/>
                                  </a:lnTo>
                                  <a:lnTo>
                                    <a:pt x="1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4" name="Group 7500"/>
                        <wpg:cNvGrpSpPr>
                          <a:grpSpLocks/>
                        </wpg:cNvGrpSpPr>
                        <wpg:grpSpPr bwMode="auto">
                          <a:xfrm>
                            <a:off x="3952" y="648"/>
                            <a:ext cx="2" cy="8"/>
                            <a:chOff x="3952" y="648"/>
                            <a:chExt cx="2" cy="8"/>
                          </a:xfrm>
                        </wpg:grpSpPr>
                        <wps:wsp>
                          <wps:cNvPr id="7695" name="Freeform 7501"/>
                          <wps:cNvSpPr>
                            <a:spLocks/>
                          </wps:cNvSpPr>
                          <wps:spPr bwMode="auto">
                            <a:xfrm>
                              <a:off x="3952" y="648"/>
                              <a:ext cx="2" cy="8"/>
                            </a:xfrm>
                            <a:custGeom>
                              <a:avLst/>
                              <a:gdLst>
                                <a:gd name="T0" fmla="+- 0 3952 3952"/>
                                <a:gd name="T1" fmla="*/ T0 w 1"/>
                                <a:gd name="T2" fmla="+- 0 648 648"/>
                                <a:gd name="T3" fmla="*/ 648 h 8"/>
                                <a:gd name="T4" fmla="+- 0 3952 3952"/>
                                <a:gd name="T5" fmla="*/ T4 w 1"/>
                                <a:gd name="T6" fmla="+- 0 648 648"/>
                                <a:gd name="T7" fmla="*/ 648 h 8"/>
                                <a:gd name="T8" fmla="+- 0 3953 3952"/>
                                <a:gd name="T9" fmla="*/ T8 w 1"/>
                                <a:gd name="T10" fmla="+- 0 648 648"/>
                                <a:gd name="T11" fmla="*/ 648 h 8"/>
                                <a:gd name="T12" fmla="+- 0 3953 3952"/>
                                <a:gd name="T13" fmla="*/ T12 w 1"/>
                                <a:gd name="T14" fmla="+- 0 649 648"/>
                                <a:gd name="T15" fmla="*/ 649 h 8"/>
                                <a:gd name="T16" fmla="+- 0 3953 3952"/>
                                <a:gd name="T17" fmla="*/ T16 w 1"/>
                                <a:gd name="T18" fmla="+- 0 651 648"/>
                                <a:gd name="T19" fmla="*/ 651 h 8"/>
                                <a:gd name="T20" fmla="+- 0 3953 3952"/>
                                <a:gd name="T21" fmla="*/ T20 w 1"/>
                                <a:gd name="T22" fmla="+- 0 653 648"/>
                                <a:gd name="T23" fmla="*/ 653 h 8"/>
                                <a:gd name="T24" fmla="+- 0 3952 3952"/>
                                <a:gd name="T25" fmla="*/ T24 w 1"/>
                                <a:gd name="T26" fmla="+- 0 655 648"/>
                                <a:gd name="T27" fmla="*/ 655 h 8"/>
                                <a:gd name="T28" fmla="+- 0 3952 3952"/>
                                <a:gd name="T29" fmla="*/ T28 w 1"/>
                                <a:gd name="T30" fmla="+- 0 653 648"/>
                                <a:gd name="T31" fmla="*/ 653 h 8"/>
                                <a:gd name="T32" fmla="+- 0 3952 3952"/>
                                <a:gd name="T33" fmla="*/ T32 w 1"/>
                                <a:gd name="T34" fmla="+- 0 651 648"/>
                                <a:gd name="T35" fmla="*/ 651 h 8"/>
                                <a:gd name="T36" fmla="+- 0 3952 3952"/>
                                <a:gd name="T37" fmla="*/ T36 w 1"/>
                                <a:gd name="T38" fmla="+- 0 648 648"/>
                                <a:gd name="T39" fmla="*/ 64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 h="8">
                                  <a:moveTo>
                                    <a:pt x="0" y="0"/>
                                  </a:moveTo>
                                  <a:lnTo>
                                    <a:pt x="0" y="0"/>
                                  </a:lnTo>
                                  <a:lnTo>
                                    <a:pt x="1" y="0"/>
                                  </a:lnTo>
                                  <a:lnTo>
                                    <a:pt x="1" y="1"/>
                                  </a:lnTo>
                                  <a:lnTo>
                                    <a:pt x="1" y="3"/>
                                  </a:lnTo>
                                  <a:lnTo>
                                    <a:pt x="1" y="5"/>
                                  </a:lnTo>
                                  <a:lnTo>
                                    <a:pt x="0" y="7"/>
                                  </a:lnTo>
                                  <a:lnTo>
                                    <a:pt x="0" y="5"/>
                                  </a:lnTo>
                                  <a:lnTo>
                                    <a:pt x="0"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6" name="Group 7502"/>
                        <wpg:cNvGrpSpPr>
                          <a:grpSpLocks/>
                        </wpg:cNvGrpSpPr>
                        <wpg:grpSpPr bwMode="auto">
                          <a:xfrm>
                            <a:off x="3957" y="648"/>
                            <a:ext cx="5" cy="11"/>
                            <a:chOff x="3957" y="648"/>
                            <a:chExt cx="5" cy="11"/>
                          </a:xfrm>
                        </wpg:grpSpPr>
                        <wps:wsp>
                          <wps:cNvPr id="7697" name="Freeform 7503"/>
                          <wps:cNvSpPr>
                            <a:spLocks/>
                          </wps:cNvSpPr>
                          <wps:spPr bwMode="auto">
                            <a:xfrm>
                              <a:off x="3957" y="648"/>
                              <a:ext cx="5" cy="11"/>
                            </a:xfrm>
                            <a:custGeom>
                              <a:avLst/>
                              <a:gdLst>
                                <a:gd name="T0" fmla="+- 0 3958 3957"/>
                                <a:gd name="T1" fmla="*/ T0 w 5"/>
                                <a:gd name="T2" fmla="+- 0 652 648"/>
                                <a:gd name="T3" fmla="*/ 652 h 11"/>
                                <a:gd name="T4" fmla="+- 0 3960 3957"/>
                                <a:gd name="T5" fmla="*/ T4 w 5"/>
                                <a:gd name="T6" fmla="+- 0 652 648"/>
                                <a:gd name="T7" fmla="*/ 652 h 11"/>
                                <a:gd name="T8" fmla="+- 0 3961 3957"/>
                                <a:gd name="T9" fmla="*/ T8 w 5"/>
                                <a:gd name="T10" fmla="+- 0 650 648"/>
                                <a:gd name="T11" fmla="*/ 650 h 11"/>
                                <a:gd name="T12" fmla="+- 0 3962 3957"/>
                                <a:gd name="T13" fmla="*/ T12 w 5"/>
                                <a:gd name="T14" fmla="+- 0 648 648"/>
                                <a:gd name="T15" fmla="*/ 648 h 11"/>
                                <a:gd name="T16" fmla="+- 0 3962 3957"/>
                                <a:gd name="T17" fmla="*/ T16 w 5"/>
                                <a:gd name="T18" fmla="+- 0 652 648"/>
                                <a:gd name="T19" fmla="*/ 652 h 11"/>
                                <a:gd name="T20" fmla="+- 0 3962 3957"/>
                                <a:gd name="T21" fmla="*/ T20 w 5"/>
                                <a:gd name="T22" fmla="+- 0 656 648"/>
                                <a:gd name="T23" fmla="*/ 656 h 11"/>
                                <a:gd name="T24" fmla="+- 0 3961 3957"/>
                                <a:gd name="T25" fmla="*/ T24 w 5"/>
                                <a:gd name="T26" fmla="+- 0 658 648"/>
                                <a:gd name="T27" fmla="*/ 658 h 11"/>
                                <a:gd name="T28" fmla="+- 0 3960 3957"/>
                                <a:gd name="T29" fmla="*/ T28 w 5"/>
                                <a:gd name="T30" fmla="+- 0 658 648"/>
                                <a:gd name="T31" fmla="*/ 658 h 11"/>
                                <a:gd name="T32" fmla="+- 0 3959 3957"/>
                                <a:gd name="T33" fmla="*/ T32 w 5"/>
                                <a:gd name="T34" fmla="+- 0 659 648"/>
                                <a:gd name="T35" fmla="*/ 659 h 11"/>
                                <a:gd name="T36" fmla="+- 0 3957 3957"/>
                                <a:gd name="T37" fmla="*/ T36 w 5"/>
                                <a:gd name="T38" fmla="+- 0 659 648"/>
                                <a:gd name="T39" fmla="*/ 659 h 11"/>
                                <a:gd name="T40" fmla="+- 0 3958 3957"/>
                                <a:gd name="T41" fmla="*/ T40 w 5"/>
                                <a:gd name="T42" fmla="+- 0 658 648"/>
                                <a:gd name="T43" fmla="*/ 658 h 11"/>
                                <a:gd name="T44" fmla="+- 0 3958 3957"/>
                                <a:gd name="T45" fmla="*/ T44 w 5"/>
                                <a:gd name="T46" fmla="+- 0 656 648"/>
                                <a:gd name="T47" fmla="*/ 656 h 11"/>
                                <a:gd name="T48" fmla="+- 0 3958 3957"/>
                                <a:gd name="T49" fmla="*/ T48 w 5"/>
                                <a:gd name="T50" fmla="+- 0 652 648"/>
                                <a:gd name="T51" fmla="*/ 65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11">
                                  <a:moveTo>
                                    <a:pt x="1" y="4"/>
                                  </a:moveTo>
                                  <a:lnTo>
                                    <a:pt x="3" y="4"/>
                                  </a:lnTo>
                                  <a:lnTo>
                                    <a:pt x="4" y="2"/>
                                  </a:lnTo>
                                  <a:lnTo>
                                    <a:pt x="5" y="0"/>
                                  </a:lnTo>
                                  <a:lnTo>
                                    <a:pt x="5" y="4"/>
                                  </a:lnTo>
                                  <a:lnTo>
                                    <a:pt x="5" y="8"/>
                                  </a:lnTo>
                                  <a:lnTo>
                                    <a:pt x="4" y="10"/>
                                  </a:lnTo>
                                  <a:lnTo>
                                    <a:pt x="3" y="10"/>
                                  </a:lnTo>
                                  <a:lnTo>
                                    <a:pt x="2" y="11"/>
                                  </a:lnTo>
                                  <a:lnTo>
                                    <a:pt x="0" y="11"/>
                                  </a:lnTo>
                                  <a:lnTo>
                                    <a:pt x="1" y="10"/>
                                  </a:lnTo>
                                  <a:lnTo>
                                    <a:pt x="1" y="8"/>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8" name="Group 7504"/>
                        <wpg:cNvGrpSpPr>
                          <a:grpSpLocks/>
                        </wpg:cNvGrpSpPr>
                        <wpg:grpSpPr bwMode="auto">
                          <a:xfrm>
                            <a:off x="3987" y="640"/>
                            <a:ext cx="2" cy="4"/>
                            <a:chOff x="3987" y="640"/>
                            <a:chExt cx="2" cy="4"/>
                          </a:xfrm>
                        </wpg:grpSpPr>
                        <wps:wsp>
                          <wps:cNvPr id="7699" name="Freeform 7505"/>
                          <wps:cNvSpPr>
                            <a:spLocks/>
                          </wps:cNvSpPr>
                          <wps:spPr bwMode="auto">
                            <a:xfrm>
                              <a:off x="3987" y="640"/>
                              <a:ext cx="2" cy="4"/>
                            </a:xfrm>
                            <a:custGeom>
                              <a:avLst/>
                              <a:gdLst>
                                <a:gd name="T0" fmla="+- 0 3989 3987"/>
                                <a:gd name="T1" fmla="*/ T0 w 2"/>
                                <a:gd name="T2" fmla="+- 0 643 640"/>
                                <a:gd name="T3" fmla="*/ 643 h 4"/>
                                <a:gd name="T4" fmla="+- 0 3988 3987"/>
                                <a:gd name="T5" fmla="*/ T4 w 2"/>
                                <a:gd name="T6" fmla="+- 0 644 640"/>
                                <a:gd name="T7" fmla="*/ 644 h 4"/>
                                <a:gd name="T8" fmla="+- 0 3988 3987"/>
                                <a:gd name="T9" fmla="*/ T8 w 2"/>
                                <a:gd name="T10" fmla="+- 0 644 640"/>
                                <a:gd name="T11" fmla="*/ 644 h 4"/>
                                <a:gd name="T12" fmla="+- 0 3987 3987"/>
                                <a:gd name="T13" fmla="*/ T12 w 2"/>
                                <a:gd name="T14" fmla="+- 0 644 640"/>
                                <a:gd name="T15" fmla="*/ 644 h 4"/>
                                <a:gd name="T16" fmla="+- 0 3987 3987"/>
                                <a:gd name="T17" fmla="*/ T16 w 2"/>
                                <a:gd name="T18" fmla="+- 0 642 640"/>
                                <a:gd name="T19" fmla="*/ 642 h 4"/>
                                <a:gd name="T20" fmla="+- 0 3988 3987"/>
                                <a:gd name="T21" fmla="*/ T20 w 2"/>
                                <a:gd name="T22" fmla="+- 0 640 640"/>
                                <a:gd name="T23" fmla="*/ 640 h 4"/>
                                <a:gd name="T24" fmla="+- 0 3989 3987"/>
                                <a:gd name="T25" fmla="*/ T24 w 2"/>
                                <a:gd name="T26" fmla="+- 0 641 640"/>
                                <a:gd name="T27" fmla="*/ 641 h 4"/>
                                <a:gd name="T28" fmla="+- 0 3989 3987"/>
                                <a:gd name="T29" fmla="*/ T28 w 2"/>
                                <a:gd name="T30" fmla="+- 0 642 640"/>
                                <a:gd name="T31" fmla="*/ 642 h 4"/>
                                <a:gd name="T32" fmla="+- 0 3989 3987"/>
                                <a:gd name="T33" fmla="*/ T32 w 2"/>
                                <a:gd name="T34" fmla="+- 0 642 640"/>
                                <a:gd name="T35" fmla="*/ 642 h 4"/>
                                <a:gd name="T36" fmla="+- 0 3989 3987"/>
                                <a:gd name="T37" fmla="*/ T36 w 2"/>
                                <a:gd name="T38" fmla="+- 0 643 640"/>
                                <a:gd name="T39" fmla="*/ 64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4">
                                  <a:moveTo>
                                    <a:pt x="2" y="3"/>
                                  </a:moveTo>
                                  <a:lnTo>
                                    <a:pt x="1" y="4"/>
                                  </a:lnTo>
                                  <a:lnTo>
                                    <a:pt x="0" y="4"/>
                                  </a:lnTo>
                                  <a:lnTo>
                                    <a:pt x="0" y="2"/>
                                  </a:lnTo>
                                  <a:lnTo>
                                    <a:pt x="1" y="0"/>
                                  </a:lnTo>
                                  <a:lnTo>
                                    <a:pt x="2" y="1"/>
                                  </a:lnTo>
                                  <a:lnTo>
                                    <a:pt x="2" y="2"/>
                                  </a:lnTo>
                                  <a:lnTo>
                                    <a:pt x="2"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0" name="Group 7506"/>
                        <wpg:cNvGrpSpPr>
                          <a:grpSpLocks/>
                        </wpg:cNvGrpSpPr>
                        <wpg:grpSpPr bwMode="auto">
                          <a:xfrm>
                            <a:off x="3986" y="650"/>
                            <a:ext cx="2" cy="10"/>
                            <a:chOff x="3986" y="650"/>
                            <a:chExt cx="2" cy="10"/>
                          </a:xfrm>
                        </wpg:grpSpPr>
                        <wps:wsp>
                          <wps:cNvPr id="7701" name="Freeform 7507"/>
                          <wps:cNvSpPr>
                            <a:spLocks/>
                          </wps:cNvSpPr>
                          <wps:spPr bwMode="auto">
                            <a:xfrm>
                              <a:off x="3986" y="650"/>
                              <a:ext cx="2" cy="10"/>
                            </a:xfrm>
                            <a:custGeom>
                              <a:avLst/>
                              <a:gdLst>
                                <a:gd name="T0" fmla="+- 0 3987 3986"/>
                                <a:gd name="T1" fmla="*/ T0 w 2"/>
                                <a:gd name="T2" fmla="+- 0 659 650"/>
                                <a:gd name="T3" fmla="*/ 659 h 10"/>
                                <a:gd name="T4" fmla="+- 0 3987 3986"/>
                                <a:gd name="T5" fmla="*/ T4 w 2"/>
                                <a:gd name="T6" fmla="+- 0 659 650"/>
                                <a:gd name="T7" fmla="*/ 659 h 10"/>
                                <a:gd name="T8" fmla="+- 0 3986 3986"/>
                                <a:gd name="T9" fmla="*/ T8 w 2"/>
                                <a:gd name="T10" fmla="+- 0 659 650"/>
                                <a:gd name="T11" fmla="*/ 659 h 10"/>
                                <a:gd name="T12" fmla="+- 0 3986 3986"/>
                                <a:gd name="T13" fmla="*/ T12 w 2"/>
                                <a:gd name="T14" fmla="+- 0 659 650"/>
                                <a:gd name="T15" fmla="*/ 659 h 10"/>
                                <a:gd name="T16" fmla="+- 0 3986 3986"/>
                                <a:gd name="T17" fmla="*/ T16 w 2"/>
                                <a:gd name="T18" fmla="+- 0 656 650"/>
                                <a:gd name="T19" fmla="*/ 656 h 10"/>
                                <a:gd name="T20" fmla="+- 0 3986 3986"/>
                                <a:gd name="T21" fmla="*/ T20 w 2"/>
                                <a:gd name="T22" fmla="+- 0 653 650"/>
                                <a:gd name="T23" fmla="*/ 653 h 10"/>
                                <a:gd name="T24" fmla="+- 0 3986 3986"/>
                                <a:gd name="T25" fmla="*/ T24 w 2"/>
                                <a:gd name="T26" fmla="+- 0 650 650"/>
                                <a:gd name="T27" fmla="*/ 650 h 10"/>
                                <a:gd name="T28" fmla="+- 0 3987 3986"/>
                                <a:gd name="T29" fmla="*/ T28 w 2"/>
                                <a:gd name="T30" fmla="+- 0 652 650"/>
                                <a:gd name="T31" fmla="*/ 652 h 10"/>
                                <a:gd name="T32" fmla="+- 0 3987 3986"/>
                                <a:gd name="T33" fmla="*/ T32 w 2"/>
                                <a:gd name="T34" fmla="+- 0 655 650"/>
                                <a:gd name="T35" fmla="*/ 655 h 10"/>
                                <a:gd name="T36" fmla="+- 0 3987 3986"/>
                                <a:gd name="T37" fmla="*/ T36 w 2"/>
                                <a:gd name="T38" fmla="+- 0 659 650"/>
                                <a:gd name="T39" fmla="*/ 65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0">
                                  <a:moveTo>
                                    <a:pt x="1" y="9"/>
                                  </a:moveTo>
                                  <a:lnTo>
                                    <a:pt x="1" y="9"/>
                                  </a:lnTo>
                                  <a:lnTo>
                                    <a:pt x="0" y="9"/>
                                  </a:lnTo>
                                  <a:lnTo>
                                    <a:pt x="0" y="6"/>
                                  </a:lnTo>
                                  <a:lnTo>
                                    <a:pt x="0" y="3"/>
                                  </a:lnTo>
                                  <a:lnTo>
                                    <a:pt x="0" y="0"/>
                                  </a:lnTo>
                                  <a:lnTo>
                                    <a:pt x="1" y="2"/>
                                  </a:lnTo>
                                  <a:lnTo>
                                    <a:pt x="1" y="5"/>
                                  </a:lnTo>
                                  <a:lnTo>
                                    <a:pt x="1"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2" name="Group 7508"/>
                        <wpg:cNvGrpSpPr>
                          <a:grpSpLocks/>
                        </wpg:cNvGrpSpPr>
                        <wpg:grpSpPr bwMode="auto">
                          <a:xfrm>
                            <a:off x="3982" y="650"/>
                            <a:ext cx="3" cy="9"/>
                            <a:chOff x="3982" y="650"/>
                            <a:chExt cx="3" cy="9"/>
                          </a:xfrm>
                        </wpg:grpSpPr>
                        <wps:wsp>
                          <wps:cNvPr id="7703" name="Freeform 7509"/>
                          <wps:cNvSpPr>
                            <a:spLocks/>
                          </wps:cNvSpPr>
                          <wps:spPr bwMode="auto">
                            <a:xfrm>
                              <a:off x="3982" y="650"/>
                              <a:ext cx="3" cy="9"/>
                            </a:xfrm>
                            <a:custGeom>
                              <a:avLst/>
                              <a:gdLst>
                                <a:gd name="T0" fmla="+- 0 3984 3982"/>
                                <a:gd name="T1" fmla="*/ T0 w 3"/>
                                <a:gd name="T2" fmla="+- 0 650 650"/>
                                <a:gd name="T3" fmla="*/ 650 h 9"/>
                                <a:gd name="T4" fmla="+- 0 3984 3982"/>
                                <a:gd name="T5" fmla="*/ T4 w 3"/>
                                <a:gd name="T6" fmla="+- 0 654 650"/>
                                <a:gd name="T7" fmla="*/ 654 h 9"/>
                                <a:gd name="T8" fmla="+- 0 3984 3982"/>
                                <a:gd name="T9" fmla="*/ T8 w 3"/>
                                <a:gd name="T10" fmla="+- 0 656 650"/>
                                <a:gd name="T11" fmla="*/ 656 h 9"/>
                                <a:gd name="T12" fmla="+- 0 3984 3982"/>
                                <a:gd name="T13" fmla="*/ T12 w 3"/>
                                <a:gd name="T14" fmla="+- 0 658 650"/>
                                <a:gd name="T15" fmla="*/ 658 h 9"/>
                                <a:gd name="T16" fmla="+- 0 3982 3982"/>
                                <a:gd name="T17" fmla="*/ T16 w 3"/>
                                <a:gd name="T18" fmla="+- 0 657 650"/>
                                <a:gd name="T19" fmla="*/ 657 h 9"/>
                                <a:gd name="T20" fmla="+- 0 3982 3982"/>
                                <a:gd name="T21" fmla="*/ T20 w 3"/>
                                <a:gd name="T22" fmla="+- 0 654 650"/>
                                <a:gd name="T23" fmla="*/ 654 h 9"/>
                                <a:gd name="T24" fmla="+- 0 3982 3982"/>
                                <a:gd name="T25" fmla="*/ T24 w 3"/>
                                <a:gd name="T26" fmla="+- 0 651 650"/>
                                <a:gd name="T27" fmla="*/ 651 h 9"/>
                                <a:gd name="T28" fmla="+- 0 3983 3982"/>
                                <a:gd name="T29" fmla="*/ T28 w 3"/>
                                <a:gd name="T30" fmla="+- 0 650 650"/>
                                <a:gd name="T31" fmla="*/ 650 h 9"/>
                                <a:gd name="T32" fmla="+- 0 3983 3982"/>
                                <a:gd name="T33" fmla="*/ T32 w 3"/>
                                <a:gd name="T34" fmla="+- 0 650 650"/>
                                <a:gd name="T35" fmla="*/ 650 h 9"/>
                                <a:gd name="T36" fmla="+- 0 3984 3982"/>
                                <a:gd name="T37" fmla="*/ T36 w 3"/>
                                <a:gd name="T38" fmla="+- 0 650 650"/>
                                <a:gd name="T39" fmla="*/ 65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9">
                                  <a:moveTo>
                                    <a:pt x="2" y="0"/>
                                  </a:moveTo>
                                  <a:lnTo>
                                    <a:pt x="2" y="4"/>
                                  </a:lnTo>
                                  <a:lnTo>
                                    <a:pt x="2" y="6"/>
                                  </a:lnTo>
                                  <a:lnTo>
                                    <a:pt x="2" y="8"/>
                                  </a:lnTo>
                                  <a:lnTo>
                                    <a:pt x="0" y="7"/>
                                  </a:lnTo>
                                  <a:lnTo>
                                    <a:pt x="0" y="4"/>
                                  </a:lnTo>
                                  <a:lnTo>
                                    <a:pt x="0" y="1"/>
                                  </a:lnTo>
                                  <a:lnTo>
                                    <a:pt x="1"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4" name="Group 7510"/>
                        <wpg:cNvGrpSpPr>
                          <a:grpSpLocks/>
                        </wpg:cNvGrpSpPr>
                        <wpg:grpSpPr bwMode="auto">
                          <a:xfrm>
                            <a:off x="3963" y="644"/>
                            <a:ext cx="6" cy="11"/>
                            <a:chOff x="3963" y="644"/>
                            <a:chExt cx="6" cy="11"/>
                          </a:xfrm>
                        </wpg:grpSpPr>
                        <wps:wsp>
                          <wps:cNvPr id="7705" name="Freeform 7511"/>
                          <wps:cNvSpPr>
                            <a:spLocks/>
                          </wps:cNvSpPr>
                          <wps:spPr bwMode="auto">
                            <a:xfrm>
                              <a:off x="3963" y="644"/>
                              <a:ext cx="6" cy="11"/>
                            </a:xfrm>
                            <a:custGeom>
                              <a:avLst/>
                              <a:gdLst>
                                <a:gd name="T0" fmla="+- 0 3966 3963"/>
                                <a:gd name="T1" fmla="*/ T0 w 6"/>
                                <a:gd name="T2" fmla="+- 0 644 644"/>
                                <a:gd name="T3" fmla="*/ 644 h 11"/>
                                <a:gd name="T4" fmla="+- 0 3967 3963"/>
                                <a:gd name="T5" fmla="*/ T4 w 6"/>
                                <a:gd name="T6" fmla="+- 0 647 644"/>
                                <a:gd name="T7" fmla="*/ 647 h 11"/>
                                <a:gd name="T8" fmla="+- 0 3968 3963"/>
                                <a:gd name="T9" fmla="*/ T8 w 6"/>
                                <a:gd name="T10" fmla="+- 0 650 644"/>
                                <a:gd name="T11" fmla="*/ 650 h 11"/>
                                <a:gd name="T12" fmla="+- 0 3969 3963"/>
                                <a:gd name="T13" fmla="*/ T12 w 6"/>
                                <a:gd name="T14" fmla="+- 0 652 644"/>
                                <a:gd name="T15" fmla="*/ 652 h 11"/>
                                <a:gd name="T16" fmla="+- 0 3968 3963"/>
                                <a:gd name="T17" fmla="*/ T16 w 6"/>
                                <a:gd name="T18" fmla="+- 0 653 644"/>
                                <a:gd name="T19" fmla="*/ 653 h 11"/>
                                <a:gd name="T20" fmla="+- 0 3967 3963"/>
                                <a:gd name="T21" fmla="*/ T20 w 6"/>
                                <a:gd name="T22" fmla="+- 0 654 644"/>
                                <a:gd name="T23" fmla="*/ 654 h 11"/>
                                <a:gd name="T24" fmla="+- 0 3967 3963"/>
                                <a:gd name="T25" fmla="*/ T24 w 6"/>
                                <a:gd name="T26" fmla="+- 0 655 644"/>
                                <a:gd name="T27" fmla="*/ 655 h 11"/>
                                <a:gd name="T28" fmla="+- 0 3967 3963"/>
                                <a:gd name="T29" fmla="*/ T28 w 6"/>
                                <a:gd name="T30" fmla="+- 0 654 644"/>
                                <a:gd name="T31" fmla="*/ 654 h 11"/>
                                <a:gd name="T32" fmla="+- 0 3967 3963"/>
                                <a:gd name="T33" fmla="*/ T32 w 6"/>
                                <a:gd name="T34" fmla="+- 0 654 644"/>
                                <a:gd name="T35" fmla="*/ 654 h 11"/>
                                <a:gd name="T36" fmla="+- 0 3967 3963"/>
                                <a:gd name="T37" fmla="*/ T36 w 6"/>
                                <a:gd name="T38" fmla="+- 0 655 644"/>
                                <a:gd name="T39" fmla="*/ 655 h 11"/>
                                <a:gd name="T40" fmla="+- 0 3963 3963"/>
                                <a:gd name="T41" fmla="*/ T40 w 6"/>
                                <a:gd name="T42" fmla="+- 0 644 644"/>
                                <a:gd name="T43" fmla="*/ 644 h 11"/>
                                <a:gd name="T44" fmla="+- 0 3966 3963"/>
                                <a:gd name="T45" fmla="*/ T44 w 6"/>
                                <a:gd name="T46" fmla="+- 0 644 644"/>
                                <a:gd name="T47" fmla="*/ 644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11">
                                  <a:moveTo>
                                    <a:pt x="3" y="0"/>
                                  </a:moveTo>
                                  <a:lnTo>
                                    <a:pt x="4" y="3"/>
                                  </a:lnTo>
                                  <a:lnTo>
                                    <a:pt x="5" y="6"/>
                                  </a:lnTo>
                                  <a:lnTo>
                                    <a:pt x="6" y="8"/>
                                  </a:lnTo>
                                  <a:lnTo>
                                    <a:pt x="5" y="9"/>
                                  </a:lnTo>
                                  <a:lnTo>
                                    <a:pt x="4" y="10"/>
                                  </a:lnTo>
                                  <a:lnTo>
                                    <a:pt x="4" y="11"/>
                                  </a:lnTo>
                                  <a:lnTo>
                                    <a:pt x="4" y="10"/>
                                  </a:lnTo>
                                  <a:lnTo>
                                    <a:pt x="4" y="11"/>
                                  </a:lnTo>
                                  <a:lnTo>
                                    <a:pt x="0" y="0"/>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6" name="Group 7512"/>
                        <wpg:cNvGrpSpPr>
                          <a:grpSpLocks/>
                        </wpg:cNvGrpSpPr>
                        <wpg:grpSpPr bwMode="auto">
                          <a:xfrm>
                            <a:off x="3968" y="634"/>
                            <a:ext cx="4" cy="4"/>
                            <a:chOff x="3968" y="634"/>
                            <a:chExt cx="4" cy="4"/>
                          </a:xfrm>
                        </wpg:grpSpPr>
                        <wps:wsp>
                          <wps:cNvPr id="7707" name="Freeform 7513"/>
                          <wps:cNvSpPr>
                            <a:spLocks/>
                          </wps:cNvSpPr>
                          <wps:spPr bwMode="auto">
                            <a:xfrm>
                              <a:off x="3968" y="634"/>
                              <a:ext cx="4" cy="4"/>
                            </a:xfrm>
                            <a:custGeom>
                              <a:avLst/>
                              <a:gdLst>
                                <a:gd name="T0" fmla="+- 0 3972 3968"/>
                                <a:gd name="T1" fmla="*/ T0 w 4"/>
                                <a:gd name="T2" fmla="+- 0 634 634"/>
                                <a:gd name="T3" fmla="*/ 634 h 4"/>
                                <a:gd name="T4" fmla="+- 0 3972 3968"/>
                                <a:gd name="T5" fmla="*/ T4 w 4"/>
                                <a:gd name="T6" fmla="+- 0 635 634"/>
                                <a:gd name="T7" fmla="*/ 635 h 4"/>
                                <a:gd name="T8" fmla="+- 0 3972 3968"/>
                                <a:gd name="T9" fmla="*/ T8 w 4"/>
                                <a:gd name="T10" fmla="+- 0 636 634"/>
                                <a:gd name="T11" fmla="*/ 636 h 4"/>
                                <a:gd name="T12" fmla="+- 0 3972 3968"/>
                                <a:gd name="T13" fmla="*/ T12 w 4"/>
                                <a:gd name="T14" fmla="+- 0 637 634"/>
                                <a:gd name="T15" fmla="*/ 637 h 4"/>
                                <a:gd name="T16" fmla="+- 0 3971 3968"/>
                                <a:gd name="T17" fmla="*/ T16 w 4"/>
                                <a:gd name="T18" fmla="+- 0 637 634"/>
                                <a:gd name="T19" fmla="*/ 637 h 4"/>
                                <a:gd name="T20" fmla="+- 0 3970 3968"/>
                                <a:gd name="T21" fmla="*/ T20 w 4"/>
                                <a:gd name="T22" fmla="+- 0 637 634"/>
                                <a:gd name="T23" fmla="*/ 637 h 4"/>
                                <a:gd name="T24" fmla="+- 0 3968 3968"/>
                                <a:gd name="T25" fmla="*/ T24 w 4"/>
                                <a:gd name="T26" fmla="+- 0 637 634"/>
                                <a:gd name="T27" fmla="*/ 637 h 4"/>
                                <a:gd name="T28" fmla="+- 0 3969 3968"/>
                                <a:gd name="T29" fmla="*/ T28 w 4"/>
                                <a:gd name="T30" fmla="+- 0 635 634"/>
                                <a:gd name="T31" fmla="*/ 635 h 4"/>
                                <a:gd name="T32" fmla="+- 0 3971 3968"/>
                                <a:gd name="T33" fmla="*/ T32 w 4"/>
                                <a:gd name="T34" fmla="+- 0 634 634"/>
                                <a:gd name="T35" fmla="*/ 634 h 4"/>
                                <a:gd name="T36" fmla="+- 0 3972 3968"/>
                                <a:gd name="T37" fmla="*/ T36 w 4"/>
                                <a:gd name="T38" fmla="+- 0 634 634"/>
                                <a:gd name="T39" fmla="*/ 63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4">
                                  <a:moveTo>
                                    <a:pt x="4" y="0"/>
                                  </a:moveTo>
                                  <a:lnTo>
                                    <a:pt x="4" y="1"/>
                                  </a:lnTo>
                                  <a:lnTo>
                                    <a:pt x="4" y="2"/>
                                  </a:lnTo>
                                  <a:lnTo>
                                    <a:pt x="4" y="3"/>
                                  </a:lnTo>
                                  <a:lnTo>
                                    <a:pt x="3" y="3"/>
                                  </a:lnTo>
                                  <a:lnTo>
                                    <a:pt x="2" y="3"/>
                                  </a:lnTo>
                                  <a:lnTo>
                                    <a:pt x="0" y="3"/>
                                  </a:lnTo>
                                  <a:lnTo>
                                    <a:pt x="1" y="1"/>
                                  </a:lnTo>
                                  <a:lnTo>
                                    <a:pt x="3" y="0"/>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8" name="Group 7514"/>
                        <wpg:cNvGrpSpPr>
                          <a:grpSpLocks/>
                        </wpg:cNvGrpSpPr>
                        <wpg:grpSpPr bwMode="auto">
                          <a:xfrm>
                            <a:off x="11612" y="2215"/>
                            <a:ext cx="34" cy="39"/>
                            <a:chOff x="11612" y="2215"/>
                            <a:chExt cx="34" cy="39"/>
                          </a:xfrm>
                        </wpg:grpSpPr>
                        <wps:wsp>
                          <wps:cNvPr id="7709" name="Freeform 7515"/>
                          <wps:cNvSpPr>
                            <a:spLocks/>
                          </wps:cNvSpPr>
                          <wps:spPr bwMode="auto">
                            <a:xfrm>
                              <a:off x="11612" y="2215"/>
                              <a:ext cx="34" cy="39"/>
                            </a:xfrm>
                            <a:custGeom>
                              <a:avLst/>
                              <a:gdLst>
                                <a:gd name="T0" fmla="+- 0 11621 11612"/>
                                <a:gd name="T1" fmla="*/ T0 w 34"/>
                                <a:gd name="T2" fmla="+- 0 2220 2215"/>
                                <a:gd name="T3" fmla="*/ 2220 h 39"/>
                                <a:gd name="T4" fmla="+- 0 11623 11612"/>
                                <a:gd name="T5" fmla="*/ T4 w 34"/>
                                <a:gd name="T6" fmla="+- 0 2219 2215"/>
                                <a:gd name="T7" fmla="*/ 2219 h 39"/>
                                <a:gd name="T8" fmla="+- 0 11635 11612"/>
                                <a:gd name="T9" fmla="*/ T8 w 34"/>
                                <a:gd name="T10" fmla="+- 0 2215 2215"/>
                                <a:gd name="T11" fmla="*/ 2215 h 39"/>
                                <a:gd name="T12" fmla="+- 0 11636 11612"/>
                                <a:gd name="T13" fmla="*/ T12 w 34"/>
                                <a:gd name="T14" fmla="+- 0 2218 2215"/>
                                <a:gd name="T15" fmla="*/ 2218 h 39"/>
                                <a:gd name="T16" fmla="+- 0 11632 11612"/>
                                <a:gd name="T17" fmla="*/ T16 w 34"/>
                                <a:gd name="T18" fmla="+- 0 2219 2215"/>
                                <a:gd name="T19" fmla="*/ 2219 h 39"/>
                                <a:gd name="T20" fmla="+- 0 11629 11612"/>
                                <a:gd name="T21" fmla="*/ T20 w 34"/>
                                <a:gd name="T22" fmla="+- 0 2221 2215"/>
                                <a:gd name="T23" fmla="*/ 2221 h 39"/>
                                <a:gd name="T24" fmla="+- 0 11631 11612"/>
                                <a:gd name="T25" fmla="*/ T24 w 34"/>
                                <a:gd name="T26" fmla="+- 0 2224 2215"/>
                                <a:gd name="T27" fmla="*/ 2224 h 39"/>
                                <a:gd name="T28" fmla="+- 0 11637 11612"/>
                                <a:gd name="T29" fmla="*/ T28 w 34"/>
                                <a:gd name="T30" fmla="+- 0 2224 2215"/>
                                <a:gd name="T31" fmla="*/ 2224 h 39"/>
                                <a:gd name="T32" fmla="+- 0 11642 11612"/>
                                <a:gd name="T33" fmla="*/ T32 w 34"/>
                                <a:gd name="T34" fmla="+- 0 2225 2215"/>
                                <a:gd name="T35" fmla="*/ 2225 h 39"/>
                                <a:gd name="T36" fmla="+- 0 11646 11612"/>
                                <a:gd name="T37" fmla="*/ T36 w 34"/>
                                <a:gd name="T38" fmla="+- 0 2226 2215"/>
                                <a:gd name="T39" fmla="*/ 2226 h 39"/>
                                <a:gd name="T40" fmla="+- 0 11645 11612"/>
                                <a:gd name="T41" fmla="*/ T40 w 34"/>
                                <a:gd name="T42" fmla="+- 0 2236 2215"/>
                                <a:gd name="T43" fmla="*/ 2236 h 39"/>
                                <a:gd name="T44" fmla="+- 0 11639 11612"/>
                                <a:gd name="T45" fmla="*/ T44 w 34"/>
                                <a:gd name="T46" fmla="+- 0 2241 2215"/>
                                <a:gd name="T47" fmla="*/ 2241 h 39"/>
                                <a:gd name="T48" fmla="+- 0 11644 11612"/>
                                <a:gd name="T49" fmla="*/ T48 w 34"/>
                                <a:gd name="T50" fmla="+- 0 2251 2215"/>
                                <a:gd name="T51" fmla="*/ 2251 h 39"/>
                                <a:gd name="T52" fmla="+- 0 11631 11612"/>
                                <a:gd name="T53" fmla="*/ T52 w 34"/>
                                <a:gd name="T54" fmla="+- 0 2251 2215"/>
                                <a:gd name="T55" fmla="*/ 2251 h 39"/>
                                <a:gd name="T56" fmla="+- 0 11623 11612"/>
                                <a:gd name="T57" fmla="*/ T56 w 34"/>
                                <a:gd name="T58" fmla="+- 0 2252 2215"/>
                                <a:gd name="T59" fmla="*/ 2252 h 39"/>
                                <a:gd name="T60" fmla="+- 0 11612 11612"/>
                                <a:gd name="T61" fmla="*/ T60 w 34"/>
                                <a:gd name="T62" fmla="+- 0 2254 2215"/>
                                <a:gd name="T63" fmla="*/ 2254 h 39"/>
                                <a:gd name="T64" fmla="+- 0 11612 11612"/>
                                <a:gd name="T65" fmla="*/ T64 w 34"/>
                                <a:gd name="T66" fmla="+- 0 2224 2215"/>
                                <a:gd name="T67" fmla="*/ 2224 h 39"/>
                                <a:gd name="T68" fmla="+- 0 11614 11612"/>
                                <a:gd name="T69" fmla="*/ T68 w 34"/>
                                <a:gd name="T70" fmla="+- 0 2227 2215"/>
                                <a:gd name="T71" fmla="*/ 2227 h 39"/>
                                <a:gd name="T72" fmla="+- 0 11618 11612"/>
                                <a:gd name="T73" fmla="*/ T72 w 34"/>
                                <a:gd name="T74" fmla="+- 0 2229 2215"/>
                                <a:gd name="T75" fmla="*/ 2229 h 39"/>
                                <a:gd name="T76" fmla="+- 0 11625 11612"/>
                                <a:gd name="T77" fmla="*/ T76 w 34"/>
                                <a:gd name="T78" fmla="+- 0 2231 2215"/>
                                <a:gd name="T79" fmla="*/ 2231 h 39"/>
                                <a:gd name="T80" fmla="+- 0 11629 11612"/>
                                <a:gd name="T81" fmla="*/ T80 w 34"/>
                                <a:gd name="T82" fmla="+- 0 2227 2215"/>
                                <a:gd name="T83" fmla="*/ 2227 h 39"/>
                                <a:gd name="T84" fmla="+- 0 11621 11612"/>
                                <a:gd name="T85" fmla="*/ T84 w 34"/>
                                <a:gd name="T86" fmla="+- 0 2223 2215"/>
                                <a:gd name="T87" fmla="*/ 2223 h 39"/>
                                <a:gd name="T88" fmla="+- 0 11621 11612"/>
                                <a:gd name="T89" fmla="*/ T88 w 34"/>
                                <a:gd name="T90" fmla="+- 0 2220 2215"/>
                                <a:gd name="T91" fmla="*/ 222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 h="39">
                                  <a:moveTo>
                                    <a:pt x="9" y="5"/>
                                  </a:moveTo>
                                  <a:lnTo>
                                    <a:pt x="11" y="4"/>
                                  </a:lnTo>
                                  <a:lnTo>
                                    <a:pt x="23" y="0"/>
                                  </a:lnTo>
                                  <a:lnTo>
                                    <a:pt x="24" y="3"/>
                                  </a:lnTo>
                                  <a:lnTo>
                                    <a:pt x="20" y="4"/>
                                  </a:lnTo>
                                  <a:lnTo>
                                    <a:pt x="17" y="6"/>
                                  </a:lnTo>
                                  <a:lnTo>
                                    <a:pt x="19" y="9"/>
                                  </a:lnTo>
                                  <a:lnTo>
                                    <a:pt x="25" y="9"/>
                                  </a:lnTo>
                                  <a:lnTo>
                                    <a:pt x="30" y="10"/>
                                  </a:lnTo>
                                  <a:lnTo>
                                    <a:pt x="34" y="11"/>
                                  </a:lnTo>
                                  <a:lnTo>
                                    <a:pt x="33" y="21"/>
                                  </a:lnTo>
                                  <a:lnTo>
                                    <a:pt x="27" y="26"/>
                                  </a:lnTo>
                                  <a:lnTo>
                                    <a:pt x="32" y="36"/>
                                  </a:lnTo>
                                  <a:lnTo>
                                    <a:pt x="19" y="36"/>
                                  </a:lnTo>
                                  <a:lnTo>
                                    <a:pt x="11" y="37"/>
                                  </a:lnTo>
                                  <a:lnTo>
                                    <a:pt x="0" y="39"/>
                                  </a:lnTo>
                                  <a:lnTo>
                                    <a:pt x="0" y="9"/>
                                  </a:lnTo>
                                  <a:lnTo>
                                    <a:pt x="2" y="12"/>
                                  </a:lnTo>
                                  <a:lnTo>
                                    <a:pt x="6" y="14"/>
                                  </a:lnTo>
                                  <a:lnTo>
                                    <a:pt x="13" y="16"/>
                                  </a:lnTo>
                                  <a:lnTo>
                                    <a:pt x="17" y="12"/>
                                  </a:lnTo>
                                  <a:lnTo>
                                    <a:pt x="9" y="8"/>
                                  </a:lnTo>
                                  <a:lnTo>
                                    <a:pt x="9"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0" name="Group 7516"/>
                        <wpg:cNvGrpSpPr>
                          <a:grpSpLocks/>
                        </wpg:cNvGrpSpPr>
                        <wpg:grpSpPr bwMode="auto">
                          <a:xfrm>
                            <a:off x="7463" y="3606"/>
                            <a:ext cx="26" cy="23"/>
                            <a:chOff x="7463" y="3606"/>
                            <a:chExt cx="26" cy="23"/>
                          </a:xfrm>
                        </wpg:grpSpPr>
                        <wps:wsp>
                          <wps:cNvPr id="7711" name="Freeform 7517"/>
                          <wps:cNvSpPr>
                            <a:spLocks/>
                          </wps:cNvSpPr>
                          <wps:spPr bwMode="auto">
                            <a:xfrm>
                              <a:off x="7463" y="3606"/>
                              <a:ext cx="26" cy="23"/>
                            </a:xfrm>
                            <a:custGeom>
                              <a:avLst/>
                              <a:gdLst>
                                <a:gd name="T0" fmla="+- 0 7475 7463"/>
                                <a:gd name="T1" fmla="*/ T0 w 26"/>
                                <a:gd name="T2" fmla="+- 0 3629 3606"/>
                                <a:gd name="T3" fmla="*/ 3629 h 23"/>
                                <a:gd name="T4" fmla="+- 0 7471 7463"/>
                                <a:gd name="T5" fmla="*/ T4 w 26"/>
                                <a:gd name="T6" fmla="+- 0 3625 3606"/>
                                <a:gd name="T7" fmla="*/ 3625 h 23"/>
                                <a:gd name="T8" fmla="+- 0 7466 7463"/>
                                <a:gd name="T9" fmla="*/ T8 w 26"/>
                                <a:gd name="T10" fmla="+- 0 3621 3606"/>
                                <a:gd name="T11" fmla="*/ 3621 h 23"/>
                                <a:gd name="T12" fmla="+- 0 7463 7463"/>
                                <a:gd name="T13" fmla="*/ T12 w 26"/>
                                <a:gd name="T14" fmla="+- 0 3616 3606"/>
                                <a:gd name="T15" fmla="*/ 3616 h 23"/>
                                <a:gd name="T16" fmla="+- 0 7465 7463"/>
                                <a:gd name="T17" fmla="*/ T16 w 26"/>
                                <a:gd name="T18" fmla="+- 0 3616 3606"/>
                                <a:gd name="T19" fmla="*/ 3616 h 23"/>
                                <a:gd name="T20" fmla="+- 0 7467 7463"/>
                                <a:gd name="T21" fmla="*/ T20 w 26"/>
                                <a:gd name="T22" fmla="+- 0 3617 3606"/>
                                <a:gd name="T23" fmla="*/ 3617 h 23"/>
                                <a:gd name="T24" fmla="+- 0 7469 7463"/>
                                <a:gd name="T25" fmla="*/ T24 w 26"/>
                                <a:gd name="T26" fmla="+- 0 3618 3606"/>
                                <a:gd name="T27" fmla="*/ 3618 h 23"/>
                                <a:gd name="T28" fmla="+- 0 7472 7463"/>
                                <a:gd name="T29" fmla="*/ T28 w 26"/>
                                <a:gd name="T30" fmla="+- 0 3610 3606"/>
                                <a:gd name="T31" fmla="*/ 3610 h 23"/>
                                <a:gd name="T32" fmla="+- 0 7469 7463"/>
                                <a:gd name="T33" fmla="*/ T32 w 26"/>
                                <a:gd name="T34" fmla="+- 0 3609 3606"/>
                                <a:gd name="T35" fmla="*/ 3609 h 23"/>
                                <a:gd name="T36" fmla="+- 0 7465 7463"/>
                                <a:gd name="T37" fmla="*/ T36 w 26"/>
                                <a:gd name="T38" fmla="+- 0 3608 3606"/>
                                <a:gd name="T39" fmla="*/ 3608 h 23"/>
                                <a:gd name="T40" fmla="+- 0 7468 7463"/>
                                <a:gd name="T41" fmla="*/ T40 w 26"/>
                                <a:gd name="T42" fmla="+- 0 3607 3606"/>
                                <a:gd name="T43" fmla="*/ 3607 h 23"/>
                                <a:gd name="T44" fmla="+- 0 7470 7463"/>
                                <a:gd name="T45" fmla="*/ T44 w 26"/>
                                <a:gd name="T46" fmla="+- 0 3606 3606"/>
                                <a:gd name="T47" fmla="*/ 3606 h 23"/>
                                <a:gd name="T48" fmla="+- 0 7473 7463"/>
                                <a:gd name="T49" fmla="*/ T48 w 26"/>
                                <a:gd name="T50" fmla="+- 0 3607 3606"/>
                                <a:gd name="T51" fmla="*/ 3607 h 23"/>
                                <a:gd name="T52" fmla="+- 0 7474 7463"/>
                                <a:gd name="T53" fmla="*/ T52 w 26"/>
                                <a:gd name="T54" fmla="+- 0 3613 3606"/>
                                <a:gd name="T55" fmla="*/ 3613 h 23"/>
                                <a:gd name="T56" fmla="+- 0 7481 7463"/>
                                <a:gd name="T57" fmla="*/ T56 w 26"/>
                                <a:gd name="T58" fmla="+- 0 3614 3606"/>
                                <a:gd name="T59" fmla="*/ 3614 h 23"/>
                                <a:gd name="T60" fmla="+- 0 7485 7463"/>
                                <a:gd name="T61" fmla="*/ T60 w 26"/>
                                <a:gd name="T62" fmla="+- 0 3617 3606"/>
                                <a:gd name="T63" fmla="*/ 3617 h 23"/>
                                <a:gd name="T64" fmla="+- 0 7485 7463"/>
                                <a:gd name="T65" fmla="*/ T64 w 26"/>
                                <a:gd name="T66" fmla="+- 0 3619 3606"/>
                                <a:gd name="T67" fmla="*/ 3619 h 23"/>
                                <a:gd name="T68" fmla="+- 0 7485 7463"/>
                                <a:gd name="T69" fmla="*/ T68 w 26"/>
                                <a:gd name="T70" fmla="+- 0 3623 3606"/>
                                <a:gd name="T71" fmla="*/ 3623 h 23"/>
                                <a:gd name="T72" fmla="+- 0 7484 7463"/>
                                <a:gd name="T73" fmla="*/ T72 w 26"/>
                                <a:gd name="T74" fmla="+- 0 3627 3606"/>
                                <a:gd name="T75" fmla="*/ 3627 h 23"/>
                                <a:gd name="T76" fmla="+- 0 7486 7463"/>
                                <a:gd name="T77" fmla="*/ T76 w 26"/>
                                <a:gd name="T78" fmla="+- 0 3627 3606"/>
                                <a:gd name="T79" fmla="*/ 3627 h 23"/>
                                <a:gd name="T80" fmla="+- 0 7487 7463"/>
                                <a:gd name="T81" fmla="*/ T80 w 26"/>
                                <a:gd name="T82" fmla="+- 0 3627 3606"/>
                                <a:gd name="T83" fmla="*/ 3627 h 23"/>
                                <a:gd name="T84" fmla="+- 0 7488 7463"/>
                                <a:gd name="T85" fmla="*/ T84 w 26"/>
                                <a:gd name="T86" fmla="+- 0 3627 3606"/>
                                <a:gd name="T87" fmla="*/ 3627 h 23"/>
                                <a:gd name="T88" fmla="+- 0 7488 7463"/>
                                <a:gd name="T89" fmla="*/ T88 w 26"/>
                                <a:gd name="T90" fmla="+- 0 3627 3606"/>
                                <a:gd name="T91" fmla="*/ 3627 h 23"/>
                                <a:gd name="T92" fmla="+- 0 7488 7463"/>
                                <a:gd name="T93" fmla="*/ T92 w 26"/>
                                <a:gd name="T94" fmla="+- 0 3628 3606"/>
                                <a:gd name="T95" fmla="*/ 3628 h 23"/>
                                <a:gd name="T96" fmla="+- 0 7488 7463"/>
                                <a:gd name="T97" fmla="*/ T96 w 26"/>
                                <a:gd name="T98" fmla="+- 0 3628 3606"/>
                                <a:gd name="T99" fmla="*/ 3628 h 23"/>
                                <a:gd name="T100" fmla="+- 0 7484 7463"/>
                                <a:gd name="T101" fmla="*/ T100 w 26"/>
                                <a:gd name="T102" fmla="+- 0 3629 3606"/>
                                <a:gd name="T103" fmla="*/ 3629 h 23"/>
                                <a:gd name="T104" fmla="+- 0 7479 7463"/>
                                <a:gd name="T105" fmla="*/ T104 w 26"/>
                                <a:gd name="T106" fmla="+- 0 3629 3606"/>
                                <a:gd name="T107" fmla="*/ 3629 h 23"/>
                                <a:gd name="T108" fmla="+- 0 7475 7463"/>
                                <a:gd name="T109" fmla="*/ T108 w 26"/>
                                <a:gd name="T110" fmla="+- 0 3629 3606"/>
                                <a:gd name="T111" fmla="*/ 362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 h="23">
                                  <a:moveTo>
                                    <a:pt x="12" y="23"/>
                                  </a:moveTo>
                                  <a:lnTo>
                                    <a:pt x="8" y="19"/>
                                  </a:lnTo>
                                  <a:lnTo>
                                    <a:pt x="3" y="15"/>
                                  </a:lnTo>
                                  <a:lnTo>
                                    <a:pt x="0" y="10"/>
                                  </a:lnTo>
                                  <a:lnTo>
                                    <a:pt x="2" y="10"/>
                                  </a:lnTo>
                                  <a:lnTo>
                                    <a:pt x="4" y="11"/>
                                  </a:lnTo>
                                  <a:lnTo>
                                    <a:pt x="6" y="12"/>
                                  </a:lnTo>
                                  <a:lnTo>
                                    <a:pt x="9" y="4"/>
                                  </a:lnTo>
                                  <a:lnTo>
                                    <a:pt x="6" y="3"/>
                                  </a:lnTo>
                                  <a:lnTo>
                                    <a:pt x="2" y="2"/>
                                  </a:lnTo>
                                  <a:lnTo>
                                    <a:pt x="5" y="1"/>
                                  </a:lnTo>
                                  <a:lnTo>
                                    <a:pt x="7" y="0"/>
                                  </a:lnTo>
                                  <a:lnTo>
                                    <a:pt x="10" y="1"/>
                                  </a:lnTo>
                                  <a:lnTo>
                                    <a:pt x="11" y="7"/>
                                  </a:lnTo>
                                  <a:lnTo>
                                    <a:pt x="18" y="8"/>
                                  </a:lnTo>
                                  <a:lnTo>
                                    <a:pt x="22" y="11"/>
                                  </a:lnTo>
                                  <a:lnTo>
                                    <a:pt x="22" y="13"/>
                                  </a:lnTo>
                                  <a:lnTo>
                                    <a:pt x="22" y="17"/>
                                  </a:lnTo>
                                  <a:lnTo>
                                    <a:pt x="21" y="21"/>
                                  </a:lnTo>
                                  <a:lnTo>
                                    <a:pt x="23" y="21"/>
                                  </a:lnTo>
                                  <a:lnTo>
                                    <a:pt x="24" y="21"/>
                                  </a:lnTo>
                                  <a:lnTo>
                                    <a:pt x="25" y="21"/>
                                  </a:lnTo>
                                  <a:lnTo>
                                    <a:pt x="25" y="22"/>
                                  </a:lnTo>
                                  <a:lnTo>
                                    <a:pt x="21" y="23"/>
                                  </a:lnTo>
                                  <a:lnTo>
                                    <a:pt x="16" y="23"/>
                                  </a:lnTo>
                                  <a:lnTo>
                                    <a:pt x="12"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2" name="Group 7518"/>
                        <wpg:cNvGrpSpPr>
                          <a:grpSpLocks/>
                        </wpg:cNvGrpSpPr>
                        <wpg:grpSpPr bwMode="auto">
                          <a:xfrm>
                            <a:off x="7410" y="3642"/>
                            <a:ext cx="16" cy="10"/>
                            <a:chOff x="7410" y="3642"/>
                            <a:chExt cx="16" cy="10"/>
                          </a:xfrm>
                        </wpg:grpSpPr>
                        <wps:wsp>
                          <wps:cNvPr id="7713" name="Freeform 7519"/>
                          <wps:cNvSpPr>
                            <a:spLocks/>
                          </wps:cNvSpPr>
                          <wps:spPr bwMode="auto">
                            <a:xfrm>
                              <a:off x="7410" y="3642"/>
                              <a:ext cx="16" cy="10"/>
                            </a:xfrm>
                            <a:custGeom>
                              <a:avLst/>
                              <a:gdLst>
                                <a:gd name="T0" fmla="+- 0 7410 7410"/>
                                <a:gd name="T1" fmla="*/ T0 w 16"/>
                                <a:gd name="T2" fmla="+- 0 3649 3642"/>
                                <a:gd name="T3" fmla="*/ 3649 h 10"/>
                                <a:gd name="T4" fmla="+- 0 7413 7410"/>
                                <a:gd name="T5" fmla="*/ T4 w 16"/>
                                <a:gd name="T6" fmla="+- 0 3647 3642"/>
                                <a:gd name="T7" fmla="*/ 3647 h 10"/>
                                <a:gd name="T8" fmla="+- 0 7417 7410"/>
                                <a:gd name="T9" fmla="*/ T8 w 16"/>
                                <a:gd name="T10" fmla="+- 0 3645 3642"/>
                                <a:gd name="T11" fmla="*/ 3645 h 10"/>
                                <a:gd name="T12" fmla="+- 0 7420 7410"/>
                                <a:gd name="T13" fmla="*/ T12 w 16"/>
                                <a:gd name="T14" fmla="+- 0 3642 3642"/>
                                <a:gd name="T15" fmla="*/ 3642 h 10"/>
                                <a:gd name="T16" fmla="+- 0 7421 7410"/>
                                <a:gd name="T17" fmla="*/ T16 w 16"/>
                                <a:gd name="T18" fmla="+- 0 3643 3642"/>
                                <a:gd name="T19" fmla="*/ 3643 h 10"/>
                                <a:gd name="T20" fmla="+- 0 7421 7410"/>
                                <a:gd name="T21" fmla="*/ T20 w 16"/>
                                <a:gd name="T22" fmla="+- 0 3643 3642"/>
                                <a:gd name="T23" fmla="*/ 3643 h 10"/>
                                <a:gd name="T24" fmla="+- 0 7422 7410"/>
                                <a:gd name="T25" fmla="*/ T24 w 16"/>
                                <a:gd name="T26" fmla="+- 0 3643 3642"/>
                                <a:gd name="T27" fmla="*/ 3643 h 10"/>
                                <a:gd name="T28" fmla="+- 0 7423 7410"/>
                                <a:gd name="T29" fmla="*/ T28 w 16"/>
                                <a:gd name="T30" fmla="+- 0 3646 3642"/>
                                <a:gd name="T31" fmla="*/ 3646 h 10"/>
                                <a:gd name="T32" fmla="+- 0 7424 7410"/>
                                <a:gd name="T33" fmla="*/ T32 w 16"/>
                                <a:gd name="T34" fmla="+- 0 3649 3642"/>
                                <a:gd name="T35" fmla="*/ 3649 h 10"/>
                                <a:gd name="T36" fmla="+- 0 7425 7410"/>
                                <a:gd name="T37" fmla="*/ T36 w 16"/>
                                <a:gd name="T38" fmla="+- 0 3652 3642"/>
                                <a:gd name="T39" fmla="*/ 3652 h 10"/>
                                <a:gd name="T40" fmla="+- 0 7420 7410"/>
                                <a:gd name="T41" fmla="*/ T40 w 16"/>
                                <a:gd name="T42" fmla="+- 0 3648 3642"/>
                                <a:gd name="T43" fmla="*/ 3648 h 10"/>
                                <a:gd name="T44" fmla="+- 0 7414 7410"/>
                                <a:gd name="T45" fmla="*/ T44 w 16"/>
                                <a:gd name="T46" fmla="+- 0 3647 3642"/>
                                <a:gd name="T47" fmla="*/ 3647 h 10"/>
                                <a:gd name="T48" fmla="+- 0 7410 7410"/>
                                <a:gd name="T49" fmla="*/ T48 w 16"/>
                                <a:gd name="T50" fmla="+- 0 3649 3642"/>
                                <a:gd name="T51" fmla="*/ 36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0">
                                  <a:moveTo>
                                    <a:pt x="0" y="7"/>
                                  </a:moveTo>
                                  <a:lnTo>
                                    <a:pt x="3" y="5"/>
                                  </a:lnTo>
                                  <a:lnTo>
                                    <a:pt x="7" y="3"/>
                                  </a:lnTo>
                                  <a:lnTo>
                                    <a:pt x="10" y="0"/>
                                  </a:lnTo>
                                  <a:lnTo>
                                    <a:pt x="11" y="1"/>
                                  </a:lnTo>
                                  <a:lnTo>
                                    <a:pt x="12" y="1"/>
                                  </a:lnTo>
                                  <a:lnTo>
                                    <a:pt x="13" y="4"/>
                                  </a:lnTo>
                                  <a:lnTo>
                                    <a:pt x="14" y="7"/>
                                  </a:lnTo>
                                  <a:lnTo>
                                    <a:pt x="15" y="10"/>
                                  </a:lnTo>
                                  <a:lnTo>
                                    <a:pt x="10" y="6"/>
                                  </a:lnTo>
                                  <a:lnTo>
                                    <a:pt x="4" y="5"/>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4" name="Group 7520"/>
                        <wpg:cNvGrpSpPr>
                          <a:grpSpLocks/>
                        </wpg:cNvGrpSpPr>
                        <wpg:grpSpPr bwMode="auto">
                          <a:xfrm>
                            <a:off x="7461" y="3571"/>
                            <a:ext cx="29" cy="17"/>
                            <a:chOff x="7461" y="3571"/>
                            <a:chExt cx="29" cy="17"/>
                          </a:xfrm>
                        </wpg:grpSpPr>
                        <wps:wsp>
                          <wps:cNvPr id="7715" name="Freeform 7521"/>
                          <wps:cNvSpPr>
                            <a:spLocks/>
                          </wps:cNvSpPr>
                          <wps:spPr bwMode="auto">
                            <a:xfrm>
                              <a:off x="7461" y="3571"/>
                              <a:ext cx="29" cy="17"/>
                            </a:xfrm>
                            <a:custGeom>
                              <a:avLst/>
                              <a:gdLst>
                                <a:gd name="T0" fmla="+- 0 7470 7461"/>
                                <a:gd name="T1" fmla="*/ T0 w 29"/>
                                <a:gd name="T2" fmla="+- 0 3571 3571"/>
                                <a:gd name="T3" fmla="*/ 3571 h 17"/>
                                <a:gd name="T4" fmla="+- 0 7476 7461"/>
                                <a:gd name="T5" fmla="*/ T4 w 29"/>
                                <a:gd name="T6" fmla="+- 0 3573 3571"/>
                                <a:gd name="T7" fmla="*/ 3573 h 17"/>
                                <a:gd name="T8" fmla="+- 0 7482 7461"/>
                                <a:gd name="T9" fmla="*/ T8 w 29"/>
                                <a:gd name="T10" fmla="+- 0 3575 3571"/>
                                <a:gd name="T11" fmla="*/ 3575 h 17"/>
                                <a:gd name="T12" fmla="+- 0 7488 7461"/>
                                <a:gd name="T13" fmla="*/ T12 w 29"/>
                                <a:gd name="T14" fmla="+- 0 3576 3571"/>
                                <a:gd name="T15" fmla="*/ 3576 h 17"/>
                                <a:gd name="T16" fmla="+- 0 7489 7461"/>
                                <a:gd name="T17" fmla="*/ T16 w 29"/>
                                <a:gd name="T18" fmla="+- 0 3576 3571"/>
                                <a:gd name="T19" fmla="*/ 3576 h 17"/>
                                <a:gd name="T20" fmla="+- 0 7489 7461"/>
                                <a:gd name="T21" fmla="*/ T20 w 29"/>
                                <a:gd name="T22" fmla="+- 0 3577 3571"/>
                                <a:gd name="T23" fmla="*/ 3577 h 17"/>
                                <a:gd name="T24" fmla="+- 0 7490 7461"/>
                                <a:gd name="T25" fmla="*/ T24 w 29"/>
                                <a:gd name="T26" fmla="+- 0 3577 3571"/>
                                <a:gd name="T27" fmla="*/ 3577 h 17"/>
                                <a:gd name="T28" fmla="+- 0 7489 7461"/>
                                <a:gd name="T29" fmla="*/ T28 w 29"/>
                                <a:gd name="T30" fmla="+- 0 3588 3571"/>
                                <a:gd name="T31" fmla="*/ 3588 h 17"/>
                                <a:gd name="T32" fmla="+- 0 7470 7461"/>
                                <a:gd name="T33" fmla="*/ T32 w 29"/>
                                <a:gd name="T34" fmla="+- 0 3579 3571"/>
                                <a:gd name="T35" fmla="*/ 3579 h 17"/>
                                <a:gd name="T36" fmla="+- 0 7461 7461"/>
                                <a:gd name="T37" fmla="*/ T36 w 29"/>
                                <a:gd name="T38" fmla="+- 0 3581 3571"/>
                                <a:gd name="T39" fmla="*/ 3581 h 17"/>
                                <a:gd name="T40" fmla="+- 0 7465 7461"/>
                                <a:gd name="T41" fmla="*/ T40 w 29"/>
                                <a:gd name="T42" fmla="+- 0 3579 3571"/>
                                <a:gd name="T43" fmla="*/ 3579 h 17"/>
                                <a:gd name="T44" fmla="+- 0 7467 7461"/>
                                <a:gd name="T45" fmla="*/ T44 w 29"/>
                                <a:gd name="T46" fmla="+- 0 3575 3571"/>
                                <a:gd name="T47" fmla="*/ 3575 h 17"/>
                                <a:gd name="T48" fmla="+- 0 7470 7461"/>
                                <a:gd name="T49" fmla="*/ T48 w 29"/>
                                <a:gd name="T50" fmla="+- 0 3571 3571"/>
                                <a:gd name="T51" fmla="*/ 357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17">
                                  <a:moveTo>
                                    <a:pt x="9" y="0"/>
                                  </a:moveTo>
                                  <a:lnTo>
                                    <a:pt x="15" y="2"/>
                                  </a:lnTo>
                                  <a:lnTo>
                                    <a:pt x="21" y="4"/>
                                  </a:lnTo>
                                  <a:lnTo>
                                    <a:pt x="27" y="5"/>
                                  </a:lnTo>
                                  <a:lnTo>
                                    <a:pt x="28" y="5"/>
                                  </a:lnTo>
                                  <a:lnTo>
                                    <a:pt x="28" y="6"/>
                                  </a:lnTo>
                                  <a:lnTo>
                                    <a:pt x="29" y="6"/>
                                  </a:lnTo>
                                  <a:lnTo>
                                    <a:pt x="28" y="17"/>
                                  </a:lnTo>
                                  <a:lnTo>
                                    <a:pt x="9" y="8"/>
                                  </a:lnTo>
                                  <a:lnTo>
                                    <a:pt x="0" y="10"/>
                                  </a:lnTo>
                                  <a:lnTo>
                                    <a:pt x="4" y="8"/>
                                  </a:lnTo>
                                  <a:lnTo>
                                    <a:pt x="6" y="4"/>
                                  </a:lnTo>
                                  <a:lnTo>
                                    <a:pt x="9"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6" name="Picture 75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532" y="3540"/>
                              <a:ext cx="1347"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17" name="Group 7523"/>
                        <wpg:cNvGrpSpPr>
                          <a:grpSpLocks/>
                        </wpg:cNvGrpSpPr>
                        <wpg:grpSpPr bwMode="auto">
                          <a:xfrm>
                            <a:off x="3302" y="3565"/>
                            <a:ext cx="7" cy="2"/>
                            <a:chOff x="3302" y="3565"/>
                            <a:chExt cx="7" cy="2"/>
                          </a:xfrm>
                        </wpg:grpSpPr>
                        <wps:wsp>
                          <wps:cNvPr id="7718" name="Freeform 7524"/>
                          <wps:cNvSpPr>
                            <a:spLocks/>
                          </wps:cNvSpPr>
                          <wps:spPr bwMode="auto">
                            <a:xfrm>
                              <a:off x="3302" y="3565"/>
                              <a:ext cx="7" cy="2"/>
                            </a:xfrm>
                            <a:custGeom>
                              <a:avLst/>
                              <a:gdLst>
                                <a:gd name="T0" fmla="+- 0 3308 3302"/>
                                <a:gd name="T1" fmla="*/ T0 w 7"/>
                                <a:gd name="T2" fmla="+- 0 3567 3565"/>
                                <a:gd name="T3" fmla="*/ 3567 h 2"/>
                                <a:gd name="T4" fmla="+- 0 3306 3302"/>
                                <a:gd name="T5" fmla="*/ T4 w 7"/>
                                <a:gd name="T6" fmla="+- 0 3567 3565"/>
                                <a:gd name="T7" fmla="*/ 3567 h 2"/>
                                <a:gd name="T8" fmla="+- 0 3304 3302"/>
                                <a:gd name="T9" fmla="*/ T8 w 7"/>
                                <a:gd name="T10" fmla="+- 0 3566 3565"/>
                                <a:gd name="T11" fmla="*/ 3566 h 2"/>
                                <a:gd name="T12" fmla="+- 0 3302 3302"/>
                                <a:gd name="T13" fmla="*/ T12 w 7"/>
                                <a:gd name="T14" fmla="+- 0 3566 3565"/>
                                <a:gd name="T15" fmla="*/ 3566 h 2"/>
                                <a:gd name="T16" fmla="+- 0 3304 3302"/>
                                <a:gd name="T17" fmla="*/ T16 w 7"/>
                                <a:gd name="T18" fmla="+- 0 3566 3565"/>
                                <a:gd name="T19" fmla="*/ 3566 h 2"/>
                                <a:gd name="T20" fmla="+- 0 3306 3302"/>
                                <a:gd name="T21" fmla="*/ T20 w 7"/>
                                <a:gd name="T22" fmla="+- 0 3566 3565"/>
                                <a:gd name="T23" fmla="*/ 3566 h 2"/>
                                <a:gd name="T24" fmla="+- 0 3308 3302"/>
                                <a:gd name="T25" fmla="*/ T24 w 7"/>
                                <a:gd name="T26" fmla="+- 0 3565 3565"/>
                                <a:gd name="T27" fmla="*/ 3565 h 2"/>
                                <a:gd name="T28" fmla="+- 0 3308 3302"/>
                                <a:gd name="T29" fmla="*/ T28 w 7"/>
                                <a:gd name="T30" fmla="+- 0 3566 3565"/>
                                <a:gd name="T31" fmla="*/ 3566 h 2"/>
                                <a:gd name="T32" fmla="+- 0 3308 3302"/>
                                <a:gd name="T33" fmla="*/ T32 w 7"/>
                                <a:gd name="T34" fmla="+- 0 3566 3565"/>
                                <a:gd name="T35" fmla="*/ 3566 h 2"/>
                                <a:gd name="T36" fmla="+- 0 3308 3302"/>
                                <a:gd name="T37" fmla="*/ T36 w 7"/>
                                <a:gd name="T38" fmla="+- 0 3567 3565"/>
                                <a:gd name="T39" fmla="*/ 3567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
                                  <a:moveTo>
                                    <a:pt x="6" y="2"/>
                                  </a:moveTo>
                                  <a:lnTo>
                                    <a:pt x="4" y="2"/>
                                  </a:lnTo>
                                  <a:lnTo>
                                    <a:pt x="2" y="1"/>
                                  </a:lnTo>
                                  <a:lnTo>
                                    <a:pt x="0" y="1"/>
                                  </a:lnTo>
                                  <a:lnTo>
                                    <a:pt x="2" y="1"/>
                                  </a:lnTo>
                                  <a:lnTo>
                                    <a:pt x="4" y="1"/>
                                  </a:lnTo>
                                  <a:lnTo>
                                    <a:pt x="6" y="0"/>
                                  </a:lnTo>
                                  <a:lnTo>
                                    <a:pt x="6" y="1"/>
                                  </a:lnTo>
                                  <a:lnTo>
                                    <a:pt x="6"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9" name="Group 7525"/>
                        <wpg:cNvGrpSpPr>
                          <a:grpSpLocks/>
                        </wpg:cNvGrpSpPr>
                        <wpg:grpSpPr bwMode="auto">
                          <a:xfrm>
                            <a:off x="3259" y="3550"/>
                            <a:ext cx="30" cy="16"/>
                            <a:chOff x="3259" y="3550"/>
                            <a:chExt cx="30" cy="16"/>
                          </a:xfrm>
                        </wpg:grpSpPr>
                        <wps:wsp>
                          <wps:cNvPr id="7720" name="Freeform 7526"/>
                          <wps:cNvSpPr>
                            <a:spLocks/>
                          </wps:cNvSpPr>
                          <wps:spPr bwMode="auto">
                            <a:xfrm>
                              <a:off x="3259" y="3550"/>
                              <a:ext cx="30" cy="16"/>
                            </a:xfrm>
                            <a:custGeom>
                              <a:avLst/>
                              <a:gdLst>
                                <a:gd name="T0" fmla="+- 0 3288 3259"/>
                                <a:gd name="T1" fmla="*/ T0 w 30"/>
                                <a:gd name="T2" fmla="+- 0 3565 3550"/>
                                <a:gd name="T3" fmla="*/ 3565 h 16"/>
                                <a:gd name="T4" fmla="+- 0 3282 3259"/>
                                <a:gd name="T5" fmla="*/ T4 w 30"/>
                                <a:gd name="T6" fmla="+- 0 3565 3550"/>
                                <a:gd name="T7" fmla="*/ 3565 h 16"/>
                                <a:gd name="T8" fmla="+- 0 3276 3259"/>
                                <a:gd name="T9" fmla="*/ T8 w 30"/>
                                <a:gd name="T10" fmla="+- 0 3565 3550"/>
                                <a:gd name="T11" fmla="*/ 3565 h 16"/>
                                <a:gd name="T12" fmla="+- 0 3269 3259"/>
                                <a:gd name="T13" fmla="*/ T12 w 30"/>
                                <a:gd name="T14" fmla="+- 0 3565 3550"/>
                                <a:gd name="T15" fmla="*/ 3565 h 16"/>
                                <a:gd name="T16" fmla="+- 0 3266 3259"/>
                                <a:gd name="T17" fmla="*/ T16 w 30"/>
                                <a:gd name="T18" fmla="+- 0 3560 3550"/>
                                <a:gd name="T19" fmla="*/ 3560 h 16"/>
                                <a:gd name="T20" fmla="+- 0 3262 3259"/>
                                <a:gd name="T21" fmla="*/ T20 w 30"/>
                                <a:gd name="T22" fmla="+- 0 3555 3550"/>
                                <a:gd name="T23" fmla="*/ 3555 h 16"/>
                                <a:gd name="T24" fmla="+- 0 3259 3259"/>
                                <a:gd name="T25" fmla="*/ T24 w 30"/>
                                <a:gd name="T26" fmla="+- 0 3550 3550"/>
                                <a:gd name="T27" fmla="*/ 3550 h 16"/>
                                <a:gd name="T28" fmla="+- 0 3274 3259"/>
                                <a:gd name="T29" fmla="*/ T28 w 30"/>
                                <a:gd name="T30" fmla="+- 0 3550 3550"/>
                                <a:gd name="T31" fmla="*/ 3550 h 16"/>
                                <a:gd name="T32" fmla="+- 0 3277 3259"/>
                                <a:gd name="T33" fmla="*/ T32 w 30"/>
                                <a:gd name="T34" fmla="+- 0 3556 3550"/>
                                <a:gd name="T35" fmla="*/ 3556 h 16"/>
                                <a:gd name="T36" fmla="+- 0 3281 3259"/>
                                <a:gd name="T37" fmla="*/ T36 w 30"/>
                                <a:gd name="T38" fmla="+- 0 3563 3550"/>
                                <a:gd name="T39" fmla="*/ 3563 h 16"/>
                                <a:gd name="T40" fmla="+- 0 3288 3259"/>
                                <a:gd name="T41" fmla="*/ T40 w 30"/>
                                <a:gd name="T42" fmla="+- 0 3565 3550"/>
                                <a:gd name="T43" fmla="*/ 356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6">
                                  <a:moveTo>
                                    <a:pt x="29" y="15"/>
                                  </a:moveTo>
                                  <a:lnTo>
                                    <a:pt x="23" y="15"/>
                                  </a:lnTo>
                                  <a:lnTo>
                                    <a:pt x="17" y="15"/>
                                  </a:lnTo>
                                  <a:lnTo>
                                    <a:pt x="10" y="15"/>
                                  </a:lnTo>
                                  <a:lnTo>
                                    <a:pt x="7" y="10"/>
                                  </a:lnTo>
                                  <a:lnTo>
                                    <a:pt x="3" y="5"/>
                                  </a:lnTo>
                                  <a:lnTo>
                                    <a:pt x="0" y="0"/>
                                  </a:lnTo>
                                  <a:lnTo>
                                    <a:pt x="15" y="0"/>
                                  </a:lnTo>
                                  <a:lnTo>
                                    <a:pt x="18" y="6"/>
                                  </a:lnTo>
                                  <a:lnTo>
                                    <a:pt x="22" y="13"/>
                                  </a:lnTo>
                                  <a:lnTo>
                                    <a:pt x="29"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1" name="Group 7527"/>
                        <wpg:cNvGrpSpPr>
                          <a:grpSpLocks/>
                        </wpg:cNvGrpSpPr>
                        <wpg:grpSpPr bwMode="auto">
                          <a:xfrm>
                            <a:off x="3117" y="3557"/>
                            <a:ext cx="8" cy="4"/>
                            <a:chOff x="3117" y="3557"/>
                            <a:chExt cx="8" cy="4"/>
                          </a:xfrm>
                        </wpg:grpSpPr>
                        <wps:wsp>
                          <wps:cNvPr id="7722" name="Freeform 7528"/>
                          <wps:cNvSpPr>
                            <a:spLocks/>
                          </wps:cNvSpPr>
                          <wps:spPr bwMode="auto">
                            <a:xfrm>
                              <a:off x="3117" y="3557"/>
                              <a:ext cx="8" cy="4"/>
                            </a:xfrm>
                            <a:custGeom>
                              <a:avLst/>
                              <a:gdLst>
                                <a:gd name="T0" fmla="+- 0 3124 3117"/>
                                <a:gd name="T1" fmla="*/ T0 w 8"/>
                                <a:gd name="T2" fmla="+- 0 3558 3557"/>
                                <a:gd name="T3" fmla="*/ 3558 h 4"/>
                                <a:gd name="T4" fmla="+- 0 3122 3117"/>
                                <a:gd name="T5" fmla="*/ T4 w 8"/>
                                <a:gd name="T6" fmla="+- 0 3559 3557"/>
                                <a:gd name="T7" fmla="*/ 3559 h 4"/>
                                <a:gd name="T8" fmla="+- 0 3120 3117"/>
                                <a:gd name="T9" fmla="*/ T8 w 8"/>
                                <a:gd name="T10" fmla="+- 0 3559 3557"/>
                                <a:gd name="T11" fmla="*/ 3559 h 4"/>
                                <a:gd name="T12" fmla="+- 0 3118 3117"/>
                                <a:gd name="T13" fmla="*/ T12 w 8"/>
                                <a:gd name="T14" fmla="+- 0 3560 3557"/>
                                <a:gd name="T15" fmla="*/ 3560 h 4"/>
                                <a:gd name="T16" fmla="+- 0 3118 3117"/>
                                <a:gd name="T17" fmla="*/ T16 w 8"/>
                                <a:gd name="T18" fmla="+- 0 3559 3557"/>
                                <a:gd name="T19" fmla="*/ 3559 h 4"/>
                                <a:gd name="T20" fmla="+- 0 3117 3117"/>
                                <a:gd name="T21" fmla="*/ T20 w 8"/>
                                <a:gd name="T22" fmla="+- 0 3558 3557"/>
                                <a:gd name="T23" fmla="*/ 3558 h 4"/>
                                <a:gd name="T24" fmla="+- 0 3117 3117"/>
                                <a:gd name="T25" fmla="*/ T24 w 8"/>
                                <a:gd name="T26" fmla="+- 0 3557 3557"/>
                                <a:gd name="T27" fmla="*/ 3557 h 4"/>
                                <a:gd name="T28" fmla="+- 0 3119 3117"/>
                                <a:gd name="T29" fmla="*/ T28 w 8"/>
                                <a:gd name="T30" fmla="+- 0 3557 3557"/>
                                <a:gd name="T31" fmla="*/ 3557 h 4"/>
                                <a:gd name="T32" fmla="+- 0 3122 3117"/>
                                <a:gd name="T33" fmla="*/ T32 w 8"/>
                                <a:gd name="T34" fmla="+- 0 3558 3557"/>
                                <a:gd name="T35" fmla="*/ 3558 h 4"/>
                                <a:gd name="T36" fmla="+- 0 3124 3117"/>
                                <a:gd name="T37" fmla="*/ T36 w 8"/>
                                <a:gd name="T38" fmla="+- 0 3558 3557"/>
                                <a:gd name="T39" fmla="*/ 355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4">
                                  <a:moveTo>
                                    <a:pt x="7" y="1"/>
                                  </a:moveTo>
                                  <a:lnTo>
                                    <a:pt x="5" y="2"/>
                                  </a:lnTo>
                                  <a:lnTo>
                                    <a:pt x="3" y="2"/>
                                  </a:lnTo>
                                  <a:lnTo>
                                    <a:pt x="1" y="3"/>
                                  </a:lnTo>
                                  <a:lnTo>
                                    <a:pt x="1" y="2"/>
                                  </a:lnTo>
                                  <a:lnTo>
                                    <a:pt x="0" y="1"/>
                                  </a:lnTo>
                                  <a:lnTo>
                                    <a:pt x="0" y="0"/>
                                  </a:lnTo>
                                  <a:lnTo>
                                    <a:pt x="2" y="0"/>
                                  </a:lnTo>
                                  <a:lnTo>
                                    <a:pt x="5" y="1"/>
                                  </a:lnTo>
                                  <a:lnTo>
                                    <a:pt x="7"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3" name="Group 7529"/>
                        <wpg:cNvGrpSpPr>
                          <a:grpSpLocks/>
                        </wpg:cNvGrpSpPr>
                        <wpg:grpSpPr bwMode="auto">
                          <a:xfrm>
                            <a:off x="2666" y="3573"/>
                            <a:ext cx="23" cy="14"/>
                            <a:chOff x="2666" y="3573"/>
                            <a:chExt cx="23" cy="14"/>
                          </a:xfrm>
                        </wpg:grpSpPr>
                        <wps:wsp>
                          <wps:cNvPr id="7724" name="Freeform 7530"/>
                          <wps:cNvSpPr>
                            <a:spLocks/>
                          </wps:cNvSpPr>
                          <wps:spPr bwMode="auto">
                            <a:xfrm>
                              <a:off x="2666" y="3573"/>
                              <a:ext cx="23" cy="14"/>
                            </a:xfrm>
                            <a:custGeom>
                              <a:avLst/>
                              <a:gdLst>
                                <a:gd name="T0" fmla="+- 0 2674 2666"/>
                                <a:gd name="T1" fmla="*/ T0 w 23"/>
                                <a:gd name="T2" fmla="+- 0 3586 3573"/>
                                <a:gd name="T3" fmla="*/ 3586 h 14"/>
                                <a:gd name="T4" fmla="+- 0 2673 2666"/>
                                <a:gd name="T5" fmla="*/ T4 w 23"/>
                                <a:gd name="T6" fmla="+- 0 3583 3573"/>
                                <a:gd name="T7" fmla="*/ 3583 h 14"/>
                                <a:gd name="T8" fmla="+- 0 2670 2666"/>
                                <a:gd name="T9" fmla="*/ T8 w 23"/>
                                <a:gd name="T10" fmla="+- 0 3580 3573"/>
                                <a:gd name="T11" fmla="*/ 3580 h 14"/>
                                <a:gd name="T12" fmla="+- 0 2667 2666"/>
                                <a:gd name="T13" fmla="*/ T12 w 23"/>
                                <a:gd name="T14" fmla="+- 0 3576 3573"/>
                                <a:gd name="T15" fmla="*/ 3576 h 14"/>
                                <a:gd name="T16" fmla="+- 0 2667 2666"/>
                                <a:gd name="T17" fmla="*/ T16 w 23"/>
                                <a:gd name="T18" fmla="+- 0 3576 3573"/>
                                <a:gd name="T19" fmla="*/ 3576 h 14"/>
                                <a:gd name="T20" fmla="+- 0 2666 2666"/>
                                <a:gd name="T21" fmla="*/ T20 w 23"/>
                                <a:gd name="T22" fmla="+- 0 3576 3573"/>
                                <a:gd name="T23" fmla="*/ 3576 h 14"/>
                                <a:gd name="T24" fmla="+- 0 2666 2666"/>
                                <a:gd name="T25" fmla="*/ T24 w 23"/>
                                <a:gd name="T26" fmla="+- 0 3576 3573"/>
                                <a:gd name="T27" fmla="*/ 3576 h 14"/>
                                <a:gd name="T28" fmla="+- 0 2674 2666"/>
                                <a:gd name="T29" fmla="*/ T28 w 23"/>
                                <a:gd name="T30" fmla="+- 0 3573 3573"/>
                                <a:gd name="T31" fmla="*/ 3573 h 14"/>
                                <a:gd name="T32" fmla="+- 0 2683 2666"/>
                                <a:gd name="T33" fmla="*/ T32 w 23"/>
                                <a:gd name="T34" fmla="+- 0 3573 3573"/>
                                <a:gd name="T35" fmla="*/ 3573 h 14"/>
                                <a:gd name="T36" fmla="+- 0 2689 2666"/>
                                <a:gd name="T37" fmla="*/ T36 w 23"/>
                                <a:gd name="T38" fmla="+- 0 3577 3573"/>
                                <a:gd name="T39" fmla="*/ 3577 h 14"/>
                                <a:gd name="T40" fmla="+- 0 2685 2666"/>
                                <a:gd name="T41" fmla="*/ T40 w 23"/>
                                <a:gd name="T42" fmla="+- 0 3579 3573"/>
                                <a:gd name="T43" fmla="*/ 3579 h 14"/>
                                <a:gd name="T44" fmla="+- 0 2683 2666"/>
                                <a:gd name="T45" fmla="*/ T44 w 23"/>
                                <a:gd name="T46" fmla="+- 0 3582 3573"/>
                                <a:gd name="T47" fmla="*/ 3582 h 14"/>
                                <a:gd name="T48" fmla="+- 0 2683 2666"/>
                                <a:gd name="T49" fmla="*/ T48 w 23"/>
                                <a:gd name="T50" fmla="+- 0 3586 3573"/>
                                <a:gd name="T51" fmla="*/ 3586 h 14"/>
                                <a:gd name="T52" fmla="+- 0 2680 2666"/>
                                <a:gd name="T53" fmla="*/ T52 w 23"/>
                                <a:gd name="T54" fmla="+- 0 3587 3573"/>
                                <a:gd name="T55" fmla="*/ 3587 h 14"/>
                                <a:gd name="T56" fmla="+- 0 2677 2666"/>
                                <a:gd name="T57" fmla="*/ T56 w 23"/>
                                <a:gd name="T58" fmla="+- 0 3586 3573"/>
                                <a:gd name="T59" fmla="*/ 3586 h 14"/>
                                <a:gd name="T60" fmla="+- 0 2674 2666"/>
                                <a:gd name="T61" fmla="*/ T60 w 23"/>
                                <a:gd name="T62" fmla="+- 0 3586 3573"/>
                                <a:gd name="T63" fmla="*/ 358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 h="14">
                                  <a:moveTo>
                                    <a:pt x="8" y="13"/>
                                  </a:moveTo>
                                  <a:lnTo>
                                    <a:pt x="7" y="10"/>
                                  </a:lnTo>
                                  <a:lnTo>
                                    <a:pt x="4" y="7"/>
                                  </a:lnTo>
                                  <a:lnTo>
                                    <a:pt x="1" y="3"/>
                                  </a:lnTo>
                                  <a:lnTo>
                                    <a:pt x="0" y="3"/>
                                  </a:lnTo>
                                  <a:lnTo>
                                    <a:pt x="8" y="0"/>
                                  </a:lnTo>
                                  <a:lnTo>
                                    <a:pt x="17" y="0"/>
                                  </a:lnTo>
                                  <a:lnTo>
                                    <a:pt x="23" y="4"/>
                                  </a:lnTo>
                                  <a:lnTo>
                                    <a:pt x="19" y="6"/>
                                  </a:lnTo>
                                  <a:lnTo>
                                    <a:pt x="17" y="9"/>
                                  </a:lnTo>
                                  <a:lnTo>
                                    <a:pt x="17" y="13"/>
                                  </a:lnTo>
                                  <a:lnTo>
                                    <a:pt x="14" y="14"/>
                                  </a:lnTo>
                                  <a:lnTo>
                                    <a:pt x="11" y="13"/>
                                  </a:lnTo>
                                  <a:lnTo>
                                    <a:pt x="8"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5" name="Group 7531"/>
                        <wpg:cNvGrpSpPr>
                          <a:grpSpLocks/>
                        </wpg:cNvGrpSpPr>
                        <wpg:grpSpPr bwMode="auto">
                          <a:xfrm>
                            <a:off x="2466" y="3594"/>
                            <a:ext cx="15" cy="4"/>
                            <a:chOff x="2466" y="3594"/>
                            <a:chExt cx="15" cy="4"/>
                          </a:xfrm>
                        </wpg:grpSpPr>
                        <wps:wsp>
                          <wps:cNvPr id="7726" name="Freeform 7532"/>
                          <wps:cNvSpPr>
                            <a:spLocks/>
                          </wps:cNvSpPr>
                          <wps:spPr bwMode="auto">
                            <a:xfrm>
                              <a:off x="2466" y="3594"/>
                              <a:ext cx="15" cy="4"/>
                            </a:xfrm>
                            <a:custGeom>
                              <a:avLst/>
                              <a:gdLst>
                                <a:gd name="T0" fmla="+- 0 2466 2466"/>
                                <a:gd name="T1" fmla="*/ T0 w 15"/>
                                <a:gd name="T2" fmla="+- 0 3598 3594"/>
                                <a:gd name="T3" fmla="*/ 3598 h 4"/>
                                <a:gd name="T4" fmla="+- 0 2466 2466"/>
                                <a:gd name="T5" fmla="*/ T4 w 15"/>
                                <a:gd name="T6" fmla="+- 0 3596 3594"/>
                                <a:gd name="T7" fmla="*/ 3596 h 4"/>
                                <a:gd name="T8" fmla="+- 0 2467 2466"/>
                                <a:gd name="T9" fmla="*/ T8 w 15"/>
                                <a:gd name="T10" fmla="+- 0 3594 3594"/>
                                <a:gd name="T11" fmla="*/ 3594 h 4"/>
                                <a:gd name="T12" fmla="+- 0 2470 2466"/>
                                <a:gd name="T13" fmla="*/ T12 w 15"/>
                                <a:gd name="T14" fmla="+- 0 3594 3594"/>
                                <a:gd name="T15" fmla="*/ 3594 h 4"/>
                                <a:gd name="T16" fmla="+- 0 2474 2466"/>
                                <a:gd name="T17" fmla="*/ T16 w 15"/>
                                <a:gd name="T18" fmla="+- 0 3595 3594"/>
                                <a:gd name="T19" fmla="*/ 3595 h 4"/>
                                <a:gd name="T20" fmla="+- 0 2477 2466"/>
                                <a:gd name="T21" fmla="*/ T20 w 15"/>
                                <a:gd name="T22" fmla="+- 0 3595 3594"/>
                                <a:gd name="T23" fmla="*/ 3595 h 4"/>
                                <a:gd name="T24" fmla="+- 0 2481 2466"/>
                                <a:gd name="T25" fmla="*/ T24 w 15"/>
                                <a:gd name="T26" fmla="+- 0 3596 3594"/>
                                <a:gd name="T27" fmla="*/ 3596 h 4"/>
                                <a:gd name="T28" fmla="+- 0 2476 2466"/>
                                <a:gd name="T29" fmla="*/ T28 w 15"/>
                                <a:gd name="T30" fmla="+- 0 3596 3594"/>
                                <a:gd name="T31" fmla="*/ 3596 h 4"/>
                                <a:gd name="T32" fmla="+- 0 2471 2466"/>
                                <a:gd name="T33" fmla="*/ T32 w 15"/>
                                <a:gd name="T34" fmla="+- 0 3597 3594"/>
                                <a:gd name="T35" fmla="*/ 3597 h 4"/>
                                <a:gd name="T36" fmla="+- 0 2466 2466"/>
                                <a:gd name="T37" fmla="*/ T36 w 15"/>
                                <a:gd name="T38" fmla="+- 0 3598 3594"/>
                                <a:gd name="T39" fmla="*/ 359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
                                  <a:moveTo>
                                    <a:pt x="0" y="4"/>
                                  </a:moveTo>
                                  <a:lnTo>
                                    <a:pt x="0" y="2"/>
                                  </a:lnTo>
                                  <a:lnTo>
                                    <a:pt x="1" y="0"/>
                                  </a:lnTo>
                                  <a:lnTo>
                                    <a:pt x="4" y="0"/>
                                  </a:lnTo>
                                  <a:lnTo>
                                    <a:pt x="8" y="1"/>
                                  </a:lnTo>
                                  <a:lnTo>
                                    <a:pt x="11" y="1"/>
                                  </a:lnTo>
                                  <a:lnTo>
                                    <a:pt x="15" y="2"/>
                                  </a:lnTo>
                                  <a:lnTo>
                                    <a:pt x="10" y="2"/>
                                  </a:lnTo>
                                  <a:lnTo>
                                    <a:pt x="5" y="3"/>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7" name="Group 7533"/>
                        <wpg:cNvGrpSpPr>
                          <a:grpSpLocks/>
                        </wpg:cNvGrpSpPr>
                        <wpg:grpSpPr bwMode="auto">
                          <a:xfrm>
                            <a:off x="387" y="727"/>
                            <a:ext cx="3" cy="4"/>
                            <a:chOff x="387" y="727"/>
                            <a:chExt cx="3" cy="4"/>
                          </a:xfrm>
                        </wpg:grpSpPr>
                        <wps:wsp>
                          <wps:cNvPr id="7728" name="Freeform 7534"/>
                          <wps:cNvSpPr>
                            <a:spLocks/>
                          </wps:cNvSpPr>
                          <wps:spPr bwMode="auto">
                            <a:xfrm>
                              <a:off x="387" y="727"/>
                              <a:ext cx="3" cy="4"/>
                            </a:xfrm>
                            <a:custGeom>
                              <a:avLst/>
                              <a:gdLst>
                                <a:gd name="T0" fmla="+- 0 388 387"/>
                                <a:gd name="T1" fmla="*/ T0 w 3"/>
                                <a:gd name="T2" fmla="+- 0 727 727"/>
                                <a:gd name="T3" fmla="*/ 727 h 4"/>
                                <a:gd name="T4" fmla="+- 0 389 387"/>
                                <a:gd name="T5" fmla="*/ T4 w 3"/>
                                <a:gd name="T6" fmla="+- 0 727 727"/>
                                <a:gd name="T7" fmla="*/ 727 h 4"/>
                                <a:gd name="T8" fmla="+- 0 389 387"/>
                                <a:gd name="T9" fmla="*/ T8 w 3"/>
                                <a:gd name="T10" fmla="+- 0 728 727"/>
                                <a:gd name="T11" fmla="*/ 728 h 4"/>
                                <a:gd name="T12" fmla="+- 0 389 387"/>
                                <a:gd name="T13" fmla="*/ T12 w 3"/>
                                <a:gd name="T14" fmla="+- 0 728 727"/>
                                <a:gd name="T15" fmla="*/ 728 h 4"/>
                                <a:gd name="T16" fmla="+- 0 389 387"/>
                                <a:gd name="T17" fmla="*/ T16 w 3"/>
                                <a:gd name="T18" fmla="+- 0 729 727"/>
                                <a:gd name="T19" fmla="*/ 729 h 4"/>
                                <a:gd name="T20" fmla="+- 0 389 387"/>
                                <a:gd name="T21" fmla="*/ T20 w 3"/>
                                <a:gd name="T22" fmla="+- 0 730 727"/>
                                <a:gd name="T23" fmla="*/ 730 h 4"/>
                                <a:gd name="T24" fmla="+- 0 389 387"/>
                                <a:gd name="T25" fmla="*/ T24 w 3"/>
                                <a:gd name="T26" fmla="+- 0 731 727"/>
                                <a:gd name="T27" fmla="*/ 731 h 4"/>
                                <a:gd name="T28" fmla="+- 0 387 387"/>
                                <a:gd name="T29" fmla="*/ T28 w 3"/>
                                <a:gd name="T30" fmla="+- 0 731 727"/>
                                <a:gd name="T31" fmla="*/ 731 h 4"/>
                                <a:gd name="T32" fmla="+- 0 387 387"/>
                                <a:gd name="T33" fmla="*/ T32 w 3"/>
                                <a:gd name="T34" fmla="+- 0 729 727"/>
                                <a:gd name="T35" fmla="*/ 729 h 4"/>
                                <a:gd name="T36" fmla="+- 0 388 387"/>
                                <a:gd name="T37" fmla="*/ T36 w 3"/>
                                <a:gd name="T38" fmla="+- 0 728 727"/>
                                <a:gd name="T39" fmla="*/ 728 h 4"/>
                                <a:gd name="T40" fmla="+- 0 388 387"/>
                                <a:gd name="T41" fmla="*/ T40 w 3"/>
                                <a:gd name="T42" fmla="+- 0 727 727"/>
                                <a:gd name="T43" fmla="*/ 72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4">
                                  <a:moveTo>
                                    <a:pt x="1" y="0"/>
                                  </a:moveTo>
                                  <a:lnTo>
                                    <a:pt x="2" y="0"/>
                                  </a:lnTo>
                                  <a:lnTo>
                                    <a:pt x="2" y="1"/>
                                  </a:lnTo>
                                  <a:lnTo>
                                    <a:pt x="2" y="2"/>
                                  </a:lnTo>
                                  <a:lnTo>
                                    <a:pt x="2" y="3"/>
                                  </a:lnTo>
                                  <a:lnTo>
                                    <a:pt x="2" y="4"/>
                                  </a:lnTo>
                                  <a:lnTo>
                                    <a:pt x="0" y="4"/>
                                  </a:lnTo>
                                  <a:lnTo>
                                    <a:pt x="0" y="2"/>
                                  </a:lnTo>
                                  <a:lnTo>
                                    <a:pt x="1" y="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9" name="Group 7535"/>
                        <wpg:cNvGrpSpPr>
                          <a:grpSpLocks/>
                        </wpg:cNvGrpSpPr>
                        <wpg:grpSpPr bwMode="auto">
                          <a:xfrm>
                            <a:off x="391" y="730"/>
                            <a:ext cx="2" cy="2"/>
                            <a:chOff x="391" y="730"/>
                            <a:chExt cx="2" cy="2"/>
                          </a:xfrm>
                        </wpg:grpSpPr>
                        <wps:wsp>
                          <wps:cNvPr id="7730" name="Freeform 7536"/>
                          <wps:cNvSpPr>
                            <a:spLocks/>
                          </wps:cNvSpPr>
                          <wps:spPr bwMode="auto">
                            <a:xfrm>
                              <a:off x="391" y="730"/>
                              <a:ext cx="2" cy="2"/>
                            </a:xfrm>
                            <a:custGeom>
                              <a:avLst/>
                              <a:gdLst>
                                <a:gd name="T0" fmla="+- 0 391 391"/>
                                <a:gd name="T1" fmla="*/ T0 w 1"/>
                                <a:gd name="T2" fmla="+- 0 731 730"/>
                                <a:gd name="T3" fmla="*/ 731 h 1"/>
                                <a:gd name="T4" fmla="+- 0 391 391"/>
                                <a:gd name="T5" fmla="*/ T4 w 1"/>
                                <a:gd name="T6" fmla="+- 0 731 730"/>
                                <a:gd name="T7" fmla="*/ 731 h 1"/>
                              </a:gdLst>
                              <a:ahLst/>
                              <a:cxnLst>
                                <a:cxn ang="0">
                                  <a:pos x="T1" y="T3"/>
                                </a:cxn>
                                <a:cxn ang="0">
                                  <a:pos x="T5" y="T7"/>
                                </a:cxn>
                              </a:cxnLst>
                              <a:rect l="0" t="0" r="r" b="b"/>
                              <a:pathLst>
                                <a:path w="1" h="1">
                                  <a:moveTo>
                                    <a:pt x="0" y="1"/>
                                  </a:move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1" name="Group 7537"/>
                        <wpg:cNvGrpSpPr>
                          <a:grpSpLocks/>
                        </wpg:cNvGrpSpPr>
                        <wpg:grpSpPr bwMode="auto">
                          <a:xfrm>
                            <a:off x="449" y="728"/>
                            <a:ext cx="2" cy="3"/>
                            <a:chOff x="449" y="728"/>
                            <a:chExt cx="2" cy="3"/>
                          </a:xfrm>
                        </wpg:grpSpPr>
                        <wps:wsp>
                          <wps:cNvPr id="7732" name="Freeform 7538"/>
                          <wps:cNvSpPr>
                            <a:spLocks/>
                          </wps:cNvSpPr>
                          <wps:spPr bwMode="auto">
                            <a:xfrm>
                              <a:off x="449" y="728"/>
                              <a:ext cx="2" cy="3"/>
                            </a:xfrm>
                            <a:custGeom>
                              <a:avLst/>
                              <a:gdLst>
                                <a:gd name="T0" fmla="+- 0 450 449"/>
                                <a:gd name="T1" fmla="*/ T0 w 2"/>
                                <a:gd name="T2" fmla="+- 0 731 728"/>
                                <a:gd name="T3" fmla="*/ 731 h 3"/>
                                <a:gd name="T4" fmla="+- 0 449 449"/>
                                <a:gd name="T5" fmla="*/ T4 w 2"/>
                                <a:gd name="T6" fmla="+- 0 731 728"/>
                                <a:gd name="T7" fmla="*/ 731 h 3"/>
                                <a:gd name="T8" fmla="+- 0 449 449"/>
                                <a:gd name="T9" fmla="*/ T8 w 2"/>
                                <a:gd name="T10" fmla="+- 0 730 728"/>
                                <a:gd name="T11" fmla="*/ 730 h 3"/>
                                <a:gd name="T12" fmla="+- 0 449 449"/>
                                <a:gd name="T13" fmla="*/ T12 w 2"/>
                                <a:gd name="T14" fmla="+- 0 729 728"/>
                                <a:gd name="T15" fmla="*/ 729 h 3"/>
                                <a:gd name="T16" fmla="+- 0 449 449"/>
                                <a:gd name="T17" fmla="*/ T16 w 2"/>
                                <a:gd name="T18" fmla="+- 0 728 728"/>
                                <a:gd name="T19" fmla="*/ 728 h 3"/>
                                <a:gd name="T20" fmla="+- 0 449 449"/>
                                <a:gd name="T21" fmla="*/ T20 w 2"/>
                                <a:gd name="T22" fmla="+- 0 729 728"/>
                                <a:gd name="T23" fmla="*/ 729 h 3"/>
                                <a:gd name="T24" fmla="+- 0 450 449"/>
                                <a:gd name="T25" fmla="*/ T24 w 2"/>
                                <a:gd name="T26" fmla="+- 0 730 728"/>
                                <a:gd name="T27" fmla="*/ 730 h 3"/>
                                <a:gd name="T28" fmla="+- 0 450 449"/>
                                <a:gd name="T29" fmla="*/ T28 w 2"/>
                                <a:gd name="T30" fmla="+- 0 731 728"/>
                                <a:gd name="T31" fmla="*/ 731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3">
                                  <a:moveTo>
                                    <a:pt x="1" y="3"/>
                                  </a:moveTo>
                                  <a:lnTo>
                                    <a:pt x="0" y="3"/>
                                  </a:lnTo>
                                  <a:lnTo>
                                    <a:pt x="0" y="2"/>
                                  </a:lnTo>
                                  <a:lnTo>
                                    <a:pt x="0" y="1"/>
                                  </a:lnTo>
                                  <a:lnTo>
                                    <a:pt x="0" y="0"/>
                                  </a:lnTo>
                                  <a:lnTo>
                                    <a:pt x="0" y="1"/>
                                  </a:lnTo>
                                  <a:lnTo>
                                    <a:pt x="1" y="2"/>
                                  </a:lnTo>
                                  <a:lnTo>
                                    <a:pt x="1"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3" name="Group 7539"/>
                        <wpg:cNvGrpSpPr>
                          <a:grpSpLocks/>
                        </wpg:cNvGrpSpPr>
                        <wpg:grpSpPr bwMode="auto">
                          <a:xfrm>
                            <a:off x="441" y="719"/>
                            <a:ext cx="7" cy="12"/>
                            <a:chOff x="441" y="719"/>
                            <a:chExt cx="7" cy="12"/>
                          </a:xfrm>
                        </wpg:grpSpPr>
                        <wps:wsp>
                          <wps:cNvPr id="7734" name="Freeform 7540"/>
                          <wps:cNvSpPr>
                            <a:spLocks/>
                          </wps:cNvSpPr>
                          <wps:spPr bwMode="auto">
                            <a:xfrm>
                              <a:off x="441" y="719"/>
                              <a:ext cx="7" cy="12"/>
                            </a:xfrm>
                            <a:custGeom>
                              <a:avLst/>
                              <a:gdLst>
                                <a:gd name="T0" fmla="+- 0 447 441"/>
                                <a:gd name="T1" fmla="*/ T0 w 7"/>
                                <a:gd name="T2" fmla="+- 0 731 719"/>
                                <a:gd name="T3" fmla="*/ 731 h 12"/>
                                <a:gd name="T4" fmla="+- 0 441 441"/>
                                <a:gd name="T5" fmla="*/ T4 w 7"/>
                                <a:gd name="T6" fmla="+- 0 731 719"/>
                                <a:gd name="T7" fmla="*/ 731 h 12"/>
                                <a:gd name="T8" fmla="+- 0 441 441"/>
                                <a:gd name="T9" fmla="*/ T8 w 7"/>
                                <a:gd name="T10" fmla="+- 0 719 719"/>
                                <a:gd name="T11" fmla="*/ 719 h 12"/>
                                <a:gd name="T12" fmla="+- 0 444 441"/>
                                <a:gd name="T13" fmla="*/ T12 w 7"/>
                                <a:gd name="T14" fmla="+- 0 721 719"/>
                                <a:gd name="T15" fmla="*/ 721 h 12"/>
                                <a:gd name="T16" fmla="+- 0 447 441"/>
                                <a:gd name="T17" fmla="*/ T16 w 7"/>
                                <a:gd name="T18" fmla="+- 0 727 719"/>
                                <a:gd name="T19" fmla="*/ 727 h 12"/>
                                <a:gd name="T20" fmla="+- 0 447 441"/>
                                <a:gd name="T21" fmla="*/ T20 w 7"/>
                                <a:gd name="T22" fmla="+- 0 728 719"/>
                                <a:gd name="T23" fmla="*/ 728 h 12"/>
                                <a:gd name="T24" fmla="+- 0 447 441"/>
                                <a:gd name="T25" fmla="*/ T24 w 7"/>
                                <a:gd name="T26" fmla="+- 0 729 719"/>
                                <a:gd name="T27" fmla="*/ 729 h 12"/>
                                <a:gd name="T28" fmla="+- 0 447 441"/>
                                <a:gd name="T29" fmla="*/ T28 w 7"/>
                                <a:gd name="T30" fmla="+- 0 731 719"/>
                                <a:gd name="T31" fmla="*/ 731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12">
                                  <a:moveTo>
                                    <a:pt x="6" y="12"/>
                                  </a:moveTo>
                                  <a:lnTo>
                                    <a:pt x="0" y="12"/>
                                  </a:lnTo>
                                  <a:lnTo>
                                    <a:pt x="0" y="0"/>
                                  </a:lnTo>
                                  <a:lnTo>
                                    <a:pt x="3" y="2"/>
                                  </a:lnTo>
                                  <a:lnTo>
                                    <a:pt x="6" y="8"/>
                                  </a:lnTo>
                                  <a:lnTo>
                                    <a:pt x="6" y="9"/>
                                  </a:lnTo>
                                  <a:lnTo>
                                    <a:pt x="6" y="10"/>
                                  </a:lnTo>
                                  <a:lnTo>
                                    <a:pt x="6"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5" name="Group 7541"/>
                        <wpg:cNvGrpSpPr>
                          <a:grpSpLocks/>
                        </wpg:cNvGrpSpPr>
                        <wpg:grpSpPr bwMode="auto">
                          <a:xfrm>
                            <a:off x="418" y="717"/>
                            <a:ext cx="7" cy="14"/>
                            <a:chOff x="418" y="717"/>
                            <a:chExt cx="7" cy="14"/>
                          </a:xfrm>
                        </wpg:grpSpPr>
                        <wps:wsp>
                          <wps:cNvPr id="7736" name="Freeform 7542"/>
                          <wps:cNvSpPr>
                            <a:spLocks/>
                          </wps:cNvSpPr>
                          <wps:spPr bwMode="auto">
                            <a:xfrm>
                              <a:off x="418" y="717"/>
                              <a:ext cx="7" cy="14"/>
                            </a:xfrm>
                            <a:custGeom>
                              <a:avLst/>
                              <a:gdLst>
                                <a:gd name="T0" fmla="+- 0 418 418"/>
                                <a:gd name="T1" fmla="*/ T0 w 7"/>
                                <a:gd name="T2" fmla="+- 0 731 717"/>
                                <a:gd name="T3" fmla="*/ 731 h 14"/>
                                <a:gd name="T4" fmla="+- 0 420 418"/>
                                <a:gd name="T5" fmla="*/ T4 w 7"/>
                                <a:gd name="T6" fmla="+- 0 717 717"/>
                                <a:gd name="T7" fmla="*/ 717 h 14"/>
                                <a:gd name="T8" fmla="+- 0 422 418"/>
                                <a:gd name="T9" fmla="*/ T8 w 7"/>
                                <a:gd name="T10" fmla="+- 0 725 717"/>
                                <a:gd name="T11" fmla="*/ 725 h 14"/>
                                <a:gd name="T12" fmla="+- 0 424 418"/>
                                <a:gd name="T13" fmla="*/ T12 w 7"/>
                                <a:gd name="T14" fmla="+- 0 731 717"/>
                                <a:gd name="T15" fmla="*/ 731 h 14"/>
                                <a:gd name="T16" fmla="+- 0 418 418"/>
                                <a:gd name="T17" fmla="*/ T16 w 7"/>
                                <a:gd name="T18" fmla="+- 0 731 717"/>
                                <a:gd name="T19" fmla="*/ 731 h 14"/>
                              </a:gdLst>
                              <a:ahLst/>
                              <a:cxnLst>
                                <a:cxn ang="0">
                                  <a:pos x="T1" y="T3"/>
                                </a:cxn>
                                <a:cxn ang="0">
                                  <a:pos x="T5" y="T7"/>
                                </a:cxn>
                                <a:cxn ang="0">
                                  <a:pos x="T9" y="T11"/>
                                </a:cxn>
                                <a:cxn ang="0">
                                  <a:pos x="T13" y="T15"/>
                                </a:cxn>
                                <a:cxn ang="0">
                                  <a:pos x="T17" y="T19"/>
                                </a:cxn>
                              </a:cxnLst>
                              <a:rect l="0" t="0" r="r" b="b"/>
                              <a:pathLst>
                                <a:path w="7" h="14">
                                  <a:moveTo>
                                    <a:pt x="0" y="14"/>
                                  </a:moveTo>
                                  <a:lnTo>
                                    <a:pt x="2" y="0"/>
                                  </a:lnTo>
                                  <a:lnTo>
                                    <a:pt x="4" y="8"/>
                                  </a:lnTo>
                                  <a:lnTo>
                                    <a:pt x="6" y="14"/>
                                  </a:lnTo>
                                  <a:lnTo>
                                    <a:pt x="0"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7" name="Group 7543"/>
                        <wpg:cNvGrpSpPr>
                          <a:grpSpLocks/>
                        </wpg:cNvGrpSpPr>
                        <wpg:grpSpPr bwMode="auto">
                          <a:xfrm>
                            <a:off x="414" y="727"/>
                            <a:ext cx="3" cy="3"/>
                            <a:chOff x="414" y="727"/>
                            <a:chExt cx="3" cy="3"/>
                          </a:xfrm>
                        </wpg:grpSpPr>
                        <wps:wsp>
                          <wps:cNvPr id="7738" name="Freeform 7544"/>
                          <wps:cNvSpPr>
                            <a:spLocks/>
                          </wps:cNvSpPr>
                          <wps:spPr bwMode="auto">
                            <a:xfrm>
                              <a:off x="414" y="727"/>
                              <a:ext cx="3" cy="3"/>
                            </a:xfrm>
                            <a:custGeom>
                              <a:avLst/>
                              <a:gdLst>
                                <a:gd name="T0" fmla="+- 0 416 414"/>
                                <a:gd name="T1" fmla="*/ T0 w 3"/>
                                <a:gd name="T2" fmla="+- 0 729 727"/>
                                <a:gd name="T3" fmla="*/ 729 h 3"/>
                                <a:gd name="T4" fmla="+- 0 415 414"/>
                                <a:gd name="T5" fmla="*/ T4 w 3"/>
                                <a:gd name="T6" fmla="+- 0 729 727"/>
                                <a:gd name="T7" fmla="*/ 729 h 3"/>
                                <a:gd name="T8" fmla="+- 0 414 414"/>
                                <a:gd name="T9" fmla="*/ T8 w 3"/>
                                <a:gd name="T10" fmla="+- 0 728 727"/>
                                <a:gd name="T11" fmla="*/ 728 h 3"/>
                                <a:gd name="T12" fmla="+- 0 414 414"/>
                                <a:gd name="T13" fmla="*/ T12 w 3"/>
                                <a:gd name="T14" fmla="+- 0 727 727"/>
                                <a:gd name="T15" fmla="*/ 727 h 3"/>
                                <a:gd name="T16" fmla="+- 0 414 414"/>
                                <a:gd name="T17" fmla="*/ T16 w 3"/>
                                <a:gd name="T18" fmla="+- 0 727 727"/>
                                <a:gd name="T19" fmla="*/ 727 h 3"/>
                                <a:gd name="T20" fmla="+- 0 415 414"/>
                                <a:gd name="T21" fmla="*/ T20 w 3"/>
                                <a:gd name="T22" fmla="+- 0 727 727"/>
                                <a:gd name="T23" fmla="*/ 727 h 3"/>
                                <a:gd name="T24" fmla="+- 0 416 414"/>
                                <a:gd name="T25" fmla="*/ T24 w 3"/>
                                <a:gd name="T26" fmla="+- 0 728 727"/>
                                <a:gd name="T27" fmla="*/ 728 h 3"/>
                                <a:gd name="T28" fmla="+- 0 416 414"/>
                                <a:gd name="T29" fmla="*/ T28 w 3"/>
                                <a:gd name="T30" fmla="+- 0 728 727"/>
                                <a:gd name="T31" fmla="*/ 728 h 3"/>
                                <a:gd name="T32" fmla="+- 0 416 414"/>
                                <a:gd name="T33" fmla="*/ T32 w 3"/>
                                <a:gd name="T34" fmla="+- 0 729 727"/>
                                <a:gd name="T35" fmla="*/ 729 h 3"/>
                                <a:gd name="T36" fmla="+- 0 416 414"/>
                                <a:gd name="T37" fmla="*/ T36 w 3"/>
                                <a:gd name="T38" fmla="+- 0 729 727"/>
                                <a:gd name="T39" fmla="*/ 72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3">
                                  <a:moveTo>
                                    <a:pt x="2" y="2"/>
                                  </a:moveTo>
                                  <a:lnTo>
                                    <a:pt x="1" y="2"/>
                                  </a:lnTo>
                                  <a:lnTo>
                                    <a:pt x="0" y="1"/>
                                  </a:lnTo>
                                  <a:lnTo>
                                    <a:pt x="0" y="0"/>
                                  </a:lnTo>
                                  <a:lnTo>
                                    <a:pt x="1" y="0"/>
                                  </a:lnTo>
                                  <a:lnTo>
                                    <a:pt x="2" y="1"/>
                                  </a:lnTo>
                                  <a:lnTo>
                                    <a:pt x="2"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9" name="Group 7545"/>
                        <wpg:cNvGrpSpPr>
                          <a:grpSpLocks/>
                        </wpg:cNvGrpSpPr>
                        <wpg:grpSpPr bwMode="auto">
                          <a:xfrm>
                            <a:off x="407" y="727"/>
                            <a:ext cx="3" cy="4"/>
                            <a:chOff x="407" y="727"/>
                            <a:chExt cx="3" cy="4"/>
                          </a:xfrm>
                        </wpg:grpSpPr>
                        <wps:wsp>
                          <wps:cNvPr id="7740" name="Freeform 7546"/>
                          <wps:cNvSpPr>
                            <a:spLocks/>
                          </wps:cNvSpPr>
                          <wps:spPr bwMode="auto">
                            <a:xfrm>
                              <a:off x="407" y="727"/>
                              <a:ext cx="3" cy="4"/>
                            </a:xfrm>
                            <a:custGeom>
                              <a:avLst/>
                              <a:gdLst>
                                <a:gd name="T0" fmla="+- 0 409 407"/>
                                <a:gd name="T1" fmla="*/ T0 w 3"/>
                                <a:gd name="T2" fmla="+- 0 727 727"/>
                                <a:gd name="T3" fmla="*/ 727 h 4"/>
                                <a:gd name="T4" fmla="+- 0 409 407"/>
                                <a:gd name="T5" fmla="*/ T4 w 3"/>
                                <a:gd name="T6" fmla="+- 0 728 727"/>
                                <a:gd name="T7" fmla="*/ 728 h 4"/>
                                <a:gd name="T8" fmla="+- 0 409 407"/>
                                <a:gd name="T9" fmla="*/ T8 w 3"/>
                                <a:gd name="T10" fmla="+- 0 729 727"/>
                                <a:gd name="T11" fmla="*/ 729 h 4"/>
                                <a:gd name="T12" fmla="+- 0 409 407"/>
                                <a:gd name="T13" fmla="*/ T12 w 3"/>
                                <a:gd name="T14" fmla="+- 0 731 727"/>
                                <a:gd name="T15" fmla="*/ 731 h 4"/>
                                <a:gd name="T16" fmla="+- 0 407 407"/>
                                <a:gd name="T17" fmla="*/ T16 w 3"/>
                                <a:gd name="T18" fmla="+- 0 731 727"/>
                                <a:gd name="T19" fmla="*/ 731 h 4"/>
                                <a:gd name="T20" fmla="+- 0 407 407"/>
                                <a:gd name="T21" fmla="*/ T20 w 3"/>
                                <a:gd name="T22" fmla="+- 0 730 727"/>
                                <a:gd name="T23" fmla="*/ 730 h 4"/>
                                <a:gd name="T24" fmla="+- 0 408 407"/>
                                <a:gd name="T25" fmla="*/ T24 w 3"/>
                                <a:gd name="T26" fmla="+- 0 729 727"/>
                                <a:gd name="T27" fmla="*/ 729 h 4"/>
                                <a:gd name="T28" fmla="+- 0 408 407"/>
                                <a:gd name="T29" fmla="*/ T28 w 3"/>
                                <a:gd name="T30" fmla="+- 0 727 727"/>
                                <a:gd name="T31" fmla="*/ 727 h 4"/>
                                <a:gd name="T32" fmla="+- 0 408 407"/>
                                <a:gd name="T33" fmla="*/ T32 w 3"/>
                                <a:gd name="T34" fmla="+- 0 727 727"/>
                                <a:gd name="T35" fmla="*/ 727 h 4"/>
                                <a:gd name="T36" fmla="+- 0 409 407"/>
                                <a:gd name="T37" fmla="*/ T36 w 3"/>
                                <a:gd name="T38" fmla="+- 0 727 727"/>
                                <a:gd name="T39" fmla="*/ 727 h 4"/>
                                <a:gd name="T40" fmla="+- 0 409 407"/>
                                <a:gd name="T41" fmla="*/ T40 w 3"/>
                                <a:gd name="T42" fmla="+- 0 727 727"/>
                                <a:gd name="T43" fmla="*/ 72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4">
                                  <a:moveTo>
                                    <a:pt x="2" y="0"/>
                                  </a:moveTo>
                                  <a:lnTo>
                                    <a:pt x="2" y="1"/>
                                  </a:lnTo>
                                  <a:lnTo>
                                    <a:pt x="2" y="2"/>
                                  </a:lnTo>
                                  <a:lnTo>
                                    <a:pt x="2" y="4"/>
                                  </a:lnTo>
                                  <a:lnTo>
                                    <a:pt x="0" y="4"/>
                                  </a:lnTo>
                                  <a:lnTo>
                                    <a:pt x="0" y="3"/>
                                  </a:lnTo>
                                  <a:lnTo>
                                    <a:pt x="1" y="2"/>
                                  </a:lnTo>
                                  <a:lnTo>
                                    <a:pt x="1"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1" name="Group 7547"/>
                        <wpg:cNvGrpSpPr>
                          <a:grpSpLocks/>
                        </wpg:cNvGrpSpPr>
                        <wpg:grpSpPr bwMode="auto">
                          <a:xfrm>
                            <a:off x="402" y="727"/>
                            <a:ext cx="5" cy="4"/>
                            <a:chOff x="402" y="727"/>
                            <a:chExt cx="5" cy="4"/>
                          </a:xfrm>
                        </wpg:grpSpPr>
                        <wps:wsp>
                          <wps:cNvPr id="7742" name="Freeform 7548"/>
                          <wps:cNvSpPr>
                            <a:spLocks/>
                          </wps:cNvSpPr>
                          <wps:spPr bwMode="auto">
                            <a:xfrm>
                              <a:off x="402" y="727"/>
                              <a:ext cx="5" cy="4"/>
                            </a:xfrm>
                            <a:custGeom>
                              <a:avLst/>
                              <a:gdLst>
                                <a:gd name="T0" fmla="+- 0 404 402"/>
                                <a:gd name="T1" fmla="*/ T0 w 5"/>
                                <a:gd name="T2" fmla="+- 0 727 727"/>
                                <a:gd name="T3" fmla="*/ 727 h 4"/>
                                <a:gd name="T4" fmla="+- 0 405 402"/>
                                <a:gd name="T5" fmla="*/ T4 w 5"/>
                                <a:gd name="T6" fmla="+- 0 729 727"/>
                                <a:gd name="T7" fmla="*/ 729 h 4"/>
                                <a:gd name="T8" fmla="+- 0 406 402"/>
                                <a:gd name="T9" fmla="*/ T8 w 5"/>
                                <a:gd name="T10" fmla="+- 0 730 727"/>
                                <a:gd name="T11" fmla="*/ 730 h 4"/>
                                <a:gd name="T12" fmla="+- 0 406 402"/>
                                <a:gd name="T13" fmla="*/ T12 w 5"/>
                                <a:gd name="T14" fmla="+- 0 731 727"/>
                                <a:gd name="T15" fmla="*/ 731 h 4"/>
                                <a:gd name="T16" fmla="+- 0 402 402"/>
                                <a:gd name="T17" fmla="*/ T16 w 5"/>
                                <a:gd name="T18" fmla="+- 0 731 727"/>
                                <a:gd name="T19" fmla="*/ 731 h 4"/>
                                <a:gd name="T20" fmla="+- 0 402 402"/>
                                <a:gd name="T21" fmla="*/ T20 w 5"/>
                                <a:gd name="T22" fmla="+- 0 729 727"/>
                                <a:gd name="T23" fmla="*/ 729 h 4"/>
                                <a:gd name="T24" fmla="+- 0 403 402"/>
                                <a:gd name="T25" fmla="*/ T24 w 5"/>
                                <a:gd name="T26" fmla="+- 0 728 727"/>
                                <a:gd name="T27" fmla="*/ 728 h 4"/>
                                <a:gd name="T28" fmla="+- 0 404 402"/>
                                <a:gd name="T29" fmla="*/ T28 w 5"/>
                                <a:gd name="T30" fmla="+- 0 727 727"/>
                                <a:gd name="T31" fmla="*/ 727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4">
                                  <a:moveTo>
                                    <a:pt x="2" y="0"/>
                                  </a:moveTo>
                                  <a:lnTo>
                                    <a:pt x="3" y="2"/>
                                  </a:lnTo>
                                  <a:lnTo>
                                    <a:pt x="4" y="3"/>
                                  </a:lnTo>
                                  <a:lnTo>
                                    <a:pt x="4" y="4"/>
                                  </a:lnTo>
                                  <a:lnTo>
                                    <a:pt x="0" y="4"/>
                                  </a:lnTo>
                                  <a:lnTo>
                                    <a:pt x="0" y="2"/>
                                  </a:lnTo>
                                  <a:lnTo>
                                    <a:pt x="1" y="1"/>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3" name="Group 7549"/>
                        <wpg:cNvGrpSpPr>
                          <a:grpSpLocks/>
                        </wpg:cNvGrpSpPr>
                        <wpg:grpSpPr bwMode="auto">
                          <a:xfrm>
                            <a:off x="382" y="721"/>
                            <a:ext cx="3" cy="7"/>
                            <a:chOff x="382" y="721"/>
                            <a:chExt cx="3" cy="7"/>
                          </a:xfrm>
                        </wpg:grpSpPr>
                        <wps:wsp>
                          <wps:cNvPr id="7744" name="Freeform 7550"/>
                          <wps:cNvSpPr>
                            <a:spLocks/>
                          </wps:cNvSpPr>
                          <wps:spPr bwMode="auto">
                            <a:xfrm>
                              <a:off x="382" y="721"/>
                              <a:ext cx="3" cy="7"/>
                            </a:xfrm>
                            <a:custGeom>
                              <a:avLst/>
                              <a:gdLst>
                                <a:gd name="T0" fmla="+- 0 383 382"/>
                                <a:gd name="T1" fmla="*/ T0 w 3"/>
                                <a:gd name="T2" fmla="+- 0 727 721"/>
                                <a:gd name="T3" fmla="*/ 727 h 7"/>
                                <a:gd name="T4" fmla="+- 0 382 382"/>
                                <a:gd name="T5" fmla="*/ T4 w 3"/>
                                <a:gd name="T6" fmla="+- 0 727 721"/>
                                <a:gd name="T7" fmla="*/ 727 h 7"/>
                                <a:gd name="T8" fmla="+- 0 382 382"/>
                                <a:gd name="T9" fmla="*/ T8 w 3"/>
                                <a:gd name="T10" fmla="+- 0 727 721"/>
                                <a:gd name="T11" fmla="*/ 727 h 7"/>
                                <a:gd name="T12" fmla="+- 0 382 382"/>
                                <a:gd name="T13" fmla="*/ T12 w 3"/>
                                <a:gd name="T14" fmla="+- 0 726 721"/>
                                <a:gd name="T15" fmla="*/ 726 h 7"/>
                                <a:gd name="T16" fmla="+- 0 382 382"/>
                                <a:gd name="T17" fmla="*/ T16 w 3"/>
                                <a:gd name="T18" fmla="+- 0 725 721"/>
                                <a:gd name="T19" fmla="*/ 725 h 7"/>
                                <a:gd name="T20" fmla="+- 0 382 382"/>
                                <a:gd name="T21" fmla="*/ T20 w 3"/>
                                <a:gd name="T22" fmla="+- 0 723 721"/>
                                <a:gd name="T23" fmla="*/ 723 h 7"/>
                                <a:gd name="T24" fmla="+- 0 382 382"/>
                                <a:gd name="T25" fmla="*/ T24 w 3"/>
                                <a:gd name="T26" fmla="+- 0 721 721"/>
                                <a:gd name="T27" fmla="*/ 721 h 7"/>
                                <a:gd name="T28" fmla="+- 0 383 382"/>
                                <a:gd name="T29" fmla="*/ T28 w 3"/>
                                <a:gd name="T30" fmla="+- 0 721 721"/>
                                <a:gd name="T31" fmla="*/ 721 h 7"/>
                                <a:gd name="T32" fmla="+- 0 384 382"/>
                                <a:gd name="T33" fmla="*/ T32 w 3"/>
                                <a:gd name="T34" fmla="+- 0 721 721"/>
                                <a:gd name="T35" fmla="*/ 721 h 7"/>
                                <a:gd name="T36" fmla="+- 0 384 382"/>
                                <a:gd name="T37" fmla="*/ T36 w 3"/>
                                <a:gd name="T38" fmla="+- 0 721 721"/>
                                <a:gd name="T39" fmla="*/ 721 h 7"/>
                                <a:gd name="T40" fmla="+- 0 384 382"/>
                                <a:gd name="T41" fmla="*/ T40 w 3"/>
                                <a:gd name="T42" fmla="+- 0 723 721"/>
                                <a:gd name="T43" fmla="*/ 723 h 7"/>
                                <a:gd name="T44" fmla="+- 0 383 382"/>
                                <a:gd name="T45" fmla="*/ T44 w 3"/>
                                <a:gd name="T46" fmla="+- 0 725 721"/>
                                <a:gd name="T47" fmla="*/ 725 h 7"/>
                                <a:gd name="T48" fmla="+- 0 383 382"/>
                                <a:gd name="T49" fmla="*/ T48 w 3"/>
                                <a:gd name="T50" fmla="+- 0 727 721"/>
                                <a:gd name="T51" fmla="*/ 7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7">
                                  <a:moveTo>
                                    <a:pt x="1" y="6"/>
                                  </a:moveTo>
                                  <a:lnTo>
                                    <a:pt x="0" y="6"/>
                                  </a:lnTo>
                                  <a:lnTo>
                                    <a:pt x="0" y="5"/>
                                  </a:lnTo>
                                  <a:lnTo>
                                    <a:pt x="0" y="4"/>
                                  </a:lnTo>
                                  <a:lnTo>
                                    <a:pt x="0" y="2"/>
                                  </a:lnTo>
                                  <a:lnTo>
                                    <a:pt x="0" y="0"/>
                                  </a:lnTo>
                                  <a:lnTo>
                                    <a:pt x="1" y="0"/>
                                  </a:lnTo>
                                  <a:lnTo>
                                    <a:pt x="2" y="0"/>
                                  </a:lnTo>
                                  <a:lnTo>
                                    <a:pt x="2" y="2"/>
                                  </a:lnTo>
                                  <a:lnTo>
                                    <a:pt x="1" y="4"/>
                                  </a:lnTo>
                                  <a:lnTo>
                                    <a:pt x="1"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5" name="Group 7551"/>
                        <wpg:cNvGrpSpPr>
                          <a:grpSpLocks/>
                        </wpg:cNvGrpSpPr>
                        <wpg:grpSpPr bwMode="auto">
                          <a:xfrm>
                            <a:off x="256" y="730"/>
                            <a:ext cx="2" cy="2"/>
                            <a:chOff x="256" y="730"/>
                            <a:chExt cx="2" cy="2"/>
                          </a:xfrm>
                        </wpg:grpSpPr>
                        <wps:wsp>
                          <wps:cNvPr id="7746" name="Freeform 7552"/>
                          <wps:cNvSpPr>
                            <a:spLocks/>
                          </wps:cNvSpPr>
                          <wps:spPr bwMode="auto">
                            <a:xfrm>
                              <a:off x="256" y="730"/>
                              <a:ext cx="2" cy="2"/>
                            </a:xfrm>
                            <a:custGeom>
                              <a:avLst/>
                              <a:gdLst>
                                <a:gd name="T0" fmla="+- 0 256 256"/>
                                <a:gd name="T1" fmla="*/ T0 w 1"/>
                                <a:gd name="T2" fmla="+- 0 730 730"/>
                                <a:gd name="T3" fmla="*/ 730 h 1"/>
                                <a:gd name="T4" fmla="+- 0 256 256"/>
                                <a:gd name="T5" fmla="*/ T4 w 1"/>
                                <a:gd name="T6" fmla="+- 0 730 730"/>
                                <a:gd name="T7" fmla="*/ 730 h 1"/>
                                <a:gd name="T8" fmla="+- 0 256 256"/>
                                <a:gd name="T9" fmla="*/ T8 w 1"/>
                                <a:gd name="T10" fmla="+- 0 731 730"/>
                                <a:gd name="T11" fmla="*/ 731 h 1"/>
                                <a:gd name="T12" fmla="+- 0 256 256"/>
                                <a:gd name="T13" fmla="*/ T12 w 1"/>
                                <a:gd name="T14" fmla="+- 0 730 730"/>
                                <a:gd name="T15" fmla="*/ 730 h 1"/>
                              </a:gdLst>
                              <a:ahLst/>
                              <a:cxnLst>
                                <a:cxn ang="0">
                                  <a:pos x="T1" y="T3"/>
                                </a:cxn>
                                <a:cxn ang="0">
                                  <a:pos x="T5" y="T7"/>
                                </a:cxn>
                                <a:cxn ang="0">
                                  <a:pos x="T9" y="T11"/>
                                </a:cxn>
                                <a:cxn ang="0">
                                  <a:pos x="T13" y="T15"/>
                                </a:cxn>
                              </a:cxnLst>
                              <a:rect l="0" t="0" r="r" b="b"/>
                              <a:pathLst>
                                <a:path w="1" h="1">
                                  <a:moveTo>
                                    <a:pt x="0" y="0"/>
                                  </a:moveTo>
                                  <a:lnTo>
                                    <a:pt x="0" y="0"/>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7" name="Group 7553"/>
                        <wpg:cNvGrpSpPr>
                          <a:grpSpLocks/>
                        </wpg:cNvGrpSpPr>
                        <wpg:grpSpPr bwMode="auto">
                          <a:xfrm>
                            <a:off x="2652" y="3580"/>
                            <a:ext cx="4" cy="3"/>
                            <a:chOff x="2652" y="3580"/>
                            <a:chExt cx="4" cy="3"/>
                          </a:xfrm>
                        </wpg:grpSpPr>
                        <wps:wsp>
                          <wps:cNvPr id="7748" name="Freeform 7554"/>
                          <wps:cNvSpPr>
                            <a:spLocks/>
                          </wps:cNvSpPr>
                          <wps:spPr bwMode="auto">
                            <a:xfrm>
                              <a:off x="2652" y="3580"/>
                              <a:ext cx="4" cy="3"/>
                            </a:xfrm>
                            <a:custGeom>
                              <a:avLst/>
                              <a:gdLst>
                                <a:gd name="T0" fmla="+- 0 2652 2652"/>
                                <a:gd name="T1" fmla="*/ T0 w 4"/>
                                <a:gd name="T2" fmla="+- 0 3582 3580"/>
                                <a:gd name="T3" fmla="*/ 3582 h 3"/>
                                <a:gd name="T4" fmla="+- 0 2653 2652"/>
                                <a:gd name="T5" fmla="*/ T4 w 4"/>
                                <a:gd name="T6" fmla="+- 0 3582 3580"/>
                                <a:gd name="T7" fmla="*/ 3582 h 3"/>
                                <a:gd name="T8" fmla="+- 0 2655 2652"/>
                                <a:gd name="T9" fmla="*/ T8 w 4"/>
                                <a:gd name="T10" fmla="+- 0 3581 3580"/>
                                <a:gd name="T11" fmla="*/ 3581 h 3"/>
                                <a:gd name="T12" fmla="+- 0 2656 2652"/>
                                <a:gd name="T13" fmla="*/ T12 w 4"/>
                                <a:gd name="T14" fmla="+- 0 3580 3580"/>
                                <a:gd name="T15" fmla="*/ 3580 h 3"/>
                                <a:gd name="T16" fmla="+- 0 2656 2652"/>
                                <a:gd name="T17" fmla="*/ T16 w 4"/>
                                <a:gd name="T18" fmla="+- 0 3581 3580"/>
                                <a:gd name="T19" fmla="*/ 3581 h 3"/>
                                <a:gd name="T20" fmla="+- 0 2655 2652"/>
                                <a:gd name="T21" fmla="*/ T20 w 4"/>
                                <a:gd name="T22" fmla="+- 0 3582 3580"/>
                                <a:gd name="T23" fmla="*/ 3582 h 3"/>
                                <a:gd name="T24" fmla="+- 0 2655 2652"/>
                                <a:gd name="T25" fmla="*/ T24 w 4"/>
                                <a:gd name="T26" fmla="+- 0 3582 3580"/>
                                <a:gd name="T27" fmla="*/ 3582 h 3"/>
                                <a:gd name="T28" fmla="+- 0 2654 2652"/>
                                <a:gd name="T29" fmla="*/ T28 w 4"/>
                                <a:gd name="T30" fmla="+- 0 3582 3580"/>
                                <a:gd name="T31" fmla="*/ 3582 h 3"/>
                                <a:gd name="T32" fmla="+- 0 2653 2652"/>
                                <a:gd name="T33" fmla="*/ T32 w 4"/>
                                <a:gd name="T34" fmla="+- 0 3582 3580"/>
                                <a:gd name="T35" fmla="*/ 3582 h 3"/>
                                <a:gd name="T36" fmla="+- 0 2652 2652"/>
                                <a:gd name="T37" fmla="*/ T36 w 4"/>
                                <a:gd name="T38" fmla="+- 0 3582 3580"/>
                                <a:gd name="T39" fmla="*/ 358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3">
                                  <a:moveTo>
                                    <a:pt x="0" y="2"/>
                                  </a:moveTo>
                                  <a:lnTo>
                                    <a:pt x="1" y="2"/>
                                  </a:lnTo>
                                  <a:lnTo>
                                    <a:pt x="3" y="1"/>
                                  </a:lnTo>
                                  <a:lnTo>
                                    <a:pt x="4" y="0"/>
                                  </a:lnTo>
                                  <a:lnTo>
                                    <a:pt x="4" y="1"/>
                                  </a:lnTo>
                                  <a:lnTo>
                                    <a:pt x="3" y="2"/>
                                  </a:lnTo>
                                  <a:lnTo>
                                    <a:pt x="2" y="2"/>
                                  </a:lnTo>
                                  <a:lnTo>
                                    <a:pt x="1" y="2"/>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9" name="Group 7555"/>
                        <wpg:cNvGrpSpPr>
                          <a:grpSpLocks/>
                        </wpg:cNvGrpSpPr>
                        <wpg:grpSpPr bwMode="auto">
                          <a:xfrm>
                            <a:off x="2705" y="3569"/>
                            <a:ext cx="5" cy="2"/>
                            <a:chOff x="2705" y="3569"/>
                            <a:chExt cx="5" cy="2"/>
                          </a:xfrm>
                        </wpg:grpSpPr>
                        <wps:wsp>
                          <wps:cNvPr id="7750" name="Freeform 7556"/>
                          <wps:cNvSpPr>
                            <a:spLocks/>
                          </wps:cNvSpPr>
                          <wps:spPr bwMode="auto">
                            <a:xfrm>
                              <a:off x="2705" y="3569"/>
                              <a:ext cx="5" cy="2"/>
                            </a:xfrm>
                            <a:custGeom>
                              <a:avLst/>
                              <a:gdLst>
                                <a:gd name="T0" fmla="+- 0 2710 2705"/>
                                <a:gd name="T1" fmla="*/ T0 w 5"/>
                                <a:gd name="T2" fmla="+- 0 3570 3569"/>
                                <a:gd name="T3" fmla="*/ 3570 h 2"/>
                                <a:gd name="T4" fmla="+- 0 2708 2705"/>
                                <a:gd name="T5" fmla="*/ T4 w 5"/>
                                <a:gd name="T6" fmla="+- 0 3570 3569"/>
                                <a:gd name="T7" fmla="*/ 3570 h 2"/>
                                <a:gd name="T8" fmla="+- 0 2707 2705"/>
                                <a:gd name="T9" fmla="*/ T8 w 5"/>
                                <a:gd name="T10" fmla="+- 0 3570 3569"/>
                                <a:gd name="T11" fmla="*/ 3570 h 2"/>
                                <a:gd name="T12" fmla="+- 0 2705 2705"/>
                                <a:gd name="T13" fmla="*/ T12 w 5"/>
                                <a:gd name="T14" fmla="+- 0 3570 3569"/>
                                <a:gd name="T15" fmla="*/ 3570 h 2"/>
                                <a:gd name="T16" fmla="+- 0 2706 2705"/>
                                <a:gd name="T17" fmla="*/ T16 w 5"/>
                                <a:gd name="T18" fmla="+- 0 3570 3569"/>
                                <a:gd name="T19" fmla="*/ 3570 h 2"/>
                                <a:gd name="T20" fmla="+- 0 2708 2705"/>
                                <a:gd name="T21" fmla="*/ T20 w 5"/>
                                <a:gd name="T22" fmla="+- 0 3569 3569"/>
                                <a:gd name="T23" fmla="*/ 3569 h 2"/>
                                <a:gd name="T24" fmla="+- 0 2710 2705"/>
                                <a:gd name="T25" fmla="*/ T24 w 5"/>
                                <a:gd name="T26" fmla="+- 0 3569 3569"/>
                                <a:gd name="T27" fmla="*/ 3569 h 2"/>
                                <a:gd name="T28" fmla="+- 0 2710 2705"/>
                                <a:gd name="T29" fmla="*/ T28 w 5"/>
                                <a:gd name="T30" fmla="+- 0 3569 3569"/>
                                <a:gd name="T31" fmla="*/ 3569 h 2"/>
                                <a:gd name="T32" fmla="+- 0 2710 2705"/>
                                <a:gd name="T33" fmla="*/ T32 w 5"/>
                                <a:gd name="T34" fmla="+- 0 3569 3569"/>
                                <a:gd name="T35" fmla="*/ 3569 h 2"/>
                                <a:gd name="T36" fmla="+- 0 2710 2705"/>
                                <a:gd name="T37" fmla="*/ T36 w 5"/>
                                <a:gd name="T38" fmla="+- 0 3570 3569"/>
                                <a:gd name="T39" fmla="*/ 357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2">
                                  <a:moveTo>
                                    <a:pt x="5" y="1"/>
                                  </a:moveTo>
                                  <a:lnTo>
                                    <a:pt x="3" y="1"/>
                                  </a:lnTo>
                                  <a:lnTo>
                                    <a:pt x="2" y="1"/>
                                  </a:lnTo>
                                  <a:lnTo>
                                    <a:pt x="0" y="1"/>
                                  </a:lnTo>
                                  <a:lnTo>
                                    <a:pt x="1" y="1"/>
                                  </a:lnTo>
                                  <a:lnTo>
                                    <a:pt x="3" y="0"/>
                                  </a:lnTo>
                                  <a:lnTo>
                                    <a:pt x="5" y="0"/>
                                  </a:lnTo>
                                  <a:lnTo>
                                    <a:pt x="5"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1" name="Group 7557"/>
                        <wpg:cNvGrpSpPr>
                          <a:grpSpLocks/>
                        </wpg:cNvGrpSpPr>
                        <wpg:grpSpPr bwMode="auto">
                          <a:xfrm>
                            <a:off x="2783" y="3560"/>
                            <a:ext cx="23" cy="14"/>
                            <a:chOff x="2783" y="3560"/>
                            <a:chExt cx="23" cy="14"/>
                          </a:xfrm>
                        </wpg:grpSpPr>
                        <wps:wsp>
                          <wps:cNvPr id="7752" name="Freeform 7558"/>
                          <wps:cNvSpPr>
                            <a:spLocks/>
                          </wps:cNvSpPr>
                          <wps:spPr bwMode="auto">
                            <a:xfrm>
                              <a:off x="2783" y="3560"/>
                              <a:ext cx="23" cy="14"/>
                            </a:xfrm>
                            <a:custGeom>
                              <a:avLst/>
                              <a:gdLst>
                                <a:gd name="T0" fmla="+- 0 2783 2783"/>
                                <a:gd name="T1" fmla="*/ T0 w 23"/>
                                <a:gd name="T2" fmla="+- 0 3574 3560"/>
                                <a:gd name="T3" fmla="*/ 3574 h 14"/>
                                <a:gd name="T4" fmla="+- 0 2784 2783"/>
                                <a:gd name="T5" fmla="*/ T4 w 23"/>
                                <a:gd name="T6" fmla="+- 0 3570 3560"/>
                                <a:gd name="T7" fmla="*/ 3570 h 14"/>
                                <a:gd name="T8" fmla="+- 0 2786 2783"/>
                                <a:gd name="T9" fmla="*/ T8 w 23"/>
                                <a:gd name="T10" fmla="+- 0 3566 3560"/>
                                <a:gd name="T11" fmla="*/ 3566 h 14"/>
                                <a:gd name="T12" fmla="+- 0 2787 2783"/>
                                <a:gd name="T13" fmla="*/ T12 w 23"/>
                                <a:gd name="T14" fmla="+- 0 3560 3560"/>
                                <a:gd name="T15" fmla="*/ 3560 h 14"/>
                                <a:gd name="T16" fmla="+- 0 2796 2783"/>
                                <a:gd name="T17" fmla="*/ T16 w 23"/>
                                <a:gd name="T18" fmla="+- 0 3563 3560"/>
                                <a:gd name="T19" fmla="*/ 3563 h 14"/>
                                <a:gd name="T20" fmla="+- 0 2800 2783"/>
                                <a:gd name="T21" fmla="*/ T20 w 23"/>
                                <a:gd name="T22" fmla="+- 0 3570 3560"/>
                                <a:gd name="T23" fmla="*/ 3570 h 14"/>
                                <a:gd name="T24" fmla="+- 0 2805 2783"/>
                                <a:gd name="T25" fmla="*/ T24 w 23"/>
                                <a:gd name="T26" fmla="+- 0 3573 3560"/>
                                <a:gd name="T27" fmla="*/ 3573 h 14"/>
                                <a:gd name="T28" fmla="+- 0 2797 2783"/>
                                <a:gd name="T29" fmla="*/ T28 w 23"/>
                                <a:gd name="T30" fmla="+- 0 3573 3560"/>
                                <a:gd name="T31" fmla="*/ 3573 h 14"/>
                                <a:gd name="T32" fmla="+- 0 2790 2783"/>
                                <a:gd name="T33" fmla="*/ T32 w 23"/>
                                <a:gd name="T34" fmla="+- 0 3573 3560"/>
                                <a:gd name="T35" fmla="*/ 3573 h 14"/>
                                <a:gd name="T36" fmla="+- 0 2783 2783"/>
                                <a:gd name="T37" fmla="*/ T36 w 23"/>
                                <a:gd name="T38" fmla="+- 0 3574 3560"/>
                                <a:gd name="T39" fmla="*/ 357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4">
                                  <a:moveTo>
                                    <a:pt x="0" y="14"/>
                                  </a:moveTo>
                                  <a:lnTo>
                                    <a:pt x="1" y="10"/>
                                  </a:lnTo>
                                  <a:lnTo>
                                    <a:pt x="3" y="6"/>
                                  </a:lnTo>
                                  <a:lnTo>
                                    <a:pt x="4" y="0"/>
                                  </a:lnTo>
                                  <a:lnTo>
                                    <a:pt x="13" y="3"/>
                                  </a:lnTo>
                                  <a:lnTo>
                                    <a:pt x="17" y="10"/>
                                  </a:lnTo>
                                  <a:lnTo>
                                    <a:pt x="22" y="13"/>
                                  </a:lnTo>
                                  <a:lnTo>
                                    <a:pt x="14" y="13"/>
                                  </a:lnTo>
                                  <a:lnTo>
                                    <a:pt x="7" y="13"/>
                                  </a:lnTo>
                                  <a:lnTo>
                                    <a:pt x="0"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3" name="Group 7559"/>
                        <wpg:cNvGrpSpPr>
                          <a:grpSpLocks/>
                        </wpg:cNvGrpSpPr>
                        <wpg:grpSpPr bwMode="auto">
                          <a:xfrm>
                            <a:off x="2817" y="3571"/>
                            <a:ext cx="3" cy="2"/>
                            <a:chOff x="2817" y="3571"/>
                            <a:chExt cx="3" cy="2"/>
                          </a:xfrm>
                        </wpg:grpSpPr>
                        <wps:wsp>
                          <wps:cNvPr id="7754" name="Freeform 7560"/>
                          <wps:cNvSpPr>
                            <a:spLocks/>
                          </wps:cNvSpPr>
                          <wps:spPr bwMode="auto">
                            <a:xfrm>
                              <a:off x="2817" y="3571"/>
                              <a:ext cx="3" cy="2"/>
                            </a:xfrm>
                            <a:custGeom>
                              <a:avLst/>
                              <a:gdLst>
                                <a:gd name="T0" fmla="+- 0 2817 2817"/>
                                <a:gd name="T1" fmla="*/ T0 w 3"/>
                                <a:gd name="T2" fmla="+- 0 3572 3571"/>
                                <a:gd name="T3" fmla="*/ 3572 h 2"/>
                                <a:gd name="T4" fmla="+- 0 2818 2817"/>
                                <a:gd name="T5" fmla="*/ T4 w 3"/>
                                <a:gd name="T6" fmla="+- 0 3572 3571"/>
                                <a:gd name="T7" fmla="*/ 3572 h 2"/>
                                <a:gd name="T8" fmla="+- 0 2819 2817"/>
                                <a:gd name="T9" fmla="*/ T8 w 3"/>
                                <a:gd name="T10" fmla="+- 0 3571 3571"/>
                                <a:gd name="T11" fmla="*/ 3571 h 2"/>
                                <a:gd name="T12" fmla="+- 0 2820 2817"/>
                                <a:gd name="T13" fmla="*/ T12 w 3"/>
                                <a:gd name="T14" fmla="+- 0 3571 3571"/>
                                <a:gd name="T15" fmla="*/ 3571 h 2"/>
                                <a:gd name="T16" fmla="+- 0 2820 2817"/>
                                <a:gd name="T17" fmla="*/ T16 w 3"/>
                                <a:gd name="T18" fmla="+- 0 3571 3571"/>
                                <a:gd name="T19" fmla="*/ 3571 h 2"/>
                                <a:gd name="T20" fmla="+- 0 2820 2817"/>
                                <a:gd name="T21" fmla="*/ T20 w 3"/>
                                <a:gd name="T22" fmla="+- 0 3572 3571"/>
                                <a:gd name="T23" fmla="*/ 3572 h 2"/>
                                <a:gd name="T24" fmla="+- 0 2820 2817"/>
                                <a:gd name="T25" fmla="*/ T24 w 3"/>
                                <a:gd name="T26" fmla="+- 0 3572 3571"/>
                                <a:gd name="T27" fmla="*/ 3572 h 2"/>
                                <a:gd name="T28" fmla="+- 0 2819 2817"/>
                                <a:gd name="T29" fmla="*/ T28 w 3"/>
                                <a:gd name="T30" fmla="+- 0 3572 3571"/>
                                <a:gd name="T31" fmla="*/ 3572 h 2"/>
                                <a:gd name="T32" fmla="+- 0 2818 2817"/>
                                <a:gd name="T33" fmla="*/ T32 w 3"/>
                                <a:gd name="T34" fmla="+- 0 3572 3571"/>
                                <a:gd name="T35" fmla="*/ 3572 h 2"/>
                                <a:gd name="T36" fmla="+- 0 2817 2817"/>
                                <a:gd name="T37" fmla="*/ T36 w 3"/>
                                <a:gd name="T38" fmla="+- 0 3572 3571"/>
                                <a:gd name="T39" fmla="*/ 3572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0" y="1"/>
                                  </a:moveTo>
                                  <a:lnTo>
                                    <a:pt x="1" y="1"/>
                                  </a:lnTo>
                                  <a:lnTo>
                                    <a:pt x="2" y="0"/>
                                  </a:lnTo>
                                  <a:lnTo>
                                    <a:pt x="3" y="0"/>
                                  </a:lnTo>
                                  <a:lnTo>
                                    <a:pt x="3" y="1"/>
                                  </a:lnTo>
                                  <a:lnTo>
                                    <a:pt x="2" y="1"/>
                                  </a:lnTo>
                                  <a:lnTo>
                                    <a:pt x="1" y="1"/>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5" name="Group 7561"/>
                        <wpg:cNvGrpSpPr>
                          <a:grpSpLocks/>
                        </wpg:cNvGrpSpPr>
                        <wpg:grpSpPr bwMode="auto">
                          <a:xfrm>
                            <a:off x="2834" y="3566"/>
                            <a:ext cx="13" cy="5"/>
                            <a:chOff x="2834" y="3566"/>
                            <a:chExt cx="13" cy="5"/>
                          </a:xfrm>
                        </wpg:grpSpPr>
                        <wps:wsp>
                          <wps:cNvPr id="7756" name="Freeform 7562"/>
                          <wps:cNvSpPr>
                            <a:spLocks/>
                          </wps:cNvSpPr>
                          <wps:spPr bwMode="auto">
                            <a:xfrm>
                              <a:off x="2834" y="3566"/>
                              <a:ext cx="13" cy="5"/>
                            </a:xfrm>
                            <a:custGeom>
                              <a:avLst/>
                              <a:gdLst>
                                <a:gd name="T0" fmla="+- 0 2839 2834"/>
                                <a:gd name="T1" fmla="*/ T0 w 13"/>
                                <a:gd name="T2" fmla="+- 0 3566 3566"/>
                                <a:gd name="T3" fmla="*/ 3566 h 5"/>
                                <a:gd name="T4" fmla="+- 0 2842 2834"/>
                                <a:gd name="T5" fmla="*/ T4 w 13"/>
                                <a:gd name="T6" fmla="+- 0 3567 3566"/>
                                <a:gd name="T7" fmla="*/ 3567 h 5"/>
                                <a:gd name="T8" fmla="+- 0 2845 2834"/>
                                <a:gd name="T9" fmla="*/ T8 w 13"/>
                                <a:gd name="T10" fmla="+- 0 3568 3566"/>
                                <a:gd name="T11" fmla="*/ 3568 h 5"/>
                                <a:gd name="T12" fmla="+- 0 2846 2834"/>
                                <a:gd name="T13" fmla="*/ T12 w 13"/>
                                <a:gd name="T14" fmla="+- 0 3570 3566"/>
                                <a:gd name="T15" fmla="*/ 3570 h 5"/>
                                <a:gd name="T16" fmla="+- 0 2843 2834"/>
                                <a:gd name="T17" fmla="*/ T16 w 13"/>
                                <a:gd name="T18" fmla="+- 0 3570 3566"/>
                                <a:gd name="T19" fmla="*/ 3570 h 5"/>
                                <a:gd name="T20" fmla="+- 0 2839 2834"/>
                                <a:gd name="T21" fmla="*/ T20 w 13"/>
                                <a:gd name="T22" fmla="+- 0 3570 3566"/>
                                <a:gd name="T23" fmla="*/ 3570 h 5"/>
                                <a:gd name="T24" fmla="+- 0 2836 2834"/>
                                <a:gd name="T25" fmla="*/ T24 w 13"/>
                                <a:gd name="T26" fmla="+- 0 3571 3566"/>
                                <a:gd name="T27" fmla="*/ 3571 h 5"/>
                                <a:gd name="T28" fmla="+- 0 2834 2834"/>
                                <a:gd name="T29" fmla="*/ T28 w 13"/>
                                <a:gd name="T30" fmla="+- 0 3568 3566"/>
                                <a:gd name="T31" fmla="*/ 3568 h 5"/>
                                <a:gd name="T32" fmla="+- 0 2834 2834"/>
                                <a:gd name="T33" fmla="*/ T32 w 13"/>
                                <a:gd name="T34" fmla="+- 0 3567 3566"/>
                                <a:gd name="T35" fmla="*/ 3567 h 5"/>
                                <a:gd name="T36" fmla="+- 0 2839 2834"/>
                                <a:gd name="T37" fmla="*/ T36 w 13"/>
                                <a:gd name="T38" fmla="+- 0 3566 3566"/>
                                <a:gd name="T39" fmla="*/ 356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5" y="0"/>
                                  </a:moveTo>
                                  <a:lnTo>
                                    <a:pt x="8" y="1"/>
                                  </a:lnTo>
                                  <a:lnTo>
                                    <a:pt x="11" y="2"/>
                                  </a:lnTo>
                                  <a:lnTo>
                                    <a:pt x="12" y="4"/>
                                  </a:lnTo>
                                  <a:lnTo>
                                    <a:pt x="9" y="4"/>
                                  </a:lnTo>
                                  <a:lnTo>
                                    <a:pt x="5" y="4"/>
                                  </a:lnTo>
                                  <a:lnTo>
                                    <a:pt x="2" y="5"/>
                                  </a:lnTo>
                                  <a:lnTo>
                                    <a:pt x="0" y="2"/>
                                  </a:lnTo>
                                  <a:lnTo>
                                    <a:pt x="0" y="1"/>
                                  </a:lnTo>
                                  <a:lnTo>
                                    <a:pt x="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7" name="Group 7563"/>
                        <wpg:cNvGrpSpPr>
                          <a:grpSpLocks/>
                        </wpg:cNvGrpSpPr>
                        <wpg:grpSpPr bwMode="auto">
                          <a:xfrm>
                            <a:off x="7827" y="3552"/>
                            <a:ext cx="24" cy="10"/>
                            <a:chOff x="7827" y="3552"/>
                            <a:chExt cx="24" cy="10"/>
                          </a:xfrm>
                        </wpg:grpSpPr>
                        <wps:wsp>
                          <wps:cNvPr id="7758" name="Freeform 7564"/>
                          <wps:cNvSpPr>
                            <a:spLocks/>
                          </wps:cNvSpPr>
                          <wps:spPr bwMode="auto">
                            <a:xfrm>
                              <a:off x="7827" y="3552"/>
                              <a:ext cx="24" cy="10"/>
                            </a:xfrm>
                            <a:custGeom>
                              <a:avLst/>
                              <a:gdLst>
                                <a:gd name="T0" fmla="+- 0 7829 7827"/>
                                <a:gd name="T1" fmla="*/ T0 w 24"/>
                                <a:gd name="T2" fmla="+- 0 3561 3552"/>
                                <a:gd name="T3" fmla="*/ 3561 h 10"/>
                                <a:gd name="T4" fmla="+- 0 7828 7827"/>
                                <a:gd name="T5" fmla="*/ T4 w 24"/>
                                <a:gd name="T6" fmla="+- 0 3561 3552"/>
                                <a:gd name="T7" fmla="*/ 3561 h 10"/>
                                <a:gd name="T8" fmla="+- 0 7828 7827"/>
                                <a:gd name="T9" fmla="*/ T8 w 24"/>
                                <a:gd name="T10" fmla="+- 0 3560 3552"/>
                                <a:gd name="T11" fmla="*/ 3560 h 10"/>
                                <a:gd name="T12" fmla="+- 0 7827 7827"/>
                                <a:gd name="T13" fmla="*/ T12 w 24"/>
                                <a:gd name="T14" fmla="+- 0 3558 3552"/>
                                <a:gd name="T15" fmla="*/ 3558 h 10"/>
                                <a:gd name="T16" fmla="+- 0 7833 7827"/>
                                <a:gd name="T17" fmla="*/ T16 w 24"/>
                                <a:gd name="T18" fmla="+- 0 3555 3552"/>
                                <a:gd name="T19" fmla="*/ 3555 h 10"/>
                                <a:gd name="T20" fmla="+- 0 7843 7827"/>
                                <a:gd name="T21" fmla="*/ T20 w 24"/>
                                <a:gd name="T22" fmla="+- 0 3552 3552"/>
                                <a:gd name="T23" fmla="*/ 3552 h 10"/>
                                <a:gd name="T24" fmla="+- 0 7850 7827"/>
                                <a:gd name="T25" fmla="*/ T24 w 24"/>
                                <a:gd name="T26" fmla="+- 0 3552 3552"/>
                                <a:gd name="T27" fmla="*/ 3552 h 10"/>
                                <a:gd name="T28" fmla="+- 0 7850 7827"/>
                                <a:gd name="T29" fmla="*/ T28 w 24"/>
                                <a:gd name="T30" fmla="+- 0 3554 3552"/>
                                <a:gd name="T31" fmla="*/ 3554 h 10"/>
                                <a:gd name="T32" fmla="+- 0 7850 7827"/>
                                <a:gd name="T33" fmla="*/ T32 w 24"/>
                                <a:gd name="T34" fmla="+- 0 3556 3552"/>
                                <a:gd name="T35" fmla="*/ 3556 h 10"/>
                                <a:gd name="T36" fmla="+- 0 7849 7827"/>
                                <a:gd name="T37" fmla="*/ T36 w 24"/>
                                <a:gd name="T38" fmla="+- 0 3559 3552"/>
                                <a:gd name="T39" fmla="*/ 3559 h 10"/>
                                <a:gd name="T40" fmla="+- 0 7847 7827"/>
                                <a:gd name="T41" fmla="*/ T40 w 24"/>
                                <a:gd name="T42" fmla="+- 0 3560 3552"/>
                                <a:gd name="T43" fmla="*/ 3560 h 10"/>
                                <a:gd name="T44" fmla="+- 0 7845 7827"/>
                                <a:gd name="T45" fmla="*/ T44 w 24"/>
                                <a:gd name="T46" fmla="+- 0 3560 3552"/>
                                <a:gd name="T47" fmla="*/ 3560 h 10"/>
                                <a:gd name="T48" fmla="+- 0 7843 7827"/>
                                <a:gd name="T49" fmla="*/ T48 w 24"/>
                                <a:gd name="T50" fmla="+- 0 3561 3552"/>
                                <a:gd name="T51" fmla="*/ 3561 h 10"/>
                                <a:gd name="T52" fmla="+- 0 7838 7827"/>
                                <a:gd name="T53" fmla="*/ T52 w 24"/>
                                <a:gd name="T54" fmla="+- 0 3561 3552"/>
                                <a:gd name="T55" fmla="*/ 3561 h 10"/>
                                <a:gd name="T56" fmla="+- 0 7833 7827"/>
                                <a:gd name="T57" fmla="*/ T56 w 24"/>
                                <a:gd name="T58" fmla="+- 0 3560 3552"/>
                                <a:gd name="T59" fmla="*/ 3560 h 10"/>
                                <a:gd name="T60" fmla="+- 0 7829 7827"/>
                                <a:gd name="T61" fmla="*/ T60 w 24"/>
                                <a:gd name="T62" fmla="+- 0 3561 3552"/>
                                <a:gd name="T63" fmla="*/ 356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10">
                                  <a:moveTo>
                                    <a:pt x="2" y="9"/>
                                  </a:moveTo>
                                  <a:lnTo>
                                    <a:pt x="1" y="9"/>
                                  </a:lnTo>
                                  <a:lnTo>
                                    <a:pt x="1" y="8"/>
                                  </a:lnTo>
                                  <a:lnTo>
                                    <a:pt x="0" y="6"/>
                                  </a:lnTo>
                                  <a:lnTo>
                                    <a:pt x="6" y="3"/>
                                  </a:lnTo>
                                  <a:lnTo>
                                    <a:pt x="16" y="0"/>
                                  </a:lnTo>
                                  <a:lnTo>
                                    <a:pt x="23" y="0"/>
                                  </a:lnTo>
                                  <a:lnTo>
                                    <a:pt x="23" y="2"/>
                                  </a:lnTo>
                                  <a:lnTo>
                                    <a:pt x="23" y="4"/>
                                  </a:lnTo>
                                  <a:lnTo>
                                    <a:pt x="22" y="7"/>
                                  </a:lnTo>
                                  <a:lnTo>
                                    <a:pt x="20" y="8"/>
                                  </a:lnTo>
                                  <a:lnTo>
                                    <a:pt x="18" y="8"/>
                                  </a:lnTo>
                                  <a:lnTo>
                                    <a:pt x="16" y="9"/>
                                  </a:lnTo>
                                  <a:lnTo>
                                    <a:pt x="11" y="9"/>
                                  </a:lnTo>
                                  <a:lnTo>
                                    <a:pt x="6" y="8"/>
                                  </a:lnTo>
                                  <a:lnTo>
                                    <a:pt x="2"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9" name="Group 7565"/>
                        <wpg:cNvGrpSpPr>
                          <a:grpSpLocks/>
                        </wpg:cNvGrpSpPr>
                        <wpg:grpSpPr bwMode="auto">
                          <a:xfrm>
                            <a:off x="9692" y="3550"/>
                            <a:ext cx="100" cy="8"/>
                            <a:chOff x="9692" y="3550"/>
                            <a:chExt cx="100" cy="8"/>
                          </a:xfrm>
                        </wpg:grpSpPr>
                        <wps:wsp>
                          <wps:cNvPr id="7760" name="Freeform 7566"/>
                          <wps:cNvSpPr>
                            <a:spLocks/>
                          </wps:cNvSpPr>
                          <wps:spPr bwMode="auto">
                            <a:xfrm>
                              <a:off x="9692" y="3550"/>
                              <a:ext cx="100" cy="8"/>
                            </a:xfrm>
                            <a:custGeom>
                              <a:avLst/>
                              <a:gdLst>
                                <a:gd name="T0" fmla="+- 0 9692 9692"/>
                                <a:gd name="T1" fmla="*/ T0 w 100"/>
                                <a:gd name="T2" fmla="+- 0 3557 3550"/>
                                <a:gd name="T3" fmla="*/ 3557 h 8"/>
                                <a:gd name="T4" fmla="+- 0 9694 9692"/>
                                <a:gd name="T5" fmla="*/ T4 w 100"/>
                                <a:gd name="T6" fmla="+- 0 3554 3550"/>
                                <a:gd name="T7" fmla="*/ 3554 h 8"/>
                                <a:gd name="T8" fmla="+- 0 9695 9692"/>
                                <a:gd name="T9" fmla="*/ T8 w 100"/>
                                <a:gd name="T10" fmla="+- 0 3552 3550"/>
                                <a:gd name="T11" fmla="*/ 3552 h 8"/>
                                <a:gd name="T12" fmla="+- 0 9697 9692"/>
                                <a:gd name="T13" fmla="*/ T12 w 100"/>
                                <a:gd name="T14" fmla="+- 0 3550 3550"/>
                                <a:gd name="T15" fmla="*/ 3550 h 8"/>
                                <a:gd name="T16" fmla="+- 0 9790 9692"/>
                                <a:gd name="T17" fmla="*/ T16 w 100"/>
                                <a:gd name="T18" fmla="+- 0 3550 3550"/>
                                <a:gd name="T19" fmla="*/ 3550 h 8"/>
                                <a:gd name="T20" fmla="+- 0 9790 9692"/>
                                <a:gd name="T21" fmla="*/ T20 w 100"/>
                                <a:gd name="T22" fmla="+- 0 3550 3550"/>
                                <a:gd name="T23" fmla="*/ 3550 h 8"/>
                                <a:gd name="T24" fmla="+- 0 9789 9692"/>
                                <a:gd name="T25" fmla="*/ T24 w 100"/>
                                <a:gd name="T26" fmla="+- 0 3550 3550"/>
                                <a:gd name="T27" fmla="*/ 3550 h 8"/>
                                <a:gd name="T28" fmla="+- 0 9789 9692"/>
                                <a:gd name="T29" fmla="*/ T28 w 100"/>
                                <a:gd name="T30" fmla="+- 0 3551 3550"/>
                                <a:gd name="T31" fmla="*/ 3551 h 8"/>
                                <a:gd name="T32" fmla="+- 0 9790 9692"/>
                                <a:gd name="T33" fmla="*/ T32 w 100"/>
                                <a:gd name="T34" fmla="+- 0 3551 3550"/>
                                <a:gd name="T35" fmla="*/ 3551 h 8"/>
                                <a:gd name="T36" fmla="+- 0 9790 9692"/>
                                <a:gd name="T37" fmla="*/ T36 w 100"/>
                                <a:gd name="T38" fmla="+- 0 3551 3550"/>
                                <a:gd name="T39" fmla="*/ 3551 h 8"/>
                                <a:gd name="T40" fmla="+- 0 9791 9692"/>
                                <a:gd name="T41" fmla="*/ T40 w 100"/>
                                <a:gd name="T42" fmla="+- 0 3551 3550"/>
                                <a:gd name="T43" fmla="*/ 3551 h 8"/>
                                <a:gd name="T44" fmla="+- 0 9782 9692"/>
                                <a:gd name="T45" fmla="*/ T44 w 100"/>
                                <a:gd name="T46" fmla="+- 0 3553 3550"/>
                                <a:gd name="T47" fmla="*/ 3553 h 8"/>
                                <a:gd name="T48" fmla="+- 0 9774 9692"/>
                                <a:gd name="T49" fmla="*/ T48 w 100"/>
                                <a:gd name="T50" fmla="+- 0 3556 3550"/>
                                <a:gd name="T51" fmla="*/ 3556 h 8"/>
                                <a:gd name="T52" fmla="+- 0 9764 9692"/>
                                <a:gd name="T53" fmla="*/ T52 w 100"/>
                                <a:gd name="T54" fmla="+- 0 3557 3550"/>
                                <a:gd name="T55" fmla="*/ 3557 h 8"/>
                                <a:gd name="T56" fmla="+- 0 9745 9692"/>
                                <a:gd name="T57" fmla="*/ T56 w 100"/>
                                <a:gd name="T58" fmla="+- 0 3557 3550"/>
                                <a:gd name="T59" fmla="*/ 3557 h 8"/>
                                <a:gd name="T60" fmla="+- 0 9725 9692"/>
                                <a:gd name="T61" fmla="*/ T60 w 100"/>
                                <a:gd name="T62" fmla="+- 0 3558 3550"/>
                                <a:gd name="T63" fmla="*/ 3558 h 8"/>
                                <a:gd name="T64" fmla="+- 0 9705 9692"/>
                                <a:gd name="T65" fmla="*/ T64 w 100"/>
                                <a:gd name="T66" fmla="+- 0 3557 3550"/>
                                <a:gd name="T67" fmla="*/ 3557 h 8"/>
                                <a:gd name="T68" fmla="+- 0 9692 9692"/>
                                <a:gd name="T69" fmla="*/ T68 w 100"/>
                                <a:gd name="T70" fmla="+- 0 3557 3550"/>
                                <a:gd name="T71" fmla="*/ 355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 h="8">
                                  <a:moveTo>
                                    <a:pt x="0" y="7"/>
                                  </a:moveTo>
                                  <a:lnTo>
                                    <a:pt x="2" y="4"/>
                                  </a:lnTo>
                                  <a:lnTo>
                                    <a:pt x="3" y="2"/>
                                  </a:lnTo>
                                  <a:lnTo>
                                    <a:pt x="5" y="0"/>
                                  </a:lnTo>
                                  <a:lnTo>
                                    <a:pt x="98" y="0"/>
                                  </a:lnTo>
                                  <a:lnTo>
                                    <a:pt x="97" y="0"/>
                                  </a:lnTo>
                                  <a:lnTo>
                                    <a:pt x="97" y="1"/>
                                  </a:lnTo>
                                  <a:lnTo>
                                    <a:pt x="98" y="1"/>
                                  </a:lnTo>
                                  <a:lnTo>
                                    <a:pt x="99" y="1"/>
                                  </a:lnTo>
                                  <a:lnTo>
                                    <a:pt x="90" y="3"/>
                                  </a:lnTo>
                                  <a:lnTo>
                                    <a:pt x="82" y="6"/>
                                  </a:lnTo>
                                  <a:lnTo>
                                    <a:pt x="72" y="7"/>
                                  </a:lnTo>
                                  <a:lnTo>
                                    <a:pt x="53" y="7"/>
                                  </a:lnTo>
                                  <a:lnTo>
                                    <a:pt x="33" y="8"/>
                                  </a:lnTo>
                                  <a:lnTo>
                                    <a:pt x="13" y="7"/>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1" name="Group 7567"/>
                        <wpg:cNvGrpSpPr>
                          <a:grpSpLocks/>
                        </wpg:cNvGrpSpPr>
                        <wpg:grpSpPr bwMode="auto">
                          <a:xfrm>
                            <a:off x="11612" y="2958"/>
                            <a:ext cx="3" cy="4"/>
                            <a:chOff x="11612" y="2958"/>
                            <a:chExt cx="3" cy="4"/>
                          </a:xfrm>
                        </wpg:grpSpPr>
                        <wps:wsp>
                          <wps:cNvPr id="7762" name="Freeform 7568"/>
                          <wps:cNvSpPr>
                            <a:spLocks/>
                          </wps:cNvSpPr>
                          <wps:spPr bwMode="auto">
                            <a:xfrm>
                              <a:off x="11612" y="2958"/>
                              <a:ext cx="3" cy="4"/>
                            </a:xfrm>
                            <a:custGeom>
                              <a:avLst/>
                              <a:gdLst>
                                <a:gd name="T0" fmla="+- 0 11612 11612"/>
                                <a:gd name="T1" fmla="*/ T0 w 3"/>
                                <a:gd name="T2" fmla="+- 0 2958 2958"/>
                                <a:gd name="T3" fmla="*/ 2958 h 4"/>
                                <a:gd name="T4" fmla="+- 0 11615 11612"/>
                                <a:gd name="T5" fmla="*/ T4 w 3"/>
                                <a:gd name="T6" fmla="+- 0 2960 2958"/>
                                <a:gd name="T7" fmla="*/ 2960 h 4"/>
                                <a:gd name="T8" fmla="+- 0 11615 11612"/>
                                <a:gd name="T9" fmla="*/ T8 w 3"/>
                                <a:gd name="T10" fmla="+- 0 2961 2958"/>
                                <a:gd name="T11" fmla="*/ 2961 h 4"/>
                                <a:gd name="T12" fmla="+- 0 11612 11612"/>
                                <a:gd name="T13" fmla="*/ T12 w 3"/>
                                <a:gd name="T14" fmla="+- 0 2962 2958"/>
                                <a:gd name="T15" fmla="*/ 2962 h 4"/>
                                <a:gd name="T16" fmla="+- 0 11612 11612"/>
                                <a:gd name="T17" fmla="*/ T16 w 3"/>
                                <a:gd name="T18" fmla="+- 0 2958 2958"/>
                                <a:gd name="T19" fmla="*/ 2958 h 4"/>
                              </a:gdLst>
                              <a:ahLst/>
                              <a:cxnLst>
                                <a:cxn ang="0">
                                  <a:pos x="T1" y="T3"/>
                                </a:cxn>
                                <a:cxn ang="0">
                                  <a:pos x="T5" y="T7"/>
                                </a:cxn>
                                <a:cxn ang="0">
                                  <a:pos x="T9" y="T11"/>
                                </a:cxn>
                                <a:cxn ang="0">
                                  <a:pos x="T13" y="T15"/>
                                </a:cxn>
                                <a:cxn ang="0">
                                  <a:pos x="T17" y="T19"/>
                                </a:cxn>
                              </a:cxnLst>
                              <a:rect l="0" t="0" r="r" b="b"/>
                              <a:pathLst>
                                <a:path w="3" h="4">
                                  <a:moveTo>
                                    <a:pt x="0" y="0"/>
                                  </a:moveTo>
                                  <a:lnTo>
                                    <a:pt x="3" y="2"/>
                                  </a:lnTo>
                                  <a:lnTo>
                                    <a:pt x="3" y="3"/>
                                  </a:lnTo>
                                  <a:lnTo>
                                    <a:pt x="0"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3" name="Group 7569"/>
                        <wpg:cNvGrpSpPr>
                          <a:grpSpLocks/>
                        </wpg:cNvGrpSpPr>
                        <wpg:grpSpPr bwMode="auto">
                          <a:xfrm>
                            <a:off x="11612" y="2936"/>
                            <a:ext cx="5" cy="6"/>
                            <a:chOff x="11612" y="2936"/>
                            <a:chExt cx="5" cy="6"/>
                          </a:xfrm>
                        </wpg:grpSpPr>
                        <wps:wsp>
                          <wps:cNvPr id="7764" name="Freeform 7570"/>
                          <wps:cNvSpPr>
                            <a:spLocks/>
                          </wps:cNvSpPr>
                          <wps:spPr bwMode="auto">
                            <a:xfrm>
                              <a:off x="11612" y="2936"/>
                              <a:ext cx="5" cy="6"/>
                            </a:xfrm>
                            <a:custGeom>
                              <a:avLst/>
                              <a:gdLst>
                                <a:gd name="T0" fmla="+- 0 11612 11612"/>
                                <a:gd name="T1" fmla="*/ T0 w 5"/>
                                <a:gd name="T2" fmla="+- 0 2942 2936"/>
                                <a:gd name="T3" fmla="*/ 2942 h 6"/>
                                <a:gd name="T4" fmla="+- 0 11612 11612"/>
                                <a:gd name="T5" fmla="*/ T4 w 5"/>
                                <a:gd name="T6" fmla="+- 0 2936 2936"/>
                                <a:gd name="T7" fmla="*/ 2936 h 6"/>
                                <a:gd name="T8" fmla="+- 0 11616 11612"/>
                                <a:gd name="T9" fmla="*/ T8 w 5"/>
                                <a:gd name="T10" fmla="+- 0 2938 2936"/>
                                <a:gd name="T11" fmla="*/ 2938 h 6"/>
                                <a:gd name="T12" fmla="+- 0 11617 11612"/>
                                <a:gd name="T13" fmla="*/ T12 w 5"/>
                                <a:gd name="T14" fmla="+- 0 2941 2936"/>
                                <a:gd name="T15" fmla="*/ 2941 h 6"/>
                                <a:gd name="T16" fmla="+- 0 11612 11612"/>
                                <a:gd name="T17" fmla="*/ T16 w 5"/>
                                <a:gd name="T18" fmla="+- 0 2942 2936"/>
                                <a:gd name="T19" fmla="*/ 2942 h 6"/>
                              </a:gdLst>
                              <a:ahLst/>
                              <a:cxnLst>
                                <a:cxn ang="0">
                                  <a:pos x="T1" y="T3"/>
                                </a:cxn>
                                <a:cxn ang="0">
                                  <a:pos x="T5" y="T7"/>
                                </a:cxn>
                                <a:cxn ang="0">
                                  <a:pos x="T9" y="T11"/>
                                </a:cxn>
                                <a:cxn ang="0">
                                  <a:pos x="T13" y="T15"/>
                                </a:cxn>
                                <a:cxn ang="0">
                                  <a:pos x="T17" y="T19"/>
                                </a:cxn>
                              </a:cxnLst>
                              <a:rect l="0" t="0" r="r" b="b"/>
                              <a:pathLst>
                                <a:path w="5" h="6">
                                  <a:moveTo>
                                    <a:pt x="0" y="6"/>
                                  </a:moveTo>
                                  <a:lnTo>
                                    <a:pt x="0" y="0"/>
                                  </a:lnTo>
                                  <a:lnTo>
                                    <a:pt x="4" y="2"/>
                                  </a:lnTo>
                                  <a:lnTo>
                                    <a:pt x="5" y="5"/>
                                  </a:lnTo>
                                  <a:lnTo>
                                    <a:pt x="0"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5" name="Group 7571"/>
                        <wpg:cNvGrpSpPr>
                          <a:grpSpLocks/>
                        </wpg:cNvGrpSpPr>
                        <wpg:grpSpPr bwMode="auto">
                          <a:xfrm>
                            <a:off x="11612" y="2276"/>
                            <a:ext cx="2" cy="3"/>
                            <a:chOff x="11612" y="2276"/>
                            <a:chExt cx="2" cy="3"/>
                          </a:xfrm>
                        </wpg:grpSpPr>
                        <wps:wsp>
                          <wps:cNvPr id="7766" name="Freeform 7572"/>
                          <wps:cNvSpPr>
                            <a:spLocks/>
                          </wps:cNvSpPr>
                          <wps:spPr bwMode="auto">
                            <a:xfrm>
                              <a:off x="11612" y="2276"/>
                              <a:ext cx="2" cy="3"/>
                            </a:xfrm>
                            <a:custGeom>
                              <a:avLst/>
                              <a:gdLst>
                                <a:gd name="T0" fmla="+- 0 11612 11612"/>
                                <a:gd name="T1" fmla="*/ T0 w 2"/>
                                <a:gd name="T2" fmla="+- 0 2276 2276"/>
                                <a:gd name="T3" fmla="*/ 2276 h 3"/>
                                <a:gd name="T4" fmla="+- 0 11614 11612"/>
                                <a:gd name="T5" fmla="*/ T4 w 2"/>
                                <a:gd name="T6" fmla="+- 0 2277 2276"/>
                                <a:gd name="T7" fmla="*/ 2277 h 3"/>
                                <a:gd name="T8" fmla="+- 0 11613 11612"/>
                                <a:gd name="T9" fmla="*/ T8 w 2"/>
                                <a:gd name="T10" fmla="+- 0 2277 2276"/>
                                <a:gd name="T11" fmla="*/ 2277 h 3"/>
                                <a:gd name="T12" fmla="+- 0 11612 11612"/>
                                <a:gd name="T13" fmla="*/ T12 w 2"/>
                                <a:gd name="T14" fmla="+- 0 2278 2276"/>
                                <a:gd name="T15" fmla="*/ 2278 h 3"/>
                                <a:gd name="T16" fmla="+- 0 11612 11612"/>
                                <a:gd name="T17" fmla="*/ T16 w 2"/>
                                <a:gd name="T18" fmla="+- 0 2276 2276"/>
                                <a:gd name="T19" fmla="*/ 2276 h 3"/>
                              </a:gdLst>
                              <a:ahLst/>
                              <a:cxnLst>
                                <a:cxn ang="0">
                                  <a:pos x="T1" y="T3"/>
                                </a:cxn>
                                <a:cxn ang="0">
                                  <a:pos x="T5" y="T7"/>
                                </a:cxn>
                                <a:cxn ang="0">
                                  <a:pos x="T9" y="T11"/>
                                </a:cxn>
                                <a:cxn ang="0">
                                  <a:pos x="T13" y="T15"/>
                                </a:cxn>
                                <a:cxn ang="0">
                                  <a:pos x="T17" y="T19"/>
                                </a:cxn>
                              </a:cxnLst>
                              <a:rect l="0" t="0" r="r" b="b"/>
                              <a:pathLst>
                                <a:path w="2" h="3">
                                  <a:moveTo>
                                    <a:pt x="0" y="0"/>
                                  </a:moveTo>
                                  <a:lnTo>
                                    <a:pt x="2" y="1"/>
                                  </a:lnTo>
                                  <a:lnTo>
                                    <a:pt x="1" y="1"/>
                                  </a:lnTo>
                                  <a:lnTo>
                                    <a:pt x="0"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7" name="Group 7573"/>
                        <wpg:cNvGrpSpPr>
                          <a:grpSpLocks/>
                        </wpg:cNvGrpSpPr>
                        <wpg:grpSpPr bwMode="auto">
                          <a:xfrm>
                            <a:off x="685" y="646"/>
                            <a:ext cx="6" cy="19"/>
                            <a:chOff x="685" y="646"/>
                            <a:chExt cx="6" cy="19"/>
                          </a:xfrm>
                        </wpg:grpSpPr>
                        <wps:wsp>
                          <wps:cNvPr id="7768" name="Freeform 7574"/>
                          <wps:cNvSpPr>
                            <a:spLocks/>
                          </wps:cNvSpPr>
                          <wps:spPr bwMode="auto">
                            <a:xfrm>
                              <a:off x="685" y="646"/>
                              <a:ext cx="6" cy="19"/>
                            </a:xfrm>
                            <a:custGeom>
                              <a:avLst/>
                              <a:gdLst>
                                <a:gd name="T0" fmla="+- 0 689 685"/>
                                <a:gd name="T1" fmla="*/ T0 w 6"/>
                                <a:gd name="T2" fmla="+- 0 646 646"/>
                                <a:gd name="T3" fmla="*/ 646 h 19"/>
                                <a:gd name="T4" fmla="+- 0 689 685"/>
                                <a:gd name="T5" fmla="*/ T4 w 6"/>
                                <a:gd name="T6" fmla="+- 0 648 646"/>
                                <a:gd name="T7" fmla="*/ 648 h 19"/>
                                <a:gd name="T8" fmla="+- 0 688 685"/>
                                <a:gd name="T9" fmla="*/ T8 w 6"/>
                                <a:gd name="T10" fmla="+- 0 651 646"/>
                                <a:gd name="T11" fmla="*/ 651 h 19"/>
                                <a:gd name="T12" fmla="+- 0 689 685"/>
                                <a:gd name="T13" fmla="*/ T12 w 6"/>
                                <a:gd name="T14" fmla="+- 0 652 646"/>
                                <a:gd name="T15" fmla="*/ 652 h 19"/>
                                <a:gd name="T16" fmla="+- 0 689 685"/>
                                <a:gd name="T17" fmla="*/ T16 w 6"/>
                                <a:gd name="T18" fmla="+- 0 652 646"/>
                                <a:gd name="T19" fmla="*/ 652 h 19"/>
                                <a:gd name="T20" fmla="+- 0 690 685"/>
                                <a:gd name="T21" fmla="*/ T20 w 6"/>
                                <a:gd name="T22" fmla="+- 0 647 646"/>
                                <a:gd name="T23" fmla="*/ 647 h 19"/>
                                <a:gd name="T24" fmla="+- 0 690 685"/>
                                <a:gd name="T25" fmla="*/ T24 w 6"/>
                                <a:gd name="T26" fmla="+- 0 647 646"/>
                                <a:gd name="T27" fmla="*/ 647 h 19"/>
                                <a:gd name="T28" fmla="+- 0 690 685"/>
                                <a:gd name="T29" fmla="*/ T28 w 6"/>
                                <a:gd name="T30" fmla="+- 0 648 646"/>
                                <a:gd name="T31" fmla="*/ 648 h 19"/>
                                <a:gd name="T32" fmla="+- 0 691 685"/>
                                <a:gd name="T33" fmla="*/ T32 w 6"/>
                                <a:gd name="T34" fmla="+- 0 649 646"/>
                                <a:gd name="T35" fmla="*/ 649 h 19"/>
                                <a:gd name="T36" fmla="+- 0 689 685"/>
                                <a:gd name="T37" fmla="*/ T36 w 6"/>
                                <a:gd name="T38" fmla="+- 0 655 646"/>
                                <a:gd name="T39" fmla="*/ 655 h 19"/>
                                <a:gd name="T40" fmla="+- 0 686 685"/>
                                <a:gd name="T41" fmla="*/ T40 w 6"/>
                                <a:gd name="T42" fmla="+- 0 664 646"/>
                                <a:gd name="T43" fmla="*/ 664 h 19"/>
                                <a:gd name="T44" fmla="+- 0 686 685"/>
                                <a:gd name="T45" fmla="*/ T44 w 6"/>
                                <a:gd name="T46" fmla="+- 0 657 646"/>
                                <a:gd name="T47" fmla="*/ 657 h 19"/>
                                <a:gd name="T48" fmla="+- 0 686 685"/>
                                <a:gd name="T49" fmla="*/ T48 w 6"/>
                                <a:gd name="T50" fmla="+- 0 657 646"/>
                                <a:gd name="T51" fmla="*/ 657 h 19"/>
                                <a:gd name="T52" fmla="+- 0 686 685"/>
                                <a:gd name="T53" fmla="*/ T52 w 6"/>
                                <a:gd name="T54" fmla="+- 0 657 646"/>
                                <a:gd name="T55" fmla="*/ 657 h 19"/>
                                <a:gd name="T56" fmla="+- 0 687 685"/>
                                <a:gd name="T57" fmla="*/ T56 w 6"/>
                                <a:gd name="T58" fmla="+- 0 657 646"/>
                                <a:gd name="T59" fmla="*/ 657 h 19"/>
                                <a:gd name="T60" fmla="+- 0 686 685"/>
                                <a:gd name="T61" fmla="*/ T60 w 6"/>
                                <a:gd name="T62" fmla="+- 0 655 646"/>
                                <a:gd name="T63" fmla="*/ 655 h 19"/>
                                <a:gd name="T64" fmla="+- 0 685 685"/>
                                <a:gd name="T65" fmla="*/ T64 w 6"/>
                                <a:gd name="T66" fmla="+- 0 651 646"/>
                                <a:gd name="T67" fmla="*/ 651 h 19"/>
                                <a:gd name="T68" fmla="+- 0 685 685"/>
                                <a:gd name="T69" fmla="*/ T68 w 6"/>
                                <a:gd name="T70" fmla="+- 0 646 646"/>
                                <a:gd name="T71" fmla="*/ 646 h 19"/>
                                <a:gd name="T72" fmla="+- 0 686 685"/>
                                <a:gd name="T73" fmla="*/ T72 w 6"/>
                                <a:gd name="T74" fmla="+- 0 646 646"/>
                                <a:gd name="T75" fmla="*/ 646 h 19"/>
                                <a:gd name="T76" fmla="+- 0 687 685"/>
                                <a:gd name="T77" fmla="*/ T76 w 6"/>
                                <a:gd name="T78" fmla="+- 0 646 646"/>
                                <a:gd name="T79" fmla="*/ 646 h 19"/>
                                <a:gd name="T80" fmla="+- 0 689 685"/>
                                <a:gd name="T81" fmla="*/ T80 w 6"/>
                                <a:gd name="T82" fmla="+- 0 646 646"/>
                                <a:gd name="T83" fmla="*/ 646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 h="19">
                                  <a:moveTo>
                                    <a:pt x="4" y="0"/>
                                  </a:moveTo>
                                  <a:lnTo>
                                    <a:pt x="4" y="2"/>
                                  </a:lnTo>
                                  <a:lnTo>
                                    <a:pt x="3" y="5"/>
                                  </a:lnTo>
                                  <a:lnTo>
                                    <a:pt x="4" y="6"/>
                                  </a:lnTo>
                                  <a:lnTo>
                                    <a:pt x="5" y="1"/>
                                  </a:lnTo>
                                  <a:lnTo>
                                    <a:pt x="5" y="2"/>
                                  </a:lnTo>
                                  <a:lnTo>
                                    <a:pt x="6" y="3"/>
                                  </a:lnTo>
                                  <a:lnTo>
                                    <a:pt x="4" y="9"/>
                                  </a:lnTo>
                                  <a:lnTo>
                                    <a:pt x="1" y="18"/>
                                  </a:lnTo>
                                  <a:lnTo>
                                    <a:pt x="1" y="11"/>
                                  </a:lnTo>
                                  <a:lnTo>
                                    <a:pt x="2" y="11"/>
                                  </a:lnTo>
                                  <a:lnTo>
                                    <a:pt x="1" y="9"/>
                                  </a:lnTo>
                                  <a:lnTo>
                                    <a:pt x="0" y="5"/>
                                  </a:lnTo>
                                  <a:lnTo>
                                    <a:pt x="0" y="0"/>
                                  </a:lnTo>
                                  <a:lnTo>
                                    <a:pt x="1" y="0"/>
                                  </a:lnTo>
                                  <a:lnTo>
                                    <a:pt x="2" y="0"/>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9" name="Group 7575"/>
                        <wpg:cNvGrpSpPr>
                          <a:grpSpLocks/>
                        </wpg:cNvGrpSpPr>
                        <wpg:grpSpPr bwMode="auto">
                          <a:xfrm>
                            <a:off x="456" y="675"/>
                            <a:ext cx="4" cy="13"/>
                            <a:chOff x="456" y="675"/>
                            <a:chExt cx="4" cy="13"/>
                          </a:xfrm>
                        </wpg:grpSpPr>
                        <wps:wsp>
                          <wps:cNvPr id="7770" name="Freeform 7576"/>
                          <wps:cNvSpPr>
                            <a:spLocks/>
                          </wps:cNvSpPr>
                          <wps:spPr bwMode="auto">
                            <a:xfrm>
                              <a:off x="456" y="675"/>
                              <a:ext cx="4" cy="13"/>
                            </a:xfrm>
                            <a:custGeom>
                              <a:avLst/>
                              <a:gdLst>
                                <a:gd name="T0" fmla="+- 0 457 456"/>
                                <a:gd name="T1" fmla="*/ T0 w 4"/>
                                <a:gd name="T2" fmla="+- 0 687 675"/>
                                <a:gd name="T3" fmla="*/ 687 h 13"/>
                                <a:gd name="T4" fmla="+- 0 456 456"/>
                                <a:gd name="T5" fmla="*/ T4 w 4"/>
                                <a:gd name="T6" fmla="+- 0 687 675"/>
                                <a:gd name="T7" fmla="*/ 687 h 13"/>
                                <a:gd name="T8" fmla="+- 0 456 456"/>
                                <a:gd name="T9" fmla="*/ T8 w 4"/>
                                <a:gd name="T10" fmla="+- 0 687 675"/>
                                <a:gd name="T11" fmla="*/ 687 h 13"/>
                                <a:gd name="T12" fmla="+- 0 459 456"/>
                                <a:gd name="T13" fmla="*/ T12 w 4"/>
                                <a:gd name="T14" fmla="+- 0 675 675"/>
                                <a:gd name="T15" fmla="*/ 675 h 13"/>
                                <a:gd name="T16" fmla="+- 0 458 456"/>
                                <a:gd name="T17" fmla="*/ T16 w 4"/>
                                <a:gd name="T18" fmla="+- 0 678 675"/>
                                <a:gd name="T19" fmla="*/ 678 h 13"/>
                                <a:gd name="T20" fmla="+- 0 457 456"/>
                                <a:gd name="T21" fmla="*/ T20 w 4"/>
                                <a:gd name="T22" fmla="+- 0 681 675"/>
                                <a:gd name="T23" fmla="*/ 681 h 13"/>
                                <a:gd name="T24" fmla="+- 0 457 456"/>
                                <a:gd name="T25" fmla="*/ T24 w 4"/>
                                <a:gd name="T26" fmla="+- 0 687 675"/>
                                <a:gd name="T27" fmla="*/ 687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1" y="12"/>
                                  </a:moveTo>
                                  <a:lnTo>
                                    <a:pt x="0" y="12"/>
                                  </a:lnTo>
                                  <a:lnTo>
                                    <a:pt x="3" y="0"/>
                                  </a:lnTo>
                                  <a:lnTo>
                                    <a:pt x="2" y="3"/>
                                  </a:lnTo>
                                  <a:lnTo>
                                    <a:pt x="1" y="6"/>
                                  </a:lnTo>
                                  <a:lnTo>
                                    <a:pt x="1"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1" name="Group 7577"/>
                        <wpg:cNvGrpSpPr>
                          <a:grpSpLocks/>
                        </wpg:cNvGrpSpPr>
                        <wpg:grpSpPr bwMode="auto">
                          <a:xfrm>
                            <a:off x="428" y="727"/>
                            <a:ext cx="4" cy="4"/>
                            <a:chOff x="428" y="727"/>
                            <a:chExt cx="4" cy="4"/>
                          </a:xfrm>
                        </wpg:grpSpPr>
                        <wps:wsp>
                          <wps:cNvPr id="7772" name="Freeform 7578"/>
                          <wps:cNvSpPr>
                            <a:spLocks/>
                          </wps:cNvSpPr>
                          <wps:spPr bwMode="auto">
                            <a:xfrm>
                              <a:off x="428" y="727"/>
                              <a:ext cx="4" cy="4"/>
                            </a:xfrm>
                            <a:custGeom>
                              <a:avLst/>
                              <a:gdLst>
                                <a:gd name="T0" fmla="+- 0 432 428"/>
                                <a:gd name="T1" fmla="*/ T0 w 4"/>
                                <a:gd name="T2" fmla="+- 0 731 727"/>
                                <a:gd name="T3" fmla="*/ 731 h 4"/>
                                <a:gd name="T4" fmla="+- 0 428 428"/>
                                <a:gd name="T5" fmla="*/ T4 w 4"/>
                                <a:gd name="T6" fmla="+- 0 731 727"/>
                                <a:gd name="T7" fmla="*/ 731 h 4"/>
                                <a:gd name="T8" fmla="+- 0 428 428"/>
                                <a:gd name="T9" fmla="*/ T8 w 4"/>
                                <a:gd name="T10" fmla="+- 0 729 727"/>
                                <a:gd name="T11" fmla="*/ 729 h 4"/>
                                <a:gd name="T12" fmla="+- 0 428 428"/>
                                <a:gd name="T13" fmla="*/ T12 w 4"/>
                                <a:gd name="T14" fmla="+- 0 728 727"/>
                                <a:gd name="T15" fmla="*/ 728 h 4"/>
                                <a:gd name="T16" fmla="+- 0 429 428"/>
                                <a:gd name="T17" fmla="*/ T16 w 4"/>
                                <a:gd name="T18" fmla="+- 0 727 727"/>
                                <a:gd name="T19" fmla="*/ 727 h 4"/>
                                <a:gd name="T20" fmla="+- 0 430 428"/>
                                <a:gd name="T21" fmla="*/ T20 w 4"/>
                                <a:gd name="T22" fmla="+- 0 728 727"/>
                                <a:gd name="T23" fmla="*/ 728 h 4"/>
                                <a:gd name="T24" fmla="+- 0 431 428"/>
                                <a:gd name="T25" fmla="*/ T24 w 4"/>
                                <a:gd name="T26" fmla="+- 0 729 727"/>
                                <a:gd name="T27" fmla="*/ 729 h 4"/>
                                <a:gd name="T28" fmla="+- 0 432 428"/>
                                <a:gd name="T29" fmla="*/ T28 w 4"/>
                                <a:gd name="T30" fmla="+- 0 731 727"/>
                                <a:gd name="T31" fmla="*/ 731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4">
                                  <a:moveTo>
                                    <a:pt x="4" y="4"/>
                                  </a:moveTo>
                                  <a:lnTo>
                                    <a:pt x="0" y="4"/>
                                  </a:lnTo>
                                  <a:lnTo>
                                    <a:pt x="0" y="2"/>
                                  </a:lnTo>
                                  <a:lnTo>
                                    <a:pt x="0" y="1"/>
                                  </a:lnTo>
                                  <a:lnTo>
                                    <a:pt x="1" y="0"/>
                                  </a:lnTo>
                                  <a:lnTo>
                                    <a:pt x="2" y="1"/>
                                  </a:lnTo>
                                  <a:lnTo>
                                    <a:pt x="3" y="2"/>
                                  </a:lnTo>
                                  <a:lnTo>
                                    <a:pt x="4"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3" name="Group 7579"/>
                        <wpg:cNvGrpSpPr>
                          <a:grpSpLocks/>
                        </wpg:cNvGrpSpPr>
                        <wpg:grpSpPr bwMode="auto">
                          <a:xfrm>
                            <a:off x="128" y="544"/>
                            <a:ext cx="2" cy="12"/>
                            <a:chOff x="128" y="544"/>
                            <a:chExt cx="2" cy="12"/>
                          </a:xfrm>
                        </wpg:grpSpPr>
                        <wps:wsp>
                          <wps:cNvPr id="7774" name="Freeform 7580"/>
                          <wps:cNvSpPr>
                            <a:spLocks/>
                          </wps:cNvSpPr>
                          <wps:spPr bwMode="auto">
                            <a:xfrm>
                              <a:off x="128" y="544"/>
                              <a:ext cx="2" cy="12"/>
                            </a:xfrm>
                            <a:custGeom>
                              <a:avLst/>
                              <a:gdLst>
                                <a:gd name="T0" fmla="+- 0 129 128"/>
                                <a:gd name="T1" fmla="*/ T0 w 2"/>
                                <a:gd name="T2" fmla="+- 0 546 544"/>
                                <a:gd name="T3" fmla="*/ 546 h 12"/>
                                <a:gd name="T4" fmla="+- 0 129 128"/>
                                <a:gd name="T5" fmla="*/ T4 w 2"/>
                                <a:gd name="T6" fmla="+- 0 550 544"/>
                                <a:gd name="T7" fmla="*/ 550 h 12"/>
                                <a:gd name="T8" fmla="+- 0 129 128"/>
                                <a:gd name="T9" fmla="*/ T8 w 2"/>
                                <a:gd name="T10" fmla="+- 0 553 544"/>
                                <a:gd name="T11" fmla="*/ 553 h 12"/>
                                <a:gd name="T12" fmla="+- 0 129 128"/>
                                <a:gd name="T13" fmla="*/ T12 w 2"/>
                                <a:gd name="T14" fmla="+- 0 556 544"/>
                                <a:gd name="T15" fmla="*/ 556 h 12"/>
                                <a:gd name="T16" fmla="+- 0 129 128"/>
                                <a:gd name="T17" fmla="*/ T16 w 2"/>
                                <a:gd name="T18" fmla="+- 0 556 544"/>
                                <a:gd name="T19" fmla="*/ 556 h 12"/>
                                <a:gd name="T20" fmla="+- 0 129 128"/>
                                <a:gd name="T21" fmla="*/ T20 w 2"/>
                                <a:gd name="T22" fmla="+- 0 556 544"/>
                                <a:gd name="T23" fmla="*/ 556 h 12"/>
                                <a:gd name="T24" fmla="+- 0 128 128"/>
                                <a:gd name="T25" fmla="*/ T24 w 2"/>
                                <a:gd name="T26" fmla="+- 0 556 544"/>
                                <a:gd name="T27" fmla="*/ 556 h 12"/>
                                <a:gd name="T28" fmla="+- 0 129 128"/>
                                <a:gd name="T29" fmla="*/ T28 w 2"/>
                                <a:gd name="T30" fmla="+- 0 552 544"/>
                                <a:gd name="T31" fmla="*/ 552 h 12"/>
                                <a:gd name="T32" fmla="+- 0 128 128"/>
                                <a:gd name="T33" fmla="*/ T32 w 2"/>
                                <a:gd name="T34" fmla="+- 0 549 544"/>
                                <a:gd name="T35" fmla="*/ 549 h 12"/>
                                <a:gd name="T36" fmla="+- 0 128 128"/>
                                <a:gd name="T37" fmla="*/ T36 w 2"/>
                                <a:gd name="T38" fmla="+- 0 548 544"/>
                                <a:gd name="T39" fmla="*/ 548 h 12"/>
                                <a:gd name="T40" fmla="+- 0 128 128"/>
                                <a:gd name="T41" fmla="*/ T40 w 2"/>
                                <a:gd name="T42" fmla="+- 0 546 544"/>
                                <a:gd name="T43" fmla="*/ 546 h 12"/>
                                <a:gd name="T44" fmla="+- 0 128 128"/>
                                <a:gd name="T45" fmla="*/ T44 w 2"/>
                                <a:gd name="T46" fmla="+- 0 545 544"/>
                                <a:gd name="T47" fmla="*/ 545 h 12"/>
                                <a:gd name="T48" fmla="+- 0 128 128"/>
                                <a:gd name="T49" fmla="*/ T48 w 2"/>
                                <a:gd name="T50" fmla="+- 0 544 544"/>
                                <a:gd name="T51" fmla="*/ 544 h 12"/>
                                <a:gd name="T52" fmla="+- 0 128 128"/>
                                <a:gd name="T53" fmla="*/ T52 w 2"/>
                                <a:gd name="T54" fmla="+- 0 545 544"/>
                                <a:gd name="T55" fmla="*/ 545 h 12"/>
                                <a:gd name="T56" fmla="+- 0 129 128"/>
                                <a:gd name="T57" fmla="*/ T56 w 2"/>
                                <a:gd name="T58" fmla="+- 0 545 544"/>
                                <a:gd name="T59" fmla="*/ 545 h 12"/>
                                <a:gd name="T60" fmla="+- 0 129 128"/>
                                <a:gd name="T61" fmla="*/ T60 w 2"/>
                                <a:gd name="T62" fmla="+- 0 546 544"/>
                                <a:gd name="T63" fmla="*/ 54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 h="12">
                                  <a:moveTo>
                                    <a:pt x="1" y="2"/>
                                  </a:moveTo>
                                  <a:lnTo>
                                    <a:pt x="1" y="6"/>
                                  </a:lnTo>
                                  <a:lnTo>
                                    <a:pt x="1" y="9"/>
                                  </a:lnTo>
                                  <a:lnTo>
                                    <a:pt x="1" y="12"/>
                                  </a:lnTo>
                                  <a:lnTo>
                                    <a:pt x="0" y="12"/>
                                  </a:lnTo>
                                  <a:lnTo>
                                    <a:pt x="1" y="8"/>
                                  </a:lnTo>
                                  <a:lnTo>
                                    <a:pt x="0" y="5"/>
                                  </a:lnTo>
                                  <a:lnTo>
                                    <a:pt x="0" y="4"/>
                                  </a:lnTo>
                                  <a:lnTo>
                                    <a:pt x="0" y="2"/>
                                  </a:lnTo>
                                  <a:lnTo>
                                    <a:pt x="0" y="1"/>
                                  </a:lnTo>
                                  <a:lnTo>
                                    <a:pt x="0" y="0"/>
                                  </a:lnTo>
                                  <a:lnTo>
                                    <a:pt x="0" y="1"/>
                                  </a:lnTo>
                                  <a:lnTo>
                                    <a:pt x="1" y="1"/>
                                  </a:lnTo>
                                  <a:lnTo>
                                    <a:pt x="1"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5" name="Group 7581"/>
                        <wpg:cNvGrpSpPr>
                          <a:grpSpLocks/>
                        </wpg:cNvGrpSpPr>
                        <wpg:grpSpPr bwMode="auto">
                          <a:xfrm>
                            <a:off x="49" y="3633"/>
                            <a:ext cx="19" cy="31"/>
                            <a:chOff x="49" y="3633"/>
                            <a:chExt cx="19" cy="31"/>
                          </a:xfrm>
                        </wpg:grpSpPr>
                        <wps:wsp>
                          <wps:cNvPr id="7776" name="Freeform 7582"/>
                          <wps:cNvSpPr>
                            <a:spLocks/>
                          </wps:cNvSpPr>
                          <wps:spPr bwMode="auto">
                            <a:xfrm>
                              <a:off x="49" y="3633"/>
                              <a:ext cx="19" cy="31"/>
                            </a:xfrm>
                            <a:custGeom>
                              <a:avLst/>
                              <a:gdLst>
                                <a:gd name="T0" fmla="+- 0 50 49"/>
                                <a:gd name="T1" fmla="*/ T0 w 19"/>
                                <a:gd name="T2" fmla="+- 0 3658 3633"/>
                                <a:gd name="T3" fmla="*/ 3658 h 31"/>
                                <a:gd name="T4" fmla="+- 0 49 49"/>
                                <a:gd name="T5" fmla="*/ T4 w 19"/>
                                <a:gd name="T6" fmla="+- 0 3646 3633"/>
                                <a:gd name="T7" fmla="*/ 3646 h 31"/>
                                <a:gd name="T8" fmla="+- 0 51 49"/>
                                <a:gd name="T9" fmla="*/ T8 w 19"/>
                                <a:gd name="T10" fmla="+- 0 3639 3633"/>
                                <a:gd name="T11" fmla="*/ 3639 h 31"/>
                                <a:gd name="T12" fmla="+- 0 56 49"/>
                                <a:gd name="T13" fmla="*/ T12 w 19"/>
                                <a:gd name="T14" fmla="+- 0 3633 3633"/>
                                <a:gd name="T15" fmla="*/ 3633 h 31"/>
                                <a:gd name="T16" fmla="+- 0 66 49"/>
                                <a:gd name="T17" fmla="*/ T16 w 19"/>
                                <a:gd name="T18" fmla="+- 0 3642 3633"/>
                                <a:gd name="T19" fmla="*/ 3642 h 31"/>
                                <a:gd name="T20" fmla="+- 0 68 49"/>
                                <a:gd name="T21" fmla="*/ T20 w 19"/>
                                <a:gd name="T22" fmla="+- 0 3660 3633"/>
                                <a:gd name="T23" fmla="*/ 3660 h 31"/>
                                <a:gd name="T24" fmla="+- 0 61 49"/>
                                <a:gd name="T25" fmla="*/ T24 w 19"/>
                                <a:gd name="T26" fmla="+- 0 3664 3633"/>
                                <a:gd name="T27" fmla="*/ 3664 h 31"/>
                                <a:gd name="T28" fmla="+- 0 59 49"/>
                                <a:gd name="T29" fmla="*/ T28 w 19"/>
                                <a:gd name="T30" fmla="+- 0 3657 3633"/>
                                <a:gd name="T31" fmla="*/ 3657 h 31"/>
                                <a:gd name="T32" fmla="+- 0 50 49"/>
                                <a:gd name="T33" fmla="*/ T32 w 19"/>
                                <a:gd name="T34" fmla="+- 0 3658 3633"/>
                                <a:gd name="T35" fmla="*/ 3658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31">
                                  <a:moveTo>
                                    <a:pt x="1" y="25"/>
                                  </a:moveTo>
                                  <a:lnTo>
                                    <a:pt x="0" y="13"/>
                                  </a:lnTo>
                                  <a:lnTo>
                                    <a:pt x="2" y="6"/>
                                  </a:lnTo>
                                  <a:lnTo>
                                    <a:pt x="7" y="0"/>
                                  </a:lnTo>
                                  <a:lnTo>
                                    <a:pt x="17" y="9"/>
                                  </a:lnTo>
                                  <a:lnTo>
                                    <a:pt x="19" y="27"/>
                                  </a:lnTo>
                                  <a:lnTo>
                                    <a:pt x="12" y="31"/>
                                  </a:lnTo>
                                  <a:lnTo>
                                    <a:pt x="10" y="24"/>
                                  </a:lnTo>
                                  <a:lnTo>
                                    <a:pt x="1"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7" name="Group 7583"/>
                        <wpg:cNvGrpSpPr>
                          <a:grpSpLocks/>
                        </wpg:cNvGrpSpPr>
                        <wpg:grpSpPr bwMode="auto">
                          <a:xfrm>
                            <a:off x="165" y="3635"/>
                            <a:ext cx="31" cy="41"/>
                            <a:chOff x="165" y="3635"/>
                            <a:chExt cx="31" cy="41"/>
                          </a:xfrm>
                        </wpg:grpSpPr>
                        <wps:wsp>
                          <wps:cNvPr id="7778" name="Freeform 7584"/>
                          <wps:cNvSpPr>
                            <a:spLocks/>
                          </wps:cNvSpPr>
                          <wps:spPr bwMode="auto">
                            <a:xfrm>
                              <a:off x="165" y="3635"/>
                              <a:ext cx="31" cy="41"/>
                            </a:xfrm>
                            <a:custGeom>
                              <a:avLst/>
                              <a:gdLst>
                                <a:gd name="T0" fmla="+- 0 194 165"/>
                                <a:gd name="T1" fmla="*/ T0 w 31"/>
                                <a:gd name="T2" fmla="+- 0 3675 3635"/>
                                <a:gd name="T3" fmla="*/ 3675 h 41"/>
                                <a:gd name="T4" fmla="+- 0 185 165"/>
                                <a:gd name="T5" fmla="*/ T4 w 31"/>
                                <a:gd name="T6" fmla="+- 0 3671 3635"/>
                                <a:gd name="T7" fmla="*/ 3671 h 41"/>
                                <a:gd name="T8" fmla="+- 0 182 165"/>
                                <a:gd name="T9" fmla="*/ T8 w 31"/>
                                <a:gd name="T10" fmla="+- 0 3661 3635"/>
                                <a:gd name="T11" fmla="*/ 3661 h 41"/>
                                <a:gd name="T12" fmla="+- 0 165 165"/>
                                <a:gd name="T13" fmla="*/ T12 w 31"/>
                                <a:gd name="T14" fmla="+- 0 3665 3635"/>
                                <a:gd name="T15" fmla="*/ 3665 h 41"/>
                                <a:gd name="T16" fmla="+- 0 165 165"/>
                                <a:gd name="T17" fmla="*/ T16 w 31"/>
                                <a:gd name="T18" fmla="+- 0 3654 3635"/>
                                <a:gd name="T19" fmla="*/ 3654 h 41"/>
                                <a:gd name="T20" fmla="+- 0 169 165"/>
                                <a:gd name="T21" fmla="*/ T20 w 31"/>
                                <a:gd name="T22" fmla="+- 0 3649 3635"/>
                                <a:gd name="T23" fmla="*/ 3649 h 41"/>
                                <a:gd name="T24" fmla="+- 0 180 165"/>
                                <a:gd name="T25" fmla="*/ T24 w 31"/>
                                <a:gd name="T26" fmla="+- 0 3650 3635"/>
                                <a:gd name="T27" fmla="*/ 3650 h 41"/>
                                <a:gd name="T28" fmla="+- 0 177 165"/>
                                <a:gd name="T29" fmla="*/ T28 w 31"/>
                                <a:gd name="T30" fmla="+- 0 3646 3635"/>
                                <a:gd name="T31" fmla="*/ 3646 h 41"/>
                                <a:gd name="T32" fmla="+- 0 175 165"/>
                                <a:gd name="T33" fmla="*/ T32 w 31"/>
                                <a:gd name="T34" fmla="+- 0 3642 3635"/>
                                <a:gd name="T35" fmla="*/ 3642 h 41"/>
                                <a:gd name="T36" fmla="+- 0 175 165"/>
                                <a:gd name="T37" fmla="*/ T36 w 31"/>
                                <a:gd name="T38" fmla="+- 0 3635 3635"/>
                                <a:gd name="T39" fmla="*/ 3635 h 41"/>
                                <a:gd name="T40" fmla="+- 0 195 165"/>
                                <a:gd name="T41" fmla="*/ T40 w 31"/>
                                <a:gd name="T42" fmla="+- 0 3635 3635"/>
                                <a:gd name="T43" fmla="*/ 3635 h 41"/>
                                <a:gd name="T44" fmla="+- 0 188 165"/>
                                <a:gd name="T45" fmla="*/ T44 w 31"/>
                                <a:gd name="T46" fmla="+- 0 3648 3635"/>
                                <a:gd name="T47" fmla="*/ 3648 h 41"/>
                                <a:gd name="T48" fmla="+- 0 184 165"/>
                                <a:gd name="T49" fmla="*/ T48 w 31"/>
                                <a:gd name="T50" fmla="+- 0 3660 3635"/>
                                <a:gd name="T51" fmla="*/ 3660 h 41"/>
                                <a:gd name="T52" fmla="+- 0 187 165"/>
                                <a:gd name="T53" fmla="*/ T52 w 31"/>
                                <a:gd name="T54" fmla="+- 0 3665 3635"/>
                                <a:gd name="T55" fmla="*/ 3665 h 41"/>
                                <a:gd name="T56" fmla="+- 0 195 165"/>
                                <a:gd name="T57" fmla="*/ T56 w 31"/>
                                <a:gd name="T58" fmla="+- 0 3666 3635"/>
                                <a:gd name="T59" fmla="*/ 3666 h 41"/>
                                <a:gd name="T60" fmla="+- 0 194 165"/>
                                <a:gd name="T61" fmla="*/ T60 w 31"/>
                                <a:gd name="T62" fmla="+- 0 3675 3635"/>
                                <a:gd name="T63" fmla="*/ 367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41">
                                  <a:moveTo>
                                    <a:pt x="29" y="40"/>
                                  </a:moveTo>
                                  <a:lnTo>
                                    <a:pt x="20" y="36"/>
                                  </a:lnTo>
                                  <a:lnTo>
                                    <a:pt x="17" y="26"/>
                                  </a:lnTo>
                                  <a:lnTo>
                                    <a:pt x="0" y="30"/>
                                  </a:lnTo>
                                  <a:lnTo>
                                    <a:pt x="0" y="19"/>
                                  </a:lnTo>
                                  <a:lnTo>
                                    <a:pt x="4" y="14"/>
                                  </a:lnTo>
                                  <a:lnTo>
                                    <a:pt x="15" y="15"/>
                                  </a:lnTo>
                                  <a:lnTo>
                                    <a:pt x="12" y="11"/>
                                  </a:lnTo>
                                  <a:lnTo>
                                    <a:pt x="10" y="7"/>
                                  </a:lnTo>
                                  <a:lnTo>
                                    <a:pt x="10" y="0"/>
                                  </a:lnTo>
                                  <a:lnTo>
                                    <a:pt x="30" y="0"/>
                                  </a:lnTo>
                                  <a:lnTo>
                                    <a:pt x="23" y="13"/>
                                  </a:lnTo>
                                  <a:lnTo>
                                    <a:pt x="19" y="25"/>
                                  </a:lnTo>
                                  <a:lnTo>
                                    <a:pt x="22" y="30"/>
                                  </a:lnTo>
                                  <a:lnTo>
                                    <a:pt x="30" y="31"/>
                                  </a:lnTo>
                                  <a:lnTo>
                                    <a:pt x="29" y="4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9" name="Group 7585"/>
                        <wpg:cNvGrpSpPr>
                          <a:grpSpLocks/>
                        </wpg:cNvGrpSpPr>
                        <wpg:grpSpPr bwMode="auto">
                          <a:xfrm>
                            <a:off x="217" y="3636"/>
                            <a:ext cx="45" cy="24"/>
                            <a:chOff x="217" y="3636"/>
                            <a:chExt cx="45" cy="24"/>
                          </a:xfrm>
                        </wpg:grpSpPr>
                        <wps:wsp>
                          <wps:cNvPr id="7780" name="Freeform 7586"/>
                          <wps:cNvSpPr>
                            <a:spLocks/>
                          </wps:cNvSpPr>
                          <wps:spPr bwMode="auto">
                            <a:xfrm>
                              <a:off x="217" y="3636"/>
                              <a:ext cx="45" cy="24"/>
                            </a:xfrm>
                            <a:custGeom>
                              <a:avLst/>
                              <a:gdLst>
                                <a:gd name="T0" fmla="+- 0 261 217"/>
                                <a:gd name="T1" fmla="*/ T0 w 45"/>
                                <a:gd name="T2" fmla="+- 0 3647 3636"/>
                                <a:gd name="T3" fmla="*/ 3647 h 24"/>
                                <a:gd name="T4" fmla="+- 0 246 217"/>
                                <a:gd name="T5" fmla="*/ T4 w 45"/>
                                <a:gd name="T6" fmla="+- 0 3642 3636"/>
                                <a:gd name="T7" fmla="*/ 3642 h 24"/>
                                <a:gd name="T8" fmla="+- 0 232 217"/>
                                <a:gd name="T9" fmla="*/ T8 w 45"/>
                                <a:gd name="T10" fmla="+- 0 3650 3636"/>
                                <a:gd name="T11" fmla="*/ 3650 h 24"/>
                                <a:gd name="T12" fmla="+- 0 219 217"/>
                                <a:gd name="T13" fmla="*/ T12 w 45"/>
                                <a:gd name="T14" fmla="+- 0 3660 3636"/>
                                <a:gd name="T15" fmla="*/ 3660 h 24"/>
                                <a:gd name="T16" fmla="+- 0 217 217"/>
                                <a:gd name="T17" fmla="*/ T16 w 45"/>
                                <a:gd name="T18" fmla="+- 0 3646 3636"/>
                                <a:gd name="T19" fmla="*/ 3646 h 24"/>
                                <a:gd name="T20" fmla="+- 0 231 217"/>
                                <a:gd name="T21" fmla="*/ T20 w 45"/>
                                <a:gd name="T22" fmla="+- 0 3638 3636"/>
                                <a:gd name="T23" fmla="*/ 3638 h 24"/>
                                <a:gd name="T24" fmla="+- 0 252 217"/>
                                <a:gd name="T25" fmla="*/ T24 w 45"/>
                                <a:gd name="T26" fmla="+- 0 3636 3636"/>
                                <a:gd name="T27" fmla="*/ 3636 h 24"/>
                                <a:gd name="T28" fmla="+- 0 262 217"/>
                                <a:gd name="T29" fmla="*/ T28 w 45"/>
                                <a:gd name="T30" fmla="+- 0 3644 3636"/>
                                <a:gd name="T31" fmla="*/ 3644 h 24"/>
                                <a:gd name="T32" fmla="+- 0 261 217"/>
                                <a:gd name="T33" fmla="*/ T32 w 45"/>
                                <a:gd name="T34" fmla="+- 0 3647 3636"/>
                                <a:gd name="T35" fmla="*/ 364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24">
                                  <a:moveTo>
                                    <a:pt x="44" y="11"/>
                                  </a:moveTo>
                                  <a:lnTo>
                                    <a:pt x="29" y="6"/>
                                  </a:lnTo>
                                  <a:lnTo>
                                    <a:pt x="15" y="14"/>
                                  </a:lnTo>
                                  <a:lnTo>
                                    <a:pt x="2" y="24"/>
                                  </a:lnTo>
                                  <a:lnTo>
                                    <a:pt x="0" y="10"/>
                                  </a:lnTo>
                                  <a:lnTo>
                                    <a:pt x="14" y="2"/>
                                  </a:lnTo>
                                  <a:lnTo>
                                    <a:pt x="35" y="0"/>
                                  </a:lnTo>
                                  <a:lnTo>
                                    <a:pt x="45" y="8"/>
                                  </a:lnTo>
                                  <a:lnTo>
                                    <a:pt x="44"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1" name="Group 7587"/>
                        <wpg:cNvGrpSpPr>
                          <a:grpSpLocks/>
                        </wpg:cNvGrpSpPr>
                        <wpg:grpSpPr bwMode="auto">
                          <a:xfrm>
                            <a:off x="271" y="3613"/>
                            <a:ext cx="33" cy="30"/>
                            <a:chOff x="271" y="3613"/>
                            <a:chExt cx="33" cy="30"/>
                          </a:xfrm>
                        </wpg:grpSpPr>
                        <wps:wsp>
                          <wps:cNvPr id="7782" name="Freeform 7588"/>
                          <wps:cNvSpPr>
                            <a:spLocks/>
                          </wps:cNvSpPr>
                          <wps:spPr bwMode="auto">
                            <a:xfrm>
                              <a:off x="271" y="3613"/>
                              <a:ext cx="33" cy="30"/>
                            </a:xfrm>
                            <a:custGeom>
                              <a:avLst/>
                              <a:gdLst>
                                <a:gd name="T0" fmla="+- 0 271 271"/>
                                <a:gd name="T1" fmla="*/ T0 w 33"/>
                                <a:gd name="T2" fmla="+- 0 3642 3613"/>
                                <a:gd name="T3" fmla="*/ 3642 h 30"/>
                                <a:gd name="T4" fmla="+- 0 271 271"/>
                                <a:gd name="T5" fmla="*/ T4 w 33"/>
                                <a:gd name="T6" fmla="+- 0 3624 3613"/>
                                <a:gd name="T7" fmla="*/ 3624 h 30"/>
                                <a:gd name="T8" fmla="+- 0 288 271"/>
                                <a:gd name="T9" fmla="*/ T8 w 33"/>
                                <a:gd name="T10" fmla="+- 0 3623 3613"/>
                                <a:gd name="T11" fmla="*/ 3623 h 30"/>
                                <a:gd name="T12" fmla="+- 0 295 271"/>
                                <a:gd name="T13" fmla="*/ T12 w 33"/>
                                <a:gd name="T14" fmla="+- 0 3613 3613"/>
                                <a:gd name="T15" fmla="*/ 3613 h 30"/>
                                <a:gd name="T16" fmla="+- 0 303 271"/>
                                <a:gd name="T17" fmla="*/ T16 w 33"/>
                                <a:gd name="T18" fmla="+- 0 3622 3613"/>
                                <a:gd name="T19" fmla="*/ 3622 h 30"/>
                                <a:gd name="T20" fmla="+- 0 299 271"/>
                                <a:gd name="T21" fmla="*/ T20 w 33"/>
                                <a:gd name="T22" fmla="+- 0 3634 3613"/>
                                <a:gd name="T23" fmla="*/ 3634 h 30"/>
                                <a:gd name="T24" fmla="+- 0 286 271"/>
                                <a:gd name="T25" fmla="*/ T24 w 33"/>
                                <a:gd name="T26" fmla="+- 0 3642 3613"/>
                                <a:gd name="T27" fmla="*/ 3642 h 30"/>
                                <a:gd name="T28" fmla="+- 0 271 271"/>
                                <a:gd name="T29" fmla="*/ T28 w 33"/>
                                <a:gd name="T30" fmla="+- 0 3642 3613"/>
                                <a:gd name="T31" fmla="*/ 3642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30">
                                  <a:moveTo>
                                    <a:pt x="0" y="29"/>
                                  </a:moveTo>
                                  <a:lnTo>
                                    <a:pt x="0" y="11"/>
                                  </a:lnTo>
                                  <a:lnTo>
                                    <a:pt x="17" y="10"/>
                                  </a:lnTo>
                                  <a:lnTo>
                                    <a:pt x="24" y="0"/>
                                  </a:lnTo>
                                  <a:lnTo>
                                    <a:pt x="32" y="9"/>
                                  </a:lnTo>
                                  <a:lnTo>
                                    <a:pt x="28" y="21"/>
                                  </a:lnTo>
                                  <a:lnTo>
                                    <a:pt x="15" y="29"/>
                                  </a:lnTo>
                                  <a:lnTo>
                                    <a:pt x="0" y="2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3" name="Group 7589"/>
                        <wpg:cNvGrpSpPr>
                          <a:grpSpLocks/>
                        </wpg:cNvGrpSpPr>
                        <wpg:grpSpPr bwMode="auto">
                          <a:xfrm>
                            <a:off x="2387" y="3589"/>
                            <a:ext cx="94" cy="88"/>
                            <a:chOff x="2387" y="3589"/>
                            <a:chExt cx="94" cy="88"/>
                          </a:xfrm>
                        </wpg:grpSpPr>
                        <wps:wsp>
                          <wps:cNvPr id="7784" name="Freeform 7590"/>
                          <wps:cNvSpPr>
                            <a:spLocks/>
                          </wps:cNvSpPr>
                          <wps:spPr bwMode="auto">
                            <a:xfrm>
                              <a:off x="2387" y="3589"/>
                              <a:ext cx="94" cy="88"/>
                            </a:xfrm>
                            <a:custGeom>
                              <a:avLst/>
                              <a:gdLst>
                                <a:gd name="T0" fmla="+- 0 2469 2387"/>
                                <a:gd name="T1" fmla="*/ T0 w 94"/>
                                <a:gd name="T2" fmla="+- 0 3677 3589"/>
                                <a:gd name="T3" fmla="*/ 3677 h 88"/>
                                <a:gd name="T4" fmla="+- 0 2469 2387"/>
                                <a:gd name="T5" fmla="*/ T4 w 94"/>
                                <a:gd name="T6" fmla="+- 0 3670 3589"/>
                                <a:gd name="T7" fmla="*/ 3670 h 88"/>
                                <a:gd name="T8" fmla="+- 0 2472 2387"/>
                                <a:gd name="T9" fmla="*/ T8 w 94"/>
                                <a:gd name="T10" fmla="+- 0 3666 3589"/>
                                <a:gd name="T11" fmla="*/ 3666 h 88"/>
                                <a:gd name="T12" fmla="+- 0 2474 2387"/>
                                <a:gd name="T13" fmla="*/ T12 w 94"/>
                                <a:gd name="T14" fmla="+- 0 3662 3589"/>
                                <a:gd name="T15" fmla="*/ 3662 h 88"/>
                                <a:gd name="T16" fmla="+- 0 2452 2387"/>
                                <a:gd name="T17" fmla="*/ T16 w 94"/>
                                <a:gd name="T18" fmla="+- 0 3659 3589"/>
                                <a:gd name="T19" fmla="*/ 3659 h 88"/>
                                <a:gd name="T20" fmla="+- 0 2431 2387"/>
                                <a:gd name="T21" fmla="*/ T20 w 94"/>
                                <a:gd name="T22" fmla="+- 0 3654 3589"/>
                                <a:gd name="T23" fmla="*/ 3654 h 88"/>
                                <a:gd name="T24" fmla="+- 0 2413 2387"/>
                                <a:gd name="T25" fmla="*/ T24 w 94"/>
                                <a:gd name="T26" fmla="+- 0 3646 3589"/>
                                <a:gd name="T27" fmla="*/ 3646 h 88"/>
                                <a:gd name="T28" fmla="+- 0 2397 2387"/>
                                <a:gd name="T29" fmla="*/ T28 w 94"/>
                                <a:gd name="T30" fmla="+- 0 3637 3589"/>
                                <a:gd name="T31" fmla="*/ 3637 h 88"/>
                                <a:gd name="T32" fmla="+- 0 2405 2387"/>
                                <a:gd name="T33" fmla="*/ T32 w 94"/>
                                <a:gd name="T34" fmla="+- 0 3632 3589"/>
                                <a:gd name="T35" fmla="*/ 3632 h 88"/>
                                <a:gd name="T36" fmla="+- 0 2416 2387"/>
                                <a:gd name="T37" fmla="*/ T36 w 94"/>
                                <a:gd name="T38" fmla="+- 0 3633 3589"/>
                                <a:gd name="T39" fmla="*/ 3633 h 88"/>
                                <a:gd name="T40" fmla="+- 0 2428 2387"/>
                                <a:gd name="T41" fmla="*/ T40 w 94"/>
                                <a:gd name="T42" fmla="+- 0 3631 3589"/>
                                <a:gd name="T43" fmla="*/ 3631 h 88"/>
                                <a:gd name="T44" fmla="+- 0 2419 2387"/>
                                <a:gd name="T45" fmla="*/ T44 w 94"/>
                                <a:gd name="T46" fmla="+- 0 3617 3589"/>
                                <a:gd name="T47" fmla="*/ 3617 h 88"/>
                                <a:gd name="T48" fmla="+- 0 2420 2387"/>
                                <a:gd name="T49" fmla="*/ T48 w 94"/>
                                <a:gd name="T50" fmla="+- 0 3608 3589"/>
                                <a:gd name="T51" fmla="*/ 3608 h 88"/>
                                <a:gd name="T52" fmla="+- 0 2420 2387"/>
                                <a:gd name="T53" fmla="*/ T52 w 94"/>
                                <a:gd name="T54" fmla="+- 0 3607 3589"/>
                                <a:gd name="T55" fmla="*/ 3607 h 88"/>
                                <a:gd name="T56" fmla="+- 0 2412 2387"/>
                                <a:gd name="T57" fmla="*/ T56 w 94"/>
                                <a:gd name="T58" fmla="+- 0 3611 3589"/>
                                <a:gd name="T59" fmla="*/ 3611 h 88"/>
                                <a:gd name="T60" fmla="+- 0 2408 2387"/>
                                <a:gd name="T61" fmla="*/ T60 w 94"/>
                                <a:gd name="T62" fmla="+- 0 3611 3589"/>
                                <a:gd name="T63" fmla="*/ 3611 h 88"/>
                                <a:gd name="T64" fmla="+- 0 2402 2387"/>
                                <a:gd name="T65" fmla="*/ T64 w 94"/>
                                <a:gd name="T66" fmla="+- 0 3611 3589"/>
                                <a:gd name="T67" fmla="*/ 3611 h 88"/>
                                <a:gd name="T68" fmla="+- 0 2398 2387"/>
                                <a:gd name="T69" fmla="*/ T68 w 94"/>
                                <a:gd name="T70" fmla="+- 0 3601 3589"/>
                                <a:gd name="T71" fmla="*/ 3601 h 88"/>
                                <a:gd name="T72" fmla="+- 0 2394 2387"/>
                                <a:gd name="T73" fmla="*/ T72 w 94"/>
                                <a:gd name="T74" fmla="+- 0 3601 3589"/>
                                <a:gd name="T75" fmla="*/ 3601 h 88"/>
                                <a:gd name="T76" fmla="+- 0 2392 2387"/>
                                <a:gd name="T77" fmla="*/ T76 w 94"/>
                                <a:gd name="T78" fmla="+- 0 3601 3589"/>
                                <a:gd name="T79" fmla="*/ 3601 h 88"/>
                                <a:gd name="T80" fmla="+- 0 2390 2387"/>
                                <a:gd name="T81" fmla="*/ T80 w 94"/>
                                <a:gd name="T82" fmla="+- 0 3601 3589"/>
                                <a:gd name="T83" fmla="*/ 3601 h 88"/>
                                <a:gd name="T84" fmla="+- 0 2387 2387"/>
                                <a:gd name="T85" fmla="*/ T84 w 94"/>
                                <a:gd name="T86" fmla="+- 0 3601 3589"/>
                                <a:gd name="T87" fmla="*/ 3601 h 88"/>
                                <a:gd name="T88" fmla="+- 0 2389 2387"/>
                                <a:gd name="T89" fmla="*/ T88 w 94"/>
                                <a:gd name="T90" fmla="+- 0 3598 3589"/>
                                <a:gd name="T91" fmla="*/ 3598 h 88"/>
                                <a:gd name="T92" fmla="+- 0 2389 2387"/>
                                <a:gd name="T93" fmla="*/ T92 w 94"/>
                                <a:gd name="T94" fmla="+- 0 3593 3589"/>
                                <a:gd name="T95" fmla="*/ 3593 h 88"/>
                                <a:gd name="T96" fmla="+- 0 2393 2387"/>
                                <a:gd name="T97" fmla="*/ T96 w 94"/>
                                <a:gd name="T98" fmla="+- 0 3593 3589"/>
                                <a:gd name="T99" fmla="*/ 3593 h 88"/>
                                <a:gd name="T100" fmla="+- 0 2398 2387"/>
                                <a:gd name="T101" fmla="*/ T100 w 94"/>
                                <a:gd name="T102" fmla="+- 0 3596 3589"/>
                                <a:gd name="T103" fmla="*/ 3596 h 88"/>
                                <a:gd name="T104" fmla="+- 0 2413 2387"/>
                                <a:gd name="T105" fmla="*/ T104 w 94"/>
                                <a:gd name="T106" fmla="+- 0 3589 3589"/>
                                <a:gd name="T107" fmla="*/ 3589 h 88"/>
                                <a:gd name="T108" fmla="+- 0 2417 2387"/>
                                <a:gd name="T109" fmla="*/ T108 w 94"/>
                                <a:gd name="T110" fmla="+- 0 3593 3589"/>
                                <a:gd name="T111" fmla="*/ 3593 h 88"/>
                                <a:gd name="T112" fmla="+- 0 2418 2387"/>
                                <a:gd name="T113" fmla="*/ T112 w 94"/>
                                <a:gd name="T114" fmla="+- 0 3594 3589"/>
                                <a:gd name="T115" fmla="*/ 3594 h 88"/>
                                <a:gd name="T116" fmla="+- 0 2416 2387"/>
                                <a:gd name="T117" fmla="*/ T116 w 94"/>
                                <a:gd name="T118" fmla="+- 0 3603 3589"/>
                                <a:gd name="T119" fmla="*/ 3603 h 88"/>
                                <a:gd name="T120" fmla="+- 0 2417 2387"/>
                                <a:gd name="T121" fmla="*/ T120 w 94"/>
                                <a:gd name="T122" fmla="+- 0 3603 3589"/>
                                <a:gd name="T123" fmla="*/ 3603 h 88"/>
                                <a:gd name="T124" fmla="+- 0 2424 2387"/>
                                <a:gd name="T125" fmla="*/ T124 w 94"/>
                                <a:gd name="T126" fmla="+- 0 3605 3589"/>
                                <a:gd name="T127" fmla="*/ 3605 h 88"/>
                                <a:gd name="T128" fmla="+- 0 2432 2387"/>
                                <a:gd name="T129" fmla="*/ T128 w 94"/>
                                <a:gd name="T130" fmla="+- 0 3604 3589"/>
                                <a:gd name="T131" fmla="*/ 3604 h 88"/>
                                <a:gd name="T132" fmla="+- 0 2440 2387"/>
                                <a:gd name="T133" fmla="*/ T132 w 94"/>
                                <a:gd name="T134" fmla="+- 0 3604 3589"/>
                                <a:gd name="T135" fmla="*/ 3604 h 88"/>
                                <a:gd name="T136" fmla="+- 0 2449 2387"/>
                                <a:gd name="T137" fmla="*/ T136 w 94"/>
                                <a:gd name="T138" fmla="+- 0 3614 3589"/>
                                <a:gd name="T139" fmla="*/ 3614 h 88"/>
                                <a:gd name="T140" fmla="+- 0 2446 2387"/>
                                <a:gd name="T141" fmla="*/ T140 w 94"/>
                                <a:gd name="T142" fmla="+- 0 3631 3589"/>
                                <a:gd name="T143" fmla="*/ 3631 h 88"/>
                                <a:gd name="T144" fmla="+- 0 2441 2387"/>
                                <a:gd name="T145" fmla="*/ T144 w 94"/>
                                <a:gd name="T146" fmla="+- 0 3651 3589"/>
                                <a:gd name="T147" fmla="*/ 3651 h 88"/>
                                <a:gd name="T148" fmla="+- 0 2454 2387"/>
                                <a:gd name="T149" fmla="*/ T148 w 94"/>
                                <a:gd name="T150" fmla="+- 0 3646 3589"/>
                                <a:gd name="T151" fmla="*/ 3646 h 88"/>
                                <a:gd name="T152" fmla="+- 0 2463 2387"/>
                                <a:gd name="T153" fmla="*/ T152 w 94"/>
                                <a:gd name="T154" fmla="+- 0 3637 3589"/>
                                <a:gd name="T155" fmla="*/ 3637 h 88"/>
                                <a:gd name="T156" fmla="+- 0 2477 2387"/>
                                <a:gd name="T157" fmla="*/ T156 w 94"/>
                                <a:gd name="T158" fmla="+- 0 3653 3589"/>
                                <a:gd name="T159" fmla="*/ 3653 h 88"/>
                                <a:gd name="T160" fmla="+- 0 2480 2387"/>
                                <a:gd name="T161" fmla="*/ T160 w 94"/>
                                <a:gd name="T162" fmla="+- 0 3668 3589"/>
                                <a:gd name="T163" fmla="*/ 3668 h 88"/>
                                <a:gd name="T164" fmla="+- 0 2469 2387"/>
                                <a:gd name="T165" fmla="*/ T164 w 94"/>
                                <a:gd name="T166" fmla="+- 0 3677 3589"/>
                                <a:gd name="T167" fmla="*/ 3677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 h="88">
                                  <a:moveTo>
                                    <a:pt x="82" y="88"/>
                                  </a:moveTo>
                                  <a:lnTo>
                                    <a:pt x="82" y="81"/>
                                  </a:lnTo>
                                  <a:lnTo>
                                    <a:pt x="85" y="77"/>
                                  </a:lnTo>
                                  <a:lnTo>
                                    <a:pt x="87" y="73"/>
                                  </a:lnTo>
                                  <a:lnTo>
                                    <a:pt x="65" y="70"/>
                                  </a:lnTo>
                                  <a:lnTo>
                                    <a:pt x="44" y="65"/>
                                  </a:lnTo>
                                  <a:lnTo>
                                    <a:pt x="26" y="57"/>
                                  </a:lnTo>
                                  <a:lnTo>
                                    <a:pt x="10" y="48"/>
                                  </a:lnTo>
                                  <a:lnTo>
                                    <a:pt x="18" y="43"/>
                                  </a:lnTo>
                                  <a:lnTo>
                                    <a:pt x="29" y="44"/>
                                  </a:lnTo>
                                  <a:lnTo>
                                    <a:pt x="41" y="42"/>
                                  </a:lnTo>
                                  <a:lnTo>
                                    <a:pt x="32" y="28"/>
                                  </a:lnTo>
                                  <a:lnTo>
                                    <a:pt x="33" y="19"/>
                                  </a:lnTo>
                                  <a:lnTo>
                                    <a:pt x="33" y="18"/>
                                  </a:lnTo>
                                  <a:lnTo>
                                    <a:pt x="25" y="22"/>
                                  </a:lnTo>
                                  <a:lnTo>
                                    <a:pt x="21" y="22"/>
                                  </a:lnTo>
                                  <a:lnTo>
                                    <a:pt x="15" y="22"/>
                                  </a:lnTo>
                                  <a:lnTo>
                                    <a:pt x="11" y="12"/>
                                  </a:lnTo>
                                  <a:lnTo>
                                    <a:pt x="7" y="12"/>
                                  </a:lnTo>
                                  <a:lnTo>
                                    <a:pt x="5" y="12"/>
                                  </a:lnTo>
                                  <a:lnTo>
                                    <a:pt x="3" y="12"/>
                                  </a:lnTo>
                                  <a:lnTo>
                                    <a:pt x="0" y="12"/>
                                  </a:lnTo>
                                  <a:lnTo>
                                    <a:pt x="2" y="9"/>
                                  </a:lnTo>
                                  <a:lnTo>
                                    <a:pt x="2" y="4"/>
                                  </a:lnTo>
                                  <a:lnTo>
                                    <a:pt x="6" y="4"/>
                                  </a:lnTo>
                                  <a:lnTo>
                                    <a:pt x="11" y="7"/>
                                  </a:lnTo>
                                  <a:lnTo>
                                    <a:pt x="26" y="0"/>
                                  </a:lnTo>
                                  <a:lnTo>
                                    <a:pt x="30" y="4"/>
                                  </a:lnTo>
                                  <a:lnTo>
                                    <a:pt x="31" y="5"/>
                                  </a:lnTo>
                                  <a:lnTo>
                                    <a:pt x="29" y="14"/>
                                  </a:lnTo>
                                  <a:lnTo>
                                    <a:pt x="30" y="14"/>
                                  </a:lnTo>
                                  <a:lnTo>
                                    <a:pt x="37" y="16"/>
                                  </a:lnTo>
                                  <a:lnTo>
                                    <a:pt x="45" y="15"/>
                                  </a:lnTo>
                                  <a:lnTo>
                                    <a:pt x="53" y="15"/>
                                  </a:lnTo>
                                  <a:lnTo>
                                    <a:pt x="62" y="25"/>
                                  </a:lnTo>
                                  <a:lnTo>
                                    <a:pt x="59" y="42"/>
                                  </a:lnTo>
                                  <a:lnTo>
                                    <a:pt x="54" y="62"/>
                                  </a:lnTo>
                                  <a:lnTo>
                                    <a:pt x="67" y="57"/>
                                  </a:lnTo>
                                  <a:lnTo>
                                    <a:pt x="76" y="48"/>
                                  </a:lnTo>
                                  <a:lnTo>
                                    <a:pt x="90" y="64"/>
                                  </a:lnTo>
                                  <a:lnTo>
                                    <a:pt x="93" y="79"/>
                                  </a:lnTo>
                                  <a:lnTo>
                                    <a:pt x="82" y="8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5" name="Group 7591"/>
                        <wpg:cNvGrpSpPr>
                          <a:grpSpLocks/>
                        </wpg:cNvGrpSpPr>
                        <wpg:grpSpPr bwMode="auto">
                          <a:xfrm>
                            <a:off x="2556" y="3554"/>
                            <a:ext cx="88" cy="45"/>
                            <a:chOff x="2556" y="3554"/>
                            <a:chExt cx="88" cy="45"/>
                          </a:xfrm>
                        </wpg:grpSpPr>
                        <wps:wsp>
                          <wps:cNvPr id="7786" name="Freeform 7592"/>
                          <wps:cNvSpPr>
                            <a:spLocks/>
                          </wps:cNvSpPr>
                          <wps:spPr bwMode="auto">
                            <a:xfrm>
                              <a:off x="2556" y="3554"/>
                              <a:ext cx="88" cy="45"/>
                            </a:xfrm>
                            <a:custGeom>
                              <a:avLst/>
                              <a:gdLst>
                                <a:gd name="T0" fmla="+- 0 2571 2556"/>
                                <a:gd name="T1" fmla="*/ T0 w 88"/>
                                <a:gd name="T2" fmla="+- 0 3599 3554"/>
                                <a:gd name="T3" fmla="*/ 3599 h 45"/>
                                <a:gd name="T4" fmla="+- 0 2566 2556"/>
                                <a:gd name="T5" fmla="*/ T4 w 88"/>
                                <a:gd name="T6" fmla="+- 0 3597 3554"/>
                                <a:gd name="T7" fmla="*/ 3597 h 45"/>
                                <a:gd name="T8" fmla="+- 0 2561 2556"/>
                                <a:gd name="T9" fmla="*/ T8 w 88"/>
                                <a:gd name="T10" fmla="+- 0 3596 3554"/>
                                <a:gd name="T11" fmla="*/ 3596 h 45"/>
                                <a:gd name="T12" fmla="+- 0 2556 2556"/>
                                <a:gd name="T13" fmla="*/ T12 w 88"/>
                                <a:gd name="T14" fmla="+- 0 3594 3554"/>
                                <a:gd name="T15" fmla="*/ 3594 h 45"/>
                                <a:gd name="T16" fmla="+- 0 2557 2556"/>
                                <a:gd name="T17" fmla="*/ T16 w 88"/>
                                <a:gd name="T18" fmla="+- 0 3590 3554"/>
                                <a:gd name="T19" fmla="*/ 3590 h 45"/>
                                <a:gd name="T20" fmla="+- 0 2557 2556"/>
                                <a:gd name="T21" fmla="*/ T20 w 88"/>
                                <a:gd name="T22" fmla="+- 0 3586 3554"/>
                                <a:gd name="T23" fmla="*/ 3586 h 45"/>
                                <a:gd name="T24" fmla="+- 0 2561 2556"/>
                                <a:gd name="T25" fmla="*/ T24 w 88"/>
                                <a:gd name="T26" fmla="+- 0 3586 3554"/>
                                <a:gd name="T27" fmla="*/ 3586 h 45"/>
                                <a:gd name="T28" fmla="+- 0 2576 2556"/>
                                <a:gd name="T29" fmla="*/ T28 w 88"/>
                                <a:gd name="T30" fmla="+- 0 3580 3554"/>
                                <a:gd name="T31" fmla="*/ 3580 h 45"/>
                                <a:gd name="T32" fmla="+- 0 2589 2556"/>
                                <a:gd name="T33" fmla="*/ T32 w 88"/>
                                <a:gd name="T34" fmla="+- 0 3571 3554"/>
                                <a:gd name="T35" fmla="*/ 3571 h 45"/>
                                <a:gd name="T36" fmla="+- 0 2591 2556"/>
                                <a:gd name="T37" fmla="*/ T36 w 88"/>
                                <a:gd name="T38" fmla="+- 0 3567 3554"/>
                                <a:gd name="T39" fmla="*/ 3567 h 45"/>
                                <a:gd name="T40" fmla="+- 0 2590 2556"/>
                                <a:gd name="T41" fmla="*/ T40 w 88"/>
                                <a:gd name="T42" fmla="+- 0 3561 3554"/>
                                <a:gd name="T43" fmla="*/ 3561 h 45"/>
                                <a:gd name="T44" fmla="+- 0 2590 2556"/>
                                <a:gd name="T45" fmla="*/ T44 w 88"/>
                                <a:gd name="T46" fmla="+- 0 3554 3554"/>
                                <a:gd name="T47" fmla="*/ 3554 h 45"/>
                                <a:gd name="T48" fmla="+- 0 2594 2556"/>
                                <a:gd name="T49" fmla="*/ T48 w 88"/>
                                <a:gd name="T50" fmla="+- 0 3554 3554"/>
                                <a:gd name="T51" fmla="*/ 3554 h 45"/>
                                <a:gd name="T52" fmla="+- 0 2599 2556"/>
                                <a:gd name="T53" fmla="*/ T52 w 88"/>
                                <a:gd name="T54" fmla="+- 0 3554 3554"/>
                                <a:gd name="T55" fmla="*/ 3554 h 45"/>
                                <a:gd name="T56" fmla="+- 0 2603 2556"/>
                                <a:gd name="T57" fmla="*/ T56 w 88"/>
                                <a:gd name="T58" fmla="+- 0 3555 3554"/>
                                <a:gd name="T59" fmla="*/ 3555 h 45"/>
                                <a:gd name="T60" fmla="+- 0 2600 2556"/>
                                <a:gd name="T61" fmla="*/ T60 w 88"/>
                                <a:gd name="T62" fmla="+- 0 3560 3554"/>
                                <a:gd name="T63" fmla="*/ 3560 h 45"/>
                                <a:gd name="T64" fmla="+- 0 2602 2556"/>
                                <a:gd name="T65" fmla="*/ T64 w 88"/>
                                <a:gd name="T66" fmla="+- 0 3565 3554"/>
                                <a:gd name="T67" fmla="*/ 3565 h 45"/>
                                <a:gd name="T68" fmla="+- 0 2599 2556"/>
                                <a:gd name="T69" fmla="*/ T68 w 88"/>
                                <a:gd name="T70" fmla="+- 0 3577 3554"/>
                                <a:gd name="T71" fmla="*/ 3577 h 45"/>
                                <a:gd name="T72" fmla="+- 0 2620 2556"/>
                                <a:gd name="T73" fmla="*/ T72 w 88"/>
                                <a:gd name="T74" fmla="+- 0 3571 3554"/>
                                <a:gd name="T75" fmla="*/ 3571 h 45"/>
                                <a:gd name="T76" fmla="+- 0 2639 2556"/>
                                <a:gd name="T77" fmla="*/ T76 w 88"/>
                                <a:gd name="T78" fmla="+- 0 3568 3554"/>
                                <a:gd name="T79" fmla="*/ 3568 h 45"/>
                                <a:gd name="T80" fmla="+- 0 2644 2556"/>
                                <a:gd name="T81" fmla="*/ T80 w 88"/>
                                <a:gd name="T82" fmla="+- 0 3579 3554"/>
                                <a:gd name="T83" fmla="*/ 3579 h 45"/>
                                <a:gd name="T84" fmla="+- 0 2637 2556"/>
                                <a:gd name="T85" fmla="*/ T84 w 88"/>
                                <a:gd name="T86" fmla="+- 0 3584 3554"/>
                                <a:gd name="T87" fmla="*/ 3584 h 45"/>
                                <a:gd name="T88" fmla="+- 0 2638 2556"/>
                                <a:gd name="T89" fmla="*/ T88 w 88"/>
                                <a:gd name="T90" fmla="+- 0 3591 3554"/>
                                <a:gd name="T91" fmla="*/ 3591 h 45"/>
                                <a:gd name="T92" fmla="+- 0 2616 2556"/>
                                <a:gd name="T93" fmla="*/ T92 w 88"/>
                                <a:gd name="T94" fmla="+- 0 3590 3554"/>
                                <a:gd name="T95" fmla="*/ 3590 h 45"/>
                                <a:gd name="T96" fmla="+- 0 2595 2556"/>
                                <a:gd name="T97" fmla="*/ T96 w 88"/>
                                <a:gd name="T98" fmla="+- 0 3590 3554"/>
                                <a:gd name="T99" fmla="*/ 3590 h 45"/>
                                <a:gd name="T100" fmla="+- 0 2577 2556"/>
                                <a:gd name="T101" fmla="*/ T100 w 88"/>
                                <a:gd name="T102" fmla="+- 0 3595 3554"/>
                                <a:gd name="T103" fmla="*/ 3595 h 45"/>
                                <a:gd name="T104" fmla="+- 0 2571 2556"/>
                                <a:gd name="T105" fmla="*/ T104 w 88"/>
                                <a:gd name="T106" fmla="+- 0 3599 3554"/>
                                <a:gd name="T107" fmla="*/ 359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 h="45">
                                  <a:moveTo>
                                    <a:pt x="15" y="45"/>
                                  </a:moveTo>
                                  <a:lnTo>
                                    <a:pt x="10" y="43"/>
                                  </a:lnTo>
                                  <a:lnTo>
                                    <a:pt x="5" y="42"/>
                                  </a:lnTo>
                                  <a:lnTo>
                                    <a:pt x="0" y="40"/>
                                  </a:lnTo>
                                  <a:lnTo>
                                    <a:pt x="1" y="36"/>
                                  </a:lnTo>
                                  <a:lnTo>
                                    <a:pt x="1" y="32"/>
                                  </a:lnTo>
                                  <a:lnTo>
                                    <a:pt x="5" y="32"/>
                                  </a:lnTo>
                                  <a:lnTo>
                                    <a:pt x="20" y="26"/>
                                  </a:lnTo>
                                  <a:lnTo>
                                    <a:pt x="33" y="17"/>
                                  </a:lnTo>
                                  <a:lnTo>
                                    <a:pt x="35" y="13"/>
                                  </a:lnTo>
                                  <a:lnTo>
                                    <a:pt x="34" y="7"/>
                                  </a:lnTo>
                                  <a:lnTo>
                                    <a:pt x="34" y="0"/>
                                  </a:lnTo>
                                  <a:lnTo>
                                    <a:pt x="38" y="0"/>
                                  </a:lnTo>
                                  <a:lnTo>
                                    <a:pt x="43" y="0"/>
                                  </a:lnTo>
                                  <a:lnTo>
                                    <a:pt x="47" y="1"/>
                                  </a:lnTo>
                                  <a:lnTo>
                                    <a:pt x="44" y="6"/>
                                  </a:lnTo>
                                  <a:lnTo>
                                    <a:pt x="46" y="11"/>
                                  </a:lnTo>
                                  <a:lnTo>
                                    <a:pt x="43" y="23"/>
                                  </a:lnTo>
                                  <a:lnTo>
                                    <a:pt x="64" y="17"/>
                                  </a:lnTo>
                                  <a:lnTo>
                                    <a:pt x="83" y="14"/>
                                  </a:lnTo>
                                  <a:lnTo>
                                    <a:pt x="88" y="25"/>
                                  </a:lnTo>
                                  <a:lnTo>
                                    <a:pt x="81" y="30"/>
                                  </a:lnTo>
                                  <a:lnTo>
                                    <a:pt x="82" y="37"/>
                                  </a:lnTo>
                                  <a:lnTo>
                                    <a:pt x="60" y="36"/>
                                  </a:lnTo>
                                  <a:lnTo>
                                    <a:pt x="39" y="36"/>
                                  </a:lnTo>
                                  <a:lnTo>
                                    <a:pt x="21" y="41"/>
                                  </a:lnTo>
                                  <a:lnTo>
                                    <a:pt x="15" y="4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7" name="Group 7593"/>
                        <wpg:cNvGrpSpPr>
                          <a:grpSpLocks/>
                        </wpg:cNvGrpSpPr>
                        <wpg:grpSpPr bwMode="auto">
                          <a:xfrm>
                            <a:off x="2677" y="3590"/>
                            <a:ext cx="54" cy="20"/>
                            <a:chOff x="2677" y="3590"/>
                            <a:chExt cx="54" cy="20"/>
                          </a:xfrm>
                        </wpg:grpSpPr>
                        <wps:wsp>
                          <wps:cNvPr id="7788" name="Freeform 7594"/>
                          <wps:cNvSpPr>
                            <a:spLocks/>
                          </wps:cNvSpPr>
                          <wps:spPr bwMode="auto">
                            <a:xfrm>
                              <a:off x="2677" y="3590"/>
                              <a:ext cx="54" cy="20"/>
                            </a:xfrm>
                            <a:custGeom>
                              <a:avLst/>
                              <a:gdLst>
                                <a:gd name="T0" fmla="+- 0 2729 2677"/>
                                <a:gd name="T1" fmla="*/ T0 w 54"/>
                                <a:gd name="T2" fmla="+- 0 3607 3590"/>
                                <a:gd name="T3" fmla="*/ 3607 h 20"/>
                                <a:gd name="T4" fmla="+- 0 2708 2677"/>
                                <a:gd name="T5" fmla="*/ T4 w 54"/>
                                <a:gd name="T6" fmla="+- 0 3609 3590"/>
                                <a:gd name="T7" fmla="*/ 3609 h 20"/>
                                <a:gd name="T8" fmla="+- 0 2697 2677"/>
                                <a:gd name="T9" fmla="*/ T8 w 54"/>
                                <a:gd name="T10" fmla="+- 0 3609 3590"/>
                                <a:gd name="T11" fmla="*/ 3609 h 20"/>
                                <a:gd name="T12" fmla="+- 0 2680 2677"/>
                                <a:gd name="T13" fmla="*/ T12 w 54"/>
                                <a:gd name="T14" fmla="+- 0 3605 3590"/>
                                <a:gd name="T15" fmla="*/ 3605 h 20"/>
                                <a:gd name="T16" fmla="+- 0 2679 2677"/>
                                <a:gd name="T17" fmla="*/ T16 w 54"/>
                                <a:gd name="T18" fmla="+- 0 3599 3590"/>
                                <a:gd name="T19" fmla="*/ 3599 h 20"/>
                                <a:gd name="T20" fmla="+- 0 2677 2677"/>
                                <a:gd name="T21" fmla="*/ T20 w 54"/>
                                <a:gd name="T22" fmla="+- 0 3593 3590"/>
                                <a:gd name="T23" fmla="*/ 3593 h 20"/>
                                <a:gd name="T24" fmla="+- 0 2679 2677"/>
                                <a:gd name="T25" fmla="*/ T24 w 54"/>
                                <a:gd name="T26" fmla="+- 0 3594 3590"/>
                                <a:gd name="T27" fmla="*/ 3594 h 20"/>
                                <a:gd name="T28" fmla="+- 0 2681 2677"/>
                                <a:gd name="T29" fmla="*/ T28 w 54"/>
                                <a:gd name="T30" fmla="+- 0 3594 3590"/>
                                <a:gd name="T31" fmla="*/ 3594 h 20"/>
                                <a:gd name="T32" fmla="+- 0 2683 2677"/>
                                <a:gd name="T33" fmla="*/ T32 w 54"/>
                                <a:gd name="T34" fmla="+- 0 3594 3590"/>
                                <a:gd name="T35" fmla="*/ 3594 h 20"/>
                                <a:gd name="T36" fmla="+- 0 2685 2677"/>
                                <a:gd name="T37" fmla="*/ T36 w 54"/>
                                <a:gd name="T38" fmla="+- 0 3598 3590"/>
                                <a:gd name="T39" fmla="*/ 3598 h 20"/>
                                <a:gd name="T40" fmla="+- 0 2687 2677"/>
                                <a:gd name="T41" fmla="*/ T40 w 54"/>
                                <a:gd name="T42" fmla="+- 0 3602 3590"/>
                                <a:gd name="T43" fmla="*/ 3602 h 20"/>
                                <a:gd name="T44" fmla="+- 0 2691 2677"/>
                                <a:gd name="T45" fmla="*/ T44 w 54"/>
                                <a:gd name="T46" fmla="+- 0 3606 3590"/>
                                <a:gd name="T47" fmla="*/ 3606 h 20"/>
                                <a:gd name="T48" fmla="+- 0 2697 2677"/>
                                <a:gd name="T49" fmla="*/ T48 w 54"/>
                                <a:gd name="T50" fmla="+- 0 3596 3590"/>
                                <a:gd name="T51" fmla="*/ 3596 h 20"/>
                                <a:gd name="T52" fmla="+- 0 2713 2677"/>
                                <a:gd name="T53" fmla="*/ T52 w 54"/>
                                <a:gd name="T54" fmla="+- 0 3597 3590"/>
                                <a:gd name="T55" fmla="*/ 3597 h 20"/>
                                <a:gd name="T56" fmla="+- 0 2722 2677"/>
                                <a:gd name="T57" fmla="*/ T56 w 54"/>
                                <a:gd name="T58" fmla="+- 0 3590 3590"/>
                                <a:gd name="T59" fmla="*/ 3590 h 20"/>
                                <a:gd name="T60" fmla="+- 0 2721 2677"/>
                                <a:gd name="T61" fmla="*/ T60 w 54"/>
                                <a:gd name="T62" fmla="+- 0 3592 3590"/>
                                <a:gd name="T63" fmla="*/ 3592 h 20"/>
                                <a:gd name="T64" fmla="+- 0 2720 2677"/>
                                <a:gd name="T65" fmla="*/ T64 w 54"/>
                                <a:gd name="T66" fmla="+- 0 3595 3590"/>
                                <a:gd name="T67" fmla="*/ 3595 h 20"/>
                                <a:gd name="T68" fmla="+- 0 2727 2677"/>
                                <a:gd name="T69" fmla="*/ T68 w 54"/>
                                <a:gd name="T70" fmla="+- 0 3594 3590"/>
                                <a:gd name="T71" fmla="*/ 3594 h 20"/>
                                <a:gd name="T72" fmla="+- 0 2729 2677"/>
                                <a:gd name="T73" fmla="*/ T72 w 54"/>
                                <a:gd name="T74" fmla="+- 0 3597 3590"/>
                                <a:gd name="T75" fmla="*/ 3597 h 20"/>
                                <a:gd name="T76" fmla="+- 0 2731 2677"/>
                                <a:gd name="T77" fmla="*/ T76 w 54"/>
                                <a:gd name="T78" fmla="+- 0 3601 3590"/>
                                <a:gd name="T79" fmla="*/ 3601 h 20"/>
                                <a:gd name="T80" fmla="+- 0 2729 2677"/>
                                <a:gd name="T81" fmla="*/ T80 w 54"/>
                                <a:gd name="T82" fmla="+- 0 3607 3590"/>
                                <a:gd name="T83" fmla="*/ 3607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 h="20">
                                  <a:moveTo>
                                    <a:pt x="52" y="17"/>
                                  </a:moveTo>
                                  <a:lnTo>
                                    <a:pt x="31" y="19"/>
                                  </a:lnTo>
                                  <a:lnTo>
                                    <a:pt x="20" y="19"/>
                                  </a:lnTo>
                                  <a:lnTo>
                                    <a:pt x="3" y="15"/>
                                  </a:lnTo>
                                  <a:lnTo>
                                    <a:pt x="2" y="9"/>
                                  </a:lnTo>
                                  <a:lnTo>
                                    <a:pt x="0" y="3"/>
                                  </a:lnTo>
                                  <a:lnTo>
                                    <a:pt x="2" y="4"/>
                                  </a:lnTo>
                                  <a:lnTo>
                                    <a:pt x="4" y="4"/>
                                  </a:lnTo>
                                  <a:lnTo>
                                    <a:pt x="6" y="4"/>
                                  </a:lnTo>
                                  <a:lnTo>
                                    <a:pt x="8" y="8"/>
                                  </a:lnTo>
                                  <a:lnTo>
                                    <a:pt x="10" y="12"/>
                                  </a:lnTo>
                                  <a:lnTo>
                                    <a:pt x="14" y="16"/>
                                  </a:lnTo>
                                  <a:lnTo>
                                    <a:pt x="20" y="6"/>
                                  </a:lnTo>
                                  <a:lnTo>
                                    <a:pt x="36" y="7"/>
                                  </a:lnTo>
                                  <a:lnTo>
                                    <a:pt x="45" y="0"/>
                                  </a:lnTo>
                                  <a:lnTo>
                                    <a:pt x="44" y="2"/>
                                  </a:lnTo>
                                  <a:lnTo>
                                    <a:pt x="43" y="5"/>
                                  </a:lnTo>
                                  <a:lnTo>
                                    <a:pt x="50" y="4"/>
                                  </a:lnTo>
                                  <a:lnTo>
                                    <a:pt x="52" y="7"/>
                                  </a:lnTo>
                                  <a:lnTo>
                                    <a:pt x="54" y="11"/>
                                  </a:lnTo>
                                  <a:lnTo>
                                    <a:pt x="52" y="1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9" name="Group 7595"/>
                        <wpg:cNvGrpSpPr>
                          <a:grpSpLocks/>
                        </wpg:cNvGrpSpPr>
                        <wpg:grpSpPr bwMode="auto">
                          <a:xfrm>
                            <a:off x="2738" y="3579"/>
                            <a:ext cx="13" cy="4"/>
                            <a:chOff x="2738" y="3579"/>
                            <a:chExt cx="13" cy="4"/>
                          </a:xfrm>
                        </wpg:grpSpPr>
                        <wps:wsp>
                          <wps:cNvPr id="7790" name="Freeform 7596"/>
                          <wps:cNvSpPr>
                            <a:spLocks/>
                          </wps:cNvSpPr>
                          <wps:spPr bwMode="auto">
                            <a:xfrm>
                              <a:off x="2738" y="3579"/>
                              <a:ext cx="13" cy="4"/>
                            </a:xfrm>
                            <a:custGeom>
                              <a:avLst/>
                              <a:gdLst>
                                <a:gd name="T0" fmla="+- 0 2738 2738"/>
                                <a:gd name="T1" fmla="*/ T0 w 13"/>
                                <a:gd name="T2" fmla="+- 0 3582 3579"/>
                                <a:gd name="T3" fmla="*/ 3582 h 4"/>
                                <a:gd name="T4" fmla="+- 0 2739 2738"/>
                                <a:gd name="T5" fmla="*/ T4 w 13"/>
                                <a:gd name="T6" fmla="+- 0 3580 3579"/>
                                <a:gd name="T7" fmla="*/ 3580 h 4"/>
                                <a:gd name="T8" fmla="+- 0 2740 2738"/>
                                <a:gd name="T9" fmla="*/ T8 w 13"/>
                                <a:gd name="T10" fmla="+- 0 3579 3579"/>
                                <a:gd name="T11" fmla="*/ 3579 h 4"/>
                                <a:gd name="T12" fmla="+- 0 2743 2738"/>
                                <a:gd name="T13" fmla="*/ T12 w 13"/>
                                <a:gd name="T14" fmla="+- 0 3579 3579"/>
                                <a:gd name="T15" fmla="*/ 3579 h 4"/>
                                <a:gd name="T16" fmla="+- 0 2746 2738"/>
                                <a:gd name="T17" fmla="*/ T16 w 13"/>
                                <a:gd name="T18" fmla="+- 0 3579 3579"/>
                                <a:gd name="T19" fmla="*/ 3579 h 4"/>
                                <a:gd name="T20" fmla="+- 0 2748 2738"/>
                                <a:gd name="T21" fmla="*/ T20 w 13"/>
                                <a:gd name="T22" fmla="+- 0 3579 3579"/>
                                <a:gd name="T23" fmla="*/ 3579 h 4"/>
                                <a:gd name="T24" fmla="+- 0 2750 2738"/>
                                <a:gd name="T25" fmla="*/ T24 w 13"/>
                                <a:gd name="T26" fmla="+- 0 3579 3579"/>
                                <a:gd name="T27" fmla="*/ 3579 h 4"/>
                                <a:gd name="T28" fmla="+- 0 2747 2738"/>
                                <a:gd name="T29" fmla="*/ T28 w 13"/>
                                <a:gd name="T30" fmla="+- 0 3581 3579"/>
                                <a:gd name="T31" fmla="*/ 3581 h 4"/>
                                <a:gd name="T32" fmla="+- 0 2742 2738"/>
                                <a:gd name="T33" fmla="*/ T32 w 13"/>
                                <a:gd name="T34" fmla="+- 0 3582 3579"/>
                                <a:gd name="T35" fmla="*/ 3582 h 4"/>
                                <a:gd name="T36" fmla="+- 0 2738 2738"/>
                                <a:gd name="T37" fmla="*/ T36 w 13"/>
                                <a:gd name="T38" fmla="+- 0 3582 3579"/>
                                <a:gd name="T39" fmla="*/ 358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4">
                                  <a:moveTo>
                                    <a:pt x="0" y="3"/>
                                  </a:moveTo>
                                  <a:lnTo>
                                    <a:pt x="1" y="1"/>
                                  </a:lnTo>
                                  <a:lnTo>
                                    <a:pt x="2" y="0"/>
                                  </a:lnTo>
                                  <a:lnTo>
                                    <a:pt x="5" y="0"/>
                                  </a:lnTo>
                                  <a:lnTo>
                                    <a:pt x="8" y="0"/>
                                  </a:lnTo>
                                  <a:lnTo>
                                    <a:pt x="10" y="0"/>
                                  </a:lnTo>
                                  <a:lnTo>
                                    <a:pt x="12" y="0"/>
                                  </a:lnTo>
                                  <a:lnTo>
                                    <a:pt x="9" y="2"/>
                                  </a:lnTo>
                                  <a:lnTo>
                                    <a:pt x="4" y="3"/>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1" name="Group 7597"/>
                        <wpg:cNvGrpSpPr>
                          <a:grpSpLocks/>
                        </wpg:cNvGrpSpPr>
                        <wpg:grpSpPr bwMode="auto">
                          <a:xfrm>
                            <a:off x="2784" y="3593"/>
                            <a:ext cx="27" cy="16"/>
                            <a:chOff x="2784" y="3593"/>
                            <a:chExt cx="27" cy="16"/>
                          </a:xfrm>
                        </wpg:grpSpPr>
                        <wps:wsp>
                          <wps:cNvPr id="7792" name="Freeform 7598"/>
                          <wps:cNvSpPr>
                            <a:spLocks/>
                          </wps:cNvSpPr>
                          <wps:spPr bwMode="auto">
                            <a:xfrm>
                              <a:off x="2784" y="3593"/>
                              <a:ext cx="27" cy="16"/>
                            </a:xfrm>
                            <a:custGeom>
                              <a:avLst/>
                              <a:gdLst>
                                <a:gd name="T0" fmla="+- 0 2811 2784"/>
                                <a:gd name="T1" fmla="*/ T0 w 27"/>
                                <a:gd name="T2" fmla="+- 0 3609 3593"/>
                                <a:gd name="T3" fmla="*/ 3609 h 16"/>
                                <a:gd name="T4" fmla="+- 0 2798 2784"/>
                                <a:gd name="T5" fmla="*/ T4 w 27"/>
                                <a:gd name="T6" fmla="+- 0 3601 3593"/>
                                <a:gd name="T7" fmla="*/ 3601 h 16"/>
                                <a:gd name="T8" fmla="+- 0 2784 2784"/>
                                <a:gd name="T9" fmla="*/ T8 w 27"/>
                                <a:gd name="T10" fmla="+- 0 3602 3593"/>
                                <a:gd name="T11" fmla="*/ 3602 h 16"/>
                                <a:gd name="T12" fmla="+- 0 2784 2784"/>
                                <a:gd name="T13" fmla="*/ T12 w 27"/>
                                <a:gd name="T14" fmla="+- 0 3599 3593"/>
                                <a:gd name="T15" fmla="*/ 3599 h 16"/>
                                <a:gd name="T16" fmla="+- 0 2788 2784"/>
                                <a:gd name="T17" fmla="*/ T16 w 27"/>
                                <a:gd name="T18" fmla="+- 0 3596 3593"/>
                                <a:gd name="T19" fmla="*/ 3596 h 16"/>
                                <a:gd name="T20" fmla="+- 0 2793 2784"/>
                                <a:gd name="T21" fmla="*/ T20 w 27"/>
                                <a:gd name="T22" fmla="+- 0 3595 3593"/>
                                <a:gd name="T23" fmla="*/ 3595 h 16"/>
                                <a:gd name="T24" fmla="+- 0 2794 2784"/>
                                <a:gd name="T25" fmla="*/ T24 w 27"/>
                                <a:gd name="T26" fmla="+- 0 3595 3593"/>
                                <a:gd name="T27" fmla="*/ 3595 h 16"/>
                                <a:gd name="T28" fmla="+- 0 2795 2784"/>
                                <a:gd name="T29" fmla="*/ T28 w 27"/>
                                <a:gd name="T30" fmla="+- 0 3595 3593"/>
                                <a:gd name="T31" fmla="*/ 3595 h 16"/>
                                <a:gd name="T32" fmla="+- 0 2796 2784"/>
                                <a:gd name="T33" fmla="*/ T32 w 27"/>
                                <a:gd name="T34" fmla="+- 0 3595 3593"/>
                                <a:gd name="T35" fmla="*/ 3595 h 16"/>
                                <a:gd name="T36" fmla="+- 0 2799 2784"/>
                                <a:gd name="T37" fmla="*/ T36 w 27"/>
                                <a:gd name="T38" fmla="+- 0 3595 3593"/>
                                <a:gd name="T39" fmla="*/ 3595 h 16"/>
                                <a:gd name="T40" fmla="+- 0 2802 2784"/>
                                <a:gd name="T41" fmla="*/ T40 w 27"/>
                                <a:gd name="T42" fmla="+- 0 3594 3593"/>
                                <a:gd name="T43" fmla="*/ 3594 h 16"/>
                                <a:gd name="T44" fmla="+- 0 2805 2784"/>
                                <a:gd name="T45" fmla="*/ T44 w 27"/>
                                <a:gd name="T46" fmla="+- 0 3593 3593"/>
                                <a:gd name="T47" fmla="*/ 3593 h 16"/>
                                <a:gd name="T48" fmla="+- 0 2807 2784"/>
                                <a:gd name="T49" fmla="*/ T48 w 27"/>
                                <a:gd name="T50" fmla="+- 0 3593 3593"/>
                                <a:gd name="T51" fmla="*/ 3593 h 16"/>
                                <a:gd name="T52" fmla="+- 0 2809 2784"/>
                                <a:gd name="T53" fmla="*/ T52 w 27"/>
                                <a:gd name="T54" fmla="+- 0 3594 3593"/>
                                <a:gd name="T55" fmla="*/ 3594 h 16"/>
                                <a:gd name="T56" fmla="+- 0 2811 2784"/>
                                <a:gd name="T57" fmla="*/ T56 w 27"/>
                                <a:gd name="T58" fmla="+- 0 3594 3593"/>
                                <a:gd name="T59" fmla="*/ 3594 h 16"/>
                                <a:gd name="T60" fmla="+- 0 2811 2784"/>
                                <a:gd name="T61" fmla="*/ T60 w 27"/>
                                <a:gd name="T62" fmla="+- 0 3599 3593"/>
                                <a:gd name="T63" fmla="*/ 3599 h 16"/>
                                <a:gd name="T64" fmla="+- 0 2811 2784"/>
                                <a:gd name="T65" fmla="*/ T64 w 27"/>
                                <a:gd name="T66" fmla="+- 0 3604 3593"/>
                                <a:gd name="T67" fmla="*/ 3604 h 16"/>
                                <a:gd name="T68" fmla="+- 0 2811 2784"/>
                                <a:gd name="T69" fmla="*/ T68 w 27"/>
                                <a:gd name="T70" fmla="+- 0 3609 3593"/>
                                <a:gd name="T71" fmla="*/ 360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6">
                                  <a:moveTo>
                                    <a:pt x="27" y="16"/>
                                  </a:moveTo>
                                  <a:lnTo>
                                    <a:pt x="14" y="8"/>
                                  </a:lnTo>
                                  <a:lnTo>
                                    <a:pt x="0" y="9"/>
                                  </a:lnTo>
                                  <a:lnTo>
                                    <a:pt x="0" y="6"/>
                                  </a:lnTo>
                                  <a:lnTo>
                                    <a:pt x="4" y="3"/>
                                  </a:lnTo>
                                  <a:lnTo>
                                    <a:pt x="9" y="2"/>
                                  </a:lnTo>
                                  <a:lnTo>
                                    <a:pt x="10" y="2"/>
                                  </a:lnTo>
                                  <a:lnTo>
                                    <a:pt x="11" y="2"/>
                                  </a:lnTo>
                                  <a:lnTo>
                                    <a:pt x="12" y="2"/>
                                  </a:lnTo>
                                  <a:lnTo>
                                    <a:pt x="15" y="2"/>
                                  </a:lnTo>
                                  <a:lnTo>
                                    <a:pt x="18" y="1"/>
                                  </a:lnTo>
                                  <a:lnTo>
                                    <a:pt x="21" y="0"/>
                                  </a:lnTo>
                                  <a:lnTo>
                                    <a:pt x="23" y="0"/>
                                  </a:lnTo>
                                  <a:lnTo>
                                    <a:pt x="25" y="1"/>
                                  </a:lnTo>
                                  <a:lnTo>
                                    <a:pt x="27" y="1"/>
                                  </a:lnTo>
                                  <a:lnTo>
                                    <a:pt x="27" y="6"/>
                                  </a:lnTo>
                                  <a:lnTo>
                                    <a:pt x="27" y="11"/>
                                  </a:lnTo>
                                  <a:lnTo>
                                    <a:pt x="27"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3" name="Group 7599"/>
                        <wpg:cNvGrpSpPr>
                          <a:grpSpLocks/>
                        </wpg:cNvGrpSpPr>
                        <wpg:grpSpPr bwMode="auto">
                          <a:xfrm>
                            <a:off x="2873" y="3562"/>
                            <a:ext cx="9" cy="5"/>
                            <a:chOff x="2873" y="3562"/>
                            <a:chExt cx="9" cy="5"/>
                          </a:xfrm>
                        </wpg:grpSpPr>
                        <wps:wsp>
                          <wps:cNvPr id="7794" name="Freeform 7600"/>
                          <wps:cNvSpPr>
                            <a:spLocks/>
                          </wps:cNvSpPr>
                          <wps:spPr bwMode="auto">
                            <a:xfrm>
                              <a:off x="2873" y="3562"/>
                              <a:ext cx="9" cy="5"/>
                            </a:xfrm>
                            <a:custGeom>
                              <a:avLst/>
                              <a:gdLst>
                                <a:gd name="T0" fmla="+- 0 2873 2873"/>
                                <a:gd name="T1" fmla="*/ T0 w 9"/>
                                <a:gd name="T2" fmla="+- 0 3567 3562"/>
                                <a:gd name="T3" fmla="*/ 3567 h 5"/>
                                <a:gd name="T4" fmla="+- 0 2874 2873"/>
                                <a:gd name="T5" fmla="*/ T4 w 9"/>
                                <a:gd name="T6" fmla="+- 0 3565 3562"/>
                                <a:gd name="T7" fmla="*/ 3565 h 5"/>
                                <a:gd name="T8" fmla="+- 0 2876 2873"/>
                                <a:gd name="T9" fmla="*/ T8 w 9"/>
                                <a:gd name="T10" fmla="+- 0 3563 3562"/>
                                <a:gd name="T11" fmla="*/ 3563 h 5"/>
                                <a:gd name="T12" fmla="+- 0 2878 2873"/>
                                <a:gd name="T13" fmla="*/ T12 w 9"/>
                                <a:gd name="T14" fmla="+- 0 3562 3562"/>
                                <a:gd name="T15" fmla="*/ 3562 h 5"/>
                                <a:gd name="T16" fmla="+- 0 2879 2873"/>
                                <a:gd name="T17" fmla="*/ T16 w 9"/>
                                <a:gd name="T18" fmla="+- 0 3563 3562"/>
                                <a:gd name="T19" fmla="*/ 3563 h 5"/>
                                <a:gd name="T20" fmla="+- 0 2881 2873"/>
                                <a:gd name="T21" fmla="*/ T20 w 9"/>
                                <a:gd name="T22" fmla="+- 0 3564 3562"/>
                                <a:gd name="T23" fmla="*/ 3564 h 5"/>
                                <a:gd name="T24" fmla="+- 0 2882 2873"/>
                                <a:gd name="T25" fmla="*/ T24 w 9"/>
                                <a:gd name="T26" fmla="+- 0 3565 3562"/>
                                <a:gd name="T27" fmla="*/ 3565 h 5"/>
                                <a:gd name="T28" fmla="+- 0 2879 2873"/>
                                <a:gd name="T29" fmla="*/ T28 w 9"/>
                                <a:gd name="T30" fmla="+- 0 3566 3562"/>
                                <a:gd name="T31" fmla="*/ 3566 h 5"/>
                                <a:gd name="T32" fmla="+- 0 2876 2873"/>
                                <a:gd name="T33" fmla="*/ T32 w 9"/>
                                <a:gd name="T34" fmla="+- 0 3566 3562"/>
                                <a:gd name="T35" fmla="*/ 3566 h 5"/>
                                <a:gd name="T36" fmla="+- 0 2873 2873"/>
                                <a:gd name="T37" fmla="*/ T36 w 9"/>
                                <a:gd name="T38" fmla="+- 0 3567 3562"/>
                                <a:gd name="T39" fmla="*/ 356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5">
                                  <a:moveTo>
                                    <a:pt x="0" y="5"/>
                                  </a:moveTo>
                                  <a:lnTo>
                                    <a:pt x="1" y="3"/>
                                  </a:lnTo>
                                  <a:lnTo>
                                    <a:pt x="3" y="1"/>
                                  </a:lnTo>
                                  <a:lnTo>
                                    <a:pt x="5" y="0"/>
                                  </a:lnTo>
                                  <a:lnTo>
                                    <a:pt x="6" y="1"/>
                                  </a:lnTo>
                                  <a:lnTo>
                                    <a:pt x="8" y="2"/>
                                  </a:lnTo>
                                  <a:lnTo>
                                    <a:pt x="9" y="3"/>
                                  </a:lnTo>
                                  <a:lnTo>
                                    <a:pt x="6" y="4"/>
                                  </a:lnTo>
                                  <a:lnTo>
                                    <a:pt x="3" y="4"/>
                                  </a:lnTo>
                                  <a:lnTo>
                                    <a:pt x="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 name="Group 7601"/>
                        <wpg:cNvGrpSpPr>
                          <a:grpSpLocks/>
                        </wpg:cNvGrpSpPr>
                        <wpg:grpSpPr bwMode="auto">
                          <a:xfrm>
                            <a:off x="2877" y="3649"/>
                            <a:ext cx="27" cy="16"/>
                            <a:chOff x="2877" y="3649"/>
                            <a:chExt cx="27" cy="16"/>
                          </a:xfrm>
                        </wpg:grpSpPr>
                        <wps:wsp>
                          <wps:cNvPr id="7796" name="Freeform 7602"/>
                          <wps:cNvSpPr>
                            <a:spLocks/>
                          </wps:cNvSpPr>
                          <wps:spPr bwMode="auto">
                            <a:xfrm>
                              <a:off x="2877" y="3649"/>
                              <a:ext cx="27" cy="16"/>
                            </a:xfrm>
                            <a:custGeom>
                              <a:avLst/>
                              <a:gdLst>
                                <a:gd name="T0" fmla="+- 0 2877 2877"/>
                                <a:gd name="T1" fmla="*/ T0 w 27"/>
                                <a:gd name="T2" fmla="+- 0 3659 3649"/>
                                <a:gd name="T3" fmla="*/ 3659 h 16"/>
                                <a:gd name="T4" fmla="+- 0 2885 2877"/>
                                <a:gd name="T5" fmla="*/ T4 w 27"/>
                                <a:gd name="T6" fmla="+- 0 3649 3649"/>
                                <a:gd name="T7" fmla="*/ 3649 h 16"/>
                                <a:gd name="T8" fmla="+- 0 2904 2877"/>
                                <a:gd name="T9" fmla="*/ T8 w 27"/>
                                <a:gd name="T10" fmla="+- 0 3652 3649"/>
                                <a:gd name="T11" fmla="*/ 3652 h 16"/>
                                <a:gd name="T12" fmla="+- 0 2899 2877"/>
                                <a:gd name="T13" fmla="*/ T12 w 27"/>
                                <a:gd name="T14" fmla="+- 0 3664 3649"/>
                                <a:gd name="T15" fmla="*/ 3664 h 16"/>
                                <a:gd name="T16" fmla="+- 0 2883 2877"/>
                                <a:gd name="T17" fmla="*/ T16 w 27"/>
                                <a:gd name="T18" fmla="+- 0 3664 3649"/>
                                <a:gd name="T19" fmla="*/ 3664 h 16"/>
                                <a:gd name="T20" fmla="+- 0 2877 2877"/>
                                <a:gd name="T21" fmla="*/ T20 w 27"/>
                                <a:gd name="T22" fmla="+- 0 3659 3649"/>
                                <a:gd name="T23" fmla="*/ 3659 h 16"/>
                              </a:gdLst>
                              <a:ahLst/>
                              <a:cxnLst>
                                <a:cxn ang="0">
                                  <a:pos x="T1" y="T3"/>
                                </a:cxn>
                                <a:cxn ang="0">
                                  <a:pos x="T5" y="T7"/>
                                </a:cxn>
                                <a:cxn ang="0">
                                  <a:pos x="T9" y="T11"/>
                                </a:cxn>
                                <a:cxn ang="0">
                                  <a:pos x="T13" y="T15"/>
                                </a:cxn>
                                <a:cxn ang="0">
                                  <a:pos x="T17" y="T19"/>
                                </a:cxn>
                                <a:cxn ang="0">
                                  <a:pos x="T21" y="T23"/>
                                </a:cxn>
                              </a:cxnLst>
                              <a:rect l="0" t="0" r="r" b="b"/>
                              <a:pathLst>
                                <a:path w="27" h="16">
                                  <a:moveTo>
                                    <a:pt x="0" y="10"/>
                                  </a:moveTo>
                                  <a:lnTo>
                                    <a:pt x="8" y="0"/>
                                  </a:lnTo>
                                  <a:lnTo>
                                    <a:pt x="27" y="3"/>
                                  </a:lnTo>
                                  <a:lnTo>
                                    <a:pt x="22" y="15"/>
                                  </a:lnTo>
                                  <a:lnTo>
                                    <a:pt x="6" y="15"/>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7" name="Group 7603"/>
                        <wpg:cNvGrpSpPr>
                          <a:grpSpLocks/>
                        </wpg:cNvGrpSpPr>
                        <wpg:grpSpPr bwMode="auto">
                          <a:xfrm>
                            <a:off x="2900" y="3596"/>
                            <a:ext cx="57" cy="19"/>
                            <a:chOff x="2900" y="3596"/>
                            <a:chExt cx="57" cy="19"/>
                          </a:xfrm>
                        </wpg:grpSpPr>
                        <wps:wsp>
                          <wps:cNvPr id="7798" name="Freeform 7604"/>
                          <wps:cNvSpPr>
                            <a:spLocks/>
                          </wps:cNvSpPr>
                          <wps:spPr bwMode="auto">
                            <a:xfrm>
                              <a:off x="2900" y="3596"/>
                              <a:ext cx="57" cy="19"/>
                            </a:xfrm>
                            <a:custGeom>
                              <a:avLst/>
                              <a:gdLst>
                                <a:gd name="T0" fmla="+- 0 2926 2900"/>
                                <a:gd name="T1" fmla="*/ T0 w 57"/>
                                <a:gd name="T2" fmla="+- 0 3606 3596"/>
                                <a:gd name="T3" fmla="*/ 3606 h 19"/>
                                <a:gd name="T4" fmla="+- 0 2913 2900"/>
                                <a:gd name="T5" fmla="*/ T4 w 57"/>
                                <a:gd name="T6" fmla="+- 0 3614 3596"/>
                                <a:gd name="T7" fmla="*/ 3614 h 19"/>
                                <a:gd name="T8" fmla="+- 0 2900 2900"/>
                                <a:gd name="T9" fmla="*/ T8 w 57"/>
                                <a:gd name="T10" fmla="+- 0 3612 3596"/>
                                <a:gd name="T11" fmla="*/ 3612 h 19"/>
                                <a:gd name="T12" fmla="+- 0 2913 2900"/>
                                <a:gd name="T13" fmla="*/ T12 w 57"/>
                                <a:gd name="T14" fmla="+- 0 3598 3596"/>
                                <a:gd name="T15" fmla="*/ 3598 h 19"/>
                                <a:gd name="T16" fmla="+- 0 2926 2900"/>
                                <a:gd name="T17" fmla="*/ T16 w 57"/>
                                <a:gd name="T18" fmla="+- 0 3596 3596"/>
                                <a:gd name="T19" fmla="*/ 3596 h 19"/>
                                <a:gd name="T20" fmla="+- 0 2941 2900"/>
                                <a:gd name="T21" fmla="*/ T20 w 57"/>
                                <a:gd name="T22" fmla="+- 0 3599 3596"/>
                                <a:gd name="T23" fmla="*/ 3599 h 19"/>
                                <a:gd name="T24" fmla="+- 0 2957 2900"/>
                                <a:gd name="T25" fmla="*/ T24 w 57"/>
                                <a:gd name="T26" fmla="+- 0 3602 3596"/>
                                <a:gd name="T27" fmla="*/ 3602 h 19"/>
                                <a:gd name="T28" fmla="+- 0 2947 2900"/>
                                <a:gd name="T29" fmla="*/ T28 w 57"/>
                                <a:gd name="T30" fmla="+- 0 3609 3596"/>
                                <a:gd name="T31" fmla="*/ 3609 h 19"/>
                                <a:gd name="T32" fmla="+- 0 2929 2900"/>
                                <a:gd name="T33" fmla="*/ T32 w 57"/>
                                <a:gd name="T34" fmla="+- 0 3606 3596"/>
                                <a:gd name="T35" fmla="*/ 3606 h 19"/>
                                <a:gd name="T36" fmla="+- 0 2926 2900"/>
                                <a:gd name="T37" fmla="*/ T36 w 57"/>
                                <a:gd name="T38" fmla="+- 0 3606 3596"/>
                                <a:gd name="T39" fmla="*/ 3606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19">
                                  <a:moveTo>
                                    <a:pt x="26" y="10"/>
                                  </a:moveTo>
                                  <a:lnTo>
                                    <a:pt x="13" y="18"/>
                                  </a:lnTo>
                                  <a:lnTo>
                                    <a:pt x="0" y="16"/>
                                  </a:lnTo>
                                  <a:lnTo>
                                    <a:pt x="13" y="2"/>
                                  </a:lnTo>
                                  <a:lnTo>
                                    <a:pt x="26" y="0"/>
                                  </a:lnTo>
                                  <a:lnTo>
                                    <a:pt x="41" y="3"/>
                                  </a:lnTo>
                                  <a:lnTo>
                                    <a:pt x="57" y="6"/>
                                  </a:lnTo>
                                  <a:lnTo>
                                    <a:pt x="47" y="13"/>
                                  </a:lnTo>
                                  <a:lnTo>
                                    <a:pt x="29" y="10"/>
                                  </a:lnTo>
                                  <a:lnTo>
                                    <a:pt x="26"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9" name="Group 7605"/>
                        <wpg:cNvGrpSpPr>
                          <a:grpSpLocks/>
                        </wpg:cNvGrpSpPr>
                        <wpg:grpSpPr bwMode="auto">
                          <a:xfrm>
                            <a:off x="2938" y="3560"/>
                            <a:ext cx="25" cy="8"/>
                            <a:chOff x="2938" y="3560"/>
                            <a:chExt cx="25" cy="8"/>
                          </a:xfrm>
                        </wpg:grpSpPr>
                        <wps:wsp>
                          <wps:cNvPr id="7800" name="Freeform 7606"/>
                          <wps:cNvSpPr>
                            <a:spLocks/>
                          </wps:cNvSpPr>
                          <wps:spPr bwMode="auto">
                            <a:xfrm>
                              <a:off x="2938" y="3560"/>
                              <a:ext cx="25" cy="8"/>
                            </a:xfrm>
                            <a:custGeom>
                              <a:avLst/>
                              <a:gdLst>
                                <a:gd name="T0" fmla="+- 0 2938 2938"/>
                                <a:gd name="T1" fmla="*/ T0 w 25"/>
                                <a:gd name="T2" fmla="+- 0 3567 3560"/>
                                <a:gd name="T3" fmla="*/ 3567 h 8"/>
                                <a:gd name="T4" fmla="+- 0 2940 2938"/>
                                <a:gd name="T5" fmla="*/ T4 w 25"/>
                                <a:gd name="T6" fmla="+- 0 3563 3560"/>
                                <a:gd name="T7" fmla="*/ 3563 h 8"/>
                                <a:gd name="T8" fmla="+- 0 2943 2938"/>
                                <a:gd name="T9" fmla="*/ T8 w 25"/>
                                <a:gd name="T10" fmla="+- 0 3561 3560"/>
                                <a:gd name="T11" fmla="*/ 3561 h 8"/>
                                <a:gd name="T12" fmla="+- 0 2949 2938"/>
                                <a:gd name="T13" fmla="*/ T12 w 25"/>
                                <a:gd name="T14" fmla="+- 0 3563 3560"/>
                                <a:gd name="T15" fmla="*/ 3563 h 8"/>
                                <a:gd name="T16" fmla="+- 0 2959 2938"/>
                                <a:gd name="T17" fmla="*/ T16 w 25"/>
                                <a:gd name="T18" fmla="+- 0 3560 3560"/>
                                <a:gd name="T19" fmla="*/ 3560 h 8"/>
                                <a:gd name="T20" fmla="+- 0 2961 2938"/>
                                <a:gd name="T21" fmla="*/ T20 w 25"/>
                                <a:gd name="T22" fmla="+- 0 3563 3560"/>
                                <a:gd name="T23" fmla="*/ 3563 h 8"/>
                                <a:gd name="T24" fmla="+- 0 2963 2938"/>
                                <a:gd name="T25" fmla="*/ T24 w 25"/>
                                <a:gd name="T26" fmla="+- 0 3567 3560"/>
                                <a:gd name="T27" fmla="*/ 3567 h 8"/>
                                <a:gd name="T28" fmla="+- 0 2955 2938"/>
                                <a:gd name="T29" fmla="*/ T28 w 25"/>
                                <a:gd name="T30" fmla="+- 0 3568 3560"/>
                                <a:gd name="T31" fmla="*/ 3568 h 8"/>
                                <a:gd name="T32" fmla="+- 0 2947 2938"/>
                                <a:gd name="T33" fmla="*/ T32 w 25"/>
                                <a:gd name="T34" fmla="+- 0 3567 3560"/>
                                <a:gd name="T35" fmla="*/ 3567 h 8"/>
                                <a:gd name="T36" fmla="+- 0 2938 2938"/>
                                <a:gd name="T37" fmla="*/ T36 w 25"/>
                                <a:gd name="T38" fmla="+- 0 3567 3560"/>
                                <a:gd name="T39" fmla="*/ 356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8">
                                  <a:moveTo>
                                    <a:pt x="0" y="7"/>
                                  </a:moveTo>
                                  <a:lnTo>
                                    <a:pt x="2" y="3"/>
                                  </a:lnTo>
                                  <a:lnTo>
                                    <a:pt x="5" y="1"/>
                                  </a:lnTo>
                                  <a:lnTo>
                                    <a:pt x="11" y="3"/>
                                  </a:lnTo>
                                  <a:lnTo>
                                    <a:pt x="21" y="0"/>
                                  </a:lnTo>
                                  <a:lnTo>
                                    <a:pt x="23" y="3"/>
                                  </a:lnTo>
                                  <a:lnTo>
                                    <a:pt x="25" y="7"/>
                                  </a:lnTo>
                                  <a:lnTo>
                                    <a:pt x="17" y="8"/>
                                  </a:lnTo>
                                  <a:lnTo>
                                    <a:pt x="9" y="7"/>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1" name="Group 7607"/>
                        <wpg:cNvGrpSpPr>
                          <a:grpSpLocks/>
                        </wpg:cNvGrpSpPr>
                        <wpg:grpSpPr bwMode="auto">
                          <a:xfrm>
                            <a:off x="2974" y="3598"/>
                            <a:ext cx="51" cy="18"/>
                            <a:chOff x="2974" y="3598"/>
                            <a:chExt cx="51" cy="18"/>
                          </a:xfrm>
                        </wpg:grpSpPr>
                        <wps:wsp>
                          <wps:cNvPr id="7802" name="Freeform 7608"/>
                          <wps:cNvSpPr>
                            <a:spLocks/>
                          </wps:cNvSpPr>
                          <wps:spPr bwMode="auto">
                            <a:xfrm>
                              <a:off x="2974" y="3598"/>
                              <a:ext cx="51" cy="18"/>
                            </a:xfrm>
                            <a:custGeom>
                              <a:avLst/>
                              <a:gdLst>
                                <a:gd name="T0" fmla="+- 0 2974 2974"/>
                                <a:gd name="T1" fmla="*/ T0 w 51"/>
                                <a:gd name="T2" fmla="+- 0 3602 3598"/>
                                <a:gd name="T3" fmla="*/ 3602 h 18"/>
                                <a:gd name="T4" fmla="+- 0 2986 2974"/>
                                <a:gd name="T5" fmla="*/ T4 w 51"/>
                                <a:gd name="T6" fmla="+- 0 3607 3598"/>
                                <a:gd name="T7" fmla="*/ 3607 h 18"/>
                                <a:gd name="T8" fmla="+- 0 2999 2974"/>
                                <a:gd name="T9" fmla="*/ T8 w 51"/>
                                <a:gd name="T10" fmla="+- 0 3603 3598"/>
                                <a:gd name="T11" fmla="*/ 3603 h 18"/>
                                <a:gd name="T12" fmla="+- 0 3012 2974"/>
                                <a:gd name="T13" fmla="*/ T12 w 51"/>
                                <a:gd name="T14" fmla="+- 0 3598 3598"/>
                                <a:gd name="T15" fmla="*/ 3598 h 18"/>
                                <a:gd name="T16" fmla="+- 0 3024 2974"/>
                                <a:gd name="T17" fmla="*/ T16 w 51"/>
                                <a:gd name="T18" fmla="+- 0 3601 3598"/>
                                <a:gd name="T19" fmla="*/ 3601 h 18"/>
                                <a:gd name="T20" fmla="+- 0 3011 2974"/>
                                <a:gd name="T21" fmla="*/ T20 w 51"/>
                                <a:gd name="T22" fmla="+- 0 3609 3598"/>
                                <a:gd name="T23" fmla="*/ 3609 h 18"/>
                                <a:gd name="T24" fmla="+- 0 2995 2974"/>
                                <a:gd name="T25" fmla="*/ T24 w 51"/>
                                <a:gd name="T26" fmla="+- 0 3615 3598"/>
                                <a:gd name="T27" fmla="*/ 3615 h 18"/>
                                <a:gd name="T28" fmla="+- 0 2980 2974"/>
                                <a:gd name="T29" fmla="*/ T28 w 51"/>
                                <a:gd name="T30" fmla="+- 0 3613 3598"/>
                                <a:gd name="T31" fmla="*/ 3613 h 18"/>
                                <a:gd name="T32" fmla="+- 0 2974 2974"/>
                                <a:gd name="T33" fmla="*/ T32 w 51"/>
                                <a:gd name="T34" fmla="+- 0 3602 3598"/>
                                <a:gd name="T35" fmla="*/ 360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8">
                                  <a:moveTo>
                                    <a:pt x="0" y="4"/>
                                  </a:moveTo>
                                  <a:lnTo>
                                    <a:pt x="12" y="9"/>
                                  </a:lnTo>
                                  <a:lnTo>
                                    <a:pt x="25" y="5"/>
                                  </a:lnTo>
                                  <a:lnTo>
                                    <a:pt x="38" y="0"/>
                                  </a:lnTo>
                                  <a:lnTo>
                                    <a:pt x="50" y="3"/>
                                  </a:lnTo>
                                  <a:lnTo>
                                    <a:pt x="37" y="11"/>
                                  </a:lnTo>
                                  <a:lnTo>
                                    <a:pt x="21" y="17"/>
                                  </a:lnTo>
                                  <a:lnTo>
                                    <a:pt x="6" y="15"/>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3" name="Group 7609"/>
                        <wpg:cNvGrpSpPr>
                          <a:grpSpLocks/>
                        </wpg:cNvGrpSpPr>
                        <wpg:grpSpPr bwMode="auto">
                          <a:xfrm>
                            <a:off x="2982" y="3647"/>
                            <a:ext cx="47" cy="15"/>
                            <a:chOff x="2982" y="3647"/>
                            <a:chExt cx="47" cy="15"/>
                          </a:xfrm>
                        </wpg:grpSpPr>
                        <wps:wsp>
                          <wps:cNvPr id="7804" name="Freeform 7610"/>
                          <wps:cNvSpPr>
                            <a:spLocks/>
                          </wps:cNvSpPr>
                          <wps:spPr bwMode="auto">
                            <a:xfrm>
                              <a:off x="2982" y="3647"/>
                              <a:ext cx="47" cy="15"/>
                            </a:xfrm>
                            <a:custGeom>
                              <a:avLst/>
                              <a:gdLst>
                                <a:gd name="T0" fmla="+- 0 2982 2982"/>
                                <a:gd name="T1" fmla="*/ T0 w 47"/>
                                <a:gd name="T2" fmla="+- 0 3656 3647"/>
                                <a:gd name="T3" fmla="*/ 3656 h 15"/>
                                <a:gd name="T4" fmla="+- 0 2996 2982"/>
                                <a:gd name="T5" fmla="*/ T4 w 47"/>
                                <a:gd name="T6" fmla="+- 0 3647 3647"/>
                                <a:gd name="T7" fmla="*/ 3647 h 15"/>
                                <a:gd name="T8" fmla="+- 0 3012 2982"/>
                                <a:gd name="T9" fmla="*/ T8 w 47"/>
                                <a:gd name="T10" fmla="+- 0 3649 3647"/>
                                <a:gd name="T11" fmla="*/ 3649 h 15"/>
                                <a:gd name="T12" fmla="+- 0 3029 2982"/>
                                <a:gd name="T13" fmla="*/ T12 w 47"/>
                                <a:gd name="T14" fmla="+- 0 3655 3647"/>
                                <a:gd name="T15" fmla="*/ 3655 h 15"/>
                                <a:gd name="T16" fmla="+- 0 3023 2982"/>
                                <a:gd name="T17" fmla="*/ T16 w 47"/>
                                <a:gd name="T18" fmla="+- 0 3661 3647"/>
                                <a:gd name="T19" fmla="*/ 3661 h 15"/>
                                <a:gd name="T20" fmla="+- 0 3008 2982"/>
                                <a:gd name="T21" fmla="*/ T20 w 47"/>
                                <a:gd name="T22" fmla="+- 0 3657 3647"/>
                                <a:gd name="T23" fmla="*/ 3657 h 15"/>
                                <a:gd name="T24" fmla="+- 0 2987 2982"/>
                                <a:gd name="T25" fmla="*/ T24 w 47"/>
                                <a:gd name="T26" fmla="+- 0 3655 3647"/>
                                <a:gd name="T27" fmla="*/ 3655 h 15"/>
                                <a:gd name="T28" fmla="+- 0 2982 2982"/>
                                <a:gd name="T29" fmla="*/ T28 w 47"/>
                                <a:gd name="T30" fmla="+- 0 3656 3647"/>
                                <a:gd name="T31" fmla="*/ 3656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5">
                                  <a:moveTo>
                                    <a:pt x="0" y="9"/>
                                  </a:moveTo>
                                  <a:lnTo>
                                    <a:pt x="14" y="0"/>
                                  </a:lnTo>
                                  <a:lnTo>
                                    <a:pt x="30" y="2"/>
                                  </a:lnTo>
                                  <a:lnTo>
                                    <a:pt x="47" y="8"/>
                                  </a:lnTo>
                                  <a:lnTo>
                                    <a:pt x="41" y="14"/>
                                  </a:lnTo>
                                  <a:lnTo>
                                    <a:pt x="26" y="10"/>
                                  </a:lnTo>
                                  <a:lnTo>
                                    <a:pt x="5" y="8"/>
                                  </a:lnTo>
                                  <a:lnTo>
                                    <a:pt x="0"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5" name="Group 7611"/>
                        <wpg:cNvGrpSpPr>
                          <a:grpSpLocks/>
                        </wpg:cNvGrpSpPr>
                        <wpg:grpSpPr bwMode="auto">
                          <a:xfrm>
                            <a:off x="3147" y="3562"/>
                            <a:ext cx="8" cy="7"/>
                            <a:chOff x="3147" y="3562"/>
                            <a:chExt cx="8" cy="7"/>
                          </a:xfrm>
                        </wpg:grpSpPr>
                        <wps:wsp>
                          <wps:cNvPr id="7806" name="Freeform 7612"/>
                          <wps:cNvSpPr>
                            <a:spLocks/>
                          </wps:cNvSpPr>
                          <wps:spPr bwMode="auto">
                            <a:xfrm>
                              <a:off x="3147" y="3562"/>
                              <a:ext cx="8" cy="7"/>
                            </a:xfrm>
                            <a:custGeom>
                              <a:avLst/>
                              <a:gdLst>
                                <a:gd name="T0" fmla="+- 0 3147 3147"/>
                                <a:gd name="T1" fmla="*/ T0 w 8"/>
                                <a:gd name="T2" fmla="+- 0 3563 3562"/>
                                <a:gd name="T3" fmla="*/ 3563 h 7"/>
                                <a:gd name="T4" fmla="+- 0 3150 3147"/>
                                <a:gd name="T5" fmla="*/ T4 w 8"/>
                                <a:gd name="T6" fmla="+- 0 3563 3562"/>
                                <a:gd name="T7" fmla="*/ 3563 h 7"/>
                                <a:gd name="T8" fmla="+- 0 3152 3147"/>
                                <a:gd name="T9" fmla="*/ T8 w 8"/>
                                <a:gd name="T10" fmla="+- 0 3563 3562"/>
                                <a:gd name="T11" fmla="*/ 3563 h 7"/>
                                <a:gd name="T12" fmla="+- 0 3155 3147"/>
                                <a:gd name="T13" fmla="*/ T12 w 8"/>
                                <a:gd name="T14" fmla="+- 0 3562 3562"/>
                                <a:gd name="T15" fmla="*/ 3562 h 7"/>
                                <a:gd name="T16" fmla="+- 0 3154 3147"/>
                                <a:gd name="T17" fmla="*/ T16 w 8"/>
                                <a:gd name="T18" fmla="+- 0 3565 3562"/>
                                <a:gd name="T19" fmla="*/ 3565 h 7"/>
                                <a:gd name="T20" fmla="+- 0 3154 3147"/>
                                <a:gd name="T21" fmla="*/ T20 w 8"/>
                                <a:gd name="T22" fmla="+- 0 3567 3562"/>
                                <a:gd name="T23" fmla="*/ 3567 h 7"/>
                                <a:gd name="T24" fmla="+- 0 3155 3147"/>
                                <a:gd name="T25" fmla="*/ T24 w 8"/>
                                <a:gd name="T26" fmla="+- 0 3569 3562"/>
                                <a:gd name="T27" fmla="*/ 3569 h 7"/>
                                <a:gd name="T28" fmla="+- 0 3152 3147"/>
                                <a:gd name="T29" fmla="*/ T28 w 8"/>
                                <a:gd name="T30" fmla="+- 0 3567 3562"/>
                                <a:gd name="T31" fmla="*/ 3567 h 7"/>
                                <a:gd name="T32" fmla="+- 0 3150 3147"/>
                                <a:gd name="T33" fmla="*/ T32 w 8"/>
                                <a:gd name="T34" fmla="+- 0 3565 3562"/>
                                <a:gd name="T35" fmla="*/ 3565 h 7"/>
                                <a:gd name="T36" fmla="+- 0 3147 3147"/>
                                <a:gd name="T37" fmla="*/ T36 w 8"/>
                                <a:gd name="T38" fmla="+- 0 3563 3562"/>
                                <a:gd name="T39" fmla="*/ 356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7">
                                  <a:moveTo>
                                    <a:pt x="0" y="1"/>
                                  </a:moveTo>
                                  <a:lnTo>
                                    <a:pt x="3" y="1"/>
                                  </a:lnTo>
                                  <a:lnTo>
                                    <a:pt x="5" y="1"/>
                                  </a:lnTo>
                                  <a:lnTo>
                                    <a:pt x="8" y="0"/>
                                  </a:lnTo>
                                  <a:lnTo>
                                    <a:pt x="7" y="3"/>
                                  </a:lnTo>
                                  <a:lnTo>
                                    <a:pt x="7" y="5"/>
                                  </a:lnTo>
                                  <a:lnTo>
                                    <a:pt x="8" y="7"/>
                                  </a:lnTo>
                                  <a:lnTo>
                                    <a:pt x="5" y="5"/>
                                  </a:lnTo>
                                  <a:lnTo>
                                    <a:pt x="3" y="3"/>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7" name="Group 7613"/>
                        <wpg:cNvGrpSpPr>
                          <a:grpSpLocks/>
                        </wpg:cNvGrpSpPr>
                        <wpg:grpSpPr bwMode="auto">
                          <a:xfrm>
                            <a:off x="3171" y="3553"/>
                            <a:ext cx="15" cy="9"/>
                            <a:chOff x="3171" y="3553"/>
                            <a:chExt cx="15" cy="9"/>
                          </a:xfrm>
                        </wpg:grpSpPr>
                        <wps:wsp>
                          <wps:cNvPr id="7808" name="Freeform 7614"/>
                          <wps:cNvSpPr>
                            <a:spLocks/>
                          </wps:cNvSpPr>
                          <wps:spPr bwMode="auto">
                            <a:xfrm>
                              <a:off x="3171" y="3553"/>
                              <a:ext cx="15" cy="9"/>
                            </a:xfrm>
                            <a:custGeom>
                              <a:avLst/>
                              <a:gdLst>
                                <a:gd name="T0" fmla="+- 0 3172 3171"/>
                                <a:gd name="T1" fmla="*/ T0 w 15"/>
                                <a:gd name="T2" fmla="+- 0 3561 3553"/>
                                <a:gd name="T3" fmla="*/ 3561 h 9"/>
                                <a:gd name="T4" fmla="+- 0 3171 3171"/>
                                <a:gd name="T5" fmla="*/ T4 w 15"/>
                                <a:gd name="T6" fmla="+- 0 3557 3553"/>
                                <a:gd name="T7" fmla="*/ 3557 h 9"/>
                                <a:gd name="T8" fmla="+- 0 3172 3171"/>
                                <a:gd name="T9" fmla="*/ T8 w 15"/>
                                <a:gd name="T10" fmla="+- 0 3554 3553"/>
                                <a:gd name="T11" fmla="*/ 3554 h 9"/>
                                <a:gd name="T12" fmla="+- 0 3179 3171"/>
                                <a:gd name="T13" fmla="*/ T12 w 15"/>
                                <a:gd name="T14" fmla="+- 0 3553 3553"/>
                                <a:gd name="T15" fmla="*/ 3553 h 9"/>
                                <a:gd name="T16" fmla="+- 0 3179 3171"/>
                                <a:gd name="T17" fmla="*/ T16 w 15"/>
                                <a:gd name="T18" fmla="+- 0 3556 3553"/>
                                <a:gd name="T19" fmla="*/ 3556 h 9"/>
                                <a:gd name="T20" fmla="+- 0 3182 3171"/>
                                <a:gd name="T21" fmla="*/ T20 w 15"/>
                                <a:gd name="T22" fmla="+- 0 3558 3553"/>
                                <a:gd name="T23" fmla="*/ 3558 h 9"/>
                                <a:gd name="T24" fmla="+- 0 3186 3171"/>
                                <a:gd name="T25" fmla="*/ T24 w 15"/>
                                <a:gd name="T26" fmla="+- 0 3559 3553"/>
                                <a:gd name="T27" fmla="*/ 3559 h 9"/>
                                <a:gd name="T28" fmla="+- 0 3181 3171"/>
                                <a:gd name="T29" fmla="*/ T28 w 15"/>
                                <a:gd name="T30" fmla="+- 0 3560 3553"/>
                                <a:gd name="T31" fmla="*/ 3560 h 9"/>
                                <a:gd name="T32" fmla="+- 0 3176 3171"/>
                                <a:gd name="T33" fmla="*/ T32 w 15"/>
                                <a:gd name="T34" fmla="+- 0 3561 3553"/>
                                <a:gd name="T35" fmla="*/ 3561 h 9"/>
                                <a:gd name="T36" fmla="+- 0 3172 3171"/>
                                <a:gd name="T37" fmla="*/ T36 w 15"/>
                                <a:gd name="T38" fmla="+- 0 3561 3553"/>
                                <a:gd name="T39" fmla="*/ 35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9">
                                  <a:moveTo>
                                    <a:pt x="1" y="8"/>
                                  </a:moveTo>
                                  <a:lnTo>
                                    <a:pt x="0" y="4"/>
                                  </a:lnTo>
                                  <a:lnTo>
                                    <a:pt x="1" y="1"/>
                                  </a:lnTo>
                                  <a:lnTo>
                                    <a:pt x="8" y="0"/>
                                  </a:lnTo>
                                  <a:lnTo>
                                    <a:pt x="8" y="3"/>
                                  </a:lnTo>
                                  <a:lnTo>
                                    <a:pt x="11" y="5"/>
                                  </a:lnTo>
                                  <a:lnTo>
                                    <a:pt x="15" y="6"/>
                                  </a:lnTo>
                                  <a:lnTo>
                                    <a:pt x="10" y="7"/>
                                  </a:lnTo>
                                  <a:lnTo>
                                    <a:pt x="5" y="8"/>
                                  </a:lnTo>
                                  <a:lnTo>
                                    <a:pt x="1"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9" name="Group 7615"/>
                        <wpg:cNvGrpSpPr>
                          <a:grpSpLocks/>
                        </wpg:cNvGrpSpPr>
                        <wpg:grpSpPr bwMode="auto">
                          <a:xfrm>
                            <a:off x="3254" y="3564"/>
                            <a:ext cx="8" cy="2"/>
                            <a:chOff x="3254" y="3564"/>
                            <a:chExt cx="8" cy="2"/>
                          </a:xfrm>
                        </wpg:grpSpPr>
                        <wps:wsp>
                          <wps:cNvPr id="7810" name="Freeform 7616"/>
                          <wps:cNvSpPr>
                            <a:spLocks/>
                          </wps:cNvSpPr>
                          <wps:spPr bwMode="auto">
                            <a:xfrm>
                              <a:off x="3254" y="3564"/>
                              <a:ext cx="8" cy="2"/>
                            </a:xfrm>
                            <a:custGeom>
                              <a:avLst/>
                              <a:gdLst>
                                <a:gd name="T0" fmla="+- 0 3254 3254"/>
                                <a:gd name="T1" fmla="*/ T0 w 8"/>
                                <a:gd name="T2" fmla="+- 0 3564 3564"/>
                                <a:gd name="T3" fmla="*/ 3564 h 1"/>
                                <a:gd name="T4" fmla="+- 0 3256 3254"/>
                                <a:gd name="T5" fmla="*/ T4 w 8"/>
                                <a:gd name="T6" fmla="+- 0 3564 3564"/>
                                <a:gd name="T7" fmla="*/ 3564 h 1"/>
                                <a:gd name="T8" fmla="+- 0 3258 3254"/>
                                <a:gd name="T9" fmla="*/ T8 w 8"/>
                                <a:gd name="T10" fmla="+- 0 3564 3564"/>
                                <a:gd name="T11" fmla="*/ 3564 h 1"/>
                                <a:gd name="T12" fmla="+- 0 3261 3254"/>
                                <a:gd name="T13" fmla="*/ T12 w 8"/>
                                <a:gd name="T14" fmla="+- 0 3564 3564"/>
                                <a:gd name="T15" fmla="*/ 3564 h 1"/>
                                <a:gd name="T16" fmla="+- 0 3261 3254"/>
                                <a:gd name="T17" fmla="*/ T16 w 8"/>
                                <a:gd name="T18" fmla="+- 0 3564 3564"/>
                                <a:gd name="T19" fmla="*/ 3564 h 1"/>
                                <a:gd name="T20" fmla="+- 0 3258 3254"/>
                                <a:gd name="T21" fmla="*/ T20 w 8"/>
                                <a:gd name="T22" fmla="+- 0 3564 3564"/>
                                <a:gd name="T23" fmla="*/ 3564 h 1"/>
                                <a:gd name="T24" fmla="+- 0 3256 3254"/>
                                <a:gd name="T25" fmla="*/ T24 w 8"/>
                                <a:gd name="T26" fmla="+- 0 3564 3564"/>
                                <a:gd name="T27" fmla="*/ 3564 h 1"/>
                                <a:gd name="T28" fmla="+- 0 3254 3254"/>
                                <a:gd name="T29" fmla="*/ T28 w 8"/>
                                <a:gd name="T30" fmla="+- 0 3564 3564"/>
                                <a:gd name="T31" fmla="*/ 3564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
                                  <a:moveTo>
                                    <a:pt x="0" y="0"/>
                                  </a:moveTo>
                                  <a:lnTo>
                                    <a:pt x="2" y="0"/>
                                  </a:lnTo>
                                  <a:lnTo>
                                    <a:pt x="4" y="0"/>
                                  </a:lnTo>
                                  <a:lnTo>
                                    <a:pt x="7" y="0"/>
                                  </a:lnTo>
                                  <a:lnTo>
                                    <a:pt x="4" y="0"/>
                                  </a:lnTo>
                                  <a:lnTo>
                                    <a:pt x="2" y="0"/>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1" name="Group 7617"/>
                        <wpg:cNvGrpSpPr>
                          <a:grpSpLocks/>
                        </wpg:cNvGrpSpPr>
                        <wpg:grpSpPr bwMode="auto">
                          <a:xfrm>
                            <a:off x="3275" y="3576"/>
                            <a:ext cx="16" cy="14"/>
                            <a:chOff x="3275" y="3576"/>
                            <a:chExt cx="16" cy="14"/>
                          </a:xfrm>
                        </wpg:grpSpPr>
                        <wps:wsp>
                          <wps:cNvPr id="7812" name="Freeform 7618"/>
                          <wps:cNvSpPr>
                            <a:spLocks/>
                          </wps:cNvSpPr>
                          <wps:spPr bwMode="auto">
                            <a:xfrm>
                              <a:off x="3275" y="3576"/>
                              <a:ext cx="16" cy="14"/>
                            </a:xfrm>
                            <a:custGeom>
                              <a:avLst/>
                              <a:gdLst>
                                <a:gd name="T0" fmla="+- 0 3279 3275"/>
                                <a:gd name="T1" fmla="*/ T0 w 16"/>
                                <a:gd name="T2" fmla="+- 0 3588 3576"/>
                                <a:gd name="T3" fmla="*/ 3588 h 14"/>
                                <a:gd name="T4" fmla="+- 0 3278 3275"/>
                                <a:gd name="T5" fmla="*/ T4 w 16"/>
                                <a:gd name="T6" fmla="+- 0 3583 3576"/>
                                <a:gd name="T7" fmla="*/ 3583 h 14"/>
                                <a:gd name="T8" fmla="+- 0 3277 3275"/>
                                <a:gd name="T9" fmla="*/ T8 w 16"/>
                                <a:gd name="T10" fmla="+- 0 3579 3576"/>
                                <a:gd name="T11" fmla="*/ 3579 h 14"/>
                                <a:gd name="T12" fmla="+- 0 3275 3275"/>
                                <a:gd name="T13" fmla="*/ T12 w 16"/>
                                <a:gd name="T14" fmla="+- 0 3576 3576"/>
                                <a:gd name="T15" fmla="*/ 3576 h 14"/>
                                <a:gd name="T16" fmla="+- 0 3281 3275"/>
                                <a:gd name="T17" fmla="*/ T16 w 16"/>
                                <a:gd name="T18" fmla="+- 0 3576 3576"/>
                                <a:gd name="T19" fmla="*/ 3576 h 14"/>
                                <a:gd name="T20" fmla="+- 0 3286 3275"/>
                                <a:gd name="T21" fmla="*/ T20 w 16"/>
                                <a:gd name="T22" fmla="+- 0 3578 3576"/>
                                <a:gd name="T23" fmla="*/ 3578 h 14"/>
                                <a:gd name="T24" fmla="+- 0 3290 3275"/>
                                <a:gd name="T25" fmla="*/ T24 w 16"/>
                                <a:gd name="T26" fmla="+- 0 3583 3576"/>
                                <a:gd name="T27" fmla="*/ 3583 h 14"/>
                                <a:gd name="T28" fmla="+- 0 3291 3275"/>
                                <a:gd name="T29" fmla="*/ T28 w 16"/>
                                <a:gd name="T30" fmla="+- 0 3589 3576"/>
                                <a:gd name="T31" fmla="*/ 3589 h 14"/>
                                <a:gd name="T32" fmla="+- 0 3285 3275"/>
                                <a:gd name="T33" fmla="*/ T32 w 16"/>
                                <a:gd name="T34" fmla="+- 0 3588 3576"/>
                                <a:gd name="T35" fmla="*/ 3588 h 14"/>
                                <a:gd name="T36" fmla="+- 0 3279 3275"/>
                                <a:gd name="T37" fmla="*/ T36 w 16"/>
                                <a:gd name="T38" fmla="+- 0 3588 3576"/>
                                <a:gd name="T39" fmla="*/ 3588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4">
                                  <a:moveTo>
                                    <a:pt x="4" y="12"/>
                                  </a:moveTo>
                                  <a:lnTo>
                                    <a:pt x="3" y="7"/>
                                  </a:lnTo>
                                  <a:lnTo>
                                    <a:pt x="2" y="3"/>
                                  </a:lnTo>
                                  <a:lnTo>
                                    <a:pt x="0" y="0"/>
                                  </a:lnTo>
                                  <a:lnTo>
                                    <a:pt x="6" y="0"/>
                                  </a:lnTo>
                                  <a:lnTo>
                                    <a:pt x="11" y="2"/>
                                  </a:lnTo>
                                  <a:lnTo>
                                    <a:pt x="15" y="7"/>
                                  </a:lnTo>
                                  <a:lnTo>
                                    <a:pt x="16" y="13"/>
                                  </a:lnTo>
                                  <a:lnTo>
                                    <a:pt x="10" y="12"/>
                                  </a:lnTo>
                                  <a:lnTo>
                                    <a:pt x="4"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3" name="Group 7619"/>
                        <wpg:cNvGrpSpPr>
                          <a:grpSpLocks/>
                        </wpg:cNvGrpSpPr>
                        <wpg:grpSpPr bwMode="auto">
                          <a:xfrm>
                            <a:off x="3323" y="3550"/>
                            <a:ext cx="112" cy="45"/>
                            <a:chOff x="3323" y="3550"/>
                            <a:chExt cx="112" cy="45"/>
                          </a:xfrm>
                        </wpg:grpSpPr>
                        <wps:wsp>
                          <wps:cNvPr id="7814" name="Freeform 7620"/>
                          <wps:cNvSpPr>
                            <a:spLocks/>
                          </wps:cNvSpPr>
                          <wps:spPr bwMode="auto">
                            <a:xfrm>
                              <a:off x="3323" y="3550"/>
                              <a:ext cx="112" cy="45"/>
                            </a:xfrm>
                            <a:custGeom>
                              <a:avLst/>
                              <a:gdLst>
                                <a:gd name="T0" fmla="+- 0 3431 3323"/>
                                <a:gd name="T1" fmla="*/ T0 w 112"/>
                                <a:gd name="T2" fmla="+- 0 3558 3550"/>
                                <a:gd name="T3" fmla="*/ 3558 h 45"/>
                                <a:gd name="T4" fmla="+- 0 3429 3323"/>
                                <a:gd name="T5" fmla="*/ T4 w 112"/>
                                <a:gd name="T6" fmla="+- 0 3557 3550"/>
                                <a:gd name="T7" fmla="*/ 3557 h 45"/>
                                <a:gd name="T8" fmla="+- 0 3426 3323"/>
                                <a:gd name="T9" fmla="*/ T8 w 112"/>
                                <a:gd name="T10" fmla="+- 0 3556 3550"/>
                                <a:gd name="T11" fmla="*/ 3556 h 45"/>
                                <a:gd name="T12" fmla="+- 0 3425 3323"/>
                                <a:gd name="T13" fmla="*/ T12 w 112"/>
                                <a:gd name="T14" fmla="+- 0 3556 3550"/>
                                <a:gd name="T15" fmla="*/ 3556 h 45"/>
                                <a:gd name="T16" fmla="+- 0 3419 3323"/>
                                <a:gd name="T17" fmla="*/ T16 w 112"/>
                                <a:gd name="T18" fmla="+- 0 3567 3550"/>
                                <a:gd name="T19" fmla="*/ 3567 h 45"/>
                                <a:gd name="T20" fmla="+- 0 3407 3323"/>
                                <a:gd name="T21" fmla="*/ T20 w 112"/>
                                <a:gd name="T22" fmla="+- 0 3572 3550"/>
                                <a:gd name="T23" fmla="*/ 3572 h 45"/>
                                <a:gd name="T24" fmla="+- 0 3406 3323"/>
                                <a:gd name="T25" fmla="*/ T24 w 112"/>
                                <a:gd name="T26" fmla="+- 0 3575 3550"/>
                                <a:gd name="T27" fmla="*/ 3575 h 45"/>
                                <a:gd name="T28" fmla="+- 0 3408 3323"/>
                                <a:gd name="T29" fmla="*/ T28 w 112"/>
                                <a:gd name="T30" fmla="+- 0 3574 3550"/>
                                <a:gd name="T31" fmla="*/ 3574 h 45"/>
                                <a:gd name="T32" fmla="+- 0 3409 3323"/>
                                <a:gd name="T33" fmla="*/ T32 w 112"/>
                                <a:gd name="T34" fmla="+- 0 3574 3550"/>
                                <a:gd name="T35" fmla="*/ 3574 h 45"/>
                                <a:gd name="T36" fmla="+- 0 3409 3323"/>
                                <a:gd name="T37" fmla="*/ T36 w 112"/>
                                <a:gd name="T38" fmla="+- 0 3580 3550"/>
                                <a:gd name="T39" fmla="*/ 3580 h 45"/>
                                <a:gd name="T40" fmla="+- 0 3413 3323"/>
                                <a:gd name="T41" fmla="*/ T40 w 112"/>
                                <a:gd name="T42" fmla="+- 0 3584 3550"/>
                                <a:gd name="T43" fmla="*/ 3584 h 45"/>
                                <a:gd name="T44" fmla="+- 0 3418 3323"/>
                                <a:gd name="T45" fmla="*/ T44 w 112"/>
                                <a:gd name="T46" fmla="+- 0 3585 3550"/>
                                <a:gd name="T47" fmla="*/ 3585 h 45"/>
                                <a:gd name="T48" fmla="+- 0 3400 3323"/>
                                <a:gd name="T49" fmla="*/ T48 w 112"/>
                                <a:gd name="T50" fmla="+- 0 3588 3550"/>
                                <a:gd name="T51" fmla="*/ 3588 h 45"/>
                                <a:gd name="T52" fmla="+- 0 3385 3323"/>
                                <a:gd name="T53" fmla="*/ T52 w 112"/>
                                <a:gd name="T54" fmla="+- 0 3594 3550"/>
                                <a:gd name="T55" fmla="*/ 3594 h 45"/>
                                <a:gd name="T56" fmla="+- 0 3373 3323"/>
                                <a:gd name="T57" fmla="*/ T56 w 112"/>
                                <a:gd name="T58" fmla="+- 0 3585 3550"/>
                                <a:gd name="T59" fmla="*/ 3585 h 45"/>
                                <a:gd name="T60" fmla="+- 0 3385 3323"/>
                                <a:gd name="T61" fmla="*/ T60 w 112"/>
                                <a:gd name="T62" fmla="+- 0 3586 3550"/>
                                <a:gd name="T63" fmla="*/ 3586 h 45"/>
                                <a:gd name="T64" fmla="+- 0 3381 3323"/>
                                <a:gd name="T65" fmla="*/ T64 w 112"/>
                                <a:gd name="T66" fmla="+- 0 3570 3550"/>
                                <a:gd name="T67" fmla="*/ 3570 h 45"/>
                                <a:gd name="T68" fmla="+- 0 3371 3323"/>
                                <a:gd name="T69" fmla="*/ T68 w 112"/>
                                <a:gd name="T70" fmla="+- 0 3566 3550"/>
                                <a:gd name="T71" fmla="*/ 3566 h 45"/>
                                <a:gd name="T72" fmla="+- 0 3356 3323"/>
                                <a:gd name="T73" fmla="*/ T72 w 112"/>
                                <a:gd name="T74" fmla="+- 0 3562 3550"/>
                                <a:gd name="T75" fmla="*/ 3562 h 45"/>
                                <a:gd name="T76" fmla="+- 0 3350 3323"/>
                                <a:gd name="T77" fmla="*/ T76 w 112"/>
                                <a:gd name="T78" fmla="+- 0 3571 3550"/>
                                <a:gd name="T79" fmla="*/ 3571 h 45"/>
                                <a:gd name="T80" fmla="+- 0 3338 3323"/>
                                <a:gd name="T81" fmla="*/ T80 w 112"/>
                                <a:gd name="T82" fmla="+- 0 3573 3550"/>
                                <a:gd name="T83" fmla="*/ 3573 h 45"/>
                                <a:gd name="T84" fmla="+- 0 3326 3323"/>
                                <a:gd name="T85" fmla="*/ T84 w 112"/>
                                <a:gd name="T86" fmla="+- 0 3581 3550"/>
                                <a:gd name="T87" fmla="*/ 3581 h 45"/>
                                <a:gd name="T88" fmla="+- 0 3323 3323"/>
                                <a:gd name="T89" fmla="*/ T88 w 112"/>
                                <a:gd name="T90" fmla="+- 0 3565 3550"/>
                                <a:gd name="T91" fmla="*/ 3565 h 45"/>
                                <a:gd name="T92" fmla="+- 0 3339 3323"/>
                                <a:gd name="T93" fmla="*/ T92 w 112"/>
                                <a:gd name="T94" fmla="+- 0 3566 3550"/>
                                <a:gd name="T95" fmla="*/ 3566 h 45"/>
                                <a:gd name="T96" fmla="+- 0 3348 3323"/>
                                <a:gd name="T97" fmla="*/ T96 w 112"/>
                                <a:gd name="T98" fmla="+- 0 3559 3550"/>
                                <a:gd name="T99" fmla="*/ 3559 h 45"/>
                                <a:gd name="T100" fmla="+- 0 3347 3323"/>
                                <a:gd name="T101" fmla="*/ T100 w 112"/>
                                <a:gd name="T102" fmla="+- 0 3551 3550"/>
                                <a:gd name="T103" fmla="*/ 3551 h 45"/>
                                <a:gd name="T104" fmla="+- 0 3342 3323"/>
                                <a:gd name="T105" fmla="*/ T104 w 112"/>
                                <a:gd name="T106" fmla="+- 0 3551 3550"/>
                                <a:gd name="T107" fmla="*/ 3551 h 45"/>
                                <a:gd name="T108" fmla="+- 0 3338 3323"/>
                                <a:gd name="T109" fmla="*/ T108 w 112"/>
                                <a:gd name="T110" fmla="+- 0 3550 3550"/>
                                <a:gd name="T111" fmla="*/ 3550 h 45"/>
                                <a:gd name="T112" fmla="+- 0 3354 3323"/>
                                <a:gd name="T113" fmla="*/ T112 w 112"/>
                                <a:gd name="T114" fmla="+- 0 3550 3550"/>
                                <a:gd name="T115" fmla="*/ 3550 h 45"/>
                                <a:gd name="T116" fmla="+- 0 3353 3323"/>
                                <a:gd name="T117" fmla="*/ T116 w 112"/>
                                <a:gd name="T118" fmla="+- 0 3554 3550"/>
                                <a:gd name="T119" fmla="*/ 3554 h 45"/>
                                <a:gd name="T120" fmla="+- 0 3353 3323"/>
                                <a:gd name="T121" fmla="*/ T120 w 112"/>
                                <a:gd name="T122" fmla="+- 0 3558 3550"/>
                                <a:gd name="T123" fmla="*/ 3558 h 45"/>
                                <a:gd name="T124" fmla="+- 0 3356 3323"/>
                                <a:gd name="T125" fmla="*/ T124 w 112"/>
                                <a:gd name="T126" fmla="+- 0 3561 3550"/>
                                <a:gd name="T127" fmla="*/ 3561 h 45"/>
                                <a:gd name="T128" fmla="+- 0 3378 3323"/>
                                <a:gd name="T129" fmla="*/ T128 w 112"/>
                                <a:gd name="T130" fmla="+- 0 3561 3550"/>
                                <a:gd name="T131" fmla="*/ 3561 h 45"/>
                                <a:gd name="T132" fmla="+- 0 3397 3323"/>
                                <a:gd name="T133" fmla="*/ T132 w 112"/>
                                <a:gd name="T134" fmla="+- 0 3563 3550"/>
                                <a:gd name="T135" fmla="*/ 3563 h 45"/>
                                <a:gd name="T136" fmla="+- 0 3408 3323"/>
                                <a:gd name="T137" fmla="*/ T136 w 112"/>
                                <a:gd name="T138" fmla="+- 0 3560 3550"/>
                                <a:gd name="T139" fmla="*/ 3560 h 45"/>
                                <a:gd name="T140" fmla="+- 0 3398 3323"/>
                                <a:gd name="T141" fmla="*/ T140 w 112"/>
                                <a:gd name="T142" fmla="+- 0 3554 3550"/>
                                <a:gd name="T143" fmla="*/ 3554 h 45"/>
                                <a:gd name="T144" fmla="+- 0 3399 3323"/>
                                <a:gd name="T145" fmla="*/ T144 w 112"/>
                                <a:gd name="T146" fmla="+- 0 3550 3550"/>
                                <a:gd name="T147" fmla="*/ 3550 h 45"/>
                                <a:gd name="T148" fmla="+- 0 3406 3323"/>
                                <a:gd name="T149" fmla="*/ T148 w 112"/>
                                <a:gd name="T150" fmla="+- 0 3550 3550"/>
                                <a:gd name="T151" fmla="*/ 3550 h 45"/>
                                <a:gd name="T152" fmla="+- 0 3411 3323"/>
                                <a:gd name="T153" fmla="*/ T152 w 112"/>
                                <a:gd name="T154" fmla="+- 0 3559 3550"/>
                                <a:gd name="T155" fmla="*/ 3559 h 45"/>
                                <a:gd name="T156" fmla="+- 0 3415 3323"/>
                                <a:gd name="T157" fmla="*/ T156 w 112"/>
                                <a:gd name="T158" fmla="+- 0 3553 3550"/>
                                <a:gd name="T159" fmla="*/ 3553 h 45"/>
                                <a:gd name="T160" fmla="+- 0 3423 3323"/>
                                <a:gd name="T161" fmla="*/ T160 w 112"/>
                                <a:gd name="T162" fmla="+- 0 3550 3550"/>
                                <a:gd name="T163" fmla="*/ 3550 h 45"/>
                                <a:gd name="T164" fmla="+- 0 3434 3323"/>
                                <a:gd name="T165" fmla="*/ T164 w 112"/>
                                <a:gd name="T166" fmla="+- 0 3550 3550"/>
                                <a:gd name="T167" fmla="*/ 3550 h 45"/>
                                <a:gd name="T168" fmla="+- 0 3434 3323"/>
                                <a:gd name="T169" fmla="*/ T168 w 112"/>
                                <a:gd name="T170" fmla="+- 0 3553 3550"/>
                                <a:gd name="T171" fmla="*/ 3553 h 45"/>
                                <a:gd name="T172" fmla="+- 0 3433 3323"/>
                                <a:gd name="T173" fmla="*/ T172 w 112"/>
                                <a:gd name="T174" fmla="+- 0 3555 3550"/>
                                <a:gd name="T175" fmla="*/ 3555 h 45"/>
                                <a:gd name="T176" fmla="+- 0 3431 3323"/>
                                <a:gd name="T177" fmla="*/ T176 w 112"/>
                                <a:gd name="T178" fmla="+- 0 3558 3550"/>
                                <a:gd name="T179" fmla="*/ 355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 h="45">
                                  <a:moveTo>
                                    <a:pt x="108" y="8"/>
                                  </a:moveTo>
                                  <a:lnTo>
                                    <a:pt x="106" y="7"/>
                                  </a:lnTo>
                                  <a:lnTo>
                                    <a:pt x="103" y="6"/>
                                  </a:lnTo>
                                  <a:lnTo>
                                    <a:pt x="102" y="6"/>
                                  </a:lnTo>
                                  <a:lnTo>
                                    <a:pt x="96" y="17"/>
                                  </a:lnTo>
                                  <a:lnTo>
                                    <a:pt x="84" y="22"/>
                                  </a:lnTo>
                                  <a:lnTo>
                                    <a:pt x="83" y="25"/>
                                  </a:lnTo>
                                  <a:lnTo>
                                    <a:pt x="85" y="24"/>
                                  </a:lnTo>
                                  <a:lnTo>
                                    <a:pt x="86" y="24"/>
                                  </a:lnTo>
                                  <a:lnTo>
                                    <a:pt x="86" y="30"/>
                                  </a:lnTo>
                                  <a:lnTo>
                                    <a:pt x="90" y="34"/>
                                  </a:lnTo>
                                  <a:lnTo>
                                    <a:pt x="95" y="35"/>
                                  </a:lnTo>
                                  <a:lnTo>
                                    <a:pt x="77" y="38"/>
                                  </a:lnTo>
                                  <a:lnTo>
                                    <a:pt x="62" y="44"/>
                                  </a:lnTo>
                                  <a:lnTo>
                                    <a:pt x="50" y="35"/>
                                  </a:lnTo>
                                  <a:lnTo>
                                    <a:pt x="62" y="36"/>
                                  </a:lnTo>
                                  <a:lnTo>
                                    <a:pt x="58" y="20"/>
                                  </a:lnTo>
                                  <a:lnTo>
                                    <a:pt x="48" y="16"/>
                                  </a:lnTo>
                                  <a:lnTo>
                                    <a:pt x="33" y="12"/>
                                  </a:lnTo>
                                  <a:lnTo>
                                    <a:pt x="27" y="21"/>
                                  </a:lnTo>
                                  <a:lnTo>
                                    <a:pt x="15" y="23"/>
                                  </a:lnTo>
                                  <a:lnTo>
                                    <a:pt x="3" y="31"/>
                                  </a:lnTo>
                                  <a:lnTo>
                                    <a:pt x="0" y="15"/>
                                  </a:lnTo>
                                  <a:lnTo>
                                    <a:pt x="16" y="16"/>
                                  </a:lnTo>
                                  <a:lnTo>
                                    <a:pt x="25" y="9"/>
                                  </a:lnTo>
                                  <a:lnTo>
                                    <a:pt x="24" y="1"/>
                                  </a:lnTo>
                                  <a:lnTo>
                                    <a:pt x="19" y="1"/>
                                  </a:lnTo>
                                  <a:lnTo>
                                    <a:pt x="15" y="0"/>
                                  </a:lnTo>
                                  <a:lnTo>
                                    <a:pt x="31" y="0"/>
                                  </a:lnTo>
                                  <a:lnTo>
                                    <a:pt x="30" y="4"/>
                                  </a:lnTo>
                                  <a:lnTo>
                                    <a:pt x="30" y="8"/>
                                  </a:lnTo>
                                  <a:lnTo>
                                    <a:pt x="33" y="11"/>
                                  </a:lnTo>
                                  <a:lnTo>
                                    <a:pt x="55" y="11"/>
                                  </a:lnTo>
                                  <a:lnTo>
                                    <a:pt x="74" y="13"/>
                                  </a:lnTo>
                                  <a:lnTo>
                                    <a:pt x="85" y="10"/>
                                  </a:lnTo>
                                  <a:lnTo>
                                    <a:pt x="75" y="4"/>
                                  </a:lnTo>
                                  <a:lnTo>
                                    <a:pt x="76" y="0"/>
                                  </a:lnTo>
                                  <a:lnTo>
                                    <a:pt x="83" y="0"/>
                                  </a:lnTo>
                                  <a:lnTo>
                                    <a:pt x="88" y="9"/>
                                  </a:lnTo>
                                  <a:lnTo>
                                    <a:pt x="92" y="3"/>
                                  </a:lnTo>
                                  <a:lnTo>
                                    <a:pt x="100" y="0"/>
                                  </a:lnTo>
                                  <a:lnTo>
                                    <a:pt x="111" y="0"/>
                                  </a:lnTo>
                                  <a:lnTo>
                                    <a:pt x="111" y="3"/>
                                  </a:lnTo>
                                  <a:lnTo>
                                    <a:pt x="110" y="5"/>
                                  </a:lnTo>
                                  <a:lnTo>
                                    <a:pt x="108"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5" name="Group 7621"/>
                        <wpg:cNvGrpSpPr>
                          <a:grpSpLocks/>
                        </wpg:cNvGrpSpPr>
                        <wpg:grpSpPr bwMode="auto">
                          <a:xfrm>
                            <a:off x="3619" y="3550"/>
                            <a:ext cx="9" cy="2"/>
                            <a:chOff x="3619" y="3550"/>
                            <a:chExt cx="9" cy="2"/>
                          </a:xfrm>
                        </wpg:grpSpPr>
                        <wps:wsp>
                          <wps:cNvPr id="7816" name="Freeform 7622"/>
                          <wps:cNvSpPr>
                            <a:spLocks/>
                          </wps:cNvSpPr>
                          <wps:spPr bwMode="auto">
                            <a:xfrm>
                              <a:off x="3619" y="3550"/>
                              <a:ext cx="9" cy="2"/>
                            </a:xfrm>
                            <a:custGeom>
                              <a:avLst/>
                              <a:gdLst>
                                <a:gd name="T0" fmla="+- 0 3620 3619"/>
                                <a:gd name="T1" fmla="*/ T0 w 9"/>
                                <a:gd name="T2" fmla="+- 0 3551 3550"/>
                                <a:gd name="T3" fmla="*/ 3551 h 2"/>
                                <a:gd name="T4" fmla="+- 0 3620 3619"/>
                                <a:gd name="T5" fmla="*/ T4 w 9"/>
                                <a:gd name="T6" fmla="+- 0 3551 3550"/>
                                <a:gd name="T7" fmla="*/ 3551 h 2"/>
                                <a:gd name="T8" fmla="+- 0 3620 3619"/>
                                <a:gd name="T9" fmla="*/ T8 w 9"/>
                                <a:gd name="T10" fmla="+- 0 3550 3550"/>
                                <a:gd name="T11" fmla="*/ 3550 h 2"/>
                                <a:gd name="T12" fmla="+- 0 3619 3619"/>
                                <a:gd name="T13" fmla="*/ T12 w 9"/>
                                <a:gd name="T14" fmla="+- 0 3550 3550"/>
                                <a:gd name="T15" fmla="*/ 3550 h 2"/>
                                <a:gd name="T16" fmla="+- 0 3628 3619"/>
                                <a:gd name="T17" fmla="*/ T16 w 9"/>
                                <a:gd name="T18" fmla="+- 0 3550 3550"/>
                                <a:gd name="T19" fmla="*/ 3550 h 2"/>
                                <a:gd name="T20" fmla="+- 0 3626 3619"/>
                                <a:gd name="T21" fmla="*/ T20 w 9"/>
                                <a:gd name="T22" fmla="+- 0 3551 3550"/>
                                <a:gd name="T23" fmla="*/ 3551 h 2"/>
                                <a:gd name="T24" fmla="+- 0 3623 3619"/>
                                <a:gd name="T25" fmla="*/ T24 w 9"/>
                                <a:gd name="T26" fmla="+- 0 3551 3550"/>
                                <a:gd name="T27" fmla="*/ 3551 h 2"/>
                                <a:gd name="T28" fmla="+- 0 3620 3619"/>
                                <a:gd name="T29" fmla="*/ T28 w 9"/>
                                <a:gd name="T30" fmla="+- 0 3551 3550"/>
                                <a:gd name="T31" fmla="*/ 3551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
                                  <a:moveTo>
                                    <a:pt x="1" y="1"/>
                                  </a:moveTo>
                                  <a:lnTo>
                                    <a:pt x="1" y="1"/>
                                  </a:lnTo>
                                  <a:lnTo>
                                    <a:pt x="1" y="0"/>
                                  </a:lnTo>
                                  <a:lnTo>
                                    <a:pt x="0" y="0"/>
                                  </a:lnTo>
                                  <a:lnTo>
                                    <a:pt x="9" y="0"/>
                                  </a:lnTo>
                                  <a:lnTo>
                                    <a:pt x="7" y="1"/>
                                  </a:lnTo>
                                  <a:lnTo>
                                    <a:pt x="4" y="1"/>
                                  </a:lnTo>
                                  <a:lnTo>
                                    <a:pt x="1"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7" name="Group 7623"/>
                        <wpg:cNvGrpSpPr>
                          <a:grpSpLocks/>
                        </wpg:cNvGrpSpPr>
                        <wpg:grpSpPr bwMode="auto">
                          <a:xfrm>
                            <a:off x="3913" y="3546"/>
                            <a:ext cx="29" cy="21"/>
                            <a:chOff x="3913" y="3546"/>
                            <a:chExt cx="29" cy="21"/>
                          </a:xfrm>
                        </wpg:grpSpPr>
                        <wps:wsp>
                          <wps:cNvPr id="7818" name="Freeform 7624"/>
                          <wps:cNvSpPr>
                            <a:spLocks/>
                          </wps:cNvSpPr>
                          <wps:spPr bwMode="auto">
                            <a:xfrm>
                              <a:off x="3913" y="3546"/>
                              <a:ext cx="29" cy="21"/>
                            </a:xfrm>
                            <a:custGeom>
                              <a:avLst/>
                              <a:gdLst>
                                <a:gd name="T0" fmla="+- 0 3941 3913"/>
                                <a:gd name="T1" fmla="*/ T0 w 29"/>
                                <a:gd name="T2" fmla="+- 0 3562 3546"/>
                                <a:gd name="T3" fmla="*/ 3562 h 21"/>
                                <a:gd name="T4" fmla="+- 0 3928 3913"/>
                                <a:gd name="T5" fmla="*/ T4 w 29"/>
                                <a:gd name="T6" fmla="+- 0 3567 3546"/>
                                <a:gd name="T7" fmla="*/ 3567 h 21"/>
                                <a:gd name="T8" fmla="+- 0 3923 3913"/>
                                <a:gd name="T9" fmla="*/ T8 w 29"/>
                                <a:gd name="T10" fmla="+- 0 3558 3546"/>
                                <a:gd name="T11" fmla="*/ 3558 h 21"/>
                                <a:gd name="T12" fmla="+- 0 3913 3913"/>
                                <a:gd name="T13" fmla="*/ T12 w 29"/>
                                <a:gd name="T14" fmla="+- 0 3555 3546"/>
                                <a:gd name="T15" fmla="*/ 3555 h 21"/>
                                <a:gd name="T16" fmla="+- 0 3922 3913"/>
                                <a:gd name="T17" fmla="*/ T16 w 29"/>
                                <a:gd name="T18" fmla="+- 0 3553 3546"/>
                                <a:gd name="T19" fmla="*/ 3553 h 21"/>
                                <a:gd name="T20" fmla="+- 0 3936 3913"/>
                                <a:gd name="T21" fmla="*/ T20 w 29"/>
                                <a:gd name="T22" fmla="+- 0 3546 3546"/>
                                <a:gd name="T23" fmla="*/ 3546 h 21"/>
                                <a:gd name="T24" fmla="+- 0 3941 3913"/>
                                <a:gd name="T25" fmla="*/ T24 w 29"/>
                                <a:gd name="T26" fmla="+- 0 3557 3546"/>
                                <a:gd name="T27" fmla="*/ 3557 h 21"/>
                                <a:gd name="T28" fmla="+- 0 3941 3913"/>
                                <a:gd name="T29" fmla="*/ T28 w 29"/>
                                <a:gd name="T30" fmla="+- 0 3559 3546"/>
                                <a:gd name="T31" fmla="*/ 3559 h 21"/>
                                <a:gd name="T32" fmla="+- 0 3941 3913"/>
                                <a:gd name="T33" fmla="*/ T32 w 29"/>
                                <a:gd name="T34" fmla="+- 0 3561 3546"/>
                                <a:gd name="T35" fmla="*/ 3561 h 21"/>
                                <a:gd name="T36" fmla="+- 0 3941 3913"/>
                                <a:gd name="T37" fmla="*/ T36 w 29"/>
                                <a:gd name="T38" fmla="+- 0 3562 3546"/>
                                <a:gd name="T39" fmla="*/ 3562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1">
                                  <a:moveTo>
                                    <a:pt x="28" y="16"/>
                                  </a:moveTo>
                                  <a:lnTo>
                                    <a:pt x="15" y="21"/>
                                  </a:lnTo>
                                  <a:lnTo>
                                    <a:pt x="10" y="12"/>
                                  </a:lnTo>
                                  <a:lnTo>
                                    <a:pt x="0" y="9"/>
                                  </a:lnTo>
                                  <a:lnTo>
                                    <a:pt x="9" y="7"/>
                                  </a:lnTo>
                                  <a:lnTo>
                                    <a:pt x="23" y="0"/>
                                  </a:lnTo>
                                  <a:lnTo>
                                    <a:pt x="28" y="11"/>
                                  </a:lnTo>
                                  <a:lnTo>
                                    <a:pt x="28" y="13"/>
                                  </a:lnTo>
                                  <a:lnTo>
                                    <a:pt x="28" y="15"/>
                                  </a:lnTo>
                                  <a:lnTo>
                                    <a:pt x="28"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9" name="Group 7625"/>
                        <wpg:cNvGrpSpPr>
                          <a:grpSpLocks/>
                        </wpg:cNvGrpSpPr>
                        <wpg:grpSpPr bwMode="auto">
                          <a:xfrm>
                            <a:off x="3861" y="3552"/>
                            <a:ext cx="22" cy="10"/>
                            <a:chOff x="3861" y="3552"/>
                            <a:chExt cx="22" cy="10"/>
                          </a:xfrm>
                        </wpg:grpSpPr>
                        <wps:wsp>
                          <wps:cNvPr id="7820" name="Freeform 7626"/>
                          <wps:cNvSpPr>
                            <a:spLocks/>
                          </wps:cNvSpPr>
                          <wps:spPr bwMode="auto">
                            <a:xfrm>
                              <a:off x="3861" y="3552"/>
                              <a:ext cx="22" cy="10"/>
                            </a:xfrm>
                            <a:custGeom>
                              <a:avLst/>
                              <a:gdLst>
                                <a:gd name="T0" fmla="+- 0 3878 3861"/>
                                <a:gd name="T1" fmla="*/ T0 w 22"/>
                                <a:gd name="T2" fmla="+- 0 3556 3552"/>
                                <a:gd name="T3" fmla="*/ 3556 h 10"/>
                                <a:gd name="T4" fmla="+- 0 3880 3861"/>
                                <a:gd name="T5" fmla="*/ T4 w 22"/>
                                <a:gd name="T6" fmla="+- 0 3556 3552"/>
                                <a:gd name="T7" fmla="*/ 3556 h 10"/>
                                <a:gd name="T8" fmla="+- 0 3881 3861"/>
                                <a:gd name="T9" fmla="*/ T8 w 22"/>
                                <a:gd name="T10" fmla="+- 0 3556 3552"/>
                                <a:gd name="T11" fmla="*/ 3556 h 10"/>
                                <a:gd name="T12" fmla="+- 0 3882 3861"/>
                                <a:gd name="T13" fmla="*/ T12 w 22"/>
                                <a:gd name="T14" fmla="+- 0 3557 3552"/>
                                <a:gd name="T15" fmla="*/ 3557 h 10"/>
                                <a:gd name="T16" fmla="+- 0 3875 3861"/>
                                <a:gd name="T17" fmla="*/ T16 w 22"/>
                                <a:gd name="T18" fmla="+- 0 3558 3552"/>
                                <a:gd name="T19" fmla="*/ 3558 h 10"/>
                                <a:gd name="T20" fmla="+- 0 3868 3861"/>
                                <a:gd name="T21" fmla="*/ T20 w 22"/>
                                <a:gd name="T22" fmla="+- 0 3560 3552"/>
                                <a:gd name="T23" fmla="*/ 3560 h 10"/>
                                <a:gd name="T24" fmla="+- 0 3861 3861"/>
                                <a:gd name="T25" fmla="*/ T24 w 22"/>
                                <a:gd name="T26" fmla="+- 0 3562 3552"/>
                                <a:gd name="T27" fmla="*/ 3562 h 10"/>
                                <a:gd name="T28" fmla="+- 0 3865 3861"/>
                                <a:gd name="T29" fmla="*/ T28 w 22"/>
                                <a:gd name="T30" fmla="+- 0 3558 3552"/>
                                <a:gd name="T31" fmla="*/ 3558 h 10"/>
                                <a:gd name="T32" fmla="+- 0 3867 3861"/>
                                <a:gd name="T33" fmla="*/ T32 w 22"/>
                                <a:gd name="T34" fmla="+- 0 3552 3552"/>
                                <a:gd name="T35" fmla="*/ 3552 h 10"/>
                                <a:gd name="T36" fmla="+- 0 3878 3861"/>
                                <a:gd name="T37" fmla="*/ T36 w 22"/>
                                <a:gd name="T38" fmla="+- 0 3556 3552"/>
                                <a:gd name="T39" fmla="*/ 355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10">
                                  <a:moveTo>
                                    <a:pt x="17" y="4"/>
                                  </a:moveTo>
                                  <a:lnTo>
                                    <a:pt x="19" y="4"/>
                                  </a:lnTo>
                                  <a:lnTo>
                                    <a:pt x="20" y="4"/>
                                  </a:lnTo>
                                  <a:lnTo>
                                    <a:pt x="21" y="5"/>
                                  </a:lnTo>
                                  <a:lnTo>
                                    <a:pt x="14" y="6"/>
                                  </a:lnTo>
                                  <a:lnTo>
                                    <a:pt x="7" y="8"/>
                                  </a:lnTo>
                                  <a:lnTo>
                                    <a:pt x="0" y="10"/>
                                  </a:lnTo>
                                  <a:lnTo>
                                    <a:pt x="4" y="6"/>
                                  </a:lnTo>
                                  <a:lnTo>
                                    <a:pt x="6" y="0"/>
                                  </a:lnTo>
                                  <a:lnTo>
                                    <a:pt x="17"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1" name="Group 7627"/>
                        <wpg:cNvGrpSpPr>
                          <a:grpSpLocks/>
                        </wpg:cNvGrpSpPr>
                        <wpg:grpSpPr bwMode="auto">
                          <a:xfrm>
                            <a:off x="3860" y="3568"/>
                            <a:ext cx="25" cy="17"/>
                            <a:chOff x="3860" y="3568"/>
                            <a:chExt cx="25" cy="17"/>
                          </a:xfrm>
                        </wpg:grpSpPr>
                        <wps:wsp>
                          <wps:cNvPr id="7822" name="Freeform 7628"/>
                          <wps:cNvSpPr>
                            <a:spLocks/>
                          </wps:cNvSpPr>
                          <wps:spPr bwMode="auto">
                            <a:xfrm>
                              <a:off x="3860" y="3568"/>
                              <a:ext cx="25" cy="17"/>
                            </a:xfrm>
                            <a:custGeom>
                              <a:avLst/>
                              <a:gdLst>
                                <a:gd name="T0" fmla="+- 0 3860 3860"/>
                                <a:gd name="T1" fmla="*/ T0 w 25"/>
                                <a:gd name="T2" fmla="+- 0 3574 3568"/>
                                <a:gd name="T3" fmla="*/ 3574 h 17"/>
                                <a:gd name="T4" fmla="+- 0 3872 3860"/>
                                <a:gd name="T5" fmla="*/ T4 w 25"/>
                                <a:gd name="T6" fmla="+- 0 3568 3568"/>
                                <a:gd name="T7" fmla="*/ 3568 h 17"/>
                                <a:gd name="T8" fmla="+- 0 3884 3860"/>
                                <a:gd name="T9" fmla="*/ T8 w 25"/>
                                <a:gd name="T10" fmla="+- 0 3577 3568"/>
                                <a:gd name="T11" fmla="*/ 3577 h 17"/>
                                <a:gd name="T12" fmla="+- 0 3882 3860"/>
                                <a:gd name="T13" fmla="*/ T12 w 25"/>
                                <a:gd name="T14" fmla="+- 0 3584 3568"/>
                                <a:gd name="T15" fmla="*/ 3584 h 17"/>
                                <a:gd name="T16" fmla="+- 0 3881 3860"/>
                                <a:gd name="T17" fmla="*/ T16 w 25"/>
                                <a:gd name="T18" fmla="+- 0 3585 3568"/>
                                <a:gd name="T19" fmla="*/ 3585 h 17"/>
                                <a:gd name="T20" fmla="+- 0 3880 3860"/>
                                <a:gd name="T21" fmla="*/ T20 w 25"/>
                                <a:gd name="T22" fmla="+- 0 3585 3568"/>
                                <a:gd name="T23" fmla="*/ 3585 h 17"/>
                                <a:gd name="T24" fmla="+- 0 3879 3860"/>
                                <a:gd name="T25" fmla="*/ T24 w 25"/>
                                <a:gd name="T26" fmla="+- 0 3585 3568"/>
                                <a:gd name="T27" fmla="*/ 3585 h 17"/>
                                <a:gd name="T28" fmla="+- 0 3879 3860"/>
                                <a:gd name="T29" fmla="*/ T28 w 25"/>
                                <a:gd name="T30" fmla="+- 0 3585 3568"/>
                                <a:gd name="T31" fmla="*/ 3585 h 17"/>
                                <a:gd name="T32" fmla="+- 0 3878 3860"/>
                                <a:gd name="T33" fmla="*/ T32 w 25"/>
                                <a:gd name="T34" fmla="+- 0 3585 3568"/>
                                <a:gd name="T35" fmla="*/ 3585 h 17"/>
                                <a:gd name="T36" fmla="+- 0 3868 3860"/>
                                <a:gd name="T37" fmla="*/ T36 w 25"/>
                                <a:gd name="T38" fmla="+- 0 3585 3568"/>
                                <a:gd name="T39" fmla="*/ 3585 h 17"/>
                                <a:gd name="T40" fmla="+- 0 3868 3860"/>
                                <a:gd name="T41" fmla="*/ T40 w 25"/>
                                <a:gd name="T42" fmla="+- 0 3576 3568"/>
                                <a:gd name="T43" fmla="*/ 3576 h 17"/>
                                <a:gd name="T44" fmla="+- 0 3860 3860"/>
                                <a:gd name="T45" fmla="*/ T44 w 25"/>
                                <a:gd name="T46" fmla="+- 0 3574 3568"/>
                                <a:gd name="T47" fmla="*/ 357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 h="17">
                                  <a:moveTo>
                                    <a:pt x="0" y="6"/>
                                  </a:moveTo>
                                  <a:lnTo>
                                    <a:pt x="12" y="0"/>
                                  </a:lnTo>
                                  <a:lnTo>
                                    <a:pt x="24" y="9"/>
                                  </a:lnTo>
                                  <a:lnTo>
                                    <a:pt x="22" y="16"/>
                                  </a:lnTo>
                                  <a:lnTo>
                                    <a:pt x="21" y="17"/>
                                  </a:lnTo>
                                  <a:lnTo>
                                    <a:pt x="20" y="17"/>
                                  </a:lnTo>
                                  <a:lnTo>
                                    <a:pt x="19" y="17"/>
                                  </a:lnTo>
                                  <a:lnTo>
                                    <a:pt x="18" y="17"/>
                                  </a:lnTo>
                                  <a:lnTo>
                                    <a:pt x="8" y="17"/>
                                  </a:lnTo>
                                  <a:lnTo>
                                    <a:pt x="8" y="8"/>
                                  </a:lnTo>
                                  <a:lnTo>
                                    <a:pt x="0"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3" name="Group 7629"/>
                        <wpg:cNvGrpSpPr>
                          <a:grpSpLocks/>
                        </wpg:cNvGrpSpPr>
                        <wpg:grpSpPr bwMode="auto">
                          <a:xfrm>
                            <a:off x="3902" y="3568"/>
                            <a:ext cx="33" cy="24"/>
                            <a:chOff x="3902" y="3568"/>
                            <a:chExt cx="33" cy="24"/>
                          </a:xfrm>
                        </wpg:grpSpPr>
                        <wps:wsp>
                          <wps:cNvPr id="7824" name="Freeform 7630"/>
                          <wps:cNvSpPr>
                            <a:spLocks/>
                          </wps:cNvSpPr>
                          <wps:spPr bwMode="auto">
                            <a:xfrm>
                              <a:off x="3902" y="3568"/>
                              <a:ext cx="33" cy="24"/>
                            </a:xfrm>
                            <a:custGeom>
                              <a:avLst/>
                              <a:gdLst>
                                <a:gd name="T0" fmla="+- 0 3912 3902"/>
                                <a:gd name="T1" fmla="*/ T0 w 33"/>
                                <a:gd name="T2" fmla="+- 0 3590 3568"/>
                                <a:gd name="T3" fmla="*/ 3590 h 24"/>
                                <a:gd name="T4" fmla="+- 0 3910 3902"/>
                                <a:gd name="T5" fmla="*/ T4 w 33"/>
                                <a:gd name="T6" fmla="+- 0 3588 3568"/>
                                <a:gd name="T7" fmla="*/ 3588 h 24"/>
                                <a:gd name="T8" fmla="+- 0 3918 3902"/>
                                <a:gd name="T9" fmla="*/ T8 w 33"/>
                                <a:gd name="T10" fmla="+- 0 3580 3568"/>
                                <a:gd name="T11" fmla="*/ 3580 h 24"/>
                                <a:gd name="T12" fmla="+- 0 3917 3902"/>
                                <a:gd name="T13" fmla="*/ T12 w 33"/>
                                <a:gd name="T14" fmla="+- 0 3580 3568"/>
                                <a:gd name="T15" fmla="*/ 3580 h 24"/>
                                <a:gd name="T16" fmla="+- 0 3910 3902"/>
                                <a:gd name="T17" fmla="*/ T16 w 33"/>
                                <a:gd name="T18" fmla="+- 0 3575 3568"/>
                                <a:gd name="T19" fmla="*/ 3575 h 24"/>
                                <a:gd name="T20" fmla="+- 0 3906 3902"/>
                                <a:gd name="T21" fmla="*/ T20 w 33"/>
                                <a:gd name="T22" fmla="+- 0 3575 3568"/>
                                <a:gd name="T23" fmla="*/ 3575 h 24"/>
                                <a:gd name="T24" fmla="+- 0 3902 3902"/>
                                <a:gd name="T25" fmla="*/ T24 w 33"/>
                                <a:gd name="T26" fmla="+- 0 3576 3568"/>
                                <a:gd name="T27" fmla="*/ 3576 h 24"/>
                                <a:gd name="T28" fmla="+- 0 3903 3902"/>
                                <a:gd name="T29" fmla="*/ T28 w 33"/>
                                <a:gd name="T30" fmla="+- 0 3573 3568"/>
                                <a:gd name="T31" fmla="*/ 3573 h 24"/>
                                <a:gd name="T32" fmla="+- 0 3904 3902"/>
                                <a:gd name="T33" fmla="*/ T32 w 33"/>
                                <a:gd name="T34" fmla="+- 0 3572 3568"/>
                                <a:gd name="T35" fmla="*/ 3572 h 24"/>
                                <a:gd name="T36" fmla="+- 0 3904 3902"/>
                                <a:gd name="T37" fmla="*/ T36 w 33"/>
                                <a:gd name="T38" fmla="+- 0 3570 3568"/>
                                <a:gd name="T39" fmla="*/ 3570 h 24"/>
                                <a:gd name="T40" fmla="+- 0 3909 3902"/>
                                <a:gd name="T41" fmla="*/ T40 w 33"/>
                                <a:gd name="T42" fmla="+- 0 3572 3568"/>
                                <a:gd name="T43" fmla="*/ 3572 h 24"/>
                                <a:gd name="T44" fmla="+- 0 3918 3902"/>
                                <a:gd name="T45" fmla="*/ T44 w 33"/>
                                <a:gd name="T46" fmla="+- 0 3568 3568"/>
                                <a:gd name="T47" fmla="*/ 3568 h 24"/>
                                <a:gd name="T48" fmla="+- 0 3922 3902"/>
                                <a:gd name="T49" fmla="*/ T48 w 33"/>
                                <a:gd name="T50" fmla="+- 0 3570 3568"/>
                                <a:gd name="T51" fmla="*/ 3570 h 24"/>
                                <a:gd name="T52" fmla="+- 0 3925 3902"/>
                                <a:gd name="T53" fmla="*/ T52 w 33"/>
                                <a:gd name="T54" fmla="+- 0 3571 3568"/>
                                <a:gd name="T55" fmla="*/ 3571 h 24"/>
                                <a:gd name="T56" fmla="+- 0 3925 3902"/>
                                <a:gd name="T57" fmla="*/ T56 w 33"/>
                                <a:gd name="T58" fmla="+- 0 3586 3568"/>
                                <a:gd name="T59" fmla="*/ 3586 h 24"/>
                                <a:gd name="T60" fmla="+- 0 3935 3902"/>
                                <a:gd name="T61" fmla="*/ T60 w 33"/>
                                <a:gd name="T62" fmla="+- 0 3581 3568"/>
                                <a:gd name="T63" fmla="*/ 3581 h 24"/>
                                <a:gd name="T64" fmla="+- 0 3933 3902"/>
                                <a:gd name="T65" fmla="*/ T64 w 33"/>
                                <a:gd name="T66" fmla="+- 0 3584 3568"/>
                                <a:gd name="T67" fmla="*/ 3584 h 24"/>
                                <a:gd name="T68" fmla="+- 0 3930 3902"/>
                                <a:gd name="T69" fmla="*/ T68 w 33"/>
                                <a:gd name="T70" fmla="+- 0 3587 3568"/>
                                <a:gd name="T71" fmla="*/ 3587 h 24"/>
                                <a:gd name="T72" fmla="+- 0 3928 3902"/>
                                <a:gd name="T73" fmla="*/ T72 w 33"/>
                                <a:gd name="T74" fmla="+- 0 3590 3568"/>
                                <a:gd name="T75" fmla="*/ 3590 h 24"/>
                                <a:gd name="T76" fmla="+- 0 3923 3902"/>
                                <a:gd name="T77" fmla="*/ T76 w 33"/>
                                <a:gd name="T78" fmla="+- 0 3590 3568"/>
                                <a:gd name="T79" fmla="*/ 3590 h 24"/>
                                <a:gd name="T80" fmla="+- 0 3916 3902"/>
                                <a:gd name="T81" fmla="*/ T80 w 33"/>
                                <a:gd name="T82" fmla="+- 0 3592 3568"/>
                                <a:gd name="T83" fmla="*/ 3592 h 24"/>
                                <a:gd name="T84" fmla="+- 0 3912 3902"/>
                                <a:gd name="T85" fmla="*/ T84 w 33"/>
                                <a:gd name="T86" fmla="+- 0 3590 3568"/>
                                <a:gd name="T87" fmla="*/ 359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 h="24">
                                  <a:moveTo>
                                    <a:pt x="10" y="22"/>
                                  </a:moveTo>
                                  <a:lnTo>
                                    <a:pt x="8" y="20"/>
                                  </a:lnTo>
                                  <a:lnTo>
                                    <a:pt x="16" y="12"/>
                                  </a:lnTo>
                                  <a:lnTo>
                                    <a:pt x="15" y="12"/>
                                  </a:lnTo>
                                  <a:lnTo>
                                    <a:pt x="8" y="7"/>
                                  </a:lnTo>
                                  <a:lnTo>
                                    <a:pt x="4" y="7"/>
                                  </a:lnTo>
                                  <a:lnTo>
                                    <a:pt x="0" y="8"/>
                                  </a:lnTo>
                                  <a:lnTo>
                                    <a:pt x="1" y="5"/>
                                  </a:lnTo>
                                  <a:lnTo>
                                    <a:pt x="2" y="4"/>
                                  </a:lnTo>
                                  <a:lnTo>
                                    <a:pt x="2" y="2"/>
                                  </a:lnTo>
                                  <a:lnTo>
                                    <a:pt x="7" y="4"/>
                                  </a:lnTo>
                                  <a:lnTo>
                                    <a:pt x="16" y="0"/>
                                  </a:lnTo>
                                  <a:lnTo>
                                    <a:pt x="20" y="2"/>
                                  </a:lnTo>
                                  <a:lnTo>
                                    <a:pt x="23" y="3"/>
                                  </a:lnTo>
                                  <a:lnTo>
                                    <a:pt x="23" y="18"/>
                                  </a:lnTo>
                                  <a:lnTo>
                                    <a:pt x="33" y="13"/>
                                  </a:lnTo>
                                  <a:lnTo>
                                    <a:pt x="31" y="16"/>
                                  </a:lnTo>
                                  <a:lnTo>
                                    <a:pt x="28" y="19"/>
                                  </a:lnTo>
                                  <a:lnTo>
                                    <a:pt x="26" y="22"/>
                                  </a:lnTo>
                                  <a:lnTo>
                                    <a:pt x="21" y="22"/>
                                  </a:lnTo>
                                  <a:lnTo>
                                    <a:pt x="14" y="24"/>
                                  </a:lnTo>
                                  <a:lnTo>
                                    <a:pt x="10" y="2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5" name="Group 7631"/>
                        <wpg:cNvGrpSpPr>
                          <a:grpSpLocks/>
                        </wpg:cNvGrpSpPr>
                        <wpg:grpSpPr bwMode="auto">
                          <a:xfrm>
                            <a:off x="4017" y="3628"/>
                            <a:ext cx="7" cy="4"/>
                            <a:chOff x="4017" y="3628"/>
                            <a:chExt cx="7" cy="4"/>
                          </a:xfrm>
                        </wpg:grpSpPr>
                        <wps:wsp>
                          <wps:cNvPr id="7826" name="Freeform 7632"/>
                          <wps:cNvSpPr>
                            <a:spLocks/>
                          </wps:cNvSpPr>
                          <wps:spPr bwMode="auto">
                            <a:xfrm>
                              <a:off x="4017" y="3628"/>
                              <a:ext cx="7" cy="4"/>
                            </a:xfrm>
                            <a:custGeom>
                              <a:avLst/>
                              <a:gdLst>
                                <a:gd name="T0" fmla="+- 0 4017 4017"/>
                                <a:gd name="T1" fmla="*/ T0 w 7"/>
                                <a:gd name="T2" fmla="+- 0 3632 3628"/>
                                <a:gd name="T3" fmla="*/ 3632 h 4"/>
                                <a:gd name="T4" fmla="+- 0 4018 4017"/>
                                <a:gd name="T5" fmla="*/ T4 w 7"/>
                                <a:gd name="T6" fmla="+- 0 3629 3628"/>
                                <a:gd name="T7" fmla="*/ 3629 h 4"/>
                                <a:gd name="T8" fmla="+- 0 4019 4017"/>
                                <a:gd name="T9" fmla="*/ T8 w 7"/>
                                <a:gd name="T10" fmla="+- 0 3628 3628"/>
                                <a:gd name="T11" fmla="*/ 3628 h 4"/>
                                <a:gd name="T12" fmla="+- 0 4021 4017"/>
                                <a:gd name="T13" fmla="*/ T12 w 7"/>
                                <a:gd name="T14" fmla="+- 0 3628 3628"/>
                                <a:gd name="T15" fmla="*/ 3628 h 4"/>
                                <a:gd name="T16" fmla="+- 0 4022 4017"/>
                                <a:gd name="T17" fmla="*/ T16 w 7"/>
                                <a:gd name="T18" fmla="+- 0 3628 3628"/>
                                <a:gd name="T19" fmla="*/ 3628 h 4"/>
                                <a:gd name="T20" fmla="+- 0 4023 4017"/>
                                <a:gd name="T21" fmla="*/ T20 w 7"/>
                                <a:gd name="T22" fmla="+- 0 3629 3628"/>
                                <a:gd name="T23" fmla="*/ 3629 h 4"/>
                                <a:gd name="T24" fmla="+- 0 4024 4017"/>
                                <a:gd name="T25" fmla="*/ T24 w 7"/>
                                <a:gd name="T26" fmla="+- 0 3629 3628"/>
                                <a:gd name="T27" fmla="*/ 3629 h 4"/>
                                <a:gd name="T28" fmla="+- 0 4021 4017"/>
                                <a:gd name="T29" fmla="*/ T28 w 7"/>
                                <a:gd name="T30" fmla="+- 0 3630 3628"/>
                                <a:gd name="T31" fmla="*/ 3630 h 4"/>
                                <a:gd name="T32" fmla="+- 0 4019 4017"/>
                                <a:gd name="T33" fmla="*/ T32 w 7"/>
                                <a:gd name="T34" fmla="+- 0 3631 3628"/>
                                <a:gd name="T35" fmla="*/ 3631 h 4"/>
                                <a:gd name="T36" fmla="+- 0 4017 4017"/>
                                <a:gd name="T37" fmla="*/ T36 w 7"/>
                                <a:gd name="T38" fmla="+- 0 3632 3628"/>
                                <a:gd name="T39" fmla="*/ 363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4">
                                  <a:moveTo>
                                    <a:pt x="0" y="4"/>
                                  </a:moveTo>
                                  <a:lnTo>
                                    <a:pt x="1" y="1"/>
                                  </a:lnTo>
                                  <a:lnTo>
                                    <a:pt x="2" y="0"/>
                                  </a:lnTo>
                                  <a:lnTo>
                                    <a:pt x="4" y="0"/>
                                  </a:lnTo>
                                  <a:lnTo>
                                    <a:pt x="5" y="0"/>
                                  </a:lnTo>
                                  <a:lnTo>
                                    <a:pt x="6" y="1"/>
                                  </a:lnTo>
                                  <a:lnTo>
                                    <a:pt x="7" y="1"/>
                                  </a:lnTo>
                                  <a:lnTo>
                                    <a:pt x="4" y="2"/>
                                  </a:lnTo>
                                  <a:lnTo>
                                    <a:pt x="2" y="3"/>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7" name="Group 7633"/>
                        <wpg:cNvGrpSpPr>
                          <a:grpSpLocks/>
                        </wpg:cNvGrpSpPr>
                        <wpg:grpSpPr bwMode="auto">
                          <a:xfrm>
                            <a:off x="4068" y="3624"/>
                            <a:ext cx="20" cy="5"/>
                            <a:chOff x="4068" y="3624"/>
                            <a:chExt cx="20" cy="5"/>
                          </a:xfrm>
                        </wpg:grpSpPr>
                        <wps:wsp>
                          <wps:cNvPr id="7828" name="Freeform 7634"/>
                          <wps:cNvSpPr>
                            <a:spLocks/>
                          </wps:cNvSpPr>
                          <wps:spPr bwMode="auto">
                            <a:xfrm>
                              <a:off x="4068" y="3624"/>
                              <a:ext cx="20" cy="5"/>
                            </a:xfrm>
                            <a:custGeom>
                              <a:avLst/>
                              <a:gdLst>
                                <a:gd name="T0" fmla="+- 0 4068 4068"/>
                                <a:gd name="T1" fmla="*/ T0 w 20"/>
                                <a:gd name="T2" fmla="+- 0 3624 3624"/>
                                <a:gd name="T3" fmla="*/ 3624 h 5"/>
                                <a:gd name="T4" fmla="+- 0 4069 4068"/>
                                <a:gd name="T5" fmla="*/ T4 w 20"/>
                                <a:gd name="T6" fmla="+- 0 3624 3624"/>
                                <a:gd name="T7" fmla="*/ 3624 h 5"/>
                                <a:gd name="T8" fmla="+- 0 4075 4068"/>
                                <a:gd name="T9" fmla="*/ T8 w 20"/>
                                <a:gd name="T10" fmla="+- 0 3624 3624"/>
                                <a:gd name="T11" fmla="*/ 3624 h 5"/>
                                <a:gd name="T12" fmla="+- 0 4082 4068"/>
                                <a:gd name="T13" fmla="*/ T12 w 20"/>
                                <a:gd name="T14" fmla="+- 0 3626 3624"/>
                                <a:gd name="T15" fmla="*/ 3626 h 5"/>
                                <a:gd name="T16" fmla="+- 0 4088 4068"/>
                                <a:gd name="T17" fmla="*/ T16 w 20"/>
                                <a:gd name="T18" fmla="+- 0 3628 3624"/>
                                <a:gd name="T19" fmla="*/ 3628 h 5"/>
                                <a:gd name="T20" fmla="+- 0 4080 4068"/>
                                <a:gd name="T21" fmla="*/ T20 w 20"/>
                                <a:gd name="T22" fmla="+- 0 3628 3624"/>
                                <a:gd name="T23" fmla="*/ 3628 h 5"/>
                                <a:gd name="T24" fmla="+- 0 4074 4068"/>
                                <a:gd name="T25" fmla="*/ T24 w 20"/>
                                <a:gd name="T26" fmla="+- 0 3626 3624"/>
                                <a:gd name="T27" fmla="*/ 3626 h 5"/>
                                <a:gd name="T28" fmla="+- 0 4068 4068"/>
                                <a:gd name="T29" fmla="*/ T28 w 20"/>
                                <a:gd name="T30" fmla="+- 0 3624 3624"/>
                                <a:gd name="T31" fmla="*/ 3624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5">
                                  <a:moveTo>
                                    <a:pt x="0" y="0"/>
                                  </a:moveTo>
                                  <a:lnTo>
                                    <a:pt x="1" y="0"/>
                                  </a:lnTo>
                                  <a:lnTo>
                                    <a:pt x="7" y="0"/>
                                  </a:lnTo>
                                  <a:lnTo>
                                    <a:pt x="14" y="2"/>
                                  </a:lnTo>
                                  <a:lnTo>
                                    <a:pt x="20" y="4"/>
                                  </a:lnTo>
                                  <a:lnTo>
                                    <a:pt x="12" y="4"/>
                                  </a:lnTo>
                                  <a:lnTo>
                                    <a:pt x="6"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9" name="Group 7635"/>
                        <wpg:cNvGrpSpPr>
                          <a:grpSpLocks/>
                        </wpg:cNvGrpSpPr>
                        <wpg:grpSpPr bwMode="auto">
                          <a:xfrm>
                            <a:off x="4149" y="3622"/>
                            <a:ext cx="3" cy="3"/>
                            <a:chOff x="4149" y="3622"/>
                            <a:chExt cx="3" cy="3"/>
                          </a:xfrm>
                        </wpg:grpSpPr>
                        <wps:wsp>
                          <wps:cNvPr id="7830" name="Freeform 7636"/>
                          <wps:cNvSpPr>
                            <a:spLocks/>
                          </wps:cNvSpPr>
                          <wps:spPr bwMode="auto">
                            <a:xfrm>
                              <a:off x="4149" y="3622"/>
                              <a:ext cx="3" cy="3"/>
                            </a:xfrm>
                            <a:custGeom>
                              <a:avLst/>
                              <a:gdLst>
                                <a:gd name="T0" fmla="+- 0 4151 4149"/>
                                <a:gd name="T1" fmla="*/ T0 w 3"/>
                                <a:gd name="T2" fmla="+- 0 3624 3622"/>
                                <a:gd name="T3" fmla="*/ 3624 h 3"/>
                                <a:gd name="T4" fmla="+- 0 4150 4149"/>
                                <a:gd name="T5" fmla="*/ T4 w 3"/>
                                <a:gd name="T6" fmla="+- 0 3623 3622"/>
                                <a:gd name="T7" fmla="*/ 3623 h 3"/>
                                <a:gd name="T8" fmla="+- 0 4149 4149"/>
                                <a:gd name="T9" fmla="*/ T8 w 3"/>
                                <a:gd name="T10" fmla="+- 0 3622 3622"/>
                                <a:gd name="T11" fmla="*/ 3622 h 3"/>
                                <a:gd name="T12" fmla="+- 0 4149 4149"/>
                                <a:gd name="T13" fmla="*/ T12 w 3"/>
                                <a:gd name="T14" fmla="+- 0 3622 3622"/>
                                <a:gd name="T15" fmla="*/ 3622 h 3"/>
                                <a:gd name="T16" fmla="+- 0 4151 4149"/>
                                <a:gd name="T17" fmla="*/ T16 w 3"/>
                                <a:gd name="T18" fmla="+- 0 3623 3622"/>
                                <a:gd name="T19" fmla="*/ 3623 h 3"/>
                                <a:gd name="T20" fmla="+- 0 4151 4149"/>
                                <a:gd name="T21" fmla="*/ T20 w 3"/>
                                <a:gd name="T22" fmla="+- 0 3624 3622"/>
                                <a:gd name="T23" fmla="*/ 3624 h 3"/>
                              </a:gdLst>
                              <a:ahLst/>
                              <a:cxnLst>
                                <a:cxn ang="0">
                                  <a:pos x="T1" y="T3"/>
                                </a:cxn>
                                <a:cxn ang="0">
                                  <a:pos x="T5" y="T7"/>
                                </a:cxn>
                                <a:cxn ang="0">
                                  <a:pos x="T9" y="T11"/>
                                </a:cxn>
                                <a:cxn ang="0">
                                  <a:pos x="T13" y="T15"/>
                                </a:cxn>
                                <a:cxn ang="0">
                                  <a:pos x="T17" y="T19"/>
                                </a:cxn>
                                <a:cxn ang="0">
                                  <a:pos x="T21" y="T23"/>
                                </a:cxn>
                              </a:cxnLst>
                              <a:rect l="0" t="0" r="r" b="b"/>
                              <a:pathLst>
                                <a:path w="3" h="3">
                                  <a:moveTo>
                                    <a:pt x="2" y="2"/>
                                  </a:moveTo>
                                  <a:lnTo>
                                    <a:pt x="1" y="1"/>
                                  </a:lnTo>
                                  <a:lnTo>
                                    <a:pt x="0" y="0"/>
                                  </a:lnTo>
                                  <a:lnTo>
                                    <a:pt x="2" y="1"/>
                                  </a:lnTo>
                                  <a:lnTo>
                                    <a:pt x="2"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1" name="Group 7637"/>
                        <wpg:cNvGrpSpPr>
                          <a:grpSpLocks/>
                        </wpg:cNvGrpSpPr>
                        <wpg:grpSpPr bwMode="auto">
                          <a:xfrm>
                            <a:off x="4175" y="3626"/>
                            <a:ext cx="26" cy="19"/>
                            <a:chOff x="4175" y="3626"/>
                            <a:chExt cx="26" cy="19"/>
                          </a:xfrm>
                        </wpg:grpSpPr>
                        <wps:wsp>
                          <wps:cNvPr id="7832" name="Freeform 7638"/>
                          <wps:cNvSpPr>
                            <a:spLocks/>
                          </wps:cNvSpPr>
                          <wps:spPr bwMode="auto">
                            <a:xfrm>
                              <a:off x="4175" y="3626"/>
                              <a:ext cx="26" cy="19"/>
                            </a:xfrm>
                            <a:custGeom>
                              <a:avLst/>
                              <a:gdLst>
                                <a:gd name="T0" fmla="+- 0 4194 4175"/>
                                <a:gd name="T1" fmla="*/ T0 w 26"/>
                                <a:gd name="T2" fmla="+- 0 3644 3626"/>
                                <a:gd name="T3" fmla="*/ 3644 h 19"/>
                                <a:gd name="T4" fmla="+- 0 4188 4175"/>
                                <a:gd name="T5" fmla="*/ T4 w 26"/>
                                <a:gd name="T6" fmla="+- 0 3644 3626"/>
                                <a:gd name="T7" fmla="*/ 3644 h 19"/>
                                <a:gd name="T8" fmla="+- 0 4181 4175"/>
                                <a:gd name="T9" fmla="*/ T8 w 26"/>
                                <a:gd name="T10" fmla="+- 0 3644 3626"/>
                                <a:gd name="T11" fmla="*/ 3644 h 19"/>
                                <a:gd name="T12" fmla="+- 0 4175 4175"/>
                                <a:gd name="T13" fmla="*/ T12 w 26"/>
                                <a:gd name="T14" fmla="+- 0 3644 3626"/>
                                <a:gd name="T15" fmla="*/ 3644 h 19"/>
                                <a:gd name="T16" fmla="+- 0 4177 4175"/>
                                <a:gd name="T17" fmla="*/ T16 w 26"/>
                                <a:gd name="T18" fmla="+- 0 3638 3626"/>
                                <a:gd name="T19" fmla="*/ 3638 h 19"/>
                                <a:gd name="T20" fmla="+- 0 4179 4175"/>
                                <a:gd name="T21" fmla="*/ T20 w 26"/>
                                <a:gd name="T22" fmla="+- 0 3632 3626"/>
                                <a:gd name="T23" fmla="*/ 3632 h 19"/>
                                <a:gd name="T24" fmla="+- 0 4181 4175"/>
                                <a:gd name="T25" fmla="*/ T24 w 26"/>
                                <a:gd name="T26" fmla="+- 0 3626 3626"/>
                                <a:gd name="T27" fmla="*/ 3626 h 19"/>
                                <a:gd name="T28" fmla="+- 0 4183 4175"/>
                                <a:gd name="T29" fmla="*/ T28 w 26"/>
                                <a:gd name="T30" fmla="+- 0 3626 3626"/>
                                <a:gd name="T31" fmla="*/ 3626 h 19"/>
                                <a:gd name="T32" fmla="+- 0 4185 4175"/>
                                <a:gd name="T33" fmla="*/ T32 w 26"/>
                                <a:gd name="T34" fmla="+- 0 3626 3626"/>
                                <a:gd name="T35" fmla="*/ 3626 h 19"/>
                                <a:gd name="T36" fmla="+- 0 4187 4175"/>
                                <a:gd name="T37" fmla="*/ T36 w 26"/>
                                <a:gd name="T38" fmla="+- 0 3626 3626"/>
                                <a:gd name="T39" fmla="*/ 3626 h 19"/>
                                <a:gd name="T40" fmla="+- 0 4179 4175"/>
                                <a:gd name="T41" fmla="*/ T40 w 26"/>
                                <a:gd name="T42" fmla="+- 0 3629 3626"/>
                                <a:gd name="T43" fmla="*/ 3629 h 19"/>
                                <a:gd name="T44" fmla="+- 0 4200 4175"/>
                                <a:gd name="T45" fmla="*/ T44 w 26"/>
                                <a:gd name="T46" fmla="+- 0 3633 3626"/>
                                <a:gd name="T47" fmla="*/ 3633 h 19"/>
                                <a:gd name="T48" fmla="+- 0 4194 4175"/>
                                <a:gd name="T49" fmla="*/ T48 w 26"/>
                                <a:gd name="T50" fmla="+- 0 3644 3626"/>
                                <a:gd name="T51" fmla="*/ 364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19">
                                  <a:moveTo>
                                    <a:pt x="19" y="18"/>
                                  </a:moveTo>
                                  <a:lnTo>
                                    <a:pt x="13" y="18"/>
                                  </a:lnTo>
                                  <a:lnTo>
                                    <a:pt x="6" y="18"/>
                                  </a:lnTo>
                                  <a:lnTo>
                                    <a:pt x="0" y="18"/>
                                  </a:lnTo>
                                  <a:lnTo>
                                    <a:pt x="2" y="12"/>
                                  </a:lnTo>
                                  <a:lnTo>
                                    <a:pt x="4" y="6"/>
                                  </a:lnTo>
                                  <a:lnTo>
                                    <a:pt x="6" y="0"/>
                                  </a:lnTo>
                                  <a:lnTo>
                                    <a:pt x="8" y="0"/>
                                  </a:lnTo>
                                  <a:lnTo>
                                    <a:pt x="10" y="0"/>
                                  </a:lnTo>
                                  <a:lnTo>
                                    <a:pt x="12" y="0"/>
                                  </a:lnTo>
                                  <a:lnTo>
                                    <a:pt x="4" y="3"/>
                                  </a:lnTo>
                                  <a:lnTo>
                                    <a:pt x="25" y="7"/>
                                  </a:lnTo>
                                  <a:lnTo>
                                    <a:pt x="19"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3" name="Group 7639"/>
                        <wpg:cNvGrpSpPr>
                          <a:grpSpLocks/>
                        </wpg:cNvGrpSpPr>
                        <wpg:grpSpPr bwMode="auto">
                          <a:xfrm>
                            <a:off x="4195" y="3620"/>
                            <a:ext cx="76" cy="21"/>
                            <a:chOff x="4195" y="3620"/>
                            <a:chExt cx="76" cy="21"/>
                          </a:xfrm>
                        </wpg:grpSpPr>
                        <wps:wsp>
                          <wps:cNvPr id="7834" name="Freeform 7640"/>
                          <wps:cNvSpPr>
                            <a:spLocks/>
                          </wps:cNvSpPr>
                          <wps:spPr bwMode="auto">
                            <a:xfrm>
                              <a:off x="4195" y="3620"/>
                              <a:ext cx="76" cy="21"/>
                            </a:xfrm>
                            <a:custGeom>
                              <a:avLst/>
                              <a:gdLst>
                                <a:gd name="T0" fmla="+- 0 4242 4195"/>
                                <a:gd name="T1" fmla="*/ T0 w 76"/>
                                <a:gd name="T2" fmla="+- 0 3635 3620"/>
                                <a:gd name="T3" fmla="*/ 3635 h 21"/>
                                <a:gd name="T4" fmla="+- 0 4222 4195"/>
                                <a:gd name="T5" fmla="*/ T4 w 76"/>
                                <a:gd name="T6" fmla="+- 0 3637 3620"/>
                                <a:gd name="T7" fmla="*/ 3637 h 21"/>
                                <a:gd name="T8" fmla="+- 0 4203 4195"/>
                                <a:gd name="T9" fmla="*/ T8 w 76"/>
                                <a:gd name="T10" fmla="+- 0 3636 3620"/>
                                <a:gd name="T11" fmla="*/ 3636 h 21"/>
                                <a:gd name="T12" fmla="+- 0 4195 4195"/>
                                <a:gd name="T13" fmla="*/ T12 w 76"/>
                                <a:gd name="T14" fmla="+- 0 3633 3620"/>
                                <a:gd name="T15" fmla="*/ 3633 h 21"/>
                                <a:gd name="T16" fmla="+- 0 4209 4195"/>
                                <a:gd name="T17" fmla="*/ T16 w 76"/>
                                <a:gd name="T18" fmla="+- 0 3629 3620"/>
                                <a:gd name="T19" fmla="*/ 3629 h 21"/>
                                <a:gd name="T20" fmla="+- 0 4209 4195"/>
                                <a:gd name="T21" fmla="*/ T20 w 76"/>
                                <a:gd name="T22" fmla="+- 0 3630 3620"/>
                                <a:gd name="T23" fmla="*/ 3630 h 21"/>
                                <a:gd name="T24" fmla="+- 0 4210 4195"/>
                                <a:gd name="T25" fmla="*/ T24 w 76"/>
                                <a:gd name="T26" fmla="+- 0 3626 3620"/>
                                <a:gd name="T27" fmla="*/ 3626 h 21"/>
                                <a:gd name="T28" fmla="+- 0 4203 4195"/>
                                <a:gd name="T29" fmla="*/ T28 w 76"/>
                                <a:gd name="T30" fmla="+- 0 3625 3620"/>
                                <a:gd name="T31" fmla="*/ 3625 h 21"/>
                                <a:gd name="T32" fmla="+- 0 4197 4195"/>
                                <a:gd name="T33" fmla="*/ T32 w 76"/>
                                <a:gd name="T34" fmla="+- 0 3625 3620"/>
                                <a:gd name="T35" fmla="*/ 3625 h 21"/>
                                <a:gd name="T36" fmla="+- 0 4218 4195"/>
                                <a:gd name="T37" fmla="*/ T36 w 76"/>
                                <a:gd name="T38" fmla="+- 0 3622 3620"/>
                                <a:gd name="T39" fmla="*/ 3622 h 21"/>
                                <a:gd name="T40" fmla="+- 0 4237 4195"/>
                                <a:gd name="T41" fmla="*/ T40 w 76"/>
                                <a:gd name="T42" fmla="+- 0 3620 3620"/>
                                <a:gd name="T43" fmla="*/ 3620 h 21"/>
                                <a:gd name="T44" fmla="+- 0 4249 4195"/>
                                <a:gd name="T45" fmla="*/ T44 w 76"/>
                                <a:gd name="T46" fmla="+- 0 3625 3620"/>
                                <a:gd name="T47" fmla="*/ 3625 h 21"/>
                                <a:gd name="T48" fmla="+- 0 4257 4195"/>
                                <a:gd name="T49" fmla="*/ T48 w 76"/>
                                <a:gd name="T50" fmla="+- 0 3631 3620"/>
                                <a:gd name="T51" fmla="*/ 3631 h 21"/>
                                <a:gd name="T52" fmla="+- 0 4271 4195"/>
                                <a:gd name="T53" fmla="*/ T52 w 76"/>
                                <a:gd name="T54" fmla="+- 0 3631 3620"/>
                                <a:gd name="T55" fmla="*/ 3631 h 21"/>
                                <a:gd name="T56" fmla="+- 0 4261 4195"/>
                                <a:gd name="T57" fmla="*/ T56 w 76"/>
                                <a:gd name="T58" fmla="+- 0 3640 3620"/>
                                <a:gd name="T59" fmla="*/ 3640 h 21"/>
                                <a:gd name="T60" fmla="+- 0 4244 4195"/>
                                <a:gd name="T61" fmla="*/ T60 w 76"/>
                                <a:gd name="T62" fmla="+- 0 3636 3620"/>
                                <a:gd name="T63" fmla="*/ 3636 h 21"/>
                                <a:gd name="T64" fmla="+- 0 4242 4195"/>
                                <a:gd name="T65" fmla="*/ T64 w 76"/>
                                <a:gd name="T66" fmla="+- 0 3635 3620"/>
                                <a:gd name="T67" fmla="*/ 3635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21">
                                  <a:moveTo>
                                    <a:pt x="47" y="15"/>
                                  </a:moveTo>
                                  <a:lnTo>
                                    <a:pt x="27" y="17"/>
                                  </a:lnTo>
                                  <a:lnTo>
                                    <a:pt x="8" y="16"/>
                                  </a:lnTo>
                                  <a:lnTo>
                                    <a:pt x="0" y="13"/>
                                  </a:lnTo>
                                  <a:lnTo>
                                    <a:pt x="14" y="9"/>
                                  </a:lnTo>
                                  <a:lnTo>
                                    <a:pt x="14" y="10"/>
                                  </a:lnTo>
                                  <a:lnTo>
                                    <a:pt x="15" y="6"/>
                                  </a:lnTo>
                                  <a:lnTo>
                                    <a:pt x="8" y="5"/>
                                  </a:lnTo>
                                  <a:lnTo>
                                    <a:pt x="2" y="5"/>
                                  </a:lnTo>
                                  <a:lnTo>
                                    <a:pt x="23" y="2"/>
                                  </a:lnTo>
                                  <a:lnTo>
                                    <a:pt x="42" y="0"/>
                                  </a:lnTo>
                                  <a:lnTo>
                                    <a:pt x="54" y="5"/>
                                  </a:lnTo>
                                  <a:lnTo>
                                    <a:pt x="62" y="11"/>
                                  </a:lnTo>
                                  <a:lnTo>
                                    <a:pt x="76" y="11"/>
                                  </a:lnTo>
                                  <a:lnTo>
                                    <a:pt x="66" y="20"/>
                                  </a:lnTo>
                                  <a:lnTo>
                                    <a:pt x="49" y="16"/>
                                  </a:lnTo>
                                  <a:lnTo>
                                    <a:pt x="47"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5" name="Group 7641"/>
                        <wpg:cNvGrpSpPr>
                          <a:grpSpLocks/>
                        </wpg:cNvGrpSpPr>
                        <wpg:grpSpPr bwMode="auto">
                          <a:xfrm>
                            <a:off x="4252" y="3617"/>
                            <a:ext cx="28" cy="9"/>
                            <a:chOff x="4252" y="3617"/>
                            <a:chExt cx="28" cy="9"/>
                          </a:xfrm>
                        </wpg:grpSpPr>
                        <wps:wsp>
                          <wps:cNvPr id="7836" name="Freeform 7642"/>
                          <wps:cNvSpPr>
                            <a:spLocks/>
                          </wps:cNvSpPr>
                          <wps:spPr bwMode="auto">
                            <a:xfrm>
                              <a:off x="4252" y="3617"/>
                              <a:ext cx="28" cy="9"/>
                            </a:xfrm>
                            <a:custGeom>
                              <a:avLst/>
                              <a:gdLst>
                                <a:gd name="T0" fmla="+- 0 4261 4252"/>
                                <a:gd name="T1" fmla="*/ T0 w 28"/>
                                <a:gd name="T2" fmla="+- 0 3626 3617"/>
                                <a:gd name="T3" fmla="*/ 3626 h 9"/>
                                <a:gd name="T4" fmla="+- 0 4258 4252"/>
                                <a:gd name="T5" fmla="*/ T4 w 28"/>
                                <a:gd name="T6" fmla="+- 0 3625 3617"/>
                                <a:gd name="T7" fmla="*/ 3625 h 9"/>
                                <a:gd name="T8" fmla="+- 0 4255 4252"/>
                                <a:gd name="T9" fmla="*/ T8 w 28"/>
                                <a:gd name="T10" fmla="+- 0 3621 3617"/>
                                <a:gd name="T11" fmla="*/ 3621 h 9"/>
                                <a:gd name="T12" fmla="+- 0 4252 4252"/>
                                <a:gd name="T13" fmla="*/ T12 w 28"/>
                                <a:gd name="T14" fmla="+- 0 3618 3617"/>
                                <a:gd name="T15" fmla="*/ 3618 h 9"/>
                                <a:gd name="T16" fmla="+- 0 4258 4252"/>
                                <a:gd name="T17" fmla="*/ T16 w 28"/>
                                <a:gd name="T18" fmla="+- 0 3618 3617"/>
                                <a:gd name="T19" fmla="*/ 3618 h 9"/>
                                <a:gd name="T20" fmla="+- 0 4264 4252"/>
                                <a:gd name="T21" fmla="*/ T20 w 28"/>
                                <a:gd name="T22" fmla="+- 0 3617 3617"/>
                                <a:gd name="T23" fmla="*/ 3617 h 9"/>
                                <a:gd name="T24" fmla="+- 0 4270 4252"/>
                                <a:gd name="T25" fmla="*/ T24 w 28"/>
                                <a:gd name="T26" fmla="+- 0 3618 3617"/>
                                <a:gd name="T27" fmla="*/ 3618 h 9"/>
                                <a:gd name="T28" fmla="+- 0 4274 4252"/>
                                <a:gd name="T29" fmla="*/ T28 w 28"/>
                                <a:gd name="T30" fmla="+- 0 3618 3617"/>
                                <a:gd name="T31" fmla="*/ 3618 h 9"/>
                                <a:gd name="T32" fmla="+- 0 4276 4252"/>
                                <a:gd name="T33" fmla="*/ T32 w 28"/>
                                <a:gd name="T34" fmla="+- 0 3620 3617"/>
                                <a:gd name="T35" fmla="*/ 3620 h 9"/>
                                <a:gd name="T36" fmla="+- 0 4279 4252"/>
                                <a:gd name="T37" fmla="*/ T36 w 28"/>
                                <a:gd name="T38" fmla="+- 0 3622 3617"/>
                                <a:gd name="T39" fmla="*/ 3622 h 9"/>
                                <a:gd name="T40" fmla="+- 0 4272 4252"/>
                                <a:gd name="T41" fmla="*/ T40 w 28"/>
                                <a:gd name="T42" fmla="+- 0 3623 3617"/>
                                <a:gd name="T43" fmla="*/ 3623 h 9"/>
                                <a:gd name="T44" fmla="+- 0 4265 4252"/>
                                <a:gd name="T45" fmla="*/ T44 w 28"/>
                                <a:gd name="T46" fmla="+- 0 3625 3617"/>
                                <a:gd name="T47" fmla="*/ 3625 h 9"/>
                                <a:gd name="T48" fmla="+- 0 4261 4252"/>
                                <a:gd name="T49" fmla="*/ T48 w 28"/>
                                <a:gd name="T50" fmla="+- 0 3626 3617"/>
                                <a:gd name="T51" fmla="*/ 362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9">
                                  <a:moveTo>
                                    <a:pt x="9" y="9"/>
                                  </a:moveTo>
                                  <a:lnTo>
                                    <a:pt x="6" y="8"/>
                                  </a:lnTo>
                                  <a:lnTo>
                                    <a:pt x="3" y="4"/>
                                  </a:lnTo>
                                  <a:lnTo>
                                    <a:pt x="0" y="1"/>
                                  </a:lnTo>
                                  <a:lnTo>
                                    <a:pt x="6" y="1"/>
                                  </a:lnTo>
                                  <a:lnTo>
                                    <a:pt x="12" y="0"/>
                                  </a:lnTo>
                                  <a:lnTo>
                                    <a:pt x="18" y="1"/>
                                  </a:lnTo>
                                  <a:lnTo>
                                    <a:pt x="22" y="1"/>
                                  </a:lnTo>
                                  <a:lnTo>
                                    <a:pt x="24" y="3"/>
                                  </a:lnTo>
                                  <a:lnTo>
                                    <a:pt x="27" y="5"/>
                                  </a:lnTo>
                                  <a:lnTo>
                                    <a:pt x="20" y="6"/>
                                  </a:lnTo>
                                  <a:lnTo>
                                    <a:pt x="13" y="8"/>
                                  </a:lnTo>
                                  <a:lnTo>
                                    <a:pt x="9"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7" name="Group 7643"/>
                        <wpg:cNvGrpSpPr>
                          <a:grpSpLocks/>
                        </wpg:cNvGrpSpPr>
                        <wpg:grpSpPr bwMode="auto">
                          <a:xfrm>
                            <a:off x="4288" y="3614"/>
                            <a:ext cx="47" cy="33"/>
                            <a:chOff x="4288" y="3614"/>
                            <a:chExt cx="47" cy="33"/>
                          </a:xfrm>
                        </wpg:grpSpPr>
                        <wps:wsp>
                          <wps:cNvPr id="7838" name="Freeform 7644"/>
                          <wps:cNvSpPr>
                            <a:spLocks/>
                          </wps:cNvSpPr>
                          <wps:spPr bwMode="auto">
                            <a:xfrm>
                              <a:off x="4288" y="3614"/>
                              <a:ext cx="47" cy="33"/>
                            </a:xfrm>
                            <a:custGeom>
                              <a:avLst/>
                              <a:gdLst>
                                <a:gd name="T0" fmla="+- 0 4333 4288"/>
                                <a:gd name="T1" fmla="*/ T0 w 47"/>
                                <a:gd name="T2" fmla="+- 0 3647 3614"/>
                                <a:gd name="T3" fmla="*/ 3647 h 33"/>
                                <a:gd name="T4" fmla="+- 0 4313 4288"/>
                                <a:gd name="T5" fmla="*/ T4 w 47"/>
                                <a:gd name="T6" fmla="+- 0 3642 3614"/>
                                <a:gd name="T7" fmla="*/ 3642 h 33"/>
                                <a:gd name="T8" fmla="+- 0 4297 4288"/>
                                <a:gd name="T9" fmla="*/ T8 w 47"/>
                                <a:gd name="T10" fmla="+- 0 3638 3614"/>
                                <a:gd name="T11" fmla="*/ 3638 h 33"/>
                                <a:gd name="T12" fmla="+- 0 4288 4288"/>
                                <a:gd name="T13" fmla="*/ T12 w 47"/>
                                <a:gd name="T14" fmla="+- 0 3631 3614"/>
                                <a:gd name="T15" fmla="*/ 3631 h 33"/>
                                <a:gd name="T16" fmla="+- 0 4293 4288"/>
                                <a:gd name="T17" fmla="*/ T16 w 47"/>
                                <a:gd name="T18" fmla="+- 0 3631 3614"/>
                                <a:gd name="T19" fmla="*/ 3631 h 33"/>
                                <a:gd name="T20" fmla="+- 0 4301 4288"/>
                                <a:gd name="T21" fmla="*/ T20 w 47"/>
                                <a:gd name="T22" fmla="+- 0 3632 3614"/>
                                <a:gd name="T23" fmla="*/ 3632 h 33"/>
                                <a:gd name="T24" fmla="+- 0 4302 4288"/>
                                <a:gd name="T25" fmla="*/ T24 w 47"/>
                                <a:gd name="T26" fmla="+- 0 3623 3614"/>
                                <a:gd name="T27" fmla="*/ 3623 h 33"/>
                                <a:gd name="T28" fmla="+- 0 4299 4288"/>
                                <a:gd name="T29" fmla="*/ T28 w 47"/>
                                <a:gd name="T30" fmla="+- 0 3622 3614"/>
                                <a:gd name="T31" fmla="*/ 3622 h 33"/>
                                <a:gd name="T32" fmla="+- 0 4295 4288"/>
                                <a:gd name="T33" fmla="*/ T32 w 47"/>
                                <a:gd name="T34" fmla="+- 0 3621 3614"/>
                                <a:gd name="T35" fmla="*/ 3621 h 33"/>
                                <a:gd name="T36" fmla="+- 0 4303 4288"/>
                                <a:gd name="T37" fmla="*/ T36 w 47"/>
                                <a:gd name="T38" fmla="+- 0 3618 3614"/>
                                <a:gd name="T39" fmla="*/ 3618 h 33"/>
                                <a:gd name="T40" fmla="+- 0 4309 4288"/>
                                <a:gd name="T41" fmla="*/ T40 w 47"/>
                                <a:gd name="T42" fmla="+- 0 3614 3614"/>
                                <a:gd name="T43" fmla="*/ 3614 h 33"/>
                                <a:gd name="T44" fmla="+- 0 4316 4288"/>
                                <a:gd name="T45" fmla="*/ T44 w 47"/>
                                <a:gd name="T46" fmla="+- 0 3618 3614"/>
                                <a:gd name="T47" fmla="*/ 3618 h 33"/>
                                <a:gd name="T48" fmla="+- 0 4315 4288"/>
                                <a:gd name="T49" fmla="*/ T48 w 47"/>
                                <a:gd name="T50" fmla="+- 0 3619 3614"/>
                                <a:gd name="T51" fmla="*/ 3619 h 33"/>
                                <a:gd name="T52" fmla="+- 0 4314 4288"/>
                                <a:gd name="T53" fmla="*/ T52 w 47"/>
                                <a:gd name="T54" fmla="+- 0 3620 3614"/>
                                <a:gd name="T55" fmla="*/ 3620 h 33"/>
                                <a:gd name="T56" fmla="+- 0 4314 4288"/>
                                <a:gd name="T57" fmla="*/ T56 w 47"/>
                                <a:gd name="T58" fmla="+- 0 3622 3614"/>
                                <a:gd name="T59" fmla="*/ 3622 h 33"/>
                                <a:gd name="T60" fmla="+- 0 4315 4288"/>
                                <a:gd name="T61" fmla="*/ T60 w 47"/>
                                <a:gd name="T62" fmla="+- 0 3626 3614"/>
                                <a:gd name="T63" fmla="*/ 3626 h 33"/>
                                <a:gd name="T64" fmla="+- 0 4330 4288"/>
                                <a:gd name="T65" fmla="*/ T64 w 47"/>
                                <a:gd name="T66" fmla="+- 0 3637 3614"/>
                                <a:gd name="T67" fmla="*/ 3637 h 33"/>
                                <a:gd name="T68" fmla="+- 0 4328 4288"/>
                                <a:gd name="T69" fmla="*/ T68 w 47"/>
                                <a:gd name="T70" fmla="+- 0 3627 3614"/>
                                <a:gd name="T71" fmla="*/ 3627 h 33"/>
                                <a:gd name="T72" fmla="+- 0 4335 4288"/>
                                <a:gd name="T73" fmla="*/ T72 w 47"/>
                                <a:gd name="T74" fmla="+- 0 3629 3614"/>
                                <a:gd name="T75" fmla="*/ 3629 h 33"/>
                                <a:gd name="T76" fmla="+- 0 4332 4288"/>
                                <a:gd name="T77" fmla="*/ T76 w 47"/>
                                <a:gd name="T78" fmla="+- 0 3640 3614"/>
                                <a:gd name="T79" fmla="*/ 3640 h 33"/>
                                <a:gd name="T80" fmla="+- 0 4333 4288"/>
                                <a:gd name="T81" fmla="*/ T80 w 47"/>
                                <a:gd name="T82" fmla="+- 0 3647 3614"/>
                                <a:gd name="T83" fmla="*/ 364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 h="33">
                                  <a:moveTo>
                                    <a:pt x="45" y="33"/>
                                  </a:moveTo>
                                  <a:lnTo>
                                    <a:pt x="25" y="28"/>
                                  </a:lnTo>
                                  <a:lnTo>
                                    <a:pt x="9" y="24"/>
                                  </a:lnTo>
                                  <a:lnTo>
                                    <a:pt x="0" y="17"/>
                                  </a:lnTo>
                                  <a:lnTo>
                                    <a:pt x="5" y="17"/>
                                  </a:lnTo>
                                  <a:lnTo>
                                    <a:pt x="13" y="18"/>
                                  </a:lnTo>
                                  <a:lnTo>
                                    <a:pt x="14" y="9"/>
                                  </a:lnTo>
                                  <a:lnTo>
                                    <a:pt x="11" y="8"/>
                                  </a:lnTo>
                                  <a:lnTo>
                                    <a:pt x="7" y="7"/>
                                  </a:lnTo>
                                  <a:lnTo>
                                    <a:pt x="15" y="4"/>
                                  </a:lnTo>
                                  <a:lnTo>
                                    <a:pt x="21" y="0"/>
                                  </a:lnTo>
                                  <a:lnTo>
                                    <a:pt x="28" y="4"/>
                                  </a:lnTo>
                                  <a:lnTo>
                                    <a:pt x="27" y="5"/>
                                  </a:lnTo>
                                  <a:lnTo>
                                    <a:pt x="26" y="6"/>
                                  </a:lnTo>
                                  <a:lnTo>
                                    <a:pt x="26" y="8"/>
                                  </a:lnTo>
                                  <a:lnTo>
                                    <a:pt x="27" y="12"/>
                                  </a:lnTo>
                                  <a:lnTo>
                                    <a:pt x="42" y="23"/>
                                  </a:lnTo>
                                  <a:lnTo>
                                    <a:pt x="40" y="13"/>
                                  </a:lnTo>
                                  <a:lnTo>
                                    <a:pt x="47" y="15"/>
                                  </a:lnTo>
                                  <a:lnTo>
                                    <a:pt x="44" y="26"/>
                                  </a:lnTo>
                                  <a:lnTo>
                                    <a:pt x="45" y="3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9" name="Group 7645"/>
                        <wpg:cNvGrpSpPr>
                          <a:grpSpLocks/>
                        </wpg:cNvGrpSpPr>
                        <wpg:grpSpPr bwMode="auto">
                          <a:xfrm>
                            <a:off x="4634" y="3664"/>
                            <a:ext cx="24" cy="15"/>
                            <a:chOff x="4634" y="3664"/>
                            <a:chExt cx="24" cy="15"/>
                          </a:xfrm>
                        </wpg:grpSpPr>
                        <wps:wsp>
                          <wps:cNvPr id="7840" name="Freeform 7646"/>
                          <wps:cNvSpPr>
                            <a:spLocks/>
                          </wps:cNvSpPr>
                          <wps:spPr bwMode="auto">
                            <a:xfrm>
                              <a:off x="4634" y="3664"/>
                              <a:ext cx="24" cy="15"/>
                            </a:xfrm>
                            <a:custGeom>
                              <a:avLst/>
                              <a:gdLst>
                                <a:gd name="T0" fmla="+- 0 4658 4634"/>
                                <a:gd name="T1" fmla="*/ T0 w 24"/>
                                <a:gd name="T2" fmla="+- 0 3678 3664"/>
                                <a:gd name="T3" fmla="*/ 3678 h 15"/>
                                <a:gd name="T4" fmla="+- 0 4643 4634"/>
                                <a:gd name="T5" fmla="*/ T4 w 24"/>
                                <a:gd name="T6" fmla="+- 0 3672 3664"/>
                                <a:gd name="T7" fmla="*/ 3672 h 15"/>
                                <a:gd name="T8" fmla="+- 0 4645 4634"/>
                                <a:gd name="T9" fmla="*/ T8 w 24"/>
                                <a:gd name="T10" fmla="+- 0 3679 3664"/>
                                <a:gd name="T11" fmla="*/ 3679 h 15"/>
                                <a:gd name="T12" fmla="+- 0 4634 4634"/>
                                <a:gd name="T13" fmla="*/ T12 w 24"/>
                                <a:gd name="T14" fmla="+- 0 3672 3664"/>
                                <a:gd name="T15" fmla="*/ 3672 h 15"/>
                                <a:gd name="T16" fmla="+- 0 4643 4634"/>
                                <a:gd name="T17" fmla="*/ T16 w 24"/>
                                <a:gd name="T18" fmla="+- 0 3665 3664"/>
                                <a:gd name="T19" fmla="*/ 3665 h 15"/>
                                <a:gd name="T20" fmla="+- 0 4655 4634"/>
                                <a:gd name="T21" fmla="*/ T20 w 24"/>
                                <a:gd name="T22" fmla="+- 0 3664 3664"/>
                                <a:gd name="T23" fmla="*/ 3664 h 15"/>
                                <a:gd name="T24" fmla="+- 0 4658 4634"/>
                                <a:gd name="T25" fmla="*/ T24 w 24"/>
                                <a:gd name="T26" fmla="+- 0 3668 3664"/>
                                <a:gd name="T27" fmla="*/ 3668 h 15"/>
                                <a:gd name="T28" fmla="+- 0 4658 4634"/>
                                <a:gd name="T29" fmla="*/ T28 w 24"/>
                                <a:gd name="T30" fmla="+- 0 3673 3664"/>
                                <a:gd name="T31" fmla="*/ 3673 h 15"/>
                                <a:gd name="T32" fmla="+- 0 4658 4634"/>
                                <a:gd name="T33" fmla="*/ T32 w 24"/>
                                <a:gd name="T34" fmla="+- 0 3678 3664"/>
                                <a:gd name="T35" fmla="*/ 367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5">
                                  <a:moveTo>
                                    <a:pt x="24" y="14"/>
                                  </a:moveTo>
                                  <a:lnTo>
                                    <a:pt x="9" y="8"/>
                                  </a:lnTo>
                                  <a:lnTo>
                                    <a:pt x="11" y="15"/>
                                  </a:lnTo>
                                  <a:lnTo>
                                    <a:pt x="0" y="8"/>
                                  </a:lnTo>
                                  <a:lnTo>
                                    <a:pt x="9" y="1"/>
                                  </a:lnTo>
                                  <a:lnTo>
                                    <a:pt x="21" y="0"/>
                                  </a:lnTo>
                                  <a:lnTo>
                                    <a:pt x="24" y="4"/>
                                  </a:lnTo>
                                  <a:lnTo>
                                    <a:pt x="24" y="9"/>
                                  </a:lnTo>
                                  <a:lnTo>
                                    <a:pt x="24"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1" name="Group 7647"/>
                        <wpg:cNvGrpSpPr>
                          <a:grpSpLocks/>
                        </wpg:cNvGrpSpPr>
                        <wpg:grpSpPr bwMode="auto">
                          <a:xfrm>
                            <a:off x="4834" y="3668"/>
                            <a:ext cx="45" cy="24"/>
                            <a:chOff x="4834" y="3668"/>
                            <a:chExt cx="45" cy="24"/>
                          </a:xfrm>
                        </wpg:grpSpPr>
                        <wps:wsp>
                          <wps:cNvPr id="7842" name="Freeform 7648"/>
                          <wps:cNvSpPr>
                            <a:spLocks/>
                          </wps:cNvSpPr>
                          <wps:spPr bwMode="auto">
                            <a:xfrm>
                              <a:off x="4834" y="3668"/>
                              <a:ext cx="45" cy="24"/>
                            </a:xfrm>
                            <a:custGeom>
                              <a:avLst/>
                              <a:gdLst>
                                <a:gd name="T0" fmla="+- 0 4878 4834"/>
                                <a:gd name="T1" fmla="*/ T0 w 45"/>
                                <a:gd name="T2" fmla="+- 0 3692 3668"/>
                                <a:gd name="T3" fmla="*/ 3692 h 24"/>
                                <a:gd name="T4" fmla="+- 0 4863 4834"/>
                                <a:gd name="T5" fmla="*/ T4 w 45"/>
                                <a:gd name="T6" fmla="+- 0 3684 3668"/>
                                <a:gd name="T7" fmla="*/ 3684 h 24"/>
                                <a:gd name="T8" fmla="+- 0 4848 4834"/>
                                <a:gd name="T9" fmla="*/ T8 w 45"/>
                                <a:gd name="T10" fmla="+- 0 3683 3668"/>
                                <a:gd name="T11" fmla="*/ 3683 h 24"/>
                                <a:gd name="T12" fmla="+- 0 4834 4834"/>
                                <a:gd name="T13" fmla="*/ T12 w 45"/>
                                <a:gd name="T14" fmla="+- 0 3679 3668"/>
                                <a:gd name="T15" fmla="*/ 3679 h 24"/>
                                <a:gd name="T16" fmla="+- 0 4841 4834"/>
                                <a:gd name="T17" fmla="*/ T16 w 45"/>
                                <a:gd name="T18" fmla="+- 0 3668 3668"/>
                                <a:gd name="T19" fmla="*/ 3668 h 24"/>
                                <a:gd name="T20" fmla="+- 0 4853 4834"/>
                                <a:gd name="T21" fmla="*/ T20 w 45"/>
                                <a:gd name="T22" fmla="+- 0 3674 3668"/>
                                <a:gd name="T23" fmla="*/ 3674 h 24"/>
                                <a:gd name="T24" fmla="+- 0 4872 4834"/>
                                <a:gd name="T25" fmla="*/ T24 w 45"/>
                                <a:gd name="T26" fmla="+- 0 3682 3668"/>
                                <a:gd name="T27" fmla="*/ 3682 h 24"/>
                                <a:gd name="T28" fmla="+- 0 4879 4834"/>
                                <a:gd name="T29" fmla="*/ T28 w 45"/>
                                <a:gd name="T30" fmla="+- 0 3688 3668"/>
                                <a:gd name="T31" fmla="*/ 3688 h 24"/>
                                <a:gd name="T32" fmla="+- 0 4878 4834"/>
                                <a:gd name="T33" fmla="*/ T32 w 45"/>
                                <a:gd name="T34" fmla="+- 0 3692 3668"/>
                                <a:gd name="T35" fmla="*/ 369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24">
                                  <a:moveTo>
                                    <a:pt x="44" y="24"/>
                                  </a:moveTo>
                                  <a:lnTo>
                                    <a:pt x="29" y="16"/>
                                  </a:lnTo>
                                  <a:lnTo>
                                    <a:pt x="14" y="15"/>
                                  </a:lnTo>
                                  <a:lnTo>
                                    <a:pt x="0" y="11"/>
                                  </a:lnTo>
                                  <a:lnTo>
                                    <a:pt x="7" y="0"/>
                                  </a:lnTo>
                                  <a:lnTo>
                                    <a:pt x="19" y="6"/>
                                  </a:lnTo>
                                  <a:lnTo>
                                    <a:pt x="38" y="14"/>
                                  </a:lnTo>
                                  <a:lnTo>
                                    <a:pt x="45" y="20"/>
                                  </a:lnTo>
                                  <a:lnTo>
                                    <a:pt x="44"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3" name="Group 7649"/>
                        <wpg:cNvGrpSpPr>
                          <a:grpSpLocks/>
                        </wpg:cNvGrpSpPr>
                        <wpg:grpSpPr bwMode="auto">
                          <a:xfrm>
                            <a:off x="5030" y="3641"/>
                            <a:ext cx="34" cy="17"/>
                            <a:chOff x="5030" y="3641"/>
                            <a:chExt cx="34" cy="17"/>
                          </a:xfrm>
                        </wpg:grpSpPr>
                        <wps:wsp>
                          <wps:cNvPr id="7844" name="Freeform 7650"/>
                          <wps:cNvSpPr>
                            <a:spLocks/>
                          </wps:cNvSpPr>
                          <wps:spPr bwMode="auto">
                            <a:xfrm>
                              <a:off x="5030" y="3641"/>
                              <a:ext cx="34" cy="17"/>
                            </a:xfrm>
                            <a:custGeom>
                              <a:avLst/>
                              <a:gdLst>
                                <a:gd name="T0" fmla="+- 0 5032 5030"/>
                                <a:gd name="T1" fmla="*/ T0 w 34"/>
                                <a:gd name="T2" fmla="+- 0 3655 3641"/>
                                <a:gd name="T3" fmla="*/ 3655 h 17"/>
                                <a:gd name="T4" fmla="+- 0 5030 5030"/>
                                <a:gd name="T5" fmla="*/ T4 w 34"/>
                                <a:gd name="T6" fmla="+- 0 3648 3641"/>
                                <a:gd name="T7" fmla="*/ 3648 h 17"/>
                                <a:gd name="T8" fmla="+- 0 5031 5030"/>
                                <a:gd name="T9" fmla="*/ T8 w 34"/>
                                <a:gd name="T10" fmla="+- 0 3644 3641"/>
                                <a:gd name="T11" fmla="*/ 3644 h 17"/>
                                <a:gd name="T12" fmla="+- 0 5032 5030"/>
                                <a:gd name="T13" fmla="*/ T12 w 34"/>
                                <a:gd name="T14" fmla="+- 0 3641 3641"/>
                                <a:gd name="T15" fmla="*/ 3641 h 17"/>
                                <a:gd name="T16" fmla="+- 0 5042 5030"/>
                                <a:gd name="T17" fmla="*/ T16 w 34"/>
                                <a:gd name="T18" fmla="+- 0 3641 3641"/>
                                <a:gd name="T19" fmla="*/ 3641 h 17"/>
                                <a:gd name="T20" fmla="+- 0 5053 5030"/>
                                <a:gd name="T21" fmla="*/ T20 w 34"/>
                                <a:gd name="T22" fmla="+- 0 3642 3641"/>
                                <a:gd name="T23" fmla="*/ 3642 h 17"/>
                                <a:gd name="T24" fmla="+- 0 5063 5030"/>
                                <a:gd name="T25" fmla="*/ T24 w 34"/>
                                <a:gd name="T26" fmla="+- 0 3642 3641"/>
                                <a:gd name="T27" fmla="*/ 3642 h 17"/>
                                <a:gd name="T28" fmla="+- 0 5062 5030"/>
                                <a:gd name="T29" fmla="*/ T28 w 34"/>
                                <a:gd name="T30" fmla="+- 0 3650 3641"/>
                                <a:gd name="T31" fmla="*/ 3650 h 17"/>
                                <a:gd name="T32" fmla="+- 0 5044 5030"/>
                                <a:gd name="T33" fmla="*/ T32 w 34"/>
                                <a:gd name="T34" fmla="+- 0 3658 3641"/>
                                <a:gd name="T35" fmla="*/ 3658 h 17"/>
                                <a:gd name="T36" fmla="+- 0 5032 5030"/>
                                <a:gd name="T37" fmla="*/ T36 w 34"/>
                                <a:gd name="T38" fmla="+- 0 3655 3641"/>
                                <a:gd name="T39" fmla="*/ 365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17">
                                  <a:moveTo>
                                    <a:pt x="2" y="14"/>
                                  </a:moveTo>
                                  <a:lnTo>
                                    <a:pt x="0" y="7"/>
                                  </a:lnTo>
                                  <a:lnTo>
                                    <a:pt x="1" y="3"/>
                                  </a:lnTo>
                                  <a:lnTo>
                                    <a:pt x="2" y="0"/>
                                  </a:lnTo>
                                  <a:lnTo>
                                    <a:pt x="12" y="0"/>
                                  </a:lnTo>
                                  <a:lnTo>
                                    <a:pt x="23" y="1"/>
                                  </a:lnTo>
                                  <a:lnTo>
                                    <a:pt x="33" y="1"/>
                                  </a:lnTo>
                                  <a:lnTo>
                                    <a:pt x="32" y="9"/>
                                  </a:lnTo>
                                  <a:lnTo>
                                    <a:pt x="14" y="17"/>
                                  </a:lnTo>
                                  <a:lnTo>
                                    <a:pt x="2"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5" name="Group 7651"/>
                        <wpg:cNvGrpSpPr>
                          <a:grpSpLocks/>
                        </wpg:cNvGrpSpPr>
                        <wpg:grpSpPr bwMode="auto">
                          <a:xfrm>
                            <a:off x="5108" y="3661"/>
                            <a:ext cx="29" cy="14"/>
                            <a:chOff x="5108" y="3661"/>
                            <a:chExt cx="29" cy="14"/>
                          </a:xfrm>
                        </wpg:grpSpPr>
                        <wps:wsp>
                          <wps:cNvPr id="7846" name="Freeform 7652"/>
                          <wps:cNvSpPr>
                            <a:spLocks/>
                          </wps:cNvSpPr>
                          <wps:spPr bwMode="auto">
                            <a:xfrm>
                              <a:off x="5108" y="3661"/>
                              <a:ext cx="29" cy="14"/>
                            </a:xfrm>
                            <a:custGeom>
                              <a:avLst/>
                              <a:gdLst>
                                <a:gd name="T0" fmla="+- 0 5108 5108"/>
                                <a:gd name="T1" fmla="*/ T0 w 29"/>
                                <a:gd name="T2" fmla="+- 0 3671 3661"/>
                                <a:gd name="T3" fmla="*/ 3671 h 14"/>
                                <a:gd name="T4" fmla="+- 0 5114 5108"/>
                                <a:gd name="T5" fmla="*/ T4 w 29"/>
                                <a:gd name="T6" fmla="+- 0 3661 3661"/>
                                <a:gd name="T7" fmla="*/ 3661 h 14"/>
                                <a:gd name="T8" fmla="+- 0 5130 5108"/>
                                <a:gd name="T9" fmla="*/ T8 w 29"/>
                                <a:gd name="T10" fmla="+- 0 3662 3661"/>
                                <a:gd name="T11" fmla="*/ 3662 h 14"/>
                                <a:gd name="T12" fmla="+- 0 5136 5108"/>
                                <a:gd name="T13" fmla="*/ T12 w 29"/>
                                <a:gd name="T14" fmla="+- 0 3675 3661"/>
                                <a:gd name="T15" fmla="*/ 3675 h 14"/>
                                <a:gd name="T16" fmla="+- 0 5121 5108"/>
                                <a:gd name="T17" fmla="*/ T16 w 29"/>
                                <a:gd name="T18" fmla="+- 0 3672 3661"/>
                                <a:gd name="T19" fmla="*/ 3672 h 14"/>
                                <a:gd name="T20" fmla="+- 0 5108 5108"/>
                                <a:gd name="T21" fmla="*/ T20 w 29"/>
                                <a:gd name="T22" fmla="+- 0 3671 3661"/>
                                <a:gd name="T23" fmla="*/ 3671 h 14"/>
                              </a:gdLst>
                              <a:ahLst/>
                              <a:cxnLst>
                                <a:cxn ang="0">
                                  <a:pos x="T1" y="T3"/>
                                </a:cxn>
                                <a:cxn ang="0">
                                  <a:pos x="T5" y="T7"/>
                                </a:cxn>
                                <a:cxn ang="0">
                                  <a:pos x="T9" y="T11"/>
                                </a:cxn>
                                <a:cxn ang="0">
                                  <a:pos x="T13" y="T15"/>
                                </a:cxn>
                                <a:cxn ang="0">
                                  <a:pos x="T17" y="T19"/>
                                </a:cxn>
                                <a:cxn ang="0">
                                  <a:pos x="T21" y="T23"/>
                                </a:cxn>
                              </a:cxnLst>
                              <a:rect l="0" t="0" r="r" b="b"/>
                              <a:pathLst>
                                <a:path w="29" h="14">
                                  <a:moveTo>
                                    <a:pt x="0" y="10"/>
                                  </a:moveTo>
                                  <a:lnTo>
                                    <a:pt x="6" y="0"/>
                                  </a:lnTo>
                                  <a:lnTo>
                                    <a:pt x="22" y="1"/>
                                  </a:lnTo>
                                  <a:lnTo>
                                    <a:pt x="28" y="14"/>
                                  </a:lnTo>
                                  <a:lnTo>
                                    <a:pt x="13" y="11"/>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7" name="Group 7653"/>
                        <wpg:cNvGrpSpPr>
                          <a:grpSpLocks/>
                        </wpg:cNvGrpSpPr>
                        <wpg:grpSpPr bwMode="auto">
                          <a:xfrm>
                            <a:off x="5271" y="3687"/>
                            <a:ext cx="25" cy="14"/>
                            <a:chOff x="5271" y="3687"/>
                            <a:chExt cx="25" cy="14"/>
                          </a:xfrm>
                        </wpg:grpSpPr>
                        <wps:wsp>
                          <wps:cNvPr id="7848" name="Freeform 7654"/>
                          <wps:cNvSpPr>
                            <a:spLocks/>
                          </wps:cNvSpPr>
                          <wps:spPr bwMode="auto">
                            <a:xfrm>
                              <a:off x="5271" y="3687"/>
                              <a:ext cx="25" cy="14"/>
                            </a:xfrm>
                            <a:custGeom>
                              <a:avLst/>
                              <a:gdLst>
                                <a:gd name="T0" fmla="+- 0 5271 5271"/>
                                <a:gd name="T1" fmla="*/ T0 w 25"/>
                                <a:gd name="T2" fmla="+- 0 3699 3687"/>
                                <a:gd name="T3" fmla="*/ 3699 h 14"/>
                                <a:gd name="T4" fmla="+- 0 5276 5271"/>
                                <a:gd name="T5" fmla="*/ T4 w 25"/>
                                <a:gd name="T6" fmla="+- 0 3687 3687"/>
                                <a:gd name="T7" fmla="*/ 3687 h 14"/>
                                <a:gd name="T8" fmla="+- 0 5288 5271"/>
                                <a:gd name="T9" fmla="*/ T8 w 25"/>
                                <a:gd name="T10" fmla="+- 0 3689 3687"/>
                                <a:gd name="T11" fmla="*/ 3689 h 14"/>
                                <a:gd name="T12" fmla="+- 0 5295 5271"/>
                                <a:gd name="T13" fmla="*/ T12 w 25"/>
                                <a:gd name="T14" fmla="+- 0 3698 3687"/>
                                <a:gd name="T15" fmla="*/ 3698 h 14"/>
                                <a:gd name="T16" fmla="+- 0 5284 5271"/>
                                <a:gd name="T17" fmla="*/ T16 w 25"/>
                                <a:gd name="T18" fmla="+- 0 3701 3687"/>
                                <a:gd name="T19" fmla="*/ 3701 h 14"/>
                                <a:gd name="T20" fmla="+- 0 5271 5271"/>
                                <a:gd name="T21" fmla="*/ T20 w 25"/>
                                <a:gd name="T22" fmla="+- 0 3699 3687"/>
                                <a:gd name="T23" fmla="*/ 3699 h 14"/>
                              </a:gdLst>
                              <a:ahLst/>
                              <a:cxnLst>
                                <a:cxn ang="0">
                                  <a:pos x="T1" y="T3"/>
                                </a:cxn>
                                <a:cxn ang="0">
                                  <a:pos x="T5" y="T7"/>
                                </a:cxn>
                                <a:cxn ang="0">
                                  <a:pos x="T9" y="T11"/>
                                </a:cxn>
                                <a:cxn ang="0">
                                  <a:pos x="T13" y="T15"/>
                                </a:cxn>
                                <a:cxn ang="0">
                                  <a:pos x="T17" y="T19"/>
                                </a:cxn>
                                <a:cxn ang="0">
                                  <a:pos x="T21" y="T23"/>
                                </a:cxn>
                              </a:cxnLst>
                              <a:rect l="0" t="0" r="r" b="b"/>
                              <a:pathLst>
                                <a:path w="25" h="14">
                                  <a:moveTo>
                                    <a:pt x="0" y="12"/>
                                  </a:moveTo>
                                  <a:lnTo>
                                    <a:pt x="5" y="0"/>
                                  </a:lnTo>
                                  <a:lnTo>
                                    <a:pt x="17" y="2"/>
                                  </a:lnTo>
                                  <a:lnTo>
                                    <a:pt x="24" y="11"/>
                                  </a:lnTo>
                                  <a:lnTo>
                                    <a:pt x="13" y="14"/>
                                  </a:lnTo>
                                  <a:lnTo>
                                    <a:pt x="0"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9" name="Group 7655"/>
                        <wpg:cNvGrpSpPr>
                          <a:grpSpLocks/>
                        </wpg:cNvGrpSpPr>
                        <wpg:grpSpPr bwMode="auto">
                          <a:xfrm>
                            <a:off x="7095" y="3550"/>
                            <a:ext cx="8" cy="2"/>
                            <a:chOff x="7095" y="3550"/>
                            <a:chExt cx="8" cy="2"/>
                          </a:xfrm>
                        </wpg:grpSpPr>
                        <wps:wsp>
                          <wps:cNvPr id="7850" name="Freeform 7656"/>
                          <wps:cNvSpPr>
                            <a:spLocks/>
                          </wps:cNvSpPr>
                          <wps:spPr bwMode="auto">
                            <a:xfrm>
                              <a:off x="7095" y="3550"/>
                              <a:ext cx="8" cy="2"/>
                            </a:xfrm>
                            <a:custGeom>
                              <a:avLst/>
                              <a:gdLst>
                                <a:gd name="T0" fmla="+- 0 7102 7095"/>
                                <a:gd name="T1" fmla="*/ T0 w 8"/>
                                <a:gd name="T2" fmla="+- 0 3552 3550"/>
                                <a:gd name="T3" fmla="*/ 3552 h 2"/>
                                <a:gd name="T4" fmla="+- 0 7099 7095"/>
                                <a:gd name="T5" fmla="*/ T4 w 8"/>
                                <a:gd name="T6" fmla="+- 0 3551 3550"/>
                                <a:gd name="T7" fmla="*/ 3551 h 2"/>
                                <a:gd name="T8" fmla="+- 0 7097 7095"/>
                                <a:gd name="T9" fmla="*/ T8 w 8"/>
                                <a:gd name="T10" fmla="+- 0 3551 3550"/>
                                <a:gd name="T11" fmla="*/ 3551 h 2"/>
                                <a:gd name="T12" fmla="+- 0 7095 7095"/>
                                <a:gd name="T13" fmla="*/ T12 w 8"/>
                                <a:gd name="T14" fmla="+- 0 3550 3550"/>
                                <a:gd name="T15" fmla="*/ 3550 h 2"/>
                                <a:gd name="T16" fmla="+- 0 7102 7095"/>
                                <a:gd name="T17" fmla="*/ T16 w 8"/>
                                <a:gd name="T18" fmla="+- 0 3550 3550"/>
                                <a:gd name="T19" fmla="*/ 3550 h 2"/>
                                <a:gd name="T20" fmla="+- 0 7102 7095"/>
                                <a:gd name="T21" fmla="*/ T20 w 8"/>
                                <a:gd name="T22" fmla="+- 0 3550 3550"/>
                                <a:gd name="T23" fmla="*/ 3550 h 2"/>
                                <a:gd name="T24" fmla="+- 0 7102 7095"/>
                                <a:gd name="T25" fmla="*/ T24 w 8"/>
                                <a:gd name="T26" fmla="+- 0 3551 3550"/>
                                <a:gd name="T27" fmla="*/ 3551 h 2"/>
                                <a:gd name="T28" fmla="+- 0 7102 7095"/>
                                <a:gd name="T29" fmla="*/ T28 w 8"/>
                                <a:gd name="T30" fmla="+- 0 3552 3550"/>
                                <a:gd name="T31" fmla="*/ 3552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2">
                                  <a:moveTo>
                                    <a:pt x="7" y="2"/>
                                  </a:moveTo>
                                  <a:lnTo>
                                    <a:pt x="4" y="1"/>
                                  </a:lnTo>
                                  <a:lnTo>
                                    <a:pt x="2" y="1"/>
                                  </a:lnTo>
                                  <a:lnTo>
                                    <a:pt x="0" y="0"/>
                                  </a:lnTo>
                                  <a:lnTo>
                                    <a:pt x="7" y="0"/>
                                  </a:lnTo>
                                  <a:lnTo>
                                    <a:pt x="7" y="1"/>
                                  </a:lnTo>
                                  <a:lnTo>
                                    <a:pt x="7"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1" name="Group 7657"/>
                        <wpg:cNvGrpSpPr>
                          <a:grpSpLocks/>
                        </wpg:cNvGrpSpPr>
                        <wpg:grpSpPr bwMode="auto">
                          <a:xfrm>
                            <a:off x="7502" y="3550"/>
                            <a:ext cx="2" cy="2"/>
                            <a:chOff x="7502" y="3550"/>
                            <a:chExt cx="2" cy="2"/>
                          </a:xfrm>
                        </wpg:grpSpPr>
                        <wps:wsp>
                          <wps:cNvPr id="7852" name="Freeform 7658"/>
                          <wps:cNvSpPr>
                            <a:spLocks/>
                          </wps:cNvSpPr>
                          <wps:spPr bwMode="auto">
                            <a:xfrm>
                              <a:off x="7502" y="3550"/>
                              <a:ext cx="2" cy="2"/>
                            </a:xfrm>
                            <a:custGeom>
                              <a:avLst/>
                              <a:gdLst>
                                <a:gd name="T0" fmla="+- 0 7502 7502"/>
                                <a:gd name="T1" fmla="*/ T0 w 2"/>
                                <a:gd name="T2" fmla="+- 0 3550 3550"/>
                                <a:gd name="T3" fmla="*/ 3550 h 1"/>
                                <a:gd name="T4" fmla="+- 0 7504 7502"/>
                                <a:gd name="T5" fmla="*/ T4 w 2"/>
                                <a:gd name="T6" fmla="+- 0 3550 3550"/>
                                <a:gd name="T7" fmla="*/ 3550 h 1"/>
                                <a:gd name="T8" fmla="+- 0 7504 7502"/>
                                <a:gd name="T9" fmla="*/ T8 w 2"/>
                                <a:gd name="T10" fmla="+- 0 3550 3550"/>
                                <a:gd name="T11" fmla="*/ 3550 h 1"/>
                                <a:gd name="T12" fmla="+- 0 7503 7502"/>
                                <a:gd name="T13" fmla="*/ T12 w 2"/>
                                <a:gd name="T14" fmla="+- 0 3550 3550"/>
                                <a:gd name="T15" fmla="*/ 3550 h 1"/>
                                <a:gd name="T16" fmla="+- 0 7503 7502"/>
                                <a:gd name="T17" fmla="*/ T16 w 2"/>
                                <a:gd name="T18" fmla="+- 0 3551 3550"/>
                                <a:gd name="T19" fmla="*/ 3551 h 1"/>
                                <a:gd name="T20" fmla="+- 0 7503 7502"/>
                                <a:gd name="T21" fmla="*/ T20 w 2"/>
                                <a:gd name="T22" fmla="+- 0 3550 3550"/>
                                <a:gd name="T23" fmla="*/ 3550 h 1"/>
                                <a:gd name="T24" fmla="+- 0 7502 7502"/>
                                <a:gd name="T25" fmla="*/ T24 w 2"/>
                                <a:gd name="T26" fmla="+- 0 3550 3550"/>
                                <a:gd name="T27" fmla="*/ 3550 h 1"/>
                                <a:gd name="T28" fmla="+- 0 7502 7502"/>
                                <a:gd name="T29" fmla="*/ T28 w 2"/>
                                <a:gd name="T30" fmla="+- 0 3550 3550"/>
                                <a:gd name="T31" fmla="*/ 355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0" y="0"/>
                                  </a:moveTo>
                                  <a:lnTo>
                                    <a:pt x="2" y="0"/>
                                  </a:lnTo>
                                  <a:lnTo>
                                    <a:pt x="1" y="0"/>
                                  </a:lnTo>
                                  <a:lnTo>
                                    <a:pt x="1" y="1"/>
                                  </a:lnTo>
                                  <a:lnTo>
                                    <a:pt x="1" y="0"/>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3" name="Group 7659"/>
                        <wpg:cNvGrpSpPr>
                          <a:grpSpLocks/>
                        </wpg:cNvGrpSpPr>
                        <wpg:grpSpPr bwMode="auto">
                          <a:xfrm>
                            <a:off x="7477" y="3566"/>
                            <a:ext cx="9" cy="3"/>
                            <a:chOff x="7477" y="3566"/>
                            <a:chExt cx="9" cy="3"/>
                          </a:xfrm>
                        </wpg:grpSpPr>
                        <wps:wsp>
                          <wps:cNvPr id="7854" name="Freeform 7660"/>
                          <wps:cNvSpPr>
                            <a:spLocks/>
                          </wps:cNvSpPr>
                          <wps:spPr bwMode="auto">
                            <a:xfrm>
                              <a:off x="7477" y="3566"/>
                              <a:ext cx="9" cy="3"/>
                            </a:xfrm>
                            <a:custGeom>
                              <a:avLst/>
                              <a:gdLst>
                                <a:gd name="T0" fmla="+- 0 7485 7477"/>
                                <a:gd name="T1" fmla="*/ T0 w 9"/>
                                <a:gd name="T2" fmla="+- 0 3567 3566"/>
                                <a:gd name="T3" fmla="*/ 3567 h 3"/>
                                <a:gd name="T4" fmla="+- 0 7485 7477"/>
                                <a:gd name="T5" fmla="*/ T4 w 9"/>
                                <a:gd name="T6" fmla="+- 0 3568 3566"/>
                                <a:gd name="T7" fmla="*/ 3568 h 3"/>
                                <a:gd name="T8" fmla="+- 0 7485 7477"/>
                                <a:gd name="T9" fmla="*/ T8 w 9"/>
                                <a:gd name="T10" fmla="+- 0 3568 3566"/>
                                <a:gd name="T11" fmla="*/ 3568 h 3"/>
                                <a:gd name="T12" fmla="+- 0 7485 7477"/>
                                <a:gd name="T13" fmla="*/ T12 w 9"/>
                                <a:gd name="T14" fmla="+- 0 3569 3566"/>
                                <a:gd name="T15" fmla="*/ 3569 h 3"/>
                                <a:gd name="T16" fmla="+- 0 7482 7477"/>
                                <a:gd name="T17" fmla="*/ T16 w 9"/>
                                <a:gd name="T18" fmla="+- 0 3568 3566"/>
                                <a:gd name="T19" fmla="*/ 3568 h 3"/>
                                <a:gd name="T20" fmla="+- 0 7479 7477"/>
                                <a:gd name="T21" fmla="*/ T20 w 9"/>
                                <a:gd name="T22" fmla="+- 0 3568 3566"/>
                                <a:gd name="T23" fmla="*/ 3568 h 3"/>
                                <a:gd name="T24" fmla="+- 0 7477 7477"/>
                                <a:gd name="T25" fmla="*/ T24 w 9"/>
                                <a:gd name="T26" fmla="+- 0 3567 3566"/>
                                <a:gd name="T27" fmla="*/ 3567 h 3"/>
                                <a:gd name="T28" fmla="+- 0 7479 7477"/>
                                <a:gd name="T29" fmla="*/ T28 w 9"/>
                                <a:gd name="T30" fmla="+- 0 3566 3566"/>
                                <a:gd name="T31" fmla="*/ 3566 h 3"/>
                                <a:gd name="T32" fmla="+- 0 7482 7477"/>
                                <a:gd name="T33" fmla="*/ T32 w 9"/>
                                <a:gd name="T34" fmla="+- 0 3566 3566"/>
                                <a:gd name="T35" fmla="*/ 3566 h 3"/>
                                <a:gd name="T36" fmla="+- 0 7485 7477"/>
                                <a:gd name="T37" fmla="*/ T36 w 9"/>
                                <a:gd name="T38" fmla="+- 0 3567 3566"/>
                                <a:gd name="T39" fmla="*/ 356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3">
                                  <a:moveTo>
                                    <a:pt x="8" y="1"/>
                                  </a:moveTo>
                                  <a:lnTo>
                                    <a:pt x="8" y="2"/>
                                  </a:lnTo>
                                  <a:lnTo>
                                    <a:pt x="8" y="3"/>
                                  </a:lnTo>
                                  <a:lnTo>
                                    <a:pt x="5" y="2"/>
                                  </a:lnTo>
                                  <a:lnTo>
                                    <a:pt x="2" y="2"/>
                                  </a:lnTo>
                                  <a:lnTo>
                                    <a:pt x="0" y="1"/>
                                  </a:lnTo>
                                  <a:lnTo>
                                    <a:pt x="2" y="0"/>
                                  </a:lnTo>
                                  <a:lnTo>
                                    <a:pt x="5" y="0"/>
                                  </a:lnTo>
                                  <a:lnTo>
                                    <a:pt x="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5" name="Group 7661"/>
                        <wpg:cNvGrpSpPr>
                          <a:grpSpLocks/>
                        </wpg:cNvGrpSpPr>
                        <wpg:grpSpPr bwMode="auto">
                          <a:xfrm>
                            <a:off x="7366" y="3584"/>
                            <a:ext cx="28" cy="25"/>
                            <a:chOff x="7366" y="3584"/>
                            <a:chExt cx="28" cy="25"/>
                          </a:xfrm>
                        </wpg:grpSpPr>
                        <wps:wsp>
                          <wps:cNvPr id="7856" name="Freeform 7662"/>
                          <wps:cNvSpPr>
                            <a:spLocks/>
                          </wps:cNvSpPr>
                          <wps:spPr bwMode="auto">
                            <a:xfrm>
                              <a:off x="7366" y="3584"/>
                              <a:ext cx="28" cy="25"/>
                            </a:xfrm>
                            <a:custGeom>
                              <a:avLst/>
                              <a:gdLst>
                                <a:gd name="T0" fmla="+- 0 7384 7366"/>
                                <a:gd name="T1" fmla="*/ T0 w 28"/>
                                <a:gd name="T2" fmla="+- 0 3585 3584"/>
                                <a:gd name="T3" fmla="*/ 3585 h 25"/>
                                <a:gd name="T4" fmla="+- 0 7393 7366"/>
                                <a:gd name="T5" fmla="*/ T4 w 28"/>
                                <a:gd name="T6" fmla="+- 0 3584 3584"/>
                                <a:gd name="T7" fmla="*/ 3584 h 25"/>
                                <a:gd name="T8" fmla="+- 0 7394 7366"/>
                                <a:gd name="T9" fmla="*/ T8 w 28"/>
                                <a:gd name="T10" fmla="+- 0 3589 3584"/>
                                <a:gd name="T11" fmla="*/ 3589 h 25"/>
                                <a:gd name="T12" fmla="+- 0 7391 7366"/>
                                <a:gd name="T13" fmla="*/ T12 w 28"/>
                                <a:gd name="T14" fmla="+- 0 3595 3584"/>
                                <a:gd name="T15" fmla="*/ 3595 h 25"/>
                                <a:gd name="T16" fmla="+- 0 7387 7366"/>
                                <a:gd name="T17" fmla="*/ T16 w 28"/>
                                <a:gd name="T18" fmla="+- 0 3595 3584"/>
                                <a:gd name="T19" fmla="*/ 3595 h 25"/>
                                <a:gd name="T20" fmla="+- 0 7383 7366"/>
                                <a:gd name="T21" fmla="*/ T20 w 28"/>
                                <a:gd name="T22" fmla="+- 0 3596 3584"/>
                                <a:gd name="T23" fmla="*/ 3596 h 25"/>
                                <a:gd name="T24" fmla="+- 0 7378 7366"/>
                                <a:gd name="T25" fmla="*/ T24 w 28"/>
                                <a:gd name="T26" fmla="+- 0 3596 3584"/>
                                <a:gd name="T27" fmla="*/ 3596 h 25"/>
                                <a:gd name="T28" fmla="+- 0 7381 7366"/>
                                <a:gd name="T29" fmla="*/ T28 w 28"/>
                                <a:gd name="T30" fmla="+- 0 3607 3584"/>
                                <a:gd name="T31" fmla="*/ 3607 h 25"/>
                                <a:gd name="T32" fmla="+- 0 7373 7366"/>
                                <a:gd name="T33" fmla="*/ T32 w 28"/>
                                <a:gd name="T34" fmla="+- 0 3607 3584"/>
                                <a:gd name="T35" fmla="*/ 3607 h 25"/>
                                <a:gd name="T36" fmla="+- 0 7367 7366"/>
                                <a:gd name="T37" fmla="*/ T36 w 28"/>
                                <a:gd name="T38" fmla="+- 0 3609 3584"/>
                                <a:gd name="T39" fmla="*/ 3609 h 25"/>
                                <a:gd name="T40" fmla="+- 0 7367 7366"/>
                                <a:gd name="T41" fmla="*/ T40 w 28"/>
                                <a:gd name="T42" fmla="+- 0 3608 3584"/>
                                <a:gd name="T43" fmla="*/ 3608 h 25"/>
                                <a:gd name="T44" fmla="+- 0 7366 7366"/>
                                <a:gd name="T45" fmla="*/ T44 w 28"/>
                                <a:gd name="T46" fmla="+- 0 3608 3584"/>
                                <a:gd name="T47" fmla="*/ 3608 h 25"/>
                                <a:gd name="T48" fmla="+- 0 7366 7366"/>
                                <a:gd name="T49" fmla="*/ T48 w 28"/>
                                <a:gd name="T50" fmla="+- 0 3608 3584"/>
                                <a:gd name="T51" fmla="*/ 3608 h 25"/>
                                <a:gd name="T52" fmla="+- 0 7367 7366"/>
                                <a:gd name="T53" fmla="*/ T52 w 28"/>
                                <a:gd name="T54" fmla="+- 0 3606 3584"/>
                                <a:gd name="T55" fmla="*/ 3606 h 25"/>
                                <a:gd name="T56" fmla="+- 0 7367 7366"/>
                                <a:gd name="T57" fmla="*/ T56 w 28"/>
                                <a:gd name="T58" fmla="+- 0 3603 3584"/>
                                <a:gd name="T59" fmla="*/ 3603 h 25"/>
                                <a:gd name="T60" fmla="+- 0 7367 7366"/>
                                <a:gd name="T61" fmla="*/ T60 w 28"/>
                                <a:gd name="T62" fmla="+- 0 3601 3584"/>
                                <a:gd name="T63" fmla="*/ 3601 h 25"/>
                                <a:gd name="T64" fmla="+- 0 7378 7366"/>
                                <a:gd name="T65" fmla="*/ T64 w 28"/>
                                <a:gd name="T66" fmla="+- 0 3597 3584"/>
                                <a:gd name="T67" fmla="*/ 3597 h 25"/>
                                <a:gd name="T68" fmla="+- 0 7386 7366"/>
                                <a:gd name="T69" fmla="*/ T68 w 28"/>
                                <a:gd name="T70" fmla="+- 0 3593 3584"/>
                                <a:gd name="T71" fmla="*/ 3593 h 25"/>
                                <a:gd name="T72" fmla="+- 0 7384 7366"/>
                                <a:gd name="T73" fmla="*/ T72 w 28"/>
                                <a:gd name="T74" fmla="+- 0 3585 3584"/>
                                <a:gd name="T75" fmla="*/ 358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 h="25">
                                  <a:moveTo>
                                    <a:pt x="18" y="1"/>
                                  </a:moveTo>
                                  <a:lnTo>
                                    <a:pt x="27" y="0"/>
                                  </a:lnTo>
                                  <a:lnTo>
                                    <a:pt x="28" y="5"/>
                                  </a:lnTo>
                                  <a:lnTo>
                                    <a:pt x="25" y="11"/>
                                  </a:lnTo>
                                  <a:lnTo>
                                    <a:pt x="21" y="11"/>
                                  </a:lnTo>
                                  <a:lnTo>
                                    <a:pt x="17" y="12"/>
                                  </a:lnTo>
                                  <a:lnTo>
                                    <a:pt x="12" y="12"/>
                                  </a:lnTo>
                                  <a:lnTo>
                                    <a:pt x="15" y="23"/>
                                  </a:lnTo>
                                  <a:lnTo>
                                    <a:pt x="7" y="23"/>
                                  </a:lnTo>
                                  <a:lnTo>
                                    <a:pt x="1" y="25"/>
                                  </a:lnTo>
                                  <a:lnTo>
                                    <a:pt x="1" y="24"/>
                                  </a:lnTo>
                                  <a:lnTo>
                                    <a:pt x="0" y="24"/>
                                  </a:lnTo>
                                  <a:lnTo>
                                    <a:pt x="1" y="22"/>
                                  </a:lnTo>
                                  <a:lnTo>
                                    <a:pt x="1" y="19"/>
                                  </a:lnTo>
                                  <a:lnTo>
                                    <a:pt x="1" y="17"/>
                                  </a:lnTo>
                                  <a:lnTo>
                                    <a:pt x="12" y="13"/>
                                  </a:lnTo>
                                  <a:lnTo>
                                    <a:pt x="20" y="9"/>
                                  </a:lnTo>
                                  <a:lnTo>
                                    <a:pt x="1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7" name="Group 7663"/>
                        <wpg:cNvGrpSpPr>
                          <a:grpSpLocks/>
                        </wpg:cNvGrpSpPr>
                        <wpg:grpSpPr bwMode="auto">
                          <a:xfrm>
                            <a:off x="7372" y="3614"/>
                            <a:ext cx="8" cy="2"/>
                            <a:chOff x="7372" y="3614"/>
                            <a:chExt cx="8" cy="2"/>
                          </a:xfrm>
                        </wpg:grpSpPr>
                        <wps:wsp>
                          <wps:cNvPr id="7858" name="Freeform 7664"/>
                          <wps:cNvSpPr>
                            <a:spLocks/>
                          </wps:cNvSpPr>
                          <wps:spPr bwMode="auto">
                            <a:xfrm>
                              <a:off x="7372" y="3614"/>
                              <a:ext cx="8" cy="2"/>
                            </a:xfrm>
                            <a:custGeom>
                              <a:avLst/>
                              <a:gdLst>
                                <a:gd name="T0" fmla="+- 0 7372 7372"/>
                                <a:gd name="T1" fmla="*/ T0 w 8"/>
                                <a:gd name="T2" fmla="+- 0 3614 3614"/>
                                <a:gd name="T3" fmla="*/ 3614 h 2"/>
                                <a:gd name="T4" fmla="+- 0 7375 7372"/>
                                <a:gd name="T5" fmla="*/ T4 w 8"/>
                                <a:gd name="T6" fmla="+- 0 3614 3614"/>
                                <a:gd name="T7" fmla="*/ 3614 h 2"/>
                                <a:gd name="T8" fmla="+- 0 7377 7372"/>
                                <a:gd name="T9" fmla="*/ T8 w 8"/>
                                <a:gd name="T10" fmla="+- 0 3614 3614"/>
                                <a:gd name="T11" fmla="*/ 3614 h 2"/>
                                <a:gd name="T12" fmla="+- 0 7380 7372"/>
                                <a:gd name="T13" fmla="*/ T12 w 8"/>
                                <a:gd name="T14" fmla="+- 0 3614 3614"/>
                                <a:gd name="T15" fmla="*/ 3614 h 2"/>
                                <a:gd name="T16" fmla="+- 0 7379 7372"/>
                                <a:gd name="T17" fmla="*/ T16 w 8"/>
                                <a:gd name="T18" fmla="+- 0 3614 3614"/>
                                <a:gd name="T19" fmla="*/ 3614 h 2"/>
                                <a:gd name="T20" fmla="+- 0 7379 7372"/>
                                <a:gd name="T21" fmla="*/ T20 w 8"/>
                                <a:gd name="T22" fmla="+- 0 3614 3614"/>
                                <a:gd name="T23" fmla="*/ 3614 h 2"/>
                                <a:gd name="T24" fmla="+- 0 7379 7372"/>
                                <a:gd name="T25" fmla="*/ T24 w 8"/>
                                <a:gd name="T26" fmla="+- 0 3615 3614"/>
                                <a:gd name="T27" fmla="*/ 3615 h 2"/>
                                <a:gd name="T28" fmla="+- 0 7376 7372"/>
                                <a:gd name="T29" fmla="*/ T28 w 8"/>
                                <a:gd name="T30" fmla="+- 0 3616 3614"/>
                                <a:gd name="T31" fmla="*/ 3616 h 2"/>
                                <a:gd name="T32" fmla="+- 0 7374 7372"/>
                                <a:gd name="T33" fmla="*/ T32 w 8"/>
                                <a:gd name="T34" fmla="+- 0 3615 3614"/>
                                <a:gd name="T35" fmla="*/ 3615 h 2"/>
                                <a:gd name="T36" fmla="+- 0 7372 7372"/>
                                <a:gd name="T37" fmla="*/ T36 w 8"/>
                                <a:gd name="T38" fmla="+- 0 3614 3614"/>
                                <a:gd name="T39" fmla="*/ 3614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
                                  <a:moveTo>
                                    <a:pt x="0" y="0"/>
                                  </a:moveTo>
                                  <a:lnTo>
                                    <a:pt x="3" y="0"/>
                                  </a:lnTo>
                                  <a:lnTo>
                                    <a:pt x="5" y="0"/>
                                  </a:lnTo>
                                  <a:lnTo>
                                    <a:pt x="8" y="0"/>
                                  </a:lnTo>
                                  <a:lnTo>
                                    <a:pt x="7" y="0"/>
                                  </a:lnTo>
                                  <a:lnTo>
                                    <a:pt x="7" y="1"/>
                                  </a:lnTo>
                                  <a:lnTo>
                                    <a:pt x="4" y="2"/>
                                  </a:lnTo>
                                  <a:lnTo>
                                    <a:pt x="2"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9" name="Group 7665"/>
                        <wpg:cNvGrpSpPr>
                          <a:grpSpLocks/>
                        </wpg:cNvGrpSpPr>
                        <wpg:grpSpPr bwMode="auto">
                          <a:xfrm>
                            <a:off x="7308" y="3666"/>
                            <a:ext cx="7" cy="3"/>
                            <a:chOff x="7308" y="3666"/>
                            <a:chExt cx="7" cy="3"/>
                          </a:xfrm>
                        </wpg:grpSpPr>
                        <wps:wsp>
                          <wps:cNvPr id="7860" name="Freeform 7666"/>
                          <wps:cNvSpPr>
                            <a:spLocks/>
                          </wps:cNvSpPr>
                          <wps:spPr bwMode="auto">
                            <a:xfrm>
                              <a:off x="7308" y="3666"/>
                              <a:ext cx="7" cy="3"/>
                            </a:xfrm>
                            <a:custGeom>
                              <a:avLst/>
                              <a:gdLst>
                                <a:gd name="T0" fmla="+- 0 7311 7308"/>
                                <a:gd name="T1" fmla="*/ T0 w 7"/>
                                <a:gd name="T2" fmla="+- 0 3668 3666"/>
                                <a:gd name="T3" fmla="*/ 3668 h 3"/>
                                <a:gd name="T4" fmla="+- 0 7310 7308"/>
                                <a:gd name="T5" fmla="*/ T4 w 7"/>
                                <a:gd name="T6" fmla="+- 0 3667 3666"/>
                                <a:gd name="T7" fmla="*/ 3667 h 3"/>
                                <a:gd name="T8" fmla="+- 0 7309 7308"/>
                                <a:gd name="T9" fmla="*/ T8 w 7"/>
                                <a:gd name="T10" fmla="+- 0 3667 3666"/>
                                <a:gd name="T11" fmla="*/ 3667 h 3"/>
                                <a:gd name="T12" fmla="+- 0 7308 7308"/>
                                <a:gd name="T13" fmla="*/ T12 w 7"/>
                                <a:gd name="T14" fmla="+- 0 3666 3666"/>
                                <a:gd name="T15" fmla="*/ 3666 h 3"/>
                                <a:gd name="T16" fmla="+- 0 7310 7308"/>
                                <a:gd name="T17" fmla="*/ T16 w 7"/>
                                <a:gd name="T18" fmla="+- 0 3666 3666"/>
                                <a:gd name="T19" fmla="*/ 3666 h 3"/>
                                <a:gd name="T20" fmla="+- 0 7312 7308"/>
                                <a:gd name="T21" fmla="*/ T20 w 7"/>
                                <a:gd name="T22" fmla="+- 0 3666 3666"/>
                                <a:gd name="T23" fmla="*/ 3666 h 3"/>
                                <a:gd name="T24" fmla="+- 0 7315 7308"/>
                                <a:gd name="T25" fmla="*/ T24 w 7"/>
                                <a:gd name="T26" fmla="+- 0 3667 3666"/>
                                <a:gd name="T27" fmla="*/ 3667 h 3"/>
                                <a:gd name="T28" fmla="+- 0 7314 7308"/>
                                <a:gd name="T29" fmla="*/ T28 w 7"/>
                                <a:gd name="T30" fmla="+- 0 3668 3666"/>
                                <a:gd name="T31" fmla="*/ 3668 h 3"/>
                                <a:gd name="T32" fmla="+- 0 7313 7308"/>
                                <a:gd name="T33" fmla="*/ T32 w 7"/>
                                <a:gd name="T34" fmla="+- 0 3668 3666"/>
                                <a:gd name="T35" fmla="*/ 3668 h 3"/>
                                <a:gd name="T36" fmla="+- 0 7311 7308"/>
                                <a:gd name="T37" fmla="*/ T36 w 7"/>
                                <a:gd name="T38" fmla="+- 0 3668 3666"/>
                                <a:gd name="T39" fmla="*/ 366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
                                  <a:moveTo>
                                    <a:pt x="3" y="2"/>
                                  </a:moveTo>
                                  <a:lnTo>
                                    <a:pt x="2" y="1"/>
                                  </a:lnTo>
                                  <a:lnTo>
                                    <a:pt x="1" y="1"/>
                                  </a:lnTo>
                                  <a:lnTo>
                                    <a:pt x="0" y="0"/>
                                  </a:lnTo>
                                  <a:lnTo>
                                    <a:pt x="2" y="0"/>
                                  </a:lnTo>
                                  <a:lnTo>
                                    <a:pt x="4" y="0"/>
                                  </a:lnTo>
                                  <a:lnTo>
                                    <a:pt x="7" y="1"/>
                                  </a:lnTo>
                                  <a:lnTo>
                                    <a:pt x="6" y="2"/>
                                  </a:lnTo>
                                  <a:lnTo>
                                    <a:pt x="5" y="2"/>
                                  </a:lnTo>
                                  <a:lnTo>
                                    <a:pt x="3"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1" name="Group 7667"/>
                        <wpg:cNvGrpSpPr>
                          <a:grpSpLocks/>
                        </wpg:cNvGrpSpPr>
                        <wpg:grpSpPr bwMode="auto">
                          <a:xfrm>
                            <a:off x="7398" y="3654"/>
                            <a:ext cx="5" cy="8"/>
                            <a:chOff x="7398" y="3654"/>
                            <a:chExt cx="5" cy="8"/>
                          </a:xfrm>
                        </wpg:grpSpPr>
                        <wps:wsp>
                          <wps:cNvPr id="7862" name="Freeform 7668"/>
                          <wps:cNvSpPr>
                            <a:spLocks/>
                          </wps:cNvSpPr>
                          <wps:spPr bwMode="auto">
                            <a:xfrm>
                              <a:off x="7398" y="3654"/>
                              <a:ext cx="5" cy="8"/>
                            </a:xfrm>
                            <a:custGeom>
                              <a:avLst/>
                              <a:gdLst>
                                <a:gd name="T0" fmla="+- 0 7398 7398"/>
                                <a:gd name="T1" fmla="*/ T0 w 5"/>
                                <a:gd name="T2" fmla="+- 0 3660 3654"/>
                                <a:gd name="T3" fmla="*/ 3660 h 8"/>
                                <a:gd name="T4" fmla="+- 0 7400 7398"/>
                                <a:gd name="T5" fmla="*/ T4 w 5"/>
                                <a:gd name="T6" fmla="+- 0 3657 3654"/>
                                <a:gd name="T7" fmla="*/ 3657 h 8"/>
                                <a:gd name="T8" fmla="+- 0 7401 7398"/>
                                <a:gd name="T9" fmla="*/ T8 w 5"/>
                                <a:gd name="T10" fmla="+- 0 3655 3654"/>
                                <a:gd name="T11" fmla="*/ 3655 h 8"/>
                                <a:gd name="T12" fmla="+- 0 7403 7398"/>
                                <a:gd name="T13" fmla="*/ T12 w 5"/>
                                <a:gd name="T14" fmla="+- 0 3654 3654"/>
                                <a:gd name="T15" fmla="*/ 3654 h 8"/>
                                <a:gd name="T16" fmla="+- 0 7402 7398"/>
                                <a:gd name="T17" fmla="*/ T16 w 5"/>
                                <a:gd name="T18" fmla="+- 0 3656 3654"/>
                                <a:gd name="T19" fmla="*/ 3656 h 8"/>
                                <a:gd name="T20" fmla="+- 0 7401 7398"/>
                                <a:gd name="T21" fmla="*/ T20 w 5"/>
                                <a:gd name="T22" fmla="+- 0 3659 3654"/>
                                <a:gd name="T23" fmla="*/ 3659 h 8"/>
                                <a:gd name="T24" fmla="+- 0 7401 7398"/>
                                <a:gd name="T25" fmla="*/ T24 w 5"/>
                                <a:gd name="T26" fmla="+- 0 3661 3654"/>
                                <a:gd name="T27" fmla="*/ 3661 h 8"/>
                                <a:gd name="T28" fmla="+- 0 7400 7398"/>
                                <a:gd name="T29" fmla="*/ T28 w 5"/>
                                <a:gd name="T30" fmla="+- 0 3661 3654"/>
                                <a:gd name="T31" fmla="*/ 3661 h 8"/>
                                <a:gd name="T32" fmla="+- 0 7399 7398"/>
                                <a:gd name="T33" fmla="*/ T32 w 5"/>
                                <a:gd name="T34" fmla="+- 0 3660 3654"/>
                                <a:gd name="T35" fmla="*/ 3660 h 8"/>
                                <a:gd name="T36" fmla="+- 0 7398 7398"/>
                                <a:gd name="T37" fmla="*/ T36 w 5"/>
                                <a:gd name="T38" fmla="+- 0 3660 3654"/>
                                <a:gd name="T39" fmla="*/ 366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8">
                                  <a:moveTo>
                                    <a:pt x="0" y="6"/>
                                  </a:moveTo>
                                  <a:lnTo>
                                    <a:pt x="2" y="3"/>
                                  </a:lnTo>
                                  <a:lnTo>
                                    <a:pt x="3" y="1"/>
                                  </a:lnTo>
                                  <a:lnTo>
                                    <a:pt x="5" y="0"/>
                                  </a:lnTo>
                                  <a:lnTo>
                                    <a:pt x="4" y="2"/>
                                  </a:lnTo>
                                  <a:lnTo>
                                    <a:pt x="3" y="5"/>
                                  </a:lnTo>
                                  <a:lnTo>
                                    <a:pt x="3" y="7"/>
                                  </a:lnTo>
                                  <a:lnTo>
                                    <a:pt x="2" y="7"/>
                                  </a:lnTo>
                                  <a:lnTo>
                                    <a:pt x="1" y="6"/>
                                  </a:lnTo>
                                  <a:lnTo>
                                    <a:pt x="0"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3" name="Group 7669"/>
                        <wpg:cNvGrpSpPr>
                          <a:grpSpLocks/>
                        </wpg:cNvGrpSpPr>
                        <wpg:grpSpPr bwMode="auto">
                          <a:xfrm>
                            <a:off x="7497" y="3620"/>
                            <a:ext cx="12" cy="11"/>
                            <a:chOff x="7497" y="3620"/>
                            <a:chExt cx="12" cy="11"/>
                          </a:xfrm>
                        </wpg:grpSpPr>
                        <wps:wsp>
                          <wps:cNvPr id="7864" name="Freeform 7670"/>
                          <wps:cNvSpPr>
                            <a:spLocks/>
                          </wps:cNvSpPr>
                          <wps:spPr bwMode="auto">
                            <a:xfrm>
                              <a:off x="7497" y="3620"/>
                              <a:ext cx="12" cy="11"/>
                            </a:xfrm>
                            <a:custGeom>
                              <a:avLst/>
                              <a:gdLst>
                                <a:gd name="T0" fmla="+- 0 7497 7497"/>
                                <a:gd name="T1" fmla="*/ T0 w 12"/>
                                <a:gd name="T2" fmla="+- 0 3623 3620"/>
                                <a:gd name="T3" fmla="*/ 3623 h 11"/>
                                <a:gd name="T4" fmla="+- 0 7500 7497"/>
                                <a:gd name="T5" fmla="*/ T4 w 12"/>
                                <a:gd name="T6" fmla="+- 0 3621 3620"/>
                                <a:gd name="T7" fmla="*/ 3621 h 11"/>
                                <a:gd name="T8" fmla="+- 0 7503 7497"/>
                                <a:gd name="T9" fmla="*/ T8 w 12"/>
                                <a:gd name="T10" fmla="+- 0 3620 3620"/>
                                <a:gd name="T11" fmla="*/ 3620 h 11"/>
                                <a:gd name="T12" fmla="+- 0 7508 7497"/>
                                <a:gd name="T13" fmla="*/ T12 w 12"/>
                                <a:gd name="T14" fmla="+- 0 3622 3620"/>
                                <a:gd name="T15" fmla="*/ 3622 h 11"/>
                                <a:gd name="T16" fmla="+- 0 7508 7497"/>
                                <a:gd name="T17" fmla="*/ T16 w 12"/>
                                <a:gd name="T18" fmla="+- 0 3625 3620"/>
                                <a:gd name="T19" fmla="*/ 3625 h 11"/>
                                <a:gd name="T20" fmla="+- 0 7508 7497"/>
                                <a:gd name="T21" fmla="*/ T20 w 12"/>
                                <a:gd name="T22" fmla="+- 0 3628 3620"/>
                                <a:gd name="T23" fmla="*/ 3628 h 11"/>
                                <a:gd name="T24" fmla="+- 0 7508 7497"/>
                                <a:gd name="T25" fmla="*/ T24 w 12"/>
                                <a:gd name="T26" fmla="+- 0 3631 3620"/>
                                <a:gd name="T27" fmla="*/ 3631 h 11"/>
                                <a:gd name="T28" fmla="+- 0 7504 7497"/>
                                <a:gd name="T29" fmla="*/ T28 w 12"/>
                                <a:gd name="T30" fmla="+- 0 3629 3620"/>
                                <a:gd name="T31" fmla="*/ 3629 h 11"/>
                                <a:gd name="T32" fmla="+- 0 7500 7497"/>
                                <a:gd name="T33" fmla="*/ T32 w 12"/>
                                <a:gd name="T34" fmla="+- 0 3626 3620"/>
                                <a:gd name="T35" fmla="*/ 3626 h 11"/>
                                <a:gd name="T36" fmla="+- 0 7497 7497"/>
                                <a:gd name="T37" fmla="*/ T36 w 12"/>
                                <a:gd name="T38" fmla="+- 0 3623 3620"/>
                                <a:gd name="T39" fmla="*/ 362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1">
                                  <a:moveTo>
                                    <a:pt x="0" y="3"/>
                                  </a:moveTo>
                                  <a:lnTo>
                                    <a:pt x="3" y="1"/>
                                  </a:lnTo>
                                  <a:lnTo>
                                    <a:pt x="6" y="0"/>
                                  </a:lnTo>
                                  <a:lnTo>
                                    <a:pt x="11" y="2"/>
                                  </a:lnTo>
                                  <a:lnTo>
                                    <a:pt x="11" y="5"/>
                                  </a:lnTo>
                                  <a:lnTo>
                                    <a:pt x="11" y="8"/>
                                  </a:lnTo>
                                  <a:lnTo>
                                    <a:pt x="11" y="11"/>
                                  </a:lnTo>
                                  <a:lnTo>
                                    <a:pt x="7" y="9"/>
                                  </a:lnTo>
                                  <a:lnTo>
                                    <a:pt x="3" y="6"/>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5" name="Group 7671"/>
                        <wpg:cNvGrpSpPr>
                          <a:grpSpLocks/>
                        </wpg:cNvGrpSpPr>
                        <wpg:grpSpPr bwMode="auto">
                          <a:xfrm>
                            <a:off x="7535" y="3660"/>
                            <a:ext cx="36" cy="12"/>
                            <a:chOff x="7535" y="3660"/>
                            <a:chExt cx="36" cy="12"/>
                          </a:xfrm>
                        </wpg:grpSpPr>
                        <wps:wsp>
                          <wps:cNvPr id="7866" name="Freeform 7672"/>
                          <wps:cNvSpPr>
                            <a:spLocks/>
                          </wps:cNvSpPr>
                          <wps:spPr bwMode="auto">
                            <a:xfrm>
                              <a:off x="7535" y="3660"/>
                              <a:ext cx="36" cy="12"/>
                            </a:xfrm>
                            <a:custGeom>
                              <a:avLst/>
                              <a:gdLst>
                                <a:gd name="T0" fmla="+- 0 7535 7535"/>
                                <a:gd name="T1" fmla="*/ T0 w 36"/>
                                <a:gd name="T2" fmla="+- 0 3664 3660"/>
                                <a:gd name="T3" fmla="*/ 3664 h 12"/>
                                <a:gd name="T4" fmla="+- 0 7552 7535"/>
                                <a:gd name="T5" fmla="*/ T4 w 36"/>
                                <a:gd name="T6" fmla="+- 0 3660 3660"/>
                                <a:gd name="T7" fmla="*/ 3660 h 12"/>
                                <a:gd name="T8" fmla="+- 0 7571 7535"/>
                                <a:gd name="T9" fmla="*/ T8 w 36"/>
                                <a:gd name="T10" fmla="+- 0 3668 3660"/>
                                <a:gd name="T11" fmla="*/ 3668 h 12"/>
                                <a:gd name="T12" fmla="+- 0 7552 7535"/>
                                <a:gd name="T13" fmla="*/ T12 w 36"/>
                                <a:gd name="T14" fmla="+- 0 3672 3660"/>
                                <a:gd name="T15" fmla="*/ 3672 h 12"/>
                                <a:gd name="T16" fmla="+- 0 7537 7535"/>
                                <a:gd name="T17" fmla="*/ T16 w 36"/>
                                <a:gd name="T18" fmla="+- 0 3665 3660"/>
                                <a:gd name="T19" fmla="*/ 3665 h 12"/>
                                <a:gd name="T20" fmla="+- 0 7535 7535"/>
                                <a:gd name="T21" fmla="*/ T20 w 36"/>
                                <a:gd name="T22" fmla="+- 0 3664 3660"/>
                                <a:gd name="T23" fmla="*/ 3664 h 12"/>
                              </a:gdLst>
                              <a:ahLst/>
                              <a:cxnLst>
                                <a:cxn ang="0">
                                  <a:pos x="T1" y="T3"/>
                                </a:cxn>
                                <a:cxn ang="0">
                                  <a:pos x="T5" y="T7"/>
                                </a:cxn>
                                <a:cxn ang="0">
                                  <a:pos x="T9" y="T11"/>
                                </a:cxn>
                                <a:cxn ang="0">
                                  <a:pos x="T13" y="T15"/>
                                </a:cxn>
                                <a:cxn ang="0">
                                  <a:pos x="T17" y="T19"/>
                                </a:cxn>
                                <a:cxn ang="0">
                                  <a:pos x="T21" y="T23"/>
                                </a:cxn>
                              </a:cxnLst>
                              <a:rect l="0" t="0" r="r" b="b"/>
                              <a:pathLst>
                                <a:path w="36" h="12">
                                  <a:moveTo>
                                    <a:pt x="0" y="4"/>
                                  </a:moveTo>
                                  <a:lnTo>
                                    <a:pt x="17" y="0"/>
                                  </a:lnTo>
                                  <a:lnTo>
                                    <a:pt x="36" y="8"/>
                                  </a:lnTo>
                                  <a:lnTo>
                                    <a:pt x="17" y="12"/>
                                  </a:lnTo>
                                  <a:lnTo>
                                    <a:pt x="2" y="5"/>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7" name="Group 7673"/>
                        <wpg:cNvGrpSpPr>
                          <a:grpSpLocks/>
                        </wpg:cNvGrpSpPr>
                        <wpg:grpSpPr bwMode="auto">
                          <a:xfrm>
                            <a:off x="7693" y="3659"/>
                            <a:ext cx="44" cy="9"/>
                            <a:chOff x="7693" y="3659"/>
                            <a:chExt cx="44" cy="9"/>
                          </a:xfrm>
                        </wpg:grpSpPr>
                        <wps:wsp>
                          <wps:cNvPr id="7868" name="Freeform 7674"/>
                          <wps:cNvSpPr>
                            <a:spLocks/>
                          </wps:cNvSpPr>
                          <wps:spPr bwMode="auto">
                            <a:xfrm>
                              <a:off x="7693" y="3659"/>
                              <a:ext cx="44" cy="9"/>
                            </a:xfrm>
                            <a:custGeom>
                              <a:avLst/>
                              <a:gdLst>
                                <a:gd name="T0" fmla="+- 0 7693 7693"/>
                                <a:gd name="T1" fmla="*/ T0 w 44"/>
                                <a:gd name="T2" fmla="+- 0 3667 3659"/>
                                <a:gd name="T3" fmla="*/ 3667 h 9"/>
                                <a:gd name="T4" fmla="+- 0 7694 7693"/>
                                <a:gd name="T5" fmla="*/ T4 w 44"/>
                                <a:gd name="T6" fmla="+- 0 3664 3659"/>
                                <a:gd name="T7" fmla="*/ 3664 h 9"/>
                                <a:gd name="T8" fmla="+- 0 7695 7693"/>
                                <a:gd name="T9" fmla="*/ T8 w 44"/>
                                <a:gd name="T10" fmla="+- 0 3662 3659"/>
                                <a:gd name="T11" fmla="*/ 3662 h 9"/>
                                <a:gd name="T12" fmla="+- 0 7696 7693"/>
                                <a:gd name="T13" fmla="*/ T12 w 44"/>
                                <a:gd name="T14" fmla="+- 0 3661 3659"/>
                                <a:gd name="T15" fmla="*/ 3661 h 9"/>
                                <a:gd name="T16" fmla="+- 0 7705 7693"/>
                                <a:gd name="T17" fmla="*/ T16 w 44"/>
                                <a:gd name="T18" fmla="+- 0 3660 3659"/>
                                <a:gd name="T19" fmla="*/ 3660 h 9"/>
                                <a:gd name="T20" fmla="+- 0 7714 7693"/>
                                <a:gd name="T21" fmla="*/ T20 w 44"/>
                                <a:gd name="T22" fmla="+- 0 3659 3659"/>
                                <a:gd name="T23" fmla="*/ 3659 h 9"/>
                                <a:gd name="T24" fmla="+- 0 7722 7693"/>
                                <a:gd name="T25" fmla="*/ T24 w 44"/>
                                <a:gd name="T26" fmla="+- 0 3659 3659"/>
                                <a:gd name="T27" fmla="*/ 3659 h 9"/>
                                <a:gd name="T28" fmla="+- 0 7728 7693"/>
                                <a:gd name="T29" fmla="*/ T28 w 44"/>
                                <a:gd name="T30" fmla="+- 0 3660 3659"/>
                                <a:gd name="T31" fmla="*/ 3660 h 9"/>
                                <a:gd name="T32" fmla="+- 0 7733 7693"/>
                                <a:gd name="T33" fmla="*/ T32 w 44"/>
                                <a:gd name="T34" fmla="+- 0 3662 3659"/>
                                <a:gd name="T35" fmla="*/ 3662 h 9"/>
                                <a:gd name="T36" fmla="+- 0 7736 7693"/>
                                <a:gd name="T37" fmla="*/ T36 w 44"/>
                                <a:gd name="T38" fmla="+- 0 3663 3659"/>
                                <a:gd name="T39" fmla="*/ 3663 h 9"/>
                                <a:gd name="T40" fmla="+- 0 7722 7693"/>
                                <a:gd name="T41" fmla="*/ T40 w 44"/>
                                <a:gd name="T42" fmla="+- 0 3667 3659"/>
                                <a:gd name="T43" fmla="*/ 3667 h 9"/>
                                <a:gd name="T44" fmla="+- 0 7707 7693"/>
                                <a:gd name="T45" fmla="*/ T44 w 44"/>
                                <a:gd name="T46" fmla="+- 0 3665 3659"/>
                                <a:gd name="T47" fmla="*/ 3665 h 9"/>
                                <a:gd name="T48" fmla="+- 0 7693 7693"/>
                                <a:gd name="T49" fmla="*/ T48 w 44"/>
                                <a:gd name="T50" fmla="+- 0 3667 3659"/>
                                <a:gd name="T51" fmla="*/ 366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9">
                                  <a:moveTo>
                                    <a:pt x="0" y="8"/>
                                  </a:moveTo>
                                  <a:lnTo>
                                    <a:pt x="1" y="5"/>
                                  </a:lnTo>
                                  <a:lnTo>
                                    <a:pt x="2" y="3"/>
                                  </a:lnTo>
                                  <a:lnTo>
                                    <a:pt x="3" y="2"/>
                                  </a:lnTo>
                                  <a:lnTo>
                                    <a:pt x="12" y="1"/>
                                  </a:lnTo>
                                  <a:lnTo>
                                    <a:pt x="21" y="0"/>
                                  </a:lnTo>
                                  <a:lnTo>
                                    <a:pt x="29" y="0"/>
                                  </a:lnTo>
                                  <a:lnTo>
                                    <a:pt x="35" y="1"/>
                                  </a:lnTo>
                                  <a:lnTo>
                                    <a:pt x="40" y="3"/>
                                  </a:lnTo>
                                  <a:lnTo>
                                    <a:pt x="43" y="4"/>
                                  </a:lnTo>
                                  <a:lnTo>
                                    <a:pt x="29" y="8"/>
                                  </a:lnTo>
                                  <a:lnTo>
                                    <a:pt x="14" y="6"/>
                                  </a:lnTo>
                                  <a:lnTo>
                                    <a:pt x="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9" name="Group 7675"/>
                        <wpg:cNvGrpSpPr>
                          <a:grpSpLocks/>
                        </wpg:cNvGrpSpPr>
                        <wpg:grpSpPr bwMode="auto">
                          <a:xfrm>
                            <a:off x="8151" y="3644"/>
                            <a:ext cx="31" cy="12"/>
                            <a:chOff x="8151" y="3644"/>
                            <a:chExt cx="31" cy="12"/>
                          </a:xfrm>
                        </wpg:grpSpPr>
                        <wps:wsp>
                          <wps:cNvPr id="7870" name="Freeform 7676"/>
                          <wps:cNvSpPr>
                            <a:spLocks/>
                          </wps:cNvSpPr>
                          <wps:spPr bwMode="auto">
                            <a:xfrm>
                              <a:off x="8151" y="3644"/>
                              <a:ext cx="31" cy="12"/>
                            </a:xfrm>
                            <a:custGeom>
                              <a:avLst/>
                              <a:gdLst>
                                <a:gd name="T0" fmla="+- 0 8151 8151"/>
                                <a:gd name="T1" fmla="*/ T0 w 31"/>
                                <a:gd name="T2" fmla="+- 0 3651 3644"/>
                                <a:gd name="T3" fmla="*/ 3651 h 12"/>
                                <a:gd name="T4" fmla="+- 0 8160 8151"/>
                                <a:gd name="T5" fmla="*/ T4 w 31"/>
                                <a:gd name="T6" fmla="+- 0 3648 3644"/>
                                <a:gd name="T7" fmla="*/ 3648 h 12"/>
                                <a:gd name="T8" fmla="+- 0 8169 8151"/>
                                <a:gd name="T9" fmla="*/ T8 w 31"/>
                                <a:gd name="T10" fmla="+- 0 3644 3644"/>
                                <a:gd name="T11" fmla="*/ 3644 h 12"/>
                                <a:gd name="T12" fmla="+- 0 8178 8151"/>
                                <a:gd name="T13" fmla="*/ T12 w 31"/>
                                <a:gd name="T14" fmla="+- 0 3644 3644"/>
                                <a:gd name="T15" fmla="*/ 3644 h 12"/>
                                <a:gd name="T16" fmla="+- 0 8179 8151"/>
                                <a:gd name="T17" fmla="*/ T16 w 31"/>
                                <a:gd name="T18" fmla="+- 0 3645 3644"/>
                                <a:gd name="T19" fmla="*/ 3645 h 12"/>
                                <a:gd name="T20" fmla="+- 0 8181 8151"/>
                                <a:gd name="T21" fmla="*/ T20 w 31"/>
                                <a:gd name="T22" fmla="+- 0 3646 3644"/>
                                <a:gd name="T23" fmla="*/ 3646 h 12"/>
                                <a:gd name="T24" fmla="+- 0 8182 8151"/>
                                <a:gd name="T25" fmla="*/ T24 w 31"/>
                                <a:gd name="T26" fmla="+- 0 3646 3644"/>
                                <a:gd name="T27" fmla="*/ 3646 h 12"/>
                                <a:gd name="T28" fmla="+- 0 8170 8151"/>
                                <a:gd name="T29" fmla="*/ T28 w 31"/>
                                <a:gd name="T30" fmla="+- 0 3656 3644"/>
                                <a:gd name="T31" fmla="*/ 3656 h 12"/>
                                <a:gd name="T32" fmla="+- 0 8152 8151"/>
                                <a:gd name="T33" fmla="*/ T32 w 31"/>
                                <a:gd name="T34" fmla="+- 0 3651 3644"/>
                                <a:gd name="T35" fmla="*/ 3651 h 12"/>
                                <a:gd name="T36" fmla="+- 0 8151 8151"/>
                                <a:gd name="T37" fmla="*/ T36 w 31"/>
                                <a:gd name="T38" fmla="+- 0 3651 3644"/>
                                <a:gd name="T39" fmla="*/ 365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12">
                                  <a:moveTo>
                                    <a:pt x="0" y="7"/>
                                  </a:moveTo>
                                  <a:lnTo>
                                    <a:pt x="9" y="4"/>
                                  </a:lnTo>
                                  <a:lnTo>
                                    <a:pt x="18" y="0"/>
                                  </a:lnTo>
                                  <a:lnTo>
                                    <a:pt x="27" y="0"/>
                                  </a:lnTo>
                                  <a:lnTo>
                                    <a:pt x="28" y="1"/>
                                  </a:lnTo>
                                  <a:lnTo>
                                    <a:pt x="30" y="2"/>
                                  </a:lnTo>
                                  <a:lnTo>
                                    <a:pt x="31" y="2"/>
                                  </a:lnTo>
                                  <a:lnTo>
                                    <a:pt x="19" y="12"/>
                                  </a:lnTo>
                                  <a:lnTo>
                                    <a:pt x="1" y="7"/>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1" name="Group 7677"/>
                        <wpg:cNvGrpSpPr>
                          <a:grpSpLocks/>
                        </wpg:cNvGrpSpPr>
                        <wpg:grpSpPr bwMode="auto">
                          <a:xfrm>
                            <a:off x="8312" y="3639"/>
                            <a:ext cx="43" cy="11"/>
                            <a:chOff x="8312" y="3639"/>
                            <a:chExt cx="43" cy="11"/>
                          </a:xfrm>
                        </wpg:grpSpPr>
                        <wps:wsp>
                          <wps:cNvPr id="7872" name="Freeform 7678"/>
                          <wps:cNvSpPr>
                            <a:spLocks/>
                          </wps:cNvSpPr>
                          <wps:spPr bwMode="auto">
                            <a:xfrm>
                              <a:off x="8312" y="3639"/>
                              <a:ext cx="43" cy="11"/>
                            </a:xfrm>
                            <a:custGeom>
                              <a:avLst/>
                              <a:gdLst>
                                <a:gd name="T0" fmla="+- 0 8354 8312"/>
                                <a:gd name="T1" fmla="*/ T0 w 43"/>
                                <a:gd name="T2" fmla="+- 0 3649 3639"/>
                                <a:gd name="T3" fmla="*/ 3649 h 11"/>
                                <a:gd name="T4" fmla="+- 0 8335 8312"/>
                                <a:gd name="T5" fmla="*/ T4 w 43"/>
                                <a:gd name="T6" fmla="+- 0 3649 3639"/>
                                <a:gd name="T7" fmla="*/ 3649 h 11"/>
                                <a:gd name="T8" fmla="+- 0 8315 8312"/>
                                <a:gd name="T9" fmla="*/ T8 w 43"/>
                                <a:gd name="T10" fmla="+- 0 3649 3639"/>
                                <a:gd name="T11" fmla="*/ 3649 h 11"/>
                                <a:gd name="T12" fmla="+- 0 8312 8312"/>
                                <a:gd name="T13" fmla="*/ T12 w 43"/>
                                <a:gd name="T14" fmla="+- 0 3647 3639"/>
                                <a:gd name="T15" fmla="*/ 3647 h 11"/>
                                <a:gd name="T16" fmla="+- 0 8313 8312"/>
                                <a:gd name="T17" fmla="*/ T16 w 43"/>
                                <a:gd name="T18" fmla="+- 0 3645 3639"/>
                                <a:gd name="T19" fmla="*/ 3645 h 11"/>
                                <a:gd name="T20" fmla="+- 0 8315 8312"/>
                                <a:gd name="T21" fmla="*/ T20 w 43"/>
                                <a:gd name="T22" fmla="+- 0 3642 3639"/>
                                <a:gd name="T23" fmla="*/ 3642 h 11"/>
                                <a:gd name="T24" fmla="+- 0 8319 8312"/>
                                <a:gd name="T25" fmla="*/ T24 w 43"/>
                                <a:gd name="T26" fmla="+- 0 3641 3639"/>
                                <a:gd name="T27" fmla="*/ 3641 h 11"/>
                                <a:gd name="T28" fmla="+- 0 8323 8312"/>
                                <a:gd name="T29" fmla="*/ T28 w 43"/>
                                <a:gd name="T30" fmla="+- 0 3640 3639"/>
                                <a:gd name="T31" fmla="*/ 3640 h 11"/>
                                <a:gd name="T32" fmla="+- 0 8326 8312"/>
                                <a:gd name="T33" fmla="*/ T32 w 43"/>
                                <a:gd name="T34" fmla="+- 0 3639 3639"/>
                                <a:gd name="T35" fmla="*/ 3639 h 11"/>
                                <a:gd name="T36" fmla="+- 0 8326 8312"/>
                                <a:gd name="T37" fmla="*/ T36 w 43"/>
                                <a:gd name="T38" fmla="+- 0 3639 3639"/>
                                <a:gd name="T39" fmla="*/ 3639 h 11"/>
                                <a:gd name="T40" fmla="+- 0 8342 8312"/>
                                <a:gd name="T41" fmla="*/ T40 w 43"/>
                                <a:gd name="T42" fmla="+- 0 3639 3639"/>
                                <a:gd name="T43" fmla="*/ 3639 h 11"/>
                                <a:gd name="T44" fmla="+- 0 8354 8312"/>
                                <a:gd name="T45" fmla="*/ T44 w 43"/>
                                <a:gd name="T46" fmla="+- 0 3642 3639"/>
                                <a:gd name="T47" fmla="*/ 3642 h 11"/>
                                <a:gd name="T48" fmla="+- 0 8354 8312"/>
                                <a:gd name="T49" fmla="*/ T48 w 43"/>
                                <a:gd name="T50" fmla="+- 0 3649 3639"/>
                                <a:gd name="T51" fmla="*/ 364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11">
                                  <a:moveTo>
                                    <a:pt x="42" y="10"/>
                                  </a:moveTo>
                                  <a:lnTo>
                                    <a:pt x="23" y="10"/>
                                  </a:lnTo>
                                  <a:lnTo>
                                    <a:pt x="3" y="10"/>
                                  </a:lnTo>
                                  <a:lnTo>
                                    <a:pt x="0" y="8"/>
                                  </a:lnTo>
                                  <a:lnTo>
                                    <a:pt x="1" y="6"/>
                                  </a:lnTo>
                                  <a:lnTo>
                                    <a:pt x="3" y="3"/>
                                  </a:lnTo>
                                  <a:lnTo>
                                    <a:pt x="7" y="2"/>
                                  </a:lnTo>
                                  <a:lnTo>
                                    <a:pt x="11" y="1"/>
                                  </a:lnTo>
                                  <a:lnTo>
                                    <a:pt x="14" y="0"/>
                                  </a:lnTo>
                                  <a:lnTo>
                                    <a:pt x="30" y="0"/>
                                  </a:lnTo>
                                  <a:lnTo>
                                    <a:pt x="42" y="3"/>
                                  </a:lnTo>
                                  <a:lnTo>
                                    <a:pt x="42"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3" name="Group 7679"/>
                        <wpg:cNvGrpSpPr>
                          <a:grpSpLocks/>
                        </wpg:cNvGrpSpPr>
                        <wpg:grpSpPr bwMode="auto">
                          <a:xfrm>
                            <a:off x="8882" y="3609"/>
                            <a:ext cx="24" cy="11"/>
                            <a:chOff x="8882" y="3609"/>
                            <a:chExt cx="24" cy="11"/>
                          </a:xfrm>
                        </wpg:grpSpPr>
                        <wps:wsp>
                          <wps:cNvPr id="7874" name="Freeform 7680"/>
                          <wps:cNvSpPr>
                            <a:spLocks/>
                          </wps:cNvSpPr>
                          <wps:spPr bwMode="auto">
                            <a:xfrm>
                              <a:off x="8882" y="3609"/>
                              <a:ext cx="24" cy="11"/>
                            </a:xfrm>
                            <a:custGeom>
                              <a:avLst/>
                              <a:gdLst>
                                <a:gd name="T0" fmla="+- 0 8891 8882"/>
                                <a:gd name="T1" fmla="*/ T0 w 24"/>
                                <a:gd name="T2" fmla="+- 0 3619 3609"/>
                                <a:gd name="T3" fmla="*/ 3619 h 11"/>
                                <a:gd name="T4" fmla="+- 0 8892 8882"/>
                                <a:gd name="T5" fmla="*/ T4 w 24"/>
                                <a:gd name="T6" fmla="+- 0 3619 3609"/>
                                <a:gd name="T7" fmla="*/ 3619 h 11"/>
                                <a:gd name="T8" fmla="+- 0 8892 8882"/>
                                <a:gd name="T9" fmla="*/ T8 w 24"/>
                                <a:gd name="T10" fmla="+- 0 3618 3609"/>
                                <a:gd name="T11" fmla="*/ 3618 h 11"/>
                                <a:gd name="T12" fmla="+- 0 8892 8882"/>
                                <a:gd name="T13" fmla="*/ T12 w 24"/>
                                <a:gd name="T14" fmla="+- 0 3618 3609"/>
                                <a:gd name="T15" fmla="*/ 3618 h 11"/>
                                <a:gd name="T16" fmla="+- 0 8890 8882"/>
                                <a:gd name="T17" fmla="*/ T16 w 24"/>
                                <a:gd name="T18" fmla="+- 0 3619 3609"/>
                                <a:gd name="T19" fmla="*/ 3619 h 11"/>
                                <a:gd name="T20" fmla="+- 0 8886 8882"/>
                                <a:gd name="T21" fmla="*/ T20 w 24"/>
                                <a:gd name="T22" fmla="+- 0 3619 3609"/>
                                <a:gd name="T23" fmla="*/ 3619 h 11"/>
                                <a:gd name="T24" fmla="+- 0 8882 8882"/>
                                <a:gd name="T25" fmla="*/ T24 w 24"/>
                                <a:gd name="T26" fmla="+- 0 3618 3609"/>
                                <a:gd name="T27" fmla="*/ 3618 h 11"/>
                                <a:gd name="T28" fmla="+- 0 8884 8882"/>
                                <a:gd name="T29" fmla="*/ T28 w 24"/>
                                <a:gd name="T30" fmla="+- 0 3615 3609"/>
                                <a:gd name="T31" fmla="*/ 3615 h 11"/>
                                <a:gd name="T32" fmla="+- 0 8886 8882"/>
                                <a:gd name="T33" fmla="*/ T32 w 24"/>
                                <a:gd name="T34" fmla="+- 0 3612 3609"/>
                                <a:gd name="T35" fmla="*/ 3612 h 11"/>
                                <a:gd name="T36" fmla="+- 0 8889 8882"/>
                                <a:gd name="T37" fmla="*/ T36 w 24"/>
                                <a:gd name="T38" fmla="+- 0 3609 3609"/>
                                <a:gd name="T39" fmla="*/ 3609 h 11"/>
                                <a:gd name="T40" fmla="+- 0 8894 8882"/>
                                <a:gd name="T41" fmla="*/ T40 w 24"/>
                                <a:gd name="T42" fmla="+- 0 3609 3609"/>
                                <a:gd name="T43" fmla="*/ 3609 h 11"/>
                                <a:gd name="T44" fmla="+- 0 8900 8882"/>
                                <a:gd name="T45" fmla="*/ T44 w 24"/>
                                <a:gd name="T46" fmla="+- 0 3609 3609"/>
                                <a:gd name="T47" fmla="*/ 3609 h 11"/>
                                <a:gd name="T48" fmla="+- 0 8906 8882"/>
                                <a:gd name="T49" fmla="*/ T48 w 24"/>
                                <a:gd name="T50" fmla="+- 0 3609 3609"/>
                                <a:gd name="T51" fmla="*/ 3609 h 11"/>
                                <a:gd name="T52" fmla="+- 0 8904 8882"/>
                                <a:gd name="T53" fmla="*/ T52 w 24"/>
                                <a:gd name="T54" fmla="+- 0 3616 3609"/>
                                <a:gd name="T55" fmla="*/ 3616 h 11"/>
                                <a:gd name="T56" fmla="+- 0 8898 8882"/>
                                <a:gd name="T57" fmla="*/ T56 w 24"/>
                                <a:gd name="T58" fmla="+- 0 3618 3609"/>
                                <a:gd name="T59" fmla="*/ 3618 h 11"/>
                                <a:gd name="T60" fmla="+- 0 8891 8882"/>
                                <a:gd name="T61" fmla="*/ T60 w 24"/>
                                <a:gd name="T62" fmla="+- 0 3619 3609"/>
                                <a:gd name="T63" fmla="*/ 3619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11">
                                  <a:moveTo>
                                    <a:pt x="9" y="10"/>
                                  </a:moveTo>
                                  <a:lnTo>
                                    <a:pt x="10" y="10"/>
                                  </a:lnTo>
                                  <a:lnTo>
                                    <a:pt x="10" y="9"/>
                                  </a:lnTo>
                                  <a:lnTo>
                                    <a:pt x="8" y="10"/>
                                  </a:lnTo>
                                  <a:lnTo>
                                    <a:pt x="4" y="10"/>
                                  </a:lnTo>
                                  <a:lnTo>
                                    <a:pt x="0" y="9"/>
                                  </a:lnTo>
                                  <a:lnTo>
                                    <a:pt x="2" y="6"/>
                                  </a:lnTo>
                                  <a:lnTo>
                                    <a:pt x="4" y="3"/>
                                  </a:lnTo>
                                  <a:lnTo>
                                    <a:pt x="7" y="0"/>
                                  </a:lnTo>
                                  <a:lnTo>
                                    <a:pt x="12" y="0"/>
                                  </a:lnTo>
                                  <a:lnTo>
                                    <a:pt x="18" y="0"/>
                                  </a:lnTo>
                                  <a:lnTo>
                                    <a:pt x="24" y="0"/>
                                  </a:lnTo>
                                  <a:lnTo>
                                    <a:pt x="22" y="7"/>
                                  </a:lnTo>
                                  <a:lnTo>
                                    <a:pt x="16" y="9"/>
                                  </a:lnTo>
                                  <a:lnTo>
                                    <a:pt x="9"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5" name="Group 7681"/>
                        <wpg:cNvGrpSpPr>
                          <a:grpSpLocks/>
                        </wpg:cNvGrpSpPr>
                        <wpg:grpSpPr bwMode="auto">
                          <a:xfrm>
                            <a:off x="9229" y="3681"/>
                            <a:ext cx="21" cy="15"/>
                            <a:chOff x="9229" y="3681"/>
                            <a:chExt cx="21" cy="15"/>
                          </a:xfrm>
                        </wpg:grpSpPr>
                        <wps:wsp>
                          <wps:cNvPr id="7876" name="Freeform 7682"/>
                          <wps:cNvSpPr>
                            <a:spLocks/>
                          </wps:cNvSpPr>
                          <wps:spPr bwMode="auto">
                            <a:xfrm>
                              <a:off x="9229" y="3681"/>
                              <a:ext cx="21" cy="15"/>
                            </a:xfrm>
                            <a:custGeom>
                              <a:avLst/>
                              <a:gdLst>
                                <a:gd name="T0" fmla="+- 0 9230 9229"/>
                                <a:gd name="T1" fmla="*/ T0 w 21"/>
                                <a:gd name="T2" fmla="+- 0 3681 3681"/>
                                <a:gd name="T3" fmla="*/ 3681 h 15"/>
                                <a:gd name="T4" fmla="+- 0 9237 9229"/>
                                <a:gd name="T5" fmla="*/ T4 w 21"/>
                                <a:gd name="T6" fmla="+- 0 3681 3681"/>
                                <a:gd name="T7" fmla="*/ 3681 h 15"/>
                                <a:gd name="T8" fmla="+- 0 9243 9229"/>
                                <a:gd name="T9" fmla="*/ T8 w 21"/>
                                <a:gd name="T10" fmla="+- 0 3681 3681"/>
                                <a:gd name="T11" fmla="*/ 3681 h 15"/>
                                <a:gd name="T12" fmla="+- 0 9249 9229"/>
                                <a:gd name="T13" fmla="*/ T12 w 21"/>
                                <a:gd name="T14" fmla="+- 0 3681 3681"/>
                                <a:gd name="T15" fmla="*/ 3681 h 15"/>
                                <a:gd name="T16" fmla="+- 0 9246 9229"/>
                                <a:gd name="T17" fmla="*/ T16 w 21"/>
                                <a:gd name="T18" fmla="+- 0 3693 3681"/>
                                <a:gd name="T19" fmla="*/ 3693 h 15"/>
                                <a:gd name="T20" fmla="+- 0 9234 9229"/>
                                <a:gd name="T21" fmla="*/ T20 w 21"/>
                                <a:gd name="T22" fmla="+- 0 3695 3681"/>
                                <a:gd name="T23" fmla="*/ 3695 h 15"/>
                                <a:gd name="T24" fmla="+- 0 9229 9229"/>
                                <a:gd name="T25" fmla="*/ T24 w 21"/>
                                <a:gd name="T26" fmla="+- 0 3685 3681"/>
                                <a:gd name="T27" fmla="*/ 3685 h 15"/>
                                <a:gd name="T28" fmla="+- 0 9230 9229"/>
                                <a:gd name="T29" fmla="*/ T28 w 21"/>
                                <a:gd name="T30" fmla="+- 0 3681 3681"/>
                                <a:gd name="T31" fmla="*/ 3681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15">
                                  <a:moveTo>
                                    <a:pt x="1" y="0"/>
                                  </a:moveTo>
                                  <a:lnTo>
                                    <a:pt x="8" y="0"/>
                                  </a:lnTo>
                                  <a:lnTo>
                                    <a:pt x="14" y="0"/>
                                  </a:lnTo>
                                  <a:lnTo>
                                    <a:pt x="20" y="0"/>
                                  </a:lnTo>
                                  <a:lnTo>
                                    <a:pt x="17" y="12"/>
                                  </a:lnTo>
                                  <a:lnTo>
                                    <a:pt x="5" y="14"/>
                                  </a:lnTo>
                                  <a:lnTo>
                                    <a:pt x="0" y="4"/>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7" name="Group 7683"/>
                        <wpg:cNvGrpSpPr>
                          <a:grpSpLocks/>
                        </wpg:cNvGrpSpPr>
                        <wpg:grpSpPr bwMode="auto">
                          <a:xfrm>
                            <a:off x="9283" y="3657"/>
                            <a:ext cx="32" cy="45"/>
                            <a:chOff x="9283" y="3657"/>
                            <a:chExt cx="32" cy="45"/>
                          </a:xfrm>
                        </wpg:grpSpPr>
                        <wps:wsp>
                          <wps:cNvPr id="7878" name="Freeform 7684"/>
                          <wps:cNvSpPr>
                            <a:spLocks/>
                          </wps:cNvSpPr>
                          <wps:spPr bwMode="auto">
                            <a:xfrm>
                              <a:off x="9283" y="3657"/>
                              <a:ext cx="32" cy="45"/>
                            </a:xfrm>
                            <a:custGeom>
                              <a:avLst/>
                              <a:gdLst>
                                <a:gd name="T0" fmla="+- 0 9297 9283"/>
                                <a:gd name="T1" fmla="*/ T0 w 32"/>
                                <a:gd name="T2" fmla="+- 0 3702 3657"/>
                                <a:gd name="T3" fmla="*/ 3702 h 45"/>
                                <a:gd name="T4" fmla="+- 0 9299 9283"/>
                                <a:gd name="T5" fmla="*/ T4 w 32"/>
                                <a:gd name="T6" fmla="+- 0 3693 3657"/>
                                <a:gd name="T7" fmla="*/ 3693 h 45"/>
                                <a:gd name="T8" fmla="+- 0 9307 9283"/>
                                <a:gd name="T9" fmla="*/ T8 w 32"/>
                                <a:gd name="T10" fmla="+- 0 3690 3657"/>
                                <a:gd name="T11" fmla="*/ 3690 h 45"/>
                                <a:gd name="T12" fmla="+- 0 9293 9283"/>
                                <a:gd name="T13" fmla="*/ T12 w 32"/>
                                <a:gd name="T14" fmla="+- 0 3673 3657"/>
                                <a:gd name="T15" fmla="*/ 3673 h 45"/>
                                <a:gd name="T16" fmla="+- 0 9283 9283"/>
                                <a:gd name="T17" fmla="*/ T16 w 32"/>
                                <a:gd name="T18" fmla="+- 0 3657 3657"/>
                                <a:gd name="T19" fmla="*/ 3657 h 45"/>
                                <a:gd name="T20" fmla="+- 0 9296 9283"/>
                                <a:gd name="T21" fmla="*/ T20 w 32"/>
                                <a:gd name="T22" fmla="+- 0 3660 3657"/>
                                <a:gd name="T23" fmla="*/ 3660 h 45"/>
                                <a:gd name="T24" fmla="+- 0 9303 9283"/>
                                <a:gd name="T25" fmla="*/ T24 w 32"/>
                                <a:gd name="T26" fmla="+- 0 3670 3657"/>
                                <a:gd name="T27" fmla="*/ 3670 h 45"/>
                                <a:gd name="T28" fmla="+- 0 9311 9283"/>
                                <a:gd name="T29" fmla="*/ T28 w 32"/>
                                <a:gd name="T30" fmla="+- 0 3678 3657"/>
                                <a:gd name="T31" fmla="*/ 3678 h 45"/>
                                <a:gd name="T32" fmla="+- 0 9315 9283"/>
                                <a:gd name="T33" fmla="*/ T32 w 32"/>
                                <a:gd name="T34" fmla="+- 0 3687 3657"/>
                                <a:gd name="T35" fmla="*/ 3687 h 45"/>
                                <a:gd name="T36" fmla="+- 0 9313 9283"/>
                                <a:gd name="T37" fmla="*/ T36 w 32"/>
                                <a:gd name="T38" fmla="+- 0 3702 3657"/>
                                <a:gd name="T39" fmla="*/ 3702 h 45"/>
                                <a:gd name="T40" fmla="+- 0 9297 9283"/>
                                <a:gd name="T41" fmla="*/ T40 w 32"/>
                                <a:gd name="T42" fmla="+- 0 3702 3657"/>
                                <a:gd name="T43" fmla="*/ 370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45">
                                  <a:moveTo>
                                    <a:pt x="14" y="45"/>
                                  </a:moveTo>
                                  <a:lnTo>
                                    <a:pt x="16" y="36"/>
                                  </a:lnTo>
                                  <a:lnTo>
                                    <a:pt x="24" y="33"/>
                                  </a:lnTo>
                                  <a:lnTo>
                                    <a:pt x="10" y="16"/>
                                  </a:lnTo>
                                  <a:lnTo>
                                    <a:pt x="0" y="0"/>
                                  </a:lnTo>
                                  <a:lnTo>
                                    <a:pt x="13" y="3"/>
                                  </a:lnTo>
                                  <a:lnTo>
                                    <a:pt x="20" y="13"/>
                                  </a:lnTo>
                                  <a:lnTo>
                                    <a:pt x="28" y="21"/>
                                  </a:lnTo>
                                  <a:lnTo>
                                    <a:pt x="32" y="30"/>
                                  </a:lnTo>
                                  <a:lnTo>
                                    <a:pt x="30" y="45"/>
                                  </a:lnTo>
                                  <a:lnTo>
                                    <a:pt x="14" y="4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9" name="Group 7685"/>
                        <wpg:cNvGrpSpPr>
                          <a:grpSpLocks/>
                        </wpg:cNvGrpSpPr>
                        <wpg:grpSpPr bwMode="auto">
                          <a:xfrm>
                            <a:off x="9474" y="3716"/>
                            <a:ext cx="20" cy="14"/>
                            <a:chOff x="9474" y="3716"/>
                            <a:chExt cx="20" cy="14"/>
                          </a:xfrm>
                        </wpg:grpSpPr>
                        <wps:wsp>
                          <wps:cNvPr id="7880" name="Freeform 7686"/>
                          <wps:cNvSpPr>
                            <a:spLocks/>
                          </wps:cNvSpPr>
                          <wps:spPr bwMode="auto">
                            <a:xfrm>
                              <a:off x="9474" y="3716"/>
                              <a:ext cx="20" cy="14"/>
                            </a:xfrm>
                            <a:custGeom>
                              <a:avLst/>
                              <a:gdLst>
                                <a:gd name="T0" fmla="+- 0 9493 9474"/>
                                <a:gd name="T1" fmla="*/ T0 w 20"/>
                                <a:gd name="T2" fmla="+- 0 3730 3716"/>
                                <a:gd name="T3" fmla="*/ 3730 h 14"/>
                                <a:gd name="T4" fmla="+- 0 9486 9474"/>
                                <a:gd name="T5" fmla="*/ T4 w 20"/>
                                <a:gd name="T6" fmla="+- 0 3730 3716"/>
                                <a:gd name="T7" fmla="*/ 3730 h 14"/>
                                <a:gd name="T8" fmla="+- 0 9480 9474"/>
                                <a:gd name="T9" fmla="*/ T8 w 20"/>
                                <a:gd name="T10" fmla="+- 0 3730 3716"/>
                                <a:gd name="T11" fmla="*/ 3730 h 14"/>
                                <a:gd name="T12" fmla="+- 0 9474 9474"/>
                                <a:gd name="T13" fmla="*/ T12 w 20"/>
                                <a:gd name="T14" fmla="+- 0 3730 3716"/>
                                <a:gd name="T15" fmla="*/ 3730 h 14"/>
                                <a:gd name="T16" fmla="+- 0 9480 9474"/>
                                <a:gd name="T17" fmla="*/ T16 w 20"/>
                                <a:gd name="T18" fmla="+- 0 3716 3716"/>
                                <a:gd name="T19" fmla="*/ 3716 h 14"/>
                                <a:gd name="T20" fmla="+- 0 9492 9474"/>
                                <a:gd name="T21" fmla="*/ T20 w 20"/>
                                <a:gd name="T22" fmla="+- 0 3720 3716"/>
                                <a:gd name="T23" fmla="*/ 3720 h 14"/>
                                <a:gd name="T24" fmla="+- 0 9493 9474"/>
                                <a:gd name="T25" fmla="*/ T24 w 20"/>
                                <a:gd name="T26" fmla="+- 0 3730 3716"/>
                                <a:gd name="T27" fmla="*/ 3730 h 14"/>
                              </a:gdLst>
                              <a:ahLst/>
                              <a:cxnLst>
                                <a:cxn ang="0">
                                  <a:pos x="T1" y="T3"/>
                                </a:cxn>
                                <a:cxn ang="0">
                                  <a:pos x="T5" y="T7"/>
                                </a:cxn>
                                <a:cxn ang="0">
                                  <a:pos x="T9" y="T11"/>
                                </a:cxn>
                                <a:cxn ang="0">
                                  <a:pos x="T13" y="T15"/>
                                </a:cxn>
                                <a:cxn ang="0">
                                  <a:pos x="T17" y="T19"/>
                                </a:cxn>
                                <a:cxn ang="0">
                                  <a:pos x="T21" y="T23"/>
                                </a:cxn>
                                <a:cxn ang="0">
                                  <a:pos x="T25" y="T27"/>
                                </a:cxn>
                              </a:cxnLst>
                              <a:rect l="0" t="0" r="r" b="b"/>
                              <a:pathLst>
                                <a:path w="20" h="14">
                                  <a:moveTo>
                                    <a:pt x="19" y="14"/>
                                  </a:moveTo>
                                  <a:lnTo>
                                    <a:pt x="12" y="14"/>
                                  </a:lnTo>
                                  <a:lnTo>
                                    <a:pt x="6" y="14"/>
                                  </a:lnTo>
                                  <a:lnTo>
                                    <a:pt x="0" y="14"/>
                                  </a:lnTo>
                                  <a:lnTo>
                                    <a:pt x="6" y="0"/>
                                  </a:lnTo>
                                  <a:lnTo>
                                    <a:pt x="18" y="4"/>
                                  </a:lnTo>
                                  <a:lnTo>
                                    <a:pt x="19"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1" name="Group 7687"/>
                        <wpg:cNvGrpSpPr>
                          <a:grpSpLocks/>
                        </wpg:cNvGrpSpPr>
                        <wpg:grpSpPr bwMode="auto">
                          <a:xfrm>
                            <a:off x="9474" y="3680"/>
                            <a:ext cx="29" cy="21"/>
                            <a:chOff x="9474" y="3680"/>
                            <a:chExt cx="29" cy="21"/>
                          </a:xfrm>
                        </wpg:grpSpPr>
                        <wps:wsp>
                          <wps:cNvPr id="7882" name="Freeform 7688"/>
                          <wps:cNvSpPr>
                            <a:spLocks/>
                          </wps:cNvSpPr>
                          <wps:spPr bwMode="auto">
                            <a:xfrm>
                              <a:off x="9474" y="3680"/>
                              <a:ext cx="29" cy="21"/>
                            </a:xfrm>
                            <a:custGeom>
                              <a:avLst/>
                              <a:gdLst>
                                <a:gd name="T0" fmla="+- 0 9484 9474"/>
                                <a:gd name="T1" fmla="*/ T0 w 29"/>
                                <a:gd name="T2" fmla="+- 0 3700 3680"/>
                                <a:gd name="T3" fmla="*/ 3700 h 21"/>
                                <a:gd name="T4" fmla="+- 0 9482 9474"/>
                                <a:gd name="T5" fmla="*/ T4 w 29"/>
                                <a:gd name="T6" fmla="+- 0 3696 3680"/>
                                <a:gd name="T7" fmla="*/ 3696 h 21"/>
                                <a:gd name="T8" fmla="+- 0 9480 9474"/>
                                <a:gd name="T9" fmla="*/ T8 w 29"/>
                                <a:gd name="T10" fmla="+- 0 3691 3680"/>
                                <a:gd name="T11" fmla="*/ 3691 h 21"/>
                                <a:gd name="T12" fmla="+- 0 9474 9474"/>
                                <a:gd name="T13" fmla="*/ T12 w 29"/>
                                <a:gd name="T14" fmla="+- 0 3690 3680"/>
                                <a:gd name="T15" fmla="*/ 3690 h 21"/>
                                <a:gd name="T16" fmla="+- 0 9479 9474"/>
                                <a:gd name="T17" fmla="*/ T16 w 29"/>
                                <a:gd name="T18" fmla="+- 0 3682 3680"/>
                                <a:gd name="T19" fmla="*/ 3682 h 21"/>
                                <a:gd name="T20" fmla="+- 0 9490 9474"/>
                                <a:gd name="T21" fmla="*/ T20 w 29"/>
                                <a:gd name="T22" fmla="+- 0 3680 3680"/>
                                <a:gd name="T23" fmla="*/ 3680 h 21"/>
                                <a:gd name="T24" fmla="+- 0 9503 9474"/>
                                <a:gd name="T25" fmla="*/ T24 w 29"/>
                                <a:gd name="T26" fmla="+- 0 3681 3680"/>
                                <a:gd name="T27" fmla="*/ 3681 h 21"/>
                                <a:gd name="T28" fmla="+- 0 9502 9474"/>
                                <a:gd name="T29" fmla="*/ T28 w 29"/>
                                <a:gd name="T30" fmla="+- 0 3693 3680"/>
                                <a:gd name="T31" fmla="*/ 3693 h 21"/>
                                <a:gd name="T32" fmla="+- 0 9496 9474"/>
                                <a:gd name="T33" fmla="*/ T32 w 29"/>
                                <a:gd name="T34" fmla="+- 0 3700 3680"/>
                                <a:gd name="T35" fmla="*/ 3700 h 21"/>
                                <a:gd name="T36" fmla="+- 0 9484 9474"/>
                                <a:gd name="T37" fmla="*/ T36 w 29"/>
                                <a:gd name="T38" fmla="+- 0 3700 3680"/>
                                <a:gd name="T39" fmla="*/ 3700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1">
                                  <a:moveTo>
                                    <a:pt x="10" y="20"/>
                                  </a:moveTo>
                                  <a:lnTo>
                                    <a:pt x="8" y="16"/>
                                  </a:lnTo>
                                  <a:lnTo>
                                    <a:pt x="6" y="11"/>
                                  </a:lnTo>
                                  <a:lnTo>
                                    <a:pt x="0" y="10"/>
                                  </a:lnTo>
                                  <a:lnTo>
                                    <a:pt x="5" y="2"/>
                                  </a:lnTo>
                                  <a:lnTo>
                                    <a:pt x="16" y="0"/>
                                  </a:lnTo>
                                  <a:lnTo>
                                    <a:pt x="29" y="1"/>
                                  </a:lnTo>
                                  <a:lnTo>
                                    <a:pt x="28" y="13"/>
                                  </a:lnTo>
                                  <a:lnTo>
                                    <a:pt x="22" y="20"/>
                                  </a:lnTo>
                                  <a:lnTo>
                                    <a:pt x="10"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3" name="Group 7689"/>
                        <wpg:cNvGrpSpPr>
                          <a:grpSpLocks/>
                        </wpg:cNvGrpSpPr>
                        <wpg:grpSpPr bwMode="auto">
                          <a:xfrm>
                            <a:off x="9559" y="3717"/>
                            <a:ext cx="26" cy="20"/>
                            <a:chOff x="9559" y="3717"/>
                            <a:chExt cx="26" cy="20"/>
                          </a:xfrm>
                        </wpg:grpSpPr>
                        <wps:wsp>
                          <wps:cNvPr id="7884" name="Freeform 7690"/>
                          <wps:cNvSpPr>
                            <a:spLocks/>
                          </wps:cNvSpPr>
                          <wps:spPr bwMode="auto">
                            <a:xfrm>
                              <a:off x="9559" y="3717"/>
                              <a:ext cx="26" cy="20"/>
                            </a:xfrm>
                            <a:custGeom>
                              <a:avLst/>
                              <a:gdLst>
                                <a:gd name="T0" fmla="+- 0 9584 9559"/>
                                <a:gd name="T1" fmla="*/ T0 w 26"/>
                                <a:gd name="T2" fmla="+- 0 3717 3717"/>
                                <a:gd name="T3" fmla="*/ 3717 h 20"/>
                                <a:gd name="T4" fmla="+- 0 9584 9559"/>
                                <a:gd name="T5" fmla="*/ T4 w 26"/>
                                <a:gd name="T6" fmla="+- 0 3733 3717"/>
                                <a:gd name="T7" fmla="*/ 3733 h 20"/>
                                <a:gd name="T8" fmla="+- 0 9571 9559"/>
                                <a:gd name="T9" fmla="*/ T8 w 26"/>
                                <a:gd name="T10" fmla="+- 0 3734 3717"/>
                                <a:gd name="T11" fmla="*/ 3734 h 20"/>
                                <a:gd name="T12" fmla="+- 0 9560 9559"/>
                                <a:gd name="T13" fmla="*/ T12 w 26"/>
                                <a:gd name="T14" fmla="+- 0 3736 3717"/>
                                <a:gd name="T15" fmla="*/ 3736 h 20"/>
                                <a:gd name="T16" fmla="+- 0 9559 9559"/>
                                <a:gd name="T17" fmla="*/ T16 w 26"/>
                                <a:gd name="T18" fmla="+- 0 3721 3717"/>
                                <a:gd name="T19" fmla="*/ 3721 h 20"/>
                                <a:gd name="T20" fmla="+- 0 9572 9559"/>
                                <a:gd name="T21" fmla="*/ T20 w 26"/>
                                <a:gd name="T22" fmla="+- 0 3720 3717"/>
                                <a:gd name="T23" fmla="*/ 3720 h 20"/>
                                <a:gd name="T24" fmla="+- 0 9584 9559"/>
                                <a:gd name="T25" fmla="*/ T24 w 26"/>
                                <a:gd name="T26" fmla="+- 0 3717 3717"/>
                                <a:gd name="T27" fmla="*/ 3717 h 20"/>
                              </a:gdLst>
                              <a:ahLst/>
                              <a:cxnLst>
                                <a:cxn ang="0">
                                  <a:pos x="T1" y="T3"/>
                                </a:cxn>
                                <a:cxn ang="0">
                                  <a:pos x="T5" y="T7"/>
                                </a:cxn>
                                <a:cxn ang="0">
                                  <a:pos x="T9" y="T11"/>
                                </a:cxn>
                                <a:cxn ang="0">
                                  <a:pos x="T13" y="T15"/>
                                </a:cxn>
                                <a:cxn ang="0">
                                  <a:pos x="T17" y="T19"/>
                                </a:cxn>
                                <a:cxn ang="0">
                                  <a:pos x="T21" y="T23"/>
                                </a:cxn>
                                <a:cxn ang="0">
                                  <a:pos x="T25" y="T27"/>
                                </a:cxn>
                              </a:cxnLst>
                              <a:rect l="0" t="0" r="r" b="b"/>
                              <a:pathLst>
                                <a:path w="26" h="20">
                                  <a:moveTo>
                                    <a:pt x="25" y="0"/>
                                  </a:moveTo>
                                  <a:lnTo>
                                    <a:pt x="25" y="16"/>
                                  </a:lnTo>
                                  <a:lnTo>
                                    <a:pt x="12" y="17"/>
                                  </a:lnTo>
                                  <a:lnTo>
                                    <a:pt x="1" y="19"/>
                                  </a:lnTo>
                                  <a:lnTo>
                                    <a:pt x="0" y="4"/>
                                  </a:lnTo>
                                  <a:lnTo>
                                    <a:pt x="13" y="3"/>
                                  </a:lnTo>
                                  <a:lnTo>
                                    <a:pt x="2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5" name="Group 7691"/>
                        <wpg:cNvGrpSpPr>
                          <a:grpSpLocks/>
                        </wpg:cNvGrpSpPr>
                        <wpg:grpSpPr bwMode="auto">
                          <a:xfrm>
                            <a:off x="10029" y="3588"/>
                            <a:ext cx="23" cy="18"/>
                            <a:chOff x="10029" y="3588"/>
                            <a:chExt cx="23" cy="18"/>
                          </a:xfrm>
                        </wpg:grpSpPr>
                        <wps:wsp>
                          <wps:cNvPr id="7886" name="Freeform 7692"/>
                          <wps:cNvSpPr>
                            <a:spLocks/>
                          </wps:cNvSpPr>
                          <wps:spPr bwMode="auto">
                            <a:xfrm>
                              <a:off x="10029" y="3588"/>
                              <a:ext cx="23" cy="18"/>
                            </a:xfrm>
                            <a:custGeom>
                              <a:avLst/>
                              <a:gdLst>
                                <a:gd name="T0" fmla="+- 0 10031 10029"/>
                                <a:gd name="T1" fmla="*/ T0 w 23"/>
                                <a:gd name="T2" fmla="+- 0 3601 3588"/>
                                <a:gd name="T3" fmla="*/ 3601 h 18"/>
                                <a:gd name="T4" fmla="+- 0 10030 10029"/>
                                <a:gd name="T5" fmla="*/ T4 w 23"/>
                                <a:gd name="T6" fmla="+- 0 3597 3588"/>
                                <a:gd name="T7" fmla="*/ 3597 h 18"/>
                                <a:gd name="T8" fmla="+- 0 10029 10029"/>
                                <a:gd name="T9" fmla="*/ T8 w 23"/>
                                <a:gd name="T10" fmla="+- 0 3593 3588"/>
                                <a:gd name="T11" fmla="*/ 3593 h 18"/>
                                <a:gd name="T12" fmla="+- 0 10029 10029"/>
                                <a:gd name="T13" fmla="*/ T12 w 23"/>
                                <a:gd name="T14" fmla="+- 0 3591 3588"/>
                                <a:gd name="T15" fmla="*/ 3591 h 18"/>
                                <a:gd name="T16" fmla="+- 0 10036 10029"/>
                                <a:gd name="T17" fmla="*/ T16 w 23"/>
                                <a:gd name="T18" fmla="+- 0 3590 3588"/>
                                <a:gd name="T19" fmla="*/ 3590 h 18"/>
                                <a:gd name="T20" fmla="+- 0 10043 10029"/>
                                <a:gd name="T21" fmla="*/ T20 w 23"/>
                                <a:gd name="T22" fmla="+- 0 3589 3588"/>
                                <a:gd name="T23" fmla="*/ 3589 h 18"/>
                                <a:gd name="T24" fmla="+- 0 10050 10029"/>
                                <a:gd name="T25" fmla="*/ T24 w 23"/>
                                <a:gd name="T26" fmla="+- 0 3588 3588"/>
                                <a:gd name="T27" fmla="*/ 3588 h 18"/>
                                <a:gd name="T28" fmla="+- 0 10050 10029"/>
                                <a:gd name="T29" fmla="*/ T28 w 23"/>
                                <a:gd name="T30" fmla="+- 0 3589 3588"/>
                                <a:gd name="T31" fmla="*/ 3589 h 18"/>
                                <a:gd name="T32" fmla="+- 0 10051 10029"/>
                                <a:gd name="T33" fmla="*/ T32 w 23"/>
                                <a:gd name="T34" fmla="+- 0 3591 3588"/>
                                <a:gd name="T35" fmla="*/ 3591 h 18"/>
                                <a:gd name="T36" fmla="+- 0 10051 10029"/>
                                <a:gd name="T37" fmla="*/ T36 w 23"/>
                                <a:gd name="T38" fmla="+- 0 3592 3588"/>
                                <a:gd name="T39" fmla="*/ 3592 h 18"/>
                                <a:gd name="T40" fmla="+- 0 10041 10029"/>
                                <a:gd name="T41" fmla="*/ T40 w 23"/>
                                <a:gd name="T42" fmla="+- 0 3592 3588"/>
                                <a:gd name="T43" fmla="*/ 3592 h 18"/>
                                <a:gd name="T44" fmla="+- 0 10044 10029"/>
                                <a:gd name="T45" fmla="*/ T44 w 23"/>
                                <a:gd name="T46" fmla="+- 0 3605 3588"/>
                                <a:gd name="T47" fmla="*/ 3605 h 18"/>
                                <a:gd name="T48" fmla="+- 0 10031 10029"/>
                                <a:gd name="T49" fmla="*/ T48 w 23"/>
                                <a:gd name="T50" fmla="+- 0 3601 3588"/>
                                <a:gd name="T51" fmla="*/ 3601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18">
                                  <a:moveTo>
                                    <a:pt x="2" y="13"/>
                                  </a:moveTo>
                                  <a:lnTo>
                                    <a:pt x="1" y="9"/>
                                  </a:lnTo>
                                  <a:lnTo>
                                    <a:pt x="0" y="5"/>
                                  </a:lnTo>
                                  <a:lnTo>
                                    <a:pt x="0" y="3"/>
                                  </a:lnTo>
                                  <a:lnTo>
                                    <a:pt x="7" y="2"/>
                                  </a:lnTo>
                                  <a:lnTo>
                                    <a:pt x="14" y="1"/>
                                  </a:lnTo>
                                  <a:lnTo>
                                    <a:pt x="21" y="0"/>
                                  </a:lnTo>
                                  <a:lnTo>
                                    <a:pt x="21" y="1"/>
                                  </a:lnTo>
                                  <a:lnTo>
                                    <a:pt x="22" y="3"/>
                                  </a:lnTo>
                                  <a:lnTo>
                                    <a:pt x="22" y="4"/>
                                  </a:lnTo>
                                  <a:lnTo>
                                    <a:pt x="12" y="4"/>
                                  </a:lnTo>
                                  <a:lnTo>
                                    <a:pt x="15" y="17"/>
                                  </a:lnTo>
                                  <a:lnTo>
                                    <a:pt x="2"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7" name="Group 7693"/>
                        <wpg:cNvGrpSpPr>
                          <a:grpSpLocks/>
                        </wpg:cNvGrpSpPr>
                        <wpg:grpSpPr bwMode="auto">
                          <a:xfrm>
                            <a:off x="10704" y="3561"/>
                            <a:ext cx="24" cy="20"/>
                            <a:chOff x="10704" y="3561"/>
                            <a:chExt cx="24" cy="20"/>
                          </a:xfrm>
                        </wpg:grpSpPr>
                        <wps:wsp>
                          <wps:cNvPr id="7888" name="Freeform 7694"/>
                          <wps:cNvSpPr>
                            <a:spLocks/>
                          </wps:cNvSpPr>
                          <wps:spPr bwMode="auto">
                            <a:xfrm>
                              <a:off x="10704" y="3561"/>
                              <a:ext cx="24" cy="20"/>
                            </a:xfrm>
                            <a:custGeom>
                              <a:avLst/>
                              <a:gdLst>
                                <a:gd name="T0" fmla="+- 0 10704 10704"/>
                                <a:gd name="T1" fmla="*/ T0 w 24"/>
                                <a:gd name="T2" fmla="+- 0 3563 3561"/>
                                <a:gd name="T3" fmla="*/ 3563 h 20"/>
                                <a:gd name="T4" fmla="+- 0 10719 10704"/>
                                <a:gd name="T5" fmla="*/ T4 w 24"/>
                                <a:gd name="T6" fmla="+- 0 3561 3561"/>
                                <a:gd name="T7" fmla="*/ 3561 h 20"/>
                                <a:gd name="T8" fmla="+- 0 10716 10704"/>
                                <a:gd name="T9" fmla="*/ T8 w 24"/>
                                <a:gd name="T10" fmla="+- 0 3576 3561"/>
                                <a:gd name="T11" fmla="*/ 3576 h 20"/>
                                <a:gd name="T12" fmla="+- 0 10727 10704"/>
                                <a:gd name="T13" fmla="*/ T12 w 24"/>
                                <a:gd name="T14" fmla="+- 0 3578 3561"/>
                                <a:gd name="T15" fmla="*/ 3578 h 20"/>
                                <a:gd name="T16" fmla="+- 0 10715 10704"/>
                                <a:gd name="T17" fmla="*/ T16 w 24"/>
                                <a:gd name="T18" fmla="+- 0 3580 3561"/>
                                <a:gd name="T19" fmla="*/ 3580 h 20"/>
                                <a:gd name="T20" fmla="+- 0 10704 10704"/>
                                <a:gd name="T21" fmla="*/ T20 w 24"/>
                                <a:gd name="T22" fmla="+- 0 3568 3561"/>
                                <a:gd name="T23" fmla="*/ 3568 h 20"/>
                                <a:gd name="T24" fmla="+- 0 10704 10704"/>
                                <a:gd name="T25" fmla="*/ T24 w 24"/>
                                <a:gd name="T26" fmla="+- 0 3563 3561"/>
                                <a:gd name="T27" fmla="*/ 3563 h 20"/>
                              </a:gdLst>
                              <a:ahLst/>
                              <a:cxnLst>
                                <a:cxn ang="0">
                                  <a:pos x="T1" y="T3"/>
                                </a:cxn>
                                <a:cxn ang="0">
                                  <a:pos x="T5" y="T7"/>
                                </a:cxn>
                                <a:cxn ang="0">
                                  <a:pos x="T9" y="T11"/>
                                </a:cxn>
                                <a:cxn ang="0">
                                  <a:pos x="T13" y="T15"/>
                                </a:cxn>
                                <a:cxn ang="0">
                                  <a:pos x="T17" y="T19"/>
                                </a:cxn>
                                <a:cxn ang="0">
                                  <a:pos x="T21" y="T23"/>
                                </a:cxn>
                                <a:cxn ang="0">
                                  <a:pos x="T25" y="T27"/>
                                </a:cxn>
                              </a:cxnLst>
                              <a:rect l="0" t="0" r="r" b="b"/>
                              <a:pathLst>
                                <a:path w="24" h="20">
                                  <a:moveTo>
                                    <a:pt x="0" y="2"/>
                                  </a:moveTo>
                                  <a:lnTo>
                                    <a:pt x="15" y="0"/>
                                  </a:lnTo>
                                  <a:lnTo>
                                    <a:pt x="12" y="15"/>
                                  </a:lnTo>
                                  <a:lnTo>
                                    <a:pt x="23" y="17"/>
                                  </a:lnTo>
                                  <a:lnTo>
                                    <a:pt x="11" y="19"/>
                                  </a:lnTo>
                                  <a:lnTo>
                                    <a:pt x="0" y="7"/>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9" name="Group 7695"/>
                        <wpg:cNvGrpSpPr>
                          <a:grpSpLocks/>
                        </wpg:cNvGrpSpPr>
                        <wpg:grpSpPr bwMode="auto">
                          <a:xfrm>
                            <a:off x="11101" y="3569"/>
                            <a:ext cx="41" cy="17"/>
                            <a:chOff x="11101" y="3569"/>
                            <a:chExt cx="41" cy="17"/>
                          </a:xfrm>
                        </wpg:grpSpPr>
                        <wps:wsp>
                          <wps:cNvPr id="7890" name="Freeform 7696"/>
                          <wps:cNvSpPr>
                            <a:spLocks/>
                          </wps:cNvSpPr>
                          <wps:spPr bwMode="auto">
                            <a:xfrm>
                              <a:off x="11101" y="3569"/>
                              <a:ext cx="41" cy="17"/>
                            </a:xfrm>
                            <a:custGeom>
                              <a:avLst/>
                              <a:gdLst>
                                <a:gd name="T0" fmla="+- 0 11101 11101"/>
                                <a:gd name="T1" fmla="*/ T0 w 41"/>
                                <a:gd name="T2" fmla="+- 0 3585 3569"/>
                                <a:gd name="T3" fmla="*/ 3585 h 17"/>
                                <a:gd name="T4" fmla="+- 0 11106 11101"/>
                                <a:gd name="T5" fmla="*/ T4 w 41"/>
                                <a:gd name="T6" fmla="+- 0 3580 3569"/>
                                <a:gd name="T7" fmla="*/ 3580 h 17"/>
                                <a:gd name="T8" fmla="+- 0 11115 11101"/>
                                <a:gd name="T9" fmla="*/ T8 w 41"/>
                                <a:gd name="T10" fmla="+- 0 3579 3569"/>
                                <a:gd name="T11" fmla="*/ 3579 h 17"/>
                                <a:gd name="T12" fmla="+- 0 11123 11101"/>
                                <a:gd name="T13" fmla="*/ T12 w 41"/>
                                <a:gd name="T14" fmla="+- 0 3569 3569"/>
                                <a:gd name="T15" fmla="*/ 3569 h 17"/>
                                <a:gd name="T16" fmla="+- 0 11124 11101"/>
                                <a:gd name="T17" fmla="*/ T16 w 41"/>
                                <a:gd name="T18" fmla="+- 0 3574 3569"/>
                                <a:gd name="T19" fmla="*/ 3574 h 17"/>
                                <a:gd name="T20" fmla="+- 0 11125 11101"/>
                                <a:gd name="T21" fmla="*/ T20 w 41"/>
                                <a:gd name="T22" fmla="+- 0 3580 3569"/>
                                <a:gd name="T23" fmla="*/ 3580 h 17"/>
                                <a:gd name="T24" fmla="+- 0 11135 11101"/>
                                <a:gd name="T25" fmla="*/ T24 w 41"/>
                                <a:gd name="T26" fmla="+- 0 3578 3569"/>
                                <a:gd name="T27" fmla="*/ 3578 h 17"/>
                                <a:gd name="T28" fmla="+- 0 11141 11101"/>
                                <a:gd name="T29" fmla="*/ T28 w 41"/>
                                <a:gd name="T30" fmla="+- 0 3571 3569"/>
                                <a:gd name="T31" fmla="*/ 3571 h 17"/>
                                <a:gd name="T32" fmla="+- 0 11137 11101"/>
                                <a:gd name="T33" fmla="*/ T32 w 41"/>
                                <a:gd name="T34" fmla="+- 0 3584 3569"/>
                                <a:gd name="T35" fmla="*/ 3584 h 17"/>
                                <a:gd name="T36" fmla="+- 0 11121 11101"/>
                                <a:gd name="T37" fmla="*/ T36 w 41"/>
                                <a:gd name="T38" fmla="+- 0 3585 3569"/>
                                <a:gd name="T39" fmla="*/ 3585 h 17"/>
                                <a:gd name="T40" fmla="+- 0 11105 11101"/>
                                <a:gd name="T41" fmla="*/ T40 w 41"/>
                                <a:gd name="T42" fmla="+- 0 3584 3569"/>
                                <a:gd name="T43" fmla="*/ 3584 h 17"/>
                                <a:gd name="T44" fmla="+- 0 11101 11101"/>
                                <a:gd name="T45" fmla="*/ T44 w 41"/>
                                <a:gd name="T46" fmla="+- 0 3585 3569"/>
                                <a:gd name="T47" fmla="*/ 358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17">
                                  <a:moveTo>
                                    <a:pt x="0" y="16"/>
                                  </a:moveTo>
                                  <a:lnTo>
                                    <a:pt x="5" y="11"/>
                                  </a:lnTo>
                                  <a:lnTo>
                                    <a:pt x="14" y="10"/>
                                  </a:lnTo>
                                  <a:lnTo>
                                    <a:pt x="22" y="0"/>
                                  </a:lnTo>
                                  <a:lnTo>
                                    <a:pt x="23" y="5"/>
                                  </a:lnTo>
                                  <a:lnTo>
                                    <a:pt x="24" y="11"/>
                                  </a:lnTo>
                                  <a:lnTo>
                                    <a:pt x="34" y="9"/>
                                  </a:lnTo>
                                  <a:lnTo>
                                    <a:pt x="40" y="2"/>
                                  </a:lnTo>
                                  <a:lnTo>
                                    <a:pt x="36" y="15"/>
                                  </a:lnTo>
                                  <a:lnTo>
                                    <a:pt x="20" y="16"/>
                                  </a:lnTo>
                                  <a:lnTo>
                                    <a:pt x="4" y="15"/>
                                  </a:lnTo>
                                  <a:lnTo>
                                    <a:pt x="0"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1" name="Group 7697"/>
                        <wpg:cNvGrpSpPr>
                          <a:grpSpLocks/>
                        </wpg:cNvGrpSpPr>
                        <wpg:grpSpPr bwMode="auto">
                          <a:xfrm>
                            <a:off x="11612" y="3067"/>
                            <a:ext cx="65" cy="24"/>
                            <a:chOff x="11612" y="3067"/>
                            <a:chExt cx="65" cy="24"/>
                          </a:xfrm>
                        </wpg:grpSpPr>
                        <wps:wsp>
                          <wps:cNvPr id="7892" name="Freeform 7698"/>
                          <wps:cNvSpPr>
                            <a:spLocks/>
                          </wps:cNvSpPr>
                          <wps:spPr bwMode="auto">
                            <a:xfrm>
                              <a:off x="11612" y="3067"/>
                              <a:ext cx="65" cy="24"/>
                            </a:xfrm>
                            <a:custGeom>
                              <a:avLst/>
                              <a:gdLst>
                                <a:gd name="T0" fmla="+- 0 11651 11612"/>
                                <a:gd name="T1" fmla="*/ T0 w 65"/>
                                <a:gd name="T2" fmla="+- 0 3077 3067"/>
                                <a:gd name="T3" fmla="*/ 3077 h 24"/>
                                <a:gd name="T4" fmla="+- 0 11654 11612"/>
                                <a:gd name="T5" fmla="*/ T4 w 65"/>
                                <a:gd name="T6" fmla="+- 0 3072 3067"/>
                                <a:gd name="T7" fmla="*/ 3072 h 24"/>
                                <a:gd name="T8" fmla="+- 0 11631 11612"/>
                                <a:gd name="T9" fmla="*/ T8 w 65"/>
                                <a:gd name="T10" fmla="+- 0 3074 3067"/>
                                <a:gd name="T11" fmla="*/ 3074 h 24"/>
                                <a:gd name="T12" fmla="+- 0 11637 11612"/>
                                <a:gd name="T13" fmla="*/ T12 w 65"/>
                                <a:gd name="T14" fmla="+- 0 3068 3067"/>
                                <a:gd name="T15" fmla="*/ 3068 h 24"/>
                                <a:gd name="T16" fmla="+- 0 11661 11612"/>
                                <a:gd name="T17" fmla="*/ T16 w 65"/>
                                <a:gd name="T18" fmla="+- 0 3067 3067"/>
                                <a:gd name="T19" fmla="*/ 3067 h 24"/>
                                <a:gd name="T20" fmla="+- 0 11677 11612"/>
                                <a:gd name="T21" fmla="*/ T20 w 65"/>
                                <a:gd name="T22" fmla="+- 0 3069 3067"/>
                                <a:gd name="T23" fmla="*/ 3069 h 24"/>
                                <a:gd name="T24" fmla="+- 0 11670 11612"/>
                                <a:gd name="T25" fmla="*/ T24 w 65"/>
                                <a:gd name="T26" fmla="+- 0 3070 3067"/>
                                <a:gd name="T27" fmla="*/ 3070 h 24"/>
                                <a:gd name="T28" fmla="+- 0 11666 11612"/>
                                <a:gd name="T29" fmla="*/ T28 w 65"/>
                                <a:gd name="T30" fmla="+- 0 3069 3067"/>
                                <a:gd name="T31" fmla="*/ 3069 h 24"/>
                                <a:gd name="T32" fmla="+- 0 11662 11612"/>
                                <a:gd name="T33" fmla="*/ T32 w 65"/>
                                <a:gd name="T34" fmla="+- 0 3069 3067"/>
                                <a:gd name="T35" fmla="*/ 3069 h 24"/>
                                <a:gd name="T36" fmla="+- 0 11658 11612"/>
                                <a:gd name="T37" fmla="*/ T36 w 65"/>
                                <a:gd name="T38" fmla="+- 0 3077 3067"/>
                                <a:gd name="T39" fmla="*/ 3077 h 24"/>
                                <a:gd name="T40" fmla="+- 0 11649 11612"/>
                                <a:gd name="T41" fmla="*/ T40 w 65"/>
                                <a:gd name="T42" fmla="+- 0 3085 3067"/>
                                <a:gd name="T43" fmla="*/ 3085 h 24"/>
                                <a:gd name="T44" fmla="+- 0 11630 11612"/>
                                <a:gd name="T45" fmla="*/ T44 w 65"/>
                                <a:gd name="T46" fmla="+- 0 3090 3067"/>
                                <a:gd name="T47" fmla="*/ 3090 h 24"/>
                                <a:gd name="T48" fmla="+- 0 11630 11612"/>
                                <a:gd name="T49" fmla="*/ T48 w 65"/>
                                <a:gd name="T50" fmla="+- 0 3086 3067"/>
                                <a:gd name="T51" fmla="*/ 3086 h 24"/>
                                <a:gd name="T52" fmla="+- 0 11632 11612"/>
                                <a:gd name="T53" fmla="*/ T52 w 65"/>
                                <a:gd name="T54" fmla="+- 0 3082 3067"/>
                                <a:gd name="T55" fmla="*/ 3082 h 24"/>
                                <a:gd name="T56" fmla="+- 0 11621 11612"/>
                                <a:gd name="T57" fmla="*/ T56 w 65"/>
                                <a:gd name="T58" fmla="+- 0 3078 3067"/>
                                <a:gd name="T59" fmla="*/ 3078 h 24"/>
                                <a:gd name="T60" fmla="+- 0 11618 11612"/>
                                <a:gd name="T61" fmla="*/ T60 w 65"/>
                                <a:gd name="T62" fmla="+- 0 3081 3067"/>
                                <a:gd name="T63" fmla="*/ 3081 h 24"/>
                                <a:gd name="T64" fmla="+- 0 11616 11612"/>
                                <a:gd name="T65" fmla="*/ T64 w 65"/>
                                <a:gd name="T66" fmla="+- 0 3082 3067"/>
                                <a:gd name="T67" fmla="*/ 3082 h 24"/>
                                <a:gd name="T68" fmla="+- 0 11612 11612"/>
                                <a:gd name="T69" fmla="*/ T68 w 65"/>
                                <a:gd name="T70" fmla="+- 0 3082 3067"/>
                                <a:gd name="T71" fmla="*/ 3082 h 24"/>
                                <a:gd name="T72" fmla="+- 0 11612 11612"/>
                                <a:gd name="T73" fmla="*/ T72 w 65"/>
                                <a:gd name="T74" fmla="+- 0 3075 3067"/>
                                <a:gd name="T75" fmla="*/ 3075 h 24"/>
                                <a:gd name="T76" fmla="+- 0 11622 11612"/>
                                <a:gd name="T77" fmla="*/ T76 w 65"/>
                                <a:gd name="T78" fmla="+- 0 3074 3067"/>
                                <a:gd name="T79" fmla="*/ 3074 h 24"/>
                                <a:gd name="T80" fmla="+- 0 11637 11612"/>
                                <a:gd name="T81" fmla="*/ T80 w 65"/>
                                <a:gd name="T82" fmla="+- 0 3076 3067"/>
                                <a:gd name="T83" fmla="*/ 3076 h 24"/>
                                <a:gd name="T84" fmla="+- 0 11651 11612"/>
                                <a:gd name="T85" fmla="*/ T84 w 65"/>
                                <a:gd name="T86" fmla="+- 0 3077 3067"/>
                                <a:gd name="T87" fmla="*/ 307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5" h="24">
                                  <a:moveTo>
                                    <a:pt x="39" y="10"/>
                                  </a:moveTo>
                                  <a:lnTo>
                                    <a:pt x="42" y="5"/>
                                  </a:lnTo>
                                  <a:lnTo>
                                    <a:pt x="19" y="7"/>
                                  </a:lnTo>
                                  <a:lnTo>
                                    <a:pt x="25" y="1"/>
                                  </a:lnTo>
                                  <a:lnTo>
                                    <a:pt x="49" y="0"/>
                                  </a:lnTo>
                                  <a:lnTo>
                                    <a:pt x="65" y="2"/>
                                  </a:lnTo>
                                  <a:lnTo>
                                    <a:pt x="58" y="3"/>
                                  </a:lnTo>
                                  <a:lnTo>
                                    <a:pt x="54" y="2"/>
                                  </a:lnTo>
                                  <a:lnTo>
                                    <a:pt x="50" y="2"/>
                                  </a:lnTo>
                                  <a:lnTo>
                                    <a:pt x="46" y="10"/>
                                  </a:lnTo>
                                  <a:lnTo>
                                    <a:pt x="37" y="18"/>
                                  </a:lnTo>
                                  <a:lnTo>
                                    <a:pt x="18" y="23"/>
                                  </a:lnTo>
                                  <a:lnTo>
                                    <a:pt x="18" y="19"/>
                                  </a:lnTo>
                                  <a:lnTo>
                                    <a:pt x="20" y="15"/>
                                  </a:lnTo>
                                  <a:lnTo>
                                    <a:pt x="9" y="11"/>
                                  </a:lnTo>
                                  <a:lnTo>
                                    <a:pt x="6" y="14"/>
                                  </a:lnTo>
                                  <a:lnTo>
                                    <a:pt x="4" y="15"/>
                                  </a:lnTo>
                                  <a:lnTo>
                                    <a:pt x="0" y="15"/>
                                  </a:lnTo>
                                  <a:lnTo>
                                    <a:pt x="0" y="8"/>
                                  </a:lnTo>
                                  <a:lnTo>
                                    <a:pt x="10" y="7"/>
                                  </a:lnTo>
                                  <a:lnTo>
                                    <a:pt x="25" y="9"/>
                                  </a:lnTo>
                                  <a:lnTo>
                                    <a:pt x="39"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3" name="Group 7699"/>
                        <wpg:cNvGrpSpPr>
                          <a:grpSpLocks/>
                        </wpg:cNvGrpSpPr>
                        <wpg:grpSpPr bwMode="auto">
                          <a:xfrm>
                            <a:off x="11612" y="2893"/>
                            <a:ext cx="24" cy="17"/>
                            <a:chOff x="11612" y="2893"/>
                            <a:chExt cx="24" cy="17"/>
                          </a:xfrm>
                        </wpg:grpSpPr>
                        <wps:wsp>
                          <wps:cNvPr id="7894" name="Freeform 7700"/>
                          <wps:cNvSpPr>
                            <a:spLocks/>
                          </wps:cNvSpPr>
                          <wps:spPr bwMode="auto">
                            <a:xfrm>
                              <a:off x="11612" y="2893"/>
                              <a:ext cx="24" cy="17"/>
                            </a:xfrm>
                            <a:custGeom>
                              <a:avLst/>
                              <a:gdLst>
                                <a:gd name="T0" fmla="+- 0 11635 11612"/>
                                <a:gd name="T1" fmla="*/ T0 w 24"/>
                                <a:gd name="T2" fmla="+- 0 2896 2893"/>
                                <a:gd name="T3" fmla="*/ 2896 h 17"/>
                                <a:gd name="T4" fmla="+- 0 11636 11612"/>
                                <a:gd name="T5" fmla="*/ T4 w 24"/>
                                <a:gd name="T6" fmla="+- 0 2902 2893"/>
                                <a:gd name="T7" fmla="*/ 2902 h 17"/>
                                <a:gd name="T8" fmla="+- 0 11624 11612"/>
                                <a:gd name="T9" fmla="*/ T8 w 24"/>
                                <a:gd name="T10" fmla="+- 0 2905 2893"/>
                                <a:gd name="T11" fmla="*/ 2905 h 17"/>
                                <a:gd name="T12" fmla="+- 0 11619 11612"/>
                                <a:gd name="T13" fmla="*/ T12 w 24"/>
                                <a:gd name="T14" fmla="+- 0 2909 2893"/>
                                <a:gd name="T15" fmla="*/ 2909 h 17"/>
                                <a:gd name="T16" fmla="+- 0 11616 11612"/>
                                <a:gd name="T17" fmla="*/ T16 w 24"/>
                                <a:gd name="T18" fmla="+- 0 2909 2893"/>
                                <a:gd name="T19" fmla="*/ 2909 h 17"/>
                                <a:gd name="T20" fmla="+- 0 11614 11612"/>
                                <a:gd name="T21" fmla="*/ T20 w 24"/>
                                <a:gd name="T22" fmla="+- 0 2909 2893"/>
                                <a:gd name="T23" fmla="*/ 2909 h 17"/>
                                <a:gd name="T24" fmla="+- 0 11612 11612"/>
                                <a:gd name="T25" fmla="*/ T24 w 24"/>
                                <a:gd name="T26" fmla="+- 0 2909 2893"/>
                                <a:gd name="T27" fmla="*/ 2909 h 17"/>
                                <a:gd name="T28" fmla="+- 0 11612 11612"/>
                                <a:gd name="T29" fmla="*/ T28 w 24"/>
                                <a:gd name="T30" fmla="+- 0 2902 2893"/>
                                <a:gd name="T31" fmla="*/ 2902 h 17"/>
                                <a:gd name="T32" fmla="+- 0 11613 11612"/>
                                <a:gd name="T33" fmla="*/ T32 w 24"/>
                                <a:gd name="T34" fmla="+- 0 2901 2893"/>
                                <a:gd name="T35" fmla="*/ 2901 h 17"/>
                                <a:gd name="T36" fmla="+- 0 11614 11612"/>
                                <a:gd name="T37" fmla="*/ T36 w 24"/>
                                <a:gd name="T38" fmla="+- 0 2900 2893"/>
                                <a:gd name="T39" fmla="*/ 2900 h 17"/>
                                <a:gd name="T40" fmla="+- 0 11612 11612"/>
                                <a:gd name="T41" fmla="*/ T40 w 24"/>
                                <a:gd name="T42" fmla="+- 0 2900 2893"/>
                                <a:gd name="T43" fmla="*/ 2900 h 17"/>
                                <a:gd name="T44" fmla="+- 0 11612 11612"/>
                                <a:gd name="T45" fmla="*/ T44 w 24"/>
                                <a:gd name="T46" fmla="+- 0 2896 2893"/>
                                <a:gd name="T47" fmla="*/ 2896 h 17"/>
                                <a:gd name="T48" fmla="+- 0 11623 11612"/>
                                <a:gd name="T49" fmla="*/ T48 w 24"/>
                                <a:gd name="T50" fmla="+- 0 2897 2893"/>
                                <a:gd name="T51" fmla="*/ 2897 h 17"/>
                                <a:gd name="T52" fmla="+- 0 11631 11612"/>
                                <a:gd name="T53" fmla="*/ T52 w 24"/>
                                <a:gd name="T54" fmla="+- 0 2893 2893"/>
                                <a:gd name="T55" fmla="*/ 2893 h 17"/>
                                <a:gd name="T56" fmla="+- 0 11635 11612"/>
                                <a:gd name="T57" fmla="*/ T56 w 24"/>
                                <a:gd name="T58" fmla="+- 0 2896 2893"/>
                                <a:gd name="T59" fmla="*/ 289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 h="17">
                                  <a:moveTo>
                                    <a:pt x="23" y="3"/>
                                  </a:moveTo>
                                  <a:lnTo>
                                    <a:pt x="24" y="9"/>
                                  </a:lnTo>
                                  <a:lnTo>
                                    <a:pt x="12" y="12"/>
                                  </a:lnTo>
                                  <a:lnTo>
                                    <a:pt x="7" y="16"/>
                                  </a:lnTo>
                                  <a:lnTo>
                                    <a:pt x="4" y="16"/>
                                  </a:lnTo>
                                  <a:lnTo>
                                    <a:pt x="2" y="16"/>
                                  </a:lnTo>
                                  <a:lnTo>
                                    <a:pt x="0" y="16"/>
                                  </a:lnTo>
                                  <a:lnTo>
                                    <a:pt x="0" y="9"/>
                                  </a:lnTo>
                                  <a:lnTo>
                                    <a:pt x="1" y="8"/>
                                  </a:lnTo>
                                  <a:lnTo>
                                    <a:pt x="2" y="7"/>
                                  </a:lnTo>
                                  <a:lnTo>
                                    <a:pt x="0" y="7"/>
                                  </a:lnTo>
                                  <a:lnTo>
                                    <a:pt x="0" y="3"/>
                                  </a:lnTo>
                                  <a:lnTo>
                                    <a:pt x="11" y="4"/>
                                  </a:lnTo>
                                  <a:lnTo>
                                    <a:pt x="19" y="0"/>
                                  </a:lnTo>
                                  <a:lnTo>
                                    <a:pt x="23"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5" name="Group 7701"/>
                        <wpg:cNvGrpSpPr>
                          <a:grpSpLocks/>
                        </wpg:cNvGrpSpPr>
                        <wpg:grpSpPr bwMode="auto">
                          <a:xfrm>
                            <a:off x="11612" y="2650"/>
                            <a:ext cx="12" cy="4"/>
                            <a:chOff x="11612" y="2650"/>
                            <a:chExt cx="12" cy="4"/>
                          </a:xfrm>
                        </wpg:grpSpPr>
                        <wps:wsp>
                          <wps:cNvPr id="7896" name="Freeform 7702"/>
                          <wps:cNvSpPr>
                            <a:spLocks/>
                          </wps:cNvSpPr>
                          <wps:spPr bwMode="auto">
                            <a:xfrm>
                              <a:off x="11612" y="2650"/>
                              <a:ext cx="12" cy="4"/>
                            </a:xfrm>
                            <a:custGeom>
                              <a:avLst/>
                              <a:gdLst>
                                <a:gd name="T0" fmla="+- 0 11612 11612"/>
                                <a:gd name="T1" fmla="*/ T0 w 12"/>
                                <a:gd name="T2" fmla="+- 0 2654 2650"/>
                                <a:gd name="T3" fmla="*/ 2654 h 4"/>
                                <a:gd name="T4" fmla="+- 0 11612 11612"/>
                                <a:gd name="T5" fmla="*/ T4 w 12"/>
                                <a:gd name="T6" fmla="+- 0 2651 2650"/>
                                <a:gd name="T7" fmla="*/ 2651 h 4"/>
                                <a:gd name="T8" fmla="+- 0 11616 11612"/>
                                <a:gd name="T9" fmla="*/ T8 w 12"/>
                                <a:gd name="T10" fmla="+- 0 2651 2650"/>
                                <a:gd name="T11" fmla="*/ 2651 h 4"/>
                                <a:gd name="T12" fmla="+- 0 11620 11612"/>
                                <a:gd name="T13" fmla="*/ T12 w 12"/>
                                <a:gd name="T14" fmla="+- 0 2650 2650"/>
                                <a:gd name="T15" fmla="*/ 2650 h 4"/>
                                <a:gd name="T16" fmla="+- 0 11624 11612"/>
                                <a:gd name="T17" fmla="*/ T16 w 12"/>
                                <a:gd name="T18" fmla="+- 0 2650 2650"/>
                                <a:gd name="T19" fmla="*/ 2650 h 4"/>
                                <a:gd name="T20" fmla="+- 0 11620 11612"/>
                                <a:gd name="T21" fmla="*/ T20 w 12"/>
                                <a:gd name="T22" fmla="+- 0 2651 2650"/>
                                <a:gd name="T23" fmla="*/ 2651 h 4"/>
                                <a:gd name="T24" fmla="+- 0 11617 11612"/>
                                <a:gd name="T25" fmla="*/ T24 w 12"/>
                                <a:gd name="T26" fmla="+- 0 2653 2650"/>
                                <a:gd name="T27" fmla="*/ 2653 h 4"/>
                                <a:gd name="T28" fmla="+- 0 11612 11612"/>
                                <a:gd name="T29" fmla="*/ T28 w 12"/>
                                <a:gd name="T30" fmla="+- 0 2654 2650"/>
                                <a:gd name="T31" fmla="*/ 2654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4">
                                  <a:moveTo>
                                    <a:pt x="0" y="4"/>
                                  </a:moveTo>
                                  <a:lnTo>
                                    <a:pt x="0" y="1"/>
                                  </a:lnTo>
                                  <a:lnTo>
                                    <a:pt x="4" y="1"/>
                                  </a:lnTo>
                                  <a:lnTo>
                                    <a:pt x="8" y="0"/>
                                  </a:lnTo>
                                  <a:lnTo>
                                    <a:pt x="12" y="0"/>
                                  </a:lnTo>
                                  <a:lnTo>
                                    <a:pt x="8" y="1"/>
                                  </a:lnTo>
                                  <a:lnTo>
                                    <a:pt x="5" y="3"/>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7" name="Group 7703"/>
                        <wpg:cNvGrpSpPr>
                          <a:grpSpLocks/>
                        </wpg:cNvGrpSpPr>
                        <wpg:grpSpPr bwMode="auto">
                          <a:xfrm>
                            <a:off x="11612" y="2620"/>
                            <a:ext cx="37" cy="24"/>
                            <a:chOff x="11612" y="2620"/>
                            <a:chExt cx="37" cy="24"/>
                          </a:xfrm>
                        </wpg:grpSpPr>
                        <wps:wsp>
                          <wps:cNvPr id="7898" name="Freeform 7704"/>
                          <wps:cNvSpPr>
                            <a:spLocks/>
                          </wps:cNvSpPr>
                          <wps:spPr bwMode="auto">
                            <a:xfrm>
                              <a:off x="11612" y="2620"/>
                              <a:ext cx="37" cy="24"/>
                            </a:xfrm>
                            <a:custGeom>
                              <a:avLst/>
                              <a:gdLst>
                                <a:gd name="T0" fmla="+- 0 11644 11612"/>
                                <a:gd name="T1" fmla="*/ T0 w 37"/>
                                <a:gd name="T2" fmla="+- 0 2644 2620"/>
                                <a:gd name="T3" fmla="*/ 2644 h 24"/>
                                <a:gd name="T4" fmla="+- 0 11633 11612"/>
                                <a:gd name="T5" fmla="*/ T4 w 37"/>
                                <a:gd name="T6" fmla="+- 0 2643 2620"/>
                                <a:gd name="T7" fmla="*/ 2643 h 24"/>
                                <a:gd name="T8" fmla="+- 0 11623 11612"/>
                                <a:gd name="T9" fmla="*/ T8 w 37"/>
                                <a:gd name="T10" fmla="+- 0 2643 2620"/>
                                <a:gd name="T11" fmla="*/ 2643 h 24"/>
                                <a:gd name="T12" fmla="+- 0 11612 11612"/>
                                <a:gd name="T13" fmla="*/ T12 w 37"/>
                                <a:gd name="T14" fmla="+- 0 2642 2620"/>
                                <a:gd name="T15" fmla="*/ 2642 h 24"/>
                                <a:gd name="T16" fmla="+- 0 11612 11612"/>
                                <a:gd name="T17" fmla="*/ T16 w 37"/>
                                <a:gd name="T18" fmla="+- 0 2630 2620"/>
                                <a:gd name="T19" fmla="*/ 2630 h 24"/>
                                <a:gd name="T20" fmla="+- 0 11619 11612"/>
                                <a:gd name="T21" fmla="*/ T20 w 37"/>
                                <a:gd name="T22" fmla="+- 0 2627 2620"/>
                                <a:gd name="T23" fmla="*/ 2627 h 24"/>
                                <a:gd name="T24" fmla="+- 0 11631 11612"/>
                                <a:gd name="T25" fmla="*/ T24 w 37"/>
                                <a:gd name="T26" fmla="+- 0 2625 2620"/>
                                <a:gd name="T27" fmla="*/ 2625 h 24"/>
                                <a:gd name="T28" fmla="+- 0 11631 11612"/>
                                <a:gd name="T29" fmla="*/ T28 w 37"/>
                                <a:gd name="T30" fmla="+- 0 2620 2620"/>
                                <a:gd name="T31" fmla="*/ 2620 h 24"/>
                                <a:gd name="T32" fmla="+- 0 11649 11612"/>
                                <a:gd name="T33" fmla="*/ T32 w 37"/>
                                <a:gd name="T34" fmla="+- 0 2621 2620"/>
                                <a:gd name="T35" fmla="*/ 2621 h 24"/>
                                <a:gd name="T36" fmla="+- 0 11635 11612"/>
                                <a:gd name="T37" fmla="*/ T36 w 37"/>
                                <a:gd name="T38" fmla="+- 0 2625 2620"/>
                                <a:gd name="T39" fmla="*/ 2625 h 24"/>
                                <a:gd name="T40" fmla="+- 0 11635 11612"/>
                                <a:gd name="T41" fmla="*/ T40 w 37"/>
                                <a:gd name="T42" fmla="+- 0 2628 2620"/>
                                <a:gd name="T43" fmla="*/ 2628 h 24"/>
                                <a:gd name="T44" fmla="+- 0 11635 11612"/>
                                <a:gd name="T45" fmla="*/ T44 w 37"/>
                                <a:gd name="T46" fmla="+- 0 2631 2620"/>
                                <a:gd name="T47" fmla="*/ 2631 h 24"/>
                                <a:gd name="T48" fmla="+- 0 11641 11612"/>
                                <a:gd name="T49" fmla="*/ T48 w 37"/>
                                <a:gd name="T50" fmla="+- 0 2635 2620"/>
                                <a:gd name="T51" fmla="*/ 2635 h 24"/>
                                <a:gd name="T52" fmla="+- 0 11634 11612"/>
                                <a:gd name="T53" fmla="*/ T52 w 37"/>
                                <a:gd name="T54" fmla="+- 0 2638 2620"/>
                                <a:gd name="T55" fmla="*/ 2638 h 24"/>
                                <a:gd name="T56" fmla="+- 0 11633 11612"/>
                                <a:gd name="T57" fmla="*/ T56 w 37"/>
                                <a:gd name="T58" fmla="+- 0 2639 2620"/>
                                <a:gd name="T59" fmla="*/ 2639 h 24"/>
                                <a:gd name="T60" fmla="+- 0 11629 11612"/>
                                <a:gd name="T61" fmla="*/ T60 w 37"/>
                                <a:gd name="T62" fmla="+- 0 2636 2620"/>
                                <a:gd name="T63" fmla="*/ 2636 h 24"/>
                                <a:gd name="T64" fmla="+- 0 11630 11612"/>
                                <a:gd name="T65" fmla="*/ T64 w 37"/>
                                <a:gd name="T66" fmla="+- 0 2636 2620"/>
                                <a:gd name="T67" fmla="*/ 2636 h 24"/>
                                <a:gd name="T68" fmla="+- 0 11624 11612"/>
                                <a:gd name="T69" fmla="*/ T68 w 37"/>
                                <a:gd name="T70" fmla="+- 0 2635 2620"/>
                                <a:gd name="T71" fmla="*/ 2635 h 24"/>
                                <a:gd name="T72" fmla="+- 0 11624 11612"/>
                                <a:gd name="T73" fmla="*/ T72 w 37"/>
                                <a:gd name="T74" fmla="+- 0 2639 2620"/>
                                <a:gd name="T75" fmla="*/ 2639 h 24"/>
                                <a:gd name="T76" fmla="+- 0 11624 11612"/>
                                <a:gd name="T77" fmla="*/ T76 w 37"/>
                                <a:gd name="T78" fmla="+- 0 2641 2620"/>
                                <a:gd name="T79" fmla="*/ 2641 h 24"/>
                                <a:gd name="T80" fmla="+- 0 11628 11612"/>
                                <a:gd name="T81" fmla="*/ T80 w 37"/>
                                <a:gd name="T82" fmla="+- 0 2644 2620"/>
                                <a:gd name="T83" fmla="*/ 2644 h 24"/>
                                <a:gd name="T84" fmla="+- 0 11632 11612"/>
                                <a:gd name="T85" fmla="*/ T84 w 37"/>
                                <a:gd name="T86" fmla="+- 0 2638 2620"/>
                                <a:gd name="T87" fmla="*/ 2638 h 24"/>
                                <a:gd name="T88" fmla="+- 0 11644 11612"/>
                                <a:gd name="T89" fmla="*/ T88 w 37"/>
                                <a:gd name="T90" fmla="+- 0 2640 2620"/>
                                <a:gd name="T91" fmla="*/ 2640 h 24"/>
                                <a:gd name="T92" fmla="+- 0 11644 11612"/>
                                <a:gd name="T93" fmla="*/ T92 w 37"/>
                                <a:gd name="T94" fmla="+- 0 2641 2620"/>
                                <a:gd name="T95" fmla="*/ 2641 h 24"/>
                                <a:gd name="T96" fmla="+- 0 11644 11612"/>
                                <a:gd name="T97" fmla="*/ T96 w 37"/>
                                <a:gd name="T98" fmla="+- 0 2643 2620"/>
                                <a:gd name="T99" fmla="*/ 2643 h 24"/>
                                <a:gd name="T100" fmla="+- 0 11644 11612"/>
                                <a:gd name="T101" fmla="*/ T100 w 37"/>
                                <a:gd name="T102" fmla="+- 0 2644 2620"/>
                                <a:gd name="T103" fmla="*/ 26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7" h="24">
                                  <a:moveTo>
                                    <a:pt x="32" y="24"/>
                                  </a:moveTo>
                                  <a:lnTo>
                                    <a:pt x="21" y="23"/>
                                  </a:lnTo>
                                  <a:lnTo>
                                    <a:pt x="11" y="23"/>
                                  </a:lnTo>
                                  <a:lnTo>
                                    <a:pt x="0" y="22"/>
                                  </a:lnTo>
                                  <a:lnTo>
                                    <a:pt x="0" y="10"/>
                                  </a:lnTo>
                                  <a:lnTo>
                                    <a:pt x="7" y="7"/>
                                  </a:lnTo>
                                  <a:lnTo>
                                    <a:pt x="19" y="5"/>
                                  </a:lnTo>
                                  <a:lnTo>
                                    <a:pt x="19" y="0"/>
                                  </a:lnTo>
                                  <a:lnTo>
                                    <a:pt x="37" y="1"/>
                                  </a:lnTo>
                                  <a:lnTo>
                                    <a:pt x="23" y="5"/>
                                  </a:lnTo>
                                  <a:lnTo>
                                    <a:pt x="23" y="8"/>
                                  </a:lnTo>
                                  <a:lnTo>
                                    <a:pt x="23" y="11"/>
                                  </a:lnTo>
                                  <a:lnTo>
                                    <a:pt x="29" y="15"/>
                                  </a:lnTo>
                                  <a:lnTo>
                                    <a:pt x="22" y="18"/>
                                  </a:lnTo>
                                  <a:lnTo>
                                    <a:pt x="21" y="19"/>
                                  </a:lnTo>
                                  <a:lnTo>
                                    <a:pt x="17" y="16"/>
                                  </a:lnTo>
                                  <a:lnTo>
                                    <a:pt x="18" y="16"/>
                                  </a:lnTo>
                                  <a:lnTo>
                                    <a:pt x="12" y="15"/>
                                  </a:lnTo>
                                  <a:lnTo>
                                    <a:pt x="12" y="19"/>
                                  </a:lnTo>
                                  <a:lnTo>
                                    <a:pt x="12" y="21"/>
                                  </a:lnTo>
                                  <a:lnTo>
                                    <a:pt x="16" y="24"/>
                                  </a:lnTo>
                                  <a:lnTo>
                                    <a:pt x="20" y="18"/>
                                  </a:lnTo>
                                  <a:lnTo>
                                    <a:pt x="32" y="20"/>
                                  </a:lnTo>
                                  <a:lnTo>
                                    <a:pt x="32" y="21"/>
                                  </a:lnTo>
                                  <a:lnTo>
                                    <a:pt x="32" y="23"/>
                                  </a:lnTo>
                                  <a:lnTo>
                                    <a:pt x="32"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9" name="Group 7705"/>
                        <wpg:cNvGrpSpPr>
                          <a:grpSpLocks/>
                        </wpg:cNvGrpSpPr>
                        <wpg:grpSpPr bwMode="auto">
                          <a:xfrm>
                            <a:off x="11612" y="2604"/>
                            <a:ext cx="35" cy="23"/>
                            <a:chOff x="11612" y="2604"/>
                            <a:chExt cx="35" cy="23"/>
                          </a:xfrm>
                        </wpg:grpSpPr>
                        <wps:wsp>
                          <wps:cNvPr id="7900" name="Freeform 7706"/>
                          <wps:cNvSpPr>
                            <a:spLocks/>
                          </wps:cNvSpPr>
                          <wps:spPr bwMode="auto">
                            <a:xfrm>
                              <a:off x="11612" y="2604"/>
                              <a:ext cx="35" cy="23"/>
                            </a:xfrm>
                            <a:custGeom>
                              <a:avLst/>
                              <a:gdLst>
                                <a:gd name="T0" fmla="+- 0 11641 11612"/>
                                <a:gd name="T1" fmla="*/ T0 w 35"/>
                                <a:gd name="T2" fmla="+- 0 2618 2604"/>
                                <a:gd name="T3" fmla="*/ 2618 h 23"/>
                                <a:gd name="T4" fmla="+- 0 11631 11612"/>
                                <a:gd name="T5" fmla="*/ T4 w 35"/>
                                <a:gd name="T6" fmla="+- 0 2617 2604"/>
                                <a:gd name="T7" fmla="*/ 2617 h 23"/>
                                <a:gd name="T8" fmla="+- 0 11632 11612"/>
                                <a:gd name="T9" fmla="*/ T8 w 35"/>
                                <a:gd name="T10" fmla="+- 0 2614 2604"/>
                                <a:gd name="T11" fmla="*/ 2614 h 23"/>
                                <a:gd name="T12" fmla="+- 0 11614 11612"/>
                                <a:gd name="T13" fmla="*/ T12 w 35"/>
                                <a:gd name="T14" fmla="+- 0 2614 2604"/>
                                <a:gd name="T15" fmla="*/ 2614 h 23"/>
                                <a:gd name="T16" fmla="+- 0 11624 11612"/>
                                <a:gd name="T17" fmla="*/ T16 w 35"/>
                                <a:gd name="T18" fmla="+- 0 2620 2604"/>
                                <a:gd name="T19" fmla="*/ 2620 h 23"/>
                                <a:gd name="T20" fmla="+- 0 11626 11612"/>
                                <a:gd name="T21" fmla="*/ T20 w 35"/>
                                <a:gd name="T22" fmla="+- 0 2623 2604"/>
                                <a:gd name="T23" fmla="*/ 2623 h 23"/>
                                <a:gd name="T24" fmla="+- 0 11624 11612"/>
                                <a:gd name="T25" fmla="*/ T24 w 35"/>
                                <a:gd name="T26" fmla="+- 0 2624 2604"/>
                                <a:gd name="T27" fmla="*/ 2624 h 23"/>
                                <a:gd name="T28" fmla="+- 0 11618 11612"/>
                                <a:gd name="T29" fmla="*/ T28 w 35"/>
                                <a:gd name="T30" fmla="+- 0 2625 2604"/>
                                <a:gd name="T31" fmla="*/ 2625 h 23"/>
                                <a:gd name="T32" fmla="+- 0 11612 11612"/>
                                <a:gd name="T33" fmla="*/ T32 w 35"/>
                                <a:gd name="T34" fmla="+- 0 2626 2604"/>
                                <a:gd name="T35" fmla="*/ 2626 h 23"/>
                                <a:gd name="T36" fmla="+- 0 11612 11612"/>
                                <a:gd name="T37" fmla="*/ T36 w 35"/>
                                <a:gd name="T38" fmla="+- 0 2607 2604"/>
                                <a:gd name="T39" fmla="*/ 2607 h 23"/>
                                <a:gd name="T40" fmla="+- 0 11617 11612"/>
                                <a:gd name="T41" fmla="*/ T40 w 35"/>
                                <a:gd name="T42" fmla="+- 0 2608 2604"/>
                                <a:gd name="T43" fmla="*/ 2608 h 23"/>
                                <a:gd name="T44" fmla="+- 0 11616 11612"/>
                                <a:gd name="T45" fmla="*/ T44 w 35"/>
                                <a:gd name="T46" fmla="+- 0 2609 2604"/>
                                <a:gd name="T47" fmla="*/ 2609 h 23"/>
                                <a:gd name="T48" fmla="+- 0 11622 11612"/>
                                <a:gd name="T49" fmla="*/ T48 w 35"/>
                                <a:gd name="T50" fmla="+- 0 2610 2604"/>
                                <a:gd name="T51" fmla="*/ 2610 h 23"/>
                                <a:gd name="T52" fmla="+- 0 11626 11612"/>
                                <a:gd name="T53" fmla="*/ T52 w 35"/>
                                <a:gd name="T54" fmla="+- 0 2609 2604"/>
                                <a:gd name="T55" fmla="*/ 2609 h 23"/>
                                <a:gd name="T56" fmla="+- 0 11637 11612"/>
                                <a:gd name="T57" fmla="*/ T56 w 35"/>
                                <a:gd name="T58" fmla="+- 0 2606 2604"/>
                                <a:gd name="T59" fmla="*/ 2606 h 23"/>
                                <a:gd name="T60" fmla="+- 0 11627 11612"/>
                                <a:gd name="T61" fmla="*/ T60 w 35"/>
                                <a:gd name="T62" fmla="+- 0 2606 2604"/>
                                <a:gd name="T63" fmla="*/ 2606 h 23"/>
                                <a:gd name="T64" fmla="+- 0 11629 11612"/>
                                <a:gd name="T65" fmla="*/ T64 w 35"/>
                                <a:gd name="T66" fmla="+- 0 2604 2604"/>
                                <a:gd name="T67" fmla="*/ 2604 h 23"/>
                                <a:gd name="T68" fmla="+- 0 11640 11612"/>
                                <a:gd name="T69" fmla="*/ T68 w 35"/>
                                <a:gd name="T70" fmla="+- 0 2605 2604"/>
                                <a:gd name="T71" fmla="*/ 2605 h 23"/>
                                <a:gd name="T72" fmla="+- 0 11647 11612"/>
                                <a:gd name="T73" fmla="*/ T72 w 35"/>
                                <a:gd name="T74" fmla="+- 0 2605 2604"/>
                                <a:gd name="T75" fmla="*/ 2605 h 23"/>
                                <a:gd name="T76" fmla="+- 0 11645 11612"/>
                                <a:gd name="T77" fmla="*/ T76 w 35"/>
                                <a:gd name="T78" fmla="+- 0 2611 2604"/>
                                <a:gd name="T79" fmla="*/ 2611 h 23"/>
                                <a:gd name="T80" fmla="+- 0 11633 11612"/>
                                <a:gd name="T81" fmla="*/ T80 w 35"/>
                                <a:gd name="T82" fmla="+- 0 2612 2604"/>
                                <a:gd name="T83" fmla="*/ 2612 h 23"/>
                                <a:gd name="T84" fmla="+- 0 11641 11612"/>
                                <a:gd name="T85" fmla="*/ T84 w 35"/>
                                <a:gd name="T86" fmla="+- 0 2618 2604"/>
                                <a:gd name="T87" fmla="*/ 261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5" h="23">
                                  <a:moveTo>
                                    <a:pt x="29" y="14"/>
                                  </a:moveTo>
                                  <a:lnTo>
                                    <a:pt x="19" y="13"/>
                                  </a:lnTo>
                                  <a:lnTo>
                                    <a:pt x="20" y="10"/>
                                  </a:lnTo>
                                  <a:lnTo>
                                    <a:pt x="2" y="10"/>
                                  </a:lnTo>
                                  <a:lnTo>
                                    <a:pt x="12" y="16"/>
                                  </a:lnTo>
                                  <a:lnTo>
                                    <a:pt x="14" y="19"/>
                                  </a:lnTo>
                                  <a:lnTo>
                                    <a:pt x="12" y="20"/>
                                  </a:lnTo>
                                  <a:lnTo>
                                    <a:pt x="6" y="21"/>
                                  </a:lnTo>
                                  <a:lnTo>
                                    <a:pt x="0" y="22"/>
                                  </a:lnTo>
                                  <a:lnTo>
                                    <a:pt x="0" y="3"/>
                                  </a:lnTo>
                                  <a:lnTo>
                                    <a:pt x="5" y="4"/>
                                  </a:lnTo>
                                  <a:lnTo>
                                    <a:pt x="4" y="5"/>
                                  </a:lnTo>
                                  <a:lnTo>
                                    <a:pt x="10" y="6"/>
                                  </a:lnTo>
                                  <a:lnTo>
                                    <a:pt x="14" y="5"/>
                                  </a:lnTo>
                                  <a:lnTo>
                                    <a:pt x="25" y="2"/>
                                  </a:lnTo>
                                  <a:lnTo>
                                    <a:pt x="15" y="2"/>
                                  </a:lnTo>
                                  <a:lnTo>
                                    <a:pt x="17" y="0"/>
                                  </a:lnTo>
                                  <a:lnTo>
                                    <a:pt x="28" y="1"/>
                                  </a:lnTo>
                                  <a:lnTo>
                                    <a:pt x="35" y="1"/>
                                  </a:lnTo>
                                  <a:lnTo>
                                    <a:pt x="33" y="7"/>
                                  </a:lnTo>
                                  <a:lnTo>
                                    <a:pt x="21" y="8"/>
                                  </a:lnTo>
                                  <a:lnTo>
                                    <a:pt x="29"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1" name="Group 7707"/>
                        <wpg:cNvGrpSpPr>
                          <a:grpSpLocks/>
                        </wpg:cNvGrpSpPr>
                        <wpg:grpSpPr bwMode="auto">
                          <a:xfrm>
                            <a:off x="11637" y="2420"/>
                            <a:ext cx="22" cy="10"/>
                            <a:chOff x="11637" y="2420"/>
                            <a:chExt cx="22" cy="10"/>
                          </a:xfrm>
                        </wpg:grpSpPr>
                        <wps:wsp>
                          <wps:cNvPr id="7902" name="Freeform 7708"/>
                          <wps:cNvSpPr>
                            <a:spLocks/>
                          </wps:cNvSpPr>
                          <wps:spPr bwMode="auto">
                            <a:xfrm>
                              <a:off x="11637" y="2420"/>
                              <a:ext cx="22" cy="10"/>
                            </a:xfrm>
                            <a:custGeom>
                              <a:avLst/>
                              <a:gdLst>
                                <a:gd name="T0" fmla="+- 0 11655 11637"/>
                                <a:gd name="T1" fmla="*/ T0 w 22"/>
                                <a:gd name="T2" fmla="+- 0 2430 2420"/>
                                <a:gd name="T3" fmla="*/ 2430 h 10"/>
                                <a:gd name="T4" fmla="+- 0 11638 11637"/>
                                <a:gd name="T5" fmla="*/ T4 w 22"/>
                                <a:gd name="T6" fmla="+- 0 2429 2420"/>
                                <a:gd name="T7" fmla="*/ 2429 h 10"/>
                                <a:gd name="T8" fmla="+- 0 11637 11637"/>
                                <a:gd name="T9" fmla="*/ T8 w 22"/>
                                <a:gd name="T10" fmla="+- 0 2425 2420"/>
                                <a:gd name="T11" fmla="*/ 2425 h 10"/>
                                <a:gd name="T12" fmla="+- 0 11645 11637"/>
                                <a:gd name="T13" fmla="*/ T12 w 22"/>
                                <a:gd name="T14" fmla="+- 0 2420 2420"/>
                                <a:gd name="T15" fmla="*/ 2420 h 10"/>
                                <a:gd name="T16" fmla="+- 0 11659 11637"/>
                                <a:gd name="T17" fmla="*/ T16 w 22"/>
                                <a:gd name="T18" fmla="+- 0 2426 2420"/>
                                <a:gd name="T19" fmla="*/ 2426 h 10"/>
                                <a:gd name="T20" fmla="+- 0 11655 11637"/>
                                <a:gd name="T21" fmla="*/ T20 w 22"/>
                                <a:gd name="T22" fmla="+- 0 2430 2420"/>
                                <a:gd name="T23" fmla="*/ 2430 h 10"/>
                              </a:gdLst>
                              <a:ahLst/>
                              <a:cxnLst>
                                <a:cxn ang="0">
                                  <a:pos x="T1" y="T3"/>
                                </a:cxn>
                                <a:cxn ang="0">
                                  <a:pos x="T5" y="T7"/>
                                </a:cxn>
                                <a:cxn ang="0">
                                  <a:pos x="T9" y="T11"/>
                                </a:cxn>
                                <a:cxn ang="0">
                                  <a:pos x="T13" y="T15"/>
                                </a:cxn>
                                <a:cxn ang="0">
                                  <a:pos x="T17" y="T19"/>
                                </a:cxn>
                                <a:cxn ang="0">
                                  <a:pos x="T21" y="T23"/>
                                </a:cxn>
                              </a:cxnLst>
                              <a:rect l="0" t="0" r="r" b="b"/>
                              <a:pathLst>
                                <a:path w="22" h="10">
                                  <a:moveTo>
                                    <a:pt x="18" y="10"/>
                                  </a:moveTo>
                                  <a:lnTo>
                                    <a:pt x="1" y="9"/>
                                  </a:lnTo>
                                  <a:lnTo>
                                    <a:pt x="0" y="5"/>
                                  </a:lnTo>
                                  <a:lnTo>
                                    <a:pt x="8" y="0"/>
                                  </a:lnTo>
                                  <a:lnTo>
                                    <a:pt x="22" y="6"/>
                                  </a:lnTo>
                                  <a:lnTo>
                                    <a:pt x="18"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3" name="Group 7709"/>
                        <wpg:cNvGrpSpPr>
                          <a:grpSpLocks/>
                        </wpg:cNvGrpSpPr>
                        <wpg:grpSpPr bwMode="auto">
                          <a:xfrm>
                            <a:off x="11611" y="2179"/>
                            <a:ext cx="42" cy="39"/>
                            <a:chOff x="11611" y="2179"/>
                            <a:chExt cx="42" cy="39"/>
                          </a:xfrm>
                        </wpg:grpSpPr>
                        <wps:wsp>
                          <wps:cNvPr id="7904" name="Freeform 7710"/>
                          <wps:cNvSpPr>
                            <a:spLocks/>
                          </wps:cNvSpPr>
                          <wps:spPr bwMode="auto">
                            <a:xfrm>
                              <a:off x="11611" y="2179"/>
                              <a:ext cx="42" cy="39"/>
                            </a:xfrm>
                            <a:custGeom>
                              <a:avLst/>
                              <a:gdLst>
                                <a:gd name="T0" fmla="+- 0 11629 11611"/>
                                <a:gd name="T1" fmla="*/ T0 w 42"/>
                                <a:gd name="T2" fmla="+- 0 2183 2179"/>
                                <a:gd name="T3" fmla="*/ 2183 h 39"/>
                                <a:gd name="T4" fmla="+- 0 11641 11611"/>
                                <a:gd name="T5" fmla="*/ T4 w 42"/>
                                <a:gd name="T6" fmla="+- 0 2184 2179"/>
                                <a:gd name="T7" fmla="*/ 2184 h 39"/>
                                <a:gd name="T8" fmla="+- 0 11640 11611"/>
                                <a:gd name="T9" fmla="*/ T8 w 42"/>
                                <a:gd name="T10" fmla="+- 0 2187 2179"/>
                                <a:gd name="T11" fmla="*/ 2187 h 39"/>
                                <a:gd name="T12" fmla="+- 0 11639 11611"/>
                                <a:gd name="T13" fmla="*/ T12 w 42"/>
                                <a:gd name="T14" fmla="+- 0 2190 2179"/>
                                <a:gd name="T15" fmla="*/ 2190 h 39"/>
                                <a:gd name="T16" fmla="+- 0 11635 11611"/>
                                <a:gd name="T17" fmla="*/ T16 w 42"/>
                                <a:gd name="T18" fmla="+- 0 2189 2179"/>
                                <a:gd name="T19" fmla="*/ 2189 h 39"/>
                                <a:gd name="T20" fmla="+- 0 11626 11611"/>
                                <a:gd name="T21" fmla="*/ T20 w 42"/>
                                <a:gd name="T22" fmla="+- 0 2191 2179"/>
                                <a:gd name="T23" fmla="*/ 2191 h 39"/>
                                <a:gd name="T24" fmla="+- 0 11628 11611"/>
                                <a:gd name="T25" fmla="*/ T24 w 42"/>
                                <a:gd name="T26" fmla="+- 0 2195 2179"/>
                                <a:gd name="T27" fmla="*/ 2195 h 39"/>
                                <a:gd name="T28" fmla="+- 0 11634 11611"/>
                                <a:gd name="T29" fmla="*/ T28 w 42"/>
                                <a:gd name="T30" fmla="+- 0 2198 2179"/>
                                <a:gd name="T31" fmla="*/ 2198 h 39"/>
                                <a:gd name="T32" fmla="+- 0 11647 11611"/>
                                <a:gd name="T33" fmla="*/ T32 w 42"/>
                                <a:gd name="T34" fmla="+- 0 2193 2179"/>
                                <a:gd name="T35" fmla="*/ 2193 h 39"/>
                                <a:gd name="T36" fmla="+- 0 11653 11611"/>
                                <a:gd name="T37" fmla="*/ T36 w 42"/>
                                <a:gd name="T38" fmla="+- 0 2196 2179"/>
                                <a:gd name="T39" fmla="*/ 2196 h 39"/>
                                <a:gd name="T40" fmla="+- 0 11639 11611"/>
                                <a:gd name="T41" fmla="*/ T40 w 42"/>
                                <a:gd name="T42" fmla="+- 0 2199 2179"/>
                                <a:gd name="T43" fmla="*/ 2199 h 39"/>
                                <a:gd name="T44" fmla="+- 0 11626 11611"/>
                                <a:gd name="T45" fmla="*/ T44 w 42"/>
                                <a:gd name="T46" fmla="+- 0 2203 2179"/>
                                <a:gd name="T47" fmla="*/ 2203 h 39"/>
                                <a:gd name="T48" fmla="+- 0 11616 11611"/>
                                <a:gd name="T49" fmla="*/ T48 w 42"/>
                                <a:gd name="T50" fmla="+- 0 2207 2179"/>
                                <a:gd name="T51" fmla="*/ 2207 h 39"/>
                                <a:gd name="T52" fmla="+- 0 11632 11611"/>
                                <a:gd name="T53" fmla="*/ T52 w 42"/>
                                <a:gd name="T54" fmla="+- 0 2207 2179"/>
                                <a:gd name="T55" fmla="*/ 2207 h 39"/>
                                <a:gd name="T56" fmla="+- 0 11632 11611"/>
                                <a:gd name="T57" fmla="*/ T56 w 42"/>
                                <a:gd name="T58" fmla="+- 0 2209 2179"/>
                                <a:gd name="T59" fmla="*/ 2209 h 39"/>
                                <a:gd name="T60" fmla="+- 0 11623 11611"/>
                                <a:gd name="T61" fmla="*/ T60 w 42"/>
                                <a:gd name="T62" fmla="+- 0 2211 2179"/>
                                <a:gd name="T63" fmla="*/ 2211 h 39"/>
                                <a:gd name="T64" fmla="+- 0 11622 11611"/>
                                <a:gd name="T65" fmla="*/ T64 w 42"/>
                                <a:gd name="T66" fmla="+- 0 2213 2179"/>
                                <a:gd name="T67" fmla="*/ 2213 h 39"/>
                                <a:gd name="T68" fmla="+- 0 11620 11611"/>
                                <a:gd name="T69" fmla="*/ T68 w 42"/>
                                <a:gd name="T70" fmla="+- 0 2214 2179"/>
                                <a:gd name="T71" fmla="*/ 2214 h 39"/>
                                <a:gd name="T72" fmla="+- 0 11622 11611"/>
                                <a:gd name="T73" fmla="*/ T72 w 42"/>
                                <a:gd name="T74" fmla="+- 0 2216 2179"/>
                                <a:gd name="T75" fmla="*/ 2216 h 39"/>
                                <a:gd name="T76" fmla="+- 0 11621 11611"/>
                                <a:gd name="T77" fmla="*/ T76 w 42"/>
                                <a:gd name="T78" fmla="+- 0 2218 2179"/>
                                <a:gd name="T79" fmla="*/ 2218 h 39"/>
                                <a:gd name="T80" fmla="+- 0 11618 11611"/>
                                <a:gd name="T81" fmla="*/ T80 w 42"/>
                                <a:gd name="T82" fmla="+- 0 2217 2179"/>
                                <a:gd name="T83" fmla="*/ 2217 h 39"/>
                                <a:gd name="T84" fmla="+- 0 11615 11611"/>
                                <a:gd name="T85" fmla="*/ T84 w 42"/>
                                <a:gd name="T86" fmla="+- 0 2217 2179"/>
                                <a:gd name="T87" fmla="*/ 2217 h 39"/>
                                <a:gd name="T88" fmla="+- 0 11612 11611"/>
                                <a:gd name="T89" fmla="*/ T88 w 42"/>
                                <a:gd name="T90" fmla="+- 0 2218 2179"/>
                                <a:gd name="T91" fmla="*/ 2218 h 39"/>
                                <a:gd name="T92" fmla="+- 0 11612 11611"/>
                                <a:gd name="T93" fmla="*/ T92 w 42"/>
                                <a:gd name="T94" fmla="+- 0 2179 2179"/>
                                <a:gd name="T95" fmla="*/ 2179 h 39"/>
                                <a:gd name="T96" fmla="+- 0 11615 11611"/>
                                <a:gd name="T97" fmla="*/ T96 w 42"/>
                                <a:gd name="T98" fmla="+- 0 2180 2179"/>
                                <a:gd name="T99" fmla="*/ 2180 h 39"/>
                                <a:gd name="T100" fmla="+- 0 11618 11611"/>
                                <a:gd name="T101" fmla="*/ T100 w 42"/>
                                <a:gd name="T102" fmla="+- 0 2181 2179"/>
                                <a:gd name="T103" fmla="*/ 2181 h 39"/>
                                <a:gd name="T104" fmla="+- 0 11619 11611"/>
                                <a:gd name="T105" fmla="*/ T104 w 42"/>
                                <a:gd name="T106" fmla="+- 0 2182 2179"/>
                                <a:gd name="T107" fmla="*/ 2182 h 39"/>
                                <a:gd name="T108" fmla="+- 0 11621 11611"/>
                                <a:gd name="T109" fmla="*/ T108 w 42"/>
                                <a:gd name="T110" fmla="+- 0 2184 2179"/>
                                <a:gd name="T111" fmla="*/ 2184 h 39"/>
                                <a:gd name="T112" fmla="+- 0 11611 11611"/>
                                <a:gd name="T113" fmla="*/ T112 w 42"/>
                                <a:gd name="T114" fmla="+- 0 2190 2179"/>
                                <a:gd name="T115" fmla="*/ 2190 h 39"/>
                                <a:gd name="T116" fmla="+- 0 11628 11611"/>
                                <a:gd name="T117" fmla="*/ T116 w 42"/>
                                <a:gd name="T118" fmla="+- 0 2189 2179"/>
                                <a:gd name="T119" fmla="*/ 2189 h 39"/>
                                <a:gd name="T120" fmla="+- 0 11632 11611"/>
                                <a:gd name="T121" fmla="*/ T120 w 42"/>
                                <a:gd name="T122" fmla="+- 0 2188 2179"/>
                                <a:gd name="T123" fmla="*/ 2188 h 39"/>
                                <a:gd name="T124" fmla="+- 0 11625 11611"/>
                                <a:gd name="T125" fmla="*/ T124 w 42"/>
                                <a:gd name="T126" fmla="+- 0 2185 2179"/>
                                <a:gd name="T127" fmla="*/ 2185 h 39"/>
                                <a:gd name="T128" fmla="+- 0 11625 11611"/>
                                <a:gd name="T129" fmla="*/ T128 w 42"/>
                                <a:gd name="T130" fmla="+- 0 2183 2179"/>
                                <a:gd name="T131" fmla="*/ 2183 h 39"/>
                                <a:gd name="T132" fmla="+- 0 11629 11611"/>
                                <a:gd name="T133" fmla="*/ T132 w 42"/>
                                <a:gd name="T134" fmla="+- 0 2183 2179"/>
                                <a:gd name="T135" fmla="*/ 218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 h="39">
                                  <a:moveTo>
                                    <a:pt x="18" y="4"/>
                                  </a:moveTo>
                                  <a:lnTo>
                                    <a:pt x="30" y="5"/>
                                  </a:lnTo>
                                  <a:lnTo>
                                    <a:pt x="29" y="8"/>
                                  </a:lnTo>
                                  <a:lnTo>
                                    <a:pt x="28" y="11"/>
                                  </a:lnTo>
                                  <a:lnTo>
                                    <a:pt x="24" y="10"/>
                                  </a:lnTo>
                                  <a:lnTo>
                                    <a:pt x="15" y="12"/>
                                  </a:lnTo>
                                  <a:lnTo>
                                    <a:pt x="17" y="16"/>
                                  </a:lnTo>
                                  <a:lnTo>
                                    <a:pt x="23" y="19"/>
                                  </a:lnTo>
                                  <a:lnTo>
                                    <a:pt x="36" y="14"/>
                                  </a:lnTo>
                                  <a:lnTo>
                                    <a:pt x="42" y="17"/>
                                  </a:lnTo>
                                  <a:lnTo>
                                    <a:pt x="28" y="20"/>
                                  </a:lnTo>
                                  <a:lnTo>
                                    <a:pt x="15" y="24"/>
                                  </a:lnTo>
                                  <a:lnTo>
                                    <a:pt x="5" y="28"/>
                                  </a:lnTo>
                                  <a:lnTo>
                                    <a:pt x="21" y="28"/>
                                  </a:lnTo>
                                  <a:lnTo>
                                    <a:pt x="21" y="30"/>
                                  </a:lnTo>
                                  <a:lnTo>
                                    <a:pt x="12" y="32"/>
                                  </a:lnTo>
                                  <a:lnTo>
                                    <a:pt x="11" y="34"/>
                                  </a:lnTo>
                                  <a:lnTo>
                                    <a:pt x="9" y="35"/>
                                  </a:lnTo>
                                  <a:lnTo>
                                    <a:pt x="11" y="37"/>
                                  </a:lnTo>
                                  <a:lnTo>
                                    <a:pt x="10" y="39"/>
                                  </a:lnTo>
                                  <a:lnTo>
                                    <a:pt x="7" y="38"/>
                                  </a:lnTo>
                                  <a:lnTo>
                                    <a:pt x="4" y="38"/>
                                  </a:lnTo>
                                  <a:lnTo>
                                    <a:pt x="1" y="39"/>
                                  </a:lnTo>
                                  <a:lnTo>
                                    <a:pt x="1" y="0"/>
                                  </a:lnTo>
                                  <a:lnTo>
                                    <a:pt x="4" y="1"/>
                                  </a:lnTo>
                                  <a:lnTo>
                                    <a:pt x="7" y="2"/>
                                  </a:lnTo>
                                  <a:lnTo>
                                    <a:pt x="8" y="3"/>
                                  </a:lnTo>
                                  <a:lnTo>
                                    <a:pt x="10" y="5"/>
                                  </a:lnTo>
                                  <a:lnTo>
                                    <a:pt x="0" y="11"/>
                                  </a:lnTo>
                                  <a:lnTo>
                                    <a:pt x="17" y="10"/>
                                  </a:lnTo>
                                  <a:lnTo>
                                    <a:pt x="21" y="9"/>
                                  </a:lnTo>
                                  <a:lnTo>
                                    <a:pt x="14" y="6"/>
                                  </a:lnTo>
                                  <a:lnTo>
                                    <a:pt x="14" y="4"/>
                                  </a:lnTo>
                                  <a:lnTo>
                                    <a:pt x="18"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5" name="Group 7711"/>
                        <wpg:cNvGrpSpPr>
                          <a:grpSpLocks/>
                        </wpg:cNvGrpSpPr>
                        <wpg:grpSpPr bwMode="auto">
                          <a:xfrm>
                            <a:off x="11612" y="2141"/>
                            <a:ext cx="13" cy="22"/>
                            <a:chOff x="11612" y="2141"/>
                            <a:chExt cx="13" cy="22"/>
                          </a:xfrm>
                        </wpg:grpSpPr>
                        <wps:wsp>
                          <wps:cNvPr id="7906" name="Freeform 7712"/>
                          <wps:cNvSpPr>
                            <a:spLocks/>
                          </wps:cNvSpPr>
                          <wps:spPr bwMode="auto">
                            <a:xfrm>
                              <a:off x="11612" y="2141"/>
                              <a:ext cx="13" cy="22"/>
                            </a:xfrm>
                            <a:custGeom>
                              <a:avLst/>
                              <a:gdLst>
                                <a:gd name="T0" fmla="+- 0 11622 11612"/>
                                <a:gd name="T1" fmla="*/ T0 w 13"/>
                                <a:gd name="T2" fmla="+- 0 2146 2141"/>
                                <a:gd name="T3" fmla="*/ 2146 h 22"/>
                                <a:gd name="T4" fmla="+- 0 11625 11612"/>
                                <a:gd name="T5" fmla="*/ T4 w 13"/>
                                <a:gd name="T6" fmla="+- 0 2151 2141"/>
                                <a:gd name="T7" fmla="*/ 2151 h 22"/>
                                <a:gd name="T8" fmla="+- 0 11613 11612"/>
                                <a:gd name="T9" fmla="*/ T8 w 13"/>
                                <a:gd name="T10" fmla="+- 0 2156 2141"/>
                                <a:gd name="T11" fmla="*/ 2156 h 22"/>
                                <a:gd name="T12" fmla="+- 0 11621 11612"/>
                                <a:gd name="T13" fmla="*/ T12 w 13"/>
                                <a:gd name="T14" fmla="+- 0 2159 2141"/>
                                <a:gd name="T15" fmla="*/ 2159 h 22"/>
                                <a:gd name="T16" fmla="+- 0 11617 11612"/>
                                <a:gd name="T17" fmla="*/ T16 w 13"/>
                                <a:gd name="T18" fmla="+- 0 2160 2141"/>
                                <a:gd name="T19" fmla="*/ 2160 h 22"/>
                                <a:gd name="T20" fmla="+- 0 11615 11612"/>
                                <a:gd name="T21" fmla="*/ T20 w 13"/>
                                <a:gd name="T22" fmla="+- 0 2161 2141"/>
                                <a:gd name="T23" fmla="*/ 2161 h 22"/>
                                <a:gd name="T24" fmla="+- 0 11612 11612"/>
                                <a:gd name="T25" fmla="*/ T24 w 13"/>
                                <a:gd name="T26" fmla="+- 0 2162 2141"/>
                                <a:gd name="T27" fmla="*/ 2162 h 22"/>
                                <a:gd name="T28" fmla="+- 0 11612 11612"/>
                                <a:gd name="T29" fmla="*/ T28 w 13"/>
                                <a:gd name="T30" fmla="+- 0 2141 2141"/>
                                <a:gd name="T31" fmla="*/ 2141 h 22"/>
                                <a:gd name="T32" fmla="+- 0 11616 11612"/>
                                <a:gd name="T33" fmla="*/ T32 w 13"/>
                                <a:gd name="T34" fmla="+- 0 2142 2141"/>
                                <a:gd name="T35" fmla="*/ 2142 h 22"/>
                                <a:gd name="T36" fmla="+- 0 11620 11612"/>
                                <a:gd name="T37" fmla="*/ T36 w 13"/>
                                <a:gd name="T38" fmla="+- 0 2144 2141"/>
                                <a:gd name="T39" fmla="*/ 2144 h 22"/>
                                <a:gd name="T40" fmla="+- 0 11622 11612"/>
                                <a:gd name="T41" fmla="*/ T40 w 13"/>
                                <a:gd name="T42" fmla="+- 0 2146 2141"/>
                                <a:gd name="T43" fmla="*/ 214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 h="22">
                                  <a:moveTo>
                                    <a:pt x="10" y="5"/>
                                  </a:moveTo>
                                  <a:lnTo>
                                    <a:pt x="13" y="10"/>
                                  </a:lnTo>
                                  <a:lnTo>
                                    <a:pt x="1" y="15"/>
                                  </a:lnTo>
                                  <a:lnTo>
                                    <a:pt x="9" y="18"/>
                                  </a:lnTo>
                                  <a:lnTo>
                                    <a:pt x="5" y="19"/>
                                  </a:lnTo>
                                  <a:lnTo>
                                    <a:pt x="3" y="20"/>
                                  </a:lnTo>
                                  <a:lnTo>
                                    <a:pt x="0" y="21"/>
                                  </a:lnTo>
                                  <a:lnTo>
                                    <a:pt x="0" y="0"/>
                                  </a:lnTo>
                                  <a:lnTo>
                                    <a:pt x="4" y="1"/>
                                  </a:lnTo>
                                  <a:lnTo>
                                    <a:pt x="8" y="3"/>
                                  </a:lnTo>
                                  <a:lnTo>
                                    <a:pt x="1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7" name="Group 7713"/>
                        <wpg:cNvGrpSpPr>
                          <a:grpSpLocks/>
                        </wpg:cNvGrpSpPr>
                        <wpg:grpSpPr bwMode="auto">
                          <a:xfrm>
                            <a:off x="11612" y="2129"/>
                            <a:ext cx="6" cy="3"/>
                            <a:chOff x="11612" y="2129"/>
                            <a:chExt cx="6" cy="3"/>
                          </a:xfrm>
                        </wpg:grpSpPr>
                        <wps:wsp>
                          <wps:cNvPr id="7908" name="Freeform 7714"/>
                          <wps:cNvSpPr>
                            <a:spLocks/>
                          </wps:cNvSpPr>
                          <wps:spPr bwMode="auto">
                            <a:xfrm>
                              <a:off x="11612" y="2129"/>
                              <a:ext cx="6" cy="3"/>
                            </a:xfrm>
                            <a:custGeom>
                              <a:avLst/>
                              <a:gdLst>
                                <a:gd name="T0" fmla="+- 0 11618 11612"/>
                                <a:gd name="T1" fmla="*/ T0 w 6"/>
                                <a:gd name="T2" fmla="+- 0 2132 2129"/>
                                <a:gd name="T3" fmla="*/ 2132 h 3"/>
                                <a:gd name="T4" fmla="+- 0 11615 11612"/>
                                <a:gd name="T5" fmla="*/ T4 w 6"/>
                                <a:gd name="T6" fmla="+- 0 2131 2129"/>
                                <a:gd name="T7" fmla="*/ 2131 h 3"/>
                                <a:gd name="T8" fmla="+- 0 11614 11612"/>
                                <a:gd name="T9" fmla="*/ T8 w 6"/>
                                <a:gd name="T10" fmla="+- 0 2131 2129"/>
                                <a:gd name="T11" fmla="*/ 2131 h 3"/>
                                <a:gd name="T12" fmla="+- 0 11612 11612"/>
                                <a:gd name="T13" fmla="*/ T12 w 6"/>
                                <a:gd name="T14" fmla="+- 0 2131 2129"/>
                                <a:gd name="T15" fmla="*/ 2131 h 3"/>
                                <a:gd name="T16" fmla="+- 0 11612 11612"/>
                                <a:gd name="T17" fmla="*/ T16 w 6"/>
                                <a:gd name="T18" fmla="+- 0 2129 2129"/>
                                <a:gd name="T19" fmla="*/ 2129 h 3"/>
                                <a:gd name="T20" fmla="+- 0 11615 11612"/>
                                <a:gd name="T21" fmla="*/ T20 w 6"/>
                                <a:gd name="T22" fmla="+- 0 2130 2129"/>
                                <a:gd name="T23" fmla="*/ 2130 h 3"/>
                                <a:gd name="T24" fmla="+- 0 11616 11612"/>
                                <a:gd name="T25" fmla="*/ T24 w 6"/>
                                <a:gd name="T26" fmla="+- 0 2131 2129"/>
                                <a:gd name="T27" fmla="*/ 2131 h 3"/>
                                <a:gd name="T28" fmla="+- 0 11618 11612"/>
                                <a:gd name="T29" fmla="*/ T28 w 6"/>
                                <a:gd name="T30" fmla="+- 0 2132 2129"/>
                                <a:gd name="T31" fmla="*/ 2132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3">
                                  <a:moveTo>
                                    <a:pt x="6" y="3"/>
                                  </a:moveTo>
                                  <a:lnTo>
                                    <a:pt x="3" y="2"/>
                                  </a:lnTo>
                                  <a:lnTo>
                                    <a:pt x="2" y="2"/>
                                  </a:lnTo>
                                  <a:lnTo>
                                    <a:pt x="0" y="2"/>
                                  </a:lnTo>
                                  <a:lnTo>
                                    <a:pt x="0" y="0"/>
                                  </a:lnTo>
                                  <a:lnTo>
                                    <a:pt x="3" y="1"/>
                                  </a:lnTo>
                                  <a:lnTo>
                                    <a:pt x="4" y="2"/>
                                  </a:lnTo>
                                  <a:lnTo>
                                    <a:pt x="6"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9" name="Group 7715"/>
                        <wpg:cNvGrpSpPr>
                          <a:grpSpLocks/>
                        </wpg:cNvGrpSpPr>
                        <wpg:grpSpPr bwMode="auto">
                          <a:xfrm>
                            <a:off x="11612" y="1875"/>
                            <a:ext cx="11" cy="10"/>
                            <a:chOff x="11612" y="1875"/>
                            <a:chExt cx="11" cy="10"/>
                          </a:xfrm>
                        </wpg:grpSpPr>
                        <wps:wsp>
                          <wps:cNvPr id="7910" name="Freeform 7716"/>
                          <wps:cNvSpPr>
                            <a:spLocks/>
                          </wps:cNvSpPr>
                          <wps:spPr bwMode="auto">
                            <a:xfrm>
                              <a:off x="11612" y="1875"/>
                              <a:ext cx="11" cy="10"/>
                            </a:xfrm>
                            <a:custGeom>
                              <a:avLst/>
                              <a:gdLst>
                                <a:gd name="T0" fmla="+- 0 11616 11612"/>
                                <a:gd name="T1" fmla="*/ T0 w 11"/>
                                <a:gd name="T2" fmla="+- 0 1884 1875"/>
                                <a:gd name="T3" fmla="*/ 1884 h 10"/>
                                <a:gd name="T4" fmla="+- 0 11615 11612"/>
                                <a:gd name="T5" fmla="*/ T4 w 11"/>
                                <a:gd name="T6" fmla="+- 0 1884 1875"/>
                                <a:gd name="T7" fmla="*/ 1884 h 10"/>
                                <a:gd name="T8" fmla="+- 0 11614 11612"/>
                                <a:gd name="T9" fmla="*/ T8 w 11"/>
                                <a:gd name="T10" fmla="+- 0 1884 1875"/>
                                <a:gd name="T11" fmla="*/ 1884 h 10"/>
                                <a:gd name="T12" fmla="+- 0 11612 11612"/>
                                <a:gd name="T13" fmla="*/ T12 w 11"/>
                                <a:gd name="T14" fmla="+- 0 1884 1875"/>
                                <a:gd name="T15" fmla="*/ 1884 h 10"/>
                                <a:gd name="T16" fmla="+- 0 11612 11612"/>
                                <a:gd name="T17" fmla="*/ T16 w 11"/>
                                <a:gd name="T18" fmla="+- 0 1875 1875"/>
                                <a:gd name="T19" fmla="*/ 1875 h 10"/>
                                <a:gd name="T20" fmla="+- 0 11618 11612"/>
                                <a:gd name="T21" fmla="*/ T20 w 11"/>
                                <a:gd name="T22" fmla="+- 0 1878 1875"/>
                                <a:gd name="T23" fmla="*/ 1878 h 10"/>
                                <a:gd name="T24" fmla="+- 0 11623 11612"/>
                                <a:gd name="T25" fmla="*/ T24 w 11"/>
                                <a:gd name="T26" fmla="+- 0 1881 1875"/>
                                <a:gd name="T27" fmla="*/ 1881 h 10"/>
                                <a:gd name="T28" fmla="+- 0 11616 11612"/>
                                <a:gd name="T29" fmla="*/ T28 w 11"/>
                                <a:gd name="T30" fmla="+- 0 1884 1875"/>
                                <a:gd name="T31" fmla="*/ 1884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0">
                                  <a:moveTo>
                                    <a:pt x="4" y="9"/>
                                  </a:moveTo>
                                  <a:lnTo>
                                    <a:pt x="3" y="9"/>
                                  </a:lnTo>
                                  <a:lnTo>
                                    <a:pt x="2" y="9"/>
                                  </a:lnTo>
                                  <a:lnTo>
                                    <a:pt x="0" y="9"/>
                                  </a:lnTo>
                                  <a:lnTo>
                                    <a:pt x="0" y="0"/>
                                  </a:lnTo>
                                  <a:lnTo>
                                    <a:pt x="6" y="3"/>
                                  </a:lnTo>
                                  <a:lnTo>
                                    <a:pt x="11" y="6"/>
                                  </a:lnTo>
                                  <a:lnTo>
                                    <a:pt x="4"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1" name="Group 7717"/>
                        <wpg:cNvGrpSpPr>
                          <a:grpSpLocks/>
                        </wpg:cNvGrpSpPr>
                        <wpg:grpSpPr bwMode="auto">
                          <a:xfrm>
                            <a:off x="11612" y="1865"/>
                            <a:ext cx="3" cy="2"/>
                            <a:chOff x="11612" y="1865"/>
                            <a:chExt cx="3" cy="2"/>
                          </a:xfrm>
                        </wpg:grpSpPr>
                        <wps:wsp>
                          <wps:cNvPr id="7912" name="Freeform 7718"/>
                          <wps:cNvSpPr>
                            <a:spLocks/>
                          </wps:cNvSpPr>
                          <wps:spPr bwMode="auto">
                            <a:xfrm>
                              <a:off x="11612" y="1865"/>
                              <a:ext cx="3" cy="2"/>
                            </a:xfrm>
                            <a:custGeom>
                              <a:avLst/>
                              <a:gdLst>
                                <a:gd name="T0" fmla="+- 0 11613 11612"/>
                                <a:gd name="T1" fmla="*/ T0 w 3"/>
                                <a:gd name="T2" fmla="+- 0 1865 1865"/>
                                <a:gd name="T3" fmla="*/ 1865 h 2"/>
                                <a:gd name="T4" fmla="+- 0 11615 11612"/>
                                <a:gd name="T5" fmla="*/ T4 w 3"/>
                                <a:gd name="T6" fmla="+- 0 1866 1865"/>
                                <a:gd name="T7" fmla="*/ 1866 h 2"/>
                                <a:gd name="T8" fmla="+- 0 11614 11612"/>
                                <a:gd name="T9" fmla="*/ T8 w 3"/>
                                <a:gd name="T10" fmla="+- 0 1866 1865"/>
                                <a:gd name="T11" fmla="*/ 1866 h 2"/>
                                <a:gd name="T12" fmla="+- 0 11612 11612"/>
                                <a:gd name="T13" fmla="*/ T12 w 3"/>
                                <a:gd name="T14" fmla="+- 0 1867 1865"/>
                                <a:gd name="T15" fmla="*/ 1867 h 2"/>
                                <a:gd name="T16" fmla="+- 0 11612 11612"/>
                                <a:gd name="T17" fmla="*/ T16 w 3"/>
                                <a:gd name="T18" fmla="+- 0 1865 1865"/>
                                <a:gd name="T19" fmla="*/ 1865 h 2"/>
                                <a:gd name="T20" fmla="+- 0 11613 11612"/>
                                <a:gd name="T21" fmla="*/ T20 w 3"/>
                                <a:gd name="T22" fmla="+- 0 1865 1865"/>
                                <a:gd name="T23" fmla="*/ 1865 h 2"/>
                              </a:gdLst>
                              <a:ahLst/>
                              <a:cxnLst>
                                <a:cxn ang="0">
                                  <a:pos x="T1" y="T3"/>
                                </a:cxn>
                                <a:cxn ang="0">
                                  <a:pos x="T5" y="T7"/>
                                </a:cxn>
                                <a:cxn ang="0">
                                  <a:pos x="T9" y="T11"/>
                                </a:cxn>
                                <a:cxn ang="0">
                                  <a:pos x="T13" y="T15"/>
                                </a:cxn>
                                <a:cxn ang="0">
                                  <a:pos x="T17" y="T19"/>
                                </a:cxn>
                                <a:cxn ang="0">
                                  <a:pos x="T21" y="T23"/>
                                </a:cxn>
                              </a:cxnLst>
                              <a:rect l="0" t="0" r="r" b="b"/>
                              <a:pathLst>
                                <a:path w="3" h="2">
                                  <a:moveTo>
                                    <a:pt x="1" y="0"/>
                                  </a:moveTo>
                                  <a:lnTo>
                                    <a:pt x="3" y="1"/>
                                  </a:lnTo>
                                  <a:lnTo>
                                    <a:pt x="2" y="1"/>
                                  </a:lnTo>
                                  <a:lnTo>
                                    <a:pt x="0" y="2"/>
                                  </a:lnTo>
                                  <a:lnTo>
                                    <a:pt x="0" y="0"/>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3" name="Group 7719"/>
                        <wpg:cNvGrpSpPr>
                          <a:grpSpLocks/>
                        </wpg:cNvGrpSpPr>
                        <wpg:grpSpPr bwMode="auto">
                          <a:xfrm>
                            <a:off x="11612" y="1845"/>
                            <a:ext cx="4" cy="3"/>
                            <a:chOff x="11612" y="1845"/>
                            <a:chExt cx="4" cy="3"/>
                          </a:xfrm>
                        </wpg:grpSpPr>
                        <wps:wsp>
                          <wps:cNvPr id="7914" name="Freeform 7720"/>
                          <wps:cNvSpPr>
                            <a:spLocks/>
                          </wps:cNvSpPr>
                          <wps:spPr bwMode="auto">
                            <a:xfrm>
                              <a:off x="11612" y="1845"/>
                              <a:ext cx="4" cy="3"/>
                            </a:xfrm>
                            <a:custGeom>
                              <a:avLst/>
                              <a:gdLst>
                                <a:gd name="T0" fmla="+- 0 11614 11612"/>
                                <a:gd name="T1" fmla="*/ T0 w 4"/>
                                <a:gd name="T2" fmla="+- 0 1845 1845"/>
                                <a:gd name="T3" fmla="*/ 1845 h 3"/>
                                <a:gd name="T4" fmla="+- 0 11616 11612"/>
                                <a:gd name="T5" fmla="*/ T4 w 4"/>
                                <a:gd name="T6" fmla="+- 0 1846 1845"/>
                                <a:gd name="T7" fmla="*/ 1846 h 3"/>
                                <a:gd name="T8" fmla="+- 0 11614 11612"/>
                                <a:gd name="T9" fmla="*/ T8 w 4"/>
                                <a:gd name="T10" fmla="+- 0 1847 1845"/>
                                <a:gd name="T11" fmla="*/ 1847 h 3"/>
                                <a:gd name="T12" fmla="+- 0 11612 11612"/>
                                <a:gd name="T13" fmla="*/ T12 w 4"/>
                                <a:gd name="T14" fmla="+- 0 1847 1845"/>
                                <a:gd name="T15" fmla="*/ 1847 h 3"/>
                                <a:gd name="T16" fmla="+- 0 11612 11612"/>
                                <a:gd name="T17" fmla="*/ T16 w 4"/>
                                <a:gd name="T18" fmla="+- 0 1845 1845"/>
                                <a:gd name="T19" fmla="*/ 1845 h 3"/>
                                <a:gd name="T20" fmla="+- 0 11613 11612"/>
                                <a:gd name="T21" fmla="*/ T20 w 4"/>
                                <a:gd name="T22" fmla="+- 0 1845 1845"/>
                                <a:gd name="T23" fmla="*/ 1845 h 3"/>
                                <a:gd name="T24" fmla="+- 0 11614 11612"/>
                                <a:gd name="T25" fmla="*/ T24 w 4"/>
                                <a:gd name="T26" fmla="+- 0 1845 1845"/>
                                <a:gd name="T27" fmla="*/ 1845 h 3"/>
                                <a:gd name="T28" fmla="+- 0 11614 11612"/>
                                <a:gd name="T29" fmla="*/ T28 w 4"/>
                                <a:gd name="T30" fmla="+- 0 1845 1845"/>
                                <a:gd name="T31" fmla="*/ 1845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3">
                                  <a:moveTo>
                                    <a:pt x="2" y="0"/>
                                  </a:moveTo>
                                  <a:lnTo>
                                    <a:pt x="4" y="1"/>
                                  </a:lnTo>
                                  <a:lnTo>
                                    <a:pt x="2" y="2"/>
                                  </a:lnTo>
                                  <a:lnTo>
                                    <a:pt x="0" y="2"/>
                                  </a:lnTo>
                                  <a:lnTo>
                                    <a:pt x="0" y="0"/>
                                  </a:lnTo>
                                  <a:lnTo>
                                    <a:pt x="1"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5" name="Group 7721"/>
                        <wpg:cNvGrpSpPr>
                          <a:grpSpLocks/>
                        </wpg:cNvGrpSpPr>
                        <wpg:grpSpPr bwMode="auto">
                          <a:xfrm>
                            <a:off x="11612" y="1712"/>
                            <a:ext cx="17" cy="10"/>
                            <a:chOff x="11612" y="1712"/>
                            <a:chExt cx="17" cy="10"/>
                          </a:xfrm>
                        </wpg:grpSpPr>
                        <wps:wsp>
                          <wps:cNvPr id="7916" name="Freeform 7722"/>
                          <wps:cNvSpPr>
                            <a:spLocks/>
                          </wps:cNvSpPr>
                          <wps:spPr bwMode="auto">
                            <a:xfrm>
                              <a:off x="11612" y="1712"/>
                              <a:ext cx="17" cy="10"/>
                            </a:xfrm>
                            <a:custGeom>
                              <a:avLst/>
                              <a:gdLst>
                                <a:gd name="T0" fmla="+- 0 11624 11612"/>
                                <a:gd name="T1" fmla="*/ T0 w 17"/>
                                <a:gd name="T2" fmla="+- 0 1722 1712"/>
                                <a:gd name="T3" fmla="*/ 1722 h 10"/>
                                <a:gd name="T4" fmla="+- 0 11617 11612"/>
                                <a:gd name="T5" fmla="*/ T4 w 17"/>
                                <a:gd name="T6" fmla="+- 0 1721 1712"/>
                                <a:gd name="T7" fmla="*/ 1721 h 10"/>
                                <a:gd name="T8" fmla="+- 0 11615 11612"/>
                                <a:gd name="T9" fmla="*/ T8 w 17"/>
                                <a:gd name="T10" fmla="+- 0 1719 1712"/>
                                <a:gd name="T11" fmla="*/ 1719 h 10"/>
                                <a:gd name="T12" fmla="+- 0 11614 11612"/>
                                <a:gd name="T13" fmla="*/ T12 w 17"/>
                                <a:gd name="T14" fmla="+- 0 1717 1712"/>
                                <a:gd name="T15" fmla="*/ 1717 h 10"/>
                                <a:gd name="T16" fmla="+- 0 11613 11612"/>
                                <a:gd name="T17" fmla="*/ T16 w 17"/>
                                <a:gd name="T18" fmla="+- 0 1717 1712"/>
                                <a:gd name="T19" fmla="*/ 1717 h 10"/>
                                <a:gd name="T20" fmla="+- 0 11613 11612"/>
                                <a:gd name="T21" fmla="*/ T20 w 17"/>
                                <a:gd name="T22" fmla="+- 0 1717 1712"/>
                                <a:gd name="T23" fmla="*/ 1717 h 10"/>
                                <a:gd name="T24" fmla="+- 0 11612 11612"/>
                                <a:gd name="T25" fmla="*/ T24 w 17"/>
                                <a:gd name="T26" fmla="+- 0 1717 1712"/>
                                <a:gd name="T27" fmla="*/ 1717 h 10"/>
                                <a:gd name="T28" fmla="+- 0 11612 11612"/>
                                <a:gd name="T29" fmla="*/ T28 w 17"/>
                                <a:gd name="T30" fmla="+- 0 1715 1712"/>
                                <a:gd name="T31" fmla="*/ 1715 h 10"/>
                                <a:gd name="T32" fmla="+- 0 11618 11612"/>
                                <a:gd name="T33" fmla="*/ T32 w 17"/>
                                <a:gd name="T34" fmla="+- 0 1714 1712"/>
                                <a:gd name="T35" fmla="*/ 1714 h 10"/>
                                <a:gd name="T36" fmla="+- 0 11625 11612"/>
                                <a:gd name="T37" fmla="*/ T36 w 17"/>
                                <a:gd name="T38" fmla="+- 0 1713 1712"/>
                                <a:gd name="T39" fmla="*/ 1713 h 10"/>
                                <a:gd name="T40" fmla="+- 0 11629 11612"/>
                                <a:gd name="T41" fmla="*/ T40 w 17"/>
                                <a:gd name="T42" fmla="+- 0 1712 1712"/>
                                <a:gd name="T43" fmla="*/ 1712 h 10"/>
                                <a:gd name="T44" fmla="+- 0 11622 11612"/>
                                <a:gd name="T45" fmla="*/ T44 w 17"/>
                                <a:gd name="T46" fmla="+- 0 1714 1712"/>
                                <a:gd name="T47" fmla="*/ 1714 h 10"/>
                                <a:gd name="T48" fmla="+- 0 11625 11612"/>
                                <a:gd name="T49" fmla="*/ T48 w 17"/>
                                <a:gd name="T50" fmla="+- 0 1718 1712"/>
                                <a:gd name="T51" fmla="*/ 1718 h 10"/>
                                <a:gd name="T52" fmla="+- 0 11624 11612"/>
                                <a:gd name="T53" fmla="*/ T52 w 17"/>
                                <a:gd name="T54" fmla="+- 0 1722 1712"/>
                                <a:gd name="T55" fmla="*/ 172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 h="10">
                                  <a:moveTo>
                                    <a:pt x="12" y="10"/>
                                  </a:moveTo>
                                  <a:lnTo>
                                    <a:pt x="5" y="9"/>
                                  </a:lnTo>
                                  <a:lnTo>
                                    <a:pt x="3" y="7"/>
                                  </a:lnTo>
                                  <a:lnTo>
                                    <a:pt x="2" y="5"/>
                                  </a:lnTo>
                                  <a:lnTo>
                                    <a:pt x="1" y="5"/>
                                  </a:lnTo>
                                  <a:lnTo>
                                    <a:pt x="0" y="5"/>
                                  </a:lnTo>
                                  <a:lnTo>
                                    <a:pt x="0" y="3"/>
                                  </a:lnTo>
                                  <a:lnTo>
                                    <a:pt x="6" y="2"/>
                                  </a:lnTo>
                                  <a:lnTo>
                                    <a:pt x="13" y="1"/>
                                  </a:lnTo>
                                  <a:lnTo>
                                    <a:pt x="17" y="0"/>
                                  </a:lnTo>
                                  <a:lnTo>
                                    <a:pt x="10" y="2"/>
                                  </a:lnTo>
                                  <a:lnTo>
                                    <a:pt x="13" y="6"/>
                                  </a:lnTo>
                                  <a:lnTo>
                                    <a:pt x="12"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7" name="Group 7723"/>
                        <wpg:cNvGrpSpPr>
                          <a:grpSpLocks/>
                        </wpg:cNvGrpSpPr>
                        <wpg:grpSpPr bwMode="auto">
                          <a:xfrm>
                            <a:off x="11613" y="1623"/>
                            <a:ext cx="28" cy="9"/>
                            <a:chOff x="11613" y="1623"/>
                            <a:chExt cx="28" cy="9"/>
                          </a:xfrm>
                        </wpg:grpSpPr>
                        <wps:wsp>
                          <wps:cNvPr id="7918" name="Freeform 7724"/>
                          <wps:cNvSpPr>
                            <a:spLocks/>
                          </wps:cNvSpPr>
                          <wps:spPr bwMode="auto">
                            <a:xfrm>
                              <a:off x="11613" y="1623"/>
                              <a:ext cx="28" cy="9"/>
                            </a:xfrm>
                            <a:custGeom>
                              <a:avLst/>
                              <a:gdLst>
                                <a:gd name="T0" fmla="+- 0 11631 11613"/>
                                <a:gd name="T1" fmla="*/ T0 w 28"/>
                                <a:gd name="T2" fmla="+- 0 1624 1623"/>
                                <a:gd name="T3" fmla="*/ 1624 h 9"/>
                                <a:gd name="T4" fmla="+- 0 11641 11613"/>
                                <a:gd name="T5" fmla="*/ T4 w 28"/>
                                <a:gd name="T6" fmla="+- 0 1626 1623"/>
                                <a:gd name="T7" fmla="*/ 1626 h 9"/>
                                <a:gd name="T8" fmla="+- 0 11632 11613"/>
                                <a:gd name="T9" fmla="*/ T8 w 28"/>
                                <a:gd name="T10" fmla="+- 0 1628 1623"/>
                                <a:gd name="T11" fmla="*/ 1628 h 9"/>
                                <a:gd name="T12" fmla="+- 0 11631 11613"/>
                                <a:gd name="T13" fmla="*/ T12 w 28"/>
                                <a:gd name="T14" fmla="+- 0 1631 1623"/>
                                <a:gd name="T15" fmla="*/ 1631 h 9"/>
                                <a:gd name="T16" fmla="+- 0 11619 11613"/>
                                <a:gd name="T17" fmla="*/ T16 w 28"/>
                                <a:gd name="T18" fmla="+- 0 1632 1623"/>
                                <a:gd name="T19" fmla="*/ 1632 h 9"/>
                                <a:gd name="T20" fmla="+- 0 11613 11613"/>
                                <a:gd name="T21" fmla="*/ T20 w 28"/>
                                <a:gd name="T22" fmla="+- 0 1623 1623"/>
                                <a:gd name="T23" fmla="*/ 1623 h 9"/>
                                <a:gd name="T24" fmla="+- 0 11631 11613"/>
                                <a:gd name="T25" fmla="*/ T24 w 28"/>
                                <a:gd name="T26" fmla="+- 0 1624 1623"/>
                                <a:gd name="T27" fmla="*/ 1624 h 9"/>
                              </a:gdLst>
                              <a:ahLst/>
                              <a:cxnLst>
                                <a:cxn ang="0">
                                  <a:pos x="T1" y="T3"/>
                                </a:cxn>
                                <a:cxn ang="0">
                                  <a:pos x="T5" y="T7"/>
                                </a:cxn>
                                <a:cxn ang="0">
                                  <a:pos x="T9" y="T11"/>
                                </a:cxn>
                                <a:cxn ang="0">
                                  <a:pos x="T13" y="T15"/>
                                </a:cxn>
                                <a:cxn ang="0">
                                  <a:pos x="T17" y="T19"/>
                                </a:cxn>
                                <a:cxn ang="0">
                                  <a:pos x="T21" y="T23"/>
                                </a:cxn>
                                <a:cxn ang="0">
                                  <a:pos x="T25" y="T27"/>
                                </a:cxn>
                              </a:cxnLst>
                              <a:rect l="0" t="0" r="r" b="b"/>
                              <a:pathLst>
                                <a:path w="28" h="9">
                                  <a:moveTo>
                                    <a:pt x="18" y="1"/>
                                  </a:moveTo>
                                  <a:lnTo>
                                    <a:pt x="28" y="3"/>
                                  </a:lnTo>
                                  <a:lnTo>
                                    <a:pt x="19" y="5"/>
                                  </a:lnTo>
                                  <a:lnTo>
                                    <a:pt x="18" y="8"/>
                                  </a:lnTo>
                                  <a:lnTo>
                                    <a:pt x="6" y="9"/>
                                  </a:lnTo>
                                  <a:lnTo>
                                    <a:pt x="0" y="0"/>
                                  </a:lnTo>
                                  <a:lnTo>
                                    <a:pt x="1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9" name="Group 7725"/>
                        <wpg:cNvGrpSpPr>
                          <a:grpSpLocks/>
                        </wpg:cNvGrpSpPr>
                        <wpg:grpSpPr bwMode="auto">
                          <a:xfrm>
                            <a:off x="11612" y="1611"/>
                            <a:ext cx="10" cy="3"/>
                            <a:chOff x="11612" y="1611"/>
                            <a:chExt cx="10" cy="3"/>
                          </a:xfrm>
                        </wpg:grpSpPr>
                        <wps:wsp>
                          <wps:cNvPr id="7920" name="Freeform 7726"/>
                          <wps:cNvSpPr>
                            <a:spLocks/>
                          </wps:cNvSpPr>
                          <wps:spPr bwMode="auto">
                            <a:xfrm>
                              <a:off x="11612" y="1611"/>
                              <a:ext cx="10" cy="3"/>
                            </a:xfrm>
                            <a:custGeom>
                              <a:avLst/>
                              <a:gdLst>
                                <a:gd name="T0" fmla="+- 0 11622 11612"/>
                                <a:gd name="T1" fmla="*/ T0 w 10"/>
                                <a:gd name="T2" fmla="+- 0 1612 1611"/>
                                <a:gd name="T3" fmla="*/ 1612 h 3"/>
                                <a:gd name="T4" fmla="+- 0 11621 11612"/>
                                <a:gd name="T5" fmla="*/ T4 w 10"/>
                                <a:gd name="T6" fmla="+- 0 1613 1611"/>
                                <a:gd name="T7" fmla="*/ 1613 h 3"/>
                                <a:gd name="T8" fmla="+- 0 11617 11612"/>
                                <a:gd name="T9" fmla="*/ T8 w 10"/>
                                <a:gd name="T10" fmla="+- 0 1613 1611"/>
                                <a:gd name="T11" fmla="*/ 1613 h 3"/>
                                <a:gd name="T12" fmla="+- 0 11612 11612"/>
                                <a:gd name="T13" fmla="*/ T12 w 10"/>
                                <a:gd name="T14" fmla="+- 0 1613 1611"/>
                                <a:gd name="T15" fmla="*/ 1613 h 3"/>
                                <a:gd name="T16" fmla="+- 0 11612 11612"/>
                                <a:gd name="T17" fmla="*/ T16 w 10"/>
                                <a:gd name="T18" fmla="+- 0 1611 1611"/>
                                <a:gd name="T19" fmla="*/ 1611 h 3"/>
                                <a:gd name="T20" fmla="+- 0 11614 11612"/>
                                <a:gd name="T21" fmla="*/ T20 w 10"/>
                                <a:gd name="T22" fmla="+- 0 1612 1611"/>
                                <a:gd name="T23" fmla="*/ 1612 h 3"/>
                                <a:gd name="T24" fmla="+- 0 11616 11612"/>
                                <a:gd name="T25" fmla="*/ T24 w 10"/>
                                <a:gd name="T26" fmla="+- 0 1612 1611"/>
                                <a:gd name="T27" fmla="*/ 1612 h 3"/>
                                <a:gd name="T28" fmla="+- 0 11622 11612"/>
                                <a:gd name="T29" fmla="*/ T28 w 10"/>
                                <a:gd name="T30" fmla="+- 0 1612 1611"/>
                                <a:gd name="T31" fmla="*/ 1612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3">
                                  <a:moveTo>
                                    <a:pt x="10" y="1"/>
                                  </a:moveTo>
                                  <a:lnTo>
                                    <a:pt x="9" y="2"/>
                                  </a:lnTo>
                                  <a:lnTo>
                                    <a:pt x="5" y="2"/>
                                  </a:lnTo>
                                  <a:lnTo>
                                    <a:pt x="0" y="2"/>
                                  </a:lnTo>
                                  <a:lnTo>
                                    <a:pt x="0" y="0"/>
                                  </a:lnTo>
                                  <a:lnTo>
                                    <a:pt x="2" y="1"/>
                                  </a:lnTo>
                                  <a:lnTo>
                                    <a:pt x="4" y="1"/>
                                  </a:lnTo>
                                  <a:lnTo>
                                    <a:pt x="1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1" name="Group 7727"/>
                        <wpg:cNvGrpSpPr>
                          <a:grpSpLocks/>
                        </wpg:cNvGrpSpPr>
                        <wpg:grpSpPr bwMode="auto">
                          <a:xfrm>
                            <a:off x="11600" y="570"/>
                            <a:ext cx="6" cy="41"/>
                            <a:chOff x="11600" y="570"/>
                            <a:chExt cx="6" cy="41"/>
                          </a:xfrm>
                        </wpg:grpSpPr>
                        <wps:wsp>
                          <wps:cNvPr id="7922" name="Freeform 7728"/>
                          <wps:cNvSpPr>
                            <a:spLocks/>
                          </wps:cNvSpPr>
                          <wps:spPr bwMode="auto">
                            <a:xfrm>
                              <a:off x="11600" y="570"/>
                              <a:ext cx="6" cy="41"/>
                            </a:xfrm>
                            <a:custGeom>
                              <a:avLst/>
                              <a:gdLst>
                                <a:gd name="T0" fmla="+- 0 11600 11600"/>
                                <a:gd name="T1" fmla="*/ T0 w 6"/>
                                <a:gd name="T2" fmla="+- 0 570 570"/>
                                <a:gd name="T3" fmla="*/ 570 h 41"/>
                                <a:gd name="T4" fmla="+- 0 11602 11600"/>
                                <a:gd name="T5" fmla="*/ T4 w 6"/>
                                <a:gd name="T6" fmla="+- 0 574 570"/>
                                <a:gd name="T7" fmla="*/ 574 h 41"/>
                                <a:gd name="T8" fmla="+- 0 11602 11600"/>
                                <a:gd name="T9" fmla="*/ T8 w 6"/>
                                <a:gd name="T10" fmla="+- 0 584 570"/>
                                <a:gd name="T11" fmla="*/ 584 h 41"/>
                                <a:gd name="T12" fmla="+- 0 11606 11600"/>
                                <a:gd name="T13" fmla="*/ T12 w 6"/>
                                <a:gd name="T14" fmla="+- 0 580 570"/>
                                <a:gd name="T15" fmla="*/ 580 h 41"/>
                                <a:gd name="T16" fmla="+- 0 11606 11600"/>
                                <a:gd name="T17" fmla="*/ T16 w 6"/>
                                <a:gd name="T18" fmla="+- 0 591 570"/>
                                <a:gd name="T19" fmla="*/ 591 h 41"/>
                                <a:gd name="T20" fmla="+- 0 11605 11600"/>
                                <a:gd name="T21" fmla="*/ T20 w 6"/>
                                <a:gd name="T22" fmla="+- 0 596 570"/>
                                <a:gd name="T23" fmla="*/ 596 h 41"/>
                                <a:gd name="T24" fmla="+- 0 11603 11600"/>
                                <a:gd name="T25" fmla="*/ T24 w 6"/>
                                <a:gd name="T26" fmla="+- 0 595 570"/>
                                <a:gd name="T27" fmla="*/ 595 h 41"/>
                                <a:gd name="T28" fmla="+- 0 11603 11600"/>
                                <a:gd name="T29" fmla="*/ T28 w 6"/>
                                <a:gd name="T30" fmla="+- 0 599 570"/>
                                <a:gd name="T31" fmla="*/ 599 h 41"/>
                                <a:gd name="T32" fmla="+- 0 11604 11600"/>
                                <a:gd name="T33" fmla="*/ T32 w 6"/>
                                <a:gd name="T34" fmla="+- 0 603 570"/>
                                <a:gd name="T35" fmla="*/ 603 h 41"/>
                                <a:gd name="T36" fmla="+- 0 11604 11600"/>
                                <a:gd name="T37" fmla="*/ T36 w 6"/>
                                <a:gd name="T38" fmla="+- 0 610 570"/>
                                <a:gd name="T39" fmla="*/ 610 h 41"/>
                                <a:gd name="T40" fmla="+- 0 11600 11600"/>
                                <a:gd name="T41" fmla="*/ T40 w 6"/>
                                <a:gd name="T42" fmla="+- 0 610 570"/>
                                <a:gd name="T43" fmla="*/ 610 h 41"/>
                                <a:gd name="T44" fmla="+- 0 11601 11600"/>
                                <a:gd name="T45" fmla="*/ T44 w 6"/>
                                <a:gd name="T46" fmla="+- 0 597 570"/>
                                <a:gd name="T47" fmla="*/ 597 h 41"/>
                                <a:gd name="T48" fmla="+- 0 11602 11600"/>
                                <a:gd name="T49" fmla="*/ T48 w 6"/>
                                <a:gd name="T50" fmla="+- 0 585 570"/>
                                <a:gd name="T51" fmla="*/ 585 h 41"/>
                                <a:gd name="T52" fmla="+- 0 11601 11600"/>
                                <a:gd name="T53" fmla="*/ T52 w 6"/>
                                <a:gd name="T54" fmla="+- 0 580 570"/>
                                <a:gd name="T55" fmla="*/ 580 h 41"/>
                                <a:gd name="T56" fmla="+- 0 11600 11600"/>
                                <a:gd name="T57" fmla="*/ T56 w 6"/>
                                <a:gd name="T58" fmla="+- 0 580 570"/>
                                <a:gd name="T59" fmla="*/ 580 h 41"/>
                                <a:gd name="T60" fmla="+- 0 11600 11600"/>
                                <a:gd name="T61" fmla="*/ T60 w 6"/>
                                <a:gd name="T62" fmla="+- 0 570 570"/>
                                <a:gd name="T63" fmla="*/ 57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41">
                                  <a:moveTo>
                                    <a:pt x="0" y="0"/>
                                  </a:moveTo>
                                  <a:lnTo>
                                    <a:pt x="2" y="4"/>
                                  </a:lnTo>
                                  <a:lnTo>
                                    <a:pt x="2" y="14"/>
                                  </a:lnTo>
                                  <a:lnTo>
                                    <a:pt x="6" y="10"/>
                                  </a:lnTo>
                                  <a:lnTo>
                                    <a:pt x="6" y="21"/>
                                  </a:lnTo>
                                  <a:lnTo>
                                    <a:pt x="5" y="26"/>
                                  </a:lnTo>
                                  <a:lnTo>
                                    <a:pt x="3" y="25"/>
                                  </a:lnTo>
                                  <a:lnTo>
                                    <a:pt x="3" y="29"/>
                                  </a:lnTo>
                                  <a:lnTo>
                                    <a:pt x="4" y="33"/>
                                  </a:lnTo>
                                  <a:lnTo>
                                    <a:pt x="4" y="40"/>
                                  </a:lnTo>
                                  <a:lnTo>
                                    <a:pt x="0" y="40"/>
                                  </a:lnTo>
                                  <a:lnTo>
                                    <a:pt x="1" y="27"/>
                                  </a:lnTo>
                                  <a:lnTo>
                                    <a:pt x="2" y="15"/>
                                  </a:lnTo>
                                  <a:lnTo>
                                    <a:pt x="1" y="10"/>
                                  </a:lnTo>
                                  <a:lnTo>
                                    <a:pt x="0" y="10"/>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3" name="Group 7729"/>
                        <wpg:cNvGrpSpPr>
                          <a:grpSpLocks/>
                        </wpg:cNvGrpSpPr>
                        <wpg:grpSpPr bwMode="auto">
                          <a:xfrm>
                            <a:off x="11587" y="587"/>
                            <a:ext cx="12" cy="26"/>
                            <a:chOff x="11587" y="587"/>
                            <a:chExt cx="12" cy="26"/>
                          </a:xfrm>
                        </wpg:grpSpPr>
                        <wps:wsp>
                          <wps:cNvPr id="7924" name="Freeform 7730"/>
                          <wps:cNvSpPr>
                            <a:spLocks/>
                          </wps:cNvSpPr>
                          <wps:spPr bwMode="auto">
                            <a:xfrm>
                              <a:off x="11587" y="587"/>
                              <a:ext cx="12" cy="26"/>
                            </a:xfrm>
                            <a:custGeom>
                              <a:avLst/>
                              <a:gdLst>
                                <a:gd name="T0" fmla="+- 0 11588 11587"/>
                                <a:gd name="T1" fmla="*/ T0 w 12"/>
                                <a:gd name="T2" fmla="+- 0 598 587"/>
                                <a:gd name="T3" fmla="*/ 598 h 26"/>
                                <a:gd name="T4" fmla="+- 0 11591 11587"/>
                                <a:gd name="T5" fmla="*/ T4 w 12"/>
                                <a:gd name="T6" fmla="+- 0 601 587"/>
                                <a:gd name="T7" fmla="*/ 601 h 26"/>
                                <a:gd name="T8" fmla="+- 0 11595 11587"/>
                                <a:gd name="T9" fmla="*/ T8 w 12"/>
                                <a:gd name="T10" fmla="+- 0 587 587"/>
                                <a:gd name="T11" fmla="*/ 587 h 26"/>
                                <a:gd name="T12" fmla="+- 0 11598 11587"/>
                                <a:gd name="T13" fmla="*/ T12 w 12"/>
                                <a:gd name="T14" fmla="+- 0 599 587"/>
                                <a:gd name="T15" fmla="*/ 599 h 26"/>
                                <a:gd name="T16" fmla="+- 0 11594 11587"/>
                                <a:gd name="T17" fmla="*/ T16 w 12"/>
                                <a:gd name="T18" fmla="+- 0 608 587"/>
                                <a:gd name="T19" fmla="*/ 608 h 26"/>
                                <a:gd name="T20" fmla="+- 0 11592 11587"/>
                                <a:gd name="T21" fmla="*/ T20 w 12"/>
                                <a:gd name="T22" fmla="+- 0 609 587"/>
                                <a:gd name="T23" fmla="*/ 609 h 26"/>
                                <a:gd name="T24" fmla="+- 0 11590 11587"/>
                                <a:gd name="T25" fmla="*/ T24 w 12"/>
                                <a:gd name="T26" fmla="+- 0 610 587"/>
                                <a:gd name="T27" fmla="*/ 610 h 26"/>
                                <a:gd name="T28" fmla="+- 0 11587 11587"/>
                                <a:gd name="T29" fmla="*/ T28 w 12"/>
                                <a:gd name="T30" fmla="+- 0 613 587"/>
                                <a:gd name="T31" fmla="*/ 613 h 26"/>
                                <a:gd name="T32" fmla="+- 0 11588 11587"/>
                                <a:gd name="T33" fmla="*/ T32 w 12"/>
                                <a:gd name="T34" fmla="+- 0 598 587"/>
                                <a:gd name="T35" fmla="*/ 59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6">
                                  <a:moveTo>
                                    <a:pt x="1" y="11"/>
                                  </a:moveTo>
                                  <a:lnTo>
                                    <a:pt x="4" y="14"/>
                                  </a:lnTo>
                                  <a:lnTo>
                                    <a:pt x="8" y="0"/>
                                  </a:lnTo>
                                  <a:lnTo>
                                    <a:pt x="11" y="12"/>
                                  </a:lnTo>
                                  <a:lnTo>
                                    <a:pt x="7" y="21"/>
                                  </a:lnTo>
                                  <a:lnTo>
                                    <a:pt x="5" y="22"/>
                                  </a:lnTo>
                                  <a:lnTo>
                                    <a:pt x="3" y="23"/>
                                  </a:lnTo>
                                  <a:lnTo>
                                    <a:pt x="0" y="26"/>
                                  </a:lnTo>
                                  <a:lnTo>
                                    <a:pt x="1"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5" name="Group 7731"/>
                        <wpg:cNvGrpSpPr>
                          <a:grpSpLocks/>
                        </wpg:cNvGrpSpPr>
                        <wpg:grpSpPr bwMode="auto">
                          <a:xfrm>
                            <a:off x="11580" y="602"/>
                            <a:ext cx="6" cy="31"/>
                            <a:chOff x="11580" y="602"/>
                            <a:chExt cx="6" cy="31"/>
                          </a:xfrm>
                        </wpg:grpSpPr>
                        <wps:wsp>
                          <wps:cNvPr id="7926" name="Freeform 7732"/>
                          <wps:cNvSpPr>
                            <a:spLocks/>
                          </wps:cNvSpPr>
                          <wps:spPr bwMode="auto">
                            <a:xfrm>
                              <a:off x="11580" y="602"/>
                              <a:ext cx="6" cy="31"/>
                            </a:xfrm>
                            <a:custGeom>
                              <a:avLst/>
                              <a:gdLst>
                                <a:gd name="T0" fmla="+- 0 11586 11580"/>
                                <a:gd name="T1" fmla="*/ T0 w 6"/>
                                <a:gd name="T2" fmla="+- 0 603 602"/>
                                <a:gd name="T3" fmla="*/ 603 h 31"/>
                                <a:gd name="T4" fmla="+- 0 11586 11580"/>
                                <a:gd name="T5" fmla="*/ T4 w 6"/>
                                <a:gd name="T6" fmla="+- 0 621 602"/>
                                <a:gd name="T7" fmla="*/ 621 h 31"/>
                                <a:gd name="T8" fmla="+- 0 11582 11580"/>
                                <a:gd name="T9" fmla="*/ T8 w 6"/>
                                <a:gd name="T10" fmla="+- 0 622 602"/>
                                <a:gd name="T11" fmla="*/ 622 h 31"/>
                                <a:gd name="T12" fmla="+- 0 11581 11580"/>
                                <a:gd name="T13" fmla="*/ T12 w 6"/>
                                <a:gd name="T14" fmla="+- 0 633 602"/>
                                <a:gd name="T15" fmla="*/ 633 h 31"/>
                                <a:gd name="T16" fmla="+- 0 11580 11580"/>
                                <a:gd name="T17" fmla="*/ T16 w 6"/>
                                <a:gd name="T18" fmla="+- 0 614 602"/>
                                <a:gd name="T19" fmla="*/ 614 h 31"/>
                                <a:gd name="T20" fmla="+- 0 11585 11580"/>
                                <a:gd name="T21" fmla="*/ T20 w 6"/>
                                <a:gd name="T22" fmla="+- 0 602 602"/>
                                <a:gd name="T23" fmla="*/ 602 h 31"/>
                                <a:gd name="T24" fmla="+- 0 11586 11580"/>
                                <a:gd name="T25" fmla="*/ T24 w 6"/>
                                <a:gd name="T26" fmla="+- 0 603 602"/>
                                <a:gd name="T27" fmla="*/ 603 h 31"/>
                              </a:gdLst>
                              <a:ahLst/>
                              <a:cxnLst>
                                <a:cxn ang="0">
                                  <a:pos x="T1" y="T3"/>
                                </a:cxn>
                                <a:cxn ang="0">
                                  <a:pos x="T5" y="T7"/>
                                </a:cxn>
                                <a:cxn ang="0">
                                  <a:pos x="T9" y="T11"/>
                                </a:cxn>
                                <a:cxn ang="0">
                                  <a:pos x="T13" y="T15"/>
                                </a:cxn>
                                <a:cxn ang="0">
                                  <a:pos x="T17" y="T19"/>
                                </a:cxn>
                                <a:cxn ang="0">
                                  <a:pos x="T21" y="T23"/>
                                </a:cxn>
                                <a:cxn ang="0">
                                  <a:pos x="T25" y="T27"/>
                                </a:cxn>
                              </a:cxnLst>
                              <a:rect l="0" t="0" r="r" b="b"/>
                              <a:pathLst>
                                <a:path w="6" h="31">
                                  <a:moveTo>
                                    <a:pt x="6" y="1"/>
                                  </a:moveTo>
                                  <a:lnTo>
                                    <a:pt x="6" y="19"/>
                                  </a:lnTo>
                                  <a:lnTo>
                                    <a:pt x="2" y="20"/>
                                  </a:lnTo>
                                  <a:lnTo>
                                    <a:pt x="1" y="31"/>
                                  </a:lnTo>
                                  <a:lnTo>
                                    <a:pt x="0" y="12"/>
                                  </a:lnTo>
                                  <a:lnTo>
                                    <a:pt x="5" y="0"/>
                                  </a:lnTo>
                                  <a:lnTo>
                                    <a:pt x="6"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7" name="Group 7733"/>
                        <wpg:cNvGrpSpPr>
                          <a:grpSpLocks/>
                        </wpg:cNvGrpSpPr>
                        <wpg:grpSpPr bwMode="auto">
                          <a:xfrm>
                            <a:off x="8678" y="691"/>
                            <a:ext cx="19" cy="35"/>
                            <a:chOff x="8678" y="691"/>
                            <a:chExt cx="19" cy="35"/>
                          </a:xfrm>
                        </wpg:grpSpPr>
                        <wps:wsp>
                          <wps:cNvPr id="7928" name="Freeform 7734"/>
                          <wps:cNvSpPr>
                            <a:spLocks/>
                          </wps:cNvSpPr>
                          <wps:spPr bwMode="auto">
                            <a:xfrm>
                              <a:off x="8678" y="691"/>
                              <a:ext cx="19" cy="35"/>
                            </a:xfrm>
                            <a:custGeom>
                              <a:avLst/>
                              <a:gdLst>
                                <a:gd name="T0" fmla="+- 0 8689 8678"/>
                                <a:gd name="T1" fmla="*/ T0 w 19"/>
                                <a:gd name="T2" fmla="+- 0 695 691"/>
                                <a:gd name="T3" fmla="*/ 695 h 35"/>
                                <a:gd name="T4" fmla="+- 0 8695 8678"/>
                                <a:gd name="T5" fmla="*/ T4 w 19"/>
                                <a:gd name="T6" fmla="+- 0 691 691"/>
                                <a:gd name="T7" fmla="*/ 691 h 35"/>
                                <a:gd name="T8" fmla="+- 0 8693 8678"/>
                                <a:gd name="T9" fmla="*/ T8 w 19"/>
                                <a:gd name="T10" fmla="+- 0 705 691"/>
                                <a:gd name="T11" fmla="*/ 705 h 35"/>
                                <a:gd name="T12" fmla="+- 0 8697 8678"/>
                                <a:gd name="T13" fmla="*/ T12 w 19"/>
                                <a:gd name="T14" fmla="+- 0 705 691"/>
                                <a:gd name="T15" fmla="*/ 705 h 35"/>
                                <a:gd name="T16" fmla="+- 0 8691 8678"/>
                                <a:gd name="T17" fmla="*/ T16 w 19"/>
                                <a:gd name="T18" fmla="+- 0 711 691"/>
                                <a:gd name="T19" fmla="*/ 711 h 35"/>
                                <a:gd name="T20" fmla="+- 0 8686 8678"/>
                                <a:gd name="T21" fmla="*/ T20 w 19"/>
                                <a:gd name="T22" fmla="+- 0 714 691"/>
                                <a:gd name="T23" fmla="*/ 714 h 35"/>
                                <a:gd name="T24" fmla="+- 0 8687 8678"/>
                                <a:gd name="T25" fmla="*/ T24 w 19"/>
                                <a:gd name="T26" fmla="+- 0 724 691"/>
                                <a:gd name="T27" fmla="*/ 724 h 35"/>
                                <a:gd name="T28" fmla="+- 0 8678 8678"/>
                                <a:gd name="T29" fmla="*/ T28 w 19"/>
                                <a:gd name="T30" fmla="+- 0 726 691"/>
                                <a:gd name="T31" fmla="*/ 726 h 35"/>
                                <a:gd name="T32" fmla="+- 0 8688 8678"/>
                                <a:gd name="T33" fmla="*/ T32 w 19"/>
                                <a:gd name="T34" fmla="+- 0 701 691"/>
                                <a:gd name="T35" fmla="*/ 701 h 35"/>
                                <a:gd name="T36" fmla="+- 0 8689 8678"/>
                                <a:gd name="T37" fmla="*/ T36 w 19"/>
                                <a:gd name="T38" fmla="+- 0 695 691"/>
                                <a:gd name="T39" fmla="*/ 69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35">
                                  <a:moveTo>
                                    <a:pt x="11" y="4"/>
                                  </a:moveTo>
                                  <a:lnTo>
                                    <a:pt x="17" y="0"/>
                                  </a:lnTo>
                                  <a:lnTo>
                                    <a:pt x="15" y="14"/>
                                  </a:lnTo>
                                  <a:lnTo>
                                    <a:pt x="19" y="14"/>
                                  </a:lnTo>
                                  <a:lnTo>
                                    <a:pt x="13" y="20"/>
                                  </a:lnTo>
                                  <a:lnTo>
                                    <a:pt x="8" y="23"/>
                                  </a:lnTo>
                                  <a:lnTo>
                                    <a:pt x="9" y="33"/>
                                  </a:lnTo>
                                  <a:lnTo>
                                    <a:pt x="0" y="35"/>
                                  </a:lnTo>
                                  <a:lnTo>
                                    <a:pt x="10" y="10"/>
                                  </a:lnTo>
                                  <a:lnTo>
                                    <a:pt x="1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9" name="Group 7735"/>
                        <wpg:cNvGrpSpPr>
                          <a:grpSpLocks/>
                        </wpg:cNvGrpSpPr>
                        <wpg:grpSpPr bwMode="auto">
                          <a:xfrm>
                            <a:off x="8668" y="718"/>
                            <a:ext cx="8" cy="13"/>
                            <a:chOff x="8668" y="718"/>
                            <a:chExt cx="8" cy="13"/>
                          </a:xfrm>
                        </wpg:grpSpPr>
                        <wps:wsp>
                          <wps:cNvPr id="7930" name="Freeform 7736"/>
                          <wps:cNvSpPr>
                            <a:spLocks/>
                          </wps:cNvSpPr>
                          <wps:spPr bwMode="auto">
                            <a:xfrm>
                              <a:off x="8668" y="718"/>
                              <a:ext cx="8" cy="13"/>
                            </a:xfrm>
                            <a:custGeom>
                              <a:avLst/>
                              <a:gdLst>
                                <a:gd name="T0" fmla="+- 0 8675 8668"/>
                                <a:gd name="T1" fmla="*/ T0 w 8"/>
                                <a:gd name="T2" fmla="+- 0 719 718"/>
                                <a:gd name="T3" fmla="*/ 719 h 13"/>
                                <a:gd name="T4" fmla="+- 0 8674 8668"/>
                                <a:gd name="T5" fmla="*/ T4 w 8"/>
                                <a:gd name="T6" fmla="+- 0 726 718"/>
                                <a:gd name="T7" fmla="*/ 726 h 13"/>
                                <a:gd name="T8" fmla="+- 0 8675 8668"/>
                                <a:gd name="T9" fmla="*/ T8 w 8"/>
                                <a:gd name="T10" fmla="+- 0 728 718"/>
                                <a:gd name="T11" fmla="*/ 728 h 13"/>
                                <a:gd name="T12" fmla="+- 0 8676 8668"/>
                                <a:gd name="T13" fmla="*/ T12 w 8"/>
                                <a:gd name="T14" fmla="+- 0 731 718"/>
                                <a:gd name="T15" fmla="*/ 731 h 13"/>
                                <a:gd name="T16" fmla="+- 0 8668 8668"/>
                                <a:gd name="T17" fmla="*/ T16 w 8"/>
                                <a:gd name="T18" fmla="+- 0 731 718"/>
                                <a:gd name="T19" fmla="*/ 731 h 13"/>
                                <a:gd name="T20" fmla="+- 0 8669 8668"/>
                                <a:gd name="T21" fmla="*/ T20 w 8"/>
                                <a:gd name="T22" fmla="+- 0 724 718"/>
                                <a:gd name="T23" fmla="*/ 724 h 13"/>
                                <a:gd name="T24" fmla="+- 0 8670 8668"/>
                                <a:gd name="T25" fmla="*/ T24 w 8"/>
                                <a:gd name="T26" fmla="+- 0 718 718"/>
                                <a:gd name="T27" fmla="*/ 718 h 13"/>
                                <a:gd name="T28" fmla="+- 0 8675 8668"/>
                                <a:gd name="T29" fmla="*/ T28 w 8"/>
                                <a:gd name="T30" fmla="+- 0 719 718"/>
                                <a:gd name="T31" fmla="*/ 719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3">
                                  <a:moveTo>
                                    <a:pt x="7" y="1"/>
                                  </a:moveTo>
                                  <a:lnTo>
                                    <a:pt x="6" y="8"/>
                                  </a:lnTo>
                                  <a:lnTo>
                                    <a:pt x="7" y="10"/>
                                  </a:lnTo>
                                  <a:lnTo>
                                    <a:pt x="8" y="13"/>
                                  </a:lnTo>
                                  <a:lnTo>
                                    <a:pt x="0" y="13"/>
                                  </a:lnTo>
                                  <a:lnTo>
                                    <a:pt x="1" y="6"/>
                                  </a:lnTo>
                                  <a:lnTo>
                                    <a:pt x="2" y="0"/>
                                  </a:lnTo>
                                  <a:lnTo>
                                    <a:pt x="7"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1" name="Group 7737"/>
                        <wpg:cNvGrpSpPr>
                          <a:grpSpLocks/>
                        </wpg:cNvGrpSpPr>
                        <wpg:grpSpPr bwMode="auto">
                          <a:xfrm>
                            <a:off x="8642" y="723"/>
                            <a:ext cx="12" cy="8"/>
                            <a:chOff x="8642" y="723"/>
                            <a:chExt cx="12" cy="8"/>
                          </a:xfrm>
                        </wpg:grpSpPr>
                        <wps:wsp>
                          <wps:cNvPr id="7932" name="Freeform 7738"/>
                          <wps:cNvSpPr>
                            <a:spLocks/>
                          </wps:cNvSpPr>
                          <wps:spPr bwMode="auto">
                            <a:xfrm>
                              <a:off x="8642" y="723"/>
                              <a:ext cx="12" cy="8"/>
                            </a:xfrm>
                            <a:custGeom>
                              <a:avLst/>
                              <a:gdLst>
                                <a:gd name="T0" fmla="+- 0 8654 8642"/>
                                <a:gd name="T1" fmla="*/ T0 w 12"/>
                                <a:gd name="T2" fmla="+- 0 728 723"/>
                                <a:gd name="T3" fmla="*/ 728 h 8"/>
                                <a:gd name="T4" fmla="+- 0 8654 8642"/>
                                <a:gd name="T5" fmla="*/ T4 w 12"/>
                                <a:gd name="T6" fmla="+- 0 729 723"/>
                                <a:gd name="T7" fmla="*/ 729 h 8"/>
                                <a:gd name="T8" fmla="+- 0 8653 8642"/>
                                <a:gd name="T9" fmla="*/ T8 w 12"/>
                                <a:gd name="T10" fmla="+- 0 729 723"/>
                                <a:gd name="T11" fmla="*/ 729 h 8"/>
                                <a:gd name="T12" fmla="+- 0 8653 8642"/>
                                <a:gd name="T13" fmla="*/ T12 w 12"/>
                                <a:gd name="T14" fmla="+- 0 731 723"/>
                                <a:gd name="T15" fmla="*/ 731 h 8"/>
                                <a:gd name="T16" fmla="+- 0 8642 8642"/>
                                <a:gd name="T17" fmla="*/ T16 w 12"/>
                                <a:gd name="T18" fmla="+- 0 731 723"/>
                                <a:gd name="T19" fmla="*/ 731 h 8"/>
                                <a:gd name="T20" fmla="+- 0 8643 8642"/>
                                <a:gd name="T21" fmla="*/ T20 w 12"/>
                                <a:gd name="T22" fmla="+- 0 723 723"/>
                                <a:gd name="T23" fmla="*/ 723 h 8"/>
                                <a:gd name="T24" fmla="+- 0 8651 8642"/>
                                <a:gd name="T25" fmla="*/ T24 w 12"/>
                                <a:gd name="T26" fmla="+- 0 730 723"/>
                                <a:gd name="T27" fmla="*/ 730 h 8"/>
                                <a:gd name="T28" fmla="+- 0 8654 8642"/>
                                <a:gd name="T29" fmla="*/ T28 w 12"/>
                                <a:gd name="T30" fmla="+- 0 728 723"/>
                                <a:gd name="T31" fmla="*/ 728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8">
                                  <a:moveTo>
                                    <a:pt x="12" y="5"/>
                                  </a:moveTo>
                                  <a:lnTo>
                                    <a:pt x="12" y="6"/>
                                  </a:lnTo>
                                  <a:lnTo>
                                    <a:pt x="11" y="6"/>
                                  </a:lnTo>
                                  <a:lnTo>
                                    <a:pt x="11" y="8"/>
                                  </a:lnTo>
                                  <a:lnTo>
                                    <a:pt x="0" y="8"/>
                                  </a:lnTo>
                                  <a:lnTo>
                                    <a:pt x="1" y="0"/>
                                  </a:lnTo>
                                  <a:lnTo>
                                    <a:pt x="9" y="7"/>
                                  </a:lnTo>
                                  <a:lnTo>
                                    <a:pt x="12"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3" name="Group 7739"/>
                        <wpg:cNvGrpSpPr>
                          <a:grpSpLocks/>
                        </wpg:cNvGrpSpPr>
                        <wpg:grpSpPr bwMode="auto">
                          <a:xfrm>
                            <a:off x="8463" y="682"/>
                            <a:ext cx="16" cy="19"/>
                            <a:chOff x="8463" y="682"/>
                            <a:chExt cx="16" cy="19"/>
                          </a:xfrm>
                        </wpg:grpSpPr>
                        <wps:wsp>
                          <wps:cNvPr id="7934" name="Freeform 7740"/>
                          <wps:cNvSpPr>
                            <a:spLocks/>
                          </wps:cNvSpPr>
                          <wps:spPr bwMode="auto">
                            <a:xfrm>
                              <a:off x="8463" y="682"/>
                              <a:ext cx="16" cy="19"/>
                            </a:xfrm>
                            <a:custGeom>
                              <a:avLst/>
                              <a:gdLst>
                                <a:gd name="T0" fmla="+- 0 8479 8463"/>
                                <a:gd name="T1" fmla="*/ T0 w 16"/>
                                <a:gd name="T2" fmla="+- 0 685 682"/>
                                <a:gd name="T3" fmla="*/ 685 h 19"/>
                                <a:gd name="T4" fmla="+- 0 8478 8463"/>
                                <a:gd name="T5" fmla="*/ T4 w 16"/>
                                <a:gd name="T6" fmla="+- 0 692 682"/>
                                <a:gd name="T7" fmla="*/ 692 h 19"/>
                                <a:gd name="T8" fmla="+- 0 8475 8463"/>
                                <a:gd name="T9" fmla="*/ T8 w 16"/>
                                <a:gd name="T10" fmla="+- 0 694 682"/>
                                <a:gd name="T11" fmla="*/ 694 h 19"/>
                                <a:gd name="T12" fmla="+- 0 8471 8463"/>
                                <a:gd name="T13" fmla="*/ T12 w 16"/>
                                <a:gd name="T14" fmla="+- 0 695 682"/>
                                <a:gd name="T15" fmla="*/ 695 h 19"/>
                                <a:gd name="T16" fmla="+- 0 8470 8463"/>
                                <a:gd name="T17" fmla="*/ T16 w 16"/>
                                <a:gd name="T18" fmla="+- 0 699 682"/>
                                <a:gd name="T19" fmla="*/ 699 h 19"/>
                                <a:gd name="T20" fmla="+- 0 8472 8463"/>
                                <a:gd name="T21" fmla="*/ T20 w 16"/>
                                <a:gd name="T22" fmla="+- 0 700 682"/>
                                <a:gd name="T23" fmla="*/ 700 h 19"/>
                                <a:gd name="T24" fmla="+- 0 8473 8463"/>
                                <a:gd name="T25" fmla="*/ T24 w 16"/>
                                <a:gd name="T26" fmla="+- 0 700 682"/>
                                <a:gd name="T27" fmla="*/ 700 h 19"/>
                                <a:gd name="T28" fmla="+- 0 8468 8463"/>
                                <a:gd name="T29" fmla="*/ T28 w 16"/>
                                <a:gd name="T30" fmla="+- 0 698 682"/>
                                <a:gd name="T31" fmla="*/ 698 h 19"/>
                                <a:gd name="T32" fmla="+- 0 8463 8463"/>
                                <a:gd name="T33" fmla="*/ T32 w 16"/>
                                <a:gd name="T34" fmla="+- 0 682 682"/>
                                <a:gd name="T35" fmla="*/ 682 h 19"/>
                                <a:gd name="T36" fmla="+- 0 8466 8463"/>
                                <a:gd name="T37" fmla="*/ T36 w 16"/>
                                <a:gd name="T38" fmla="+- 0 688 682"/>
                                <a:gd name="T39" fmla="*/ 688 h 19"/>
                                <a:gd name="T40" fmla="+- 0 8473 8463"/>
                                <a:gd name="T41" fmla="*/ T40 w 16"/>
                                <a:gd name="T42" fmla="+- 0 685 682"/>
                                <a:gd name="T43" fmla="*/ 685 h 19"/>
                                <a:gd name="T44" fmla="+- 0 8479 8463"/>
                                <a:gd name="T45" fmla="*/ T44 w 16"/>
                                <a:gd name="T46" fmla="+- 0 685 682"/>
                                <a:gd name="T47" fmla="*/ 68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19">
                                  <a:moveTo>
                                    <a:pt x="16" y="3"/>
                                  </a:moveTo>
                                  <a:lnTo>
                                    <a:pt x="15" y="10"/>
                                  </a:lnTo>
                                  <a:lnTo>
                                    <a:pt x="12" y="12"/>
                                  </a:lnTo>
                                  <a:lnTo>
                                    <a:pt x="8" y="13"/>
                                  </a:lnTo>
                                  <a:lnTo>
                                    <a:pt x="7" y="17"/>
                                  </a:lnTo>
                                  <a:lnTo>
                                    <a:pt x="9" y="18"/>
                                  </a:lnTo>
                                  <a:lnTo>
                                    <a:pt x="10" y="18"/>
                                  </a:lnTo>
                                  <a:lnTo>
                                    <a:pt x="5" y="16"/>
                                  </a:lnTo>
                                  <a:lnTo>
                                    <a:pt x="0" y="0"/>
                                  </a:lnTo>
                                  <a:lnTo>
                                    <a:pt x="3" y="6"/>
                                  </a:lnTo>
                                  <a:lnTo>
                                    <a:pt x="10" y="3"/>
                                  </a:lnTo>
                                  <a:lnTo>
                                    <a:pt x="16"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5" name="Group 7741"/>
                        <wpg:cNvGrpSpPr>
                          <a:grpSpLocks/>
                        </wpg:cNvGrpSpPr>
                        <wpg:grpSpPr bwMode="auto">
                          <a:xfrm>
                            <a:off x="8310" y="669"/>
                            <a:ext cx="16" cy="28"/>
                            <a:chOff x="8310" y="669"/>
                            <a:chExt cx="16" cy="28"/>
                          </a:xfrm>
                        </wpg:grpSpPr>
                        <wps:wsp>
                          <wps:cNvPr id="7936" name="Freeform 7742"/>
                          <wps:cNvSpPr>
                            <a:spLocks/>
                          </wps:cNvSpPr>
                          <wps:spPr bwMode="auto">
                            <a:xfrm>
                              <a:off x="8310" y="669"/>
                              <a:ext cx="16" cy="28"/>
                            </a:xfrm>
                            <a:custGeom>
                              <a:avLst/>
                              <a:gdLst>
                                <a:gd name="T0" fmla="+- 0 8312 8310"/>
                                <a:gd name="T1" fmla="*/ T0 w 16"/>
                                <a:gd name="T2" fmla="+- 0 678 669"/>
                                <a:gd name="T3" fmla="*/ 678 h 28"/>
                                <a:gd name="T4" fmla="+- 0 8316 8310"/>
                                <a:gd name="T5" fmla="*/ T4 w 16"/>
                                <a:gd name="T6" fmla="+- 0 669 669"/>
                                <a:gd name="T7" fmla="*/ 669 h 28"/>
                                <a:gd name="T8" fmla="+- 0 8319 8310"/>
                                <a:gd name="T9" fmla="*/ T8 w 16"/>
                                <a:gd name="T10" fmla="+- 0 677 669"/>
                                <a:gd name="T11" fmla="*/ 677 h 28"/>
                                <a:gd name="T12" fmla="+- 0 8324 8310"/>
                                <a:gd name="T13" fmla="*/ T12 w 16"/>
                                <a:gd name="T14" fmla="+- 0 679 669"/>
                                <a:gd name="T15" fmla="*/ 679 h 28"/>
                                <a:gd name="T16" fmla="+- 0 8325 8310"/>
                                <a:gd name="T17" fmla="*/ T16 w 16"/>
                                <a:gd name="T18" fmla="+- 0 690 669"/>
                                <a:gd name="T19" fmla="*/ 690 h 28"/>
                                <a:gd name="T20" fmla="+- 0 8310 8310"/>
                                <a:gd name="T21" fmla="*/ T20 w 16"/>
                                <a:gd name="T22" fmla="+- 0 696 669"/>
                                <a:gd name="T23" fmla="*/ 696 h 28"/>
                                <a:gd name="T24" fmla="+- 0 8312 8310"/>
                                <a:gd name="T25" fmla="*/ T24 w 16"/>
                                <a:gd name="T26" fmla="+- 0 678 669"/>
                                <a:gd name="T27" fmla="*/ 678 h 28"/>
                              </a:gdLst>
                              <a:ahLst/>
                              <a:cxnLst>
                                <a:cxn ang="0">
                                  <a:pos x="T1" y="T3"/>
                                </a:cxn>
                                <a:cxn ang="0">
                                  <a:pos x="T5" y="T7"/>
                                </a:cxn>
                                <a:cxn ang="0">
                                  <a:pos x="T9" y="T11"/>
                                </a:cxn>
                                <a:cxn ang="0">
                                  <a:pos x="T13" y="T15"/>
                                </a:cxn>
                                <a:cxn ang="0">
                                  <a:pos x="T17" y="T19"/>
                                </a:cxn>
                                <a:cxn ang="0">
                                  <a:pos x="T21" y="T23"/>
                                </a:cxn>
                                <a:cxn ang="0">
                                  <a:pos x="T25" y="T27"/>
                                </a:cxn>
                              </a:cxnLst>
                              <a:rect l="0" t="0" r="r" b="b"/>
                              <a:pathLst>
                                <a:path w="16" h="28">
                                  <a:moveTo>
                                    <a:pt x="2" y="9"/>
                                  </a:moveTo>
                                  <a:lnTo>
                                    <a:pt x="6" y="0"/>
                                  </a:lnTo>
                                  <a:lnTo>
                                    <a:pt x="9" y="8"/>
                                  </a:lnTo>
                                  <a:lnTo>
                                    <a:pt x="14" y="10"/>
                                  </a:lnTo>
                                  <a:lnTo>
                                    <a:pt x="15" y="21"/>
                                  </a:lnTo>
                                  <a:lnTo>
                                    <a:pt x="0" y="27"/>
                                  </a:lnTo>
                                  <a:lnTo>
                                    <a:pt x="2"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7" name="Group 7743"/>
                        <wpg:cNvGrpSpPr>
                          <a:grpSpLocks/>
                        </wpg:cNvGrpSpPr>
                        <wpg:grpSpPr bwMode="auto">
                          <a:xfrm>
                            <a:off x="8288" y="687"/>
                            <a:ext cx="6" cy="27"/>
                            <a:chOff x="8288" y="687"/>
                            <a:chExt cx="6" cy="27"/>
                          </a:xfrm>
                        </wpg:grpSpPr>
                        <wps:wsp>
                          <wps:cNvPr id="7938" name="Freeform 7744"/>
                          <wps:cNvSpPr>
                            <a:spLocks/>
                          </wps:cNvSpPr>
                          <wps:spPr bwMode="auto">
                            <a:xfrm>
                              <a:off x="8288" y="687"/>
                              <a:ext cx="6" cy="27"/>
                            </a:xfrm>
                            <a:custGeom>
                              <a:avLst/>
                              <a:gdLst>
                                <a:gd name="T0" fmla="+- 0 8291 8288"/>
                                <a:gd name="T1" fmla="*/ T0 w 6"/>
                                <a:gd name="T2" fmla="+- 0 687 687"/>
                                <a:gd name="T3" fmla="*/ 687 h 27"/>
                                <a:gd name="T4" fmla="+- 0 8294 8288"/>
                                <a:gd name="T5" fmla="*/ T4 w 6"/>
                                <a:gd name="T6" fmla="+- 0 701 687"/>
                                <a:gd name="T7" fmla="*/ 701 h 27"/>
                                <a:gd name="T8" fmla="+- 0 8290 8288"/>
                                <a:gd name="T9" fmla="*/ T8 w 6"/>
                                <a:gd name="T10" fmla="+- 0 714 687"/>
                                <a:gd name="T11" fmla="*/ 714 h 27"/>
                                <a:gd name="T12" fmla="+- 0 8288 8288"/>
                                <a:gd name="T13" fmla="*/ T12 w 6"/>
                                <a:gd name="T14" fmla="+- 0 700 687"/>
                                <a:gd name="T15" fmla="*/ 700 h 27"/>
                                <a:gd name="T16" fmla="+- 0 8291 8288"/>
                                <a:gd name="T17" fmla="*/ T16 w 6"/>
                                <a:gd name="T18" fmla="+- 0 693 687"/>
                                <a:gd name="T19" fmla="*/ 693 h 27"/>
                                <a:gd name="T20" fmla="+- 0 8291 8288"/>
                                <a:gd name="T21" fmla="*/ T20 w 6"/>
                                <a:gd name="T22" fmla="+- 0 687 687"/>
                                <a:gd name="T23" fmla="*/ 687 h 27"/>
                              </a:gdLst>
                              <a:ahLst/>
                              <a:cxnLst>
                                <a:cxn ang="0">
                                  <a:pos x="T1" y="T3"/>
                                </a:cxn>
                                <a:cxn ang="0">
                                  <a:pos x="T5" y="T7"/>
                                </a:cxn>
                                <a:cxn ang="0">
                                  <a:pos x="T9" y="T11"/>
                                </a:cxn>
                                <a:cxn ang="0">
                                  <a:pos x="T13" y="T15"/>
                                </a:cxn>
                                <a:cxn ang="0">
                                  <a:pos x="T17" y="T19"/>
                                </a:cxn>
                                <a:cxn ang="0">
                                  <a:pos x="T21" y="T23"/>
                                </a:cxn>
                              </a:cxnLst>
                              <a:rect l="0" t="0" r="r" b="b"/>
                              <a:pathLst>
                                <a:path w="6" h="27">
                                  <a:moveTo>
                                    <a:pt x="3" y="0"/>
                                  </a:moveTo>
                                  <a:lnTo>
                                    <a:pt x="6" y="14"/>
                                  </a:lnTo>
                                  <a:lnTo>
                                    <a:pt x="2" y="27"/>
                                  </a:lnTo>
                                  <a:lnTo>
                                    <a:pt x="0" y="13"/>
                                  </a:lnTo>
                                  <a:lnTo>
                                    <a:pt x="3" y="6"/>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9" name="Group 7745"/>
                        <wpg:cNvGrpSpPr>
                          <a:grpSpLocks/>
                        </wpg:cNvGrpSpPr>
                        <wpg:grpSpPr bwMode="auto">
                          <a:xfrm>
                            <a:off x="8284" y="720"/>
                            <a:ext cx="10" cy="11"/>
                            <a:chOff x="8284" y="720"/>
                            <a:chExt cx="10" cy="11"/>
                          </a:xfrm>
                        </wpg:grpSpPr>
                        <wps:wsp>
                          <wps:cNvPr id="7940" name="Freeform 7746"/>
                          <wps:cNvSpPr>
                            <a:spLocks/>
                          </wps:cNvSpPr>
                          <wps:spPr bwMode="auto">
                            <a:xfrm>
                              <a:off x="8284" y="720"/>
                              <a:ext cx="10" cy="11"/>
                            </a:xfrm>
                            <a:custGeom>
                              <a:avLst/>
                              <a:gdLst>
                                <a:gd name="T0" fmla="+- 0 8287 8284"/>
                                <a:gd name="T1" fmla="*/ T0 w 10"/>
                                <a:gd name="T2" fmla="+- 0 722 720"/>
                                <a:gd name="T3" fmla="*/ 722 h 11"/>
                                <a:gd name="T4" fmla="+- 0 8291 8284"/>
                                <a:gd name="T5" fmla="*/ T4 w 10"/>
                                <a:gd name="T6" fmla="+- 0 720 720"/>
                                <a:gd name="T7" fmla="*/ 720 h 11"/>
                                <a:gd name="T8" fmla="+- 0 8292 8284"/>
                                <a:gd name="T9" fmla="*/ T8 w 10"/>
                                <a:gd name="T10" fmla="+- 0 726 720"/>
                                <a:gd name="T11" fmla="*/ 726 h 11"/>
                                <a:gd name="T12" fmla="+- 0 8293 8284"/>
                                <a:gd name="T13" fmla="*/ T12 w 10"/>
                                <a:gd name="T14" fmla="+- 0 731 720"/>
                                <a:gd name="T15" fmla="*/ 731 h 11"/>
                                <a:gd name="T16" fmla="+- 0 8284 8284"/>
                                <a:gd name="T17" fmla="*/ T16 w 10"/>
                                <a:gd name="T18" fmla="+- 0 731 720"/>
                                <a:gd name="T19" fmla="*/ 731 h 11"/>
                                <a:gd name="T20" fmla="+- 0 8284 8284"/>
                                <a:gd name="T21" fmla="*/ T20 w 10"/>
                                <a:gd name="T22" fmla="+- 0 727 720"/>
                                <a:gd name="T23" fmla="*/ 727 h 11"/>
                                <a:gd name="T24" fmla="+- 0 8285 8284"/>
                                <a:gd name="T25" fmla="*/ T24 w 10"/>
                                <a:gd name="T26" fmla="+- 0 724 720"/>
                                <a:gd name="T27" fmla="*/ 724 h 11"/>
                                <a:gd name="T28" fmla="+- 0 8287 8284"/>
                                <a:gd name="T29" fmla="*/ T28 w 10"/>
                                <a:gd name="T30" fmla="+- 0 722 720"/>
                                <a:gd name="T31" fmla="*/ 722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1">
                                  <a:moveTo>
                                    <a:pt x="3" y="2"/>
                                  </a:moveTo>
                                  <a:lnTo>
                                    <a:pt x="7" y="0"/>
                                  </a:lnTo>
                                  <a:lnTo>
                                    <a:pt x="8" y="6"/>
                                  </a:lnTo>
                                  <a:lnTo>
                                    <a:pt x="9" y="11"/>
                                  </a:lnTo>
                                  <a:lnTo>
                                    <a:pt x="0" y="11"/>
                                  </a:lnTo>
                                  <a:lnTo>
                                    <a:pt x="0" y="7"/>
                                  </a:lnTo>
                                  <a:lnTo>
                                    <a:pt x="1" y="4"/>
                                  </a:lnTo>
                                  <a:lnTo>
                                    <a:pt x="3"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1" name="Group 7747"/>
                        <wpg:cNvGrpSpPr>
                          <a:grpSpLocks/>
                        </wpg:cNvGrpSpPr>
                        <wpg:grpSpPr bwMode="auto">
                          <a:xfrm>
                            <a:off x="7666" y="729"/>
                            <a:ext cx="4" cy="2"/>
                            <a:chOff x="7666" y="729"/>
                            <a:chExt cx="4" cy="2"/>
                          </a:xfrm>
                        </wpg:grpSpPr>
                        <wps:wsp>
                          <wps:cNvPr id="7942" name="Freeform 7748"/>
                          <wps:cNvSpPr>
                            <a:spLocks/>
                          </wps:cNvSpPr>
                          <wps:spPr bwMode="auto">
                            <a:xfrm>
                              <a:off x="7666" y="729"/>
                              <a:ext cx="4" cy="2"/>
                            </a:xfrm>
                            <a:custGeom>
                              <a:avLst/>
                              <a:gdLst>
                                <a:gd name="T0" fmla="+- 0 7667 7666"/>
                                <a:gd name="T1" fmla="*/ T0 w 4"/>
                                <a:gd name="T2" fmla="+- 0 729 729"/>
                                <a:gd name="T3" fmla="*/ 729 h 2"/>
                                <a:gd name="T4" fmla="+- 0 7668 7666"/>
                                <a:gd name="T5" fmla="*/ T4 w 4"/>
                                <a:gd name="T6" fmla="+- 0 729 729"/>
                                <a:gd name="T7" fmla="*/ 729 h 2"/>
                                <a:gd name="T8" fmla="+- 0 7668 7666"/>
                                <a:gd name="T9" fmla="*/ T8 w 4"/>
                                <a:gd name="T10" fmla="+- 0 730 729"/>
                                <a:gd name="T11" fmla="*/ 730 h 2"/>
                                <a:gd name="T12" fmla="+- 0 7669 7666"/>
                                <a:gd name="T13" fmla="*/ T12 w 4"/>
                                <a:gd name="T14" fmla="+- 0 731 729"/>
                                <a:gd name="T15" fmla="*/ 731 h 2"/>
                                <a:gd name="T16" fmla="+- 0 7666 7666"/>
                                <a:gd name="T17" fmla="*/ T16 w 4"/>
                                <a:gd name="T18" fmla="+- 0 731 729"/>
                                <a:gd name="T19" fmla="*/ 731 h 2"/>
                                <a:gd name="T20" fmla="+- 0 7666 7666"/>
                                <a:gd name="T21" fmla="*/ T20 w 4"/>
                                <a:gd name="T22" fmla="+- 0 730 729"/>
                                <a:gd name="T23" fmla="*/ 730 h 2"/>
                                <a:gd name="T24" fmla="+- 0 7666 7666"/>
                                <a:gd name="T25" fmla="*/ T24 w 4"/>
                                <a:gd name="T26" fmla="+- 0 729 729"/>
                                <a:gd name="T27" fmla="*/ 729 h 2"/>
                                <a:gd name="T28" fmla="+- 0 7667 7666"/>
                                <a:gd name="T29" fmla="*/ T28 w 4"/>
                                <a:gd name="T30" fmla="+- 0 729 729"/>
                                <a:gd name="T31" fmla="*/ 72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2">
                                  <a:moveTo>
                                    <a:pt x="1" y="0"/>
                                  </a:moveTo>
                                  <a:lnTo>
                                    <a:pt x="2" y="0"/>
                                  </a:lnTo>
                                  <a:lnTo>
                                    <a:pt x="2" y="1"/>
                                  </a:lnTo>
                                  <a:lnTo>
                                    <a:pt x="3" y="2"/>
                                  </a:lnTo>
                                  <a:lnTo>
                                    <a:pt x="0" y="2"/>
                                  </a:lnTo>
                                  <a:lnTo>
                                    <a:pt x="0" y="1"/>
                                  </a:lnTo>
                                  <a:lnTo>
                                    <a:pt x="0" y="0"/>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3" name="Group 7749"/>
                        <wpg:cNvGrpSpPr>
                          <a:grpSpLocks/>
                        </wpg:cNvGrpSpPr>
                        <wpg:grpSpPr bwMode="auto">
                          <a:xfrm>
                            <a:off x="7263" y="726"/>
                            <a:ext cx="7" cy="5"/>
                            <a:chOff x="7263" y="726"/>
                            <a:chExt cx="7" cy="5"/>
                          </a:xfrm>
                        </wpg:grpSpPr>
                        <wps:wsp>
                          <wps:cNvPr id="7944" name="Freeform 7750"/>
                          <wps:cNvSpPr>
                            <a:spLocks/>
                          </wps:cNvSpPr>
                          <wps:spPr bwMode="auto">
                            <a:xfrm>
                              <a:off x="7263" y="726"/>
                              <a:ext cx="7" cy="5"/>
                            </a:xfrm>
                            <a:custGeom>
                              <a:avLst/>
                              <a:gdLst>
                                <a:gd name="T0" fmla="+- 0 7269 7263"/>
                                <a:gd name="T1" fmla="*/ T0 w 7"/>
                                <a:gd name="T2" fmla="+- 0 731 726"/>
                                <a:gd name="T3" fmla="*/ 731 h 5"/>
                                <a:gd name="T4" fmla="+- 0 7263 7263"/>
                                <a:gd name="T5" fmla="*/ T4 w 7"/>
                                <a:gd name="T6" fmla="+- 0 731 726"/>
                                <a:gd name="T7" fmla="*/ 731 h 5"/>
                                <a:gd name="T8" fmla="+- 0 7264 7263"/>
                                <a:gd name="T9" fmla="*/ T8 w 7"/>
                                <a:gd name="T10" fmla="+- 0 726 726"/>
                                <a:gd name="T11" fmla="*/ 726 h 5"/>
                                <a:gd name="T12" fmla="+- 0 7267 7263"/>
                                <a:gd name="T13" fmla="*/ T12 w 7"/>
                                <a:gd name="T14" fmla="+- 0 727 726"/>
                                <a:gd name="T15" fmla="*/ 727 h 5"/>
                                <a:gd name="T16" fmla="+- 0 7269 7263"/>
                                <a:gd name="T17" fmla="*/ T16 w 7"/>
                                <a:gd name="T18" fmla="+- 0 731 726"/>
                                <a:gd name="T19" fmla="*/ 731 h 5"/>
                              </a:gdLst>
                              <a:ahLst/>
                              <a:cxnLst>
                                <a:cxn ang="0">
                                  <a:pos x="T1" y="T3"/>
                                </a:cxn>
                                <a:cxn ang="0">
                                  <a:pos x="T5" y="T7"/>
                                </a:cxn>
                                <a:cxn ang="0">
                                  <a:pos x="T9" y="T11"/>
                                </a:cxn>
                                <a:cxn ang="0">
                                  <a:pos x="T13" y="T15"/>
                                </a:cxn>
                                <a:cxn ang="0">
                                  <a:pos x="T17" y="T19"/>
                                </a:cxn>
                              </a:cxnLst>
                              <a:rect l="0" t="0" r="r" b="b"/>
                              <a:pathLst>
                                <a:path w="7" h="5">
                                  <a:moveTo>
                                    <a:pt x="6" y="5"/>
                                  </a:moveTo>
                                  <a:lnTo>
                                    <a:pt x="0" y="5"/>
                                  </a:lnTo>
                                  <a:lnTo>
                                    <a:pt x="1" y="0"/>
                                  </a:lnTo>
                                  <a:lnTo>
                                    <a:pt x="4" y="1"/>
                                  </a:lnTo>
                                  <a:lnTo>
                                    <a:pt x="6"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5" name="Group 7751"/>
                        <wpg:cNvGrpSpPr>
                          <a:grpSpLocks/>
                        </wpg:cNvGrpSpPr>
                        <wpg:grpSpPr bwMode="auto">
                          <a:xfrm>
                            <a:off x="7086" y="715"/>
                            <a:ext cx="19" cy="18"/>
                            <a:chOff x="7086" y="715"/>
                            <a:chExt cx="19" cy="18"/>
                          </a:xfrm>
                        </wpg:grpSpPr>
                        <wps:wsp>
                          <wps:cNvPr id="7946" name="Freeform 7752"/>
                          <wps:cNvSpPr>
                            <a:spLocks/>
                          </wps:cNvSpPr>
                          <wps:spPr bwMode="auto">
                            <a:xfrm>
                              <a:off x="7086" y="715"/>
                              <a:ext cx="19" cy="18"/>
                            </a:xfrm>
                            <a:custGeom>
                              <a:avLst/>
                              <a:gdLst>
                                <a:gd name="T0" fmla="+- 0 7104 7086"/>
                                <a:gd name="T1" fmla="*/ T0 w 19"/>
                                <a:gd name="T2" fmla="+- 0 724 715"/>
                                <a:gd name="T3" fmla="*/ 724 h 18"/>
                                <a:gd name="T4" fmla="+- 0 7104 7086"/>
                                <a:gd name="T5" fmla="*/ T4 w 19"/>
                                <a:gd name="T6" fmla="+- 0 733 715"/>
                                <a:gd name="T7" fmla="*/ 733 h 18"/>
                                <a:gd name="T8" fmla="+- 0 7099 7086"/>
                                <a:gd name="T9" fmla="*/ T8 w 19"/>
                                <a:gd name="T10" fmla="+- 0 727 715"/>
                                <a:gd name="T11" fmla="*/ 727 h 18"/>
                                <a:gd name="T12" fmla="+- 0 7098 7086"/>
                                <a:gd name="T13" fmla="*/ T12 w 19"/>
                                <a:gd name="T14" fmla="+- 0 731 715"/>
                                <a:gd name="T15" fmla="*/ 731 h 18"/>
                                <a:gd name="T16" fmla="+- 0 7094 7086"/>
                                <a:gd name="T17" fmla="*/ T16 w 19"/>
                                <a:gd name="T18" fmla="+- 0 731 715"/>
                                <a:gd name="T19" fmla="*/ 731 h 18"/>
                                <a:gd name="T20" fmla="+- 0 7094 7086"/>
                                <a:gd name="T21" fmla="*/ T20 w 19"/>
                                <a:gd name="T22" fmla="+- 0 730 715"/>
                                <a:gd name="T23" fmla="*/ 730 h 18"/>
                                <a:gd name="T24" fmla="+- 0 7094 7086"/>
                                <a:gd name="T25" fmla="*/ T24 w 19"/>
                                <a:gd name="T26" fmla="+- 0 729 715"/>
                                <a:gd name="T27" fmla="*/ 729 h 18"/>
                                <a:gd name="T28" fmla="+- 0 7094 7086"/>
                                <a:gd name="T29" fmla="*/ T28 w 19"/>
                                <a:gd name="T30" fmla="+- 0 729 715"/>
                                <a:gd name="T31" fmla="*/ 729 h 18"/>
                                <a:gd name="T32" fmla="+- 0 7092 7086"/>
                                <a:gd name="T33" fmla="*/ T32 w 19"/>
                                <a:gd name="T34" fmla="+- 0 727 715"/>
                                <a:gd name="T35" fmla="*/ 727 h 18"/>
                                <a:gd name="T36" fmla="+- 0 7091 7086"/>
                                <a:gd name="T37" fmla="*/ T36 w 19"/>
                                <a:gd name="T38" fmla="+- 0 728 715"/>
                                <a:gd name="T39" fmla="*/ 728 h 18"/>
                                <a:gd name="T40" fmla="+- 0 7090 7086"/>
                                <a:gd name="T41" fmla="*/ T40 w 19"/>
                                <a:gd name="T42" fmla="+- 0 731 715"/>
                                <a:gd name="T43" fmla="*/ 731 h 18"/>
                                <a:gd name="T44" fmla="+- 0 7086 7086"/>
                                <a:gd name="T45" fmla="*/ T44 w 19"/>
                                <a:gd name="T46" fmla="+- 0 731 715"/>
                                <a:gd name="T47" fmla="*/ 731 h 18"/>
                                <a:gd name="T48" fmla="+- 0 7086 7086"/>
                                <a:gd name="T49" fmla="*/ T48 w 19"/>
                                <a:gd name="T50" fmla="+- 0 715 715"/>
                                <a:gd name="T51" fmla="*/ 715 h 18"/>
                                <a:gd name="T52" fmla="+- 0 7099 7086"/>
                                <a:gd name="T53" fmla="*/ T52 w 19"/>
                                <a:gd name="T54" fmla="+- 0 728 715"/>
                                <a:gd name="T55" fmla="*/ 728 h 18"/>
                                <a:gd name="T56" fmla="+- 0 7104 7086"/>
                                <a:gd name="T57" fmla="*/ T56 w 19"/>
                                <a:gd name="T58" fmla="+- 0 724 715"/>
                                <a:gd name="T59" fmla="*/ 724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 h="18">
                                  <a:moveTo>
                                    <a:pt x="18" y="9"/>
                                  </a:moveTo>
                                  <a:lnTo>
                                    <a:pt x="18" y="18"/>
                                  </a:lnTo>
                                  <a:lnTo>
                                    <a:pt x="13" y="12"/>
                                  </a:lnTo>
                                  <a:lnTo>
                                    <a:pt x="12" y="16"/>
                                  </a:lnTo>
                                  <a:lnTo>
                                    <a:pt x="8" y="16"/>
                                  </a:lnTo>
                                  <a:lnTo>
                                    <a:pt x="8" y="15"/>
                                  </a:lnTo>
                                  <a:lnTo>
                                    <a:pt x="8" y="14"/>
                                  </a:lnTo>
                                  <a:lnTo>
                                    <a:pt x="6" y="12"/>
                                  </a:lnTo>
                                  <a:lnTo>
                                    <a:pt x="5" y="13"/>
                                  </a:lnTo>
                                  <a:lnTo>
                                    <a:pt x="4" y="16"/>
                                  </a:lnTo>
                                  <a:lnTo>
                                    <a:pt x="0" y="16"/>
                                  </a:lnTo>
                                  <a:lnTo>
                                    <a:pt x="0" y="0"/>
                                  </a:lnTo>
                                  <a:lnTo>
                                    <a:pt x="13" y="13"/>
                                  </a:lnTo>
                                  <a:lnTo>
                                    <a:pt x="18"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7" name="Group 7753"/>
                        <wpg:cNvGrpSpPr>
                          <a:grpSpLocks/>
                        </wpg:cNvGrpSpPr>
                        <wpg:grpSpPr bwMode="auto">
                          <a:xfrm>
                            <a:off x="6921" y="557"/>
                            <a:ext cx="5" cy="32"/>
                            <a:chOff x="6921" y="557"/>
                            <a:chExt cx="5" cy="32"/>
                          </a:xfrm>
                        </wpg:grpSpPr>
                        <wps:wsp>
                          <wps:cNvPr id="7948" name="Freeform 7754"/>
                          <wps:cNvSpPr>
                            <a:spLocks/>
                          </wps:cNvSpPr>
                          <wps:spPr bwMode="auto">
                            <a:xfrm>
                              <a:off x="6921" y="557"/>
                              <a:ext cx="5" cy="32"/>
                            </a:xfrm>
                            <a:custGeom>
                              <a:avLst/>
                              <a:gdLst>
                                <a:gd name="T0" fmla="+- 0 6925 6921"/>
                                <a:gd name="T1" fmla="*/ T0 w 5"/>
                                <a:gd name="T2" fmla="+- 0 563 557"/>
                                <a:gd name="T3" fmla="*/ 563 h 32"/>
                                <a:gd name="T4" fmla="+- 0 6925 6921"/>
                                <a:gd name="T5" fmla="*/ T4 w 5"/>
                                <a:gd name="T6" fmla="+- 0 574 557"/>
                                <a:gd name="T7" fmla="*/ 574 h 32"/>
                                <a:gd name="T8" fmla="+- 0 6924 6921"/>
                                <a:gd name="T9" fmla="*/ T8 w 5"/>
                                <a:gd name="T10" fmla="+- 0 582 557"/>
                                <a:gd name="T11" fmla="*/ 582 h 32"/>
                                <a:gd name="T12" fmla="+- 0 6924 6921"/>
                                <a:gd name="T13" fmla="*/ T12 w 5"/>
                                <a:gd name="T14" fmla="+- 0 588 557"/>
                                <a:gd name="T15" fmla="*/ 588 h 32"/>
                                <a:gd name="T16" fmla="+- 0 6921 6921"/>
                                <a:gd name="T17" fmla="*/ T16 w 5"/>
                                <a:gd name="T18" fmla="+- 0 589 557"/>
                                <a:gd name="T19" fmla="*/ 589 h 32"/>
                                <a:gd name="T20" fmla="+- 0 6922 6921"/>
                                <a:gd name="T21" fmla="*/ T20 w 5"/>
                                <a:gd name="T22" fmla="+- 0 566 557"/>
                                <a:gd name="T23" fmla="*/ 566 h 32"/>
                                <a:gd name="T24" fmla="+- 0 6921 6921"/>
                                <a:gd name="T25" fmla="*/ T24 w 5"/>
                                <a:gd name="T26" fmla="+- 0 558 557"/>
                                <a:gd name="T27" fmla="*/ 558 h 32"/>
                                <a:gd name="T28" fmla="+- 0 6923 6921"/>
                                <a:gd name="T29" fmla="*/ T28 w 5"/>
                                <a:gd name="T30" fmla="+- 0 557 557"/>
                                <a:gd name="T31" fmla="*/ 557 h 32"/>
                                <a:gd name="T32" fmla="+- 0 6923 6921"/>
                                <a:gd name="T33" fmla="*/ T32 w 5"/>
                                <a:gd name="T34" fmla="+- 0 564 557"/>
                                <a:gd name="T35" fmla="*/ 564 h 32"/>
                                <a:gd name="T36" fmla="+- 0 6925 6921"/>
                                <a:gd name="T37" fmla="*/ T36 w 5"/>
                                <a:gd name="T38" fmla="+- 0 563 557"/>
                                <a:gd name="T39" fmla="*/ 56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2">
                                  <a:moveTo>
                                    <a:pt x="4" y="6"/>
                                  </a:moveTo>
                                  <a:lnTo>
                                    <a:pt x="4" y="17"/>
                                  </a:lnTo>
                                  <a:lnTo>
                                    <a:pt x="3" y="25"/>
                                  </a:lnTo>
                                  <a:lnTo>
                                    <a:pt x="3" y="31"/>
                                  </a:lnTo>
                                  <a:lnTo>
                                    <a:pt x="0" y="32"/>
                                  </a:lnTo>
                                  <a:lnTo>
                                    <a:pt x="1" y="9"/>
                                  </a:lnTo>
                                  <a:lnTo>
                                    <a:pt x="0" y="1"/>
                                  </a:lnTo>
                                  <a:lnTo>
                                    <a:pt x="2" y="0"/>
                                  </a:lnTo>
                                  <a:lnTo>
                                    <a:pt x="2" y="7"/>
                                  </a:lnTo>
                                  <a:lnTo>
                                    <a:pt x="4"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9" name="Group 7755"/>
                        <wpg:cNvGrpSpPr>
                          <a:grpSpLocks/>
                        </wpg:cNvGrpSpPr>
                        <wpg:grpSpPr bwMode="auto">
                          <a:xfrm>
                            <a:off x="6897" y="545"/>
                            <a:ext cx="6" cy="41"/>
                            <a:chOff x="6897" y="545"/>
                            <a:chExt cx="6" cy="41"/>
                          </a:xfrm>
                        </wpg:grpSpPr>
                        <wps:wsp>
                          <wps:cNvPr id="7950" name="Freeform 7756"/>
                          <wps:cNvSpPr>
                            <a:spLocks/>
                          </wps:cNvSpPr>
                          <wps:spPr bwMode="auto">
                            <a:xfrm>
                              <a:off x="6897" y="545"/>
                              <a:ext cx="6" cy="41"/>
                            </a:xfrm>
                            <a:custGeom>
                              <a:avLst/>
                              <a:gdLst>
                                <a:gd name="T0" fmla="+- 0 6898 6897"/>
                                <a:gd name="T1" fmla="*/ T0 w 6"/>
                                <a:gd name="T2" fmla="+- 0 545 545"/>
                                <a:gd name="T3" fmla="*/ 545 h 41"/>
                                <a:gd name="T4" fmla="+- 0 6899 6897"/>
                                <a:gd name="T5" fmla="*/ T4 w 6"/>
                                <a:gd name="T6" fmla="+- 0 550 545"/>
                                <a:gd name="T7" fmla="*/ 550 h 41"/>
                                <a:gd name="T8" fmla="+- 0 6900 6897"/>
                                <a:gd name="T9" fmla="*/ T8 w 6"/>
                                <a:gd name="T10" fmla="+- 0 559 545"/>
                                <a:gd name="T11" fmla="*/ 559 h 41"/>
                                <a:gd name="T12" fmla="+- 0 6903 6897"/>
                                <a:gd name="T13" fmla="*/ T12 w 6"/>
                                <a:gd name="T14" fmla="+- 0 556 545"/>
                                <a:gd name="T15" fmla="*/ 556 h 41"/>
                                <a:gd name="T16" fmla="+- 0 6903 6897"/>
                                <a:gd name="T17" fmla="*/ T16 w 6"/>
                                <a:gd name="T18" fmla="+- 0 567 545"/>
                                <a:gd name="T19" fmla="*/ 567 h 41"/>
                                <a:gd name="T20" fmla="+- 0 6902 6897"/>
                                <a:gd name="T21" fmla="*/ T20 w 6"/>
                                <a:gd name="T22" fmla="+- 0 571 545"/>
                                <a:gd name="T23" fmla="*/ 571 h 41"/>
                                <a:gd name="T24" fmla="+- 0 6900 6897"/>
                                <a:gd name="T25" fmla="*/ T24 w 6"/>
                                <a:gd name="T26" fmla="+- 0 570 545"/>
                                <a:gd name="T27" fmla="*/ 570 h 41"/>
                                <a:gd name="T28" fmla="+- 0 6901 6897"/>
                                <a:gd name="T29" fmla="*/ T28 w 6"/>
                                <a:gd name="T30" fmla="+- 0 574 545"/>
                                <a:gd name="T31" fmla="*/ 574 h 41"/>
                                <a:gd name="T32" fmla="+- 0 6901 6897"/>
                                <a:gd name="T33" fmla="*/ T32 w 6"/>
                                <a:gd name="T34" fmla="+- 0 579 545"/>
                                <a:gd name="T35" fmla="*/ 579 h 41"/>
                                <a:gd name="T36" fmla="+- 0 6901 6897"/>
                                <a:gd name="T37" fmla="*/ T36 w 6"/>
                                <a:gd name="T38" fmla="+- 0 585 545"/>
                                <a:gd name="T39" fmla="*/ 585 h 41"/>
                                <a:gd name="T40" fmla="+- 0 6898 6897"/>
                                <a:gd name="T41" fmla="*/ T40 w 6"/>
                                <a:gd name="T42" fmla="+- 0 586 545"/>
                                <a:gd name="T43" fmla="*/ 586 h 41"/>
                                <a:gd name="T44" fmla="+- 0 6899 6897"/>
                                <a:gd name="T45" fmla="*/ T44 w 6"/>
                                <a:gd name="T46" fmla="+- 0 572 545"/>
                                <a:gd name="T47" fmla="*/ 572 h 41"/>
                                <a:gd name="T48" fmla="+- 0 6900 6897"/>
                                <a:gd name="T49" fmla="*/ T48 w 6"/>
                                <a:gd name="T50" fmla="+- 0 560 545"/>
                                <a:gd name="T51" fmla="*/ 560 h 41"/>
                                <a:gd name="T52" fmla="+- 0 6899 6897"/>
                                <a:gd name="T53" fmla="*/ T52 w 6"/>
                                <a:gd name="T54" fmla="+- 0 555 545"/>
                                <a:gd name="T55" fmla="*/ 555 h 41"/>
                                <a:gd name="T56" fmla="+- 0 6897 6897"/>
                                <a:gd name="T57" fmla="*/ T56 w 6"/>
                                <a:gd name="T58" fmla="+- 0 555 545"/>
                                <a:gd name="T59" fmla="*/ 555 h 41"/>
                                <a:gd name="T60" fmla="+- 0 6898 6897"/>
                                <a:gd name="T61" fmla="*/ T60 w 6"/>
                                <a:gd name="T62" fmla="+- 0 545 545"/>
                                <a:gd name="T63" fmla="*/ 54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41">
                                  <a:moveTo>
                                    <a:pt x="1" y="0"/>
                                  </a:moveTo>
                                  <a:lnTo>
                                    <a:pt x="2" y="5"/>
                                  </a:lnTo>
                                  <a:lnTo>
                                    <a:pt x="3" y="14"/>
                                  </a:lnTo>
                                  <a:lnTo>
                                    <a:pt x="6" y="11"/>
                                  </a:lnTo>
                                  <a:lnTo>
                                    <a:pt x="6" y="22"/>
                                  </a:lnTo>
                                  <a:lnTo>
                                    <a:pt x="5" y="26"/>
                                  </a:lnTo>
                                  <a:lnTo>
                                    <a:pt x="3" y="25"/>
                                  </a:lnTo>
                                  <a:lnTo>
                                    <a:pt x="4" y="29"/>
                                  </a:lnTo>
                                  <a:lnTo>
                                    <a:pt x="4" y="34"/>
                                  </a:lnTo>
                                  <a:lnTo>
                                    <a:pt x="4" y="40"/>
                                  </a:lnTo>
                                  <a:lnTo>
                                    <a:pt x="1" y="41"/>
                                  </a:lnTo>
                                  <a:lnTo>
                                    <a:pt x="2" y="27"/>
                                  </a:lnTo>
                                  <a:lnTo>
                                    <a:pt x="3" y="15"/>
                                  </a:lnTo>
                                  <a:lnTo>
                                    <a:pt x="2" y="10"/>
                                  </a:lnTo>
                                  <a:lnTo>
                                    <a:pt x="0" y="10"/>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1" name="Group 7757"/>
                        <wpg:cNvGrpSpPr>
                          <a:grpSpLocks/>
                        </wpg:cNvGrpSpPr>
                        <wpg:grpSpPr bwMode="auto">
                          <a:xfrm>
                            <a:off x="6884" y="563"/>
                            <a:ext cx="11" cy="26"/>
                            <a:chOff x="6884" y="563"/>
                            <a:chExt cx="11" cy="26"/>
                          </a:xfrm>
                        </wpg:grpSpPr>
                        <wps:wsp>
                          <wps:cNvPr id="7952" name="Freeform 7758"/>
                          <wps:cNvSpPr>
                            <a:spLocks/>
                          </wps:cNvSpPr>
                          <wps:spPr bwMode="auto">
                            <a:xfrm>
                              <a:off x="6884" y="563"/>
                              <a:ext cx="11" cy="26"/>
                            </a:xfrm>
                            <a:custGeom>
                              <a:avLst/>
                              <a:gdLst>
                                <a:gd name="T0" fmla="+- 0 6885 6884"/>
                                <a:gd name="T1" fmla="*/ T0 w 11"/>
                                <a:gd name="T2" fmla="+- 0 574 563"/>
                                <a:gd name="T3" fmla="*/ 574 h 26"/>
                                <a:gd name="T4" fmla="+- 0 6889 6884"/>
                                <a:gd name="T5" fmla="*/ T4 w 11"/>
                                <a:gd name="T6" fmla="+- 0 576 563"/>
                                <a:gd name="T7" fmla="*/ 576 h 26"/>
                                <a:gd name="T8" fmla="+- 0 6893 6884"/>
                                <a:gd name="T9" fmla="*/ T8 w 11"/>
                                <a:gd name="T10" fmla="+- 0 563 563"/>
                                <a:gd name="T11" fmla="*/ 563 h 26"/>
                                <a:gd name="T12" fmla="+- 0 6895 6884"/>
                                <a:gd name="T13" fmla="*/ T12 w 11"/>
                                <a:gd name="T14" fmla="+- 0 574 563"/>
                                <a:gd name="T15" fmla="*/ 574 h 26"/>
                                <a:gd name="T16" fmla="+- 0 6892 6884"/>
                                <a:gd name="T17" fmla="*/ T16 w 11"/>
                                <a:gd name="T18" fmla="+- 0 583 563"/>
                                <a:gd name="T19" fmla="*/ 583 h 26"/>
                                <a:gd name="T20" fmla="+- 0 6890 6884"/>
                                <a:gd name="T21" fmla="*/ T20 w 11"/>
                                <a:gd name="T22" fmla="+- 0 584 563"/>
                                <a:gd name="T23" fmla="*/ 584 h 26"/>
                                <a:gd name="T24" fmla="+- 0 6888 6884"/>
                                <a:gd name="T25" fmla="*/ T24 w 11"/>
                                <a:gd name="T26" fmla="+- 0 585 563"/>
                                <a:gd name="T27" fmla="*/ 585 h 26"/>
                                <a:gd name="T28" fmla="+- 0 6884 6884"/>
                                <a:gd name="T29" fmla="*/ T28 w 11"/>
                                <a:gd name="T30" fmla="+- 0 588 563"/>
                                <a:gd name="T31" fmla="*/ 588 h 26"/>
                                <a:gd name="T32" fmla="+- 0 6885 6884"/>
                                <a:gd name="T33" fmla="*/ T32 w 11"/>
                                <a:gd name="T34" fmla="+- 0 574 563"/>
                                <a:gd name="T35" fmla="*/ 574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26">
                                  <a:moveTo>
                                    <a:pt x="1" y="11"/>
                                  </a:moveTo>
                                  <a:lnTo>
                                    <a:pt x="5" y="13"/>
                                  </a:lnTo>
                                  <a:lnTo>
                                    <a:pt x="9" y="0"/>
                                  </a:lnTo>
                                  <a:lnTo>
                                    <a:pt x="11" y="11"/>
                                  </a:lnTo>
                                  <a:lnTo>
                                    <a:pt x="8" y="20"/>
                                  </a:lnTo>
                                  <a:lnTo>
                                    <a:pt x="6" y="21"/>
                                  </a:lnTo>
                                  <a:lnTo>
                                    <a:pt x="4" y="22"/>
                                  </a:lnTo>
                                  <a:lnTo>
                                    <a:pt x="0" y="25"/>
                                  </a:lnTo>
                                  <a:lnTo>
                                    <a:pt x="1"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3" name="Group 7759"/>
                        <wpg:cNvGrpSpPr>
                          <a:grpSpLocks/>
                        </wpg:cNvGrpSpPr>
                        <wpg:grpSpPr bwMode="auto">
                          <a:xfrm>
                            <a:off x="6878" y="578"/>
                            <a:ext cx="6" cy="31"/>
                            <a:chOff x="6878" y="578"/>
                            <a:chExt cx="6" cy="31"/>
                          </a:xfrm>
                        </wpg:grpSpPr>
                        <wps:wsp>
                          <wps:cNvPr id="7954" name="Freeform 7760"/>
                          <wps:cNvSpPr>
                            <a:spLocks/>
                          </wps:cNvSpPr>
                          <wps:spPr bwMode="auto">
                            <a:xfrm>
                              <a:off x="6878" y="578"/>
                              <a:ext cx="6" cy="31"/>
                            </a:xfrm>
                            <a:custGeom>
                              <a:avLst/>
                              <a:gdLst>
                                <a:gd name="T0" fmla="+- 0 6883 6878"/>
                                <a:gd name="T1" fmla="*/ T0 w 6"/>
                                <a:gd name="T2" fmla="+- 0 579 578"/>
                                <a:gd name="T3" fmla="*/ 579 h 31"/>
                                <a:gd name="T4" fmla="+- 0 6883 6878"/>
                                <a:gd name="T5" fmla="*/ T4 w 6"/>
                                <a:gd name="T6" fmla="+- 0 597 578"/>
                                <a:gd name="T7" fmla="*/ 597 h 31"/>
                                <a:gd name="T8" fmla="+- 0 6880 6878"/>
                                <a:gd name="T9" fmla="*/ T8 w 6"/>
                                <a:gd name="T10" fmla="+- 0 597 578"/>
                                <a:gd name="T11" fmla="*/ 597 h 31"/>
                                <a:gd name="T12" fmla="+- 0 6879 6878"/>
                                <a:gd name="T13" fmla="*/ T12 w 6"/>
                                <a:gd name="T14" fmla="+- 0 608 578"/>
                                <a:gd name="T15" fmla="*/ 608 h 31"/>
                                <a:gd name="T16" fmla="+- 0 6878 6878"/>
                                <a:gd name="T17" fmla="*/ T16 w 6"/>
                                <a:gd name="T18" fmla="+- 0 589 578"/>
                                <a:gd name="T19" fmla="*/ 589 h 31"/>
                                <a:gd name="T20" fmla="+- 0 6882 6878"/>
                                <a:gd name="T21" fmla="*/ T20 w 6"/>
                                <a:gd name="T22" fmla="+- 0 578 578"/>
                                <a:gd name="T23" fmla="*/ 578 h 31"/>
                                <a:gd name="T24" fmla="+- 0 6883 6878"/>
                                <a:gd name="T25" fmla="*/ T24 w 6"/>
                                <a:gd name="T26" fmla="+- 0 579 578"/>
                                <a:gd name="T27" fmla="*/ 579 h 31"/>
                              </a:gdLst>
                              <a:ahLst/>
                              <a:cxnLst>
                                <a:cxn ang="0">
                                  <a:pos x="T1" y="T3"/>
                                </a:cxn>
                                <a:cxn ang="0">
                                  <a:pos x="T5" y="T7"/>
                                </a:cxn>
                                <a:cxn ang="0">
                                  <a:pos x="T9" y="T11"/>
                                </a:cxn>
                                <a:cxn ang="0">
                                  <a:pos x="T13" y="T15"/>
                                </a:cxn>
                                <a:cxn ang="0">
                                  <a:pos x="T17" y="T19"/>
                                </a:cxn>
                                <a:cxn ang="0">
                                  <a:pos x="T21" y="T23"/>
                                </a:cxn>
                                <a:cxn ang="0">
                                  <a:pos x="T25" y="T27"/>
                                </a:cxn>
                              </a:cxnLst>
                              <a:rect l="0" t="0" r="r" b="b"/>
                              <a:pathLst>
                                <a:path w="6" h="31">
                                  <a:moveTo>
                                    <a:pt x="5" y="1"/>
                                  </a:moveTo>
                                  <a:lnTo>
                                    <a:pt x="5" y="19"/>
                                  </a:lnTo>
                                  <a:lnTo>
                                    <a:pt x="2" y="19"/>
                                  </a:lnTo>
                                  <a:lnTo>
                                    <a:pt x="1" y="30"/>
                                  </a:lnTo>
                                  <a:lnTo>
                                    <a:pt x="0" y="11"/>
                                  </a:lnTo>
                                  <a:lnTo>
                                    <a:pt x="4" y="0"/>
                                  </a:lnTo>
                                  <a:lnTo>
                                    <a:pt x="5"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5" name="Group 7761"/>
                        <wpg:cNvGrpSpPr>
                          <a:grpSpLocks/>
                        </wpg:cNvGrpSpPr>
                        <wpg:grpSpPr bwMode="auto">
                          <a:xfrm>
                            <a:off x="6430" y="626"/>
                            <a:ext cx="8" cy="26"/>
                            <a:chOff x="6430" y="626"/>
                            <a:chExt cx="8" cy="26"/>
                          </a:xfrm>
                        </wpg:grpSpPr>
                        <wps:wsp>
                          <wps:cNvPr id="7956" name="Freeform 7762"/>
                          <wps:cNvSpPr>
                            <a:spLocks/>
                          </wps:cNvSpPr>
                          <wps:spPr bwMode="auto">
                            <a:xfrm>
                              <a:off x="6430" y="626"/>
                              <a:ext cx="8" cy="26"/>
                            </a:xfrm>
                            <a:custGeom>
                              <a:avLst/>
                              <a:gdLst>
                                <a:gd name="T0" fmla="+- 0 6437 6430"/>
                                <a:gd name="T1" fmla="*/ T0 w 8"/>
                                <a:gd name="T2" fmla="+- 0 638 626"/>
                                <a:gd name="T3" fmla="*/ 638 h 26"/>
                                <a:gd name="T4" fmla="+- 0 6435 6430"/>
                                <a:gd name="T5" fmla="*/ T4 w 8"/>
                                <a:gd name="T6" fmla="+- 0 645 626"/>
                                <a:gd name="T7" fmla="*/ 645 h 26"/>
                                <a:gd name="T8" fmla="+- 0 6431 6430"/>
                                <a:gd name="T9" fmla="*/ T8 w 8"/>
                                <a:gd name="T10" fmla="+- 0 652 626"/>
                                <a:gd name="T11" fmla="*/ 652 h 26"/>
                                <a:gd name="T12" fmla="+- 0 6430 6430"/>
                                <a:gd name="T13" fmla="*/ T12 w 8"/>
                                <a:gd name="T14" fmla="+- 0 643 626"/>
                                <a:gd name="T15" fmla="*/ 643 h 26"/>
                                <a:gd name="T16" fmla="+- 0 6431 6430"/>
                                <a:gd name="T17" fmla="*/ T16 w 8"/>
                                <a:gd name="T18" fmla="+- 0 626 626"/>
                                <a:gd name="T19" fmla="*/ 626 h 26"/>
                                <a:gd name="T20" fmla="+- 0 6433 6430"/>
                                <a:gd name="T21" fmla="*/ T20 w 8"/>
                                <a:gd name="T22" fmla="+- 0 640 626"/>
                                <a:gd name="T23" fmla="*/ 640 h 26"/>
                                <a:gd name="T24" fmla="+- 0 6437 6430"/>
                                <a:gd name="T25" fmla="*/ T24 w 8"/>
                                <a:gd name="T26" fmla="+- 0 638 626"/>
                                <a:gd name="T27" fmla="*/ 638 h 26"/>
                              </a:gdLst>
                              <a:ahLst/>
                              <a:cxnLst>
                                <a:cxn ang="0">
                                  <a:pos x="T1" y="T3"/>
                                </a:cxn>
                                <a:cxn ang="0">
                                  <a:pos x="T5" y="T7"/>
                                </a:cxn>
                                <a:cxn ang="0">
                                  <a:pos x="T9" y="T11"/>
                                </a:cxn>
                                <a:cxn ang="0">
                                  <a:pos x="T13" y="T15"/>
                                </a:cxn>
                                <a:cxn ang="0">
                                  <a:pos x="T17" y="T19"/>
                                </a:cxn>
                                <a:cxn ang="0">
                                  <a:pos x="T21" y="T23"/>
                                </a:cxn>
                                <a:cxn ang="0">
                                  <a:pos x="T25" y="T27"/>
                                </a:cxn>
                              </a:cxnLst>
                              <a:rect l="0" t="0" r="r" b="b"/>
                              <a:pathLst>
                                <a:path w="8" h="26">
                                  <a:moveTo>
                                    <a:pt x="7" y="12"/>
                                  </a:moveTo>
                                  <a:lnTo>
                                    <a:pt x="5" y="19"/>
                                  </a:lnTo>
                                  <a:lnTo>
                                    <a:pt x="1" y="26"/>
                                  </a:lnTo>
                                  <a:lnTo>
                                    <a:pt x="0" y="17"/>
                                  </a:lnTo>
                                  <a:lnTo>
                                    <a:pt x="1" y="0"/>
                                  </a:lnTo>
                                  <a:lnTo>
                                    <a:pt x="3" y="14"/>
                                  </a:lnTo>
                                  <a:lnTo>
                                    <a:pt x="7"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7" name="Group 7763"/>
                        <wpg:cNvGrpSpPr>
                          <a:grpSpLocks/>
                        </wpg:cNvGrpSpPr>
                        <wpg:grpSpPr bwMode="auto">
                          <a:xfrm>
                            <a:off x="6405" y="632"/>
                            <a:ext cx="9" cy="29"/>
                            <a:chOff x="6405" y="632"/>
                            <a:chExt cx="9" cy="29"/>
                          </a:xfrm>
                        </wpg:grpSpPr>
                        <wps:wsp>
                          <wps:cNvPr id="7958" name="Freeform 7764"/>
                          <wps:cNvSpPr>
                            <a:spLocks/>
                          </wps:cNvSpPr>
                          <wps:spPr bwMode="auto">
                            <a:xfrm>
                              <a:off x="6405" y="632"/>
                              <a:ext cx="9" cy="29"/>
                            </a:xfrm>
                            <a:custGeom>
                              <a:avLst/>
                              <a:gdLst>
                                <a:gd name="T0" fmla="+- 0 6412 6405"/>
                                <a:gd name="T1" fmla="*/ T0 w 9"/>
                                <a:gd name="T2" fmla="+- 0 636 632"/>
                                <a:gd name="T3" fmla="*/ 636 h 29"/>
                                <a:gd name="T4" fmla="+- 0 6413 6405"/>
                                <a:gd name="T5" fmla="*/ T4 w 9"/>
                                <a:gd name="T6" fmla="+- 0 645 632"/>
                                <a:gd name="T7" fmla="*/ 645 h 29"/>
                                <a:gd name="T8" fmla="+- 0 6412 6405"/>
                                <a:gd name="T9" fmla="*/ T8 w 9"/>
                                <a:gd name="T10" fmla="+- 0 648 632"/>
                                <a:gd name="T11" fmla="*/ 648 h 29"/>
                                <a:gd name="T12" fmla="+- 0 6412 6405"/>
                                <a:gd name="T13" fmla="*/ T12 w 9"/>
                                <a:gd name="T14" fmla="+- 0 661 632"/>
                                <a:gd name="T15" fmla="*/ 661 h 29"/>
                                <a:gd name="T16" fmla="+- 0 6409 6405"/>
                                <a:gd name="T17" fmla="*/ T16 w 9"/>
                                <a:gd name="T18" fmla="+- 0 657 632"/>
                                <a:gd name="T19" fmla="*/ 657 h 29"/>
                                <a:gd name="T20" fmla="+- 0 6409 6405"/>
                                <a:gd name="T21" fmla="*/ T20 w 9"/>
                                <a:gd name="T22" fmla="+- 0 640 632"/>
                                <a:gd name="T23" fmla="*/ 640 h 29"/>
                                <a:gd name="T24" fmla="+- 0 6405 6405"/>
                                <a:gd name="T25" fmla="*/ T24 w 9"/>
                                <a:gd name="T26" fmla="+- 0 650 632"/>
                                <a:gd name="T27" fmla="*/ 650 h 29"/>
                                <a:gd name="T28" fmla="+- 0 6405 6405"/>
                                <a:gd name="T29" fmla="*/ T28 w 9"/>
                                <a:gd name="T30" fmla="+- 0 632 632"/>
                                <a:gd name="T31" fmla="*/ 632 h 29"/>
                                <a:gd name="T32" fmla="+- 0 6410 6405"/>
                                <a:gd name="T33" fmla="*/ T32 w 9"/>
                                <a:gd name="T34" fmla="+- 0 644 632"/>
                                <a:gd name="T35" fmla="*/ 644 h 29"/>
                                <a:gd name="T36" fmla="+- 0 6412 6405"/>
                                <a:gd name="T37" fmla="*/ T36 w 9"/>
                                <a:gd name="T38" fmla="+- 0 636 632"/>
                                <a:gd name="T39" fmla="*/ 63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29">
                                  <a:moveTo>
                                    <a:pt x="7" y="4"/>
                                  </a:moveTo>
                                  <a:lnTo>
                                    <a:pt x="8" y="13"/>
                                  </a:lnTo>
                                  <a:lnTo>
                                    <a:pt x="7" y="16"/>
                                  </a:lnTo>
                                  <a:lnTo>
                                    <a:pt x="7" y="29"/>
                                  </a:lnTo>
                                  <a:lnTo>
                                    <a:pt x="4" y="25"/>
                                  </a:lnTo>
                                  <a:lnTo>
                                    <a:pt x="4" y="8"/>
                                  </a:lnTo>
                                  <a:lnTo>
                                    <a:pt x="0" y="18"/>
                                  </a:lnTo>
                                  <a:lnTo>
                                    <a:pt x="0" y="0"/>
                                  </a:lnTo>
                                  <a:lnTo>
                                    <a:pt x="5" y="12"/>
                                  </a:lnTo>
                                  <a:lnTo>
                                    <a:pt x="7"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9" name="Group 7765"/>
                        <wpg:cNvGrpSpPr>
                          <a:grpSpLocks/>
                        </wpg:cNvGrpSpPr>
                        <wpg:grpSpPr bwMode="auto">
                          <a:xfrm>
                            <a:off x="6354" y="647"/>
                            <a:ext cx="5" cy="21"/>
                            <a:chOff x="6354" y="647"/>
                            <a:chExt cx="5" cy="21"/>
                          </a:xfrm>
                        </wpg:grpSpPr>
                        <wps:wsp>
                          <wps:cNvPr id="7960" name="Freeform 7766"/>
                          <wps:cNvSpPr>
                            <a:spLocks/>
                          </wps:cNvSpPr>
                          <wps:spPr bwMode="auto">
                            <a:xfrm>
                              <a:off x="6354" y="647"/>
                              <a:ext cx="5" cy="21"/>
                            </a:xfrm>
                            <a:custGeom>
                              <a:avLst/>
                              <a:gdLst>
                                <a:gd name="T0" fmla="+- 0 6359 6354"/>
                                <a:gd name="T1" fmla="*/ T0 w 5"/>
                                <a:gd name="T2" fmla="+- 0 655 647"/>
                                <a:gd name="T3" fmla="*/ 655 h 21"/>
                                <a:gd name="T4" fmla="+- 0 6359 6354"/>
                                <a:gd name="T5" fmla="*/ T4 w 5"/>
                                <a:gd name="T6" fmla="+- 0 668 647"/>
                                <a:gd name="T7" fmla="*/ 668 h 21"/>
                                <a:gd name="T8" fmla="+- 0 6355 6354"/>
                                <a:gd name="T9" fmla="*/ T8 w 5"/>
                                <a:gd name="T10" fmla="+- 0 667 647"/>
                                <a:gd name="T11" fmla="*/ 667 h 21"/>
                                <a:gd name="T12" fmla="+- 0 6354 6354"/>
                                <a:gd name="T13" fmla="*/ T12 w 5"/>
                                <a:gd name="T14" fmla="+- 0 660 647"/>
                                <a:gd name="T15" fmla="*/ 660 h 21"/>
                                <a:gd name="T16" fmla="+- 0 6354 6354"/>
                                <a:gd name="T17" fmla="*/ T16 w 5"/>
                                <a:gd name="T18" fmla="+- 0 647 647"/>
                                <a:gd name="T19" fmla="*/ 647 h 21"/>
                                <a:gd name="T20" fmla="+- 0 6358 6354"/>
                                <a:gd name="T21" fmla="*/ T20 w 5"/>
                                <a:gd name="T22" fmla="+- 0 648 647"/>
                                <a:gd name="T23" fmla="*/ 648 h 21"/>
                                <a:gd name="T24" fmla="+- 0 6359 6354"/>
                                <a:gd name="T25" fmla="*/ T24 w 5"/>
                                <a:gd name="T26" fmla="+- 0 655 647"/>
                                <a:gd name="T27" fmla="*/ 655 h 21"/>
                              </a:gdLst>
                              <a:ahLst/>
                              <a:cxnLst>
                                <a:cxn ang="0">
                                  <a:pos x="T1" y="T3"/>
                                </a:cxn>
                                <a:cxn ang="0">
                                  <a:pos x="T5" y="T7"/>
                                </a:cxn>
                                <a:cxn ang="0">
                                  <a:pos x="T9" y="T11"/>
                                </a:cxn>
                                <a:cxn ang="0">
                                  <a:pos x="T13" y="T15"/>
                                </a:cxn>
                                <a:cxn ang="0">
                                  <a:pos x="T17" y="T19"/>
                                </a:cxn>
                                <a:cxn ang="0">
                                  <a:pos x="T21" y="T23"/>
                                </a:cxn>
                                <a:cxn ang="0">
                                  <a:pos x="T25" y="T27"/>
                                </a:cxn>
                              </a:cxnLst>
                              <a:rect l="0" t="0" r="r" b="b"/>
                              <a:pathLst>
                                <a:path w="5" h="21">
                                  <a:moveTo>
                                    <a:pt x="5" y="8"/>
                                  </a:moveTo>
                                  <a:lnTo>
                                    <a:pt x="5" y="21"/>
                                  </a:lnTo>
                                  <a:lnTo>
                                    <a:pt x="1" y="20"/>
                                  </a:lnTo>
                                  <a:lnTo>
                                    <a:pt x="0" y="13"/>
                                  </a:lnTo>
                                  <a:lnTo>
                                    <a:pt x="0" y="0"/>
                                  </a:lnTo>
                                  <a:lnTo>
                                    <a:pt x="4" y="1"/>
                                  </a:lnTo>
                                  <a:lnTo>
                                    <a:pt x="5"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1" name="Group 7767"/>
                        <wpg:cNvGrpSpPr>
                          <a:grpSpLocks/>
                        </wpg:cNvGrpSpPr>
                        <wpg:grpSpPr bwMode="auto">
                          <a:xfrm>
                            <a:off x="6278" y="671"/>
                            <a:ext cx="7" cy="17"/>
                            <a:chOff x="6278" y="671"/>
                            <a:chExt cx="7" cy="17"/>
                          </a:xfrm>
                        </wpg:grpSpPr>
                        <wps:wsp>
                          <wps:cNvPr id="7962" name="Freeform 7768"/>
                          <wps:cNvSpPr>
                            <a:spLocks/>
                          </wps:cNvSpPr>
                          <wps:spPr bwMode="auto">
                            <a:xfrm>
                              <a:off x="6278" y="671"/>
                              <a:ext cx="7" cy="17"/>
                            </a:xfrm>
                            <a:custGeom>
                              <a:avLst/>
                              <a:gdLst>
                                <a:gd name="T0" fmla="+- 0 6284 6278"/>
                                <a:gd name="T1" fmla="*/ T0 w 7"/>
                                <a:gd name="T2" fmla="+- 0 673 671"/>
                                <a:gd name="T3" fmla="*/ 673 h 17"/>
                                <a:gd name="T4" fmla="+- 0 6281 6278"/>
                                <a:gd name="T5" fmla="*/ T4 w 7"/>
                                <a:gd name="T6" fmla="+- 0 686 671"/>
                                <a:gd name="T7" fmla="*/ 686 h 17"/>
                                <a:gd name="T8" fmla="+- 0 6278 6278"/>
                                <a:gd name="T9" fmla="*/ T8 w 7"/>
                                <a:gd name="T10" fmla="+- 0 688 671"/>
                                <a:gd name="T11" fmla="*/ 688 h 17"/>
                                <a:gd name="T12" fmla="+- 0 6279 6278"/>
                                <a:gd name="T13" fmla="*/ T12 w 7"/>
                                <a:gd name="T14" fmla="+- 0 675 671"/>
                                <a:gd name="T15" fmla="*/ 675 h 17"/>
                                <a:gd name="T16" fmla="+- 0 6281 6278"/>
                                <a:gd name="T17" fmla="*/ T16 w 7"/>
                                <a:gd name="T18" fmla="+- 0 671 671"/>
                                <a:gd name="T19" fmla="*/ 671 h 17"/>
                                <a:gd name="T20" fmla="+- 0 6284 6278"/>
                                <a:gd name="T21" fmla="*/ T20 w 7"/>
                                <a:gd name="T22" fmla="+- 0 673 671"/>
                                <a:gd name="T23" fmla="*/ 673 h 17"/>
                              </a:gdLst>
                              <a:ahLst/>
                              <a:cxnLst>
                                <a:cxn ang="0">
                                  <a:pos x="T1" y="T3"/>
                                </a:cxn>
                                <a:cxn ang="0">
                                  <a:pos x="T5" y="T7"/>
                                </a:cxn>
                                <a:cxn ang="0">
                                  <a:pos x="T9" y="T11"/>
                                </a:cxn>
                                <a:cxn ang="0">
                                  <a:pos x="T13" y="T15"/>
                                </a:cxn>
                                <a:cxn ang="0">
                                  <a:pos x="T17" y="T19"/>
                                </a:cxn>
                                <a:cxn ang="0">
                                  <a:pos x="T21" y="T23"/>
                                </a:cxn>
                              </a:cxnLst>
                              <a:rect l="0" t="0" r="r" b="b"/>
                              <a:pathLst>
                                <a:path w="7" h="17">
                                  <a:moveTo>
                                    <a:pt x="6" y="2"/>
                                  </a:moveTo>
                                  <a:lnTo>
                                    <a:pt x="3" y="15"/>
                                  </a:lnTo>
                                  <a:lnTo>
                                    <a:pt x="0" y="17"/>
                                  </a:lnTo>
                                  <a:lnTo>
                                    <a:pt x="1" y="4"/>
                                  </a:lnTo>
                                  <a:lnTo>
                                    <a:pt x="3" y="0"/>
                                  </a:lnTo>
                                  <a:lnTo>
                                    <a:pt x="6"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3" name="Group 7769"/>
                        <wpg:cNvGrpSpPr>
                          <a:grpSpLocks/>
                        </wpg:cNvGrpSpPr>
                        <wpg:grpSpPr bwMode="auto">
                          <a:xfrm>
                            <a:off x="6271" y="641"/>
                            <a:ext cx="6" cy="17"/>
                            <a:chOff x="6271" y="641"/>
                            <a:chExt cx="6" cy="17"/>
                          </a:xfrm>
                        </wpg:grpSpPr>
                        <wps:wsp>
                          <wps:cNvPr id="7964" name="Freeform 7770"/>
                          <wps:cNvSpPr>
                            <a:spLocks/>
                          </wps:cNvSpPr>
                          <wps:spPr bwMode="auto">
                            <a:xfrm>
                              <a:off x="6271" y="641"/>
                              <a:ext cx="6" cy="17"/>
                            </a:xfrm>
                            <a:custGeom>
                              <a:avLst/>
                              <a:gdLst>
                                <a:gd name="T0" fmla="+- 0 6272 6271"/>
                                <a:gd name="T1" fmla="*/ T0 w 6"/>
                                <a:gd name="T2" fmla="+- 0 642 641"/>
                                <a:gd name="T3" fmla="*/ 642 h 17"/>
                                <a:gd name="T4" fmla="+- 0 6274 6271"/>
                                <a:gd name="T5" fmla="*/ T4 w 6"/>
                                <a:gd name="T6" fmla="+- 0 641 641"/>
                                <a:gd name="T7" fmla="*/ 641 h 17"/>
                                <a:gd name="T8" fmla="+- 0 6277 6271"/>
                                <a:gd name="T9" fmla="*/ T8 w 6"/>
                                <a:gd name="T10" fmla="+- 0 642 641"/>
                                <a:gd name="T11" fmla="*/ 642 h 17"/>
                                <a:gd name="T12" fmla="+- 0 6276 6271"/>
                                <a:gd name="T13" fmla="*/ T12 w 6"/>
                                <a:gd name="T14" fmla="+- 0 657 641"/>
                                <a:gd name="T15" fmla="*/ 657 h 17"/>
                                <a:gd name="T16" fmla="+- 0 6273 6271"/>
                                <a:gd name="T17" fmla="*/ T16 w 6"/>
                                <a:gd name="T18" fmla="+- 0 658 641"/>
                                <a:gd name="T19" fmla="*/ 658 h 17"/>
                                <a:gd name="T20" fmla="+- 0 6271 6271"/>
                                <a:gd name="T21" fmla="*/ T20 w 6"/>
                                <a:gd name="T22" fmla="+- 0 657 641"/>
                                <a:gd name="T23" fmla="*/ 657 h 17"/>
                                <a:gd name="T24" fmla="+- 0 6272 6271"/>
                                <a:gd name="T25" fmla="*/ T24 w 6"/>
                                <a:gd name="T26" fmla="+- 0 642 641"/>
                                <a:gd name="T27" fmla="*/ 642 h 17"/>
                              </a:gdLst>
                              <a:ahLst/>
                              <a:cxnLst>
                                <a:cxn ang="0">
                                  <a:pos x="T1" y="T3"/>
                                </a:cxn>
                                <a:cxn ang="0">
                                  <a:pos x="T5" y="T7"/>
                                </a:cxn>
                                <a:cxn ang="0">
                                  <a:pos x="T9" y="T11"/>
                                </a:cxn>
                                <a:cxn ang="0">
                                  <a:pos x="T13" y="T15"/>
                                </a:cxn>
                                <a:cxn ang="0">
                                  <a:pos x="T17" y="T19"/>
                                </a:cxn>
                                <a:cxn ang="0">
                                  <a:pos x="T21" y="T23"/>
                                </a:cxn>
                                <a:cxn ang="0">
                                  <a:pos x="T25" y="T27"/>
                                </a:cxn>
                              </a:cxnLst>
                              <a:rect l="0" t="0" r="r" b="b"/>
                              <a:pathLst>
                                <a:path w="6" h="17">
                                  <a:moveTo>
                                    <a:pt x="1" y="1"/>
                                  </a:moveTo>
                                  <a:lnTo>
                                    <a:pt x="3" y="0"/>
                                  </a:lnTo>
                                  <a:lnTo>
                                    <a:pt x="6" y="1"/>
                                  </a:lnTo>
                                  <a:lnTo>
                                    <a:pt x="5" y="16"/>
                                  </a:lnTo>
                                  <a:lnTo>
                                    <a:pt x="2" y="17"/>
                                  </a:lnTo>
                                  <a:lnTo>
                                    <a:pt x="0" y="16"/>
                                  </a:lnTo>
                                  <a:lnTo>
                                    <a:pt x="1"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5" name="Group 7771"/>
                        <wpg:cNvGrpSpPr>
                          <a:grpSpLocks/>
                        </wpg:cNvGrpSpPr>
                        <wpg:grpSpPr bwMode="auto">
                          <a:xfrm>
                            <a:off x="6263" y="668"/>
                            <a:ext cx="6" cy="19"/>
                            <a:chOff x="6263" y="668"/>
                            <a:chExt cx="6" cy="19"/>
                          </a:xfrm>
                        </wpg:grpSpPr>
                        <wps:wsp>
                          <wps:cNvPr id="7966" name="Freeform 7772"/>
                          <wps:cNvSpPr>
                            <a:spLocks/>
                          </wps:cNvSpPr>
                          <wps:spPr bwMode="auto">
                            <a:xfrm>
                              <a:off x="6263" y="668"/>
                              <a:ext cx="6" cy="19"/>
                            </a:xfrm>
                            <a:custGeom>
                              <a:avLst/>
                              <a:gdLst>
                                <a:gd name="T0" fmla="+- 0 6268 6263"/>
                                <a:gd name="T1" fmla="*/ T0 w 6"/>
                                <a:gd name="T2" fmla="+- 0 676 668"/>
                                <a:gd name="T3" fmla="*/ 676 h 19"/>
                                <a:gd name="T4" fmla="+- 0 6268 6263"/>
                                <a:gd name="T5" fmla="*/ T4 w 6"/>
                                <a:gd name="T6" fmla="+- 0 687 668"/>
                                <a:gd name="T7" fmla="*/ 687 h 19"/>
                                <a:gd name="T8" fmla="+- 0 6266 6263"/>
                                <a:gd name="T9" fmla="*/ T8 w 6"/>
                                <a:gd name="T10" fmla="+- 0 686 668"/>
                                <a:gd name="T11" fmla="*/ 686 h 19"/>
                                <a:gd name="T12" fmla="+- 0 6263 6263"/>
                                <a:gd name="T13" fmla="*/ T12 w 6"/>
                                <a:gd name="T14" fmla="+- 0 685 668"/>
                                <a:gd name="T15" fmla="*/ 685 h 19"/>
                                <a:gd name="T16" fmla="+- 0 6263 6263"/>
                                <a:gd name="T17" fmla="*/ T16 w 6"/>
                                <a:gd name="T18" fmla="+- 0 668 668"/>
                                <a:gd name="T19" fmla="*/ 668 h 19"/>
                                <a:gd name="T20" fmla="+- 0 6267 6263"/>
                                <a:gd name="T21" fmla="*/ T20 w 6"/>
                                <a:gd name="T22" fmla="+- 0 668 668"/>
                                <a:gd name="T23" fmla="*/ 668 h 19"/>
                                <a:gd name="T24" fmla="+- 0 6268 6263"/>
                                <a:gd name="T25" fmla="*/ T24 w 6"/>
                                <a:gd name="T26" fmla="+- 0 676 668"/>
                                <a:gd name="T27" fmla="*/ 676 h 19"/>
                              </a:gdLst>
                              <a:ahLst/>
                              <a:cxnLst>
                                <a:cxn ang="0">
                                  <a:pos x="T1" y="T3"/>
                                </a:cxn>
                                <a:cxn ang="0">
                                  <a:pos x="T5" y="T7"/>
                                </a:cxn>
                                <a:cxn ang="0">
                                  <a:pos x="T9" y="T11"/>
                                </a:cxn>
                                <a:cxn ang="0">
                                  <a:pos x="T13" y="T15"/>
                                </a:cxn>
                                <a:cxn ang="0">
                                  <a:pos x="T17" y="T19"/>
                                </a:cxn>
                                <a:cxn ang="0">
                                  <a:pos x="T21" y="T23"/>
                                </a:cxn>
                                <a:cxn ang="0">
                                  <a:pos x="T25" y="T27"/>
                                </a:cxn>
                              </a:cxnLst>
                              <a:rect l="0" t="0" r="r" b="b"/>
                              <a:pathLst>
                                <a:path w="6" h="19">
                                  <a:moveTo>
                                    <a:pt x="5" y="8"/>
                                  </a:moveTo>
                                  <a:lnTo>
                                    <a:pt x="5" y="19"/>
                                  </a:lnTo>
                                  <a:lnTo>
                                    <a:pt x="3" y="18"/>
                                  </a:lnTo>
                                  <a:lnTo>
                                    <a:pt x="0" y="17"/>
                                  </a:lnTo>
                                  <a:lnTo>
                                    <a:pt x="0" y="0"/>
                                  </a:lnTo>
                                  <a:lnTo>
                                    <a:pt x="4" y="0"/>
                                  </a:lnTo>
                                  <a:lnTo>
                                    <a:pt x="5"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7" name="Group 7773"/>
                        <wpg:cNvGrpSpPr>
                          <a:grpSpLocks/>
                        </wpg:cNvGrpSpPr>
                        <wpg:grpSpPr bwMode="auto">
                          <a:xfrm>
                            <a:off x="6252" y="669"/>
                            <a:ext cx="5" cy="23"/>
                            <a:chOff x="6252" y="669"/>
                            <a:chExt cx="5" cy="23"/>
                          </a:xfrm>
                        </wpg:grpSpPr>
                        <wps:wsp>
                          <wps:cNvPr id="7968" name="Freeform 7774"/>
                          <wps:cNvSpPr>
                            <a:spLocks/>
                          </wps:cNvSpPr>
                          <wps:spPr bwMode="auto">
                            <a:xfrm>
                              <a:off x="6252" y="669"/>
                              <a:ext cx="5" cy="23"/>
                            </a:xfrm>
                            <a:custGeom>
                              <a:avLst/>
                              <a:gdLst>
                                <a:gd name="T0" fmla="+- 0 6255 6252"/>
                                <a:gd name="T1" fmla="*/ T0 w 5"/>
                                <a:gd name="T2" fmla="+- 0 670 669"/>
                                <a:gd name="T3" fmla="*/ 670 h 23"/>
                                <a:gd name="T4" fmla="+- 0 6256 6252"/>
                                <a:gd name="T5" fmla="*/ T4 w 5"/>
                                <a:gd name="T6" fmla="+- 0 674 669"/>
                                <a:gd name="T7" fmla="*/ 674 h 23"/>
                                <a:gd name="T8" fmla="+- 0 6256 6252"/>
                                <a:gd name="T9" fmla="*/ T8 w 5"/>
                                <a:gd name="T10" fmla="+- 0 681 669"/>
                                <a:gd name="T11" fmla="*/ 681 h 23"/>
                                <a:gd name="T12" fmla="+- 0 6256 6252"/>
                                <a:gd name="T13" fmla="*/ T12 w 5"/>
                                <a:gd name="T14" fmla="+- 0 690 669"/>
                                <a:gd name="T15" fmla="*/ 690 h 23"/>
                                <a:gd name="T16" fmla="+- 0 6254 6252"/>
                                <a:gd name="T17" fmla="*/ T16 w 5"/>
                                <a:gd name="T18" fmla="+- 0 692 669"/>
                                <a:gd name="T19" fmla="*/ 692 h 23"/>
                                <a:gd name="T20" fmla="+- 0 6254 6252"/>
                                <a:gd name="T21" fmla="*/ T20 w 5"/>
                                <a:gd name="T22" fmla="+- 0 680 669"/>
                                <a:gd name="T23" fmla="*/ 680 h 23"/>
                                <a:gd name="T24" fmla="+- 0 6252 6252"/>
                                <a:gd name="T25" fmla="*/ T24 w 5"/>
                                <a:gd name="T26" fmla="+- 0 684 669"/>
                                <a:gd name="T27" fmla="*/ 684 h 23"/>
                                <a:gd name="T28" fmla="+- 0 6253 6252"/>
                                <a:gd name="T29" fmla="*/ T28 w 5"/>
                                <a:gd name="T30" fmla="+- 0 677 669"/>
                                <a:gd name="T31" fmla="*/ 677 h 23"/>
                                <a:gd name="T32" fmla="+- 0 6253 6252"/>
                                <a:gd name="T33" fmla="*/ T32 w 5"/>
                                <a:gd name="T34" fmla="+- 0 669 669"/>
                                <a:gd name="T35" fmla="*/ 669 h 23"/>
                                <a:gd name="T36" fmla="+- 0 6255 6252"/>
                                <a:gd name="T37" fmla="*/ T36 w 5"/>
                                <a:gd name="T38" fmla="+- 0 670 669"/>
                                <a:gd name="T39" fmla="*/ 67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23">
                                  <a:moveTo>
                                    <a:pt x="3" y="1"/>
                                  </a:moveTo>
                                  <a:lnTo>
                                    <a:pt x="4" y="5"/>
                                  </a:lnTo>
                                  <a:lnTo>
                                    <a:pt x="4" y="12"/>
                                  </a:lnTo>
                                  <a:lnTo>
                                    <a:pt x="4" y="21"/>
                                  </a:lnTo>
                                  <a:lnTo>
                                    <a:pt x="2" y="23"/>
                                  </a:lnTo>
                                  <a:lnTo>
                                    <a:pt x="2" y="11"/>
                                  </a:lnTo>
                                  <a:lnTo>
                                    <a:pt x="0" y="15"/>
                                  </a:lnTo>
                                  <a:lnTo>
                                    <a:pt x="1" y="8"/>
                                  </a:lnTo>
                                  <a:lnTo>
                                    <a:pt x="1" y="0"/>
                                  </a:lnTo>
                                  <a:lnTo>
                                    <a:pt x="3"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9" name="Group 7775"/>
                        <wpg:cNvGrpSpPr>
                          <a:grpSpLocks/>
                        </wpg:cNvGrpSpPr>
                        <wpg:grpSpPr bwMode="auto">
                          <a:xfrm>
                            <a:off x="5983" y="587"/>
                            <a:ext cx="8" cy="25"/>
                            <a:chOff x="5983" y="587"/>
                            <a:chExt cx="8" cy="25"/>
                          </a:xfrm>
                        </wpg:grpSpPr>
                        <wps:wsp>
                          <wps:cNvPr id="7970" name="Freeform 7776"/>
                          <wps:cNvSpPr>
                            <a:spLocks/>
                          </wps:cNvSpPr>
                          <wps:spPr bwMode="auto">
                            <a:xfrm>
                              <a:off x="5983" y="587"/>
                              <a:ext cx="8" cy="25"/>
                            </a:xfrm>
                            <a:custGeom>
                              <a:avLst/>
                              <a:gdLst>
                                <a:gd name="T0" fmla="+- 0 5990 5983"/>
                                <a:gd name="T1" fmla="*/ T0 w 8"/>
                                <a:gd name="T2" fmla="+- 0 589 587"/>
                                <a:gd name="T3" fmla="*/ 589 h 25"/>
                                <a:gd name="T4" fmla="+- 0 5989 5983"/>
                                <a:gd name="T5" fmla="*/ T4 w 8"/>
                                <a:gd name="T6" fmla="+- 0 593 587"/>
                                <a:gd name="T7" fmla="*/ 593 h 25"/>
                                <a:gd name="T8" fmla="+- 0 5989 5983"/>
                                <a:gd name="T9" fmla="*/ T8 w 8"/>
                                <a:gd name="T10" fmla="+- 0 598 587"/>
                                <a:gd name="T11" fmla="*/ 598 h 25"/>
                                <a:gd name="T12" fmla="+- 0 5990 5983"/>
                                <a:gd name="T13" fmla="*/ T12 w 8"/>
                                <a:gd name="T14" fmla="+- 0 599 587"/>
                                <a:gd name="T15" fmla="*/ 599 h 25"/>
                                <a:gd name="T16" fmla="+- 0 5988 5983"/>
                                <a:gd name="T17" fmla="*/ T16 w 8"/>
                                <a:gd name="T18" fmla="+- 0 612 587"/>
                                <a:gd name="T19" fmla="*/ 612 h 25"/>
                                <a:gd name="T20" fmla="+- 0 5986 5983"/>
                                <a:gd name="T21" fmla="*/ T20 w 8"/>
                                <a:gd name="T22" fmla="+- 0 602 587"/>
                                <a:gd name="T23" fmla="*/ 602 h 25"/>
                                <a:gd name="T24" fmla="+- 0 5983 5983"/>
                                <a:gd name="T25" fmla="*/ T24 w 8"/>
                                <a:gd name="T26" fmla="+- 0 603 587"/>
                                <a:gd name="T27" fmla="*/ 603 h 25"/>
                                <a:gd name="T28" fmla="+- 0 5984 5983"/>
                                <a:gd name="T29" fmla="*/ T28 w 8"/>
                                <a:gd name="T30" fmla="+- 0 587 587"/>
                                <a:gd name="T31" fmla="*/ 587 h 25"/>
                                <a:gd name="T32" fmla="+- 0 5987 5983"/>
                                <a:gd name="T33" fmla="*/ T32 w 8"/>
                                <a:gd name="T34" fmla="+- 0 589 587"/>
                                <a:gd name="T35" fmla="*/ 589 h 25"/>
                                <a:gd name="T36" fmla="+- 0 5989 5983"/>
                                <a:gd name="T37" fmla="*/ T36 w 8"/>
                                <a:gd name="T38" fmla="+- 0 590 587"/>
                                <a:gd name="T39" fmla="*/ 590 h 25"/>
                                <a:gd name="T40" fmla="+- 0 5990 5983"/>
                                <a:gd name="T41" fmla="*/ T40 w 8"/>
                                <a:gd name="T42" fmla="+- 0 589 587"/>
                                <a:gd name="T43" fmla="*/ 58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25">
                                  <a:moveTo>
                                    <a:pt x="7" y="2"/>
                                  </a:moveTo>
                                  <a:lnTo>
                                    <a:pt x="6" y="6"/>
                                  </a:lnTo>
                                  <a:lnTo>
                                    <a:pt x="6" y="11"/>
                                  </a:lnTo>
                                  <a:lnTo>
                                    <a:pt x="7" y="12"/>
                                  </a:lnTo>
                                  <a:lnTo>
                                    <a:pt x="5" y="25"/>
                                  </a:lnTo>
                                  <a:lnTo>
                                    <a:pt x="3" y="15"/>
                                  </a:lnTo>
                                  <a:lnTo>
                                    <a:pt x="0" y="16"/>
                                  </a:lnTo>
                                  <a:lnTo>
                                    <a:pt x="1" y="0"/>
                                  </a:lnTo>
                                  <a:lnTo>
                                    <a:pt x="4" y="2"/>
                                  </a:lnTo>
                                  <a:lnTo>
                                    <a:pt x="6" y="3"/>
                                  </a:lnTo>
                                  <a:lnTo>
                                    <a:pt x="7"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1" name="Group 7777"/>
                        <wpg:cNvGrpSpPr>
                          <a:grpSpLocks/>
                        </wpg:cNvGrpSpPr>
                        <wpg:grpSpPr bwMode="auto">
                          <a:xfrm>
                            <a:off x="5977" y="593"/>
                            <a:ext cx="6" cy="27"/>
                            <a:chOff x="5977" y="593"/>
                            <a:chExt cx="6" cy="27"/>
                          </a:xfrm>
                        </wpg:grpSpPr>
                        <wps:wsp>
                          <wps:cNvPr id="7972" name="Freeform 7778"/>
                          <wps:cNvSpPr>
                            <a:spLocks/>
                          </wps:cNvSpPr>
                          <wps:spPr bwMode="auto">
                            <a:xfrm>
                              <a:off x="5977" y="593"/>
                              <a:ext cx="6" cy="27"/>
                            </a:xfrm>
                            <a:custGeom>
                              <a:avLst/>
                              <a:gdLst>
                                <a:gd name="T0" fmla="+- 0 5978 5977"/>
                                <a:gd name="T1" fmla="*/ T0 w 6"/>
                                <a:gd name="T2" fmla="+- 0 593 593"/>
                                <a:gd name="T3" fmla="*/ 593 h 27"/>
                                <a:gd name="T4" fmla="+- 0 5981 5977"/>
                                <a:gd name="T5" fmla="*/ T4 w 6"/>
                                <a:gd name="T6" fmla="+- 0 593 593"/>
                                <a:gd name="T7" fmla="*/ 593 h 27"/>
                                <a:gd name="T8" fmla="+- 0 5981 5977"/>
                                <a:gd name="T9" fmla="*/ T8 w 6"/>
                                <a:gd name="T10" fmla="+- 0 608 593"/>
                                <a:gd name="T11" fmla="*/ 608 h 27"/>
                                <a:gd name="T12" fmla="+- 0 5983 5977"/>
                                <a:gd name="T13" fmla="*/ T12 w 6"/>
                                <a:gd name="T14" fmla="+- 0 613 593"/>
                                <a:gd name="T15" fmla="*/ 613 h 27"/>
                                <a:gd name="T16" fmla="+- 0 5982 5977"/>
                                <a:gd name="T17" fmla="*/ T16 w 6"/>
                                <a:gd name="T18" fmla="+- 0 619 593"/>
                                <a:gd name="T19" fmla="*/ 619 h 27"/>
                                <a:gd name="T20" fmla="+- 0 5981 5977"/>
                                <a:gd name="T21" fmla="*/ T20 w 6"/>
                                <a:gd name="T22" fmla="+- 0 618 593"/>
                                <a:gd name="T23" fmla="*/ 618 h 27"/>
                                <a:gd name="T24" fmla="+- 0 5981 5977"/>
                                <a:gd name="T25" fmla="*/ T24 w 6"/>
                                <a:gd name="T26" fmla="+- 0 613 593"/>
                                <a:gd name="T27" fmla="*/ 613 h 27"/>
                                <a:gd name="T28" fmla="+- 0 5980 5977"/>
                                <a:gd name="T29" fmla="*/ T28 w 6"/>
                                <a:gd name="T30" fmla="+- 0 603 593"/>
                                <a:gd name="T31" fmla="*/ 603 h 27"/>
                                <a:gd name="T32" fmla="+- 0 5977 5977"/>
                                <a:gd name="T33" fmla="*/ T32 w 6"/>
                                <a:gd name="T34" fmla="+- 0 608 593"/>
                                <a:gd name="T35" fmla="*/ 608 h 27"/>
                                <a:gd name="T36" fmla="+- 0 5978 5977"/>
                                <a:gd name="T37" fmla="*/ T36 w 6"/>
                                <a:gd name="T38" fmla="+- 0 593 593"/>
                                <a:gd name="T39" fmla="*/ 59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27">
                                  <a:moveTo>
                                    <a:pt x="1" y="0"/>
                                  </a:moveTo>
                                  <a:lnTo>
                                    <a:pt x="4" y="0"/>
                                  </a:lnTo>
                                  <a:lnTo>
                                    <a:pt x="4" y="15"/>
                                  </a:lnTo>
                                  <a:lnTo>
                                    <a:pt x="6" y="20"/>
                                  </a:lnTo>
                                  <a:lnTo>
                                    <a:pt x="5" y="26"/>
                                  </a:lnTo>
                                  <a:lnTo>
                                    <a:pt x="4" y="25"/>
                                  </a:lnTo>
                                  <a:lnTo>
                                    <a:pt x="4" y="20"/>
                                  </a:lnTo>
                                  <a:lnTo>
                                    <a:pt x="3" y="10"/>
                                  </a:lnTo>
                                  <a:lnTo>
                                    <a:pt x="0" y="15"/>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3" name="Group 7779"/>
                        <wpg:cNvGrpSpPr>
                          <a:grpSpLocks/>
                        </wpg:cNvGrpSpPr>
                        <wpg:grpSpPr bwMode="auto">
                          <a:xfrm>
                            <a:off x="5968" y="592"/>
                            <a:ext cx="6" cy="17"/>
                            <a:chOff x="5968" y="592"/>
                            <a:chExt cx="6" cy="17"/>
                          </a:xfrm>
                        </wpg:grpSpPr>
                        <wps:wsp>
                          <wps:cNvPr id="7974" name="Freeform 7780"/>
                          <wps:cNvSpPr>
                            <a:spLocks/>
                          </wps:cNvSpPr>
                          <wps:spPr bwMode="auto">
                            <a:xfrm>
                              <a:off x="5968" y="592"/>
                              <a:ext cx="6" cy="17"/>
                            </a:xfrm>
                            <a:custGeom>
                              <a:avLst/>
                              <a:gdLst>
                                <a:gd name="T0" fmla="+- 0 5974 5968"/>
                                <a:gd name="T1" fmla="*/ T0 w 6"/>
                                <a:gd name="T2" fmla="+- 0 592 592"/>
                                <a:gd name="T3" fmla="*/ 592 h 17"/>
                                <a:gd name="T4" fmla="+- 0 5974 5968"/>
                                <a:gd name="T5" fmla="*/ T4 w 6"/>
                                <a:gd name="T6" fmla="+- 0 607 592"/>
                                <a:gd name="T7" fmla="*/ 607 h 17"/>
                                <a:gd name="T8" fmla="+- 0 5969 5968"/>
                                <a:gd name="T9" fmla="*/ T8 w 6"/>
                                <a:gd name="T10" fmla="+- 0 608 592"/>
                                <a:gd name="T11" fmla="*/ 608 h 17"/>
                                <a:gd name="T12" fmla="+- 0 5968 5968"/>
                                <a:gd name="T13" fmla="*/ T12 w 6"/>
                                <a:gd name="T14" fmla="+- 0 601 592"/>
                                <a:gd name="T15" fmla="*/ 601 h 17"/>
                                <a:gd name="T16" fmla="+- 0 5970 5968"/>
                                <a:gd name="T17" fmla="*/ T16 w 6"/>
                                <a:gd name="T18" fmla="+- 0 593 592"/>
                                <a:gd name="T19" fmla="*/ 593 h 17"/>
                                <a:gd name="T20" fmla="+- 0 5973 5968"/>
                                <a:gd name="T21" fmla="*/ T20 w 6"/>
                                <a:gd name="T22" fmla="+- 0 593 592"/>
                                <a:gd name="T23" fmla="*/ 593 h 17"/>
                                <a:gd name="T24" fmla="+- 0 5974 5968"/>
                                <a:gd name="T25" fmla="*/ T24 w 6"/>
                                <a:gd name="T26" fmla="+- 0 592 592"/>
                                <a:gd name="T27" fmla="*/ 592 h 17"/>
                              </a:gdLst>
                              <a:ahLst/>
                              <a:cxnLst>
                                <a:cxn ang="0">
                                  <a:pos x="T1" y="T3"/>
                                </a:cxn>
                                <a:cxn ang="0">
                                  <a:pos x="T5" y="T7"/>
                                </a:cxn>
                                <a:cxn ang="0">
                                  <a:pos x="T9" y="T11"/>
                                </a:cxn>
                                <a:cxn ang="0">
                                  <a:pos x="T13" y="T15"/>
                                </a:cxn>
                                <a:cxn ang="0">
                                  <a:pos x="T17" y="T19"/>
                                </a:cxn>
                                <a:cxn ang="0">
                                  <a:pos x="T21" y="T23"/>
                                </a:cxn>
                                <a:cxn ang="0">
                                  <a:pos x="T25" y="T27"/>
                                </a:cxn>
                              </a:cxnLst>
                              <a:rect l="0" t="0" r="r" b="b"/>
                              <a:pathLst>
                                <a:path w="6" h="17">
                                  <a:moveTo>
                                    <a:pt x="6" y="0"/>
                                  </a:moveTo>
                                  <a:lnTo>
                                    <a:pt x="6" y="15"/>
                                  </a:lnTo>
                                  <a:lnTo>
                                    <a:pt x="1" y="16"/>
                                  </a:lnTo>
                                  <a:lnTo>
                                    <a:pt x="0" y="9"/>
                                  </a:lnTo>
                                  <a:lnTo>
                                    <a:pt x="2" y="1"/>
                                  </a:lnTo>
                                  <a:lnTo>
                                    <a:pt x="5" y="1"/>
                                  </a:lnTo>
                                  <a:lnTo>
                                    <a:pt x="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5" name="Group 7781"/>
                        <wpg:cNvGrpSpPr>
                          <a:grpSpLocks/>
                        </wpg:cNvGrpSpPr>
                        <wpg:grpSpPr bwMode="auto">
                          <a:xfrm>
                            <a:off x="5947" y="584"/>
                            <a:ext cx="6" cy="27"/>
                            <a:chOff x="5947" y="584"/>
                            <a:chExt cx="6" cy="27"/>
                          </a:xfrm>
                        </wpg:grpSpPr>
                        <wps:wsp>
                          <wps:cNvPr id="7976" name="Freeform 7782"/>
                          <wps:cNvSpPr>
                            <a:spLocks/>
                          </wps:cNvSpPr>
                          <wps:spPr bwMode="auto">
                            <a:xfrm>
                              <a:off x="5947" y="584"/>
                              <a:ext cx="6" cy="27"/>
                            </a:xfrm>
                            <a:custGeom>
                              <a:avLst/>
                              <a:gdLst>
                                <a:gd name="T0" fmla="+- 0 5952 5947"/>
                                <a:gd name="T1" fmla="*/ T0 w 6"/>
                                <a:gd name="T2" fmla="+- 0 595 584"/>
                                <a:gd name="T3" fmla="*/ 595 h 27"/>
                                <a:gd name="T4" fmla="+- 0 5951 5947"/>
                                <a:gd name="T5" fmla="*/ T4 w 6"/>
                                <a:gd name="T6" fmla="+- 0 611 584"/>
                                <a:gd name="T7" fmla="*/ 611 h 27"/>
                                <a:gd name="T8" fmla="+- 0 5950 5947"/>
                                <a:gd name="T9" fmla="*/ T8 w 6"/>
                                <a:gd name="T10" fmla="+- 0 607 584"/>
                                <a:gd name="T11" fmla="*/ 607 h 27"/>
                                <a:gd name="T12" fmla="+- 0 5947 5947"/>
                                <a:gd name="T13" fmla="*/ T12 w 6"/>
                                <a:gd name="T14" fmla="+- 0 604 584"/>
                                <a:gd name="T15" fmla="*/ 604 h 27"/>
                                <a:gd name="T16" fmla="+- 0 5947 5947"/>
                                <a:gd name="T17" fmla="*/ T16 w 6"/>
                                <a:gd name="T18" fmla="+- 0 593 584"/>
                                <a:gd name="T19" fmla="*/ 593 h 27"/>
                                <a:gd name="T20" fmla="+- 0 5950 5947"/>
                                <a:gd name="T21" fmla="*/ T20 w 6"/>
                                <a:gd name="T22" fmla="+- 0 584 584"/>
                                <a:gd name="T23" fmla="*/ 584 h 27"/>
                                <a:gd name="T24" fmla="+- 0 5952 5947"/>
                                <a:gd name="T25" fmla="*/ T24 w 6"/>
                                <a:gd name="T26" fmla="+- 0 595 584"/>
                                <a:gd name="T27" fmla="*/ 595 h 27"/>
                              </a:gdLst>
                              <a:ahLst/>
                              <a:cxnLst>
                                <a:cxn ang="0">
                                  <a:pos x="T1" y="T3"/>
                                </a:cxn>
                                <a:cxn ang="0">
                                  <a:pos x="T5" y="T7"/>
                                </a:cxn>
                                <a:cxn ang="0">
                                  <a:pos x="T9" y="T11"/>
                                </a:cxn>
                                <a:cxn ang="0">
                                  <a:pos x="T13" y="T15"/>
                                </a:cxn>
                                <a:cxn ang="0">
                                  <a:pos x="T17" y="T19"/>
                                </a:cxn>
                                <a:cxn ang="0">
                                  <a:pos x="T21" y="T23"/>
                                </a:cxn>
                                <a:cxn ang="0">
                                  <a:pos x="T25" y="T27"/>
                                </a:cxn>
                              </a:cxnLst>
                              <a:rect l="0" t="0" r="r" b="b"/>
                              <a:pathLst>
                                <a:path w="6" h="27">
                                  <a:moveTo>
                                    <a:pt x="5" y="11"/>
                                  </a:moveTo>
                                  <a:lnTo>
                                    <a:pt x="4" y="27"/>
                                  </a:lnTo>
                                  <a:lnTo>
                                    <a:pt x="3" y="23"/>
                                  </a:lnTo>
                                  <a:lnTo>
                                    <a:pt x="0" y="20"/>
                                  </a:lnTo>
                                  <a:lnTo>
                                    <a:pt x="0" y="9"/>
                                  </a:lnTo>
                                  <a:lnTo>
                                    <a:pt x="3" y="0"/>
                                  </a:lnTo>
                                  <a:lnTo>
                                    <a:pt x="5"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7" name="Group 7783"/>
                        <wpg:cNvGrpSpPr>
                          <a:grpSpLocks/>
                        </wpg:cNvGrpSpPr>
                        <wpg:grpSpPr bwMode="auto">
                          <a:xfrm>
                            <a:off x="5842" y="644"/>
                            <a:ext cx="7" cy="15"/>
                            <a:chOff x="5842" y="644"/>
                            <a:chExt cx="7" cy="15"/>
                          </a:xfrm>
                        </wpg:grpSpPr>
                        <wps:wsp>
                          <wps:cNvPr id="7978" name="Freeform 7784"/>
                          <wps:cNvSpPr>
                            <a:spLocks/>
                          </wps:cNvSpPr>
                          <wps:spPr bwMode="auto">
                            <a:xfrm>
                              <a:off x="5842" y="644"/>
                              <a:ext cx="7" cy="15"/>
                            </a:xfrm>
                            <a:custGeom>
                              <a:avLst/>
                              <a:gdLst>
                                <a:gd name="T0" fmla="+- 0 5849 5842"/>
                                <a:gd name="T1" fmla="*/ T0 w 7"/>
                                <a:gd name="T2" fmla="+- 0 644 644"/>
                                <a:gd name="T3" fmla="*/ 644 h 15"/>
                                <a:gd name="T4" fmla="+- 0 5849 5842"/>
                                <a:gd name="T5" fmla="*/ T4 w 7"/>
                                <a:gd name="T6" fmla="+- 0 659 644"/>
                                <a:gd name="T7" fmla="*/ 659 h 15"/>
                                <a:gd name="T8" fmla="+- 0 5844 5842"/>
                                <a:gd name="T9" fmla="*/ T8 w 7"/>
                                <a:gd name="T10" fmla="+- 0 655 644"/>
                                <a:gd name="T11" fmla="*/ 655 h 15"/>
                                <a:gd name="T12" fmla="+- 0 5842 5842"/>
                                <a:gd name="T13" fmla="*/ T12 w 7"/>
                                <a:gd name="T14" fmla="+- 0 648 644"/>
                                <a:gd name="T15" fmla="*/ 648 h 15"/>
                                <a:gd name="T16" fmla="+- 0 5845 5842"/>
                                <a:gd name="T17" fmla="*/ T16 w 7"/>
                                <a:gd name="T18" fmla="+- 0 646 644"/>
                                <a:gd name="T19" fmla="*/ 646 h 15"/>
                                <a:gd name="T20" fmla="+- 0 5848 5842"/>
                                <a:gd name="T21" fmla="*/ T20 w 7"/>
                                <a:gd name="T22" fmla="+- 0 646 644"/>
                                <a:gd name="T23" fmla="*/ 646 h 15"/>
                                <a:gd name="T24" fmla="+- 0 5849 5842"/>
                                <a:gd name="T25" fmla="*/ T24 w 7"/>
                                <a:gd name="T26" fmla="+- 0 644 644"/>
                                <a:gd name="T27" fmla="*/ 644 h 15"/>
                              </a:gdLst>
                              <a:ahLst/>
                              <a:cxnLst>
                                <a:cxn ang="0">
                                  <a:pos x="T1" y="T3"/>
                                </a:cxn>
                                <a:cxn ang="0">
                                  <a:pos x="T5" y="T7"/>
                                </a:cxn>
                                <a:cxn ang="0">
                                  <a:pos x="T9" y="T11"/>
                                </a:cxn>
                                <a:cxn ang="0">
                                  <a:pos x="T13" y="T15"/>
                                </a:cxn>
                                <a:cxn ang="0">
                                  <a:pos x="T17" y="T19"/>
                                </a:cxn>
                                <a:cxn ang="0">
                                  <a:pos x="T21" y="T23"/>
                                </a:cxn>
                                <a:cxn ang="0">
                                  <a:pos x="T25" y="T27"/>
                                </a:cxn>
                              </a:cxnLst>
                              <a:rect l="0" t="0" r="r" b="b"/>
                              <a:pathLst>
                                <a:path w="7" h="15">
                                  <a:moveTo>
                                    <a:pt x="7" y="0"/>
                                  </a:moveTo>
                                  <a:lnTo>
                                    <a:pt x="7" y="15"/>
                                  </a:lnTo>
                                  <a:lnTo>
                                    <a:pt x="2" y="11"/>
                                  </a:lnTo>
                                  <a:lnTo>
                                    <a:pt x="0" y="4"/>
                                  </a:lnTo>
                                  <a:lnTo>
                                    <a:pt x="3" y="2"/>
                                  </a:lnTo>
                                  <a:lnTo>
                                    <a:pt x="6" y="2"/>
                                  </a:lnTo>
                                  <a:lnTo>
                                    <a:pt x="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9" name="Group 7785"/>
                        <wpg:cNvGrpSpPr>
                          <a:grpSpLocks/>
                        </wpg:cNvGrpSpPr>
                        <wpg:grpSpPr bwMode="auto">
                          <a:xfrm>
                            <a:off x="5805" y="615"/>
                            <a:ext cx="7" cy="35"/>
                            <a:chOff x="5805" y="615"/>
                            <a:chExt cx="7" cy="35"/>
                          </a:xfrm>
                        </wpg:grpSpPr>
                        <wps:wsp>
                          <wps:cNvPr id="7980" name="Freeform 7786"/>
                          <wps:cNvSpPr>
                            <a:spLocks/>
                          </wps:cNvSpPr>
                          <wps:spPr bwMode="auto">
                            <a:xfrm>
                              <a:off x="5805" y="615"/>
                              <a:ext cx="7" cy="35"/>
                            </a:xfrm>
                            <a:custGeom>
                              <a:avLst/>
                              <a:gdLst>
                                <a:gd name="T0" fmla="+- 0 5806 5805"/>
                                <a:gd name="T1" fmla="*/ T0 w 7"/>
                                <a:gd name="T2" fmla="+- 0 625 615"/>
                                <a:gd name="T3" fmla="*/ 625 h 35"/>
                                <a:gd name="T4" fmla="+- 0 5807 5805"/>
                                <a:gd name="T5" fmla="*/ T4 w 7"/>
                                <a:gd name="T6" fmla="+- 0 627 615"/>
                                <a:gd name="T7" fmla="*/ 627 h 35"/>
                                <a:gd name="T8" fmla="+- 0 5808 5805"/>
                                <a:gd name="T9" fmla="*/ T8 w 7"/>
                                <a:gd name="T10" fmla="+- 0 624 615"/>
                                <a:gd name="T11" fmla="*/ 624 h 35"/>
                                <a:gd name="T12" fmla="+- 0 5808 5805"/>
                                <a:gd name="T13" fmla="*/ T12 w 7"/>
                                <a:gd name="T14" fmla="+- 0 615 615"/>
                                <a:gd name="T15" fmla="*/ 615 h 35"/>
                                <a:gd name="T16" fmla="+- 0 5810 5805"/>
                                <a:gd name="T17" fmla="*/ T16 w 7"/>
                                <a:gd name="T18" fmla="+- 0 620 615"/>
                                <a:gd name="T19" fmla="*/ 620 h 35"/>
                                <a:gd name="T20" fmla="+- 0 5811 5805"/>
                                <a:gd name="T21" fmla="*/ T20 w 7"/>
                                <a:gd name="T22" fmla="+- 0 625 615"/>
                                <a:gd name="T23" fmla="*/ 625 h 35"/>
                                <a:gd name="T24" fmla="+- 0 5811 5805"/>
                                <a:gd name="T25" fmla="*/ T24 w 7"/>
                                <a:gd name="T26" fmla="+- 0 640 615"/>
                                <a:gd name="T27" fmla="*/ 640 h 35"/>
                                <a:gd name="T28" fmla="+- 0 5809 5805"/>
                                <a:gd name="T29" fmla="*/ T28 w 7"/>
                                <a:gd name="T30" fmla="+- 0 640 615"/>
                                <a:gd name="T31" fmla="*/ 640 h 35"/>
                                <a:gd name="T32" fmla="+- 0 5809 5805"/>
                                <a:gd name="T33" fmla="*/ T32 w 7"/>
                                <a:gd name="T34" fmla="+- 0 644 615"/>
                                <a:gd name="T35" fmla="*/ 644 h 35"/>
                                <a:gd name="T36" fmla="+- 0 5808 5805"/>
                                <a:gd name="T37" fmla="*/ T36 w 7"/>
                                <a:gd name="T38" fmla="+- 0 650 615"/>
                                <a:gd name="T39" fmla="*/ 650 h 35"/>
                                <a:gd name="T40" fmla="+- 0 5807 5805"/>
                                <a:gd name="T41" fmla="*/ T40 w 7"/>
                                <a:gd name="T42" fmla="+- 0 645 615"/>
                                <a:gd name="T43" fmla="*/ 645 h 35"/>
                                <a:gd name="T44" fmla="+- 0 5805 5805"/>
                                <a:gd name="T45" fmla="*/ T44 w 7"/>
                                <a:gd name="T46" fmla="+- 0 640 615"/>
                                <a:gd name="T47" fmla="*/ 640 h 35"/>
                                <a:gd name="T48" fmla="+- 0 5806 5805"/>
                                <a:gd name="T49" fmla="*/ T48 w 7"/>
                                <a:gd name="T50" fmla="+- 0 625 615"/>
                                <a:gd name="T51" fmla="*/ 62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35">
                                  <a:moveTo>
                                    <a:pt x="1" y="10"/>
                                  </a:moveTo>
                                  <a:lnTo>
                                    <a:pt x="2" y="12"/>
                                  </a:lnTo>
                                  <a:lnTo>
                                    <a:pt x="3" y="9"/>
                                  </a:lnTo>
                                  <a:lnTo>
                                    <a:pt x="3" y="0"/>
                                  </a:lnTo>
                                  <a:lnTo>
                                    <a:pt x="5" y="5"/>
                                  </a:lnTo>
                                  <a:lnTo>
                                    <a:pt x="6" y="10"/>
                                  </a:lnTo>
                                  <a:lnTo>
                                    <a:pt x="6" y="25"/>
                                  </a:lnTo>
                                  <a:lnTo>
                                    <a:pt x="4" y="25"/>
                                  </a:lnTo>
                                  <a:lnTo>
                                    <a:pt x="4" y="29"/>
                                  </a:lnTo>
                                  <a:lnTo>
                                    <a:pt x="3" y="35"/>
                                  </a:lnTo>
                                  <a:lnTo>
                                    <a:pt x="2" y="30"/>
                                  </a:lnTo>
                                  <a:lnTo>
                                    <a:pt x="0" y="25"/>
                                  </a:lnTo>
                                  <a:lnTo>
                                    <a:pt x="1"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1" name="Group 7787"/>
                        <wpg:cNvGrpSpPr>
                          <a:grpSpLocks/>
                        </wpg:cNvGrpSpPr>
                        <wpg:grpSpPr bwMode="auto">
                          <a:xfrm>
                            <a:off x="5800" y="624"/>
                            <a:ext cx="3" cy="31"/>
                            <a:chOff x="5800" y="624"/>
                            <a:chExt cx="3" cy="31"/>
                          </a:xfrm>
                        </wpg:grpSpPr>
                        <wps:wsp>
                          <wps:cNvPr id="7982" name="Freeform 7788"/>
                          <wps:cNvSpPr>
                            <a:spLocks/>
                          </wps:cNvSpPr>
                          <wps:spPr bwMode="auto">
                            <a:xfrm>
                              <a:off x="5800" y="624"/>
                              <a:ext cx="3" cy="31"/>
                            </a:xfrm>
                            <a:custGeom>
                              <a:avLst/>
                              <a:gdLst>
                                <a:gd name="T0" fmla="+- 0 5803 5800"/>
                                <a:gd name="T1" fmla="*/ T0 w 3"/>
                                <a:gd name="T2" fmla="+- 0 654 624"/>
                                <a:gd name="T3" fmla="*/ 654 h 31"/>
                                <a:gd name="T4" fmla="+- 0 5802 5800"/>
                                <a:gd name="T5" fmla="*/ T4 w 3"/>
                                <a:gd name="T6" fmla="+- 0 645 624"/>
                                <a:gd name="T7" fmla="*/ 645 h 31"/>
                                <a:gd name="T8" fmla="+- 0 5801 5800"/>
                                <a:gd name="T9" fmla="*/ T8 w 3"/>
                                <a:gd name="T10" fmla="+- 0 637 624"/>
                                <a:gd name="T11" fmla="*/ 637 h 31"/>
                                <a:gd name="T12" fmla="+- 0 5800 5800"/>
                                <a:gd name="T13" fmla="*/ T12 w 3"/>
                                <a:gd name="T14" fmla="+- 0 624 624"/>
                                <a:gd name="T15" fmla="*/ 624 h 31"/>
                                <a:gd name="T16" fmla="+- 0 5803 5800"/>
                                <a:gd name="T17" fmla="*/ T16 w 3"/>
                                <a:gd name="T18" fmla="+- 0 630 624"/>
                                <a:gd name="T19" fmla="*/ 630 h 31"/>
                                <a:gd name="T20" fmla="+- 0 5803 5800"/>
                                <a:gd name="T21" fmla="*/ T20 w 3"/>
                                <a:gd name="T22" fmla="+- 0 651 624"/>
                                <a:gd name="T23" fmla="*/ 651 h 31"/>
                                <a:gd name="T24" fmla="+- 0 5803 5800"/>
                                <a:gd name="T25" fmla="*/ T24 w 3"/>
                                <a:gd name="T26" fmla="+- 0 654 624"/>
                                <a:gd name="T27" fmla="*/ 654 h 31"/>
                              </a:gdLst>
                              <a:ahLst/>
                              <a:cxnLst>
                                <a:cxn ang="0">
                                  <a:pos x="T1" y="T3"/>
                                </a:cxn>
                                <a:cxn ang="0">
                                  <a:pos x="T5" y="T7"/>
                                </a:cxn>
                                <a:cxn ang="0">
                                  <a:pos x="T9" y="T11"/>
                                </a:cxn>
                                <a:cxn ang="0">
                                  <a:pos x="T13" y="T15"/>
                                </a:cxn>
                                <a:cxn ang="0">
                                  <a:pos x="T17" y="T19"/>
                                </a:cxn>
                                <a:cxn ang="0">
                                  <a:pos x="T21" y="T23"/>
                                </a:cxn>
                                <a:cxn ang="0">
                                  <a:pos x="T25" y="T27"/>
                                </a:cxn>
                              </a:cxnLst>
                              <a:rect l="0" t="0" r="r" b="b"/>
                              <a:pathLst>
                                <a:path w="3" h="31">
                                  <a:moveTo>
                                    <a:pt x="3" y="30"/>
                                  </a:moveTo>
                                  <a:lnTo>
                                    <a:pt x="2" y="21"/>
                                  </a:lnTo>
                                  <a:lnTo>
                                    <a:pt x="1" y="13"/>
                                  </a:lnTo>
                                  <a:lnTo>
                                    <a:pt x="0" y="0"/>
                                  </a:lnTo>
                                  <a:lnTo>
                                    <a:pt x="3" y="6"/>
                                  </a:lnTo>
                                  <a:lnTo>
                                    <a:pt x="3" y="27"/>
                                  </a:lnTo>
                                  <a:lnTo>
                                    <a:pt x="3"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3" name="Group 7789"/>
                        <wpg:cNvGrpSpPr>
                          <a:grpSpLocks/>
                        </wpg:cNvGrpSpPr>
                        <wpg:grpSpPr bwMode="auto">
                          <a:xfrm>
                            <a:off x="5791" y="684"/>
                            <a:ext cx="7" cy="15"/>
                            <a:chOff x="5791" y="684"/>
                            <a:chExt cx="7" cy="15"/>
                          </a:xfrm>
                        </wpg:grpSpPr>
                        <wps:wsp>
                          <wps:cNvPr id="7984" name="Freeform 7790"/>
                          <wps:cNvSpPr>
                            <a:spLocks/>
                          </wps:cNvSpPr>
                          <wps:spPr bwMode="auto">
                            <a:xfrm>
                              <a:off x="5791" y="684"/>
                              <a:ext cx="7" cy="15"/>
                            </a:xfrm>
                            <a:custGeom>
                              <a:avLst/>
                              <a:gdLst>
                                <a:gd name="T0" fmla="+- 0 5797 5791"/>
                                <a:gd name="T1" fmla="*/ T0 w 7"/>
                                <a:gd name="T2" fmla="+- 0 694 684"/>
                                <a:gd name="T3" fmla="*/ 694 h 15"/>
                                <a:gd name="T4" fmla="+- 0 5797 5791"/>
                                <a:gd name="T5" fmla="*/ T4 w 7"/>
                                <a:gd name="T6" fmla="+- 0 695 684"/>
                                <a:gd name="T7" fmla="*/ 695 h 15"/>
                                <a:gd name="T8" fmla="+- 0 5797 5791"/>
                                <a:gd name="T9" fmla="*/ T8 w 7"/>
                                <a:gd name="T10" fmla="+- 0 697 684"/>
                                <a:gd name="T11" fmla="*/ 697 h 15"/>
                                <a:gd name="T12" fmla="+- 0 5797 5791"/>
                                <a:gd name="T13" fmla="*/ T12 w 7"/>
                                <a:gd name="T14" fmla="+- 0 698 684"/>
                                <a:gd name="T15" fmla="*/ 698 h 15"/>
                                <a:gd name="T16" fmla="+- 0 5796 5791"/>
                                <a:gd name="T17" fmla="*/ T16 w 7"/>
                                <a:gd name="T18" fmla="+- 0 698 684"/>
                                <a:gd name="T19" fmla="*/ 698 h 15"/>
                                <a:gd name="T20" fmla="+- 0 5795 5791"/>
                                <a:gd name="T21" fmla="*/ T20 w 7"/>
                                <a:gd name="T22" fmla="+- 0 699 684"/>
                                <a:gd name="T23" fmla="*/ 699 h 15"/>
                                <a:gd name="T24" fmla="+- 0 5793 5791"/>
                                <a:gd name="T25" fmla="*/ T24 w 7"/>
                                <a:gd name="T26" fmla="+- 0 699 684"/>
                                <a:gd name="T27" fmla="*/ 699 h 15"/>
                                <a:gd name="T28" fmla="+- 0 5792 5791"/>
                                <a:gd name="T29" fmla="*/ T28 w 7"/>
                                <a:gd name="T30" fmla="+- 0 696 684"/>
                                <a:gd name="T31" fmla="*/ 696 h 15"/>
                                <a:gd name="T32" fmla="+- 0 5792 5791"/>
                                <a:gd name="T33" fmla="*/ T32 w 7"/>
                                <a:gd name="T34" fmla="+- 0 695 684"/>
                                <a:gd name="T35" fmla="*/ 695 h 15"/>
                                <a:gd name="T36" fmla="+- 0 5791 5791"/>
                                <a:gd name="T37" fmla="*/ T36 w 7"/>
                                <a:gd name="T38" fmla="+- 0 693 684"/>
                                <a:gd name="T39" fmla="*/ 693 h 15"/>
                                <a:gd name="T40" fmla="+- 0 5793 5791"/>
                                <a:gd name="T41" fmla="*/ T40 w 7"/>
                                <a:gd name="T42" fmla="+- 0 684 684"/>
                                <a:gd name="T43" fmla="*/ 684 h 15"/>
                                <a:gd name="T44" fmla="+- 0 5794 5791"/>
                                <a:gd name="T45" fmla="*/ T44 w 7"/>
                                <a:gd name="T46" fmla="+- 0 698 684"/>
                                <a:gd name="T47" fmla="*/ 698 h 15"/>
                                <a:gd name="T48" fmla="+- 0 5797 5791"/>
                                <a:gd name="T49" fmla="*/ T48 w 7"/>
                                <a:gd name="T50" fmla="+- 0 694 684"/>
                                <a:gd name="T51" fmla="*/ 69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15">
                                  <a:moveTo>
                                    <a:pt x="6" y="10"/>
                                  </a:moveTo>
                                  <a:lnTo>
                                    <a:pt x="6" y="11"/>
                                  </a:lnTo>
                                  <a:lnTo>
                                    <a:pt x="6" y="13"/>
                                  </a:lnTo>
                                  <a:lnTo>
                                    <a:pt x="6" y="14"/>
                                  </a:lnTo>
                                  <a:lnTo>
                                    <a:pt x="5" y="14"/>
                                  </a:lnTo>
                                  <a:lnTo>
                                    <a:pt x="4" y="15"/>
                                  </a:lnTo>
                                  <a:lnTo>
                                    <a:pt x="2" y="15"/>
                                  </a:lnTo>
                                  <a:lnTo>
                                    <a:pt x="1" y="12"/>
                                  </a:lnTo>
                                  <a:lnTo>
                                    <a:pt x="1" y="11"/>
                                  </a:lnTo>
                                  <a:lnTo>
                                    <a:pt x="0" y="9"/>
                                  </a:lnTo>
                                  <a:lnTo>
                                    <a:pt x="2" y="0"/>
                                  </a:lnTo>
                                  <a:lnTo>
                                    <a:pt x="3" y="14"/>
                                  </a:lnTo>
                                  <a:lnTo>
                                    <a:pt x="6"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5" name="Group 7791"/>
                        <wpg:cNvGrpSpPr>
                          <a:grpSpLocks/>
                        </wpg:cNvGrpSpPr>
                        <wpg:grpSpPr bwMode="auto">
                          <a:xfrm>
                            <a:off x="5765" y="681"/>
                            <a:ext cx="5" cy="27"/>
                            <a:chOff x="5765" y="681"/>
                            <a:chExt cx="5" cy="27"/>
                          </a:xfrm>
                        </wpg:grpSpPr>
                        <wps:wsp>
                          <wps:cNvPr id="7986" name="Freeform 7792"/>
                          <wps:cNvSpPr>
                            <a:spLocks/>
                          </wps:cNvSpPr>
                          <wps:spPr bwMode="auto">
                            <a:xfrm>
                              <a:off x="5765" y="681"/>
                              <a:ext cx="5" cy="27"/>
                            </a:xfrm>
                            <a:custGeom>
                              <a:avLst/>
                              <a:gdLst>
                                <a:gd name="T0" fmla="+- 0 5765 5765"/>
                                <a:gd name="T1" fmla="*/ T0 w 5"/>
                                <a:gd name="T2" fmla="+- 0 700 681"/>
                                <a:gd name="T3" fmla="*/ 700 h 27"/>
                                <a:gd name="T4" fmla="+- 0 5765 5765"/>
                                <a:gd name="T5" fmla="*/ T4 w 5"/>
                                <a:gd name="T6" fmla="+- 0 687 681"/>
                                <a:gd name="T7" fmla="*/ 687 h 27"/>
                                <a:gd name="T8" fmla="+- 0 5768 5765"/>
                                <a:gd name="T9" fmla="*/ T8 w 5"/>
                                <a:gd name="T10" fmla="+- 0 686 681"/>
                                <a:gd name="T11" fmla="*/ 686 h 27"/>
                                <a:gd name="T12" fmla="+- 0 5770 5765"/>
                                <a:gd name="T13" fmla="*/ T12 w 5"/>
                                <a:gd name="T14" fmla="+- 0 681 681"/>
                                <a:gd name="T15" fmla="*/ 681 h 27"/>
                                <a:gd name="T16" fmla="+- 0 5770 5765"/>
                                <a:gd name="T17" fmla="*/ T16 w 5"/>
                                <a:gd name="T18" fmla="+- 0 689 681"/>
                                <a:gd name="T19" fmla="*/ 689 h 27"/>
                                <a:gd name="T20" fmla="+- 0 5769 5765"/>
                                <a:gd name="T21" fmla="*/ T20 w 5"/>
                                <a:gd name="T22" fmla="+- 0 697 681"/>
                                <a:gd name="T23" fmla="*/ 697 h 27"/>
                                <a:gd name="T24" fmla="+- 0 5769 5765"/>
                                <a:gd name="T25" fmla="*/ T24 w 5"/>
                                <a:gd name="T26" fmla="+- 0 706 681"/>
                                <a:gd name="T27" fmla="*/ 706 h 27"/>
                                <a:gd name="T28" fmla="+- 0 5767 5765"/>
                                <a:gd name="T29" fmla="*/ T28 w 5"/>
                                <a:gd name="T30" fmla="+- 0 707 681"/>
                                <a:gd name="T31" fmla="*/ 707 h 27"/>
                                <a:gd name="T32" fmla="+- 0 5768 5765"/>
                                <a:gd name="T33" fmla="*/ T32 w 5"/>
                                <a:gd name="T34" fmla="+- 0 696 681"/>
                                <a:gd name="T35" fmla="*/ 696 h 27"/>
                                <a:gd name="T36" fmla="+- 0 5765 5765"/>
                                <a:gd name="T37" fmla="*/ T36 w 5"/>
                                <a:gd name="T38" fmla="+- 0 700 681"/>
                                <a:gd name="T39" fmla="*/ 70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27">
                                  <a:moveTo>
                                    <a:pt x="0" y="19"/>
                                  </a:moveTo>
                                  <a:lnTo>
                                    <a:pt x="0" y="6"/>
                                  </a:lnTo>
                                  <a:lnTo>
                                    <a:pt x="3" y="5"/>
                                  </a:lnTo>
                                  <a:lnTo>
                                    <a:pt x="5" y="0"/>
                                  </a:lnTo>
                                  <a:lnTo>
                                    <a:pt x="5" y="8"/>
                                  </a:lnTo>
                                  <a:lnTo>
                                    <a:pt x="4" y="16"/>
                                  </a:lnTo>
                                  <a:lnTo>
                                    <a:pt x="4" y="25"/>
                                  </a:lnTo>
                                  <a:lnTo>
                                    <a:pt x="2" y="26"/>
                                  </a:lnTo>
                                  <a:lnTo>
                                    <a:pt x="3" y="15"/>
                                  </a:lnTo>
                                  <a:lnTo>
                                    <a:pt x="0"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7" name="Group 7793"/>
                        <wpg:cNvGrpSpPr>
                          <a:grpSpLocks/>
                        </wpg:cNvGrpSpPr>
                        <wpg:grpSpPr bwMode="auto">
                          <a:xfrm>
                            <a:off x="5774" y="626"/>
                            <a:ext cx="5" cy="28"/>
                            <a:chOff x="5774" y="626"/>
                            <a:chExt cx="5" cy="28"/>
                          </a:xfrm>
                        </wpg:grpSpPr>
                        <wps:wsp>
                          <wps:cNvPr id="7988" name="Freeform 7794"/>
                          <wps:cNvSpPr>
                            <a:spLocks/>
                          </wps:cNvSpPr>
                          <wps:spPr bwMode="auto">
                            <a:xfrm>
                              <a:off x="5774" y="626"/>
                              <a:ext cx="5" cy="28"/>
                            </a:xfrm>
                            <a:custGeom>
                              <a:avLst/>
                              <a:gdLst>
                                <a:gd name="T0" fmla="+- 0 5777 5774"/>
                                <a:gd name="T1" fmla="*/ T0 w 5"/>
                                <a:gd name="T2" fmla="+- 0 627 626"/>
                                <a:gd name="T3" fmla="*/ 627 h 28"/>
                                <a:gd name="T4" fmla="+- 0 5778 5774"/>
                                <a:gd name="T5" fmla="*/ T4 w 5"/>
                                <a:gd name="T6" fmla="+- 0 626 626"/>
                                <a:gd name="T7" fmla="*/ 626 h 28"/>
                                <a:gd name="T8" fmla="+- 0 5779 5774"/>
                                <a:gd name="T9" fmla="*/ T8 w 5"/>
                                <a:gd name="T10" fmla="+- 0 642 626"/>
                                <a:gd name="T11" fmla="*/ 642 h 28"/>
                                <a:gd name="T12" fmla="+- 0 5778 5774"/>
                                <a:gd name="T13" fmla="*/ T12 w 5"/>
                                <a:gd name="T14" fmla="+- 0 651 626"/>
                                <a:gd name="T15" fmla="*/ 651 h 28"/>
                                <a:gd name="T16" fmla="+- 0 5776 5774"/>
                                <a:gd name="T17" fmla="*/ T16 w 5"/>
                                <a:gd name="T18" fmla="+- 0 653 626"/>
                                <a:gd name="T19" fmla="*/ 653 h 28"/>
                                <a:gd name="T20" fmla="+- 0 5774 5774"/>
                                <a:gd name="T21" fmla="*/ T20 w 5"/>
                                <a:gd name="T22" fmla="+- 0 652 626"/>
                                <a:gd name="T23" fmla="*/ 652 h 28"/>
                                <a:gd name="T24" fmla="+- 0 5775 5774"/>
                                <a:gd name="T25" fmla="*/ T24 w 5"/>
                                <a:gd name="T26" fmla="+- 0 646 626"/>
                                <a:gd name="T27" fmla="*/ 646 h 28"/>
                                <a:gd name="T28" fmla="+- 0 5779 5774"/>
                                <a:gd name="T29" fmla="*/ T28 w 5"/>
                                <a:gd name="T30" fmla="+- 0 633 626"/>
                                <a:gd name="T31" fmla="*/ 633 h 28"/>
                                <a:gd name="T32" fmla="+- 0 5777 5774"/>
                                <a:gd name="T33" fmla="*/ T32 w 5"/>
                                <a:gd name="T34" fmla="+- 0 627 626"/>
                                <a:gd name="T35" fmla="*/ 6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8">
                                  <a:moveTo>
                                    <a:pt x="3" y="1"/>
                                  </a:moveTo>
                                  <a:lnTo>
                                    <a:pt x="4" y="0"/>
                                  </a:lnTo>
                                  <a:lnTo>
                                    <a:pt x="5" y="16"/>
                                  </a:lnTo>
                                  <a:lnTo>
                                    <a:pt x="4" y="25"/>
                                  </a:lnTo>
                                  <a:lnTo>
                                    <a:pt x="2" y="27"/>
                                  </a:lnTo>
                                  <a:lnTo>
                                    <a:pt x="0" y="26"/>
                                  </a:lnTo>
                                  <a:lnTo>
                                    <a:pt x="1" y="20"/>
                                  </a:lnTo>
                                  <a:lnTo>
                                    <a:pt x="5" y="7"/>
                                  </a:lnTo>
                                  <a:lnTo>
                                    <a:pt x="3"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9" name="Group 7795"/>
                        <wpg:cNvGrpSpPr>
                          <a:grpSpLocks/>
                        </wpg:cNvGrpSpPr>
                        <wpg:grpSpPr bwMode="auto">
                          <a:xfrm>
                            <a:off x="5760" y="637"/>
                            <a:ext cx="14" cy="15"/>
                            <a:chOff x="5760" y="637"/>
                            <a:chExt cx="14" cy="15"/>
                          </a:xfrm>
                        </wpg:grpSpPr>
                        <wps:wsp>
                          <wps:cNvPr id="7990" name="Freeform 7796"/>
                          <wps:cNvSpPr>
                            <a:spLocks/>
                          </wps:cNvSpPr>
                          <wps:spPr bwMode="auto">
                            <a:xfrm>
                              <a:off x="5760" y="637"/>
                              <a:ext cx="14" cy="15"/>
                            </a:xfrm>
                            <a:custGeom>
                              <a:avLst/>
                              <a:gdLst>
                                <a:gd name="T0" fmla="+- 0 5773 5760"/>
                                <a:gd name="T1" fmla="*/ T0 w 14"/>
                                <a:gd name="T2" fmla="+- 0 637 637"/>
                                <a:gd name="T3" fmla="*/ 637 h 15"/>
                                <a:gd name="T4" fmla="+- 0 5774 5760"/>
                                <a:gd name="T5" fmla="*/ T4 w 14"/>
                                <a:gd name="T6" fmla="+- 0 648 637"/>
                                <a:gd name="T7" fmla="*/ 648 h 15"/>
                                <a:gd name="T8" fmla="+- 0 5771 5760"/>
                                <a:gd name="T9" fmla="*/ T8 w 14"/>
                                <a:gd name="T10" fmla="+- 0 642 637"/>
                                <a:gd name="T11" fmla="*/ 642 h 15"/>
                                <a:gd name="T12" fmla="+- 0 5771 5760"/>
                                <a:gd name="T13" fmla="*/ T12 w 14"/>
                                <a:gd name="T14" fmla="+- 0 651 637"/>
                                <a:gd name="T15" fmla="*/ 651 h 15"/>
                                <a:gd name="T16" fmla="+- 0 5765 5760"/>
                                <a:gd name="T17" fmla="*/ T16 w 14"/>
                                <a:gd name="T18" fmla="+- 0 651 637"/>
                                <a:gd name="T19" fmla="*/ 651 h 15"/>
                                <a:gd name="T20" fmla="+- 0 5760 5760"/>
                                <a:gd name="T21" fmla="*/ T20 w 14"/>
                                <a:gd name="T22" fmla="+- 0 645 637"/>
                                <a:gd name="T23" fmla="*/ 645 h 15"/>
                                <a:gd name="T24" fmla="+- 0 5766 5760"/>
                                <a:gd name="T25" fmla="*/ T24 w 14"/>
                                <a:gd name="T26" fmla="+- 0 649 637"/>
                                <a:gd name="T27" fmla="*/ 649 h 15"/>
                                <a:gd name="T28" fmla="+- 0 5767 5760"/>
                                <a:gd name="T29" fmla="*/ T28 w 14"/>
                                <a:gd name="T30" fmla="+- 0 638 637"/>
                                <a:gd name="T31" fmla="*/ 638 h 15"/>
                                <a:gd name="T32" fmla="+- 0 5773 5760"/>
                                <a:gd name="T33" fmla="*/ T32 w 14"/>
                                <a:gd name="T34" fmla="+- 0 637 637"/>
                                <a:gd name="T35" fmla="*/ 63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15">
                                  <a:moveTo>
                                    <a:pt x="13" y="0"/>
                                  </a:moveTo>
                                  <a:lnTo>
                                    <a:pt x="14" y="11"/>
                                  </a:lnTo>
                                  <a:lnTo>
                                    <a:pt x="11" y="5"/>
                                  </a:lnTo>
                                  <a:lnTo>
                                    <a:pt x="11" y="14"/>
                                  </a:lnTo>
                                  <a:lnTo>
                                    <a:pt x="5" y="14"/>
                                  </a:lnTo>
                                  <a:lnTo>
                                    <a:pt x="0" y="8"/>
                                  </a:lnTo>
                                  <a:lnTo>
                                    <a:pt x="6" y="12"/>
                                  </a:lnTo>
                                  <a:lnTo>
                                    <a:pt x="7" y="1"/>
                                  </a:lnTo>
                                  <a:lnTo>
                                    <a:pt x="1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1" name="Group 7797"/>
                        <wpg:cNvGrpSpPr>
                          <a:grpSpLocks/>
                        </wpg:cNvGrpSpPr>
                        <wpg:grpSpPr bwMode="auto">
                          <a:xfrm>
                            <a:off x="5759" y="616"/>
                            <a:ext cx="9" cy="30"/>
                            <a:chOff x="5759" y="616"/>
                            <a:chExt cx="9" cy="30"/>
                          </a:xfrm>
                        </wpg:grpSpPr>
                        <wps:wsp>
                          <wps:cNvPr id="7992" name="Freeform 7798"/>
                          <wps:cNvSpPr>
                            <a:spLocks/>
                          </wps:cNvSpPr>
                          <wps:spPr bwMode="auto">
                            <a:xfrm>
                              <a:off x="5759" y="616"/>
                              <a:ext cx="9" cy="30"/>
                            </a:xfrm>
                            <a:custGeom>
                              <a:avLst/>
                              <a:gdLst>
                                <a:gd name="T0" fmla="+- 0 5767 5759"/>
                                <a:gd name="T1" fmla="*/ T0 w 9"/>
                                <a:gd name="T2" fmla="+- 0 626 616"/>
                                <a:gd name="T3" fmla="*/ 626 h 30"/>
                                <a:gd name="T4" fmla="+- 0 5768 5759"/>
                                <a:gd name="T5" fmla="*/ T4 w 9"/>
                                <a:gd name="T6" fmla="+- 0 646 616"/>
                                <a:gd name="T7" fmla="*/ 646 h 30"/>
                                <a:gd name="T8" fmla="+- 0 5762 5759"/>
                                <a:gd name="T9" fmla="*/ T8 w 9"/>
                                <a:gd name="T10" fmla="+- 0 631 616"/>
                                <a:gd name="T11" fmla="*/ 631 h 30"/>
                                <a:gd name="T12" fmla="+- 0 5760 5759"/>
                                <a:gd name="T13" fmla="*/ T12 w 9"/>
                                <a:gd name="T14" fmla="+- 0 635 616"/>
                                <a:gd name="T15" fmla="*/ 635 h 30"/>
                                <a:gd name="T16" fmla="+- 0 5759 5759"/>
                                <a:gd name="T17" fmla="*/ T16 w 9"/>
                                <a:gd name="T18" fmla="+- 0 616 616"/>
                                <a:gd name="T19" fmla="*/ 616 h 30"/>
                                <a:gd name="T20" fmla="+- 0 5765 5759"/>
                                <a:gd name="T21" fmla="*/ T20 w 9"/>
                                <a:gd name="T22" fmla="+- 0 630 616"/>
                                <a:gd name="T23" fmla="*/ 630 h 30"/>
                                <a:gd name="T24" fmla="+- 0 5767 5759"/>
                                <a:gd name="T25" fmla="*/ T24 w 9"/>
                                <a:gd name="T26" fmla="+- 0 626 616"/>
                                <a:gd name="T27" fmla="*/ 626 h 30"/>
                              </a:gdLst>
                              <a:ahLst/>
                              <a:cxnLst>
                                <a:cxn ang="0">
                                  <a:pos x="T1" y="T3"/>
                                </a:cxn>
                                <a:cxn ang="0">
                                  <a:pos x="T5" y="T7"/>
                                </a:cxn>
                                <a:cxn ang="0">
                                  <a:pos x="T9" y="T11"/>
                                </a:cxn>
                                <a:cxn ang="0">
                                  <a:pos x="T13" y="T15"/>
                                </a:cxn>
                                <a:cxn ang="0">
                                  <a:pos x="T17" y="T19"/>
                                </a:cxn>
                                <a:cxn ang="0">
                                  <a:pos x="T21" y="T23"/>
                                </a:cxn>
                                <a:cxn ang="0">
                                  <a:pos x="T25" y="T27"/>
                                </a:cxn>
                              </a:cxnLst>
                              <a:rect l="0" t="0" r="r" b="b"/>
                              <a:pathLst>
                                <a:path w="9" h="30">
                                  <a:moveTo>
                                    <a:pt x="8" y="10"/>
                                  </a:moveTo>
                                  <a:lnTo>
                                    <a:pt x="9" y="30"/>
                                  </a:lnTo>
                                  <a:lnTo>
                                    <a:pt x="3" y="15"/>
                                  </a:lnTo>
                                  <a:lnTo>
                                    <a:pt x="1" y="19"/>
                                  </a:lnTo>
                                  <a:lnTo>
                                    <a:pt x="0" y="0"/>
                                  </a:lnTo>
                                  <a:lnTo>
                                    <a:pt x="6" y="14"/>
                                  </a:lnTo>
                                  <a:lnTo>
                                    <a:pt x="8"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3" name="Group 7799"/>
                        <wpg:cNvGrpSpPr>
                          <a:grpSpLocks/>
                        </wpg:cNvGrpSpPr>
                        <wpg:grpSpPr bwMode="auto">
                          <a:xfrm>
                            <a:off x="5020" y="710"/>
                            <a:ext cx="9" cy="25"/>
                            <a:chOff x="5020" y="710"/>
                            <a:chExt cx="9" cy="25"/>
                          </a:xfrm>
                        </wpg:grpSpPr>
                        <wps:wsp>
                          <wps:cNvPr id="7994" name="Freeform 7800"/>
                          <wps:cNvSpPr>
                            <a:spLocks/>
                          </wps:cNvSpPr>
                          <wps:spPr bwMode="auto">
                            <a:xfrm>
                              <a:off x="5020" y="710"/>
                              <a:ext cx="9" cy="25"/>
                            </a:xfrm>
                            <a:custGeom>
                              <a:avLst/>
                              <a:gdLst>
                                <a:gd name="T0" fmla="+- 0 5029 5020"/>
                                <a:gd name="T1" fmla="*/ T0 w 9"/>
                                <a:gd name="T2" fmla="+- 0 712 710"/>
                                <a:gd name="T3" fmla="*/ 712 h 25"/>
                                <a:gd name="T4" fmla="+- 0 5028 5020"/>
                                <a:gd name="T5" fmla="*/ T4 w 9"/>
                                <a:gd name="T6" fmla="+- 0 716 710"/>
                                <a:gd name="T7" fmla="*/ 716 h 25"/>
                                <a:gd name="T8" fmla="+- 0 5028 5020"/>
                                <a:gd name="T9" fmla="*/ T8 w 9"/>
                                <a:gd name="T10" fmla="+- 0 721 710"/>
                                <a:gd name="T11" fmla="*/ 721 h 25"/>
                                <a:gd name="T12" fmla="+- 0 5029 5020"/>
                                <a:gd name="T13" fmla="*/ T12 w 9"/>
                                <a:gd name="T14" fmla="+- 0 722 710"/>
                                <a:gd name="T15" fmla="*/ 722 h 25"/>
                                <a:gd name="T16" fmla="+- 0 5026 5020"/>
                                <a:gd name="T17" fmla="*/ T16 w 9"/>
                                <a:gd name="T18" fmla="+- 0 735 710"/>
                                <a:gd name="T19" fmla="*/ 735 h 25"/>
                                <a:gd name="T20" fmla="+- 0 5025 5020"/>
                                <a:gd name="T21" fmla="*/ T20 w 9"/>
                                <a:gd name="T22" fmla="+- 0 725 710"/>
                                <a:gd name="T23" fmla="*/ 725 h 25"/>
                                <a:gd name="T24" fmla="+- 0 5020 5020"/>
                                <a:gd name="T25" fmla="*/ T24 w 9"/>
                                <a:gd name="T26" fmla="+- 0 726 710"/>
                                <a:gd name="T27" fmla="*/ 726 h 25"/>
                                <a:gd name="T28" fmla="+- 0 5022 5020"/>
                                <a:gd name="T29" fmla="*/ T28 w 9"/>
                                <a:gd name="T30" fmla="+- 0 710 710"/>
                                <a:gd name="T31" fmla="*/ 710 h 25"/>
                                <a:gd name="T32" fmla="+- 0 5025 5020"/>
                                <a:gd name="T33" fmla="*/ T32 w 9"/>
                                <a:gd name="T34" fmla="+- 0 711 710"/>
                                <a:gd name="T35" fmla="*/ 711 h 25"/>
                                <a:gd name="T36" fmla="+- 0 5028 5020"/>
                                <a:gd name="T37" fmla="*/ T36 w 9"/>
                                <a:gd name="T38" fmla="+- 0 713 710"/>
                                <a:gd name="T39" fmla="*/ 713 h 25"/>
                                <a:gd name="T40" fmla="+- 0 5029 5020"/>
                                <a:gd name="T41" fmla="*/ T40 w 9"/>
                                <a:gd name="T42" fmla="+- 0 712 710"/>
                                <a:gd name="T43" fmla="*/ 712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9" y="2"/>
                                  </a:moveTo>
                                  <a:lnTo>
                                    <a:pt x="8" y="6"/>
                                  </a:lnTo>
                                  <a:lnTo>
                                    <a:pt x="8" y="11"/>
                                  </a:lnTo>
                                  <a:lnTo>
                                    <a:pt x="9" y="12"/>
                                  </a:lnTo>
                                  <a:lnTo>
                                    <a:pt x="6" y="25"/>
                                  </a:lnTo>
                                  <a:lnTo>
                                    <a:pt x="5" y="15"/>
                                  </a:lnTo>
                                  <a:lnTo>
                                    <a:pt x="0" y="16"/>
                                  </a:lnTo>
                                  <a:lnTo>
                                    <a:pt x="2" y="0"/>
                                  </a:lnTo>
                                  <a:lnTo>
                                    <a:pt x="5" y="1"/>
                                  </a:lnTo>
                                  <a:lnTo>
                                    <a:pt x="8" y="3"/>
                                  </a:lnTo>
                                  <a:lnTo>
                                    <a:pt x="9"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5" name="Group 7801"/>
                        <wpg:cNvGrpSpPr>
                          <a:grpSpLocks/>
                        </wpg:cNvGrpSpPr>
                        <wpg:grpSpPr bwMode="auto">
                          <a:xfrm>
                            <a:off x="5003" y="715"/>
                            <a:ext cx="7" cy="17"/>
                            <a:chOff x="5003" y="715"/>
                            <a:chExt cx="7" cy="17"/>
                          </a:xfrm>
                        </wpg:grpSpPr>
                        <wps:wsp>
                          <wps:cNvPr id="7996" name="Freeform 7802"/>
                          <wps:cNvSpPr>
                            <a:spLocks/>
                          </wps:cNvSpPr>
                          <wps:spPr bwMode="auto">
                            <a:xfrm>
                              <a:off x="5003" y="715"/>
                              <a:ext cx="7" cy="17"/>
                            </a:xfrm>
                            <a:custGeom>
                              <a:avLst/>
                              <a:gdLst>
                                <a:gd name="T0" fmla="+- 0 5010 5003"/>
                                <a:gd name="T1" fmla="*/ T0 w 7"/>
                                <a:gd name="T2" fmla="+- 0 715 715"/>
                                <a:gd name="T3" fmla="*/ 715 h 17"/>
                                <a:gd name="T4" fmla="+- 0 5009 5003"/>
                                <a:gd name="T5" fmla="*/ T4 w 7"/>
                                <a:gd name="T6" fmla="+- 0 730 715"/>
                                <a:gd name="T7" fmla="*/ 730 h 17"/>
                                <a:gd name="T8" fmla="+- 0 5004 5003"/>
                                <a:gd name="T9" fmla="*/ T8 w 7"/>
                                <a:gd name="T10" fmla="+- 0 731 715"/>
                                <a:gd name="T11" fmla="*/ 731 h 17"/>
                                <a:gd name="T12" fmla="+- 0 5003 5003"/>
                                <a:gd name="T13" fmla="*/ T12 w 7"/>
                                <a:gd name="T14" fmla="+- 0 724 715"/>
                                <a:gd name="T15" fmla="*/ 724 h 17"/>
                                <a:gd name="T16" fmla="+- 0 5005 5003"/>
                                <a:gd name="T17" fmla="*/ T16 w 7"/>
                                <a:gd name="T18" fmla="+- 0 716 715"/>
                                <a:gd name="T19" fmla="*/ 716 h 17"/>
                                <a:gd name="T20" fmla="+- 0 5009 5003"/>
                                <a:gd name="T21" fmla="*/ T20 w 7"/>
                                <a:gd name="T22" fmla="+- 0 716 715"/>
                                <a:gd name="T23" fmla="*/ 716 h 17"/>
                                <a:gd name="T24" fmla="+- 0 5010 5003"/>
                                <a:gd name="T25" fmla="*/ T24 w 7"/>
                                <a:gd name="T26" fmla="+- 0 715 715"/>
                                <a:gd name="T27" fmla="*/ 715 h 17"/>
                              </a:gdLst>
                              <a:ahLst/>
                              <a:cxnLst>
                                <a:cxn ang="0">
                                  <a:pos x="T1" y="T3"/>
                                </a:cxn>
                                <a:cxn ang="0">
                                  <a:pos x="T5" y="T7"/>
                                </a:cxn>
                                <a:cxn ang="0">
                                  <a:pos x="T9" y="T11"/>
                                </a:cxn>
                                <a:cxn ang="0">
                                  <a:pos x="T13" y="T15"/>
                                </a:cxn>
                                <a:cxn ang="0">
                                  <a:pos x="T17" y="T19"/>
                                </a:cxn>
                                <a:cxn ang="0">
                                  <a:pos x="T21" y="T23"/>
                                </a:cxn>
                                <a:cxn ang="0">
                                  <a:pos x="T25" y="T27"/>
                                </a:cxn>
                              </a:cxnLst>
                              <a:rect l="0" t="0" r="r" b="b"/>
                              <a:pathLst>
                                <a:path w="7" h="17">
                                  <a:moveTo>
                                    <a:pt x="7" y="0"/>
                                  </a:moveTo>
                                  <a:lnTo>
                                    <a:pt x="6" y="15"/>
                                  </a:lnTo>
                                  <a:lnTo>
                                    <a:pt x="1" y="16"/>
                                  </a:lnTo>
                                  <a:lnTo>
                                    <a:pt x="0" y="9"/>
                                  </a:lnTo>
                                  <a:lnTo>
                                    <a:pt x="2" y="1"/>
                                  </a:lnTo>
                                  <a:lnTo>
                                    <a:pt x="6" y="1"/>
                                  </a:lnTo>
                                  <a:lnTo>
                                    <a:pt x="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7" name="Group 7803"/>
                        <wpg:cNvGrpSpPr>
                          <a:grpSpLocks/>
                        </wpg:cNvGrpSpPr>
                        <wpg:grpSpPr bwMode="auto">
                          <a:xfrm>
                            <a:off x="4977" y="707"/>
                            <a:ext cx="7" cy="27"/>
                            <a:chOff x="4977" y="707"/>
                            <a:chExt cx="7" cy="27"/>
                          </a:xfrm>
                        </wpg:grpSpPr>
                        <wps:wsp>
                          <wps:cNvPr id="7998" name="Freeform 7804"/>
                          <wps:cNvSpPr>
                            <a:spLocks/>
                          </wps:cNvSpPr>
                          <wps:spPr bwMode="auto">
                            <a:xfrm>
                              <a:off x="4977" y="707"/>
                              <a:ext cx="7" cy="27"/>
                            </a:xfrm>
                            <a:custGeom>
                              <a:avLst/>
                              <a:gdLst>
                                <a:gd name="T0" fmla="+- 0 4983 4977"/>
                                <a:gd name="T1" fmla="*/ T0 w 7"/>
                                <a:gd name="T2" fmla="+- 0 718 707"/>
                                <a:gd name="T3" fmla="*/ 718 h 27"/>
                                <a:gd name="T4" fmla="+- 0 4982 4977"/>
                                <a:gd name="T5" fmla="*/ T4 w 7"/>
                                <a:gd name="T6" fmla="+- 0 734 707"/>
                                <a:gd name="T7" fmla="*/ 734 h 27"/>
                                <a:gd name="T8" fmla="+- 0 4981 4977"/>
                                <a:gd name="T9" fmla="*/ T8 w 7"/>
                                <a:gd name="T10" fmla="+- 0 730 707"/>
                                <a:gd name="T11" fmla="*/ 730 h 27"/>
                                <a:gd name="T12" fmla="+- 0 4977 4977"/>
                                <a:gd name="T13" fmla="*/ T12 w 7"/>
                                <a:gd name="T14" fmla="+- 0 727 707"/>
                                <a:gd name="T15" fmla="*/ 727 h 27"/>
                                <a:gd name="T16" fmla="+- 0 4978 4977"/>
                                <a:gd name="T17" fmla="*/ T16 w 7"/>
                                <a:gd name="T18" fmla="+- 0 716 707"/>
                                <a:gd name="T19" fmla="*/ 716 h 27"/>
                                <a:gd name="T20" fmla="+- 0 4981 4977"/>
                                <a:gd name="T21" fmla="*/ T20 w 7"/>
                                <a:gd name="T22" fmla="+- 0 707 707"/>
                                <a:gd name="T23" fmla="*/ 707 h 27"/>
                                <a:gd name="T24" fmla="+- 0 4983 4977"/>
                                <a:gd name="T25" fmla="*/ T24 w 7"/>
                                <a:gd name="T26" fmla="+- 0 718 707"/>
                                <a:gd name="T27" fmla="*/ 718 h 27"/>
                              </a:gdLst>
                              <a:ahLst/>
                              <a:cxnLst>
                                <a:cxn ang="0">
                                  <a:pos x="T1" y="T3"/>
                                </a:cxn>
                                <a:cxn ang="0">
                                  <a:pos x="T5" y="T7"/>
                                </a:cxn>
                                <a:cxn ang="0">
                                  <a:pos x="T9" y="T11"/>
                                </a:cxn>
                                <a:cxn ang="0">
                                  <a:pos x="T13" y="T15"/>
                                </a:cxn>
                                <a:cxn ang="0">
                                  <a:pos x="T17" y="T19"/>
                                </a:cxn>
                                <a:cxn ang="0">
                                  <a:pos x="T21" y="T23"/>
                                </a:cxn>
                                <a:cxn ang="0">
                                  <a:pos x="T25" y="T27"/>
                                </a:cxn>
                              </a:cxnLst>
                              <a:rect l="0" t="0" r="r" b="b"/>
                              <a:pathLst>
                                <a:path w="7" h="27">
                                  <a:moveTo>
                                    <a:pt x="6" y="11"/>
                                  </a:moveTo>
                                  <a:lnTo>
                                    <a:pt x="5" y="27"/>
                                  </a:lnTo>
                                  <a:lnTo>
                                    <a:pt x="4" y="23"/>
                                  </a:lnTo>
                                  <a:lnTo>
                                    <a:pt x="0" y="20"/>
                                  </a:lnTo>
                                  <a:lnTo>
                                    <a:pt x="1" y="9"/>
                                  </a:lnTo>
                                  <a:lnTo>
                                    <a:pt x="4" y="0"/>
                                  </a:lnTo>
                                  <a:lnTo>
                                    <a:pt x="6"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9" name="Group 7805"/>
                        <wpg:cNvGrpSpPr>
                          <a:grpSpLocks/>
                        </wpg:cNvGrpSpPr>
                        <wpg:grpSpPr bwMode="auto">
                          <a:xfrm>
                            <a:off x="5014" y="716"/>
                            <a:ext cx="5" cy="15"/>
                            <a:chOff x="5014" y="716"/>
                            <a:chExt cx="5" cy="15"/>
                          </a:xfrm>
                        </wpg:grpSpPr>
                        <wps:wsp>
                          <wps:cNvPr id="8000" name="Freeform 7806"/>
                          <wps:cNvSpPr>
                            <a:spLocks/>
                          </wps:cNvSpPr>
                          <wps:spPr bwMode="auto">
                            <a:xfrm>
                              <a:off x="5014" y="716"/>
                              <a:ext cx="5" cy="15"/>
                            </a:xfrm>
                            <a:custGeom>
                              <a:avLst/>
                              <a:gdLst>
                                <a:gd name="T0" fmla="+- 0 5015 5014"/>
                                <a:gd name="T1" fmla="*/ T0 w 5"/>
                                <a:gd name="T2" fmla="+- 0 716 716"/>
                                <a:gd name="T3" fmla="*/ 716 h 15"/>
                                <a:gd name="T4" fmla="+- 0 5017 5014"/>
                                <a:gd name="T5" fmla="*/ T4 w 5"/>
                                <a:gd name="T6" fmla="+- 0 716 716"/>
                                <a:gd name="T7" fmla="*/ 716 h 15"/>
                                <a:gd name="T8" fmla="+- 0 5018 5014"/>
                                <a:gd name="T9" fmla="*/ T8 w 5"/>
                                <a:gd name="T10" fmla="+- 0 724 716"/>
                                <a:gd name="T11" fmla="*/ 724 h 15"/>
                                <a:gd name="T12" fmla="+- 0 5019 5014"/>
                                <a:gd name="T13" fmla="*/ T12 w 5"/>
                                <a:gd name="T14" fmla="+- 0 731 716"/>
                                <a:gd name="T15" fmla="*/ 731 h 15"/>
                                <a:gd name="T16" fmla="+- 0 5017 5014"/>
                                <a:gd name="T17" fmla="*/ T16 w 5"/>
                                <a:gd name="T18" fmla="+- 0 731 716"/>
                                <a:gd name="T19" fmla="*/ 731 h 15"/>
                                <a:gd name="T20" fmla="+- 0 5016 5014"/>
                                <a:gd name="T21" fmla="*/ T20 w 5"/>
                                <a:gd name="T22" fmla="+- 0 727 716"/>
                                <a:gd name="T23" fmla="*/ 727 h 15"/>
                                <a:gd name="T24" fmla="+- 0 5014 5014"/>
                                <a:gd name="T25" fmla="*/ T24 w 5"/>
                                <a:gd name="T26" fmla="+- 0 727 716"/>
                                <a:gd name="T27" fmla="*/ 727 h 15"/>
                                <a:gd name="T28" fmla="+- 0 5015 5014"/>
                                <a:gd name="T29" fmla="*/ T28 w 5"/>
                                <a:gd name="T30" fmla="+- 0 716 716"/>
                                <a:gd name="T31" fmla="*/ 716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15">
                                  <a:moveTo>
                                    <a:pt x="1" y="0"/>
                                  </a:moveTo>
                                  <a:lnTo>
                                    <a:pt x="3" y="0"/>
                                  </a:lnTo>
                                  <a:lnTo>
                                    <a:pt x="4" y="8"/>
                                  </a:lnTo>
                                  <a:lnTo>
                                    <a:pt x="5" y="15"/>
                                  </a:lnTo>
                                  <a:lnTo>
                                    <a:pt x="3" y="15"/>
                                  </a:lnTo>
                                  <a:lnTo>
                                    <a:pt x="2" y="11"/>
                                  </a:lnTo>
                                  <a:lnTo>
                                    <a:pt x="0" y="1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1" name="Group 7807"/>
                        <wpg:cNvGrpSpPr>
                          <a:grpSpLocks/>
                        </wpg:cNvGrpSpPr>
                        <wpg:grpSpPr bwMode="auto">
                          <a:xfrm>
                            <a:off x="4690" y="719"/>
                            <a:ext cx="9" cy="12"/>
                            <a:chOff x="4690" y="719"/>
                            <a:chExt cx="9" cy="12"/>
                          </a:xfrm>
                        </wpg:grpSpPr>
                        <wps:wsp>
                          <wps:cNvPr id="8002" name="Freeform 7808"/>
                          <wps:cNvSpPr>
                            <a:spLocks/>
                          </wps:cNvSpPr>
                          <wps:spPr bwMode="auto">
                            <a:xfrm>
                              <a:off x="4690" y="719"/>
                              <a:ext cx="9" cy="12"/>
                            </a:xfrm>
                            <a:custGeom>
                              <a:avLst/>
                              <a:gdLst>
                                <a:gd name="T0" fmla="+- 0 4699 4690"/>
                                <a:gd name="T1" fmla="*/ T0 w 9"/>
                                <a:gd name="T2" fmla="+- 0 724 719"/>
                                <a:gd name="T3" fmla="*/ 724 h 12"/>
                                <a:gd name="T4" fmla="+- 0 4699 4690"/>
                                <a:gd name="T5" fmla="*/ T4 w 9"/>
                                <a:gd name="T6" fmla="+- 0 727 719"/>
                                <a:gd name="T7" fmla="*/ 727 h 12"/>
                                <a:gd name="T8" fmla="+- 0 4699 4690"/>
                                <a:gd name="T9" fmla="*/ T8 w 9"/>
                                <a:gd name="T10" fmla="+- 0 729 719"/>
                                <a:gd name="T11" fmla="*/ 729 h 12"/>
                                <a:gd name="T12" fmla="+- 0 4699 4690"/>
                                <a:gd name="T13" fmla="*/ T12 w 9"/>
                                <a:gd name="T14" fmla="+- 0 731 719"/>
                                <a:gd name="T15" fmla="*/ 731 h 12"/>
                                <a:gd name="T16" fmla="+- 0 4690 4690"/>
                                <a:gd name="T17" fmla="*/ T16 w 9"/>
                                <a:gd name="T18" fmla="+- 0 731 719"/>
                                <a:gd name="T19" fmla="*/ 731 h 12"/>
                                <a:gd name="T20" fmla="+- 0 4691 4690"/>
                                <a:gd name="T21" fmla="*/ T20 w 9"/>
                                <a:gd name="T22" fmla="+- 0 719 719"/>
                                <a:gd name="T23" fmla="*/ 719 h 12"/>
                                <a:gd name="T24" fmla="+- 0 4696 4690"/>
                                <a:gd name="T25" fmla="*/ T24 w 9"/>
                                <a:gd name="T26" fmla="+- 0 725 719"/>
                                <a:gd name="T27" fmla="*/ 725 h 12"/>
                                <a:gd name="T28" fmla="+- 0 4699 4690"/>
                                <a:gd name="T29" fmla="*/ T28 w 9"/>
                                <a:gd name="T30" fmla="+- 0 724 719"/>
                                <a:gd name="T31" fmla="*/ 724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12">
                                  <a:moveTo>
                                    <a:pt x="9" y="5"/>
                                  </a:moveTo>
                                  <a:lnTo>
                                    <a:pt x="9" y="8"/>
                                  </a:lnTo>
                                  <a:lnTo>
                                    <a:pt x="9" y="10"/>
                                  </a:lnTo>
                                  <a:lnTo>
                                    <a:pt x="9" y="12"/>
                                  </a:lnTo>
                                  <a:lnTo>
                                    <a:pt x="0" y="12"/>
                                  </a:lnTo>
                                  <a:lnTo>
                                    <a:pt x="1" y="0"/>
                                  </a:lnTo>
                                  <a:lnTo>
                                    <a:pt x="6" y="6"/>
                                  </a:lnTo>
                                  <a:lnTo>
                                    <a:pt x="9"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3" name="Group 7809"/>
                        <wpg:cNvGrpSpPr>
                          <a:grpSpLocks/>
                        </wpg:cNvGrpSpPr>
                        <wpg:grpSpPr bwMode="auto">
                          <a:xfrm>
                            <a:off x="4617" y="722"/>
                            <a:ext cx="5" cy="9"/>
                            <a:chOff x="4617" y="722"/>
                            <a:chExt cx="5" cy="9"/>
                          </a:xfrm>
                        </wpg:grpSpPr>
                        <wps:wsp>
                          <wps:cNvPr id="8004" name="Freeform 7810"/>
                          <wps:cNvSpPr>
                            <a:spLocks/>
                          </wps:cNvSpPr>
                          <wps:spPr bwMode="auto">
                            <a:xfrm>
                              <a:off x="4617" y="722"/>
                              <a:ext cx="5" cy="9"/>
                            </a:xfrm>
                            <a:custGeom>
                              <a:avLst/>
                              <a:gdLst>
                                <a:gd name="T0" fmla="+- 0 4617 4617"/>
                                <a:gd name="T1" fmla="*/ T0 w 5"/>
                                <a:gd name="T2" fmla="+- 0 722 722"/>
                                <a:gd name="T3" fmla="*/ 722 h 9"/>
                                <a:gd name="T4" fmla="+- 0 4619 4617"/>
                                <a:gd name="T5" fmla="*/ T4 w 5"/>
                                <a:gd name="T6" fmla="+- 0 723 722"/>
                                <a:gd name="T7" fmla="*/ 723 h 9"/>
                                <a:gd name="T8" fmla="+- 0 4620 4617"/>
                                <a:gd name="T9" fmla="*/ T8 w 5"/>
                                <a:gd name="T10" fmla="+- 0 723 722"/>
                                <a:gd name="T11" fmla="*/ 723 h 9"/>
                                <a:gd name="T12" fmla="+- 0 4622 4617"/>
                                <a:gd name="T13" fmla="*/ T12 w 5"/>
                                <a:gd name="T14" fmla="+- 0 723 722"/>
                                <a:gd name="T15" fmla="*/ 723 h 9"/>
                                <a:gd name="T16" fmla="+- 0 4622 4617"/>
                                <a:gd name="T17" fmla="*/ T16 w 5"/>
                                <a:gd name="T18" fmla="+- 0 725 722"/>
                                <a:gd name="T19" fmla="*/ 725 h 9"/>
                                <a:gd name="T20" fmla="+- 0 4622 4617"/>
                                <a:gd name="T21" fmla="*/ T20 w 5"/>
                                <a:gd name="T22" fmla="+- 0 728 722"/>
                                <a:gd name="T23" fmla="*/ 728 h 9"/>
                                <a:gd name="T24" fmla="+- 0 4622 4617"/>
                                <a:gd name="T25" fmla="*/ T24 w 5"/>
                                <a:gd name="T26" fmla="+- 0 731 722"/>
                                <a:gd name="T27" fmla="*/ 731 h 9"/>
                                <a:gd name="T28" fmla="+- 0 4617 4617"/>
                                <a:gd name="T29" fmla="*/ T28 w 5"/>
                                <a:gd name="T30" fmla="+- 0 731 722"/>
                                <a:gd name="T31" fmla="*/ 731 h 9"/>
                                <a:gd name="T32" fmla="+- 0 4617 4617"/>
                                <a:gd name="T33" fmla="*/ T32 w 5"/>
                                <a:gd name="T34" fmla="+- 0 728 722"/>
                                <a:gd name="T35" fmla="*/ 728 h 9"/>
                                <a:gd name="T36" fmla="+- 0 4617 4617"/>
                                <a:gd name="T37" fmla="*/ T36 w 5"/>
                                <a:gd name="T38" fmla="+- 0 725 722"/>
                                <a:gd name="T39" fmla="*/ 725 h 9"/>
                                <a:gd name="T40" fmla="+- 0 4617 4617"/>
                                <a:gd name="T41" fmla="*/ T40 w 5"/>
                                <a:gd name="T42" fmla="+- 0 722 722"/>
                                <a:gd name="T43" fmla="*/ 72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9">
                                  <a:moveTo>
                                    <a:pt x="0" y="0"/>
                                  </a:moveTo>
                                  <a:lnTo>
                                    <a:pt x="2" y="1"/>
                                  </a:lnTo>
                                  <a:lnTo>
                                    <a:pt x="3" y="1"/>
                                  </a:lnTo>
                                  <a:lnTo>
                                    <a:pt x="5" y="1"/>
                                  </a:lnTo>
                                  <a:lnTo>
                                    <a:pt x="5" y="3"/>
                                  </a:lnTo>
                                  <a:lnTo>
                                    <a:pt x="5" y="6"/>
                                  </a:lnTo>
                                  <a:lnTo>
                                    <a:pt x="5" y="9"/>
                                  </a:lnTo>
                                  <a:lnTo>
                                    <a:pt x="0" y="9"/>
                                  </a:lnTo>
                                  <a:lnTo>
                                    <a:pt x="0" y="6"/>
                                  </a:lnTo>
                                  <a:lnTo>
                                    <a:pt x="0"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5" name="Group 7811"/>
                        <wpg:cNvGrpSpPr>
                          <a:grpSpLocks/>
                        </wpg:cNvGrpSpPr>
                        <wpg:grpSpPr bwMode="auto">
                          <a:xfrm>
                            <a:off x="4464" y="706"/>
                            <a:ext cx="9" cy="25"/>
                            <a:chOff x="4464" y="706"/>
                            <a:chExt cx="9" cy="25"/>
                          </a:xfrm>
                        </wpg:grpSpPr>
                        <wps:wsp>
                          <wps:cNvPr id="8006" name="Freeform 7812"/>
                          <wps:cNvSpPr>
                            <a:spLocks/>
                          </wps:cNvSpPr>
                          <wps:spPr bwMode="auto">
                            <a:xfrm>
                              <a:off x="4464" y="706"/>
                              <a:ext cx="9" cy="25"/>
                            </a:xfrm>
                            <a:custGeom>
                              <a:avLst/>
                              <a:gdLst>
                                <a:gd name="T0" fmla="+- 0 4465 4464"/>
                                <a:gd name="T1" fmla="*/ T0 w 9"/>
                                <a:gd name="T2" fmla="+- 0 710 706"/>
                                <a:gd name="T3" fmla="*/ 710 h 25"/>
                                <a:gd name="T4" fmla="+- 0 4466 4464"/>
                                <a:gd name="T5" fmla="*/ T4 w 9"/>
                                <a:gd name="T6" fmla="+- 0 706 706"/>
                                <a:gd name="T7" fmla="*/ 706 h 25"/>
                                <a:gd name="T8" fmla="+- 0 4471 4464"/>
                                <a:gd name="T9" fmla="*/ T8 w 9"/>
                                <a:gd name="T10" fmla="+- 0 715 706"/>
                                <a:gd name="T11" fmla="*/ 715 h 25"/>
                                <a:gd name="T12" fmla="+- 0 4472 4464"/>
                                <a:gd name="T13" fmla="*/ T12 w 9"/>
                                <a:gd name="T14" fmla="+- 0 731 706"/>
                                <a:gd name="T15" fmla="*/ 731 h 25"/>
                                <a:gd name="T16" fmla="+- 0 4468 4464"/>
                                <a:gd name="T17" fmla="*/ T16 w 9"/>
                                <a:gd name="T18" fmla="+- 0 731 706"/>
                                <a:gd name="T19" fmla="*/ 731 h 25"/>
                                <a:gd name="T20" fmla="+- 0 4466 4464"/>
                                <a:gd name="T21" fmla="*/ T20 w 9"/>
                                <a:gd name="T22" fmla="+- 0 729 706"/>
                                <a:gd name="T23" fmla="*/ 729 h 25"/>
                                <a:gd name="T24" fmla="+- 0 4465 4464"/>
                                <a:gd name="T25" fmla="*/ T24 w 9"/>
                                <a:gd name="T26" fmla="+- 0 727 706"/>
                                <a:gd name="T27" fmla="*/ 727 h 25"/>
                                <a:gd name="T28" fmla="+- 0 4464 4464"/>
                                <a:gd name="T29" fmla="*/ T28 w 9"/>
                                <a:gd name="T30" fmla="+- 0 725 706"/>
                                <a:gd name="T31" fmla="*/ 725 h 25"/>
                                <a:gd name="T32" fmla="+- 0 4464 4464"/>
                                <a:gd name="T33" fmla="*/ T32 w 9"/>
                                <a:gd name="T34" fmla="+- 0 718 706"/>
                                <a:gd name="T35" fmla="*/ 718 h 25"/>
                                <a:gd name="T36" fmla="+- 0 4468 4464"/>
                                <a:gd name="T37" fmla="*/ T36 w 9"/>
                                <a:gd name="T38" fmla="+- 0 713 706"/>
                                <a:gd name="T39" fmla="*/ 713 h 25"/>
                                <a:gd name="T40" fmla="+- 0 4465 4464"/>
                                <a:gd name="T41" fmla="*/ T40 w 9"/>
                                <a:gd name="T42" fmla="+- 0 710 706"/>
                                <a:gd name="T43" fmla="*/ 71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1" y="4"/>
                                  </a:moveTo>
                                  <a:lnTo>
                                    <a:pt x="2" y="0"/>
                                  </a:lnTo>
                                  <a:lnTo>
                                    <a:pt x="7" y="9"/>
                                  </a:lnTo>
                                  <a:lnTo>
                                    <a:pt x="8" y="25"/>
                                  </a:lnTo>
                                  <a:lnTo>
                                    <a:pt x="4" y="25"/>
                                  </a:lnTo>
                                  <a:lnTo>
                                    <a:pt x="2" y="23"/>
                                  </a:lnTo>
                                  <a:lnTo>
                                    <a:pt x="1" y="21"/>
                                  </a:lnTo>
                                  <a:lnTo>
                                    <a:pt x="0" y="19"/>
                                  </a:lnTo>
                                  <a:lnTo>
                                    <a:pt x="0" y="12"/>
                                  </a:lnTo>
                                  <a:lnTo>
                                    <a:pt x="4" y="7"/>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7" name="Group 7813"/>
                        <wpg:cNvGrpSpPr>
                          <a:grpSpLocks/>
                        </wpg:cNvGrpSpPr>
                        <wpg:grpSpPr bwMode="auto">
                          <a:xfrm>
                            <a:off x="4453" y="667"/>
                            <a:ext cx="9" cy="23"/>
                            <a:chOff x="4453" y="667"/>
                            <a:chExt cx="9" cy="23"/>
                          </a:xfrm>
                        </wpg:grpSpPr>
                        <wps:wsp>
                          <wps:cNvPr id="8008" name="Freeform 7814"/>
                          <wps:cNvSpPr>
                            <a:spLocks/>
                          </wps:cNvSpPr>
                          <wps:spPr bwMode="auto">
                            <a:xfrm>
                              <a:off x="4453" y="667"/>
                              <a:ext cx="9" cy="23"/>
                            </a:xfrm>
                            <a:custGeom>
                              <a:avLst/>
                              <a:gdLst>
                                <a:gd name="T0" fmla="+- 0 4462 4453"/>
                                <a:gd name="T1" fmla="*/ T0 w 9"/>
                                <a:gd name="T2" fmla="+- 0 680 667"/>
                                <a:gd name="T3" fmla="*/ 680 h 23"/>
                                <a:gd name="T4" fmla="+- 0 4461 4453"/>
                                <a:gd name="T5" fmla="*/ T4 w 9"/>
                                <a:gd name="T6" fmla="+- 0 689 667"/>
                                <a:gd name="T7" fmla="*/ 689 h 23"/>
                                <a:gd name="T8" fmla="+- 0 4453 4453"/>
                                <a:gd name="T9" fmla="*/ T8 w 9"/>
                                <a:gd name="T10" fmla="+- 0 683 667"/>
                                <a:gd name="T11" fmla="*/ 683 h 23"/>
                                <a:gd name="T12" fmla="+- 0 4453 4453"/>
                                <a:gd name="T13" fmla="*/ T12 w 9"/>
                                <a:gd name="T14" fmla="+- 0 669 667"/>
                                <a:gd name="T15" fmla="*/ 669 h 23"/>
                                <a:gd name="T16" fmla="+- 0 4458 4453"/>
                                <a:gd name="T17" fmla="*/ T16 w 9"/>
                                <a:gd name="T18" fmla="+- 0 667 667"/>
                                <a:gd name="T19" fmla="*/ 667 h 23"/>
                                <a:gd name="T20" fmla="+- 0 4460 4453"/>
                                <a:gd name="T21" fmla="*/ T20 w 9"/>
                                <a:gd name="T22" fmla="+- 0 674 667"/>
                                <a:gd name="T23" fmla="*/ 674 h 23"/>
                                <a:gd name="T24" fmla="+- 0 4462 4453"/>
                                <a:gd name="T25" fmla="*/ T24 w 9"/>
                                <a:gd name="T26" fmla="+- 0 680 667"/>
                                <a:gd name="T27" fmla="*/ 680 h 23"/>
                              </a:gdLst>
                              <a:ahLst/>
                              <a:cxnLst>
                                <a:cxn ang="0">
                                  <a:pos x="T1" y="T3"/>
                                </a:cxn>
                                <a:cxn ang="0">
                                  <a:pos x="T5" y="T7"/>
                                </a:cxn>
                                <a:cxn ang="0">
                                  <a:pos x="T9" y="T11"/>
                                </a:cxn>
                                <a:cxn ang="0">
                                  <a:pos x="T13" y="T15"/>
                                </a:cxn>
                                <a:cxn ang="0">
                                  <a:pos x="T17" y="T19"/>
                                </a:cxn>
                                <a:cxn ang="0">
                                  <a:pos x="T21" y="T23"/>
                                </a:cxn>
                                <a:cxn ang="0">
                                  <a:pos x="T25" y="T27"/>
                                </a:cxn>
                              </a:cxnLst>
                              <a:rect l="0" t="0" r="r" b="b"/>
                              <a:pathLst>
                                <a:path w="9" h="23">
                                  <a:moveTo>
                                    <a:pt x="9" y="13"/>
                                  </a:moveTo>
                                  <a:lnTo>
                                    <a:pt x="8" y="22"/>
                                  </a:lnTo>
                                  <a:lnTo>
                                    <a:pt x="0" y="16"/>
                                  </a:lnTo>
                                  <a:lnTo>
                                    <a:pt x="0" y="2"/>
                                  </a:lnTo>
                                  <a:lnTo>
                                    <a:pt x="5" y="0"/>
                                  </a:lnTo>
                                  <a:lnTo>
                                    <a:pt x="7" y="7"/>
                                  </a:lnTo>
                                  <a:lnTo>
                                    <a:pt x="9"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9" name="Group 7815"/>
                        <wpg:cNvGrpSpPr>
                          <a:grpSpLocks/>
                        </wpg:cNvGrpSpPr>
                        <wpg:grpSpPr bwMode="auto">
                          <a:xfrm>
                            <a:off x="4416" y="669"/>
                            <a:ext cx="10" cy="27"/>
                            <a:chOff x="4416" y="669"/>
                            <a:chExt cx="10" cy="27"/>
                          </a:xfrm>
                        </wpg:grpSpPr>
                        <wps:wsp>
                          <wps:cNvPr id="8010" name="Freeform 7816"/>
                          <wps:cNvSpPr>
                            <a:spLocks/>
                          </wps:cNvSpPr>
                          <wps:spPr bwMode="auto">
                            <a:xfrm>
                              <a:off x="4416" y="669"/>
                              <a:ext cx="10" cy="27"/>
                            </a:xfrm>
                            <a:custGeom>
                              <a:avLst/>
                              <a:gdLst>
                                <a:gd name="T0" fmla="+- 0 4426 4416"/>
                                <a:gd name="T1" fmla="*/ T0 w 10"/>
                                <a:gd name="T2" fmla="+- 0 677 669"/>
                                <a:gd name="T3" fmla="*/ 677 h 27"/>
                                <a:gd name="T4" fmla="+- 0 4426 4416"/>
                                <a:gd name="T5" fmla="*/ T4 w 10"/>
                                <a:gd name="T6" fmla="+- 0 695 669"/>
                                <a:gd name="T7" fmla="*/ 695 h 27"/>
                                <a:gd name="T8" fmla="+- 0 4419 4416"/>
                                <a:gd name="T9" fmla="*/ T8 w 10"/>
                                <a:gd name="T10" fmla="+- 0 685 669"/>
                                <a:gd name="T11" fmla="*/ 685 h 27"/>
                                <a:gd name="T12" fmla="+- 0 4416 4416"/>
                                <a:gd name="T13" fmla="*/ T12 w 10"/>
                                <a:gd name="T14" fmla="+- 0 681 669"/>
                                <a:gd name="T15" fmla="*/ 681 h 27"/>
                                <a:gd name="T16" fmla="+- 0 4420 4416"/>
                                <a:gd name="T17" fmla="*/ T16 w 10"/>
                                <a:gd name="T18" fmla="+- 0 669 669"/>
                                <a:gd name="T19" fmla="*/ 669 h 27"/>
                                <a:gd name="T20" fmla="+- 0 4423 4416"/>
                                <a:gd name="T21" fmla="*/ T20 w 10"/>
                                <a:gd name="T22" fmla="+- 0 685 669"/>
                                <a:gd name="T23" fmla="*/ 685 h 27"/>
                                <a:gd name="T24" fmla="+- 0 4426 4416"/>
                                <a:gd name="T25" fmla="*/ T24 w 10"/>
                                <a:gd name="T26" fmla="+- 0 677 669"/>
                                <a:gd name="T27" fmla="*/ 677 h 27"/>
                              </a:gdLst>
                              <a:ahLst/>
                              <a:cxnLst>
                                <a:cxn ang="0">
                                  <a:pos x="T1" y="T3"/>
                                </a:cxn>
                                <a:cxn ang="0">
                                  <a:pos x="T5" y="T7"/>
                                </a:cxn>
                                <a:cxn ang="0">
                                  <a:pos x="T9" y="T11"/>
                                </a:cxn>
                                <a:cxn ang="0">
                                  <a:pos x="T13" y="T15"/>
                                </a:cxn>
                                <a:cxn ang="0">
                                  <a:pos x="T17" y="T19"/>
                                </a:cxn>
                                <a:cxn ang="0">
                                  <a:pos x="T21" y="T23"/>
                                </a:cxn>
                                <a:cxn ang="0">
                                  <a:pos x="T25" y="T27"/>
                                </a:cxn>
                              </a:cxnLst>
                              <a:rect l="0" t="0" r="r" b="b"/>
                              <a:pathLst>
                                <a:path w="10" h="27">
                                  <a:moveTo>
                                    <a:pt x="10" y="8"/>
                                  </a:moveTo>
                                  <a:lnTo>
                                    <a:pt x="10" y="26"/>
                                  </a:lnTo>
                                  <a:lnTo>
                                    <a:pt x="3" y="16"/>
                                  </a:lnTo>
                                  <a:lnTo>
                                    <a:pt x="0" y="12"/>
                                  </a:lnTo>
                                  <a:lnTo>
                                    <a:pt x="4" y="0"/>
                                  </a:lnTo>
                                  <a:lnTo>
                                    <a:pt x="7" y="16"/>
                                  </a:lnTo>
                                  <a:lnTo>
                                    <a:pt x="1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1" name="Group 7817"/>
                        <wpg:cNvGrpSpPr>
                          <a:grpSpLocks/>
                        </wpg:cNvGrpSpPr>
                        <wpg:grpSpPr bwMode="auto">
                          <a:xfrm>
                            <a:off x="4315" y="681"/>
                            <a:ext cx="8" cy="23"/>
                            <a:chOff x="4315" y="681"/>
                            <a:chExt cx="8" cy="23"/>
                          </a:xfrm>
                        </wpg:grpSpPr>
                        <wps:wsp>
                          <wps:cNvPr id="8012" name="Freeform 7818"/>
                          <wps:cNvSpPr>
                            <a:spLocks/>
                          </wps:cNvSpPr>
                          <wps:spPr bwMode="auto">
                            <a:xfrm>
                              <a:off x="4315" y="681"/>
                              <a:ext cx="8" cy="23"/>
                            </a:xfrm>
                            <a:custGeom>
                              <a:avLst/>
                              <a:gdLst>
                                <a:gd name="T0" fmla="+- 0 4323 4315"/>
                                <a:gd name="T1" fmla="*/ T0 w 8"/>
                                <a:gd name="T2" fmla="+- 0 693 681"/>
                                <a:gd name="T3" fmla="*/ 693 h 23"/>
                                <a:gd name="T4" fmla="+- 0 4321 4315"/>
                                <a:gd name="T5" fmla="*/ T4 w 8"/>
                                <a:gd name="T6" fmla="+- 0 703 681"/>
                                <a:gd name="T7" fmla="*/ 703 h 23"/>
                                <a:gd name="T8" fmla="+- 0 4318 4315"/>
                                <a:gd name="T9" fmla="*/ T8 w 8"/>
                                <a:gd name="T10" fmla="+- 0 703 681"/>
                                <a:gd name="T11" fmla="*/ 703 h 23"/>
                                <a:gd name="T12" fmla="+- 0 4315 4315"/>
                                <a:gd name="T13" fmla="*/ T12 w 8"/>
                                <a:gd name="T14" fmla="+- 0 698 681"/>
                                <a:gd name="T15" fmla="*/ 698 h 23"/>
                                <a:gd name="T16" fmla="+- 0 4316 4315"/>
                                <a:gd name="T17" fmla="*/ T16 w 8"/>
                                <a:gd name="T18" fmla="+- 0 681 681"/>
                                <a:gd name="T19" fmla="*/ 681 h 23"/>
                                <a:gd name="T20" fmla="+- 0 4321 4315"/>
                                <a:gd name="T21" fmla="*/ T20 w 8"/>
                                <a:gd name="T22" fmla="+- 0 690 681"/>
                                <a:gd name="T23" fmla="*/ 690 h 23"/>
                                <a:gd name="T24" fmla="+- 0 4323 4315"/>
                                <a:gd name="T25" fmla="*/ T24 w 8"/>
                                <a:gd name="T26" fmla="+- 0 693 681"/>
                                <a:gd name="T27" fmla="*/ 693 h 23"/>
                              </a:gdLst>
                              <a:ahLst/>
                              <a:cxnLst>
                                <a:cxn ang="0">
                                  <a:pos x="T1" y="T3"/>
                                </a:cxn>
                                <a:cxn ang="0">
                                  <a:pos x="T5" y="T7"/>
                                </a:cxn>
                                <a:cxn ang="0">
                                  <a:pos x="T9" y="T11"/>
                                </a:cxn>
                                <a:cxn ang="0">
                                  <a:pos x="T13" y="T15"/>
                                </a:cxn>
                                <a:cxn ang="0">
                                  <a:pos x="T17" y="T19"/>
                                </a:cxn>
                                <a:cxn ang="0">
                                  <a:pos x="T21" y="T23"/>
                                </a:cxn>
                                <a:cxn ang="0">
                                  <a:pos x="T25" y="T27"/>
                                </a:cxn>
                              </a:cxnLst>
                              <a:rect l="0" t="0" r="r" b="b"/>
                              <a:pathLst>
                                <a:path w="8" h="23">
                                  <a:moveTo>
                                    <a:pt x="8" y="12"/>
                                  </a:moveTo>
                                  <a:lnTo>
                                    <a:pt x="6" y="22"/>
                                  </a:lnTo>
                                  <a:lnTo>
                                    <a:pt x="3" y="22"/>
                                  </a:lnTo>
                                  <a:lnTo>
                                    <a:pt x="0" y="17"/>
                                  </a:lnTo>
                                  <a:lnTo>
                                    <a:pt x="1" y="0"/>
                                  </a:lnTo>
                                  <a:lnTo>
                                    <a:pt x="6" y="9"/>
                                  </a:lnTo>
                                  <a:lnTo>
                                    <a:pt x="8"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3" name="Group 7819"/>
                        <wpg:cNvGrpSpPr>
                          <a:grpSpLocks/>
                        </wpg:cNvGrpSpPr>
                        <wpg:grpSpPr bwMode="auto">
                          <a:xfrm>
                            <a:off x="4275" y="694"/>
                            <a:ext cx="11" cy="23"/>
                            <a:chOff x="4275" y="694"/>
                            <a:chExt cx="11" cy="23"/>
                          </a:xfrm>
                        </wpg:grpSpPr>
                        <wps:wsp>
                          <wps:cNvPr id="8014" name="Freeform 7820"/>
                          <wps:cNvSpPr>
                            <a:spLocks/>
                          </wps:cNvSpPr>
                          <wps:spPr bwMode="auto">
                            <a:xfrm>
                              <a:off x="4275" y="694"/>
                              <a:ext cx="11" cy="23"/>
                            </a:xfrm>
                            <a:custGeom>
                              <a:avLst/>
                              <a:gdLst>
                                <a:gd name="T0" fmla="+- 0 4276 4275"/>
                                <a:gd name="T1" fmla="*/ T0 w 11"/>
                                <a:gd name="T2" fmla="+- 0 694 694"/>
                                <a:gd name="T3" fmla="*/ 694 h 23"/>
                                <a:gd name="T4" fmla="+- 0 4280 4275"/>
                                <a:gd name="T5" fmla="*/ T4 w 11"/>
                                <a:gd name="T6" fmla="+- 0 695 694"/>
                                <a:gd name="T7" fmla="*/ 695 h 23"/>
                                <a:gd name="T8" fmla="+- 0 4283 4275"/>
                                <a:gd name="T9" fmla="*/ T8 w 11"/>
                                <a:gd name="T10" fmla="+- 0 695 694"/>
                                <a:gd name="T11" fmla="*/ 695 h 23"/>
                                <a:gd name="T12" fmla="+- 0 4286 4275"/>
                                <a:gd name="T13" fmla="*/ T12 w 11"/>
                                <a:gd name="T14" fmla="+- 0 695 694"/>
                                <a:gd name="T15" fmla="*/ 695 h 23"/>
                                <a:gd name="T16" fmla="+- 0 4286 4275"/>
                                <a:gd name="T17" fmla="*/ T16 w 11"/>
                                <a:gd name="T18" fmla="+- 0 700 694"/>
                                <a:gd name="T19" fmla="*/ 700 h 23"/>
                                <a:gd name="T20" fmla="+- 0 4283 4275"/>
                                <a:gd name="T21" fmla="*/ T20 w 11"/>
                                <a:gd name="T22" fmla="+- 0 717 694"/>
                                <a:gd name="T23" fmla="*/ 717 h 23"/>
                                <a:gd name="T24" fmla="+- 0 4283 4275"/>
                                <a:gd name="T25" fmla="*/ T24 w 11"/>
                                <a:gd name="T26" fmla="+- 0 705 694"/>
                                <a:gd name="T27" fmla="*/ 705 h 23"/>
                                <a:gd name="T28" fmla="+- 0 4281 4275"/>
                                <a:gd name="T29" fmla="*/ T28 w 11"/>
                                <a:gd name="T30" fmla="+- 0 702 694"/>
                                <a:gd name="T31" fmla="*/ 702 h 23"/>
                                <a:gd name="T32" fmla="+- 0 4275 4275"/>
                                <a:gd name="T33" fmla="*/ T32 w 11"/>
                                <a:gd name="T34" fmla="+- 0 712 694"/>
                                <a:gd name="T35" fmla="*/ 712 h 23"/>
                                <a:gd name="T36" fmla="+- 0 4276 4275"/>
                                <a:gd name="T37" fmla="*/ T36 w 11"/>
                                <a:gd name="T38" fmla="+- 0 694 694"/>
                                <a:gd name="T39" fmla="*/ 69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23">
                                  <a:moveTo>
                                    <a:pt x="1" y="0"/>
                                  </a:moveTo>
                                  <a:lnTo>
                                    <a:pt x="5" y="1"/>
                                  </a:lnTo>
                                  <a:lnTo>
                                    <a:pt x="8" y="1"/>
                                  </a:lnTo>
                                  <a:lnTo>
                                    <a:pt x="11" y="1"/>
                                  </a:lnTo>
                                  <a:lnTo>
                                    <a:pt x="11" y="6"/>
                                  </a:lnTo>
                                  <a:lnTo>
                                    <a:pt x="8" y="23"/>
                                  </a:lnTo>
                                  <a:lnTo>
                                    <a:pt x="8" y="11"/>
                                  </a:lnTo>
                                  <a:lnTo>
                                    <a:pt x="6" y="8"/>
                                  </a:lnTo>
                                  <a:lnTo>
                                    <a:pt x="0" y="18"/>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5" name="Group 7821"/>
                        <wpg:cNvGrpSpPr>
                          <a:grpSpLocks/>
                        </wpg:cNvGrpSpPr>
                        <wpg:grpSpPr bwMode="auto">
                          <a:xfrm>
                            <a:off x="4073" y="648"/>
                            <a:ext cx="5" cy="15"/>
                            <a:chOff x="4073" y="648"/>
                            <a:chExt cx="5" cy="15"/>
                          </a:xfrm>
                        </wpg:grpSpPr>
                        <wps:wsp>
                          <wps:cNvPr id="8016" name="Freeform 7822"/>
                          <wps:cNvSpPr>
                            <a:spLocks/>
                          </wps:cNvSpPr>
                          <wps:spPr bwMode="auto">
                            <a:xfrm>
                              <a:off x="4073" y="648"/>
                              <a:ext cx="5" cy="15"/>
                            </a:xfrm>
                            <a:custGeom>
                              <a:avLst/>
                              <a:gdLst>
                                <a:gd name="T0" fmla="+- 0 4078 4073"/>
                                <a:gd name="T1" fmla="*/ T0 w 5"/>
                                <a:gd name="T2" fmla="+- 0 663 648"/>
                                <a:gd name="T3" fmla="*/ 663 h 15"/>
                                <a:gd name="T4" fmla="+- 0 4076 4073"/>
                                <a:gd name="T5" fmla="*/ T4 w 5"/>
                                <a:gd name="T6" fmla="+- 0 663 648"/>
                                <a:gd name="T7" fmla="*/ 663 h 15"/>
                                <a:gd name="T8" fmla="+- 0 4075 4073"/>
                                <a:gd name="T9" fmla="*/ T8 w 5"/>
                                <a:gd name="T10" fmla="+- 0 663 648"/>
                                <a:gd name="T11" fmla="*/ 663 h 15"/>
                                <a:gd name="T12" fmla="+- 0 4073 4073"/>
                                <a:gd name="T13" fmla="*/ T12 w 5"/>
                                <a:gd name="T14" fmla="+- 0 663 648"/>
                                <a:gd name="T15" fmla="*/ 663 h 15"/>
                                <a:gd name="T16" fmla="+- 0 4075 4073"/>
                                <a:gd name="T17" fmla="*/ T16 w 5"/>
                                <a:gd name="T18" fmla="+- 0 648 648"/>
                                <a:gd name="T19" fmla="*/ 648 h 15"/>
                                <a:gd name="T20" fmla="+- 0 4078 4073"/>
                                <a:gd name="T21" fmla="*/ T20 w 5"/>
                                <a:gd name="T22" fmla="+- 0 655 648"/>
                                <a:gd name="T23" fmla="*/ 655 h 15"/>
                                <a:gd name="T24" fmla="+- 0 4078 4073"/>
                                <a:gd name="T25" fmla="*/ T24 w 5"/>
                                <a:gd name="T26" fmla="+- 0 663 648"/>
                                <a:gd name="T27" fmla="*/ 663 h 15"/>
                              </a:gdLst>
                              <a:ahLst/>
                              <a:cxnLst>
                                <a:cxn ang="0">
                                  <a:pos x="T1" y="T3"/>
                                </a:cxn>
                                <a:cxn ang="0">
                                  <a:pos x="T5" y="T7"/>
                                </a:cxn>
                                <a:cxn ang="0">
                                  <a:pos x="T9" y="T11"/>
                                </a:cxn>
                                <a:cxn ang="0">
                                  <a:pos x="T13" y="T15"/>
                                </a:cxn>
                                <a:cxn ang="0">
                                  <a:pos x="T17" y="T19"/>
                                </a:cxn>
                                <a:cxn ang="0">
                                  <a:pos x="T21" y="T23"/>
                                </a:cxn>
                                <a:cxn ang="0">
                                  <a:pos x="T25" y="T27"/>
                                </a:cxn>
                              </a:cxnLst>
                              <a:rect l="0" t="0" r="r" b="b"/>
                              <a:pathLst>
                                <a:path w="5" h="15">
                                  <a:moveTo>
                                    <a:pt x="5" y="15"/>
                                  </a:moveTo>
                                  <a:lnTo>
                                    <a:pt x="3" y="15"/>
                                  </a:lnTo>
                                  <a:lnTo>
                                    <a:pt x="2" y="15"/>
                                  </a:lnTo>
                                  <a:lnTo>
                                    <a:pt x="0" y="15"/>
                                  </a:lnTo>
                                  <a:lnTo>
                                    <a:pt x="2" y="0"/>
                                  </a:lnTo>
                                  <a:lnTo>
                                    <a:pt x="5" y="7"/>
                                  </a:lnTo>
                                  <a:lnTo>
                                    <a:pt x="5"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7" name="Group 7823"/>
                        <wpg:cNvGrpSpPr>
                          <a:grpSpLocks/>
                        </wpg:cNvGrpSpPr>
                        <wpg:grpSpPr bwMode="auto">
                          <a:xfrm>
                            <a:off x="4058" y="641"/>
                            <a:ext cx="8" cy="46"/>
                            <a:chOff x="4058" y="641"/>
                            <a:chExt cx="8" cy="46"/>
                          </a:xfrm>
                        </wpg:grpSpPr>
                        <wps:wsp>
                          <wps:cNvPr id="8018" name="Freeform 7824"/>
                          <wps:cNvSpPr>
                            <a:spLocks/>
                          </wps:cNvSpPr>
                          <wps:spPr bwMode="auto">
                            <a:xfrm>
                              <a:off x="4058" y="641"/>
                              <a:ext cx="8" cy="46"/>
                            </a:xfrm>
                            <a:custGeom>
                              <a:avLst/>
                              <a:gdLst>
                                <a:gd name="T0" fmla="+- 0 4062 4058"/>
                                <a:gd name="T1" fmla="*/ T0 w 8"/>
                                <a:gd name="T2" fmla="+- 0 642 641"/>
                                <a:gd name="T3" fmla="*/ 642 h 46"/>
                                <a:gd name="T4" fmla="+- 0 4062 4058"/>
                                <a:gd name="T5" fmla="*/ T4 w 8"/>
                                <a:gd name="T6" fmla="+- 0 652 641"/>
                                <a:gd name="T7" fmla="*/ 652 h 46"/>
                                <a:gd name="T8" fmla="+- 0 4060 4058"/>
                                <a:gd name="T9" fmla="*/ T8 w 8"/>
                                <a:gd name="T10" fmla="+- 0 657 641"/>
                                <a:gd name="T11" fmla="*/ 657 h 46"/>
                                <a:gd name="T12" fmla="+- 0 4062 4058"/>
                                <a:gd name="T13" fmla="*/ T12 w 8"/>
                                <a:gd name="T14" fmla="+- 0 671 641"/>
                                <a:gd name="T15" fmla="*/ 671 h 46"/>
                                <a:gd name="T16" fmla="+- 0 4066 4058"/>
                                <a:gd name="T17" fmla="*/ T16 w 8"/>
                                <a:gd name="T18" fmla="+- 0 671 641"/>
                                <a:gd name="T19" fmla="*/ 671 h 46"/>
                                <a:gd name="T20" fmla="+- 0 4066 4058"/>
                                <a:gd name="T21" fmla="*/ T20 w 8"/>
                                <a:gd name="T22" fmla="+- 0 687 641"/>
                                <a:gd name="T23" fmla="*/ 687 h 46"/>
                                <a:gd name="T24" fmla="+- 0 4062 4058"/>
                                <a:gd name="T25" fmla="*/ T24 w 8"/>
                                <a:gd name="T26" fmla="+- 0 677 641"/>
                                <a:gd name="T27" fmla="*/ 677 h 46"/>
                                <a:gd name="T28" fmla="+- 0 4058 4058"/>
                                <a:gd name="T29" fmla="*/ T28 w 8"/>
                                <a:gd name="T30" fmla="+- 0 666 641"/>
                                <a:gd name="T31" fmla="*/ 666 h 46"/>
                                <a:gd name="T32" fmla="+- 0 4058 4058"/>
                                <a:gd name="T33" fmla="*/ T32 w 8"/>
                                <a:gd name="T34" fmla="+- 0 656 641"/>
                                <a:gd name="T35" fmla="*/ 656 h 46"/>
                                <a:gd name="T36" fmla="+- 0 4059 4058"/>
                                <a:gd name="T37" fmla="*/ T36 w 8"/>
                                <a:gd name="T38" fmla="+- 0 641 641"/>
                                <a:gd name="T39" fmla="*/ 641 h 46"/>
                                <a:gd name="T40" fmla="+- 0 4062 4058"/>
                                <a:gd name="T41" fmla="*/ T40 w 8"/>
                                <a:gd name="T42" fmla="+- 0 642 641"/>
                                <a:gd name="T43" fmla="*/ 64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6">
                                  <a:moveTo>
                                    <a:pt x="4" y="1"/>
                                  </a:moveTo>
                                  <a:lnTo>
                                    <a:pt x="4" y="11"/>
                                  </a:lnTo>
                                  <a:lnTo>
                                    <a:pt x="2" y="16"/>
                                  </a:lnTo>
                                  <a:lnTo>
                                    <a:pt x="4" y="30"/>
                                  </a:lnTo>
                                  <a:lnTo>
                                    <a:pt x="8" y="30"/>
                                  </a:lnTo>
                                  <a:lnTo>
                                    <a:pt x="8" y="46"/>
                                  </a:lnTo>
                                  <a:lnTo>
                                    <a:pt x="4" y="36"/>
                                  </a:lnTo>
                                  <a:lnTo>
                                    <a:pt x="0" y="25"/>
                                  </a:lnTo>
                                  <a:lnTo>
                                    <a:pt x="0" y="15"/>
                                  </a:lnTo>
                                  <a:lnTo>
                                    <a:pt x="1" y="0"/>
                                  </a:lnTo>
                                  <a:lnTo>
                                    <a:pt x="4"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9" name="Group 7825"/>
                        <wpg:cNvGrpSpPr>
                          <a:grpSpLocks/>
                        </wpg:cNvGrpSpPr>
                        <wpg:grpSpPr bwMode="auto">
                          <a:xfrm>
                            <a:off x="3998" y="607"/>
                            <a:ext cx="5" cy="7"/>
                            <a:chOff x="3998" y="607"/>
                            <a:chExt cx="5" cy="7"/>
                          </a:xfrm>
                        </wpg:grpSpPr>
                        <wps:wsp>
                          <wps:cNvPr id="8020" name="Freeform 7826"/>
                          <wps:cNvSpPr>
                            <a:spLocks/>
                          </wps:cNvSpPr>
                          <wps:spPr bwMode="auto">
                            <a:xfrm>
                              <a:off x="3998" y="607"/>
                              <a:ext cx="5" cy="7"/>
                            </a:xfrm>
                            <a:custGeom>
                              <a:avLst/>
                              <a:gdLst>
                                <a:gd name="T0" fmla="+- 0 4003 3998"/>
                                <a:gd name="T1" fmla="*/ T0 w 5"/>
                                <a:gd name="T2" fmla="+- 0 607 607"/>
                                <a:gd name="T3" fmla="*/ 607 h 7"/>
                                <a:gd name="T4" fmla="+- 0 4003 3998"/>
                                <a:gd name="T5" fmla="*/ T4 w 5"/>
                                <a:gd name="T6" fmla="+- 0 610 607"/>
                                <a:gd name="T7" fmla="*/ 610 h 7"/>
                                <a:gd name="T8" fmla="+- 0 4003 3998"/>
                                <a:gd name="T9" fmla="*/ T8 w 5"/>
                                <a:gd name="T10" fmla="+- 0 612 607"/>
                                <a:gd name="T11" fmla="*/ 612 h 7"/>
                                <a:gd name="T12" fmla="+- 0 4003 3998"/>
                                <a:gd name="T13" fmla="*/ T12 w 5"/>
                                <a:gd name="T14" fmla="+- 0 614 607"/>
                                <a:gd name="T15" fmla="*/ 614 h 7"/>
                                <a:gd name="T16" fmla="+- 0 4001 3998"/>
                                <a:gd name="T17" fmla="*/ T16 w 5"/>
                                <a:gd name="T18" fmla="+- 0 614 607"/>
                                <a:gd name="T19" fmla="*/ 614 h 7"/>
                                <a:gd name="T20" fmla="+- 0 4000 3998"/>
                                <a:gd name="T21" fmla="*/ T20 w 5"/>
                                <a:gd name="T22" fmla="+- 0 614 607"/>
                                <a:gd name="T23" fmla="*/ 614 h 7"/>
                                <a:gd name="T24" fmla="+- 0 3998 3998"/>
                                <a:gd name="T25" fmla="*/ T24 w 5"/>
                                <a:gd name="T26" fmla="+- 0 614 607"/>
                                <a:gd name="T27" fmla="*/ 614 h 7"/>
                                <a:gd name="T28" fmla="+- 0 3999 3998"/>
                                <a:gd name="T29" fmla="*/ T28 w 5"/>
                                <a:gd name="T30" fmla="+- 0 610 607"/>
                                <a:gd name="T31" fmla="*/ 610 h 7"/>
                                <a:gd name="T32" fmla="+- 0 4001 3998"/>
                                <a:gd name="T33" fmla="*/ T32 w 5"/>
                                <a:gd name="T34" fmla="+- 0 609 607"/>
                                <a:gd name="T35" fmla="*/ 609 h 7"/>
                                <a:gd name="T36" fmla="+- 0 4003 3998"/>
                                <a:gd name="T37" fmla="*/ T36 w 5"/>
                                <a:gd name="T38" fmla="+- 0 607 607"/>
                                <a:gd name="T39" fmla="*/ 60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7">
                                  <a:moveTo>
                                    <a:pt x="5" y="0"/>
                                  </a:moveTo>
                                  <a:lnTo>
                                    <a:pt x="5" y="3"/>
                                  </a:lnTo>
                                  <a:lnTo>
                                    <a:pt x="5" y="5"/>
                                  </a:lnTo>
                                  <a:lnTo>
                                    <a:pt x="5" y="7"/>
                                  </a:lnTo>
                                  <a:lnTo>
                                    <a:pt x="3" y="7"/>
                                  </a:lnTo>
                                  <a:lnTo>
                                    <a:pt x="2" y="7"/>
                                  </a:lnTo>
                                  <a:lnTo>
                                    <a:pt x="0" y="7"/>
                                  </a:lnTo>
                                  <a:lnTo>
                                    <a:pt x="1" y="3"/>
                                  </a:lnTo>
                                  <a:lnTo>
                                    <a:pt x="3" y="2"/>
                                  </a:lnTo>
                                  <a:lnTo>
                                    <a:pt x="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1" name="Group 7827"/>
                        <wpg:cNvGrpSpPr>
                          <a:grpSpLocks/>
                        </wpg:cNvGrpSpPr>
                        <wpg:grpSpPr bwMode="auto">
                          <a:xfrm>
                            <a:off x="3975" y="589"/>
                            <a:ext cx="12" cy="29"/>
                            <a:chOff x="3975" y="589"/>
                            <a:chExt cx="12" cy="29"/>
                          </a:xfrm>
                        </wpg:grpSpPr>
                        <wps:wsp>
                          <wps:cNvPr id="8022" name="Freeform 7828"/>
                          <wps:cNvSpPr>
                            <a:spLocks/>
                          </wps:cNvSpPr>
                          <wps:spPr bwMode="auto">
                            <a:xfrm>
                              <a:off x="3975" y="589"/>
                              <a:ext cx="12" cy="29"/>
                            </a:xfrm>
                            <a:custGeom>
                              <a:avLst/>
                              <a:gdLst>
                                <a:gd name="T0" fmla="+- 0 3980 3975"/>
                                <a:gd name="T1" fmla="*/ T0 w 12"/>
                                <a:gd name="T2" fmla="+- 0 605 589"/>
                                <a:gd name="T3" fmla="*/ 605 h 29"/>
                                <a:gd name="T4" fmla="+- 0 3982 3975"/>
                                <a:gd name="T5" fmla="*/ T4 w 12"/>
                                <a:gd name="T6" fmla="+- 0 604 589"/>
                                <a:gd name="T7" fmla="*/ 604 h 29"/>
                                <a:gd name="T8" fmla="+- 0 3983 3975"/>
                                <a:gd name="T9" fmla="*/ T8 w 12"/>
                                <a:gd name="T10" fmla="+- 0 589 589"/>
                                <a:gd name="T11" fmla="*/ 589 h 29"/>
                                <a:gd name="T12" fmla="+- 0 3986 3975"/>
                                <a:gd name="T13" fmla="*/ T12 w 12"/>
                                <a:gd name="T14" fmla="+- 0 596 589"/>
                                <a:gd name="T15" fmla="*/ 596 h 29"/>
                                <a:gd name="T16" fmla="+- 0 3986 3975"/>
                                <a:gd name="T17" fmla="*/ T16 w 12"/>
                                <a:gd name="T18" fmla="+- 0 616 589"/>
                                <a:gd name="T19" fmla="*/ 616 h 29"/>
                                <a:gd name="T20" fmla="+- 0 3977 3975"/>
                                <a:gd name="T21" fmla="*/ T20 w 12"/>
                                <a:gd name="T22" fmla="+- 0 618 589"/>
                                <a:gd name="T23" fmla="*/ 618 h 29"/>
                                <a:gd name="T24" fmla="+- 0 3975 3975"/>
                                <a:gd name="T25" fmla="*/ T24 w 12"/>
                                <a:gd name="T26" fmla="+- 0 610 589"/>
                                <a:gd name="T27" fmla="*/ 610 h 29"/>
                                <a:gd name="T28" fmla="+- 0 3977 3975"/>
                                <a:gd name="T29" fmla="*/ T28 w 12"/>
                                <a:gd name="T30" fmla="+- 0 600 589"/>
                                <a:gd name="T31" fmla="*/ 600 h 29"/>
                                <a:gd name="T32" fmla="+- 0 3980 3975"/>
                                <a:gd name="T33" fmla="*/ T32 w 12"/>
                                <a:gd name="T34" fmla="+- 0 605 589"/>
                                <a:gd name="T35" fmla="*/ 60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9">
                                  <a:moveTo>
                                    <a:pt x="5" y="16"/>
                                  </a:moveTo>
                                  <a:lnTo>
                                    <a:pt x="7" y="15"/>
                                  </a:lnTo>
                                  <a:lnTo>
                                    <a:pt x="8" y="0"/>
                                  </a:lnTo>
                                  <a:lnTo>
                                    <a:pt x="11" y="7"/>
                                  </a:lnTo>
                                  <a:lnTo>
                                    <a:pt x="11" y="27"/>
                                  </a:lnTo>
                                  <a:lnTo>
                                    <a:pt x="2" y="29"/>
                                  </a:lnTo>
                                  <a:lnTo>
                                    <a:pt x="0" y="21"/>
                                  </a:lnTo>
                                  <a:lnTo>
                                    <a:pt x="2" y="11"/>
                                  </a:lnTo>
                                  <a:lnTo>
                                    <a:pt x="5"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3" name="Group 7829"/>
                        <wpg:cNvGrpSpPr>
                          <a:grpSpLocks/>
                        </wpg:cNvGrpSpPr>
                        <wpg:grpSpPr bwMode="auto">
                          <a:xfrm>
                            <a:off x="3965" y="589"/>
                            <a:ext cx="9" cy="16"/>
                            <a:chOff x="3965" y="589"/>
                            <a:chExt cx="9" cy="16"/>
                          </a:xfrm>
                        </wpg:grpSpPr>
                        <wps:wsp>
                          <wps:cNvPr id="8024" name="Freeform 7830"/>
                          <wps:cNvSpPr>
                            <a:spLocks/>
                          </wps:cNvSpPr>
                          <wps:spPr bwMode="auto">
                            <a:xfrm>
                              <a:off x="3965" y="589"/>
                              <a:ext cx="9" cy="16"/>
                            </a:xfrm>
                            <a:custGeom>
                              <a:avLst/>
                              <a:gdLst>
                                <a:gd name="T0" fmla="+- 0 3972 3965"/>
                                <a:gd name="T1" fmla="*/ T0 w 9"/>
                                <a:gd name="T2" fmla="+- 0 605 589"/>
                                <a:gd name="T3" fmla="*/ 605 h 16"/>
                                <a:gd name="T4" fmla="+- 0 3971 3965"/>
                                <a:gd name="T5" fmla="*/ T4 w 9"/>
                                <a:gd name="T6" fmla="+- 0 605 589"/>
                                <a:gd name="T7" fmla="*/ 605 h 16"/>
                                <a:gd name="T8" fmla="+- 0 3969 3965"/>
                                <a:gd name="T9" fmla="*/ T8 w 9"/>
                                <a:gd name="T10" fmla="+- 0 605 589"/>
                                <a:gd name="T11" fmla="*/ 605 h 16"/>
                                <a:gd name="T12" fmla="+- 0 3967 3965"/>
                                <a:gd name="T13" fmla="*/ T12 w 9"/>
                                <a:gd name="T14" fmla="+- 0 604 589"/>
                                <a:gd name="T15" fmla="*/ 604 h 16"/>
                                <a:gd name="T16" fmla="+- 0 3965 3965"/>
                                <a:gd name="T17" fmla="*/ T16 w 9"/>
                                <a:gd name="T18" fmla="+- 0 589 589"/>
                                <a:gd name="T19" fmla="*/ 589 h 16"/>
                                <a:gd name="T20" fmla="+- 0 3974 3965"/>
                                <a:gd name="T21" fmla="*/ T20 w 9"/>
                                <a:gd name="T22" fmla="+- 0 590 589"/>
                                <a:gd name="T23" fmla="*/ 590 h 16"/>
                                <a:gd name="T24" fmla="+- 0 3972 3965"/>
                                <a:gd name="T25" fmla="*/ T24 w 9"/>
                                <a:gd name="T26" fmla="+- 0 605 589"/>
                                <a:gd name="T27" fmla="*/ 605 h 16"/>
                              </a:gdLst>
                              <a:ahLst/>
                              <a:cxnLst>
                                <a:cxn ang="0">
                                  <a:pos x="T1" y="T3"/>
                                </a:cxn>
                                <a:cxn ang="0">
                                  <a:pos x="T5" y="T7"/>
                                </a:cxn>
                                <a:cxn ang="0">
                                  <a:pos x="T9" y="T11"/>
                                </a:cxn>
                                <a:cxn ang="0">
                                  <a:pos x="T13" y="T15"/>
                                </a:cxn>
                                <a:cxn ang="0">
                                  <a:pos x="T17" y="T19"/>
                                </a:cxn>
                                <a:cxn ang="0">
                                  <a:pos x="T21" y="T23"/>
                                </a:cxn>
                                <a:cxn ang="0">
                                  <a:pos x="T25" y="T27"/>
                                </a:cxn>
                              </a:cxnLst>
                              <a:rect l="0" t="0" r="r" b="b"/>
                              <a:pathLst>
                                <a:path w="9" h="16">
                                  <a:moveTo>
                                    <a:pt x="7" y="16"/>
                                  </a:moveTo>
                                  <a:lnTo>
                                    <a:pt x="6" y="16"/>
                                  </a:lnTo>
                                  <a:lnTo>
                                    <a:pt x="4" y="16"/>
                                  </a:lnTo>
                                  <a:lnTo>
                                    <a:pt x="2" y="15"/>
                                  </a:lnTo>
                                  <a:lnTo>
                                    <a:pt x="0" y="0"/>
                                  </a:lnTo>
                                  <a:lnTo>
                                    <a:pt x="9" y="1"/>
                                  </a:lnTo>
                                  <a:lnTo>
                                    <a:pt x="7"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5" name="Group 7831"/>
                        <wpg:cNvGrpSpPr>
                          <a:grpSpLocks/>
                        </wpg:cNvGrpSpPr>
                        <wpg:grpSpPr bwMode="auto">
                          <a:xfrm>
                            <a:off x="3951" y="588"/>
                            <a:ext cx="11" cy="36"/>
                            <a:chOff x="3951" y="588"/>
                            <a:chExt cx="11" cy="36"/>
                          </a:xfrm>
                        </wpg:grpSpPr>
                        <wps:wsp>
                          <wps:cNvPr id="8026" name="Freeform 7832"/>
                          <wps:cNvSpPr>
                            <a:spLocks/>
                          </wps:cNvSpPr>
                          <wps:spPr bwMode="auto">
                            <a:xfrm>
                              <a:off x="3951" y="588"/>
                              <a:ext cx="11" cy="36"/>
                            </a:xfrm>
                            <a:custGeom>
                              <a:avLst/>
                              <a:gdLst>
                                <a:gd name="T0" fmla="+- 0 3953 3951"/>
                                <a:gd name="T1" fmla="*/ T0 w 11"/>
                                <a:gd name="T2" fmla="+- 0 588 588"/>
                                <a:gd name="T3" fmla="*/ 588 h 36"/>
                                <a:gd name="T4" fmla="+- 0 3956 3951"/>
                                <a:gd name="T5" fmla="*/ T4 w 11"/>
                                <a:gd name="T6" fmla="+- 0 593 588"/>
                                <a:gd name="T7" fmla="*/ 593 h 36"/>
                                <a:gd name="T8" fmla="+- 0 3957 3951"/>
                                <a:gd name="T9" fmla="*/ T8 w 11"/>
                                <a:gd name="T10" fmla="+- 0 609 588"/>
                                <a:gd name="T11" fmla="*/ 609 h 36"/>
                                <a:gd name="T12" fmla="+- 0 3959 3951"/>
                                <a:gd name="T13" fmla="*/ T12 w 11"/>
                                <a:gd name="T14" fmla="+- 0 619 588"/>
                                <a:gd name="T15" fmla="*/ 619 h 36"/>
                                <a:gd name="T16" fmla="+- 0 3960 3951"/>
                                <a:gd name="T17" fmla="*/ T16 w 11"/>
                                <a:gd name="T18" fmla="+- 0 619 588"/>
                                <a:gd name="T19" fmla="*/ 619 h 36"/>
                                <a:gd name="T20" fmla="+- 0 3961 3951"/>
                                <a:gd name="T21" fmla="*/ T20 w 11"/>
                                <a:gd name="T22" fmla="+- 0 619 588"/>
                                <a:gd name="T23" fmla="*/ 619 h 36"/>
                                <a:gd name="T24" fmla="+- 0 3962 3951"/>
                                <a:gd name="T25" fmla="*/ T24 w 11"/>
                                <a:gd name="T26" fmla="+- 0 619 588"/>
                                <a:gd name="T27" fmla="*/ 619 h 36"/>
                                <a:gd name="T28" fmla="+- 0 3961 3951"/>
                                <a:gd name="T29" fmla="*/ T28 w 11"/>
                                <a:gd name="T30" fmla="+- 0 619 588"/>
                                <a:gd name="T31" fmla="*/ 619 h 36"/>
                                <a:gd name="T32" fmla="+- 0 3960 3951"/>
                                <a:gd name="T33" fmla="*/ T32 w 11"/>
                                <a:gd name="T34" fmla="+- 0 622 588"/>
                                <a:gd name="T35" fmla="*/ 622 h 36"/>
                                <a:gd name="T36" fmla="+- 0 3959 3951"/>
                                <a:gd name="T37" fmla="*/ T36 w 11"/>
                                <a:gd name="T38" fmla="+- 0 624 588"/>
                                <a:gd name="T39" fmla="*/ 624 h 36"/>
                                <a:gd name="T40" fmla="+- 0 3960 3951"/>
                                <a:gd name="T41" fmla="*/ T40 w 11"/>
                                <a:gd name="T42" fmla="+- 0 624 588"/>
                                <a:gd name="T43" fmla="*/ 624 h 36"/>
                                <a:gd name="T44" fmla="+- 0 3957 3951"/>
                                <a:gd name="T45" fmla="*/ T44 w 11"/>
                                <a:gd name="T46" fmla="+- 0 618 588"/>
                                <a:gd name="T47" fmla="*/ 618 h 36"/>
                                <a:gd name="T48" fmla="+- 0 3957 3951"/>
                                <a:gd name="T49" fmla="*/ T48 w 11"/>
                                <a:gd name="T50" fmla="+- 0 618 588"/>
                                <a:gd name="T51" fmla="*/ 618 h 36"/>
                                <a:gd name="T52" fmla="+- 0 3957 3951"/>
                                <a:gd name="T53" fmla="*/ T52 w 11"/>
                                <a:gd name="T54" fmla="+- 0 617 588"/>
                                <a:gd name="T55" fmla="*/ 617 h 36"/>
                                <a:gd name="T56" fmla="+- 0 3958 3951"/>
                                <a:gd name="T57" fmla="*/ T56 w 11"/>
                                <a:gd name="T58" fmla="+- 0 610 588"/>
                                <a:gd name="T59" fmla="*/ 610 h 36"/>
                                <a:gd name="T60" fmla="+- 0 3957 3951"/>
                                <a:gd name="T61" fmla="*/ T60 w 11"/>
                                <a:gd name="T62" fmla="+- 0 609 588"/>
                                <a:gd name="T63" fmla="*/ 609 h 36"/>
                                <a:gd name="T64" fmla="+- 0 3956 3951"/>
                                <a:gd name="T65" fmla="*/ T64 w 11"/>
                                <a:gd name="T66" fmla="+- 0 604 588"/>
                                <a:gd name="T67" fmla="*/ 604 h 36"/>
                                <a:gd name="T68" fmla="+- 0 3951 3951"/>
                                <a:gd name="T69" fmla="*/ T68 w 11"/>
                                <a:gd name="T70" fmla="+- 0 606 588"/>
                                <a:gd name="T71" fmla="*/ 606 h 36"/>
                                <a:gd name="T72" fmla="+- 0 3953 3951"/>
                                <a:gd name="T73" fmla="*/ T72 w 11"/>
                                <a:gd name="T74" fmla="+- 0 588 588"/>
                                <a:gd name="T75" fmla="*/ 58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 h="36">
                                  <a:moveTo>
                                    <a:pt x="2" y="0"/>
                                  </a:moveTo>
                                  <a:lnTo>
                                    <a:pt x="5" y="5"/>
                                  </a:lnTo>
                                  <a:lnTo>
                                    <a:pt x="6" y="21"/>
                                  </a:lnTo>
                                  <a:lnTo>
                                    <a:pt x="8" y="31"/>
                                  </a:lnTo>
                                  <a:lnTo>
                                    <a:pt x="9" y="31"/>
                                  </a:lnTo>
                                  <a:lnTo>
                                    <a:pt x="10" y="31"/>
                                  </a:lnTo>
                                  <a:lnTo>
                                    <a:pt x="11" y="31"/>
                                  </a:lnTo>
                                  <a:lnTo>
                                    <a:pt x="10" y="31"/>
                                  </a:lnTo>
                                  <a:lnTo>
                                    <a:pt x="9" y="34"/>
                                  </a:lnTo>
                                  <a:lnTo>
                                    <a:pt x="8" y="36"/>
                                  </a:lnTo>
                                  <a:lnTo>
                                    <a:pt x="9" y="36"/>
                                  </a:lnTo>
                                  <a:lnTo>
                                    <a:pt x="6" y="30"/>
                                  </a:lnTo>
                                  <a:lnTo>
                                    <a:pt x="6" y="29"/>
                                  </a:lnTo>
                                  <a:lnTo>
                                    <a:pt x="7" y="22"/>
                                  </a:lnTo>
                                  <a:lnTo>
                                    <a:pt x="6" y="21"/>
                                  </a:lnTo>
                                  <a:lnTo>
                                    <a:pt x="5" y="16"/>
                                  </a:lnTo>
                                  <a:lnTo>
                                    <a:pt x="0" y="18"/>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7" name="Group 7833"/>
                        <wpg:cNvGrpSpPr>
                          <a:grpSpLocks/>
                        </wpg:cNvGrpSpPr>
                        <wpg:grpSpPr bwMode="auto">
                          <a:xfrm>
                            <a:off x="3936" y="652"/>
                            <a:ext cx="13" cy="30"/>
                            <a:chOff x="3936" y="652"/>
                            <a:chExt cx="13" cy="30"/>
                          </a:xfrm>
                        </wpg:grpSpPr>
                        <wps:wsp>
                          <wps:cNvPr id="8028" name="Freeform 7834"/>
                          <wps:cNvSpPr>
                            <a:spLocks/>
                          </wps:cNvSpPr>
                          <wps:spPr bwMode="auto">
                            <a:xfrm>
                              <a:off x="3936" y="652"/>
                              <a:ext cx="13" cy="30"/>
                            </a:xfrm>
                            <a:custGeom>
                              <a:avLst/>
                              <a:gdLst>
                                <a:gd name="T0" fmla="+- 0 3948 3936"/>
                                <a:gd name="T1" fmla="*/ T0 w 13"/>
                                <a:gd name="T2" fmla="+- 0 652 652"/>
                                <a:gd name="T3" fmla="*/ 652 h 30"/>
                                <a:gd name="T4" fmla="+- 0 3948 3936"/>
                                <a:gd name="T5" fmla="*/ T4 w 13"/>
                                <a:gd name="T6" fmla="+- 0 671 652"/>
                                <a:gd name="T7" fmla="*/ 671 h 30"/>
                                <a:gd name="T8" fmla="+- 0 3941 3936"/>
                                <a:gd name="T9" fmla="*/ T8 w 13"/>
                                <a:gd name="T10" fmla="+- 0 671 652"/>
                                <a:gd name="T11" fmla="*/ 671 h 30"/>
                                <a:gd name="T12" fmla="+- 0 3938 3936"/>
                                <a:gd name="T13" fmla="*/ T12 w 13"/>
                                <a:gd name="T14" fmla="+- 0 682 652"/>
                                <a:gd name="T15" fmla="*/ 682 h 30"/>
                                <a:gd name="T16" fmla="+- 0 3936 3936"/>
                                <a:gd name="T17" fmla="*/ T16 w 13"/>
                                <a:gd name="T18" fmla="+- 0 666 652"/>
                                <a:gd name="T19" fmla="*/ 666 h 30"/>
                                <a:gd name="T20" fmla="+- 0 3944 3936"/>
                                <a:gd name="T21" fmla="*/ T20 w 13"/>
                                <a:gd name="T22" fmla="+- 0 652 652"/>
                                <a:gd name="T23" fmla="*/ 652 h 30"/>
                                <a:gd name="T24" fmla="+- 0 3948 3936"/>
                                <a:gd name="T25" fmla="*/ T24 w 13"/>
                                <a:gd name="T26" fmla="+- 0 652 652"/>
                                <a:gd name="T27" fmla="*/ 652 h 30"/>
                              </a:gdLst>
                              <a:ahLst/>
                              <a:cxnLst>
                                <a:cxn ang="0">
                                  <a:pos x="T1" y="T3"/>
                                </a:cxn>
                                <a:cxn ang="0">
                                  <a:pos x="T5" y="T7"/>
                                </a:cxn>
                                <a:cxn ang="0">
                                  <a:pos x="T9" y="T11"/>
                                </a:cxn>
                                <a:cxn ang="0">
                                  <a:pos x="T13" y="T15"/>
                                </a:cxn>
                                <a:cxn ang="0">
                                  <a:pos x="T17" y="T19"/>
                                </a:cxn>
                                <a:cxn ang="0">
                                  <a:pos x="T21" y="T23"/>
                                </a:cxn>
                                <a:cxn ang="0">
                                  <a:pos x="T25" y="T27"/>
                                </a:cxn>
                              </a:cxnLst>
                              <a:rect l="0" t="0" r="r" b="b"/>
                              <a:pathLst>
                                <a:path w="13" h="30">
                                  <a:moveTo>
                                    <a:pt x="12" y="0"/>
                                  </a:moveTo>
                                  <a:lnTo>
                                    <a:pt x="12" y="19"/>
                                  </a:lnTo>
                                  <a:lnTo>
                                    <a:pt x="5" y="19"/>
                                  </a:lnTo>
                                  <a:lnTo>
                                    <a:pt x="2" y="30"/>
                                  </a:lnTo>
                                  <a:lnTo>
                                    <a:pt x="0" y="14"/>
                                  </a:lnTo>
                                  <a:lnTo>
                                    <a:pt x="8" y="0"/>
                                  </a:lnTo>
                                  <a:lnTo>
                                    <a:pt x="1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9" name="Group 7835"/>
                        <wpg:cNvGrpSpPr>
                          <a:grpSpLocks/>
                        </wpg:cNvGrpSpPr>
                        <wpg:grpSpPr bwMode="auto">
                          <a:xfrm>
                            <a:off x="2968" y="700"/>
                            <a:ext cx="16" cy="26"/>
                            <a:chOff x="2968" y="700"/>
                            <a:chExt cx="16" cy="26"/>
                          </a:xfrm>
                        </wpg:grpSpPr>
                        <wps:wsp>
                          <wps:cNvPr id="8030" name="Freeform 7836"/>
                          <wps:cNvSpPr>
                            <a:spLocks/>
                          </wps:cNvSpPr>
                          <wps:spPr bwMode="auto">
                            <a:xfrm>
                              <a:off x="2968" y="700"/>
                              <a:ext cx="16" cy="26"/>
                            </a:xfrm>
                            <a:custGeom>
                              <a:avLst/>
                              <a:gdLst>
                                <a:gd name="T0" fmla="+- 0 2984 2968"/>
                                <a:gd name="T1" fmla="*/ T0 w 16"/>
                                <a:gd name="T2" fmla="+- 0 712 700"/>
                                <a:gd name="T3" fmla="*/ 712 h 26"/>
                                <a:gd name="T4" fmla="+- 0 2980 2968"/>
                                <a:gd name="T5" fmla="*/ T4 w 16"/>
                                <a:gd name="T6" fmla="+- 0 718 700"/>
                                <a:gd name="T7" fmla="*/ 718 h 26"/>
                                <a:gd name="T8" fmla="+- 0 2972 2968"/>
                                <a:gd name="T9" fmla="*/ T8 w 16"/>
                                <a:gd name="T10" fmla="+- 0 726 700"/>
                                <a:gd name="T11" fmla="*/ 726 h 26"/>
                                <a:gd name="T12" fmla="+- 0 2968 2968"/>
                                <a:gd name="T13" fmla="*/ T12 w 16"/>
                                <a:gd name="T14" fmla="+- 0 716 700"/>
                                <a:gd name="T15" fmla="*/ 716 h 26"/>
                                <a:gd name="T16" fmla="+- 0 2972 2968"/>
                                <a:gd name="T17" fmla="*/ T16 w 16"/>
                                <a:gd name="T18" fmla="+- 0 700 700"/>
                                <a:gd name="T19" fmla="*/ 700 h 26"/>
                                <a:gd name="T20" fmla="+- 0 2976 2968"/>
                                <a:gd name="T21" fmla="*/ T20 w 16"/>
                                <a:gd name="T22" fmla="+- 0 714 700"/>
                                <a:gd name="T23" fmla="*/ 714 h 26"/>
                                <a:gd name="T24" fmla="+- 0 2984 2968"/>
                                <a:gd name="T25" fmla="*/ T24 w 16"/>
                                <a:gd name="T26" fmla="+- 0 712 700"/>
                                <a:gd name="T27" fmla="*/ 712 h 26"/>
                              </a:gdLst>
                              <a:ahLst/>
                              <a:cxnLst>
                                <a:cxn ang="0">
                                  <a:pos x="T1" y="T3"/>
                                </a:cxn>
                                <a:cxn ang="0">
                                  <a:pos x="T5" y="T7"/>
                                </a:cxn>
                                <a:cxn ang="0">
                                  <a:pos x="T9" y="T11"/>
                                </a:cxn>
                                <a:cxn ang="0">
                                  <a:pos x="T13" y="T15"/>
                                </a:cxn>
                                <a:cxn ang="0">
                                  <a:pos x="T17" y="T19"/>
                                </a:cxn>
                                <a:cxn ang="0">
                                  <a:pos x="T21" y="T23"/>
                                </a:cxn>
                                <a:cxn ang="0">
                                  <a:pos x="T25" y="T27"/>
                                </a:cxn>
                              </a:cxnLst>
                              <a:rect l="0" t="0" r="r" b="b"/>
                              <a:pathLst>
                                <a:path w="16" h="26">
                                  <a:moveTo>
                                    <a:pt x="16" y="12"/>
                                  </a:moveTo>
                                  <a:lnTo>
                                    <a:pt x="12" y="18"/>
                                  </a:lnTo>
                                  <a:lnTo>
                                    <a:pt x="4" y="26"/>
                                  </a:lnTo>
                                  <a:lnTo>
                                    <a:pt x="0" y="16"/>
                                  </a:lnTo>
                                  <a:lnTo>
                                    <a:pt x="4" y="0"/>
                                  </a:lnTo>
                                  <a:lnTo>
                                    <a:pt x="8" y="14"/>
                                  </a:lnTo>
                                  <a:lnTo>
                                    <a:pt x="16"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1" name="Group 7837"/>
                        <wpg:cNvGrpSpPr>
                          <a:grpSpLocks/>
                        </wpg:cNvGrpSpPr>
                        <wpg:grpSpPr bwMode="auto">
                          <a:xfrm>
                            <a:off x="2916" y="710"/>
                            <a:ext cx="17" cy="21"/>
                            <a:chOff x="2916" y="710"/>
                            <a:chExt cx="17" cy="21"/>
                          </a:xfrm>
                        </wpg:grpSpPr>
                        <wps:wsp>
                          <wps:cNvPr id="8032" name="Freeform 7838"/>
                          <wps:cNvSpPr>
                            <a:spLocks/>
                          </wps:cNvSpPr>
                          <wps:spPr bwMode="auto">
                            <a:xfrm>
                              <a:off x="2916" y="710"/>
                              <a:ext cx="17" cy="21"/>
                            </a:xfrm>
                            <a:custGeom>
                              <a:avLst/>
                              <a:gdLst>
                                <a:gd name="T0" fmla="+- 0 2916 2916"/>
                                <a:gd name="T1" fmla="*/ T0 w 17"/>
                                <a:gd name="T2" fmla="+- 0 724 710"/>
                                <a:gd name="T3" fmla="*/ 724 h 21"/>
                                <a:gd name="T4" fmla="+- 0 2921 2916"/>
                                <a:gd name="T5" fmla="*/ T4 w 17"/>
                                <a:gd name="T6" fmla="+- 0 713 710"/>
                                <a:gd name="T7" fmla="*/ 713 h 21"/>
                                <a:gd name="T8" fmla="+- 0 2929 2916"/>
                                <a:gd name="T9" fmla="*/ T8 w 17"/>
                                <a:gd name="T10" fmla="+- 0 710 710"/>
                                <a:gd name="T11" fmla="*/ 710 h 21"/>
                                <a:gd name="T12" fmla="+- 0 2933 2916"/>
                                <a:gd name="T13" fmla="*/ T12 w 17"/>
                                <a:gd name="T14" fmla="+- 0 718 710"/>
                                <a:gd name="T15" fmla="*/ 718 h 21"/>
                                <a:gd name="T16" fmla="+- 0 2930 2916"/>
                                <a:gd name="T17" fmla="*/ T16 w 17"/>
                                <a:gd name="T18" fmla="+- 0 721 710"/>
                                <a:gd name="T19" fmla="*/ 721 h 21"/>
                                <a:gd name="T20" fmla="+- 0 2930 2916"/>
                                <a:gd name="T21" fmla="*/ T20 w 17"/>
                                <a:gd name="T22" fmla="+- 0 731 710"/>
                                <a:gd name="T23" fmla="*/ 731 h 21"/>
                                <a:gd name="T24" fmla="+- 0 2926 2916"/>
                                <a:gd name="T25" fmla="*/ T24 w 17"/>
                                <a:gd name="T26" fmla="+- 0 731 710"/>
                                <a:gd name="T27" fmla="*/ 731 h 21"/>
                                <a:gd name="T28" fmla="+- 0 2923 2916"/>
                                <a:gd name="T29" fmla="*/ T28 w 17"/>
                                <a:gd name="T30" fmla="+- 0 725 710"/>
                                <a:gd name="T31" fmla="*/ 725 h 21"/>
                                <a:gd name="T32" fmla="+- 0 2922 2916"/>
                                <a:gd name="T33" fmla="*/ T32 w 17"/>
                                <a:gd name="T34" fmla="+- 0 716 710"/>
                                <a:gd name="T35" fmla="*/ 716 h 21"/>
                                <a:gd name="T36" fmla="+- 0 2916 2916"/>
                                <a:gd name="T37" fmla="*/ T36 w 17"/>
                                <a:gd name="T38" fmla="+- 0 724 710"/>
                                <a:gd name="T39" fmla="*/ 72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21">
                                  <a:moveTo>
                                    <a:pt x="0" y="14"/>
                                  </a:moveTo>
                                  <a:lnTo>
                                    <a:pt x="5" y="3"/>
                                  </a:lnTo>
                                  <a:lnTo>
                                    <a:pt x="13" y="0"/>
                                  </a:lnTo>
                                  <a:lnTo>
                                    <a:pt x="17" y="8"/>
                                  </a:lnTo>
                                  <a:lnTo>
                                    <a:pt x="14" y="11"/>
                                  </a:lnTo>
                                  <a:lnTo>
                                    <a:pt x="14" y="21"/>
                                  </a:lnTo>
                                  <a:lnTo>
                                    <a:pt x="10" y="21"/>
                                  </a:lnTo>
                                  <a:lnTo>
                                    <a:pt x="7" y="15"/>
                                  </a:lnTo>
                                  <a:lnTo>
                                    <a:pt x="6" y="6"/>
                                  </a:lnTo>
                                  <a:lnTo>
                                    <a:pt x="0"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3" name="Group 7839"/>
                        <wpg:cNvGrpSpPr>
                          <a:grpSpLocks/>
                        </wpg:cNvGrpSpPr>
                        <wpg:grpSpPr bwMode="auto">
                          <a:xfrm>
                            <a:off x="2805" y="721"/>
                            <a:ext cx="10" cy="10"/>
                            <a:chOff x="2805" y="721"/>
                            <a:chExt cx="10" cy="10"/>
                          </a:xfrm>
                        </wpg:grpSpPr>
                        <wps:wsp>
                          <wps:cNvPr id="8034" name="Freeform 7840"/>
                          <wps:cNvSpPr>
                            <a:spLocks/>
                          </wps:cNvSpPr>
                          <wps:spPr bwMode="auto">
                            <a:xfrm>
                              <a:off x="2805" y="721"/>
                              <a:ext cx="10" cy="10"/>
                            </a:xfrm>
                            <a:custGeom>
                              <a:avLst/>
                              <a:gdLst>
                                <a:gd name="T0" fmla="+- 0 2815 2805"/>
                                <a:gd name="T1" fmla="*/ T0 w 10"/>
                                <a:gd name="T2" fmla="+- 0 729 721"/>
                                <a:gd name="T3" fmla="*/ 729 h 10"/>
                                <a:gd name="T4" fmla="+- 0 2815 2805"/>
                                <a:gd name="T5" fmla="*/ T4 w 10"/>
                                <a:gd name="T6" fmla="+- 0 730 721"/>
                                <a:gd name="T7" fmla="*/ 730 h 10"/>
                                <a:gd name="T8" fmla="+- 0 2815 2805"/>
                                <a:gd name="T9" fmla="*/ T8 w 10"/>
                                <a:gd name="T10" fmla="+- 0 730 721"/>
                                <a:gd name="T11" fmla="*/ 730 h 10"/>
                                <a:gd name="T12" fmla="+- 0 2815 2805"/>
                                <a:gd name="T13" fmla="*/ T12 w 10"/>
                                <a:gd name="T14" fmla="+- 0 731 721"/>
                                <a:gd name="T15" fmla="*/ 731 h 10"/>
                                <a:gd name="T16" fmla="+- 0 2805 2805"/>
                                <a:gd name="T17" fmla="*/ T16 w 10"/>
                                <a:gd name="T18" fmla="+- 0 731 721"/>
                                <a:gd name="T19" fmla="*/ 731 h 10"/>
                                <a:gd name="T20" fmla="+- 0 2807 2805"/>
                                <a:gd name="T21" fmla="*/ T20 w 10"/>
                                <a:gd name="T22" fmla="+- 0 721 721"/>
                                <a:gd name="T23" fmla="*/ 721 h 10"/>
                                <a:gd name="T24" fmla="+- 0 2813 2805"/>
                                <a:gd name="T25" fmla="*/ T24 w 10"/>
                                <a:gd name="T26" fmla="+- 0 723 721"/>
                                <a:gd name="T27" fmla="*/ 723 h 10"/>
                                <a:gd name="T28" fmla="+- 0 2815 2805"/>
                                <a:gd name="T29" fmla="*/ T28 w 10"/>
                                <a:gd name="T30" fmla="+- 0 729 721"/>
                                <a:gd name="T31" fmla="*/ 729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0">
                                  <a:moveTo>
                                    <a:pt x="10" y="8"/>
                                  </a:moveTo>
                                  <a:lnTo>
                                    <a:pt x="10" y="9"/>
                                  </a:lnTo>
                                  <a:lnTo>
                                    <a:pt x="10" y="10"/>
                                  </a:lnTo>
                                  <a:lnTo>
                                    <a:pt x="0" y="10"/>
                                  </a:lnTo>
                                  <a:lnTo>
                                    <a:pt x="2" y="0"/>
                                  </a:lnTo>
                                  <a:lnTo>
                                    <a:pt x="8" y="2"/>
                                  </a:lnTo>
                                  <a:lnTo>
                                    <a:pt x="1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5" name="Group 7841"/>
                        <wpg:cNvGrpSpPr>
                          <a:grpSpLocks/>
                        </wpg:cNvGrpSpPr>
                        <wpg:grpSpPr bwMode="auto">
                          <a:xfrm>
                            <a:off x="2626" y="715"/>
                            <a:ext cx="12" cy="16"/>
                            <a:chOff x="2626" y="715"/>
                            <a:chExt cx="12" cy="16"/>
                          </a:xfrm>
                        </wpg:grpSpPr>
                        <wps:wsp>
                          <wps:cNvPr id="8036" name="Freeform 7842"/>
                          <wps:cNvSpPr>
                            <a:spLocks/>
                          </wps:cNvSpPr>
                          <wps:spPr bwMode="auto">
                            <a:xfrm>
                              <a:off x="2626" y="715"/>
                              <a:ext cx="12" cy="16"/>
                            </a:xfrm>
                            <a:custGeom>
                              <a:avLst/>
                              <a:gdLst>
                                <a:gd name="T0" fmla="+- 0 2627 2626"/>
                                <a:gd name="T1" fmla="*/ T0 w 12"/>
                                <a:gd name="T2" fmla="+- 0 715 715"/>
                                <a:gd name="T3" fmla="*/ 715 h 16"/>
                                <a:gd name="T4" fmla="+- 0 2632 2626"/>
                                <a:gd name="T5" fmla="*/ T4 w 12"/>
                                <a:gd name="T6" fmla="+- 0 715 715"/>
                                <a:gd name="T7" fmla="*/ 715 h 16"/>
                                <a:gd name="T8" fmla="+- 0 2637 2626"/>
                                <a:gd name="T9" fmla="*/ T8 w 12"/>
                                <a:gd name="T10" fmla="+- 0 715 715"/>
                                <a:gd name="T11" fmla="*/ 715 h 16"/>
                                <a:gd name="T12" fmla="+- 0 2636 2626"/>
                                <a:gd name="T13" fmla="*/ T12 w 12"/>
                                <a:gd name="T14" fmla="+- 0 731 715"/>
                                <a:gd name="T15" fmla="*/ 731 h 16"/>
                                <a:gd name="T16" fmla="+- 0 2631 2626"/>
                                <a:gd name="T17" fmla="*/ T16 w 12"/>
                                <a:gd name="T18" fmla="+- 0 731 715"/>
                                <a:gd name="T19" fmla="*/ 731 h 16"/>
                                <a:gd name="T20" fmla="+- 0 2628 2626"/>
                                <a:gd name="T21" fmla="*/ T20 w 12"/>
                                <a:gd name="T22" fmla="+- 0 729 715"/>
                                <a:gd name="T23" fmla="*/ 729 h 16"/>
                                <a:gd name="T24" fmla="+- 0 2626 2626"/>
                                <a:gd name="T25" fmla="*/ T24 w 12"/>
                                <a:gd name="T26" fmla="+- 0 726 715"/>
                                <a:gd name="T27" fmla="*/ 726 h 16"/>
                                <a:gd name="T28" fmla="+- 0 2627 2626"/>
                                <a:gd name="T29" fmla="*/ T28 w 12"/>
                                <a:gd name="T30" fmla="+- 0 715 715"/>
                                <a:gd name="T31" fmla="*/ 71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6">
                                  <a:moveTo>
                                    <a:pt x="1" y="0"/>
                                  </a:moveTo>
                                  <a:lnTo>
                                    <a:pt x="6" y="0"/>
                                  </a:lnTo>
                                  <a:lnTo>
                                    <a:pt x="11" y="0"/>
                                  </a:lnTo>
                                  <a:lnTo>
                                    <a:pt x="10" y="16"/>
                                  </a:lnTo>
                                  <a:lnTo>
                                    <a:pt x="5" y="16"/>
                                  </a:lnTo>
                                  <a:lnTo>
                                    <a:pt x="2" y="14"/>
                                  </a:lnTo>
                                  <a:lnTo>
                                    <a:pt x="0" y="1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7" name="Group 7843"/>
                        <wpg:cNvGrpSpPr>
                          <a:grpSpLocks/>
                        </wpg:cNvGrpSpPr>
                        <wpg:grpSpPr bwMode="auto">
                          <a:xfrm>
                            <a:off x="1359" y="726"/>
                            <a:ext cx="10" cy="5"/>
                            <a:chOff x="1359" y="726"/>
                            <a:chExt cx="10" cy="5"/>
                          </a:xfrm>
                        </wpg:grpSpPr>
                        <wps:wsp>
                          <wps:cNvPr id="8038" name="Freeform 7844"/>
                          <wps:cNvSpPr>
                            <a:spLocks/>
                          </wps:cNvSpPr>
                          <wps:spPr bwMode="auto">
                            <a:xfrm>
                              <a:off x="1359" y="726"/>
                              <a:ext cx="10" cy="5"/>
                            </a:xfrm>
                            <a:custGeom>
                              <a:avLst/>
                              <a:gdLst>
                                <a:gd name="T0" fmla="+- 0 1362 1359"/>
                                <a:gd name="T1" fmla="*/ T0 w 10"/>
                                <a:gd name="T2" fmla="+- 0 727 726"/>
                                <a:gd name="T3" fmla="*/ 727 h 5"/>
                                <a:gd name="T4" fmla="+- 0 1364 1359"/>
                                <a:gd name="T5" fmla="*/ T4 w 10"/>
                                <a:gd name="T6" fmla="+- 0 727 726"/>
                                <a:gd name="T7" fmla="*/ 727 h 5"/>
                                <a:gd name="T8" fmla="+- 0 1366 1359"/>
                                <a:gd name="T9" fmla="*/ T8 w 10"/>
                                <a:gd name="T10" fmla="+- 0 729 726"/>
                                <a:gd name="T11" fmla="*/ 729 h 5"/>
                                <a:gd name="T12" fmla="+- 0 1368 1359"/>
                                <a:gd name="T13" fmla="*/ T12 w 10"/>
                                <a:gd name="T14" fmla="+- 0 731 726"/>
                                <a:gd name="T15" fmla="*/ 731 h 5"/>
                                <a:gd name="T16" fmla="+- 0 1359 1359"/>
                                <a:gd name="T17" fmla="*/ T16 w 10"/>
                                <a:gd name="T18" fmla="+- 0 731 726"/>
                                <a:gd name="T19" fmla="*/ 731 h 5"/>
                                <a:gd name="T20" fmla="+- 0 1360 1359"/>
                                <a:gd name="T21" fmla="*/ T20 w 10"/>
                                <a:gd name="T22" fmla="+- 0 728 726"/>
                                <a:gd name="T23" fmla="*/ 728 h 5"/>
                                <a:gd name="T24" fmla="+- 0 1361 1359"/>
                                <a:gd name="T25" fmla="*/ T24 w 10"/>
                                <a:gd name="T26" fmla="+- 0 726 726"/>
                                <a:gd name="T27" fmla="*/ 726 h 5"/>
                                <a:gd name="T28" fmla="+- 0 1362 1359"/>
                                <a:gd name="T29" fmla="*/ T28 w 10"/>
                                <a:gd name="T30" fmla="+- 0 727 726"/>
                                <a:gd name="T31" fmla="*/ 727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5">
                                  <a:moveTo>
                                    <a:pt x="3" y="1"/>
                                  </a:moveTo>
                                  <a:lnTo>
                                    <a:pt x="5" y="1"/>
                                  </a:lnTo>
                                  <a:lnTo>
                                    <a:pt x="7" y="3"/>
                                  </a:lnTo>
                                  <a:lnTo>
                                    <a:pt x="9" y="5"/>
                                  </a:lnTo>
                                  <a:lnTo>
                                    <a:pt x="0" y="5"/>
                                  </a:lnTo>
                                  <a:lnTo>
                                    <a:pt x="1" y="2"/>
                                  </a:lnTo>
                                  <a:lnTo>
                                    <a:pt x="2" y="0"/>
                                  </a:lnTo>
                                  <a:lnTo>
                                    <a:pt x="3"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9" name="Group 7845"/>
                        <wpg:cNvGrpSpPr>
                          <a:grpSpLocks/>
                        </wpg:cNvGrpSpPr>
                        <wpg:grpSpPr bwMode="auto">
                          <a:xfrm>
                            <a:off x="1283" y="673"/>
                            <a:ext cx="8" cy="31"/>
                            <a:chOff x="1283" y="673"/>
                            <a:chExt cx="8" cy="31"/>
                          </a:xfrm>
                        </wpg:grpSpPr>
                        <wps:wsp>
                          <wps:cNvPr id="8040" name="Freeform 7846"/>
                          <wps:cNvSpPr>
                            <a:spLocks/>
                          </wps:cNvSpPr>
                          <wps:spPr bwMode="auto">
                            <a:xfrm>
                              <a:off x="1283" y="673"/>
                              <a:ext cx="8" cy="31"/>
                            </a:xfrm>
                            <a:custGeom>
                              <a:avLst/>
                              <a:gdLst>
                                <a:gd name="T0" fmla="+- 0 1291 1283"/>
                                <a:gd name="T1" fmla="*/ T0 w 8"/>
                                <a:gd name="T2" fmla="+- 0 674 673"/>
                                <a:gd name="T3" fmla="*/ 674 h 31"/>
                                <a:gd name="T4" fmla="+- 0 1290 1283"/>
                                <a:gd name="T5" fmla="*/ T4 w 8"/>
                                <a:gd name="T6" fmla="+- 0 684 673"/>
                                <a:gd name="T7" fmla="*/ 684 h 31"/>
                                <a:gd name="T8" fmla="+- 0 1290 1283"/>
                                <a:gd name="T9" fmla="*/ T8 w 8"/>
                                <a:gd name="T10" fmla="+- 0 693 673"/>
                                <a:gd name="T11" fmla="*/ 693 h 31"/>
                                <a:gd name="T12" fmla="+- 0 1290 1283"/>
                                <a:gd name="T13" fmla="*/ T12 w 8"/>
                                <a:gd name="T14" fmla="+- 0 703 673"/>
                                <a:gd name="T15" fmla="*/ 703 h 31"/>
                                <a:gd name="T16" fmla="+- 0 1284 1283"/>
                                <a:gd name="T17" fmla="*/ T16 w 8"/>
                                <a:gd name="T18" fmla="+- 0 703 673"/>
                                <a:gd name="T19" fmla="*/ 703 h 31"/>
                                <a:gd name="T20" fmla="+- 0 1283 1283"/>
                                <a:gd name="T21" fmla="*/ T20 w 8"/>
                                <a:gd name="T22" fmla="+- 0 689 673"/>
                                <a:gd name="T23" fmla="*/ 689 h 31"/>
                                <a:gd name="T24" fmla="+- 0 1283 1283"/>
                                <a:gd name="T25" fmla="*/ T24 w 8"/>
                                <a:gd name="T26" fmla="+- 0 673 673"/>
                                <a:gd name="T27" fmla="*/ 673 h 31"/>
                                <a:gd name="T28" fmla="+- 0 1285 1283"/>
                                <a:gd name="T29" fmla="*/ T28 w 8"/>
                                <a:gd name="T30" fmla="+- 0 673 673"/>
                                <a:gd name="T31" fmla="*/ 673 h 31"/>
                                <a:gd name="T32" fmla="+- 0 1288 1283"/>
                                <a:gd name="T33" fmla="*/ T32 w 8"/>
                                <a:gd name="T34" fmla="+- 0 673 673"/>
                                <a:gd name="T35" fmla="*/ 673 h 31"/>
                                <a:gd name="T36" fmla="+- 0 1291 1283"/>
                                <a:gd name="T37" fmla="*/ T36 w 8"/>
                                <a:gd name="T38" fmla="+- 0 674 673"/>
                                <a:gd name="T39" fmla="*/ 674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31">
                                  <a:moveTo>
                                    <a:pt x="8" y="1"/>
                                  </a:moveTo>
                                  <a:lnTo>
                                    <a:pt x="7" y="11"/>
                                  </a:lnTo>
                                  <a:lnTo>
                                    <a:pt x="7" y="20"/>
                                  </a:lnTo>
                                  <a:lnTo>
                                    <a:pt x="7" y="30"/>
                                  </a:lnTo>
                                  <a:lnTo>
                                    <a:pt x="1" y="30"/>
                                  </a:lnTo>
                                  <a:lnTo>
                                    <a:pt x="0" y="16"/>
                                  </a:lnTo>
                                  <a:lnTo>
                                    <a:pt x="0" y="0"/>
                                  </a:lnTo>
                                  <a:lnTo>
                                    <a:pt x="2" y="0"/>
                                  </a:lnTo>
                                  <a:lnTo>
                                    <a:pt x="5" y="0"/>
                                  </a:lnTo>
                                  <a:lnTo>
                                    <a:pt x="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1" name="Group 7847"/>
                        <wpg:cNvGrpSpPr>
                          <a:grpSpLocks/>
                        </wpg:cNvGrpSpPr>
                        <wpg:grpSpPr bwMode="auto">
                          <a:xfrm>
                            <a:off x="1278" y="704"/>
                            <a:ext cx="12" cy="27"/>
                            <a:chOff x="1278" y="704"/>
                            <a:chExt cx="12" cy="27"/>
                          </a:xfrm>
                        </wpg:grpSpPr>
                        <wps:wsp>
                          <wps:cNvPr id="8042" name="Freeform 7848"/>
                          <wps:cNvSpPr>
                            <a:spLocks/>
                          </wps:cNvSpPr>
                          <wps:spPr bwMode="auto">
                            <a:xfrm>
                              <a:off x="1278" y="704"/>
                              <a:ext cx="12" cy="27"/>
                            </a:xfrm>
                            <a:custGeom>
                              <a:avLst/>
                              <a:gdLst>
                                <a:gd name="T0" fmla="+- 0 1279 1278"/>
                                <a:gd name="T1" fmla="*/ T0 w 12"/>
                                <a:gd name="T2" fmla="+- 0 708 704"/>
                                <a:gd name="T3" fmla="*/ 708 h 27"/>
                                <a:gd name="T4" fmla="+- 0 1287 1278"/>
                                <a:gd name="T5" fmla="*/ T4 w 12"/>
                                <a:gd name="T6" fmla="+- 0 704 704"/>
                                <a:gd name="T7" fmla="*/ 704 h 27"/>
                                <a:gd name="T8" fmla="+- 0 1288 1278"/>
                                <a:gd name="T9" fmla="*/ T8 w 12"/>
                                <a:gd name="T10" fmla="+- 0 717 704"/>
                                <a:gd name="T11" fmla="*/ 717 h 27"/>
                                <a:gd name="T12" fmla="+- 0 1289 1278"/>
                                <a:gd name="T13" fmla="*/ T12 w 12"/>
                                <a:gd name="T14" fmla="+- 0 731 704"/>
                                <a:gd name="T15" fmla="*/ 731 h 27"/>
                                <a:gd name="T16" fmla="+- 0 1285 1278"/>
                                <a:gd name="T17" fmla="*/ T16 w 12"/>
                                <a:gd name="T18" fmla="+- 0 731 704"/>
                                <a:gd name="T19" fmla="*/ 731 h 27"/>
                                <a:gd name="T20" fmla="+- 0 1281 1278"/>
                                <a:gd name="T21" fmla="*/ T20 w 12"/>
                                <a:gd name="T22" fmla="+- 0 722 704"/>
                                <a:gd name="T23" fmla="*/ 722 h 27"/>
                                <a:gd name="T24" fmla="+- 0 1278 1278"/>
                                <a:gd name="T25" fmla="*/ T24 w 12"/>
                                <a:gd name="T26" fmla="+- 0 712 704"/>
                                <a:gd name="T27" fmla="*/ 712 h 27"/>
                                <a:gd name="T28" fmla="+- 0 1279 1278"/>
                                <a:gd name="T29" fmla="*/ T28 w 12"/>
                                <a:gd name="T30" fmla="+- 0 708 704"/>
                                <a:gd name="T31" fmla="*/ 708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7">
                                  <a:moveTo>
                                    <a:pt x="1" y="4"/>
                                  </a:moveTo>
                                  <a:lnTo>
                                    <a:pt x="9" y="0"/>
                                  </a:lnTo>
                                  <a:lnTo>
                                    <a:pt x="10" y="13"/>
                                  </a:lnTo>
                                  <a:lnTo>
                                    <a:pt x="11" y="27"/>
                                  </a:lnTo>
                                  <a:lnTo>
                                    <a:pt x="7" y="27"/>
                                  </a:lnTo>
                                  <a:lnTo>
                                    <a:pt x="3" y="18"/>
                                  </a:lnTo>
                                  <a:lnTo>
                                    <a:pt x="0" y="8"/>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3" name="Group 7849"/>
                        <wpg:cNvGrpSpPr>
                          <a:grpSpLocks/>
                        </wpg:cNvGrpSpPr>
                        <wpg:grpSpPr bwMode="auto">
                          <a:xfrm>
                            <a:off x="888" y="729"/>
                            <a:ext cx="2" cy="2"/>
                            <a:chOff x="888" y="729"/>
                            <a:chExt cx="2" cy="2"/>
                          </a:xfrm>
                        </wpg:grpSpPr>
                        <wps:wsp>
                          <wps:cNvPr id="8044" name="Freeform 7850"/>
                          <wps:cNvSpPr>
                            <a:spLocks/>
                          </wps:cNvSpPr>
                          <wps:spPr bwMode="auto">
                            <a:xfrm>
                              <a:off x="888" y="729"/>
                              <a:ext cx="2" cy="2"/>
                            </a:xfrm>
                            <a:custGeom>
                              <a:avLst/>
                              <a:gdLst>
                                <a:gd name="T0" fmla="+- 0 889 888"/>
                                <a:gd name="T1" fmla="*/ T0 w 1"/>
                                <a:gd name="T2" fmla="+- 0 731 729"/>
                                <a:gd name="T3" fmla="*/ 731 h 2"/>
                                <a:gd name="T4" fmla="+- 0 888 888"/>
                                <a:gd name="T5" fmla="*/ T4 w 1"/>
                                <a:gd name="T6" fmla="+- 0 731 729"/>
                                <a:gd name="T7" fmla="*/ 731 h 2"/>
                                <a:gd name="T8" fmla="+- 0 888 888"/>
                                <a:gd name="T9" fmla="*/ T8 w 1"/>
                                <a:gd name="T10" fmla="+- 0 730 729"/>
                                <a:gd name="T11" fmla="*/ 730 h 2"/>
                                <a:gd name="T12" fmla="+- 0 888 888"/>
                                <a:gd name="T13" fmla="*/ T12 w 1"/>
                                <a:gd name="T14" fmla="+- 0 730 729"/>
                                <a:gd name="T15" fmla="*/ 730 h 2"/>
                                <a:gd name="T16" fmla="+- 0 889 888"/>
                                <a:gd name="T17" fmla="*/ T16 w 1"/>
                                <a:gd name="T18" fmla="+- 0 729 729"/>
                                <a:gd name="T19" fmla="*/ 729 h 2"/>
                                <a:gd name="T20" fmla="+- 0 889 888"/>
                                <a:gd name="T21" fmla="*/ T20 w 1"/>
                                <a:gd name="T22" fmla="+- 0 730 729"/>
                                <a:gd name="T23" fmla="*/ 730 h 2"/>
                                <a:gd name="T24" fmla="+- 0 889 888"/>
                                <a:gd name="T25" fmla="*/ T24 w 1"/>
                                <a:gd name="T26" fmla="+- 0 730 729"/>
                                <a:gd name="T27" fmla="*/ 730 h 2"/>
                                <a:gd name="T28" fmla="+- 0 889 888"/>
                                <a:gd name="T29" fmla="*/ T28 w 1"/>
                                <a:gd name="T30" fmla="+- 0 731 729"/>
                                <a:gd name="T31" fmla="*/ 731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2">
                                  <a:moveTo>
                                    <a:pt x="1" y="2"/>
                                  </a:moveTo>
                                  <a:lnTo>
                                    <a:pt x="0" y="2"/>
                                  </a:lnTo>
                                  <a:lnTo>
                                    <a:pt x="0" y="1"/>
                                  </a:lnTo>
                                  <a:lnTo>
                                    <a:pt x="1" y="0"/>
                                  </a:lnTo>
                                  <a:lnTo>
                                    <a:pt x="1" y="1"/>
                                  </a:lnTo>
                                  <a:lnTo>
                                    <a:pt x="1"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5" name="Group 7851"/>
                        <wpg:cNvGrpSpPr>
                          <a:grpSpLocks/>
                        </wpg:cNvGrpSpPr>
                        <wpg:grpSpPr bwMode="auto">
                          <a:xfrm>
                            <a:off x="744" y="631"/>
                            <a:ext cx="14" cy="23"/>
                            <a:chOff x="744" y="631"/>
                            <a:chExt cx="14" cy="23"/>
                          </a:xfrm>
                        </wpg:grpSpPr>
                        <wps:wsp>
                          <wps:cNvPr id="8046" name="Freeform 7852"/>
                          <wps:cNvSpPr>
                            <a:spLocks/>
                          </wps:cNvSpPr>
                          <wps:spPr bwMode="auto">
                            <a:xfrm>
                              <a:off x="744" y="631"/>
                              <a:ext cx="14" cy="23"/>
                            </a:xfrm>
                            <a:custGeom>
                              <a:avLst/>
                              <a:gdLst>
                                <a:gd name="T0" fmla="+- 0 757 744"/>
                                <a:gd name="T1" fmla="*/ T0 w 14"/>
                                <a:gd name="T2" fmla="+- 0 644 631"/>
                                <a:gd name="T3" fmla="*/ 644 h 23"/>
                                <a:gd name="T4" fmla="+- 0 753 744"/>
                                <a:gd name="T5" fmla="*/ T4 w 14"/>
                                <a:gd name="T6" fmla="+- 0 654 631"/>
                                <a:gd name="T7" fmla="*/ 654 h 23"/>
                                <a:gd name="T8" fmla="+- 0 749 744"/>
                                <a:gd name="T9" fmla="*/ T8 w 14"/>
                                <a:gd name="T10" fmla="+- 0 654 631"/>
                                <a:gd name="T11" fmla="*/ 654 h 23"/>
                                <a:gd name="T12" fmla="+- 0 744 744"/>
                                <a:gd name="T13" fmla="*/ T12 w 14"/>
                                <a:gd name="T14" fmla="+- 0 648 631"/>
                                <a:gd name="T15" fmla="*/ 648 h 23"/>
                                <a:gd name="T16" fmla="+- 0 745 744"/>
                                <a:gd name="T17" fmla="*/ T16 w 14"/>
                                <a:gd name="T18" fmla="+- 0 631 631"/>
                                <a:gd name="T19" fmla="*/ 631 h 23"/>
                                <a:gd name="T20" fmla="+- 0 753 744"/>
                                <a:gd name="T21" fmla="*/ T20 w 14"/>
                                <a:gd name="T22" fmla="+- 0 641 631"/>
                                <a:gd name="T23" fmla="*/ 641 h 23"/>
                                <a:gd name="T24" fmla="+- 0 757 744"/>
                                <a:gd name="T25" fmla="*/ T24 w 14"/>
                                <a:gd name="T26" fmla="+- 0 644 631"/>
                                <a:gd name="T27" fmla="*/ 644 h 23"/>
                              </a:gdLst>
                              <a:ahLst/>
                              <a:cxnLst>
                                <a:cxn ang="0">
                                  <a:pos x="T1" y="T3"/>
                                </a:cxn>
                                <a:cxn ang="0">
                                  <a:pos x="T5" y="T7"/>
                                </a:cxn>
                                <a:cxn ang="0">
                                  <a:pos x="T9" y="T11"/>
                                </a:cxn>
                                <a:cxn ang="0">
                                  <a:pos x="T13" y="T15"/>
                                </a:cxn>
                                <a:cxn ang="0">
                                  <a:pos x="T17" y="T19"/>
                                </a:cxn>
                                <a:cxn ang="0">
                                  <a:pos x="T21" y="T23"/>
                                </a:cxn>
                                <a:cxn ang="0">
                                  <a:pos x="T25" y="T27"/>
                                </a:cxn>
                              </a:cxnLst>
                              <a:rect l="0" t="0" r="r" b="b"/>
                              <a:pathLst>
                                <a:path w="14" h="23">
                                  <a:moveTo>
                                    <a:pt x="13" y="13"/>
                                  </a:moveTo>
                                  <a:lnTo>
                                    <a:pt x="9" y="23"/>
                                  </a:lnTo>
                                  <a:lnTo>
                                    <a:pt x="5" y="23"/>
                                  </a:lnTo>
                                  <a:lnTo>
                                    <a:pt x="0" y="17"/>
                                  </a:lnTo>
                                  <a:lnTo>
                                    <a:pt x="1" y="0"/>
                                  </a:lnTo>
                                  <a:lnTo>
                                    <a:pt x="9" y="10"/>
                                  </a:lnTo>
                                  <a:lnTo>
                                    <a:pt x="13"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7" name="Group 7853"/>
                        <wpg:cNvGrpSpPr>
                          <a:grpSpLocks/>
                        </wpg:cNvGrpSpPr>
                        <wpg:grpSpPr bwMode="auto">
                          <a:xfrm>
                            <a:off x="681" y="582"/>
                            <a:ext cx="12" cy="60"/>
                            <a:chOff x="681" y="582"/>
                            <a:chExt cx="12" cy="60"/>
                          </a:xfrm>
                        </wpg:grpSpPr>
                        <wps:wsp>
                          <wps:cNvPr id="8048" name="Freeform 7854"/>
                          <wps:cNvSpPr>
                            <a:spLocks/>
                          </wps:cNvSpPr>
                          <wps:spPr bwMode="auto">
                            <a:xfrm>
                              <a:off x="681" y="582"/>
                              <a:ext cx="12" cy="60"/>
                            </a:xfrm>
                            <a:custGeom>
                              <a:avLst/>
                              <a:gdLst>
                                <a:gd name="T0" fmla="+- 0 684 681"/>
                                <a:gd name="T1" fmla="*/ T0 w 12"/>
                                <a:gd name="T2" fmla="+- 0 582 582"/>
                                <a:gd name="T3" fmla="*/ 582 h 60"/>
                                <a:gd name="T4" fmla="+- 0 684 681"/>
                                <a:gd name="T5" fmla="*/ T4 w 12"/>
                                <a:gd name="T6" fmla="+- 0 588 582"/>
                                <a:gd name="T7" fmla="*/ 588 h 60"/>
                                <a:gd name="T8" fmla="+- 0 683 681"/>
                                <a:gd name="T9" fmla="*/ T8 w 12"/>
                                <a:gd name="T10" fmla="+- 0 593 582"/>
                                <a:gd name="T11" fmla="*/ 593 h 60"/>
                                <a:gd name="T12" fmla="+- 0 683 681"/>
                                <a:gd name="T13" fmla="*/ T12 w 12"/>
                                <a:gd name="T14" fmla="+- 0 596 582"/>
                                <a:gd name="T15" fmla="*/ 596 h 60"/>
                                <a:gd name="T16" fmla="+- 0 687 681"/>
                                <a:gd name="T17" fmla="*/ T16 w 12"/>
                                <a:gd name="T18" fmla="+- 0 600 582"/>
                                <a:gd name="T19" fmla="*/ 600 h 60"/>
                                <a:gd name="T20" fmla="+- 0 691 681"/>
                                <a:gd name="T21" fmla="*/ T20 w 12"/>
                                <a:gd name="T22" fmla="+- 0 609 582"/>
                                <a:gd name="T23" fmla="*/ 609 h 60"/>
                                <a:gd name="T24" fmla="+- 0 693 681"/>
                                <a:gd name="T25" fmla="*/ T24 w 12"/>
                                <a:gd name="T26" fmla="+- 0 628 582"/>
                                <a:gd name="T27" fmla="*/ 628 h 60"/>
                                <a:gd name="T28" fmla="+- 0 691 681"/>
                                <a:gd name="T29" fmla="*/ T28 w 12"/>
                                <a:gd name="T30" fmla="+- 0 628 582"/>
                                <a:gd name="T31" fmla="*/ 628 h 60"/>
                                <a:gd name="T32" fmla="+- 0 688 681"/>
                                <a:gd name="T33" fmla="*/ T32 w 12"/>
                                <a:gd name="T34" fmla="+- 0 627 582"/>
                                <a:gd name="T35" fmla="*/ 627 h 60"/>
                                <a:gd name="T36" fmla="+- 0 686 681"/>
                                <a:gd name="T37" fmla="*/ T36 w 12"/>
                                <a:gd name="T38" fmla="+- 0 640 582"/>
                                <a:gd name="T39" fmla="*/ 640 h 60"/>
                                <a:gd name="T40" fmla="+- 0 686 681"/>
                                <a:gd name="T41" fmla="*/ T40 w 12"/>
                                <a:gd name="T42" fmla="+- 0 641 582"/>
                                <a:gd name="T43" fmla="*/ 641 h 60"/>
                                <a:gd name="T44" fmla="+- 0 685 681"/>
                                <a:gd name="T45" fmla="*/ T44 w 12"/>
                                <a:gd name="T46" fmla="+- 0 641 582"/>
                                <a:gd name="T47" fmla="*/ 641 h 60"/>
                                <a:gd name="T48" fmla="+- 0 685 681"/>
                                <a:gd name="T49" fmla="*/ T48 w 12"/>
                                <a:gd name="T50" fmla="+- 0 640 582"/>
                                <a:gd name="T51" fmla="*/ 640 h 60"/>
                                <a:gd name="T52" fmla="+- 0 685 681"/>
                                <a:gd name="T53" fmla="*/ T52 w 12"/>
                                <a:gd name="T54" fmla="+- 0 640 582"/>
                                <a:gd name="T55" fmla="*/ 640 h 60"/>
                                <a:gd name="T56" fmla="+- 0 685 681"/>
                                <a:gd name="T57" fmla="*/ T56 w 12"/>
                                <a:gd name="T58" fmla="+- 0 640 582"/>
                                <a:gd name="T59" fmla="*/ 640 h 60"/>
                                <a:gd name="T60" fmla="+- 0 685 681"/>
                                <a:gd name="T61" fmla="*/ T60 w 12"/>
                                <a:gd name="T62" fmla="+- 0 631 582"/>
                                <a:gd name="T63" fmla="*/ 631 h 60"/>
                                <a:gd name="T64" fmla="+- 0 686 681"/>
                                <a:gd name="T65" fmla="*/ T64 w 12"/>
                                <a:gd name="T66" fmla="+- 0 619 582"/>
                                <a:gd name="T67" fmla="*/ 619 h 60"/>
                                <a:gd name="T68" fmla="+- 0 687 681"/>
                                <a:gd name="T69" fmla="*/ T68 w 12"/>
                                <a:gd name="T70" fmla="+- 0 607 582"/>
                                <a:gd name="T71" fmla="*/ 607 h 60"/>
                                <a:gd name="T72" fmla="+- 0 685 681"/>
                                <a:gd name="T73" fmla="*/ T72 w 12"/>
                                <a:gd name="T74" fmla="+- 0 605 582"/>
                                <a:gd name="T75" fmla="*/ 605 h 60"/>
                                <a:gd name="T76" fmla="+- 0 685 681"/>
                                <a:gd name="T77" fmla="*/ T76 w 12"/>
                                <a:gd name="T78" fmla="+- 0 627 582"/>
                                <a:gd name="T79" fmla="*/ 627 h 60"/>
                                <a:gd name="T80" fmla="+- 0 682 681"/>
                                <a:gd name="T81" fmla="*/ T80 w 12"/>
                                <a:gd name="T82" fmla="+- 0 621 582"/>
                                <a:gd name="T83" fmla="*/ 621 h 60"/>
                                <a:gd name="T84" fmla="+- 0 682 681"/>
                                <a:gd name="T85" fmla="*/ T84 w 12"/>
                                <a:gd name="T86" fmla="+- 0 605 582"/>
                                <a:gd name="T87" fmla="*/ 605 h 60"/>
                                <a:gd name="T88" fmla="+- 0 681 681"/>
                                <a:gd name="T89" fmla="*/ T88 w 12"/>
                                <a:gd name="T90" fmla="+- 0 586 582"/>
                                <a:gd name="T91" fmla="*/ 586 h 60"/>
                                <a:gd name="T92" fmla="+- 0 684 681"/>
                                <a:gd name="T93" fmla="*/ T92 w 12"/>
                                <a:gd name="T94" fmla="+- 0 582 582"/>
                                <a:gd name="T95" fmla="*/ 58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 h="60">
                                  <a:moveTo>
                                    <a:pt x="3" y="0"/>
                                  </a:moveTo>
                                  <a:lnTo>
                                    <a:pt x="3" y="6"/>
                                  </a:lnTo>
                                  <a:lnTo>
                                    <a:pt x="2" y="11"/>
                                  </a:lnTo>
                                  <a:lnTo>
                                    <a:pt x="2" y="14"/>
                                  </a:lnTo>
                                  <a:lnTo>
                                    <a:pt x="6" y="18"/>
                                  </a:lnTo>
                                  <a:lnTo>
                                    <a:pt x="10" y="27"/>
                                  </a:lnTo>
                                  <a:lnTo>
                                    <a:pt x="12" y="46"/>
                                  </a:lnTo>
                                  <a:lnTo>
                                    <a:pt x="10" y="46"/>
                                  </a:lnTo>
                                  <a:lnTo>
                                    <a:pt x="7" y="45"/>
                                  </a:lnTo>
                                  <a:lnTo>
                                    <a:pt x="5" y="58"/>
                                  </a:lnTo>
                                  <a:lnTo>
                                    <a:pt x="5" y="59"/>
                                  </a:lnTo>
                                  <a:lnTo>
                                    <a:pt x="4" y="59"/>
                                  </a:lnTo>
                                  <a:lnTo>
                                    <a:pt x="4" y="58"/>
                                  </a:lnTo>
                                  <a:lnTo>
                                    <a:pt x="4" y="49"/>
                                  </a:lnTo>
                                  <a:lnTo>
                                    <a:pt x="5" y="37"/>
                                  </a:lnTo>
                                  <a:lnTo>
                                    <a:pt x="6" y="25"/>
                                  </a:lnTo>
                                  <a:lnTo>
                                    <a:pt x="4" y="23"/>
                                  </a:lnTo>
                                  <a:lnTo>
                                    <a:pt x="4" y="45"/>
                                  </a:lnTo>
                                  <a:lnTo>
                                    <a:pt x="1" y="39"/>
                                  </a:lnTo>
                                  <a:lnTo>
                                    <a:pt x="1" y="23"/>
                                  </a:lnTo>
                                  <a:lnTo>
                                    <a:pt x="0" y="4"/>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9" name="Group 7855"/>
                        <wpg:cNvGrpSpPr>
                          <a:grpSpLocks/>
                        </wpg:cNvGrpSpPr>
                        <wpg:grpSpPr bwMode="auto">
                          <a:xfrm>
                            <a:off x="627" y="588"/>
                            <a:ext cx="5" cy="29"/>
                            <a:chOff x="627" y="588"/>
                            <a:chExt cx="5" cy="29"/>
                          </a:xfrm>
                        </wpg:grpSpPr>
                        <wps:wsp>
                          <wps:cNvPr id="8050" name="Freeform 7856"/>
                          <wps:cNvSpPr>
                            <a:spLocks/>
                          </wps:cNvSpPr>
                          <wps:spPr bwMode="auto">
                            <a:xfrm>
                              <a:off x="627" y="588"/>
                              <a:ext cx="5" cy="29"/>
                            </a:xfrm>
                            <a:custGeom>
                              <a:avLst/>
                              <a:gdLst>
                                <a:gd name="T0" fmla="+- 0 632 627"/>
                                <a:gd name="T1" fmla="*/ T0 w 5"/>
                                <a:gd name="T2" fmla="+- 0 598 588"/>
                                <a:gd name="T3" fmla="*/ 598 h 29"/>
                                <a:gd name="T4" fmla="+- 0 632 627"/>
                                <a:gd name="T5" fmla="*/ T4 w 5"/>
                                <a:gd name="T6" fmla="+- 0 617 588"/>
                                <a:gd name="T7" fmla="*/ 617 h 29"/>
                                <a:gd name="T8" fmla="+- 0 628 627"/>
                                <a:gd name="T9" fmla="*/ T8 w 5"/>
                                <a:gd name="T10" fmla="+- 0 606 588"/>
                                <a:gd name="T11" fmla="*/ 606 h 29"/>
                                <a:gd name="T12" fmla="+- 0 627 627"/>
                                <a:gd name="T13" fmla="*/ T12 w 5"/>
                                <a:gd name="T14" fmla="+- 0 602 588"/>
                                <a:gd name="T15" fmla="*/ 602 h 29"/>
                                <a:gd name="T16" fmla="+- 0 627 627"/>
                                <a:gd name="T17" fmla="*/ T16 w 5"/>
                                <a:gd name="T18" fmla="+- 0 590 588"/>
                                <a:gd name="T19" fmla="*/ 590 h 29"/>
                                <a:gd name="T20" fmla="+- 0 632 627"/>
                                <a:gd name="T21" fmla="*/ T20 w 5"/>
                                <a:gd name="T22" fmla="+- 0 588 588"/>
                                <a:gd name="T23" fmla="*/ 588 h 29"/>
                                <a:gd name="T24" fmla="+- 0 632 627"/>
                                <a:gd name="T25" fmla="*/ T24 w 5"/>
                                <a:gd name="T26" fmla="+- 0 598 588"/>
                                <a:gd name="T27" fmla="*/ 598 h 29"/>
                              </a:gdLst>
                              <a:ahLst/>
                              <a:cxnLst>
                                <a:cxn ang="0">
                                  <a:pos x="T1" y="T3"/>
                                </a:cxn>
                                <a:cxn ang="0">
                                  <a:pos x="T5" y="T7"/>
                                </a:cxn>
                                <a:cxn ang="0">
                                  <a:pos x="T9" y="T11"/>
                                </a:cxn>
                                <a:cxn ang="0">
                                  <a:pos x="T13" y="T15"/>
                                </a:cxn>
                                <a:cxn ang="0">
                                  <a:pos x="T17" y="T19"/>
                                </a:cxn>
                                <a:cxn ang="0">
                                  <a:pos x="T21" y="T23"/>
                                </a:cxn>
                                <a:cxn ang="0">
                                  <a:pos x="T25" y="T27"/>
                                </a:cxn>
                              </a:cxnLst>
                              <a:rect l="0" t="0" r="r" b="b"/>
                              <a:pathLst>
                                <a:path w="5" h="29">
                                  <a:moveTo>
                                    <a:pt x="5" y="10"/>
                                  </a:moveTo>
                                  <a:lnTo>
                                    <a:pt x="5" y="29"/>
                                  </a:lnTo>
                                  <a:lnTo>
                                    <a:pt x="1" y="18"/>
                                  </a:lnTo>
                                  <a:lnTo>
                                    <a:pt x="0" y="14"/>
                                  </a:lnTo>
                                  <a:lnTo>
                                    <a:pt x="0" y="2"/>
                                  </a:lnTo>
                                  <a:lnTo>
                                    <a:pt x="5" y="0"/>
                                  </a:lnTo>
                                  <a:lnTo>
                                    <a:pt x="5"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1" name="Group 7857"/>
                        <wpg:cNvGrpSpPr>
                          <a:grpSpLocks/>
                        </wpg:cNvGrpSpPr>
                        <wpg:grpSpPr bwMode="auto">
                          <a:xfrm>
                            <a:off x="612" y="597"/>
                            <a:ext cx="7" cy="13"/>
                            <a:chOff x="612" y="597"/>
                            <a:chExt cx="7" cy="13"/>
                          </a:xfrm>
                        </wpg:grpSpPr>
                        <wps:wsp>
                          <wps:cNvPr id="8052" name="Freeform 7858"/>
                          <wps:cNvSpPr>
                            <a:spLocks/>
                          </wps:cNvSpPr>
                          <wps:spPr bwMode="auto">
                            <a:xfrm>
                              <a:off x="612" y="597"/>
                              <a:ext cx="7" cy="13"/>
                            </a:xfrm>
                            <a:custGeom>
                              <a:avLst/>
                              <a:gdLst>
                                <a:gd name="T0" fmla="+- 0 618 612"/>
                                <a:gd name="T1" fmla="*/ T0 w 7"/>
                                <a:gd name="T2" fmla="+- 0 601 597"/>
                                <a:gd name="T3" fmla="*/ 601 h 13"/>
                                <a:gd name="T4" fmla="+- 0 615 612"/>
                                <a:gd name="T5" fmla="*/ T4 w 7"/>
                                <a:gd name="T6" fmla="+- 0 610 597"/>
                                <a:gd name="T7" fmla="*/ 610 h 13"/>
                                <a:gd name="T8" fmla="+- 0 612 612"/>
                                <a:gd name="T9" fmla="*/ T8 w 7"/>
                                <a:gd name="T10" fmla="+- 0 601 597"/>
                                <a:gd name="T11" fmla="*/ 601 h 13"/>
                                <a:gd name="T12" fmla="+- 0 614 612"/>
                                <a:gd name="T13" fmla="*/ T12 w 7"/>
                                <a:gd name="T14" fmla="+- 0 597 597"/>
                                <a:gd name="T15" fmla="*/ 597 h 13"/>
                                <a:gd name="T16" fmla="+- 0 618 612"/>
                                <a:gd name="T17" fmla="*/ T16 w 7"/>
                                <a:gd name="T18" fmla="+- 0 602 597"/>
                                <a:gd name="T19" fmla="*/ 602 h 13"/>
                                <a:gd name="T20" fmla="+- 0 618 612"/>
                                <a:gd name="T21" fmla="*/ T20 w 7"/>
                                <a:gd name="T22" fmla="+- 0 601 597"/>
                                <a:gd name="T23" fmla="*/ 601 h 13"/>
                              </a:gdLst>
                              <a:ahLst/>
                              <a:cxnLst>
                                <a:cxn ang="0">
                                  <a:pos x="T1" y="T3"/>
                                </a:cxn>
                                <a:cxn ang="0">
                                  <a:pos x="T5" y="T7"/>
                                </a:cxn>
                                <a:cxn ang="0">
                                  <a:pos x="T9" y="T11"/>
                                </a:cxn>
                                <a:cxn ang="0">
                                  <a:pos x="T13" y="T15"/>
                                </a:cxn>
                                <a:cxn ang="0">
                                  <a:pos x="T17" y="T19"/>
                                </a:cxn>
                                <a:cxn ang="0">
                                  <a:pos x="T21" y="T23"/>
                                </a:cxn>
                              </a:cxnLst>
                              <a:rect l="0" t="0" r="r" b="b"/>
                              <a:pathLst>
                                <a:path w="7" h="13">
                                  <a:moveTo>
                                    <a:pt x="6" y="4"/>
                                  </a:moveTo>
                                  <a:lnTo>
                                    <a:pt x="3" y="13"/>
                                  </a:lnTo>
                                  <a:lnTo>
                                    <a:pt x="0" y="4"/>
                                  </a:lnTo>
                                  <a:lnTo>
                                    <a:pt x="2" y="0"/>
                                  </a:lnTo>
                                  <a:lnTo>
                                    <a:pt x="6" y="5"/>
                                  </a:lnTo>
                                  <a:lnTo>
                                    <a:pt x="6"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3" name="Group 7859"/>
                        <wpg:cNvGrpSpPr>
                          <a:grpSpLocks/>
                        </wpg:cNvGrpSpPr>
                        <wpg:grpSpPr bwMode="auto">
                          <a:xfrm>
                            <a:off x="464" y="611"/>
                            <a:ext cx="3" cy="15"/>
                            <a:chOff x="464" y="611"/>
                            <a:chExt cx="3" cy="15"/>
                          </a:xfrm>
                        </wpg:grpSpPr>
                        <wps:wsp>
                          <wps:cNvPr id="8054" name="Freeform 7860"/>
                          <wps:cNvSpPr>
                            <a:spLocks/>
                          </wps:cNvSpPr>
                          <wps:spPr bwMode="auto">
                            <a:xfrm>
                              <a:off x="464" y="611"/>
                              <a:ext cx="3" cy="15"/>
                            </a:xfrm>
                            <a:custGeom>
                              <a:avLst/>
                              <a:gdLst>
                                <a:gd name="T0" fmla="+- 0 465 464"/>
                                <a:gd name="T1" fmla="*/ T0 w 3"/>
                                <a:gd name="T2" fmla="+- 0 611 611"/>
                                <a:gd name="T3" fmla="*/ 611 h 15"/>
                                <a:gd name="T4" fmla="+- 0 467 464"/>
                                <a:gd name="T5" fmla="*/ T4 w 3"/>
                                <a:gd name="T6" fmla="+- 0 611 611"/>
                                <a:gd name="T7" fmla="*/ 611 h 15"/>
                                <a:gd name="T8" fmla="+- 0 467 464"/>
                                <a:gd name="T9" fmla="*/ T8 w 3"/>
                                <a:gd name="T10" fmla="+- 0 616 611"/>
                                <a:gd name="T11" fmla="*/ 616 h 15"/>
                                <a:gd name="T12" fmla="+- 0 467 464"/>
                                <a:gd name="T13" fmla="*/ T12 w 3"/>
                                <a:gd name="T14" fmla="+- 0 621 611"/>
                                <a:gd name="T15" fmla="*/ 621 h 15"/>
                                <a:gd name="T16" fmla="+- 0 467 464"/>
                                <a:gd name="T17" fmla="*/ T16 w 3"/>
                                <a:gd name="T18" fmla="+- 0 626 611"/>
                                <a:gd name="T19" fmla="*/ 626 h 15"/>
                                <a:gd name="T20" fmla="+- 0 466 464"/>
                                <a:gd name="T21" fmla="*/ T20 w 3"/>
                                <a:gd name="T22" fmla="+- 0 626 611"/>
                                <a:gd name="T23" fmla="*/ 626 h 15"/>
                                <a:gd name="T24" fmla="+- 0 466 464"/>
                                <a:gd name="T25" fmla="*/ T24 w 3"/>
                                <a:gd name="T26" fmla="+- 0 626 611"/>
                                <a:gd name="T27" fmla="*/ 626 h 15"/>
                                <a:gd name="T28" fmla="+- 0 466 464"/>
                                <a:gd name="T29" fmla="*/ T28 w 3"/>
                                <a:gd name="T30" fmla="+- 0 626 611"/>
                                <a:gd name="T31" fmla="*/ 626 h 15"/>
                                <a:gd name="T32" fmla="+- 0 465 464"/>
                                <a:gd name="T33" fmla="*/ T32 w 3"/>
                                <a:gd name="T34" fmla="+- 0 622 611"/>
                                <a:gd name="T35" fmla="*/ 622 h 15"/>
                                <a:gd name="T36" fmla="+- 0 464 464"/>
                                <a:gd name="T37" fmla="*/ T36 w 3"/>
                                <a:gd name="T38" fmla="+- 0 618 611"/>
                                <a:gd name="T39" fmla="*/ 618 h 15"/>
                                <a:gd name="T40" fmla="+- 0 465 464"/>
                                <a:gd name="T41" fmla="*/ T40 w 3"/>
                                <a:gd name="T42" fmla="+- 0 611 611"/>
                                <a:gd name="T43" fmla="*/ 61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15">
                                  <a:moveTo>
                                    <a:pt x="1" y="0"/>
                                  </a:moveTo>
                                  <a:lnTo>
                                    <a:pt x="3" y="0"/>
                                  </a:lnTo>
                                  <a:lnTo>
                                    <a:pt x="3" y="5"/>
                                  </a:lnTo>
                                  <a:lnTo>
                                    <a:pt x="3" y="10"/>
                                  </a:lnTo>
                                  <a:lnTo>
                                    <a:pt x="3" y="15"/>
                                  </a:lnTo>
                                  <a:lnTo>
                                    <a:pt x="2" y="15"/>
                                  </a:lnTo>
                                  <a:lnTo>
                                    <a:pt x="1" y="11"/>
                                  </a:lnTo>
                                  <a:lnTo>
                                    <a:pt x="0" y="7"/>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5" name="Group 7861"/>
                        <wpg:cNvGrpSpPr>
                          <a:grpSpLocks/>
                        </wpg:cNvGrpSpPr>
                        <wpg:grpSpPr bwMode="auto">
                          <a:xfrm>
                            <a:off x="455" y="609"/>
                            <a:ext cx="10" cy="22"/>
                            <a:chOff x="455" y="609"/>
                            <a:chExt cx="10" cy="22"/>
                          </a:xfrm>
                        </wpg:grpSpPr>
                        <wps:wsp>
                          <wps:cNvPr id="8056" name="Freeform 7862"/>
                          <wps:cNvSpPr>
                            <a:spLocks/>
                          </wps:cNvSpPr>
                          <wps:spPr bwMode="auto">
                            <a:xfrm>
                              <a:off x="455" y="609"/>
                              <a:ext cx="10" cy="22"/>
                            </a:xfrm>
                            <a:custGeom>
                              <a:avLst/>
                              <a:gdLst>
                                <a:gd name="T0" fmla="+- 0 459 455"/>
                                <a:gd name="T1" fmla="*/ T0 w 10"/>
                                <a:gd name="T2" fmla="+- 0 620 609"/>
                                <a:gd name="T3" fmla="*/ 620 h 22"/>
                                <a:gd name="T4" fmla="+- 0 461 455"/>
                                <a:gd name="T5" fmla="*/ T4 w 10"/>
                                <a:gd name="T6" fmla="+- 0 620 609"/>
                                <a:gd name="T7" fmla="*/ 620 h 22"/>
                                <a:gd name="T8" fmla="+- 0 462 455"/>
                                <a:gd name="T9" fmla="*/ T8 w 10"/>
                                <a:gd name="T10" fmla="+- 0 614 609"/>
                                <a:gd name="T11" fmla="*/ 614 h 22"/>
                                <a:gd name="T12" fmla="+- 0 464 455"/>
                                <a:gd name="T13" fmla="*/ T12 w 10"/>
                                <a:gd name="T14" fmla="+- 0 621 609"/>
                                <a:gd name="T15" fmla="*/ 621 h 22"/>
                                <a:gd name="T16" fmla="+- 0 465 455"/>
                                <a:gd name="T17" fmla="*/ T16 w 10"/>
                                <a:gd name="T18" fmla="+- 0 623 609"/>
                                <a:gd name="T19" fmla="*/ 623 h 22"/>
                                <a:gd name="T20" fmla="+- 0 463 455"/>
                                <a:gd name="T21" fmla="*/ T20 w 10"/>
                                <a:gd name="T22" fmla="+- 0 627 609"/>
                                <a:gd name="T23" fmla="*/ 627 h 22"/>
                                <a:gd name="T24" fmla="+- 0 463 455"/>
                                <a:gd name="T25" fmla="*/ T24 w 10"/>
                                <a:gd name="T26" fmla="+- 0 626 609"/>
                                <a:gd name="T27" fmla="*/ 626 h 22"/>
                                <a:gd name="T28" fmla="+- 0 463 455"/>
                                <a:gd name="T29" fmla="*/ T28 w 10"/>
                                <a:gd name="T30" fmla="+- 0 626 609"/>
                                <a:gd name="T31" fmla="*/ 626 h 22"/>
                                <a:gd name="T32" fmla="+- 0 463 455"/>
                                <a:gd name="T33" fmla="*/ T32 w 10"/>
                                <a:gd name="T34" fmla="+- 0 627 609"/>
                                <a:gd name="T35" fmla="*/ 627 h 22"/>
                                <a:gd name="T36" fmla="+- 0 463 455"/>
                                <a:gd name="T37" fmla="*/ T36 w 10"/>
                                <a:gd name="T38" fmla="+- 0 628 609"/>
                                <a:gd name="T39" fmla="*/ 628 h 22"/>
                                <a:gd name="T40" fmla="+- 0 462 455"/>
                                <a:gd name="T41" fmla="*/ T40 w 10"/>
                                <a:gd name="T42" fmla="+- 0 629 609"/>
                                <a:gd name="T43" fmla="*/ 629 h 22"/>
                                <a:gd name="T44" fmla="+- 0 461 455"/>
                                <a:gd name="T45" fmla="*/ T44 w 10"/>
                                <a:gd name="T46" fmla="+- 0 631 609"/>
                                <a:gd name="T47" fmla="*/ 631 h 22"/>
                                <a:gd name="T48" fmla="+- 0 461 455"/>
                                <a:gd name="T49" fmla="*/ T48 w 10"/>
                                <a:gd name="T50" fmla="+- 0 630 609"/>
                                <a:gd name="T51" fmla="*/ 630 h 22"/>
                                <a:gd name="T52" fmla="+- 0 459 455"/>
                                <a:gd name="T53" fmla="*/ T52 w 10"/>
                                <a:gd name="T54" fmla="+- 0 630 609"/>
                                <a:gd name="T55" fmla="*/ 630 h 22"/>
                                <a:gd name="T56" fmla="+- 0 458 455"/>
                                <a:gd name="T57" fmla="*/ T56 w 10"/>
                                <a:gd name="T58" fmla="+- 0 617 609"/>
                                <a:gd name="T59" fmla="*/ 617 h 22"/>
                                <a:gd name="T60" fmla="+- 0 455 455"/>
                                <a:gd name="T61" fmla="*/ T60 w 10"/>
                                <a:gd name="T62" fmla="+- 0 620 609"/>
                                <a:gd name="T63" fmla="*/ 620 h 22"/>
                                <a:gd name="T64" fmla="+- 0 456 455"/>
                                <a:gd name="T65" fmla="*/ T64 w 10"/>
                                <a:gd name="T66" fmla="+- 0 609 609"/>
                                <a:gd name="T67" fmla="*/ 609 h 22"/>
                                <a:gd name="T68" fmla="+- 0 458 455"/>
                                <a:gd name="T69" fmla="*/ T68 w 10"/>
                                <a:gd name="T70" fmla="+- 0 620 609"/>
                                <a:gd name="T71" fmla="*/ 620 h 22"/>
                                <a:gd name="T72" fmla="+- 0 459 455"/>
                                <a:gd name="T73" fmla="*/ T72 w 10"/>
                                <a:gd name="T74" fmla="+- 0 620 609"/>
                                <a:gd name="T75" fmla="*/ 62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 h="22">
                                  <a:moveTo>
                                    <a:pt x="4" y="11"/>
                                  </a:moveTo>
                                  <a:lnTo>
                                    <a:pt x="6" y="11"/>
                                  </a:lnTo>
                                  <a:lnTo>
                                    <a:pt x="7" y="5"/>
                                  </a:lnTo>
                                  <a:lnTo>
                                    <a:pt x="9" y="12"/>
                                  </a:lnTo>
                                  <a:lnTo>
                                    <a:pt x="10" y="14"/>
                                  </a:lnTo>
                                  <a:lnTo>
                                    <a:pt x="8" y="18"/>
                                  </a:lnTo>
                                  <a:lnTo>
                                    <a:pt x="8" y="17"/>
                                  </a:lnTo>
                                  <a:lnTo>
                                    <a:pt x="8" y="18"/>
                                  </a:lnTo>
                                  <a:lnTo>
                                    <a:pt x="8" y="19"/>
                                  </a:lnTo>
                                  <a:lnTo>
                                    <a:pt x="7" y="20"/>
                                  </a:lnTo>
                                  <a:lnTo>
                                    <a:pt x="6" y="22"/>
                                  </a:lnTo>
                                  <a:lnTo>
                                    <a:pt x="6" y="21"/>
                                  </a:lnTo>
                                  <a:lnTo>
                                    <a:pt x="4" y="21"/>
                                  </a:lnTo>
                                  <a:lnTo>
                                    <a:pt x="3" y="8"/>
                                  </a:lnTo>
                                  <a:lnTo>
                                    <a:pt x="0" y="11"/>
                                  </a:lnTo>
                                  <a:lnTo>
                                    <a:pt x="1" y="0"/>
                                  </a:lnTo>
                                  <a:lnTo>
                                    <a:pt x="3" y="11"/>
                                  </a:lnTo>
                                  <a:lnTo>
                                    <a:pt x="4"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7" name="Group 7863"/>
                        <wpg:cNvGrpSpPr>
                          <a:grpSpLocks/>
                        </wpg:cNvGrpSpPr>
                        <wpg:grpSpPr bwMode="auto">
                          <a:xfrm>
                            <a:off x="447" y="608"/>
                            <a:ext cx="8" cy="21"/>
                            <a:chOff x="447" y="608"/>
                            <a:chExt cx="8" cy="21"/>
                          </a:xfrm>
                        </wpg:grpSpPr>
                        <wps:wsp>
                          <wps:cNvPr id="8058" name="Freeform 7864"/>
                          <wps:cNvSpPr>
                            <a:spLocks/>
                          </wps:cNvSpPr>
                          <wps:spPr bwMode="auto">
                            <a:xfrm>
                              <a:off x="447" y="608"/>
                              <a:ext cx="8" cy="21"/>
                            </a:xfrm>
                            <a:custGeom>
                              <a:avLst/>
                              <a:gdLst>
                                <a:gd name="T0" fmla="+- 0 447 447"/>
                                <a:gd name="T1" fmla="*/ T0 w 8"/>
                                <a:gd name="T2" fmla="+- 0 608 608"/>
                                <a:gd name="T3" fmla="*/ 608 h 21"/>
                                <a:gd name="T4" fmla="+- 0 450 447"/>
                                <a:gd name="T5" fmla="*/ T4 w 8"/>
                                <a:gd name="T6" fmla="+- 0 611 608"/>
                                <a:gd name="T7" fmla="*/ 611 h 21"/>
                                <a:gd name="T8" fmla="+- 0 451 447"/>
                                <a:gd name="T9" fmla="*/ T8 w 8"/>
                                <a:gd name="T10" fmla="+- 0 622 608"/>
                                <a:gd name="T11" fmla="*/ 622 h 21"/>
                                <a:gd name="T12" fmla="+- 0 454 447"/>
                                <a:gd name="T13" fmla="*/ T12 w 8"/>
                                <a:gd name="T14" fmla="+- 0 614 608"/>
                                <a:gd name="T15" fmla="*/ 614 h 21"/>
                                <a:gd name="T16" fmla="+- 0 454 447"/>
                                <a:gd name="T17" fmla="*/ T16 w 8"/>
                                <a:gd name="T18" fmla="+- 0 618 608"/>
                                <a:gd name="T19" fmla="*/ 618 h 21"/>
                                <a:gd name="T20" fmla="+- 0 454 447"/>
                                <a:gd name="T21" fmla="*/ T20 w 8"/>
                                <a:gd name="T22" fmla="+- 0 621 608"/>
                                <a:gd name="T23" fmla="*/ 621 h 21"/>
                                <a:gd name="T24" fmla="+- 0 454 447"/>
                                <a:gd name="T25" fmla="*/ T24 w 8"/>
                                <a:gd name="T26" fmla="+- 0 622 608"/>
                                <a:gd name="T27" fmla="*/ 622 h 21"/>
                                <a:gd name="T28" fmla="+- 0 454 447"/>
                                <a:gd name="T29" fmla="*/ T28 w 8"/>
                                <a:gd name="T30" fmla="+- 0 623 608"/>
                                <a:gd name="T31" fmla="*/ 623 h 21"/>
                                <a:gd name="T32" fmla="+- 0 453 447"/>
                                <a:gd name="T33" fmla="*/ T32 w 8"/>
                                <a:gd name="T34" fmla="+- 0 624 608"/>
                                <a:gd name="T35" fmla="*/ 624 h 21"/>
                                <a:gd name="T36" fmla="+- 0 453 447"/>
                                <a:gd name="T37" fmla="*/ T36 w 8"/>
                                <a:gd name="T38" fmla="+- 0 624 608"/>
                                <a:gd name="T39" fmla="*/ 624 h 21"/>
                                <a:gd name="T40" fmla="+- 0 452 447"/>
                                <a:gd name="T41" fmla="*/ T40 w 8"/>
                                <a:gd name="T42" fmla="+- 0 624 608"/>
                                <a:gd name="T43" fmla="*/ 624 h 21"/>
                                <a:gd name="T44" fmla="+- 0 451 447"/>
                                <a:gd name="T45" fmla="*/ T44 w 8"/>
                                <a:gd name="T46" fmla="+- 0 621 608"/>
                                <a:gd name="T47" fmla="*/ 621 h 21"/>
                                <a:gd name="T48" fmla="+- 0 451 447"/>
                                <a:gd name="T49" fmla="*/ T48 w 8"/>
                                <a:gd name="T50" fmla="+- 0 627 608"/>
                                <a:gd name="T51" fmla="*/ 627 h 21"/>
                                <a:gd name="T52" fmla="+- 0 450 447"/>
                                <a:gd name="T53" fmla="*/ T52 w 8"/>
                                <a:gd name="T54" fmla="+- 0 628 608"/>
                                <a:gd name="T55" fmla="*/ 628 h 21"/>
                                <a:gd name="T56" fmla="+- 0 450 447"/>
                                <a:gd name="T57" fmla="*/ T56 w 8"/>
                                <a:gd name="T58" fmla="+- 0 628 608"/>
                                <a:gd name="T59" fmla="*/ 628 h 21"/>
                                <a:gd name="T60" fmla="+- 0 449 447"/>
                                <a:gd name="T61" fmla="*/ T60 w 8"/>
                                <a:gd name="T62" fmla="+- 0 629 608"/>
                                <a:gd name="T63" fmla="*/ 629 h 21"/>
                                <a:gd name="T64" fmla="+- 0 449 447"/>
                                <a:gd name="T65" fmla="*/ T64 w 8"/>
                                <a:gd name="T66" fmla="+- 0 625 608"/>
                                <a:gd name="T67" fmla="*/ 625 h 21"/>
                                <a:gd name="T68" fmla="+- 0 448 447"/>
                                <a:gd name="T69" fmla="*/ T68 w 8"/>
                                <a:gd name="T70" fmla="+- 0 621 608"/>
                                <a:gd name="T71" fmla="*/ 621 h 21"/>
                                <a:gd name="T72" fmla="+- 0 448 447"/>
                                <a:gd name="T73" fmla="*/ T72 w 8"/>
                                <a:gd name="T74" fmla="+- 0 628 608"/>
                                <a:gd name="T75" fmla="*/ 628 h 21"/>
                                <a:gd name="T76" fmla="+- 0 447 447"/>
                                <a:gd name="T77" fmla="*/ T76 w 8"/>
                                <a:gd name="T78" fmla="+- 0 626 608"/>
                                <a:gd name="T79" fmla="*/ 626 h 21"/>
                                <a:gd name="T80" fmla="+- 0 447 447"/>
                                <a:gd name="T81" fmla="*/ T80 w 8"/>
                                <a:gd name="T82" fmla="+- 0 616 608"/>
                                <a:gd name="T83" fmla="*/ 616 h 21"/>
                                <a:gd name="T84" fmla="+- 0 447 447"/>
                                <a:gd name="T85" fmla="*/ T84 w 8"/>
                                <a:gd name="T86" fmla="+- 0 608 608"/>
                                <a:gd name="T87" fmla="*/ 608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 h="21">
                                  <a:moveTo>
                                    <a:pt x="0" y="0"/>
                                  </a:moveTo>
                                  <a:lnTo>
                                    <a:pt x="3" y="3"/>
                                  </a:lnTo>
                                  <a:lnTo>
                                    <a:pt x="4" y="14"/>
                                  </a:lnTo>
                                  <a:lnTo>
                                    <a:pt x="7" y="6"/>
                                  </a:lnTo>
                                  <a:lnTo>
                                    <a:pt x="7" y="10"/>
                                  </a:lnTo>
                                  <a:lnTo>
                                    <a:pt x="7" y="13"/>
                                  </a:lnTo>
                                  <a:lnTo>
                                    <a:pt x="7" y="14"/>
                                  </a:lnTo>
                                  <a:lnTo>
                                    <a:pt x="7" y="15"/>
                                  </a:lnTo>
                                  <a:lnTo>
                                    <a:pt x="6" y="16"/>
                                  </a:lnTo>
                                  <a:lnTo>
                                    <a:pt x="5" y="16"/>
                                  </a:lnTo>
                                  <a:lnTo>
                                    <a:pt x="4" y="13"/>
                                  </a:lnTo>
                                  <a:lnTo>
                                    <a:pt x="4" y="19"/>
                                  </a:lnTo>
                                  <a:lnTo>
                                    <a:pt x="3" y="20"/>
                                  </a:lnTo>
                                  <a:lnTo>
                                    <a:pt x="2" y="21"/>
                                  </a:lnTo>
                                  <a:lnTo>
                                    <a:pt x="2" y="17"/>
                                  </a:lnTo>
                                  <a:lnTo>
                                    <a:pt x="1" y="13"/>
                                  </a:lnTo>
                                  <a:lnTo>
                                    <a:pt x="1" y="20"/>
                                  </a:lnTo>
                                  <a:lnTo>
                                    <a:pt x="0" y="18"/>
                                  </a:lnTo>
                                  <a:lnTo>
                                    <a:pt x="0" y="8"/>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9" name="Group 7865"/>
                        <wpg:cNvGrpSpPr>
                          <a:grpSpLocks/>
                        </wpg:cNvGrpSpPr>
                        <wpg:grpSpPr bwMode="auto">
                          <a:xfrm>
                            <a:off x="406" y="576"/>
                            <a:ext cx="4" cy="23"/>
                            <a:chOff x="406" y="576"/>
                            <a:chExt cx="4" cy="23"/>
                          </a:xfrm>
                        </wpg:grpSpPr>
                        <wps:wsp>
                          <wps:cNvPr id="8060" name="Freeform 7866"/>
                          <wps:cNvSpPr>
                            <a:spLocks/>
                          </wps:cNvSpPr>
                          <wps:spPr bwMode="auto">
                            <a:xfrm>
                              <a:off x="406" y="576"/>
                              <a:ext cx="4" cy="23"/>
                            </a:xfrm>
                            <a:custGeom>
                              <a:avLst/>
                              <a:gdLst>
                                <a:gd name="T0" fmla="+- 0 406 406"/>
                                <a:gd name="T1" fmla="*/ T0 w 4"/>
                                <a:gd name="T2" fmla="+- 0 577 576"/>
                                <a:gd name="T3" fmla="*/ 577 h 23"/>
                                <a:gd name="T4" fmla="+- 0 408 406"/>
                                <a:gd name="T5" fmla="*/ T4 w 4"/>
                                <a:gd name="T6" fmla="+- 0 583 576"/>
                                <a:gd name="T7" fmla="*/ 583 h 23"/>
                                <a:gd name="T8" fmla="+- 0 408 406"/>
                                <a:gd name="T9" fmla="*/ T8 w 4"/>
                                <a:gd name="T10" fmla="+- 0 576 576"/>
                                <a:gd name="T11" fmla="*/ 576 h 23"/>
                                <a:gd name="T12" fmla="+- 0 409 406"/>
                                <a:gd name="T13" fmla="*/ T12 w 4"/>
                                <a:gd name="T14" fmla="+- 0 583 576"/>
                                <a:gd name="T15" fmla="*/ 583 h 23"/>
                                <a:gd name="T16" fmla="+- 0 408 406"/>
                                <a:gd name="T17" fmla="*/ T16 w 4"/>
                                <a:gd name="T18" fmla="+- 0 598 576"/>
                                <a:gd name="T19" fmla="*/ 598 h 23"/>
                                <a:gd name="T20" fmla="+- 0 408 406"/>
                                <a:gd name="T21" fmla="*/ T20 w 4"/>
                                <a:gd name="T22" fmla="+- 0 585 576"/>
                                <a:gd name="T23" fmla="*/ 585 h 23"/>
                                <a:gd name="T24" fmla="+- 0 406 406"/>
                                <a:gd name="T25" fmla="*/ T24 w 4"/>
                                <a:gd name="T26" fmla="+- 0 592 576"/>
                                <a:gd name="T27" fmla="*/ 592 h 23"/>
                                <a:gd name="T28" fmla="+- 0 406 406"/>
                                <a:gd name="T29" fmla="*/ T28 w 4"/>
                                <a:gd name="T30" fmla="+- 0 577 576"/>
                                <a:gd name="T31" fmla="*/ 577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23">
                                  <a:moveTo>
                                    <a:pt x="0" y="1"/>
                                  </a:moveTo>
                                  <a:lnTo>
                                    <a:pt x="2" y="7"/>
                                  </a:lnTo>
                                  <a:lnTo>
                                    <a:pt x="2" y="0"/>
                                  </a:lnTo>
                                  <a:lnTo>
                                    <a:pt x="3" y="7"/>
                                  </a:lnTo>
                                  <a:lnTo>
                                    <a:pt x="2" y="22"/>
                                  </a:lnTo>
                                  <a:lnTo>
                                    <a:pt x="2" y="9"/>
                                  </a:lnTo>
                                  <a:lnTo>
                                    <a:pt x="0" y="16"/>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1" name="Group 7867"/>
                        <wpg:cNvGrpSpPr>
                          <a:grpSpLocks/>
                        </wpg:cNvGrpSpPr>
                        <wpg:grpSpPr bwMode="auto">
                          <a:xfrm>
                            <a:off x="378" y="563"/>
                            <a:ext cx="6" cy="24"/>
                            <a:chOff x="378" y="563"/>
                            <a:chExt cx="6" cy="24"/>
                          </a:xfrm>
                        </wpg:grpSpPr>
                        <wps:wsp>
                          <wps:cNvPr id="8062" name="Freeform 7868"/>
                          <wps:cNvSpPr>
                            <a:spLocks/>
                          </wps:cNvSpPr>
                          <wps:spPr bwMode="auto">
                            <a:xfrm>
                              <a:off x="378" y="563"/>
                              <a:ext cx="6" cy="24"/>
                            </a:xfrm>
                            <a:custGeom>
                              <a:avLst/>
                              <a:gdLst>
                                <a:gd name="T0" fmla="+- 0 378 378"/>
                                <a:gd name="T1" fmla="*/ T0 w 6"/>
                                <a:gd name="T2" fmla="+- 0 563 563"/>
                                <a:gd name="T3" fmla="*/ 563 h 24"/>
                                <a:gd name="T4" fmla="+- 0 381 378"/>
                                <a:gd name="T5" fmla="*/ T4 w 6"/>
                                <a:gd name="T6" fmla="+- 0 572 563"/>
                                <a:gd name="T7" fmla="*/ 572 h 24"/>
                                <a:gd name="T8" fmla="+- 0 384 378"/>
                                <a:gd name="T9" fmla="*/ T8 w 6"/>
                                <a:gd name="T10" fmla="+- 0 575 563"/>
                                <a:gd name="T11" fmla="*/ 575 h 24"/>
                                <a:gd name="T12" fmla="+- 0 383 378"/>
                                <a:gd name="T13" fmla="*/ T12 w 6"/>
                                <a:gd name="T14" fmla="+- 0 587 563"/>
                                <a:gd name="T15" fmla="*/ 587 h 24"/>
                                <a:gd name="T16" fmla="+- 0 381 378"/>
                                <a:gd name="T17" fmla="*/ T16 w 6"/>
                                <a:gd name="T18" fmla="+- 0 578 563"/>
                                <a:gd name="T19" fmla="*/ 578 h 24"/>
                                <a:gd name="T20" fmla="+- 0 379 378"/>
                                <a:gd name="T21" fmla="*/ T20 w 6"/>
                                <a:gd name="T22" fmla="+- 0 569 563"/>
                                <a:gd name="T23" fmla="*/ 569 h 24"/>
                                <a:gd name="T24" fmla="+- 0 378 378"/>
                                <a:gd name="T25" fmla="*/ T24 w 6"/>
                                <a:gd name="T26" fmla="+- 0 576 563"/>
                                <a:gd name="T27" fmla="*/ 576 h 24"/>
                                <a:gd name="T28" fmla="+- 0 378 378"/>
                                <a:gd name="T29" fmla="*/ T28 w 6"/>
                                <a:gd name="T30" fmla="+- 0 563 563"/>
                                <a:gd name="T31" fmla="*/ 563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24">
                                  <a:moveTo>
                                    <a:pt x="0" y="0"/>
                                  </a:moveTo>
                                  <a:lnTo>
                                    <a:pt x="3" y="9"/>
                                  </a:lnTo>
                                  <a:lnTo>
                                    <a:pt x="6" y="12"/>
                                  </a:lnTo>
                                  <a:lnTo>
                                    <a:pt x="5" y="24"/>
                                  </a:lnTo>
                                  <a:lnTo>
                                    <a:pt x="3" y="15"/>
                                  </a:lnTo>
                                  <a:lnTo>
                                    <a:pt x="1" y="6"/>
                                  </a:lnTo>
                                  <a:lnTo>
                                    <a:pt x="0" y="1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3" name="Group 7869"/>
                        <wpg:cNvGrpSpPr>
                          <a:grpSpLocks/>
                        </wpg:cNvGrpSpPr>
                        <wpg:grpSpPr bwMode="auto">
                          <a:xfrm>
                            <a:off x="358" y="599"/>
                            <a:ext cx="2" cy="3"/>
                            <a:chOff x="358" y="599"/>
                            <a:chExt cx="2" cy="3"/>
                          </a:xfrm>
                        </wpg:grpSpPr>
                        <wps:wsp>
                          <wps:cNvPr id="8064" name="Freeform 7870"/>
                          <wps:cNvSpPr>
                            <a:spLocks/>
                          </wps:cNvSpPr>
                          <wps:spPr bwMode="auto">
                            <a:xfrm>
                              <a:off x="358" y="599"/>
                              <a:ext cx="2" cy="3"/>
                            </a:xfrm>
                            <a:custGeom>
                              <a:avLst/>
                              <a:gdLst>
                                <a:gd name="T0" fmla="+- 0 359 358"/>
                                <a:gd name="T1" fmla="*/ T0 w 1"/>
                                <a:gd name="T2" fmla="+- 0 602 599"/>
                                <a:gd name="T3" fmla="*/ 602 h 3"/>
                                <a:gd name="T4" fmla="+- 0 359 358"/>
                                <a:gd name="T5" fmla="*/ T4 w 1"/>
                                <a:gd name="T6" fmla="+- 0 601 599"/>
                                <a:gd name="T7" fmla="*/ 601 h 3"/>
                                <a:gd name="T8" fmla="+- 0 358 358"/>
                                <a:gd name="T9" fmla="*/ T8 w 1"/>
                                <a:gd name="T10" fmla="+- 0 600 599"/>
                                <a:gd name="T11" fmla="*/ 600 h 3"/>
                                <a:gd name="T12" fmla="+- 0 358 358"/>
                                <a:gd name="T13" fmla="*/ T12 w 1"/>
                                <a:gd name="T14" fmla="+- 0 599 599"/>
                                <a:gd name="T15" fmla="*/ 599 h 3"/>
                                <a:gd name="T16" fmla="+- 0 359 358"/>
                                <a:gd name="T17" fmla="*/ T16 w 1"/>
                                <a:gd name="T18" fmla="+- 0 600 599"/>
                                <a:gd name="T19" fmla="*/ 600 h 3"/>
                                <a:gd name="T20" fmla="+- 0 359 358"/>
                                <a:gd name="T21" fmla="*/ T20 w 1"/>
                                <a:gd name="T22" fmla="+- 0 600 599"/>
                                <a:gd name="T23" fmla="*/ 600 h 3"/>
                                <a:gd name="T24" fmla="+- 0 359 358"/>
                                <a:gd name="T25" fmla="*/ T24 w 1"/>
                                <a:gd name="T26" fmla="+- 0 600 599"/>
                                <a:gd name="T27" fmla="*/ 600 h 3"/>
                                <a:gd name="T28" fmla="+- 0 359 358"/>
                                <a:gd name="T29" fmla="*/ T28 w 1"/>
                                <a:gd name="T30" fmla="+- 0 601 599"/>
                                <a:gd name="T31" fmla="*/ 601 h 3"/>
                                <a:gd name="T32" fmla="+- 0 359 358"/>
                                <a:gd name="T33" fmla="*/ T32 w 1"/>
                                <a:gd name="T34" fmla="+- 0 602 599"/>
                                <a:gd name="T35" fmla="*/ 60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3">
                                  <a:moveTo>
                                    <a:pt x="1" y="3"/>
                                  </a:moveTo>
                                  <a:lnTo>
                                    <a:pt x="1" y="2"/>
                                  </a:lnTo>
                                  <a:lnTo>
                                    <a:pt x="0" y="1"/>
                                  </a:lnTo>
                                  <a:lnTo>
                                    <a:pt x="0" y="0"/>
                                  </a:lnTo>
                                  <a:lnTo>
                                    <a:pt x="1" y="1"/>
                                  </a:lnTo>
                                  <a:lnTo>
                                    <a:pt x="1" y="2"/>
                                  </a:lnTo>
                                  <a:lnTo>
                                    <a:pt x="1"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5" name="Group 7871"/>
                        <wpg:cNvGrpSpPr>
                          <a:grpSpLocks/>
                        </wpg:cNvGrpSpPr>
                        <wpg:grpSpPr bwMode="auto">
                          <a:xfrm>
                            <a:off x="345" y="580"/>
                            <a:ext cx="4" cy="14"/>
                            <a:chOff x="345" y="580"/>
                            <a:chExt cx="4" cy="14"/>
                          </a:xfrm>
                        </wpg:grpSpPr>
                        <wps:wsp>
                          <wps:cNvPr id="8066" name="Freeform 7872"/>
                          <wps:cNvSpPr>
                            <a:spLocks/>
                          </wps:cNvSpPr>
                          <wps:spPr bwMode="auto">
                            <a:xfrm>
                              <a:off x="345" y="580"/>
                              <a:ext cx="4" cy="14"/>
                            </a:xfrm>
                            <a:custGeom>
                              <a:avLst/>
                              <a:gdLst>
                                <a:gd name="T0" fmla="+- 0 349 345"/>
                                <a:gd name="T1" fmla="*/ T0 w 4"/>
                                <a:gd name="T2" fmla="+- 0 584 580"/>
                                <a:gd name="T3" fmla="*/ 584 h 14"/>
                                <a:gd name="T4" fmla="+- 0 349 345"/>
                                <a:gd name="T5" fmla="*/ T4 w 4"/>
                                <a:gd name="T6" fmla="+- 0 590 580"/>
                                <a:gd name="T7" fmla="*/ 590 h 14"/>
                                <a:gd name="T8" fmla="+- 0 349 345"/>
                                <a:gd name="T9" fmla="*/ T8 w 4"/>
                                <a:gd name="T10" fmla="+- 0 593 580"/>
                                <a:gd name="T11" fmla="*/ 593 h 14"/>
                                <a:gd name="T12" fmla="+- 0 349 345"/>
                                <a:gd name="T13" fmla="*/ T12 w 4"/>
                                <a:gd name="T14" fmla="+- 0 594 580"/>
                                <a:gd name="T15" fmla="*/ 594 h 14"/>
                                <a:gd name="T16" fmla="+- 0 348 345"/>
                                <a:gd name="T17" fmla="*/ T16 w 4"/>
                                <a:gd name="T18" fmla="+- 0 594 580"/>
                                <a:gd name="T19" fmla="*/ 594 h 14"/>
                                <a:gd name="T20" fmla="+- 0 347 345"/>
                                <a:gd name="T21" fmla="*/ T20 w 4"/>
                                <a:gd name="T22" fmla="+- 0 594 580"/>
                                <a:gd name="T23" fmla="*/ 594 h 14"/>
                                <a:gd name="T24" fmla="+- 0 346 345"/>
                                <a:gd name="T25" fmla="*/ T24 w 4"/>
                                <a:gd name="T26" fmla="+- 0 592 580"/>
                                <a:gd name="T27" fmla="*/ 592 h 14"/>
                                <a:gd name="T28" fmla="+- 0 345 345"/>
                                <a:gd name="T29" fmla="*/ T28 w 4"/>
                                <a:gd name="T30" fmla="+- 0 593 580"/>
                                <a:gd name="T31" fmla="*/ 593 h 14"/>
                                <a:gd name="T32" fmla="+- 0 346 345"/>
                                <a:gd name="T33" fmla="*/ T32 w 4"/>
                                <a:gd name="T34" fmla="+- 0 580 580"/>
                                <a:gd name="T35" fmla="*/ 580 h 14"/>
                                <a:gd name="T36" fmla="+- 0 348 345"/>
                                <a:gd name="T37" fmla="*/ T36 w 4"/>
                                <a:gd name="T38" fmla="+- 0 583 580"/>
                                <a:gd name="T39" fmla="*/ 583 h 14"/>
                                <a:gd name="T40" fmla="+- 0 349 345"/>
                                <a:gd name="T41" fmla="*/ T40 w 4"/>
                                <a:gd name="T42" fmla="+- 0 584 580"/>
                                <a:gd name="T43" fmla="*/ 58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 h="14">
                                  <a:moveTo>
                                    <a:pt x="4" y="4"/>
                                  </a:moveTo>
                                  <a:lnTo>
                                    <a:pt x="4" y="10"/>
                                  </a:lnTo>
                                  <a:lnTo>
                                    <a:pt x="4" y="13"/>
                                  </a:lnTo>
                                  <a:lnTo>
                                    <a:pt x="4" y="14"/>
                                  </a:lnTo>
                                  <a:lnTo>
                                    <a:pt x="3" y="14"/>
                                  </a:lnTo>
                                  <a:lnTo>
                                    <a:pt x="2" y="14"/>
                                  </a:lnTo>
                                  <a:lnTo>
                                    <a:pt x="1" y="12"/>
                                  </a:lnTo>
                                  <a:lnTo>
                                    <a:pt x="0" y="13"/>
                                  </a:lnTo>
                                  <a:lnTo>
                                    <a:pt x="1" y="0"/>
                                  </a:lnTo>
                                  <a:lnTo>
                                    <a:pt x="3" y="3"/>
                                  </a:lnTo>
                                  <a:lnTo>
                                    <a:pt x="4"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7" name="Group 7873"/>
                        <wpg:cNvGrpSpPr>
                          <a:grpSpLocks/>
                        </wpg:cNvGrpSpPr>
                        <wpg:grpSpPr bwMode="auto">
                          <a:xfrm>
                            <a:off x="325" y="554"/>
                            <a:ext cx="4" cy="14"/>
                            <a:chOff x="325" y="554"/>
                            <a:chExt cx="4" cy="14"/>
                          </a:xfrm>
                        </wpg:grpSpPr>
                        <wps:wsp>
                          <wps:cNvPr id="8068" name="Freeform 7874"/>
                          <wps:cNvSpPr>
                            <a:spLocks/>
                          </wps:cNvSpPr>
                          <wps:spPr bwMode="auto">
                            <a:xfrm>
                              <a:off x="325" y="554"/>
                              <a:ext cx="4" cy="14"/>
                            </a:xfrm>
                            <a:custGeom>
                              <a:avLst/>
                              <a:gdLst>
                                <a:gd name="T0" fmla="+- 0 329 325"/>
                                <a:gd name="T1" fmla="*/ T0 w 4"/>
                                <a:gd name="T2" fmla="+- 0 556 554"/>
                                <a:gd name="T3" fmla="*/ 556 h 14"/>
                                <a:gd name="T4" fmla="+- 0 328 325"/>
                                <a:gd name="T5" fmla="*/ T4 w 4"/>
                                <a:gd name="T6" fmla="+- 0 568 554"/>
                                <a:gd name="T7" fmla="*/ 568 h 14"/>
                                <a:gd name="T8" fmla="+- 0 325 325"/>
                                <a:gd name="T9" fmla="*/ T8 w 4"/>
                                <a:gd name="T10" fmla="+- 0 565 554"/>
                                <a:gd name="T11" fmla="*/ 565 h 14"/>
                                <a:gd name="T12" fmla="+- 0 325 325"/>
                                <a:gd name="T13" fmla="*/ T12 w 4"/>
                                <a:gd name="T14" fmla="+- 0 557 554"/>
                                <a:gd name="T15" fmla="*/ 557 h 14"/>
                                <a:gd name="T16" fmla="+- 0 327 325"/>
                                <a:gd name="T17" fmla="*/ T16 w 4"/>
                                <a:gd name="T18" fmla="+- 0 554 554"/>
                                <a:gd name="T19" fmla="*/ 554 h 14"/>
                                <a:gd name="T20" fmla="+- 0 329 325"/>
                                <a:gd name="T21" fmla="*/ T20 w 4"/>
                                <a:gd name="T22" fmla="+- 0 556 554"/>
                                <a:gd name="T23" fmla="*/ 556 h 14"/>
                              </a:gdLst>
                              <a:ahLst/>
                              <a:cxnLst>
                                <a:cxn ang="0">
                                  <a:pos x="T1" y="T3"/>
                                </a:cxn>
                                <a:cxn ang="0">
                                  <a:pos x="T5" y="T7"/>
                                </a:cxn>
                                <a:cxn ang="0">
                                  <a:pos x="T9" y="T11"/>
                                </a:cxn>
                                <a:cxn ang="0">
                                  <a:pos x="T13" y="T15"/>
                                </a:cxn>
                                <a:cxn ang="0">
                                  <a:pos x="T17" y="T19"/>
                                </a:cxn>
                                <a:cxn ang="0">
                                  <a:pos x="T21" y="T23"/>
                                </a:cxn>
                              </a:cxnLst>
                              <a:rect l="0" t="0" r="r" b="b"/>
                              <a:pathLst>
                                <a:path w="4" h="14">
                                  <a:moveTo>
                                    <a:pt x="4" y="2"/>
                                  </a:moveTo>
                                  <a:lnTo>
                                    <a:pt x="3" y="14"/>
                                  </a:lnTo>
                                  <a:lnTo>
                                    <a:pt x="0" y="11"/>
                                  </a:lnTo>
                                  <a:lnTo>
                                    <a:pt x="0" y="3"/>
                                  </a:lnTo>
                                  <a:lnTo>
                                    <a:pt x="2" y="0"/>
                                  </a:lnTo>
                                  <a:lnTo>
                                    <a:pt x="4"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9" name="Group 7875"/>
                        <wpg:cNvGrpSpPr>
                          <a:grpSpLocks/>
                        </wpg:cNvGrpSpPr>
                        <wpg:grpSpPr bwMode="auto">
                          <a:xfrm>
                            <a:off x="291" y="526"/>
                            <a:ext cx="3" cy="45"/>
                            <a:chOff x="291" y="526"/>
                            <a:chExt cx="3" cy="45"/>
                          </a:xfrm>
                        </wpg:grpSpPr>
                        <wps:wsp>
                          <wps:cNvPr id="8070" name="Freeform 7876"/>
                          <wps:cNvSpPr>
                            <a:spLocks/>
                          </wps:cNvSpPr>
                          <wps:spPr bwMode="auto">
                            <a:xfrm>
                              <a:off x="291" y="526"/>
                              <a:ext cx="3" cy="45"/>
                            </a:xfrm>
                            <a:custGeom>
                              <a:avLst/>
                              <a:gdLst>
                                <a:gd name="T0" fmla="+- 0 294 291"/>
                                <a:gd name="T1" fmla="*/ T0 w 3"/>
                                <a:gd name="T2" fmla="+- 0 536 526"/>
                                <a:gd name="T3" fmla="*/ 536 h 45"/>
                                <a:gd name="T4" fmla="+- 0 294 291"/>
                                <a:gd name="T5" fmla="*/ T4 w 3"/>
                                <a:gd name="T6" fmla="+- 0 562 526"/>
                                <a:gd name="T7" fmla="*/ 562 h 45"/>
                                <a:gd name="T8" fmla="+- 0 292 291"/>
                                <a:gd name="T9" fmla="*/ T8 w 3"/>
                                <a:gd name="T10" fmla="+- 0 570 526"/>
                                <a:gd name="T11" fmla="*/ 570 h 45"/>
                                <a:gd name="T12" fmla="+- 0 292 291"/>
                                <a:gd name="T13" fmla="*/ T12 w 3"/>
                                <a:gd name="T14" fmla="+- 0 557 526"/>
                                <a:gd name="T15" fmla="*/ 557 h 45"/>
                                <a:gd name="T16" fmla="+- 0 293 291"/>
                                <a:gd name="T17" fmla="*/ T16 w 3"/>
                                <a:gd name="T18" fmla="+- 0 561 526"/>
                                <a:gd name="T19" fmla="*/ 561 h 45"/>
                                <a:gd name="T20" fmla="+- 0 293 291"/>
                                <a:gd name="T21" fmla="*/ T20 w 3"/>
                                <a:gd name="T22" fmla="+- 0 551 526"/>
                                <a:gd name="T23" fmla="*/ 551 h 45"/>
                                <a:gd name="T24" fmla="+- 0 293 291"/>
                                <a:gd name="T25" fmla="*/ T24 w 3"/>
                                <a:gd name="T26" fmla="+- 0 543 526"/>
                                <a:gd name="T27" fmla="*/ 543 h 45"/>
                                <a:gd name="T28" fmla="+- 0 291 291"/>
                                <a:gd name="T29" fmla="*/ T28 w 3"/>
                                <a:gd name="T30" fmla="+- 0 540 526"/>
                                <a:gd name="T31" fmla="*/ 540 h 45"/>
                                <a:gd name="T32" fmla="+- 0 291 291"/>
                                <a:gd name="T33" fmla="*/ T32 w 3"/>
                                <a:gd name="T34" fmla="+- 0 526 526"/>
                                <a:gd name="T35" fmla="*/ 526 h 45"/>
                                <a:gd name="T36" fmla="+- 0 292 291"/>
                                <a:gd name="T37" fmla="*/ T36 w 3"/>
                                <a:gd name="T38" fmla="+- 0 528 526"/>
                                <a:gd name="T39" fmla="*/ 528 h 45"/>
                                <a:gd name="T40" fmla="+- 0 292 291"/>
                                <a:gd name="T41" fmla="*/ T40 w 3"/>
                                <a:gd name="T42" fmla="+- 0 541 526"/>
                                <a:gd name="T43" fmla="*/ 541 h 45"/>
                                <a:gd name="T44" fmla="+- 0 294 291"/>
                                <a:gd name="T45" fmla="*/ T44 w 3"/>
                                <a:gd name="T46" fmla="+- 0 536 526"/>
                                <a:gd name="T47" fmla="*/ 53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45">
                                  <a:moveTo>
                                    <a:pt x="3" y="10"/>
                                  </a:moveTo>
                                  <a:lnTo>
                                    <a:pt x="3" y="36"/>
                                  </a:lnTo>
                                  <a:lnTo>
                                    <a:pt x="1" y="44"/>
                                  </a:lnTo>
                                  <a:lnTo>
                                    <a:pt x="1" y="31"/>
                                  </a:lnTo>
                                  <a:lnTo>
                                    <a:pt x="2" y="35"/>
                                  </a:lnTo>
                                  <a:lnTo>
                                    <a:pt x="2" y="25"/>
                                  </a:lnTo>
                                  <a:lnTo>
                                    <a:pt x="2" y="17"/>
                                  </a:lnTo>
                                  <a:lnTo>
                                    <a:pt x="0" y="14"/>
                                  </a:lnTo>
                                  <a:lnTo>
                                    <a:pt x="0" y="0"/>
                                  </a:lnTo>
                                  <a:lnTo>
                                    <a:pt x="1" y="2"/>
                                  </a:lnTo>
                                  <a:lnTo>
                                    <a:pt x="1" y="15"/>
                                  </a:lnTo>
                                  <a:lnTo>
                                    <a:pt x="3"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1" name="Group 7877"/>
                        <wpg:cNvGrpSpPr>
                          <a:grpSpLocks/>
                        </wpg:cNvGrpSpPr>
                        <wpg:grpSpPr bwMode="auto">
                          <a:xfrm>
                            <a:off x="256" y="550"/>
                            <a:ext cx="2" cy="12"/>
                            <a:chOff x="256" y="550"/>
                            <a:chExt cx="2" cy="12"/>
                          </a:xfrm>
                        </wpg:grpSpPr>
                        <wps:wsp>
                          <wps:cNvPr id="8072" name="Freeform 7878"/>
                          <wps:cNvSpPr>
                            <a:spLocks/>
                          </wps:cNvSpPr>
                          <wps:spPr bwMode="auto">
                            <a:xfrm>
                              <a:off x="256" y="550"/>
                              <a:ext cx="2" cy="12"/>
                            </a:xfrm>
                            <a:custGeom>
                              <a:avLst/>
                              <a:gdLst>
                                <a:gd name="T0" fmla="+- 0 256 256"/>
                                <a:gd name="T1" fmla="*/ T0 w 2"/>
                                <a:gd name="T2" fmla="+- 0 550 550"/>
                                <a:gd name="T3" fmla="*/ 550 h 12"/>
                                <a:gd name="T4" fmla="+- 0 257 256"/>
                                <a:gd name="T5" fmla="*/ T4 w 2"/>
                                <a:gd name="T6" fmla="+- 0 551 550"/>
                                <a:gd name="T7" fmla="*/ 551 h 12"/>
                                <a:gd name="T8" fmla="+- 0 257 256"/>
                                <a:gd name="T9" fmla="*/ T8 w 2"/>
                                <a:gd name="T10" fmla="+- 0 555 550"/>
                                <a:gd name="T11" fmla="*/ 555 h 12"/>
                                <a:gd name="T12" fmla="+- 0 257 256"/>
                                <a:gd name="T13" fmla="*/ T12 w 2"/>
                                <a:gd name="T14" fmla="+- 0 561 550"/>
                                <a:gd name="T15" fmla="*/ 561 h 12"/>
                                <a:gd name="T16" fmla="+- 0 257 256"/>
                                <a:gd name="T17" fmla="*/ T16 w 2"/>
                                <a:gd name="T18" fmla="+- 0 561 550"/>
                                <a:gd name="T19" fmla="*/ 561 h 12"/>
                                <a:gd name="T20" fmla="+- 0 256 256"/>
                                <a:gd name="T21" fmla="*/ T20 w 2"/>
                                <a:gd name="T22" fmla="+- 0 561 550"/>
                                <a:gd name="T23" fmla="*/ 561 h 12"/>
                                <a:gd name="T24" fmla="+- 0 256 256"/>
                                <a:gd name="T25" fmla="*/ T24 w 2"/>
                                <a:gd name="T26" fmla="+- 0 561 550"/>
                                <a:gd name="T27" fmla="*/ 561 h 12"/>
                                <a:gd name="T28" fmla="+- 0 256 256"/>
                                <a:gd name="T29" fmla="*/ T28 w 2"/>
                                <a:gd name="T30" fmla="+- 0 557 550"/>
                                <a:gd name="T31" fmla="*/ 557 h 12"/>
                                <a:gd name="T32" fmla="+- 0 256 256"/>
                                <a:gd name="T33" fmla="*/ T32 w 2"/>
                                <a:gd name="T34" fmla="+- 0 553 550"/>
                                <a:gd name="T35" fmla="*/ 553 h 12"/>
                                <a:gd name="T36" fmla="+- 0 256 256"/>
                                <a:gd name="T37" fmla="*/ T36 w 2"/>
                                <a:gd name="T38" fmla="+- 0 550 550"/>
                                <a:gd name="T39" fmla="*/ 55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2">
                                  <a:moveTo>
                                    <a:pt x="0" y="0"/>
                                  </a:moveTo>
                                  <a:lnTo>
                                    <a:pt x="1" y="1"/>
                                  </a:lnTo>
                                  <a:lnTo>
                                    <a:pt x="1" y="5"/>
                                  </a:lnTo>
                                  <a:lnTo>
                                    <a:pt x="1" y="11"/>
                                  </a:lnTo>
                                  <a:lnTo>
                                    <a:pt x="0" y="11"/>
                                  </a:lnTo>
                                  <a:lnTo>
                                    <a:pt x="0" y="7"/>
                                  </a:lnTo>
                                  <a:lnTo>
                                    <a:pt x="0"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3" name="Group 7879"/>
                        <wpg:cNvGrpSpPr>
                          <a:grpSpLocks/>
                        </wpg:cNvGrpSpPr>
                        <wpg:grpSpPr bwMode="auto">
                          <a:xfrm>
                            <a:off x="197" y="542"/>
                            <a:ext cx="2" cy="2"/>
                            <a:chOff x="197" y="542"/>
                            <a:chExt cx="2" cy="2"/>
                          </a:xfrm>
                        </wpg:grpSpPr>
                        <wps:wsp>
                          <wps:cNvPr id="8074" name="Freeform 7880"/>
                          <wps:cNvSpPr>
                            <a:spLocks/>
                          </wps:cNvSpPr>
                          <wps:spPr bwMode="auto">
                            <a:xfrm>
                              <a:off x="197" y="542"/>
                              <a:ext cx="2" cy="2"/>
                            </a:xfrm>
                            <a:custGeom>
                              <a:avLst/>
                              <a:gdLst>
                                <a:gd name="T0" fmla="+- 0 198 197"/>
                                <a:gd name="T1" fmla="*/ T0 w 1"/>
                                <a:gd name="T2" fmla="+- 0 544 542"/>
                                <a:gd name="T3" fmla="*/ 544 h 2"/>
                                <a:gd name="T4" fmla="+- 0 197 197"/>
                                <a:gd name="T5" fmla="*/ T4 w 1"/>
                                <a:gd name="T6" fmla="+- 0 544 542"/>
                                <a:gd name="T7" fmla="*/ 544 h 2"/>
                                <a:gd name="T8" fmla="+- 0 197 197"/>
                                <a:gd name="T9" fmla="*/ T8 w 1"/>
                                <a:gd name="T10" fmla="+- 0 543 542"/>
                                <a:gd name="T11" fmla="*/ 543 h 2"/>
                                <a:gd name="T12" fmla="+- 0 198 197"/>
                                <a:gd name="T13" fmla="*/ T12 w 1"/>
                                <a:gd name="T14" fmla="+- 0 543 542"/>
                                <a:gd name="T15" fmla="*/ 543 h 2"/>
                                <a:gd name="T16" fmla="+- 0 198 197"/>
                                <a:gd name="T17" fmla="*/ T16 w 1"/>
                                <a:gd name="T18" fmla="+- 0 542 542"/>
                                <a:gd name="T19" fmla="*/ 542 h 2"/>
                                <a:gd name="T20" fmla="+- 0 198 197"/>
                                <a:gd name="T21" fmla="*/ T20 w 1"/>
                                <a:gd name="T22" fmla="+- 0 543 542"/>
                                <a:gd name="T23" fmla="*/ 543 h 2"/>
                                <a:gd name="T24" fmla="+- 0 198 197"/>
                                <a:gd name="T25" fmla="*/ T24 w 1"/>
                                <a:gd name="T26" fmla="+- 0 543 542"/>
                                <a:gd name="T27" fmla="*/ 543 h 2"/>
                                <a:gd name="T28" fmla="+- 0 198 197"/>
                                <a:gd name="T29" fmla="*/ T28 w 1"/>
                                <a:gd name="T30" fmla="+- 0 544 542"/>
                                <a:gd name="T31" fmla="*/ 544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2">
                                  <a:moveTo>
                                    <a:pt x="1" y="2"/>
                                  </a:moveTo>
                                  <a:lnTo>
                                    <a:pt x="0" y="2"/>
                                  </a:lnTo>
                                  <a:lnTo>
                                    <a:pt x="0" y="1"/>
                                  </a:lnTo>
                                  <a:lnTo>
                                    <a:pt x="1" y="1"/>
                                  </a:lnTo>
                                  <a:lnTo>
                                    <a:pt x="1" y="0"/>
                                  </a:lnTo>
                                  <a:lnTo>
                                    <a:pt x="1" y="1"/>
                                  </a:lnTo>
                                  <a:lnTo>
                                    <a:pt x="1"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5" name="Group 7881"/>
                        <wpg:cNvGrpSpPr>
                          <a:grpSpLocks/>
                        </wpg:cNvGrpSpPr>
                        <wpg:grpSpPr bwMode="auto">
                          <a:xfrm>
                            <a:off x="193" y="540"/>
                            <a:ext cx="3" cy="4"/>
                            <a:chOff x="193" y="540"/>
                            <a:chExt cx="3" cy="4"/>
                          </a:xfrm>
                        </wpg:grpSpPr>
                        <wps:wsp>
                          <wps:cNvPr id="8076" name="Freeform 7882"/>
                          <wps:cNvSpPr>
                            <a:spLocks/>
                          </wps:cNvSpPr>
                          <wps:spPr bwMode="auto">
                            <a:xfrm>
                              <a:off x="193" y="540"/>
                              <a:ext cx="3" cy="4"/>
                            </a:xfrm>
                            <a:custGeom>
                              <a:avLst/>
                              <a:gdLst>
                                <a:gd name="T0" fmla="+- 0 195 193"/>
                                <a:gd name="T1" fmla="*/ T0 w 3"/>
                                <a:gd name="T2" fmla="+- 0 544 540"/>
                                <a:gd name="T3" fmla="*/ 544 h 4"/>
                                <a:gd name="T4" fmla="+- 0 195 193"/>
                                <a:gd name="T5" fmla="*/ T4 w 3"/>
                                <a:gd name="T6" fmla="+- 0 544 540"/>
                                <a:gd name="T7" fmla="*/ 544 h 4"/>
                                <a:gd name="T8" fmla="+- 0 194 193"/>
                                <a:gd name="T9" fmla="*/ T8 w 3"/>
                                <a:gd name="T10" fmla="+- 0 544 540"/>
                                <a:gd name="T11" fmla="*/ 544 h 4"/>
                                <a:gd name="T12" fmla="+- 0 193 193"/>
                                <a:gd name="T13" fmla="*/ T12 w 3"/>
                                <a:gd name="T14" fmla="+- 0 544 540"/>
                                <a:gd name="T15" fmla="*/ 544 h 4"/>
                                <a:gd name="T16" fmla="+- 0 193 193"/>
                                <a:gd name="T17" fmla="*/ T16 w 3"/>
                                <a:gd name="T18" fmla="+- 0 544 540"/>
                                <a:gd name="T19" fmla="*/ 544 h 4"/>
                                <a:gd name="T20" fmla="+- 0 194 193"/>
                                <a:gd name="T21" fmla="*/ T20 w 3"/>
                                <a:gd name="T22" fmla="+- 0 540 540"/>
                                <a:gd name="T23" fmla="*/ 540 h 4"/>
                                <a:gd name="T24" fmla="+- 0 194 193"/>
                                <a:gd name="T25" fmla="*/ T24 w 3"/>
                                <a:gd name="T26" fmla="+- 0 542 540"/>
                                <a:gd name="T27" fmla="*/ 542 h 4"/>
                                <a:gd name="T28" fmla="+- 0 195 193"/>
                                <a:gd name="T29" fmla="*/ T28 w 3"/>
                                <a:gd name="T30" fmla="+- 0 544 540"/>
                                <a:gd name="T31" fmla="*/ 544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4">
                                  <a:moveTo>
                                    <a:pt x="2" y="4"/>
                                  </a:moveTo>
                                  <a:lnTo>
                                    <a:pt x="2" y="4"/>
                                  </a:lnTo>
                                  <a:lnTo>
                                    <a:pt x="1" y="4"/>
                                  </a:lnTo>
                                  <a:lnTo>
                                    <a:pt x="0" y="4"/>
                                  </a:lnTo>
                                  <a:lnTo>
                                    <a:pt x="1" y="0"/>
                                  </a:lnTo>
                                  <a:lnTo>
                                    <a:pt x="1" y="2"/>
                                  </a:lnTo>
                                  <a:lnTo>
                                    <a:pt x="2"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7" name="Group 7883"/>
                        <wpg:cNvGrpSpPr>
                          <a:grpSpLocks/>
                        </wpg:cNvGrpSpPr>
                        <wpg:grpSpPr bwMode="auto">
                          <a:xfrm>
                            <a:off x="185" y="540"/>
                            <a:ext cx="2" cy="4"/>
                            <a:chOff x="185" y="540"/>
                            <a:chExt cx="2" cy="4"/>
                          </a:xfrm>
                        </wpg:grpSpPr>
                        <wps:wsp>
                          <wps:cNvPr id="8078" name="Freeform 7884"/>
                          <wps:cNvSpPr>
                            <a:spLocks/>
                          </wps:cNvSpPr>
                          <wps:spPr bwMode="auto">
                            <a:xfrm>
                              <a:off x="185" y="540"/>
                              <a:ext cx="2" cy="4"/>
                            </a:xfrm>
                            <a:custGeom>
                              <a:avLst/>
                              <a:gdLst>
                                <a:gd name="T0" fmla="+- 0 185 185"/>
                                <a:gd name="T1" fmla="*/ T0 w 2"/>
                                <a:gd name="T2" fmla="+- 0 540 540"/>
                                <a:gd name="T3" fmla="*/ 540 h 4"/>
                                <a:gd name="T4" fmla="+- 0 185 185"/>
                                <a:gd name="T5" fmla="*/ T4 w 2"/>
                                <a:gd name="T6" fmla="+- 0 540 540"/>
                                <a:gd name="T7" fmla="*/ 540 h 4"/>
                                <a:gd name="T8" fmla="+- 0 186 185"/>
                                <a:gd name="T9" fmla="*/ T8 w 2"/>
                                <a:gd name="T10" fmla="+- 0 542 540"/>
                                <a:gd name="T11" fmla="*/ 542 h 4"/>
                                <a:gd name="T12" fmla="+- 0 186 185"/>
                                <a:gd name="T13" fmla="*/ T12 w 2"/>
                                <a:gd name="T14" fmla="+- 0 544 540"/>
                                <a:gd name="T15" fmla="*/ 544 h 4"/>
                                <a:gd name="T16" fmla="+- 0 186 185"/>
                                <a:gd name="T17" fmla="*/ T16 w 2"/>
                                <a:gd name="T18" fmla="+- 0 544 540"/>
                                <a:gd name="T19" fmla="*/ 544 h 4"/>
                                <a:gd name="T20" fmla="+- 0 185 185"/>
                                <a:gd name="T21" fmla="*/ T20 w 2"/>
                                <a:gd name="T22" fmla="+- 0 544 540"/>
                                <a:gd name="T23" fmla="*/ 544 h 4"/>
                                <a:gd name="T24" fmla="+- 0 185 185"/>
                                <a:gd name="T25" fmla="*/ T24 w 2"/>
                                <a:gd name="T26" fmla="+- 0 544 540"/>
                                <a:gd name="T27" fmla="*/ 544 h 4"/>
                                <a:gd name="T28" fmla="+- 0 185 185"/>
                                <a:gd name="T29" fmla="*/ T28 w 2"/>
                                <a:gd name="T30" fmla="+- 0 543 540"/>
                                <a:gd name="T31" fmla="*/ 543 h 4"/>
                                <a:gd name="T32" fmla="+- 0 185 185"/>
                                <a:gd name="T33" fmla="*/ T32 w 2"/>
                                <a:gd name="T34" fmla="+- 0 542 540"/>
                                <a:gd name="T35" fmla="*/ 542 h 4"/>
                                <a:gd name="T36" fmla="+- 0 185 185"/>
                                <a:gd name="T37" fmla="*/ T36 w 2"/>
                                <a:gd name="T38" fmla="+- 0 540 540"/>
                                <a:gd name="T39" fmla="*/ 540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4">
                                  <a:moveTo>
                                    <a:pt x="0" y="0"/>
                                  </a:moveTo>
                                  <a:lnTo>
                                    <a:pt x="0" y="0"/>
                                  </a:lnTo>
                                  <a:lnTo>
                                    <a:pt x="1" y="2"/>
                                  </a:lnTo>
                                  <a:lnTo>
                                    <a:pt x="1" y="4"/>
                                  </a:lnTo>
                                  <a:lnTo>
                                    <a:pt x="0" y="4"/>
                                  </a:lnTo>
                                  <a:lnTo>
                                    <a:pt x="0" y="3"/>
                                  </a:lnTo>
                                  <a:lnTo>
                                    <a:pt x="0"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9" name="Group 7885"/>
                        <wpg:cNvGrpSpPr>
                          <a:grpSpLocks/>
                        </wpg:cNvGrpSpPr>
                        <wpg:grpSpPr bwMode="auto">
                          <a:xfrm>
                            <a:off x="152" y="545"/>
                            <a:ext cx="2" cy="2"/>
                            <a:chOff x="152" y="545"/>
                            <a:chExt cx="2" cy="2"/>
                          </a:xfrm>
                        </wpg:grpSpPr>
                        <wps:wsp>
                          <wps:cNvPr id="8080" name="Freeform 7886"/>
                          <wps:cNvSpPr>
                            <a:spLocks/>
                          </wps:cNvSpPr>
                          <wps:spPr bwMode="auto">
                            <a:xfrm>
                              <a:off x="152" y="545"/>
                              <a:ext cx="2" cy="2"/>
                            </a:xfrm>
                            <a:custGeom>
                              <a:avLst/>
                              <a:gdLst>
                                <a:gd name="T0" fmla="+- 0 152 152"/>
                                <a:gd name="T1" fmla="*/ T0 w 1"/>
                                <a:gd name="T2" fmla="+- 0 546 545"/>
                                <a:gd name="T3" fmla="*/ 546 h 1"/>
                                <a:gd name="T4" fmla="+- 0 152 152"/>
                                <a:gd name="T5" fmla="*/ T4 w 1"/>
                                <a:gd name="T6" fmla="+- 0 546 545"/>
                                <a:gd name="T7" fmla="*/ 546 h 1"/>
                                <a:gd name="T8" fmla="+- 0 152 152"/>
                                <a:gd name="T9" fmla="*/ T8 w 1"/>
                                <a:gd name="T10" fmla="+- 0 545 545"/>
                                <a:gd name="T11" fmla="*/ 545 h 1"/>
                                <a:gd name="T12" fmla="+- 0 152 152"/>
                                <a:gd name="T13" fmla="*/ T12 w 1"/>
                                <a:gd name="T14" fmla="+- 0 545 545"/>
                                <a:gd name="T15" fmla="*/ 545 h 1"/>
                                <a:gd name="T16" fmla="+- 0 152 152"/>
                                <a:gd name="T17" fmla="*/ T16 w 1"/>
                                <a:gd name="T18" fmla="+- 0 546 545"/>
                                <a:gd name="T19" fmla="*/ 546 h 1"/>
                                <a:gd name="T20" fmla="+- 0 152 152"/>
                                <a:gd name="T21" fmla="*/ T20 w 1"/>
                                <a:gd name="T22" fmla="+- 0 546 545"/>
                                <a:gd name="T23" fmla="*/ 546 h 1"/>
                              </a:gdLst>
                              <a:ahLst/>
                              <a:cxnLst>
                                <a:cxn ang="0">
                                  <a:pos x="T1" y="T3"/>
                                </a:cxn>
                                <a:cxn ang="0">
                                  <a:pos x="T5" y="T7"/>
                                </a:cxn>
                                <a:cxn ang="0">
                                  <a:pos x="T9" y="T11"/>
                                </a:cxn>
                                <a:cxn ang="0">
                                  <a:pos x="T13" y="T15"/>
                                </a:cxn>
                                <a:cxn ang="0">
                                  <a:pos x="T17" y="T19"/>
                                </a:cxn>
                                <a:cxn ang="0">
                                  <a:pos x="T21" y="T23"/>
                                </a:cxn>
                              </a:cxnLst>
                              <a:rect l="0" t="0" r="r" b="b"/>
                              <a:pathLst>
                                <a:path w="1" h="1">
                                  <a:moveTo>
                                    <a:pt x="0" y="1"/>
                                  </a:moveTo>
                                  <a:lnTo>
                                    <a:pt x="0" y="1"/>
                                  </a:lnTo>
                                  <a:lnTo>
                                    <a:pt x="0" y="0"/>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1" name="Group 7887"/>
                        <wpg:cNvGrpSpPr>
                          <a:grpSpLocks/>
                        </wpg:cNvGrpSpPr>
                        <wpg:grpSpPr bwMode="auto">
                          <a:xfrm>
                            <a:off x="98" y="618"/>
                            <a:ext cx="2" cy="2"/>
                            <a:chOff x="98" y="618"/>
                            <a:chExt cx="2" cy="2"/>
                          </a:xfrm>
                        </wpg:grpSpPr>
                        <wps:wsp>
                          <wps:cNvPr id="8082" name="Freeform 7888"/>
                          <wps:cNvSpPr>
                            <a:spLocks/>
                          </wps:cNvSpPr>
                          <wps:spPr bwMode="auto">
                            <a:xfrm>
                              <a:off x="98" y="618"/>
                              <a:ext cx="2" cy="2"/>
                            </a:xfrm>
                            <a:custGeom>
                              <a:avLst/>
                              <a:gdLst>
                                <a:gd name="T0" fmla="+- 0 98 98"/>
                                <a:gd name="T1" fmla="*/ T0 w 1"/>
                                <a:gd name="T2" fmla="+- 0 618 618"/>
                                <a:gd name="T3" fmla="*/ 618 h 1"/>
                                <a:gd name="T4" fmla="+- 0 98 98"/>
                                <a:gd name="T5" fmla="*/ T4 w 1"/>
                                <a:gd name="T6" fmla="+- 0 618 618"/>
                                <a:gd name="T7" fmla="*/ 618 h 1"/>
                              </a:gdLst>
                              <a:ahLst/>
                              <a:cxnLst>
                                <a:cxn ang="0">
                                  <a:pos x="T1" y="T3"/>
                                </a:cxn>
                                <a:cxn ang="0">
                                  <a:pos x="T5" y="T7"/>
                                </a:cxn>
                              </a:cxnLst>
                              <a:rect l="0" t="0" r="r" b="b"/>
                              <a:pathLst>
                                <a:path w="1" h="1">
                                  <a:moveTo>
                                    <a:pt x="0"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3" name="Group 7889"/>
                        <wpg:cNvGrpSpPr>
                          <a:grpSpLocks/>
                        </wpg:cNvGrpSpPr>
                        <wpg:grpSpPr bwMode="auto">
                          <a:xfrm>
                            <a:off x="98" y="617"/>
                            <a:ext cx="2" cy="2"/>
                            <a:chOff x="98" y="617"/>
                            <a:chExt cx="2" cy="2"/>
                          </a:xfrm>
                        </wpg:grpSpPr>
                        <wps:wsp>
                          <wps:cNvPr id="8084" name="Freeform 7890"/>
                          <wps:cNvSpPr>
                            <a:spLocks/>
                          </wps:cNvSpPr>
                          <wps:spPr bwMode="auto">
                            <a:xfrm>
                              <a:off x="98" y="617"/>
                              <a:ext cx="2" cy="2"/>
                            </a:xfrm>
                            <a:custGeom>
                              <a:avLst/>
                              <a:gdLst>
                                <a:gd name="T0" fmla="+- 0 98 98"/>
                                <a:gd name="T1" fmla="*/ T0 w 1"/>
                                <a:gd name="T2" fmla="+- 0 617 617"/>
                                <a:gd name="T3" fmla="*/ 617 h 2"/>
                                <a:gd name="T4" fmla="+- 0 98 98"/>
                                <a:gd name="T5" fmla="*/ T4 w 1"/>
                                <a:gd name="T6" fmla="+- 0 618 617"/>
                                <a:gd name="T7" fmla="*/ 618 h 2"/>
                                <a:gd name="T8" fmla="+- 0 98 98"/>
                                <a:gd name="T9" fmla="*/ T8 w 1"/>
                                <a:gd name="T10" fmla="+- 0 618 617"/>
                                <a:gd name="T11" fmla="*/ 618 h 2"/>
                                <a:gd name="T12" fmla="+- 0 98 98"/>
                                <a:gd name="T13" fmla="*/ T12 w 1"/>
                                <a:gd name="T14" fmla="+- 0 618 617"/>
                                <a:gd name="T15" fmla="*/ 618 h 2"/>
                                <a:gd name="T16" fmla="+- 0 98 98"/>
                                <a:gd name="T17" fmla="*/ T16 w 1"/>
                                <a:gd name="T18" fmla="+- 0 618 617"/>
                                <a:gd name="T19" fmla="*/ 618 h 2"/>
                                <a:gd name="T20" fmla="+- 0 98 98"/>
                                <a:gd name="T21" fmla="*/ T20 w 1"/>
                                <a:gd name="T22" fmla="+- 0 617 617"/>
                                <a:gd name="T23" fmla="*/ 617 h 2"/>
                              </a:gdLst>
                              <a:ahLst/>
                              <a:cxnLst>
                                <a:cxn ang="0">
                                  <a:pos x="T1" y="T3"/>
                                </a:cxn>
                                <a:cxn ang="0">
                                  <a:pos x="T5" y="T7"/>
                                </a:cxn>
                                <a:cxn ang="0">
                                  <a:pos x="T9" y="T11"/>
                                </a:cxn>
                                <a:cxn ang="0">
                                  <a:pos x="T13" y="T15"/>
                                </a:cxn>
                                <a:cxn ang="0">
                                  <a:pos x="T17" y="T19"/>
                                </a:cxn>
                                <a:cxn ang="0">
                                  <a:pos x="T21" y="T23"/>
                                </a:cxn>
                              </a:cxnLst>
                              <a:rect l="0" t="0" r="r" b="b"/>
                              <a:pathLst>
                                <a:path w="1" h="2">
                                  <a:moveTo>
                                    <a:pt x="0" y="0"/>
                                  </a:move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5" name="Group 7891"/>
                        <wpg:cNvGrpSpPr>
                          <a:grpSpLocks/>
                        </wpg:cNvGrpSpPr>
                        <wpg:grpSpPr bwMode="auto">
                          <a:xfrm>
                            <a:off x="93" y="539"/>
                            <a:ext cx="12" cy="21"/>
                            <a:chOff x="93" y="539"/>
                            <a:chExt cx="12" cy="21"/>
                          </a:xfrm>
                        </wpg:grpSpPr>
                        <wps:wsp>
                          <wps:cNvPr id="8086" name="Freeform 7892"/>
                          <wps:cNvSpPr>
                            <a:spLocks/>
                          </wps:cNvSpPr>
                          <wps:spPr bwMode="auto">
                            <a:xfrm>
                              <a:off x="93" y="539"/>
                              <a:ext cx="12" cy="21"/>
                            </a:xfrm>
                            <a:custGeom>
                              <a:avLst/>
                              <a:gdLst>
                                <a:gd name="T0" fmla="+- 0 96 93"/>
                                <a:gd name="T1" fmla="*/ T0 w 12"/>
                                <a:gd name="T2" fmla="+- 0 539 539"/>
                                <a:gd name="T3" fmla="*/ 539 h 21"/>
                                <a:gd name="T4" fmla="+- 0 100 93"/>
                                <a:gd name="T5" fmla="*/ T4 w 12"/>
                                <a:gd name="T6" fmla="+- 0 542 539"/>
                                <a:gd name="T7" fmla="*/ 542 h 21"/>
                                <a:gd name="T8" fmla="+- 0 102 93"/>
                                <a:gd name="T9" fmla="*/ T8 w 12"/>
                                <a:gd name="T10" fmla="+- 0 550 539"/>
                                <a:gd name="T11" fmla="*/ 550 h 21"/>
                                <a:gd name="T12" fmla="+- 0 104 93"/>
                                <a:gd name="T13" fmla="*/ T12 w 12"/>
                                <a:gd name="T14" fmla="+- 0 558 539"/>
                                <a:gd name="T15" fmla="*/ 558 h 21"/>
                                <a:gd name="T16" fmla="+- 0 104 93"/>
                                <a:gd name="T17" fmla="*/ T16 w 12"/>
                                <a:gd name="T18" fmla="+- 0 558 539"/>
                                <a:gd name="T19" fmla="*/ 558 h 21"/>
                                <a:gd name="T20" fmla="+- 0 104 93"/>
                                <a:gd name="T21" fmla="*/ T20 w 12"/>
                                <a:gd name="T22" fmla="+- 0 559 539"/>
                                <a:gd name="T23" fmla="*/ 559 h 21"/>
                                <a:gd name="T24" fmla="+- 0 104 93"/>
                                <a:gd name="T25" fmla="*/ T24 w 12"/>
                                <a:gd name="T26" fmla="+- 0 560 539"/>
                                <a:gd name="T27" fmla="*/ 560 h 21"/>
                                <a:gd name="T28" fmla="+- 0 104 93"/>
                                <a:gd name="T29" fmla="*/ T28 w 12"/>
                                <a:gd name="T30" fmla="+- 0 559 539"/>
                                <a:gd name="T31" fmla="*/ 559 h 21"/>
                                <a:gd name="T32" fmla="+- 0 102 93"/>
                                <a:gd name="T33" fmla="*/ T32 w 12"/>
                                <a:gd name="T34" fmla="+- 0 555 539"/>
                                <a:gd name="T35" fmla="*/ 555 h 21"/>
                                <a:gd name="T36" fmla="+- 0 93 93"/>
                                <a:gd name="T37" fmla="*/ T36 w 12"/>
                                <a:gd name="T38" fmla="+- 0 557 539"/>
                                <a:gd name="T39" fmla="*/ 557 h 21"/>
                                <a:gd name="T40" fmla="+- 0 96 93"/>
                                <a:gd name="T41" fmla="*/ T40 w 12"/>
                                <a:gd name="T42" fmla="+- 0 539 539"/>
                                <a:gd name="T43" fmla="*/ 53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1">
                                  <a:moveTo>
                                    <a:pt x="3" y="0"/>
                                  </a:moveTo>
                                  <a:lnTo>
                                    <a:pt x="7" y="3"/>
                                  </a:lnTo>
                                  <a:lnTo>
                                    <a:pt x="9" y="11"/>
                                  </a:lnTo>
                                  <a:lnTo>
                                    <a:pt x="11" y="19"/>
                                  </a:lnTo>
                                  <a:lnTo>
                                    <a:pt x="11" y="20"/>
                                  </a:lnTo>
                                  <a:lnTo>
                                    <a:pt x="11" y="21"/>
                                  </a:lnTo>
                                  <a:lnTo>
                                    <a:pt x="11" y="20"/>
                                  </a:lnTo>
                                  <a:lnTo>
                                    <a:pt x="9" y="16"/>
                                  </a:lnTo>
                                  <a:lnTo>
                                    <a:pt x="0" y="18"/>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7" name="Group 7893"/>
                        <wpg:cNvGrpSpPr>
                          <a:grpSpLocks/>
                        </wpg:cNvGrpSpPr>
                        <wpg:grpSpPr bwMode="auto">
                          <a:xfrm>
                            <a:off x="104" y="566"/>
                            <a:ext cx="4" cy="8"/>
                            <a:chOff x="104" y="566"/>
                            <a:chExt cx="4" cy="8"/>
                          </a:xfrm>
                        </wpg:grpSpPr>
                        <wps:wsp>
                          <wps:cNvPr id="8088" name="Freeform 7894"/>
                          <wps:cNvSpPr>
                            <a:spLocks/>
                          </wps:cNvSpPr>
                          <wps:spPr bwMode="auto">
                            <a:xfrm>
                              <a:off x="104" y="566"/>
                              <a:ext cx="4" cy="8"/>
                            </a:xfrm>
                            <a:custGeom>
                              <a:avLst/>
                              <a:gdLst>
                                <a:gd name="T0" fmla="+- 0 104 104"/>
                                <a:gd name="T1" fmla="*/ T0 w 4"/>
                                <a:gd name="T2" fmla="+- 0 569 566"/>
                                <a:gd name="T3" fmla="*/ 569 h 8"/>
                                <a:gd name="T4" fmla="+- 0 107 104"/>
                                <a:gd name="T5" fmla="*/ T4 w 4"/>
                                <a:gd name="T6" fmla="+- 0 570 566"/>
                                <a:gd name="T7" fmla="*/ 570 h 8"/>
                                <a:gd name="T8" fmla="+- 0 107 104"/>
                                <a:gd name="T9" fmla="*/ T8 w 4"/>
                                <a:gd name="T10" fmla="+- 0 568 566"/>
                                <a:gd name="T11" fmla="*/ 568 h 8"/>
                                <a:gd name="T12" fmla="+- 0 107 104"/>
                                <a:gd name="T13" fmla="*/ T12 w 4"/>
                                <a:gd name="T14" fmla="+- 0 567 566"/>
                                <a:gd name="T15" fmla="*/ 567 h 8"/>
                                <a:gd name="T16" fmla="+- 0 107 104"/>
                                <a:gd name="T17" fmla="*/ T16 w 4"/>
                                <a:gd name="T18" fmla="+- 0 566 566"/>
                                <a:gd name="T19" fmla="*/ 566 h 8"/>
                                <a:gd name="T20" fmla="+- 0 107 104"/>
                                <a:gd name="T21" fmla="*/ T20 w 4"/>
                                <a:gd name="T22" fmla="+- 0 567 566"/>
                                <a:gd name="T23" fmla="*/ 567 h 8"/>
                                <a:gd name="T24" fmla="+- 0 107 104"/>
                                <a:gd name="T25" fmla="*/ T24 w 4"/>
                                <a:gd name="T26" fmla="+- 0 568 566"/>
                                <a:gd name="T27" fmla="*/ 568 h 8"/>
                                <a:gd name="T28" fmla="+- 0 108 104"/>
                                <a:gd name="T29" fmla="*/ T28 w 4"/>
                                <a:gd name="T30" fmla="+- 0 569 566"/>
                                <a:gd name="T31" fmla="*/ 569 h 8"/>
                                <a:gd name="T32" fmla="+- 0 108 104"/>
                                <a:gd name="T33" fmla="*/ T32 w 4"/>
                                <a:gd name="T34" fmla="+- 0 571 566"/>
                                <a:gd name="T35" fmla="*/ 571 h 8"/>
                                <a:gd name="T36" fmla="+- 0 107 104"/>
                                <a:gd name="T37" fmla="*/ T36 w 4"/>
                                <a:gd name="T38" fmla="+- 0 572 566"/>
                                <a:gd name="T39" fmla="*/ 572 h 8"/>
                                <a:gd name="T40" fmla="+- 0 107 104"/>
                                <a:gd name="T41" fmla="*/ T40 w 4"/>
                                <a:gd name="T42" fmla="+- 0 573 566"/>
                                <a:gd name="T43" fmla="*/ 573 h 8"/>
                                <a:gd name="T44" fmla="+- 0 106 104"/>
                                <a:gd name="T45" fmla="*/ T44 w 4"/>
                                <a:gd name="T46" fmla="+- 0 572 566"/>
                                <a:gd name="T47" fmla="*/ 572 h 8"/>
                                <a:gd name="T48" fmla="+- 0 104 104"/>
                                <a:gd name="T49" fmla="*/ T48 w 4"/>
                                <a:gd name="T50" fmla="+- 0 569 566"/>
                                <a:gd name="T51" fmla="*/ 569 h 8"/>
                                <a:gd name="T52" fmla="+- 0 104 104"/>
                                <a:gd name="T53" fmla="*/ T52 w 4"/>
                                <a:gd name="T54" fmla="+- 0 569 566"/>
                                <a:gd name="T55" fmla="*/ 5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8">
                                  <a:moveTo>
                                    <a:pt x="0" y="3"/>
                                  </a:moveTo>
                                  <a:lnTo>
                                    <a:pt x="3" y="4"/>
                                  </a:lnTo>
                                  <a:lnTo>
                                    <a:pt x="3" y="2"/>
                                  </a:lnTo>
                                  <a:lnTo>
                                    <a:pt x="3" y="1"/>
                                  </a:lnTo>
                                  <a:lnTo>
                                    <a:pt x="3" y="0"/>
                                  </a:lnTo>
                                  <a:lnTo>
                                    <a:pt x="3" y="1"/>
                                  </a:lnTo>
                                  <a:lnTo>
                                    <a:pt x="3" y="2"/>
                                  </a:lnTo>
                                  <a:lnTo>
                                    <a:pt x="4" y="3"/>
                                  </a:lnTo>
                                  <a:lnTo>
                                    <a:pt x="4" y="5"/>
                                  </a:lnTo>
                                  <a:lnTo>
                                    <a:pt x="3" y="6"/>
                                  </a:lnTo>
                                  <a:lnTo>
                                    <a:pt x="3" y="7"/>
                                  </a:lnTo>
                                  <a:lnTo>
                                    <a:pt x="2" y="6"/>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9" name="Group 7895"/>
                        <wpg:cNvGrpSpPr>
                          <a:grpSpLocks/>
                        </wpg:cNvGrpSpPr>
                        <wpg:grpSpPr bwMode="auto">
                          <a:xfrm>
                            <a:off x="108" y="569"/>
                            <a:ext cx="7" cy="10"/>
                            <a:chOff x="108" y="569"/>
                            <a:chExt cx="7" cy="10"/>
                          </a:xfrm>
                        </wpg:grpSpPr>
                        <wps:wsp>
                          <wps:cNvPr id="8090" name="Freeform 7896"/>
                          <wps:cNvSpPr>
                            <a:spLocks/>
                          </wps:cNvSpPr>
                          <wps:spPr bwMode="auto">
                            <a:xfrm>
                              <a:off x="108" y="569"/>
                              <a:ext cx="7" cy="10"/>
                            </a:xfrm>
                            <a:custGeom>
                              <a:avLst/>
                              <a:gdLst>
                                <a:gd name="T0" fmla="+- 0 109 108"/>
                                <a:gd name="T1" fmla="*/ T0 w 7"/>
                                <a:gd name="T2" fmla="+- 0 576 569"/>
                                <a:gd name="T3" fmla="*/ 576 h 10"/>
                                <a:gd name="T4" fmla="+- 0 109 108"/>
                                <a:gd name="T5" fmla="*/ T4 w 7"/>
                                <a:gd name="T6" fmla="+- 0 575 569"/>
                                <a:gd name="T7" fmla="*/ 575 h 10"/>
                                <a:gd name="T8" fmla="+- 0 109 108"/>
                                <a:gd name="T9" fmla="*/ T8 w 7"/>
                                <a:gd name="T10" fmla="+- 0 575 569"/>
                                <a:gd name="T11" fmla="*/ 575 h 10"/>
                                <a:gd name="T12" fmla="+- 0 109 108"/>
                                <a:gd name="T13" fmla="*/ T12 w 7"/>
                                <a:gd name="T14" fmla="+- 0 575 569"/>
                                <a:gd name="T15" fmla="*/ 575 h 10"/>
                                <a:gd name="T16" fmla="+- 0 108 108"/>
                                <a:gd name="T17" fmla="*/ T16 w 7"/>
                                <a:gd name="T18" fmla="+- 0 573 569"/>
                                <a:gd name="T19" fmla="*/ 573 h 10"/>
                                <a:gd name="T20" fmla="+- 0 109 108"/>
                                <a:gd name="T21" fmla="*/ T20 w 7"/>
                                <a:gd name="T22" fmla="+- 0 572 569"/>
                                <a:gd name="T23" fmla="*/ 572 h 10"/>
                                <a:gd name="T24" fmla="+- 0 109 108"/>
                                <a:gd name="T25" fmla="*/ T24 w 7"/>
                                <a:gd name="T26" fmla="+- 0 570 569"/>
                                <a:gd name="T27" fmla="*/ 570 h 10"/>
                                <a:gd name="T28" fmla="+- 0 109 108"/>
                                <a:gd name="T29" fmla="*/ T28 w 7"/>
                                <a:gd name="T30" fmla="+- 0 570 569"/>
                                <a:gd name="T31" fmla="*/ 570 h 10"/>
                                <a:gd name="T32" fmla="+- 0 110 108"/>
                                <a:gd name="T33" fmla="*/ T32 w 7"/>
                                <a:gd name="T34" fmla="+- 0 570 569"/>
                                <a:gd name="T35" fmla="*/ 570 h 10"/>
                                <a:gd name="T36" fmla="+- 0 110 108"/>
                                <a:gd name="T37" fmla="*/ T36 w 7"/>
                                <a:gd name="T38" fmla="+- 0 570 569"/>
                                <a:gd name="T39" fmla="*/ 570 h 10"/>
                                <a:gd name="T40" fmla="+- 0 110 108"/>
                                <a:gd name="T41" fmla="*/ T40 w 7"/>
                                <a:gd name="T42" fmla="+- 0 575 569"/>
                                <a:gd name="T43" fmla="*/ 575 h 10"/>
                                <a:gd name="T44" fmla="+- 0 112 108"/>
                                <a:gd name="T45" fmla="*/ T44 w 7"/>
                                <a:gd name="T46" fmla="+- 0 575 569"/>
                                <a:gd name="T47" fmla="*/ 575 h 10"/>
                                <a:gd name="T48" fmla="+- 0 112 108"/>
                                <a:gd name="T49" fmla="*/ T48 w 7"/>
                                <a:gd name="T50" fmla="+- 0 573 569"/>
                                <a:gd name="T51" fmla="*/ 573 h 10"/>
                                <a:gd name="T52" fmla="+- 0 112 108"/>
                                <a:gd name="T53" fmla="*/ T52 w 7"/>
                                <a:gd name="T54" fmla="+- 0 571 569"/>
                                <a:gd name="T55" fmla="*/ 571 h 10"/>
                                <a:gd name="T56" fmla="+- 0 112 108"/>
                                <a:gd name="T57" fmla="*/ T56 w 7"/>
                                <a:gd name="T58" fmla="+- 0 569 569"/>
                                <a:gd name="T59" fmla="*/ 569 h 10"/>
                                <a:gd name="T60" fmla="+- 0 113 108"/>
                                <a:gd name="T61" fmla="*/ T60 w 7"/>
                                <a:gd name="T62" fmla="+- 0 569 569"/>
                                <a:gd name="T63" fmla="*/ 569 h 10"/>
                                <a:gd name="T64" fmla="+- 0 114 108"/>
                                <a:gd name="T65" fmla="*/ T64 w 7"/>
                                <a:gd name="T66" fmla="+- 0 569 569"/>
                                <a:gd name="T67" fmla="*/ 569 h 10"/>
                                <a:gd name="T68" fmla="+- 0 114 108"/>
                                <a:gd name="T69" fmla="*/ T68 w 7"/>
                                <a:gd name="T70" fmla="+- 0 570 569"/>
                                <a:gd name="T71" fmla="*/ 570 h 10"/>
                                <a:gd name="T72" fmla="+- 0 114 108"/>
                                <a:gd name="T73" fmla="*/ T72 w 7"/>
                                <a:gd name="T74" fmla="+- 0 573 569"/>
                                <a:gd name="T75" fmla="*/ 573 h 10"/>
                                <a:gd name="T76" fmla="+- 0 115 108"/>
                                <a:gd name="T77" fmla="*/ T76 w 7"/>
                                <a:gd name="T78" fmla="+- 0 576 569"/>
                                <a:gd name="T79" fmla="*/ 576 h 10"/>
                                <a:gd name="T80" fmla="+- 0 114 108"/>
                                <a:gd name="T81" fmla="*/ T80 w 7"/>
                                <a:gd name="T82" fmla="+- 0 579 569"/>
                                <a:gd name="T83" fmla="*/ 579 h 10"/>
                                <a:gd name="T84" fmla="+- 0 113 108"/>
                                <a:gd name="T85" fmla="*/ T84 w 7"/>
                                <a:gd name="T86" fmla="+- 0 577 569"/>
                                <a:gd name="T87" fmla="*/ 577 h 10"/>
                                <a:gd name="T88" fmla="+- 0 111 108"/>
                                <a:gd name="T89" fmla="*/ T88 w 7"/>
                                <a:gd name="T90" fmla="+- 0 577 569"/>
                                <a:gd name="T91" fmla="*/ 577 h 10"/>
                                <a:gd name="T92" fmla="+- 0 109 108"/>
                                <a:gd name="T93" fmla="*/ T92 w 7"/>
                                <a:gd name="T94" fmla="+- 0 576 569"/>
                                <a:gd name="T95" fmla="*/ 57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 h="10">
                                  <a:moveTo>
                                    <a:pt x="1" y="7"/>
                                  </a:moveTo>
                                  <a:lnTo>
                                    <a:pt x="1" y="6"/>
                                  </a:lnTo>
                                  <a:lnTo>
                                    <a:pt x="0" y="4"/>
                                  </a:lnTo>
                                  <a:lnTo>
                                    <a:pt x="1" y="3"/>
                                  </a:lnTo>
                                  <a:lnTo>
                                    <a:pt x="1" y="1"/>
                                  </a:lnTo>
                                  <a:lnTo>
                                    <a:pt x="2" y="1"/>
                                  </a:lnTo>
                                  <a:lnTo>
                                    <a:pt x="2" y="6"/>
                                  </a:lnTo>
                                  <a:lnTo>
                                    <a:pt x="4" y="6"/>
                                  </a:lnTo>
                                  <a:lnTo>
                                    <a:pt x="4" y="4"/>
                                  </a:lnTo>
                                  <a:lnTo>
                                    <a:pt x="4" y="2"/>
                                  </a:lnTo>
                                  <a:lnTo>
                                    <a:pt x="4" y="0"/>
                                  </a:lnTo>
                                  <a:lnTo>
                                    <a:pt x="5" y="0"/>
                                  </a:lnTo>
                                  <a:lnTo>
                                    <a:pt x="6" y="0"/>
                                  </a:lnTo>
                                  <a:lnTo>
                                    <a:pt x="6" y="1"/>
                                  </a:lnTo>
                                  <a:lnTo>
                                    <a:pt x="6" y="4"/>
                                  </a:lnTo>
                                  <a:lnTo>
                                    <a:pt x="7" y="7"/>
                                  </a:lnTo>
                                  <a:lnTo>
                                    <a:pt x="6" y="10"/>
                                  </a:lnTo>
                                  <a:lnTo>
                                    <a:pt x="5" y="8"/>
                                  </a:lnTo>
                                  <a:lnTo>
                                    <a:pt x="3" y="8"/>
                                  </a:lnTo>
                                  <a:lnTo>
                                    <a:pt x="1"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1" name="Group 7897"/>
                        <wpg:cNvGrpSpPr>
                          <a:grpSpLocks/>
                        </wpg:cNvGrpSpPr>
                        <wpg:grpSpPr bwMode="auto">
                          <a:xfrm>
                            <a:off x="78" y="635"/>
                            <a:ext cx="4" cy="8"/>
                            <a:chOff x="78" y="635"/>
                            <a:chExt cx="4" cy="8"/>
                          </a:xfrm>
                        </wpg:grpSpPr>
                        <wps:wsp>
                          <wps:cNvPr id="8092" name="Freeform 7898"/>
                          <wps:cNvSpPr>
                            <a:spLocks/>
                          </wps:cNvSpPr>
                          <wps:spPr bwMode="auto">
                            <a:xfrm>
                              <a:off x="78" y="635"/>
                              <a:ext cx="4" cy="8"/>
                            </a:xfrm>
                            <a:custGeom>
                              <a:avLst/>
                              <a:gdLst>
                                <a:gd name="T0" fmla="+- 0 82 78"/>
                                <a:gd name="T1" fmla="*/ T0 w 4"/>
                                <a:gd name="T2" fmla="+- 0 641 635"/>
                                <a:gd name="T3" fmla="*/ 641 h 8"/>
                                <a:gd name="T4" fmla="+- 0 82 78"/>
                                <a:gd name="T5" fmla="*/ T4 w 4"/>
                                <a:gd name="T6" fmla="+- 0 641 635"/>
                                <a:gd name="T7" fmla="*/ 641 h 8"/>
                                <a:gd name="T8" fmla="+- 0 82 78"/>
                                <a:gd name="T9" fmla="*/ T8 w 4"/>
                                <a:gd name="T10" fmla="+- 0 642 635"/>
                                <a:gd name="T11" fmla="*/ 642 h 8"/>
                                <a:gd name="T12" fmla="+- 0 82 78"/>
                                <a:gd name="T13" fmla="*/ T12 w 4"/>
                                <a:gd name="T14" fmla="+- 0 642 635"/>
                                <a:gd name="T15" fmla="*/ 642 h 8"/>
                                <a:gd name="T16" fmla="+- 0 82 78"/>
                                <a:gd name="T17" fmla="*/ T16 w 4"/>
                                <a:gd name="T18" fmla="+- 0 642 635"/>
                                <a:gd name="T19" fmla="*/ 642 h 8"/>
                                <a:gd name="T20" fmla="+- 0 81 78"/>
                                <a:gd name="T21" fmla="*/ T20 w 4"/>
                                <a:gd name="T22" fmla="+- 0 643 635"/>
                                <a:gd name="T23" fmla="*/ 643 h 8"/>
                                <a:gd name="T24" fmla="+- 0 80 78"/>
                                <a:gd name="T25" fmla="*/ T24 w 4"/>
                                <a:gd name="T26" fmla="+- 0 643 635"/>
                                <a:gd name="T27" fmla="*/ 643 h 8"/>
                                <a:gd name="T28" fmla="+- 0 80 78"/>
                                <a:gd name="T29" fmla="*/ T28 w 4"/>
                                <a:gd name="T30" fmla="+- 0 643 635"/>
                                <a:gd name="T31" fmla="*/ 643 h 8"/>
                                <a:gd name="T32" fmla="+- 0 79 78"/>
                                <a:gd name="T33" fmla="*/ T32 w 4"/>
                                <a:gd name="T34" fmla="+- 0 642 635"/>
                                <a:gd name="T35" fmla="*/ 642 h 8"/>
                                <a:gd name="T36" fmla="+- 0 78 78"/>
                                <a:gd name="T37" fmla="*/ T36 w 4"/>
                                <a:gd name="T38" fmla="+- 0 642 635"/>
                                <a:gd name="T39" fmla="*/ 642 h 8"/>
                                <a:gd name="T40" fmla="+- 0 79 78"/>
                                <a:gd name="T41" fmla="*/ T40 w 4"/>
                                <a:gd name="T42" fmla="+- 0 638 635"/>
                                <a:gd name="T43" fmla="*/ 638 h 8"/>
                                <a:gd name="T44" fmla="+- 0 81 78"/>
                                <a:gd name="T45" fmla="*/ T44 w 4"/>
                                <a:gd name="T46" fmla="+- 0 635 635"/>
                                <a:gd name="T47" fmla="*/ 635 h 8"/>
                                <a:gd name="T48" fmla="+- 0 82 78"/>
                                <a:gd name="T49" fmla="*/ T48 w 4"/>
                                <a:gd name="T50" fmla="+- 0 641 635"/>
                                <a:gd name="T51" fmla="*/ 64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8">
                                  <a:moveTo>
                                    <a:pt x="4" y="6"/>
                                  </a:moveTo>
                                  <a:lnTo>
                                    <a:pt x="4" y="6"/>
                                  </a:lnTo>
                                  <a:lnTo>
                                    <a:pt x="4" y="7"/>
                                  </a:lnTo>
                                  <a:lnTo>
                                    <a:pt x="3" y="8"/>
                                  </a:lnTo>
                                  <a:lnTo>
                                    <a:pt x="2" y="8"/>
                                  </a:lnTo>
                                  <a:lnTo>
                                    <a:pt x="1" y="7"/>
                                  </a:lnTo>
                                  <a:lnTo>
                                    <a:pt x="0" y="7"/>
                                  </a:lnTo>
                                  <a:lnTo>
                                    <a:pt x="1" y="3"/>
                                  </a:lnTo>
                                  <a:lnTo>
                                    <a:pt x="3" y="0"/>
                                  </a:lnTo>
                                  <a:lnTo>
                                    <a:pt x="4"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3" name="Group 7899"/>
                        <wpg:cNvGrpSpPr>
                          <a:grpSpLocks/>
                        </wpg:cNvGrpSpPr>
                        <wpg:grpSpPr bwMode="auto">
                          <a:xfrm>
                            <a:off x="62" y="641"/>
                            <a:ext cx="2" cy="6"/>
                            <a:chOff x="62" y="641"/>
                            <a:chExt cx="2" cy="6"/>
                          </a:xfrm>
                        </wpg:grpSpPr>
                        <wps:wsp>
                          <wps:cNvPr id="8094" name="Freeform 7900"/>
                          <wps:cNvSpPr>
                            <a:spLocks/>
                          </wps:cNvSpPr>
                          <wps:spPr bwMode="auto">
                            <a:xfrm>
                              <a:off x="62" y="641"/>
                              <a:ext cx="2" cy="6"/>
                            </a:xfrm>
                            <a:custGeom>
                              <a:avLst/>
                              <a:gdLst>
                                <a:gd name="T0" fmla="+- 0 62 62"/>
                                <a:gd name="T1" fmla="*/ T0 w 2"/>
                                <a:gd name="T2" fmla="+- 0 643 641"/>
                                <a:gd name="T3" fmla="*/ 643 h 6"/>
                                <a:gd name="T4" fmla="+- 0 63 62"/>
                                <a:gd name="T5" fmla="*/ T4 w 2"/>
                                <a:gd name="T6" fmla="+- 0 641 641"/>
                                <a:gd name="T7" fmla="*/ 641 h 6"/>
                                <a:gd name="T8" fmla="+- 0 63 62"/>
                                <a:gd name="T9" fmla="*/ T8 w 2"/>
                                <a:gd name="T10" fmla="+- 0 643 641"/>
                                <a:gd name="T11" fmla="*/ 643 h 6"/>
                                <a:gd name="T12" fmla="+- 0 64 62"/>
                                <a:gd name="T13" fmla="*/ T12 w 2"/>
                                <a:gd name="T14" fmla="+- 0 646 641"/>
                                <a:gd name="T15" fmla="*/ 646 h 6"/>
                                <a:gd name="T16" fmla="+- 0 63 62"/>
                                <a:gd name="T17" fmla="*/ T16 w 2"/>
                                <a:gd name="T18" fmla="+- 0 646 641"/>
                                <a:gd name="T19" fmla="*/ 646 h 6"/>
                                <a:gd name="T20" fmla="+- 0 63 62"/>
                                <a:gd name="T21" fmla="*/ T20 w 2"/>
                                <a:gd name="T22" fmla="+- 0 647 641"/>
                                <a:gd name="T23" fmla="*/ 647 h 6"/>
                                <a:gd name="T24" fmla="+- 0 63 62"/>
                                <a:gd name="T25" fmla="*/ T24 w 2"/>
                                <a:gd name="T26" fmla="+- 0 647 641"/>
                                <a:gd name="T27" fmla="*/ 647 h 6"/>
                                <a:gd name="T28" fmla="+- 0 63 62"/>
                                <a:gd name="T29" fmla="*/ T28 w 2"/>
                                <a:gd name="T30" fmla="+- 0 647 641"/>
                                <a:gd name="T31" fmla="*/ 647 h 6"/>
                                <a:gd name="T32" fmla="+- 0 62 62"/>
                                <a:gd name="T33" fmla="*/ T32 w 2"/>
                                <a:gd name="T34" fmla="+- 0 647 641"/>
                                <a:gd name="T35" fmla="*/ 647 h 6"/>
                                <a:gd name="T36" fmla="+- 0 62 62"/>
                                <a:gd name="T37" fmla="*/ T36 w 2"/>
                                <a:gd name="T38" fmla="+- 0 647 641"/>
                                <a:gd name="T39" fmla="*/ 647 h 6"/>
                                <a:gd name="T40" fmla="+- 0 62 62"/>
                                <a:gd name="T41" fmla="*/ T40 w 2"/>
                                <a:gd name="T42" fmla="+- 0 645 641"/>
                                <a:gd name="T43" fmla="*/ 645 h 6"/>
                                <a:gd name="T44" fmla="+- 0 62 62"/>
                                <a:gd name="T45" fmla="*/ T44 w 2"/>
                                <a:gd name="T46" fmla="+- 0 644 641"/>
                                <a:gd name="T47" fmla="*/ 644 h 6"/>
                                <a:gd name="T48" fmla="+- 0 62 62"/>
                                <a:gd name="T49" fmla="*/ T48 w 2"/>
                                <a:gd name="T50" fmla="+- 0 643 641"/>
                                <a:gd name="T51" fmla="*/ 643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6">
                                  <a:moveTo>
                                    <a:pt x="0" y="2"/>
                                  </a:moveTo>
                                  <a:lnTo>
                                    <a:pt x="1" y="0"/>
                                  </a:lnTo>
                                  <a:lnTo>
                                    <a:pt x="1" y="2"/>
                                  </a:lnTo>
                                  <a:lnTo>
                                    <a:pt x="2" y="5"/>
                                  </a:lnTo>
                                  <a:lnTo>
                                    <a:pt x="1" y="5"/>
                                  </a:lnTo>
                                  <a:lnTo>
                                    <a:pt x="1" y="6"/>
                                  </a:lnTo>
                                  <a:lnTo>
                                    <a:pt x="0" y="6"/>
                                  </a:lnTo>
                                  <a:lnTo>
                                    <a:pt x="0" y="4"/>
                                  </a:lnTo>
                                  <a:lnTo>
                                    <a:pt x="0" y="3"/>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95" name="Picture 79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 y="9832"/>
                              <a:ext cx="11897" cy="346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096" name="Group 7902"/>
                        <wpg:cNvGrpSpPr>
                          <a:grpSpLocks/>
                        </wpg:cNvGrpSpPr>
                        <wpg:grpSpPr bwMode="auto">
                          <a:xfrm>
                            <a:off x="0" y="9964"/>
                            <a:ext cx="11883" cy="574"/>
                            <a:chOff x="0" y="9964"/>
                            <a:chExt cx="11883" cy="574"/>
                          </a:xfrm>
                        </wpg:grpSpPr>
                        <wps:wsp>
                          <wps:cNvPr id="8097" name="Freeform 7903"/>
                          <wps:cNvSpPr>
                            <a:spLocks/>
                          </wps:cNvSpPr>
                          <wps:spPr bwMode="auto">
                            <a:xfrm>
                              <a:off x="0" y="9964"/>
                              <a:ext cx="11883" cy="574"/>
                            </a:xfrm>
                            <a:custGeom>
                              <a:avLst/>
                              <a:gdLst>
                                <a:gd name="T0" fmla="*/ 11811 w 11883"/>
                                <a:gd name="T1" fmla="+- 0 10502 9964"/>
                                <a:gd name="T2" fmla="*/ 10502 h 574"/>
                                <a:gd name="T3" fmla="*/ 11828 w 11883"/>
                                <a:gd name="T4" fmla="+- 0 10534 9964"/>
                                <a:gd name="T5" fmla="*/ 10534 h 574"/>
                                <a:gd name="T6" fmla="*/ 11769 w 11883"/>
                                <a:gd name="T7" fmla="+- 0 10471 9964"/>
                                <a:gd name="T8" fmla="*/ 10471 h 574"/>
                                <a:gd name="T9" fmla="*/ 11701 w 11883"/>
                                <a:gd name="T10" fmla="+- 0 10348 9964"/>
                                <a:gd name="T11" fmla="*/ 10348 h 574"/>
                                <a:gd name="T12" fmla="*/ 11699 w 11883"/>
                                <a:gd name="T13" fmla="+- 0 10180 9964"/>
                                <a:gd name="T14" fmla="*/ 10180 h 574"/>
                                <a:gd name="T15" fmla="*/ 11320 w 11883"/>
                                <a:gd name="T16" fmla="+- 0 10082 9964"/>
                                <a:gd name="T17" fmla="*/ 10082 h 574"/>
                                <a:gd name="T18" fmla="*/ 10955 w 11883"/>
                                <a:gd name="T19" fmla="+- 0 10072 9964"/>
                                <a:gd name="T20" fmla="*/ 10072 h 574"/>
                                <a:gd name="T21" fmla="*/ 10626 w 11883"/>
                                <a:gd name="T22" fmla="+- 0 10083 9964"/>
                                <a:gd name="T23" fmla="*/ 10083 h 574"/>
                                <a:gd name="T24" fmla="*/ 10417 w 11883"/>
                                <a:gd name="T25" fmla="+- 0 10087 9964"/>
                                <a:gd name="T26" fmla="*/ 10087 h 574"/>
                                <a:gd name="T27" fmla="*/ 10192 w 11883"/>
                                <a:gd name="T28" fmla="+- 0 10106 9964"/>
                                <a:gd name="T29" fmla="*/ 10106 h 574"/>
                                <a:gd name="T30" fmla="*/ 9972 w 11883"/>
                                <a:gd name="T31" fmla="+- 0 10057 9964"/>
                                <a:gd name="T32" fmla="*/ 10057 h 574"/>
                                <a:gd name="T33" fmla="*/ 9486 w 11883"/>
                                <a:gd name="T34" fmla="+- 0 10110 9964"/>
                                <a:gd name="T35" fmla="*/ 10110 h 574"/>
                                <a:gd name="T36" fmla="*/ 9200 w 11883"/>
                                <a:gd name="T37" fmla="+- 0 10110 9964"/>
                                <a:gd name="T38" fmla="*/ 10110 h 574"/>
                                <a:gd name="T39" fmla="*/ 9015 w 11883"/>
                                <a:gd name="T40" fmla="+- 0 10122 9964"/>
                                <a:gd name="T41" fmla="*/ 10122 h 574"/>
                                <a:gd name="T42" fmla="*/ 9162 w 11883"/>
                                <a:gd name="T43" fmla="+- 0 10074 9964"/>
                                <a:gd name="T44" fmla="*/ 10074 h 574"/>
                                <a:gd name="T45" fmla="*/ 8952 w 11883"/>
                                <a:gd name="T46" fmla="+- 0 10102 9964"/>
                                <a:gd name="T47" fmla="*/ 10102 h 574"/>
                                <a:gd name="T48" fmla="*/ 8810 w 11883"/>
                                <a:gd name="T49" fmla="+- 0 10079 9964"/>
                                <a:gd name="T50" fmla="*/ 10079 h 574"/>
                                <a:gd name="T51" fmla="*/ 8583 w 11883"/>
                                <a:gd name="T52" fmla="+- 0 10088 9964"/>
                                <a:gd name="T53" fmla="*/ 10088 h 574"/>
                                <a:gd name="T54" fmla="*/ 8637 w 11883"/>
                                <a:gd name="T55" fmla="+- 0 10057 9964"/>
                                <a:gd name="T56" fmla="*/ 10057 h 574"/>
                                <a:gd name="T57" fmla="*/ 8704 w 11883"/>
                                <a:gd name="T58" fmla="+- 0 10050 9964"/>
                                <a:gd name="T59" fmla="*/ 10050 h 574"/>
                                <a:gd name="T60" fmla="*/ 8457 w 11883"/>
                                <a:gd name="T61" fmla="+- 0 10047 9964"/>
                                <a:gd name="T62" fmla="*/ 10047 h 574"/>
                                <a:gd name="T63" fmla="*/ 8197 w 11883"/>
                                <a:gd name="T64" fmla="+- 0 10082 9964"/>
                                <a:gd name="T65" fmla="*/ 10082 h 574"/>
                                <a:gd name="T66" fmla="*/ 8169 w 11883"/>
                                <a:gd name="T67" fmla="+- 0 10153 9964"/>
                                <a:gd name="T68" fmla="*/ 10153 h 574"/>
                                <a:gd name="T69" fmla="*/ 8105 w 11883"/>
                                <a:gd name="T70" fmla="+- 0 10165 9964"/>
                                <a:gd name="T71" fmla="*/ 10165 h 574"/>
                                <a:gd name="T72" fmla="*/ 7910 w 11883"/>
                                <a:gd name="T73" fmla="+- 0 10132 9964"/>
                                <a:gd name="T74" fmla="*/ 10132 h 574"/>
                                <a:gd name="T75" fmla="*/ 7757 w 11883"/>
                                <a:gd name="T76" fmla="+- 0 10163 9964"/>
                                <a:gd name="T77" fmla="*/ 10163 h 574"/>
                                <a:gd name="T78" fmla="*/ 7662 w 11883"/>
                                <a:gd name="T79" fmla="+- 0 10160 9964"/>
                                <a:gd name="T80" fmla="*/ 10160 h 574"/>
                                <a:gd name="T81" fmla="*/ 7648 w 11883"/>
                                <a:gd name="T82" fmla="+- 0 10178 9964"/>
                                <a:gd name="T83" fmla="*/ 10178 h 574"/>
                                <a:gd name="T84" fmla="*/ 7405 w 11883"/>
                                <a:gd name="T85" fmla="+- 0 10129 9964"/>
                                <a:gd name="T86" fmla="*/ 10129 h 574"/>
                                <a:gd name="T87" fmla="*/ 7304 w 11883"/>
                                <a:gd name="T88" fmla="+- 0 10088 9964"/>
                                <a:gd name="T89" fmla="*/ 10088 h 574"/>
                                <a:gd name="T90" fmla="*/ 7168 w 11883"/>
                                <a:gd name="T91" fmla="+- 0 10096 9964"/>
                                <a:gd name="T92" fmla="*/ 10096 h 574"/>
                                <a:gd name="T93" fmla="*/ 6753 w 11883"/>
                                <a:gd name="T94" fmla="+- 0 10056 9964"/>
                                <a:gd name="T95" fmla="*/ 10056 h 574"/>
                                <a:gd name="T96" fmla="*/ 6467 w 11883"/>
                                <a:gd name="T97" fmla="+- 0 10022 9964"/>
                                <a:gd name="T98" fmla="*/ 10022 h 574"/>
                                <a:gd name="T99" fmla="*/ 6095 w 11883"/>
                                <a:gd name="T100" fmla="+- 0 10029 9964"/>
                                <a:gd name="T101" fmla="*/ 10029 h 574"/>
                                <a:gd name="T102" fmla="*/ 5860 w 11883"/>
                                <a:gd name="T103" fmla="+- 0 10002 9964"/>
                                <a:gd name="T104" fmla="*/ 10002 h 574"/>
                                <a:gd name="T105" fmla="*/ 5706 w 11883"/>
                                <a:gd name="T106" fmla="+- 0 9971 9964"/>
                                <a:gd name="T107" fmla="*/ 9971 h 574"/>
                                <a:gd name="T108" fmla="*/ 5381 w 11883"/>
                                <a:gd name="T109" fmla="+- 0 9988 9964"/>
                                <a:gd name="T110" fmla="*/ 9988 h 574"/>
                                <a:gd name="T111" fmla="*/ 5186 w 11883"/>
                                <a:gd name="T112" fmla="+- 0 9994 9964"/>
                                <a:gd name="T113" fmla="*/ 9994 h 574"/>
                                <a:gd name="T114" fmla="*/ 5059 w 11883"/>
                                <a:gd name="T115" fmla="+- 0 10021 9964"/>
                                <a:gd name="T116" fmla="*/ 10021 h 574"/>
                                <a:gd name="T117" fmla="*/ 4738 w 11883"/>
                                <a:gd name="T118" fmla="+- 0 10011 9964"/>
                                <a:gd name="T119" fmla="*/ 10011 h 574"/>
                                <a:gd name="T120" fmla="*/ 4543 w 11883"/>
                                <a:gd name="T121" fmla="+- 0 10001 9964"/>
                                <a:gd name="T122" fmla="*/ 10001 h 574"/>
                                <a:gd name="T123" fmla="*/ 4357 w 11883"/>
                                <a:gd name="T124" fmla="+- 0 10086 9964"/>
                                <a:gd name="T125" fmla="*/ 10086 h 574"/>
                                <a:gd name="T126" fmla="*/ 4359 w 11883"/>
                                <a:gd name="T127" fmla="+- 0 10180 9964"/>
                                <a:gd name="T128" fmla="*/ 10180 h 574"/>
                                <a:gd name="T129" fmla="*/ 4181 w 11883"/>
                                <a:gd name="T130" fmla="+- 0 10172 9964"/>
                                <a:gd name="T131" fmla="*/ 10172 h 574"/>
                                <a:gd name="T132" fmla="*/ 3942 w 11883"/>
                                <a:gd name="T133" fmla="+- 0 10179 9964"/>
                                <a:gd name="T134" fmla="*/ 10179 h 574"/>
                                <a:gd name="T135" fmla="*/ 3818 w 11883"/>
                                <a:gd name="T136" fmla="+- 0 10158 9964"/>
                                <a:gd name="T137" fmla="*/ 10158 h 574"/>
                                <a:gd name="T138" fmla="*/ 3970 w 11883"/>
                                <a:gd name="T139" fmla="+- 0 10132 9964"/>
                                <a:gd name="T140" fmla="*/ 10132 h 574"/>
                                <a:gd name="T141" fmla="*/ 3948 w 11883"/>
                                <a:gd name="T142" fmla="+- 0 10070 9964"/>
                                <a:gd name="T143" fmla="*/ 10070 h 574"/>
                                <a:gd name="T144" fmla="*/ 4030 w 11883"/>
                                <a:gd name="T145" fmla="+- 0 10068 9964"/>
                                <a:gd name="T146" fmla="*/ 10068 h 574"/>
                                <a:gd name="T147" fmla="*/ 3834 w 11883"/>
                                <a:gd name="T148" fmla="+- 0 10052 9964"/>
                                <a:gd name="T149" fmla="*/ 10052 h 574"/>
                                <a:gd name="T150" fmla="*/ 3490 w 11883"/>
                                <a:gd name="T151" fmla="+- 0 10061 9964"/>
                                <a:gd name="T152" fmla="*/ 10061 h 574"/>
                                <a:gd name="T153" fmla="*/ 3148 w 11883"/>
                                <a:gd name="T154" fmla="+- 0 10069 9964"/>
                                <a:gd name="T155" fmla="*/ 10069 h 574"/>
                                <a:gd name="T156" fmla="*/ 2686 w 11883"/>
                                <a:gd name="T157" fmla="+- 0 10076 9964"/>
                                <a:gd name="T158" fmla="*/ 10076 h 574"/>
                                <a:gd name="T159" fmla="*/ 2339 w 11883"/>
                                <a:gd name="T160" fmla="+- 0 10047 9964"/>
                                <a:gd name="T161" fmla="*/ 10047 h 574"/>
                                <a:gd name="T162" fmla="*/ 1785 w 11883"/>
                                <a:gd name="T163" fmla="+- 0 9979 9964"/>
                                <a:gd name="T164" fmla="*/ 9979 h 574"/>
                                <a:gd name="T165" fmla="*/ 1541 w 11883"/>
                                <a:gd name="T166" fmla="+- 0 10021 9964"/>
                                <a:gd name="T167" fmla="*/ 10021 h 574"/>
                                <a:gd name="T168" fmla="*/ 1674 w 11883"/>
                                <a:gd name="T169" fmla="+- 0 10056 9964"/>
                                <a:gd name="T170" fmla="*/ 10056 h 574"/>
                                <a:gd name="T171" fmla="*/ 1618 w 11883"/>
                                <a:gd name="T172" fmla="+- 0 10099 9964"/>
                                <a:gd name="T173" fmla="*/ 10099 h 574"/>
                                <a:gd name="T174" fmla="*/ 1230 w 11883"/>
                                <a:gd name="T175" fmla="+- 0 10092 9964"/>
                                <a:gd name="T176" fmla="*/ 10092 h 574"/>
                                <a:gd name="T177" fmla="*/ 1141 w 11883"/>
                                <a:gd name="T178" fmla="+- 0 10147 9964"/>
                                <a:gd name="T179" fmla="*/ 10147 h 574"/>
                                <a:gd name="T180" fmla="*/ 933 w 11883"/>
                                <a:gd name="T181" fmla="+- 0 10164 9964"/>
                                <a:gd name="T182" fmla="*/ 10164 h 574"/>
                                <a:gd name="T183" fmla="*/ 713 w 11883"/>
                                <a:gd name="T184" fmla="+- 0 10133 9964"/>
                                <a:gd name="T185" fmla="*/ 10133 h 574"/>
                                <a:gd name="T186" fmla="*/ 264 w 11883"/>
                                <a:gd name="T187" fmla="+- 0 10145 9964"/>
                                <a:gd name="T188" fmla="*/ 10145 h 57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883" h="574">
                                  <a:moveTo>
                                    <a:pt x="11882" y="521"/>
                                  </a:moveTo>
                                  <a:lnTo>
                                    <a:pt x="11867" y="519"/>
                                  </a:lnTo>
                                  <a:lnTo>
                                    <a:pt x="11862" y="525"/>
                                  </a:lnTo>
                                  <a:lnTo>
                                    <a:pt x="11857" y="522"/>
                                  </a:lnTo>
                                  <a:lnTo>
                                    <a:pt x="11865" y="520"/>
                                  </a:lnTo>
                                  <a:lnTo>
                                    <a:pt x="11852" y="517"/>
                                  </a:lnTo>
                                  <a:lnTo>
                                    <a:pt x="11845" y="521"/>
                                  </a:lnTo>
                                  <a:lnTo>
                                    <a:pt x="11831" y="522"/>
                                  </a:lnTo>
                                  <a:lnTo>
                                    <a:pt x="11822" y="524"/>
                                  </a:lnTo>
                                  <a:lnTo>
                                    <a:pt x="11806" y="525"/>
                                  </a:lnTo>
                                  <a:lnTo>
                                    <a:pt x="11802" y="521"/>
                                  </a:lnTo>
                                  <a:lnTo>
                                    <a:pt x="11797" y="525"/>
                                  </a:lnTo>
                                  <a:lnTo>
                                    <a:pt x="11805" y="528"/>
                                  </a:lnTo>
                                  <a:lnTo>
                                    <a:pt x="11819" y="530"/>
                                  </a:lnTo>
                                  <a:lnTo>
                                    <a:pt x="11825" y="528"/>
                                  </a:lnTo>
                                  <a:lnTo>
                                    <a:pt x="11825" y="525"/>
                                  </a:lnTo>
                                  <a:lnTo>
                                    <a:pt x="11836" y="530"/>
                                  </a:lnTo>
                                  <a:lnTo>
                                    <a:pt x="11829" y="534"/>
                                  </a:lnTo>
                                  <a:lnTo>
                                    <a:pt x="11825" y="533"/>
                                  </a:lnTo>
                                  <a:lnTo>
                                    <a:pt x="11810" y="534"/>
                                  </a:lnTo>
                                  <a:lnTo>
                                    <a:pt x="11806" y="533"/>
                                  </a:lnTo>
                                  <a:lnTo>
                                    <a:pt x="11802" y="532"/>
                                  </a:lnTo>
                                  <a:lnTo>
                                    <a:pt x="11810" y="528"/>
                                  </a:lnTo>
                                  <a:lnTo>
                                    <a:pt x="11796" y="529"/>
                                  </a:lnTo>
                                  <a:lnTo>
                                    <a:pt x="11793" y="533"/>
                                  </a:lnTo>
                                  <a:lnTo>
                                    <a:pt x="11805" y="535"/>
                                  </a:lnTo>
                                  <a:lnTo>
                                    <a:pt x="11810" y="536"/>
                                  </a:lnTo>
                                  <a:lnTo>
                                    <a:pt x="11803" y="538"/>
                                  </a:lnTo>
                                  <a:lnTo>
                                    <a:pt x="11811" y="538"/>
                                  </a:lnTo>
                                  <a:lnTo>
                                    <a:pt x="11810" y="538"/>
                                  </a:lnTo>
                                  <a:lnTo>
                                    <a:pt x="11821" y="535"/>
                                  </a:lnTo>
                                  <a:lnTo>
                                    <a:pt x="11821" y="537"/>
                                  </a:lnTo>
                                  <a:lnTo>
                                    <a:pt x="11816" y="539"/>
                                  </a:lnTo>
                                  <a:lnTo>
                                    <a:pt x="11812" y="540"/>
                                  </a:lnTo>
                                  <a:lnTo>
                                    <a:pt x="11805" y="541"/>
                                  </a:lnTo>
                                  <a:lnTo>
                                    <a:pt x="11803" y="539"/>
                                  </a:lnTo>
                                  <a:lnTo>
                                    <a:pt x="11799" y="536"/>
                                  </a:lnTo>
                                  <a:lnTo>
                                    <a:pt x="11791" y="535"/>
                                  </a:lnTo>
                                  <a:lnTo>
                                    <a:pt x="11788" y="541"/>
                                  </a:lnTo>
                                  <a:lnTo>
                                    <a:pt x="11799" y="544"/>
                                  </a:lnTo>
                                  <a:lnTo>
                                    <a:pt x="11810" y="547"/>
                                  </a:lnTo>
                                  <a:lnTo>
                                    <a:pt x="11808" y="551"/>
                                  </a:lnTo>
                                  <a:lnTo>
                                    <a:pt x="11815" y="555"/>
                                  </a:lnTo>
                                  <a:lnTo>
                                    <a:pt x="11805" y="556"/>
                                  </a:lnTo>
                                  <a:lnTo>
                                    <a:pt x="11803" y="554"/>
                                  </a:lnTo>
                                  <a:lnTo>
                                    <a:pt x="11794" y="554"/>
                                  </a:lnTo>
                                  <a:lnTo>
                                    <a:pt x="11797" y="559"/>
                                  </a:lnTo>
                                  <a:lnTo>
                                    <a:pt x="11826" y="556"/>
                                  </a:lnTo>
                                  <a:lnTo>
                                    <a:pt x="11824" y="560"/>
                                  </a:lnTo>
                                  <a:lnTo>
                                    <a:pt x="11817" y="560"/>
                                  </a:lnTo>
                                  <a:lnTo>
                                    <a:pt x="11811" y="560"/>
                                  </a:lnTo>
                                  <a:lnTo>
                                    <a:pt x="11804" y="560"/>
                                  </a:lnTo>
                                  <a:lnTo>
                                    <a:pt x="11808" y="564"/>
                                  </a:lnTo>
                                  <a:lnTo>
                                    <a:pt x="11796" y="564"/>
                                  </a:lnTo>
                                  <a:lnTo>
                                    <a:pt x="11798" y="567"/>
                                  </a:lnTo>
                                  <a:lnTo>
                                    <a:pt x="11809" y="570"/>
                                  </a:lnTo>
                                  <a:lnTo>
                                    <a:pt x="11820" y="568"/>
                                  </a:lnTo>
                                  <a:lnTo>
                                    <a:pt x="11828" y="570"/>
                                  </a:lnTo>
                                  <a:lnTo>
                                    <a:pt x="11819" y="571"/>
                                  </a:lnTo>
                                  <a:lnTo>
                                    <a:pt x="11808" y="572"/>
                                  </a:lnTo>
                                  <a:lnTo>
                                    <a:pt x="11803" y="574"/>
                                  </a:lnTo>
                                  <a:lnTo>
                                    <a:pt x="11800" y="572"/>
                                  </a:lnTo>
                                  <a:lnTo>
                                    <a:pt x="11801" y="569"/>
                                  </a:lnTo>
                                  <a:lnTo>
                                    <a:pt x="11792" y="568"/>
                                  </a:lnTo>
                                  <a:lnTo>
                                    <a:pt x="11799" y="565"/>
                                  </a:lnTo>
                                  <a:lnTo>
                                    <a:pt x="11783" y="563"/>
                                  </a:lnTo>
                                  <a:lnTo>
                                    <a:pt x="11784" y="561"/>
                                  </a:lnTo>
                                  <a:lnTo>
                                    <a:pt x="11784" y="560"/>
                                  </a:lnTo>
                                  <a:lnTo>
                                    <a:pt x="11801" y="559"/>
                                  </a:lnTo>
                                  <a:lnTo>
                                    <a:pt x="11789" y="557"/>
                                  </a:lnTo>
                                  <a:lnTo>
                                    <a:pt x="11774" y="553"/>
                                  </a:lnTo>
                                  <a:lnTo>
                                    <a:pt x="11780" y="549"/>
                                  </a:lnTo>
                                  <a:lnTo>
                                    <a:pt x="11775" y="541"/>
                                  </a:lnTo>
                                  <a:lnTo>
                                    <a:pt x="11761" y="541"/>
                                  </a:lnTo>
                                  <a:lnTo>
                                    <a:pt x="11756" y="546"/>
                                  </a:lnTo>
                                  <a:lnTo>
                                    <a:pt x="11750" y="541"/>
                                  </a:lnTo>
                                  <a:lnTo>
                                    <a:pt x="11762" y="542"/>
                                  </a:lnTo>
                                  <a:lnTo>
                                    <a:pt x="11761" y="539"/>
                                  </a:lnTo>
                                  <a:lnTo>
                                    <a:pt x="11775" y="540"/>
                                  </a:lnTo>
                                  <a:lnTo>
                                    <a:pt x="11780" y="532"/>
                                  </a:lnTo>
                                  <a:lnTo>
                                    <a:pt x="11774" y="523"/>
                                  </a:lnTo>
                                  <a:lnTo>
                                    <a:pt x="11773" y="515"/>
                                  </a:lnTo>
                                  <a:lnTo>
                                    <a:pt x="11772" y="514"/>
                                  </a:lnTo>
                                  <a:lnTo>
                                    <a:pt x="11778" y="512"/>
                                  </a:lnTo>
                                  <a:lnTo>
                                    <a:pt x="11778" y="510"/>
                                  </a:lnTo>
                                  <a:lnTo>
                                    <a:pt x="11778" y="509"/>
                                  </a:lnTo>
                                  <a:lnTo>
                                    <a:pt x="11769" y="507"/>
                                  </a:lnTo>
                                  <a:lnTo>
                                    <a:pt x="11768" y="505"/>
                                  </a:lnTo>
                                  <a:lnTo>
                                    <a:pt x="11768" y="503"/>
                                  </a:lnTo>
                                  <a:lnTo>
                                    <a:pt x="11774" y="501"/>
                                  </a:lnTo>
                                  <a:lnTo>
                                    <a:pt x="11774" y="499"/>
                                  </a:lnTo>
                                  <a:lnTo>
                                    <a:pt x="11771" y="488"/>
                                  </a:lnTo>
                                  <a:lnTo>
                                    <a:pt x="11755" y="477"/>
                                  </a:lnTo>
                                  <a:lnTo>
                                    <a:pt x="11757" y="466"/>
                                  </a:lnTo>
                                  <a:lnTo>
                                    <a:pt x="11762" y="465"/>
                                  </a:lnTo>
                                  <a:lnTo>
                                    <a:pt x="11762" y="463"/>
                                  </a:lnTo>
                                  <a:lnTo>
                                    <a:pt x="11761" y="456"/>
                                  </a:lnTo>
                                  <a:lnTo>
                                    <a:pt x="11753" y="448"/>
                                  </a:lnTo>
                                  <a:lnTo>
                                    <a:pt x="11749" y="441"/>
                                  </a:lnTo>
                                  <a:lnTo>
                                    <a:pt x="11746" y="437"/>
                                  </a:lnTo>
                                  <a:lnTo>
                                    <a:pt x="11748" y="432"/>
                                  </a:lnTo>
                                  <a:lnTo>
                                    <a:pt x="11740" y="428"/>
                                  </a:lnTo>
                                  <a:lnTo>
                                    <a:pt x="11730" y="426"/>
                                  </a:lnTo>
                                  <a:lnTo>
                                    <a:pt x="11733" y="428"/>
                                  </a:lnTo>
                                  <a:lnTo>
                                    <a:pt x="11720" y="428"/>
                                  </a:lnTo>
                                  <a:lnTo>
                                    <a:pt x="11721" y="426"/>
                                  </a:lnTo>
                                  <a:lnTo>
                                    <a:pt x="11719" y="424"/>
                                  </a:lnTo>
                                  <a:lnTo>
                                    <a:pt x="11710" y="424"/>
                                  </a:lnTo>
                                  <a:lnTo>
                                    <a:pt x="11718" y="426"/>
                                  </a:lnTo>
                                  <a:lnTo>
                                    <a:pt x="11705" y="426"/>
                                  </a:lnTo>
                                  <a:lnTo>
                                    <a:pt x="11701" y="428"/>
                                  </a:lnTo>
                                  <a:lnTo>
                                    <a:pt x="11701" y="384"/>
                                  </a:lnTo>
                                  <a:lnTo>
                                    <a:pt x="11709" y="382"/>
                                  </a:lnTo>
                                  <a:lnTo>
                                    <a:pt x="11702" y="367"/>
                                  </a:lnTo>
                                  <a:lnTo>
                                    <a:pt x="11707" y="359"/>
                                  </a:lnTo>
                                  <a:lnTo>
                                    <a:pt x="11708" y="357"/>
                                  </a:lnTo>
                                  <a:lnTo>
                                    <a:pt x="11715" y="361"/>
                                  </a:lnTo>
                                  <a:lnTo>
                                    <a:pt x="11716" y="359"/>
                                  </a:lnTo>
                                  <a:lnTo>
                                    <a:pt x="11722" y="353"/>
                                  </a:lnTo>
                                  <a:lnTo>
                                    <a:pt x="11720" y="343"/>
                                  </a:lnTo>
                                  <a:lnTo>
                                    <a:pt x="11726" y="340"/>
                                  </a:lnTo>
                                  <a:lnTo>
                                    <a:pt x="11720" y="339"/>
                                  </a:lnTo>
                                  <a:lnTo>
                                    <a:pt x="11715" y="338"/>
                                  </a:lnTo>
                                  <a:lnTo>
                                    <a:pt x="11717" y="329"/>
                                  </a:lnTo>
                                  <a:lnTo>
                                    <a:pt x="11724" y="319"/>
                                  </a:lnTo>
                                  <a:lnTo>
                                    <a:pt x="11730" y="306"/>
                                  </a:lnTo>
                                  <a:lnTo>
                                    <a:pt x="11724" y="304"/>
                                  </a:lnTo>
                                  <a:lnTo>
                                    <a:pt x="11714" y="306"/>
                                  </a:lnTo>
                                  <a:lnTo>
                                    <a:pt x="11712" y="300"/>
                                  </a:lnTo>
                                  <a:lnTo>
                                    <a:pt x="11718" y="299"/>
                                  </a:lnTo>
                                  <a:lnTo>
                                    <a:pt x="11719" y="293"/>
                                  </a:lnTo>
                                  <a:lnTo>
                                    <a:pt x="11727" y="295"/>
                                  </a:lnTo>
                                  <a:lnTo>
                                    <a:pt x="11721" y="280"/>
                                  </a:lnTo>
                                  <a:lnTo>
                                    <a:pt x="11711" y="267"/>
                                  </a:lnTo>
                                  <a:lnTo>
                                    <a:pt x="11708" y="252"/>
                                  </a:lnTo>
                                  <a:lnTo>
                                    <a:pt x="11708" y="238"/>
                                  </a:lnTo>
                                  <a:lnTo>
                                    <a:pt x="11704" y="237"/>
                                  </a:lnTo>
                                  <a:lnTo>
                                    <a:pt x="11701" y="235"/>
                                  </a:lnTo>
                                  <a:lnTo>
                                    <a:pt x="11701" y="216"/>
                                  </a:lnTo>
                                  <a:lnTo>
                                    <a:pt x="11699" y="216"/>
                                  </a:lnTo>
                                  <a:lnTo>
                                    <a:pt x="11699" y="215"/>
                                  </a:lnTo>
                                  <a:lnTo>
                                    <a:pt x="11684" y="202"/>
                                  </a:lnTo>
                                  <a:lnTo>
                                    <a:pt x="11672" y="185"/>
                                  </a:lnTo>
                                  <a:lnTo>
                                    <a:pt x="11659" y="170"/>
                                  </a:lnTo>
                                  <a:lnTo>
                                    <a:pt x="11644" y="153"/>
                                  </a:lnTo>
                                  <a:lnTo>
                                    <a:pt x="11634" y="140"/>
                                  </a:lnTo>
                                  <a:lnTo>
                                    <a:pt x="11616" y="132"/>
                                  </a:lnTo>
                                  <a:lnTo>
                                    <a:pt x="11598" y="125"/>
                                  </a:lnTo>
                                  <a:lnTo>
                                    <a:pt x="11580" y="121"/>
                                  </a:lnTo>
                                  <a:lnTo>
                                    <a:pt x="11561" y="121"/>
                                  </a:lnTo>
                                  <a:lnTo>
                                    <a:pt x="11543" y="126"/>
                                  </a:lnTo>
                                  <a:lnTo>
                                    <a:pt x="11538" y="135"/>
                                  </a:lnTo>
                                  <a:lnTo>
                                    <a:pt x="11528" y="137"/>
                                  </a:lnTo>
                                  <a:lnTo>
                                    <a:pt x="11507" y="140"/>
                                  </a:lnTo>
                                  <a:lnTo>
                                    <a:pt x="11484" y="142"/>
                                  </a:lnTo>
                                  <a:lnTo>
                                    <a:pt x="11463" y="144"/>
                                  </a:lnTo>
                                  <a:lnTo>
                                    <a:pt x="11446" y="149"/>
                                  </a:lnTo>
                                  <a:lnTo>
                                    <a:pt x="11423" y="150"/>
                                  </a:lnTo>
                                  <a:lnTo>
                                    <a:pt x="11407" y="156"/>
                                  </a:lnTo>
                                  <a:lnTo>
                                    <a:pt x="11380" y="159"/>
                                  </a:lnTo>
                                  <a:lnTo>
                                    <a:pt x="11359" y="159"/>
                                  </a:lnTo>
                                  <a:lnTo>
                                    <a:pt x="11345" y="158"/>
                                  </a:lnTo>
                                  <a:lnTo>
                                    <a:pt x="11337" y="159"/>
                                  </a:lnTo>
                                  <a:lnTo>
                                    <a:pt x="11329" y="170"/>
                                  </a:lnTo>
                                  <a:lnTo>
                                    <a:pt x="11327" y="168"/>
                                  </a:lnTo>
                                  <a:lnTo>
                                    <a:pt x="11315" y="155"/>
                                  </a:lnTo>
                                  <a:lnTo>
                                    <a:pt x="11313" y="136"/>
                                  </a:lnTo>
                                  <a:lnTo>
                                    <a:pt x="11320" y="118"/>
                                  </a:lnTo>
                                  <a:lnTo>
                                    <a:pt x="11308" y="115"/>
                                  </a:lnTo>
                                  <a:lnTo>
                                    <a:pt x="11298" y="118"/>
                                  </a:lnTo>
                                  <a:lnTo>
                                    <a:pt x="11304" y="105"/>
                                  </a:lnTo>
                                  <a:lnTo>
                                    <a:pt x="11312" y="94"/>
                                  </a:lnTo>
                                  <a:lnTo>
                                    <a:pt x="11319" y="82"/>
                                  </a:lnTo>
                                  <a:lnTo>
                                    <a:pt x="11310" y="79"/>
                                  </a:lnTo>
                                  <a:lnTo>
                                    <a:pt x="11314" y="64"/>
                                  </a:lnTo>
                                  <a:lnTo>
                                    <a:pt x="11295" y="68"/>
                                  </a:lnTo>
                                  <a:lnTo>
                                    <a:pt x="11275" y="68"/>
                                  </a:lnTo>
                                  <a:lnTo>
                                    <a:pt x="11251" y="71"/>
                                  </a:lnTo>
                                  <a:lnTo>
                                    <a:pt x="11233" y="77"/>
                                  </a:lnTo>
                                  <a:lnTo>
                                    <a:pt x="11207" y="82"/>
                                  </a:lnTo>
                                  <a:lnTo>
                                    <a:pt x="11185" y="85"/>
                                  </a:lnTo>
                                  <a:lnTo>
                                    <a:pt x="11166" y="85"/>
                                  </a:lnTo>
                                  <a:lnTo>
                                    <a:pt x="11151" y="85"/>
                                  </a:lnTo>
                                  <a:lnTo>
                                    <a:pt x="11130" y="86"/>
                                  </a:lnTo>
                                  <a:lnTo>
                                    <a:pt x="11110" y="86"/>
                                  </a:lnTo>
                                  <a:lnTo>
                                    <a:pt x="11091" y="88"/>
                                  </a:lnTo>
                                  <a:lnTo>
                                    <a:pt x="11081" y="90"/>
                                  </a:lnTo>
                                  <a:lnTo>
                                    <a:pt x="11075" y="99"/>
                                  </a:lnTo>
                                  <a:lnTo>
                                    <a:pt x="11069" y="99"/>
                                  </a:lnTo>
                                  <a:lnTo>
                                    <a:pt x="11062" y="100"/>
                                  </a:lnTo>
                                  <a:lnTo>
                                    <a:pt x="11050" y="93"/>
                                  </a:lnTo>
                                  <a:lnTo>
                                    <a:pt x="11041" y="94"/>
                                  </a:lnTo>
                                  <a:lnTo>
                                    <a:pt x="11022" y="98"/>
                                  </a:lnTo>
                                  <a:lnTo>
                                    <a:pt x="11004" y="98"/>
                                  </a:lnTo>
                                  <a:lnTo>
                                    <a:pt x="10995" y="111"/>
                                  </a:lnTo>
                                  <a:lnTo>
                                    <a:pt x="10976" y="112"/>
                                  </a:lnTo>
                                  <a:lnTo>
                                    <a:pt x="10955" y="108"/>
                                  </a:lnTo>
                                  <a:lnTo>
                                    <a:pt x="10940" y="113"/>
                                  </a:lnTo>
                                  <a:lnTo>
                                    <a:pt x="10923" y="114"/>
                                  </a:lnTo>
                                  <a:lnTo>
                                    <a:pt x="10904" y="113"/>
                                  </a:lnTo>
                                  <a:lnTo>
                                    <a:pt x="10884" y="110"/>
                                  </a:lnTo>
                                  <a:lnTo>
                                    <a:pt x="10863" y="109"/>
                                  </a:lnTo>
                                  <a:lnTo>
                                    <a:pt x="10843" y="115"/>
                                  </a:lnTo>
                                  <a:lnTo>
                                    <a:pt x="10843" y="118"/>
                                  </a:lnTo>
                                  <a:lnTo>
                                    <a:pt x="10839" y="120"/>
                                  </a:lnTo>
                                  <a:lnTo>
                                    <a:pt x="10822" y="123"/>
                                  </a:lnTo>
                                  <a:lnTo>
                                    <a:pt x="10800" y="125"/>
                                  </a:lnTo>
                                  <a:lnTo>
                                    <a:pt x="10777" y="123"/>
                                  </a:lnTo>
                                  <a:lnTo>
                                    <a:pt x="10758" y="120"/>
                                  </a:lnTo>
                                  <a:lnTo>
                                    <a:pt x="10764" y="108"/>
                                  </a:lnTo>
                                  <a:lnTo>
                                    <a:pt x="10751" y="104"/>
                                  </a:lnTo>
                                  <a:lnTo>
                                    <a:pt x="10753" y="88"/>
                                  </a:lnTo>
                                  <a:lnTo>
                                    <a:pt x="10735" y="85"/>
                                  </a:lnTo>
                                  <a:lnTo>
                                    <a:pt x="10716" y="83"/>
                                  </a:lnTo>
                                  <a:lnTo>
                                    <a:pt x="10695" y="82"/>
                                  </a:lnTo>
                                  <a:lnTo>
                                    <a:pt x="10682" y="92"/>
                                  </a:lnTo>
                                  <a:lnTo>
                                    <a:pt x="10667" y="92"/>
                                  </a:lnTo>
                                  <a:lnTo>
                                    <a:pt x="10663" y="94"/>
                                  </a:lnTo>
                                  <a:lnTo>
                                    <a:pt x="10666" y="109"/>
                                  </a:lnTo>
                                  <a:lnTo>
                                    <a:pt x="10657" y="106"/>
                                  </a:lnTo>
                                  <a:lnTo>
                                    <a:pt x="10655" y="98"/>
                                  </a:lnTo>
                                  <a:lnTo>
                                    <a:pt x="10656" y="92"/>
                                  </a:lnTo>
                                  <a:lnTo>
                                    <a:pt x="10646" y="96"/>
                                  </a:lnTo>
                                  <a:lnTo>
                                    <a:pt x="10649" y="105"/>
                                  </a:lnTo>
                                  <a:lnTo>
                                    <a:pt x="10634" y="112"/>
                                  </a:lnTo>
                                  <a:lnTo>
                                    <a:pt x="10626" y="119"/>
                                  </a:lnTo>
                                  <a:lnTo>
                                    <a:pt x="10632" y="109"/>
                                  </a:lnTo>
                                  <a:lnTo>
                                    <a:pt x="10627" y="101"/>
                                  </a:lnTo>
                                  <a:lnTo>
                                    <a:pt x="10629" y="91"/>
                                  </a:lnTo>
                                  <a:lnTo>
                                    <a:pt x="10613" y="91"/>
                                  </a:lnTo>
                                  <a:lnTo>
                                    <a:pt x="10593" y="90"/>
                                  </a:lnTo>
                                  <a:lnTo>
                                    <a:pt x="10584" y="92"/>
                                  </a:lnTo>
                                  <a:lnTo>
                                    <a:pt x="10593" y="96"/>
                                  </a:lnTo>
                                  <a:lnTo>
                                    <a:pt x="10603" y="94"/>
                                  </a:lnTo>
                                  <a:lnTo>
                                    <a:pt x="10605" y="100"/>
                                  </a:lnTo>
                                  <a:lnTo>
                                    <a:pt x="10591" y="98"/>
                                  </a:lnTo>
                                  <a:lnTo>
                                    <a:pt x="10585" y="104"/>
                                  </a:lnTo>
                                  <a:lnTo>
                                    <a:pt x="10576" y="105"/>
                                  </a:lnTo>
                                  <a:lnTo>
                                    <a:pt x="10574" y="105"/>
                                  </a:lnTo>
                                  <a:lnTo>
                                    <a:pt x="10554" y="110"/>
                                  </a:lnTo>
                                  <a:lnTo>
                                    <a:pt x="10552" y="109"/>
                                  </a:lnTo>
                                  <a:lnTo>
                                    <a:pt x="10549" y="108"/>
                                  </a:lnTo>
                                  <a:lnTo>
                                    <a:pt x="10548" y="99"/>
                                  </a:lnTo>
                                  <a:lnTo>
                                    <a:pt x="10543" y="99"/>
                                  </a:lnTo>
                                  <a:lnTo>
                                    <a:pt x="10540" y="99"/>
                                  </a:lnTo>
                                  <a:lnTo>
                                    <a:pt x="10537" y="109"/>
                                  </a:lnTo>
                                  <a:lnTo>
                                    <a:pt x="10528" y="109"/>
                                  </a:lnTo>
                                  <a:lnTo>
                                    <a:pt x="10520" y="109"/>
                                  </a:lnTo>
                                  <a:lnTo>
                                    <a:pt x="10514" y="101"/>
                                  </a:lnTo>
                                  <a:lnTo>
                                    <a:pt x="10504" y="103"/>
                                  </a:lnTo>
                                  <a:lnTo>
                                    <a:pt x="10487" y="113"/>
                                  </a:lnTo>
                                  <a:lnTo>
                                    <a:pt x="10467" y="119"/>
                                  </a:lnTo>
                                  <a:lnTo>
                                    <a:pt x="10447" y="121"/>
                                  </a:lnTo>
                                  <a:lnTo>
                                    <a:pt x="10428" y="120"/>
                                  </a:lnTo>
                                  <a:lnTo>
                                    <a:pt x="10417" y="123"/>
                                  </a:lnTo>
                                  <a:lnTo>
                                    <a:pt x="10418" y="131"/>
                                  </a:lnTo>
                                  <a:lnTo>
                                    <a:pt x="10413" y="131"/>
                                  </a:lnTo>
                                  <a:lnTo>
                                    <a:pt x="10398" y="130"/>
                                  </a:lnTo>
                                  <a:lnTo>
                                    <a:pt x="10380" y="130"/>
                                  </a:lnTo>
                                  <a:lnTo>
                                    <a:pt x="10358" y="131"/>
                                  </a:lnTo>
                                  <a:lnTo>
                                    <a:pt x="10336" y="133"/>
                                  </a:lnTo>
                                  <a:lnTo>
                                    <a:pt x="10314" y="134"/>
                                  </a:lnTo>
                                  <a:lnTo>
                                    <a:pt x="10298" y="134"/>
                                  </a:lnTo>
                                  <a:lnTo>
                                    <a:pt x="10297" y="128"/>
                                  </a:lnTo>
                                  <a:lnTo>
                                    <a:pt x="10288" y="129"/>
                                  </a:lnTo>
                                  <a:lnTo>
                                    <a:pt x="10283" y="130"/>
                                  </a:lnTo>
                                  <a:lnTo>
                                    <a:pt x="10281" y="136"/>
                                  </a:lnTo>
                                  <a:lnTo>
                                    <a:pt x="10269" y="139"/>
                                  </a:lnTo>
                                  <a:lnTo>
                                    <a:pt x="10267" y="139"/>
                                  </a:lnTo>
                                  <a:lnTo>
                                    <a:pt x="10258" y="136"/>
                                  </a:lnTo>
                                  <a:lnTo>
                                    <a:pt x="10250" y="138"/>
                                  </a:lnTo>
                                  <a:lnTo>
                                    <a:pt x="10240" y="142"/>
                                  </a:lnTo>
                                  <a:lnTo>
                                    <a:pt x="10244" y="143"/>
                                  </a:lnTo>
                                  <a:lnTo>
                                    <a:pt x="10253" y="144"/>
                                  </a:lnTo>
                                  <a:lnTo>
                                    <a:pt x="10260" y="147"/>
                                  </a:lnTo>
                                  <a:lnTo>
                                    <a:pt x="10242" y="157"/>
                                  </a:lnTo>
                                  <a:lnTo>
                                    <a:pt x="10238" y="148"/>
                                  </a:lnTo>
                                  <a:lnTo>
                                    <a:pt x="10235" y="138"/>
                                  </a:lnTo>
                                  <a:lnTo>
                                    <a:pt x="10220" y="140"/>
                                  </a:lnTo>
                                  <a:lnTo>
                                    <a:pt x="10219" y="129"/>
                                  </a:lnTo>
                                  <a:lnTo>
                                    <a:pt x="10202" y="132"/>
                                  </a:lnTo>
                                  <a:lnTo>
                                    <a:pt x="10196" y="132"/>
                                  </a:lnTo>
                                  <a:lnTo>
                                    <a:pt x="10197" y="141"/>
                                  </a:lnTo>
                                  <a:lnTo>
                                    <a:pt x="10192" y="142"/>
                                  </a:lnTo>
                                  <a:lnTo>
                                    <a:pt x="10185" y="142"/>
                                  </a:lnTo>
                                  <a:lnTo>
                                    <a:pt x="10189" y="130"/>
                                  </a:lnTo>
                                  <a:lnTo>
                                    <a:pt x="10178" y="132"/>
                                  </a:lnTo>
                                  <a:lnTo>
                                    <a:pt x="10166" y="140"/>
                                  </a:lnTo>
                                  <a:lnTo>
                                    <a:pt x="10151" y="140"/>
                                  </a:lnTo>
                                  <a:lnTo>
                                    <a:pt x="10134" y="138"/>
                                  </a:lnTo>
                                  <a:lnTo>
                                    <a:pt x="10116" y="124"/>
                                  </a:lnTo>
                                  <a:lnTo>
                                    <a:pt x="10104" y="111"/>
                                  </a:lnTo>
                                  <a:lnTo>
                                    <a:pt x="10101" y="119"/>
                                  </a:lnTo>
                                  <a:lnTo>
                                    <a:pt x="10102" y="128"/>
                                  </a:lnTo>
                                  <a:lnTo>
                                    <a:pt x="10092" y="125"/>
                                  </a:lnTo>
                                  <a:lnTo>
                                    <a:pt x="10094" y="103"/>
                                  </a:lnTo>
                                  <a:lnTo>
                                    <a:pt x="10099" y="87"/>
                                  </a:lnTo>
                                  <a:lnTo>
                                    <a:pt x="10079" y="77"/>
                                  </a:lnTo>
                                  <a:lnTo>
                                    <a:pt x="10063" y="71"/>
                                  </a:lnTo>
                                  <a:lnTo>
                                    <a:pt x="10045" y="69"/>
                                  </a:lnTo>
                                  <a:lnTo>
                                    <a:pt x="10025" y="79"/>
                                  </a:lnTo>
                                  <a:lnTo>
                                    <a:pt x="10022" y="86"/>
                                  </a:lnTo>
                                  <a:lnTo>
                                    <a:pt x="10016" y="89"/>
                                  </a:lnTo>
                                  <a:lnTo>
                                    <a:pt x="10015" y="78"/>
                                  </a:lnTo>
                                  <a:lnTo>
                                    <a:pt x="10004" y="78"/>
                                  </a:lnTo>
                                  <a:lnTo>
                                    <a:pt x="9992" y="79"/>
                                  </a:lnTo>
                                  <a:lnTo>
                                    <a:pt x="9996" y="91"/>
                                  </a:lnTo>
                                  <a:lnTo>
                                    <a:pt x="10002" y="101"/>
                                  </a:lnTo>
                                  <a:lnTo>
                                    <a:pt x="9993" y="99"/>
                                  </a:lnTo>
                                  <a:lnTo>
                                    <a:pt x="9985" y="94"/>
                                  </a:lnTo>
                                  <a:lnTo>
                                    <a:pt x="9987" y="79"/>
                                  </a:lnTo>
                                  <a:lnTo>
                                    <a:pt x="9977" y="83"/>
                                  </a:lnTo>
                                  <a:lnTo>
                                    <a:pt x="9972" y="93"/>
                                  </a:lnTo>
                                  <a:lnTo>
                                    <a:pt x="9952" y="95"/>
                                  </a:lnTo>
                                  <a:lnTo>
                                    <a:pt x="9932" y="97"/>
                                  </a:lnTo>
                                  <a:lnTo>
                                    <a:pt x="9912" y="99"/>
                                  </a:lnTo>
                                  <a:lnTo>
                                    <a:pt x="9893" y="101"/>
                                  </a:lnTo>
                                  <a:lnTo>
                                    <a:pt x="9873" y="105"/>
                                  </a:lnTo>
                                  <a:lnTo>
                                    <a:pt x="9854" y="110"/>
                                  </a:lnTo>
                                  <a:lnTo>
                                    <a:pt x="9835" y="117"/>
                                  </a:lnTo>
                                  <a:lnTo>
                                    <a:pt x="9826" y="115"/>
                                  </a:lnTo>
                                  <a:lnTo>
                                    <a:pt x="9824" y="109"/>
                                  </a:lnTo>
                                  <a:lnTo>
                                    <a:pt x="9819" y="106"/>
                                  </a:lnTo>
                                  <a:lnTo>
                                    <a:pt x="9801" y="109"/>
                                  </a:lnTo>
                                  <a:lnTo>
                                    <a:pt x="9782" y="111"/>
                                  </a:lnTo>
                                  <a:lnTo>
                                    <a:pt x="9703" y="118"/>
                                  </a:lnTo>
                                  <a:lnTo>
                                    <a:pt x="9641" y="121"/>
                                  </a:lnTo>
                                  <a:lnTo>
                                    <a:pt x="9620" y="122"/>
                                  </a:lnTo>
                                  <a:lnTo>
                                    <a:pt x="9613" y="127"/>
                                  </a:lnTo>
                                  <a:lnTo>
                                    <a:pt x="9608" y="131"/>
                                  </a:lnTo>
                                  <a:lnTo>
                                    <a:pt x="9603" y="136"/>
                                  </a:lnTo>
                                  <a:lnTo>
                                    <a:pt x="9594" y="129"/>
                                  </a:lnTo>
                                  <a:lnTo>
                                    <a:pt x="9583" y="136"/>
                                  </a:lnTo>
                                  <a:lnTo>
                                    <a:pt x="9572" y="135"/>
                                  </a:lnTo>
                                  <a:lnTo>
                                    <a:pt x="9572" y="126"/>
                                  </a:lnTo>
                                  <a:lnTo>
                                    <a:pt x="9565" y="126"/>
                                  </a:lnTo>
                                  <a:lnTo>
                                    <a:pt x="9567" y="126"/>
                                  </a:lnTo>
                                  <a:lnTo>
                                    <a:pt x="9551" y="130"/>
                                  </a:lnTo>
                                  <a:lnTo>
                                    <a:pt x="9546" y="130"/>
                                  </a:lnTo>
                                  <a:lnTo>
                                    <a:pt x="9522" y="132"/>
                                  </a:lnTo>
                                  <a:lnTo>
                                    <a:pt x="9504" y="133"/>
                                  </a:lnTo>
                                  <a:lnTo>
                                    <a:pt x="9486" y="146"/>
                                  </a:lnTo>
                                  <a:lnTo>
                                    <a:pt x="9468" y="146"/>
                                  </a:lnTo>
                                  <a:lnTo>
                                    <a:pt x="9454" y="141"/>
                                  </a:lnTo>
                                  <a:lnTo>
                                    <a:pt x="9450" y="138"/>
                                  </a:lnTo>
                                  <a:lnTo>
                                    <a:pt x="9446" y="148"/>
                                  </a:lnTo>
                                  <a:lnTo>
                                    <a:pt x="9445" y="148"/>
                                  </a:lnTo>
                                  <a:lnTo>
                                    <a:pt x="9438" y="151"/>
                                  </a:lnTo>
                                  <a:lnTo>
                                    <a:pt x="9428" y="146"/>
                                  </a:lnTo>
                                  <a:lnTo>
                                    <a:pt x="9426" y="143"/>
                                  </a:lnTo>
                                  <a:lnTo>
                                    <a:pt x="9411" y="137"/>
                                  </a:lnTo>
                                  <a:lnTo>
                                    <a:pt x="9395" y="142"/>
                                  </a:lnTo>
                                  <a:lnTo>
                                    <a:pt x="9383" y="142"/>
                                  </a:lnTo>
                                  <a:lnTo>
                                    <a:pt x="9368" y="141"/>
                                  </a:lnTo>
                                  <a:lnTo>
                                    <a:pt x="9359" y="142"/>
                                  </a:lnTo>
                                  <a:lnTo>
                                    <a:pt x="9336" y="142"/>
                                  </a:lnTo>
                                  <a:lnTo>
                                    <a:pt x="9316" y="141"/>
                                  </a:lnTo>
                                  <a:lnTo>
                                    <a:pt x="9305" y="140"/>
                                  </a:lnTo>
                                  <a:lnTo>
                                    <a:pt x="9303" y="146"/>
                                  </a:lnTo>
                                  <a:lnTo>
                                    <a:pt x="9297" y="145"/>
                                  </a:lnTo>
                                  <a:lnTo>
                                    <a:pt x="9293" y="145"/>
                                  </a:lnTo>
                                  <a:lnTo>
                                    <a:pt x="9290" y="140"/>
                                  </a:lnTo>
                                  <a:lnTo>
                                    <a:pt x="9287" y="140"/>
                                  </a:lnTo>
                                  <a:lnTo>
                                    <a:pt x="9268" y="147"/>
                                  </a:lnTo>
                                  <a:lnTo>
                                    <a:pt x="9250" y="154"/>
                                  </a:lnTo>
                                  <a:lnTo>
                                    <a:pt x="9239" y="146"/>
                                  </a:lnTo>
                                  <a:lnTo>
                                    <a:pt x="9240" y="137"/>
                                  </a:lnTo>
                                  <a:lnTo>
                                    <a:pt x="9230" y="139"/>
                                  </a:lnTo>
                                  <a:lnTo>
                                    <a:pt x="9218" y="143"/>
                                  </a:lnTo>
                                  <a:lnTo>
                                    <a:pt x="9218" y="152"/>
                                  </a:lnTo>
                                  <a:lnTo>
                                    <a:pt x="9200" y="146"/>
                                  </a:lnTo>
                                  <a:lnTo>
                                    <a:pt x="9183" y="146"/>
                                  </a:lnTo>
                                  <a:lnTo>
                                    <a:pt x="9189" y="149"/>
                                  </a:lnTo>
                                  <a:lnTo>
                                    <a:pt x="9198" y="148"/>
                                  </a:lnTo>
                                  <a:lnTo>
                                    <a:pt x="9196" y="158"/>
                                  </a:lnTo>
                                  <a:lnTo>
                                    <a:pt x="9182" y="155"/>
                                  </a:lnTo>
                                  <a:lnTo>
                                    <a:pt x="9172" y="148"/>
                                  </a:lnTo>
                                  <a:lnTo>
                                    <a:pt x="9162" y="157"/>
                                  </a:lnTo>
                                  <a:lnTo>
                                    <a:pt x="9149" y="157"/>
                                  </a:lnTo>
                                  <a:lnTo>
                                    <a:pt x="9135" y="153"/>
                                  </a:lnTo>
                                  <a:lnTo>
                                    <a:pt x="9122" y="152"/>
                                  </a:lnTo>
                                  <a:lnTo>
                                    <a:pt x="9117" y="157"/>
                                  </a:lnTo>
                                  <a:lnTo>
                                    <a:pt x="9120" y="161"/>
                                  </a:lnTo>
                                  <a:lnTo>
                                    <a:pt x="9114" y="162"/>
                                  </a:lnTo>
                                  <a:lnTo>
                                    <a:pt x="9113" y="155"/>
                                  </a:lnTo>
                                  <a:lnTo>
                                    <a:pt x="9108" y="152"/>
                                  </a:lnTo>
                                  <a:lnTo>
                                    <a:pt x="9110" y="142"/>
                                  </a:lnTo>
                                  <a:lnTo>
                                    <a:pt x="9091" y="141"/>
                                  </a:lnTo>
                                  <a:lnTo>
                                    <a:pt x="9077" y="145"/>
                                  </a:lnTo>
                                  <a:lnTo>
                                    <a:pt x="9088" y="147"/>
                                  </a:lnTo>
                                  <a:lnTo>
                                    <a:pt x="9086" y="154"/>
                                  </a:lnTo>
                                  <a:lnTo>
                                    <a:pt x="9077" y="161"/>
                                  </a:lnTo>
                                  <a:lnTo>
                                    <a:pt x="9065" y="165"/>
                                  </a:lnTo>
                                  <a:lnTo>
                                    <a:pt x="9057" y="162"/>
                                  </a:lnTo>
                                  <a:lnTo>
                                    <a:pt x="9057" y="153"/>
                                  </a:lnTo>
                                  <a:lnTo>
                                    <a:pt x="9070" y="158"/>
                                  </a:lnTo>
                                  <a:lnTo>
                                    <a:pt x="9071" y="151"/>
                                  </a:lnTo>
                                  <a:lnTo>
                                    <a:pt x="9052" y="156"/>
                                  </a:lnTo>
                                  <a:lnTo>
                                    <a:pt x="9034" y="159"/>
                                  </a:lnTo>
                                  <a:lnTo>
                                    <a:pt x="9015" y="158"/>
                                  </a:lnTo>
                                  <a:lnTo>
                                    <a:pt x="8999" y="160"/>
                                  </a:lnTo>
                                  <a:lnTo>
                                    <a:pt x="9000" y="169"/>
                                  </a:lnTo>
                                  <a:lnTo>
                                    <a:pt x="8995" y="169"/>
                                  </a:lnTo>
                                  <a:lnTo>
                                    <a:pt x="8985" y="164"/>
                                  </a:lnTo>
                                  <a:lnTo>
                                    <a:pt x="8972" y="170"/>
                                  </a:lnTo>
                                  <a:lnTo>
                                    <a:pt x="8961" y="164"/>
                                  </a:lnTo>
                                  <a:lnTo>
                                    <a:pt x="8965" y="162"/>
                                  </a:lnTo>
                                  <a:lnTo>
                                    <a:pt x="8966" y="158"/>
                                  </a:lnTo>
                                  <a:lnTo>
                                    <a:pt x="8969" y="157"/>
                                  </a:lnTo>
                                  <a:lnTo>
                                    <a:pt x="8972" y="156"/>
                                  </a:lnTo>
                                  <a:lnTo>
                                    <a:pt x="8975" y="156"/>
                                  </a:lnTo>
                                  <a:lnTo>
                                    <a:pt x="8969" y="155"/>
                                  </a:lnTo>
                                  <a:lnTo>
                                    <a:pt x="8963" y="147"/>
                                  </a:lnTo>
                                  <a:lnTo>
                                    <a:pt x="8970" y="146"/>
                                  </a:lnTo>
                                  <a:lnTo>
                                    <a:pt x="8992" y="145"/>
                                  </a:lnTo>
                                  <a:lnTo>
                                    <a:pt x="9012" y="143"/>
                                  </a:lnTo>
                                  <a:lnTo>
                                    <a:pt x="9030" y="141"/>
                                  </a:lnTo>
                                  <a:lnTo>
                                    <a:pt x="9048" y="138"/>
                                  </a:lnTo>
                                  <a:lnTo>
                                    <a:pt x="9065" y="135"/>
                                  </a:lnTo>
                                  <a:lnTo>
                                    <a:pt x="9083" y="132"/>
                                  </a:lnTo>
                                  <a:lnTo>
                                    <a:pt x="9101" y="130"/>
                                  </a:lnTo>
                                  <a:lnTo>
                                    <a:pt x="9121" y="129"/>
                                  </a:lnTo>
                                  <a:lnTo>
                                    <a:pt x="9142" y="128"/>
                                  </a:lnTo>
                                  <a:lnTo>
                                    <a:pt x="9165" y="129"/>
                                  </a:lnTo>
                                  <a:lnTo>
                                    <a:pt x="9181" y="121"/>
                                  </a:lnTo>
                                  <a:lnTo>
                                    <a:pt x="9188" y="116"/>
                                  </a:lnTo>
                                  <a:lnTo>
                                    <a:pt x="9191" y="105"/>
                                  </a:lnTo>
                                  <a:lnTo>
                                    <a:pt x="9173" y="105"/>
                                  </a:lnTo>
                                  <a:lnTo>
                                    <a:pt x="9162" y="110"/>
                                  </a:lnTo>
                                  <a:lnTo>
                                    <a:pt x="9155" y="109"/>
                                  </a:lnTo>
                                  <a:lnTo>
                                    <a:pt x="9149" y="117"/>
                                  </a:lnTo>
                                  <a:lnTo>
                                    <a:pt x="9141" y="125"/>
                                  </a:lnTo>
                                  <a:lnTo>
                                    <a:pt x="9139" y="118"/>
                                  </a:lnTo>
                                  <a:lnTo>
                                    <a:pt x="9147" y="113"/>
                                  </a:lnTo>
                                  <a:lnTo>
                                    <a:pt x="9138" y="109"/>
                                  </a:lnTo>
                                  <a:lnTo>
                                    <a:pt x="9124" y="115"/>
                                  </a:lnTo>
                                  <a:lnTo>
                                    <a:pt x="9104" y="113"/>
                                  </a:lnTo>
                                  <a:lnTo>
                                    <a:pt x="9099" y="106"/>
                                  </a:lnTo>
                                  <a:lnTo>
                                    <a:pt x="9083" y="106"/>
                                  </a:lnTo>
                                  <a:lnTo>
                                    <a:pt x="9067" y="117"/>
                                  </a:lnTo>
                                  <a:lnTo>
                                    <a:pt x="9051" y="122"/>
                                  </a:lnTo>
                                  <a:lnTo>
                                    <a:pt x="9040" y="119"/>
                                  </a:lnTo>
                                  <a:lnTo>
                                    <a:pt x="9040" y="112"/>
                                  </a:lnTo>
                                  <a:lnTo>
                                    <a:pt x="9039" y="105"/>
                                  </a:lnTo>
                                  <a:lnTo>
                                    <a:pt x="9031" y="116"/>
                                  </a:lnTo>
                                  <a:lnTo>
                                    <a:pt x="9028" y="126"/>
                                  </a:lnTo>
                                  <a:lnTo>
                                    <a:pt x="9013" y="122"/>
                                  </a:lnTo>
                                  <a:lnTo>
                                    <a:pt x="9002" y="114"/>
                                  </a:lnTo>
                                  <a:lnTo>
                                    <a:pt x="8994" y="114"/>
                                  </a:lnTo>
                                  <a:lnTo>
                                    <a:pt x="9003" y="115"/>
                                  </a:lnTo>
                                  <a:lnTo>
                                    <a:pt x="9013" y="136"/>
                                  </a:lnTo>
                                  <a:lnTo>
                                    <a:pt x="9004" y="137"/>
                                  </a:lnTo>
                                  <a:lnTo>
                                    <a:pt x="8991" y="131"/>
                                  </a:lnTo>
                                  <a:lnTo>
                                    <a:pt x="8981" y="121"/>
                                  </a:lnTo>
                                  <a:lnTo>
                                    <a:pt x="8967" y="130"/>
                                  </a:lnTo>
                                  <a:lnTo>
                                    <a:pt x="8955" y="142"/>
                                  </a:lnTo>
                                  <a:lnTo>
                                    <a:pt x="8944" y="143"/>
                                  </a:lnTo>
                                  <a:lnTo>
                                    <a:pt x="8952" y="138"/>
                                  </a:lnTo>
                                  <a:lnTo>
                                    <a:pt x="8959" y="132"/>
                                  </a:lnTo>
                                  <a:lnTo>
                                    <a:pt x="8961" y="121"/>
                                  </a:lnTo>
                                  <a:lnTo>
                                    <a:pt x="8943" y="117"/>
                                  </a:lnTo>
                                  <a:lnTo>
                                    <a:pt x="8926" y="118"/>
                                  </a:lnTo>
                                  <a:lnTo>
                                    <a:pt x="8906" y="115"/>
                                  </a:lnTo>
                                  <a:lnTo>
                                    <a:pt x="8904" y="103"/>
                                  </a:lnTo>
                                  <a:lnTo>
                                    <a:pt x="8896" y="100"/>
                                  </a:lnTo>
                                  <a:lnTo>
                                    <a:pt x="8899" y="85"/>
                                  </a:lnTo>
                                  <a:lnTo>
                                    <a:pt x="8876" y="83"/>
                                  </a:lnTo>
                                  <a:lnTo>
                                    <a:pt x="8855" y="82"/>
                                  </a:lnTo>
                                  <a:lnTo>
                                    <a:pt x="8836" y="82"/>
                                  </a:lnTo>
                                  <a:lnTo>
                                    <a:pt x="8810" y="82"/>
                                  </a:lnTo>
                                  <a:lnTo>
                                    <a:pt x="8791" y="80"/>
                                  </a:lnTo>
                                  <a:lnTo>
                                    <a:pt x="8777" y="81"/>
                                  </a:lnTo>
                                  <a:lnTo>
                                    <a:pt x="8784" y="88"/>
                                  </a:lnTo>
                                  <a:lnTo>
                                    <a:pt x="8799" y="88"/>
                                  </a:lnTo>
                                  <a:lnTo>
                                    <a:pt x="8813" y="88"/>
                                  </a:lnTo>
                                  <a:lnTo>
                                    <a:pt x="8810" y="97"/>
                                  </a:lnTo>
                                  <a:lnTo>
                                    <a:pt x="8820" y="102"/>
                                  </a:lnTo>
                                  <a:lnTo>
                                    <a:pt x="8831" y="113"/>
                                  </a:lnTo>
                                  <a:lnTo>
                                    <a:pt x="8833" y="119"/>
                                  </a:lnTo>
                                  <a:lnTo>
                                    <a:pt x="8836" y="123"/>
                                  </a:lnTo>
                                  <a:lnTo>
                                    <a:pt x="8833" y="126"/>
                                  </a:lnTo>
                                  <a:lnTo>
                                    <a:pt x="8813" y="135"/>
                                  </a:lnTo>
                                  <a:lnTo>
                                    <a:pt x="8812" y="123"/>
                                  </a:lnTo>
                                  <a:lnTo>
                                    <a:pt x="8818" y="121"/>
                                  </a:lnTo>
                                  <a:lnTo>
                                    <a:pt x="8823" y="118"/>
                                  </a:lnTo>
                                  <a:lnTo>
                                    <a:pt x="8827" y="113"/>
                                  </a:lnTo>
                                  <a:lnTo>
                                    <a:pt x="8810" y="115"/>
                                  </a:lnTo>
                                  <a:lnTo>
                                    <a:pt x="8802" y="127"/>
                                  </a:lnTo>
                                  <a:lnTo>
                                    <a:pt x="8782" y="131"/>
                                  </a:lnTo>
                                  <a:lnTo>
                                    <a:pt x="8767" y="131"/>
                                  </a:lnTo>
                                  <a:lnTo>
                                    <a:pt x="8744" y="129"/>
                                  </a:lnTo>
                                  <a:lnTo>
                                    <a:pt x="8723" y="130"/>
                                  </a:lnTo>
                                  <a:lnTo>
                                    <a:pt x="8707" y="139"/>
                                  </a:lnTo>
                                  <a:lnTo>
                                    <a:pt x="8694" y="136"/>
                                  </a:lnTo>
                                  <a:lnTo>
                                    <a:pt x="8689" y="123"/>
                                  </a:lnTo>
                                  <a:lnTo>
                                    <a:pt x="8678" y="116"/>
                                  </a:lnTo>
                                  <a:lnTo>
                                    <a:pt x="8673" y="123"/>
                                  </a:lnTo>
                                  <a:lnTo>
                                    <a:pt x="8674" y="138"/>
                                  </a:lnTo>
                                  <a:lnTo>
                                    <a:pt x="8659" y="135"/>
                                  </a:lnTo>
                                  <a:lnTo>
                                    <a:pt x="8646" y="122"/>
                                  </a:lnTo>
                                  <a:lnTo>
                                    <a:pt x="8627" y="115"/>
                                  </a:lnTo>
                                  <a:lnTo>
                                    <a:pt x="8625" y="122"/>
                                  </a:lnTo>
                                  <a:lnTo>
                                    <a:pt x="8627" y="133"/>
                                  </a:lnTo>
                                  <a:lnTo>
                                    <a:pt x="8621" y="134"/>
                                  </a:lnTo>
                                  <a:lnTo>
                                    <a:pt x="8609" y="133"/>
                                  </a:lnTo>
                                  <a:lnTo>
                                    <a:pt x="8604" y="143"/>
                                  </a:lnTo>
                                  <a:lnTo>
                                    <a:pt x="8597" y="144"/>
                                  </a:lnTo>
                                  <a:lnTo>
                                    <a:pt x="8590" y="145"/>
                                  </a:lnTo>
                                  <a:lnTo>
                                    <a:pt x="8588" y="134"/>
                                  </a:lnTo>
                                  <a:lnTo>
                                    <a:pt x="8582" y="134"/>
                                  </a:lnTo>
                                  <a:lnTo>
                                    <a:pt x="8581" y="134"/>
                                  </a:lnTo>
                                  <a:lnTo>
                                    <a:pt x="8574" y="149"/>
                                  </a:lnTo>
                                  <a:lnTo>
                                    <a:pt x="8573" y="138"/>
                                  </a:lnTo>
                                  <a:lnTo>
                                    <a:pt x="8573" y="131"/>
                                  </a:lnTo>
                                  <a:lnTo>
                                    <a:pt x="8585" y="135"/>
                                  </a:lnTo>
                                  <a:lnTo>
                                    <a:pt x="8583" y="124"/>
                                  </a:lnTo>
                                  <a:lnTo>
                                    <a:pt x="8568" y="121"/>
                                  </a:lnTo>
                                  <a:lnTo>
                                    <a:pt x="8559" y="113"/>
                                  </a:lnTo>
                                  <a:lnTo>
                                    <a:pt x="8544" y="124"/>
                                  </a:lnTo>
                                  <a:lnTo>
                                    <a:pt x="8527" y="125"/>
                                  </a:lnTo>
                                  <a:lnTo>
                                    <a:pt x="8520" y="121"/>
                                  </a:lnTo>
                                  <a:lnTo>
                                    <a:pt x="8514" y="121"/>
                                  </a:lnTo>
                                  <a:lnTo>
                                    <a:pt x="8516" y="113"/>
                                  </a:lnTo>
                                  <a:lnTo>
                                    <a:pt x="8525" y="108"/>
                                  </a:lnTo>
                                  <a:lnTo>
                                    <a:pt x="8535" y="113"/>
                                  </a:lnTo>
                                  <a:lnTo>
                                    <a:pt x="8544" y="109"/>
                                  </a:lnTo>
                                  <a:lnTo>
                                    <a:pt x="8534" y="103"/>
                                  </a:lnTo>
                                  <a:lnTo>
                                    <a:pt x="8540" y="93"/>
                                  </a:lnTo>
                                  <a:lnTo>
                                    <a:pt x="8550" y="98"/>
                                  </a:lnTo>
                                  <a:lnTo>
                                    <a:pt x="8556" y="106"/>
                                  </a:lnTo>
                                  <a:lnTo>
                                    <a:pt x="8573" y="104"/>
                                  </a:lnTo>
                                  <a:lnTo>
                                    <a:pt x="8572" y="112"/>
                                  </a:lnTo>
                                  <a:lnTo>
                                    <a:pt x="8580" y="117"/>
                                  </a:lnTo>
                                  <a:lnTo>
                                    <a:pt x="8583" y="109"/>
                                  </a:lnTo>
                                  <a:lnTo>
                                    <a:pt x="8575" y="96"/>
                                  </a:lnTo>
                                  <a:lnTo>
                                    <a:pt x="8587" y="88"/>
                                  </a:lnTo>
                                  <a:lnTo>
                                    <a:pt x="8596" y="110"/>
                                  </a:lnTo>
                                  <a:lnTo>
                                    <a:pt x="8608" y="124"/>
                                  </a:lnTo>
                                  <a:lnTo>
                                    <a:pt x="8616" y="114"/>
                                  </a:lnTo>
                                  <a:lnTo>
                                    <a:pt x="8613" y="109"/>
                                  </a:lnTo>
                                  <a:lnTo>
                                    <a:pt x="8605" y="103"/>
                                  </a:lnTo>
                                  <a:lnTo>
                                    <a:pt x="8601" y="91"/>
                                  </a:lnTo>
                                  <a:lnTo>
                                    <a:pt x="8617" y="88"/>
                                  </a:lnTo>
                                  <a:lnTo>
                                    <a:pt x="8627" y="93"/>
                                  </a:lnTo>
                                  <a:lnTo>
                                    <a:pt x="8637" y="93"/>
                                  </a:lnTo>
                                  <a:lnTo>
                                    <a:pt x="8647" y="100"/>
                                  </a:lnTo>
                                  <a:lnTo>
                                    <a:pt x="8647" y="116"/>
                                  </a:lnTo>
                                  <a:lnTo>
                                    <a:pt x="8659" y="120"/>
                                  </a:lnTo>
                                  <a:lnTo>
                                    <a:pt x="8664" y="115"/>
                                  </a:lnTo>
                                  <a:lnTo>
                                    <a:pt x="8669" y="110"/>
                                  </a:lnTo>
                                  <a:lnTo>
                                    <a:pt x="8674" y="106"/>
                                  </a:lnTo>
                                  <a:lnTo>
                                    <a:pt x="8685" y="110"/>
                                  </a:lnTo>
                                  <a:lnTo>
                                    <a:pt x="8702" y="110"/>
                                  </a:lnTo>
                                  <a:lnTo>
                                    <a:pt x="8716" y="112"/>
                                  </a:lnTo>
                                  <a:lnTo>
                                    <a:pt x="8719" y="119"/>
                                  </a:lnTo>
                                  <a:lnTo>
                                    <a:pt x="8732" y="124"/>
                                  </a:lnTo>
                                  <a:lnTo>
                                    <a:pt x="8730" y="108"/>
                                  </a:lnTo>
                                  <a:lnTo>
                                    <a:pt x="8741" y="107"/>
                                  </a:lnTo>
                                  <a:lnTo>
                                    <a:pt x="8761" y="106"/>
                                  </a:lnTo>
                                  <a:lnTo>
                                    <a:pt x="8778" y="107"/>
                                  </a:lnTo>
                                  <a:lnTo>
                                    <a:pt x="8793" y="103"/>
                                  </a:lnTo>
                                  <a:lnTo>
                                    <a:pt x="8783" y="94"/>
                                  </a:lnTo>
                                  <a:lnTo>
                                    <a:pt x="8770" y="98"/>
                                  </a:lnTo>
                                  <a:lnTo>
                                    <a:pt x="8763" y="97"/>
                                  </a:lnTo>
                                  <a:lnTo>
                                    <a:pt x="8765" y="81"/>
                                  </a:lnTo>
                                  <a:lnTo>
                                    <a:pt x="8756" y="87"/>
                                  </a:lnTo>
                                  <a:lnTo>
                                    <a:pt x="8754" y="97"/>
                                  </a:lnTo>
                                  <a:lnTo>
                                    <a:pt x="8762" y="97"/>
                                  </a:lnTo>
                                  <a:lnTo>
                                    <a:pt x="8765" y="102"/>
                                  </a:lnTo>
                                  <a:lnTo>
                                    <a:pt x="8747" y="106"/>
                                  </a:lnTo>
                                  <a:lnTo>
                                    <a:pt x="8742" y="96"/>
                                  </a:lnTo>
                                  <a:lnTo>
                                    <a:pt x="8741" y="82"/>
                                  </a:lnTo>
                                  <a:lnTo>
                                    <a:pt x="8723" y="85"/>
                                  </a:lnTo>
                                  <a:lnTo>
                                    <a:pt x="8704" y="86"/>
                                  </a:lnTo>
                                  <a:lnTo>
                                    <a:pt x="8683" y="86"/>
                                  </a:lnTo>
                                  <a:lnTo>
                                    <a:pt x="8663" y="94"/>
                                  </a:lnTo>
                                  <a:lnTo>
                                    <a:pt x="8671" y="98"/>
                                  </a:lnTo>
                                  <a:lnTo>
                                    <a:pt x="8664" y="100"/>
                                  </a:lnTo>
                                  <a:lnTo>
                                    <a:pt x="8653" y="90"/>
                                  </a:lnTo>
                                  <a:lnTo>
                                    <a:pt x="8646" y="75"/>
                                  </a:lnTo>
                                  <a:lnTo>
                                    <a:pt x="8627" y="79"/>
                                  </a:lnTo>
                                  <a:lnTo>
                                    <a:pt x="8606" y="79"/>
                                  </a:lnTo>
                                  <a:lnTo>
                                    <a:pt x="8585" y="78"/>
                                  </a:lnTo>
                                  <a:lnTo>
                                    <a:pt x="8566" y="78"/>
                                  </a:lnTo>
                                  <a:lnTo>
                                    <a:pt x="8552" y="81"/>
                                  </a:lnTo>
                                  <a:lnTo>
                                    <a:pt x="8555" y="84"/>
                                  </a:lnTo>
                                  <a:lnTo>
                                    <a:pt x="8563" y="83"/>
                                  </a:lnTo>
                                  <a:lnTo>
                                    <a:pt x="8564" y="89"/>
                                  </a:lnTo>
                                  <a:lnTo>
                                    <a:pt x="8544" y="94"/>
                                  </a:lnTo>
                                  <a:lnTo>
                                    <a:pt x="8543" y="80"/>
                                  </a:lnTo>
                                  <a:lnTo>
                                    <a:pt x="8531" y="78"/>
                                  </a:lnTo>
                                  <a:lnTo>
                                    <a:pt x="8509" y="80"/>
                                  </a:lnTo>
                                  <a:lnTo>
                                    <a:pt x="8492" y="88"/>
                                  </a:lnTo>
                                  <a:lnTo>
                                    <a:pt x="8482" y="84"/>
                                  </a:lnTo>
                                  <a:lnTo>
                                    <a:pt x="8483" y="75"/>
                                  </a:lnTo>
                                  <a:lnTo>
                                    <a:pt x="8473" y="77"/>
                                  </a:lnTo>
                                  <a:lnTo>
                                    <a:pt x="8466" y="84"/>
                                  </a:lnTo>
                                  <a:lnTo>
                                    <a:pt x="8470" y="92"/>
                                  </a:lnTo>
                                  <a:lnTo>
                                    <a:pt x="8463" y="97"/>
                                  </a:lnTo>
                                  <a:lnTo>
                                    <a:pt x="8462" y="101"/>
                                  </a:lnTo>
                                  <a:lnTo>
                                    <a:pt x="8458" y="102"/>
                                  </a:lnTo>
                                  <a:lnTo>
                                    <a:pt x="8453" y="97"/>
                                  </a:lnTo>
                                  <a:lnTo>
                                    <a:pt x="8457" y="83"/>
                                  </a:lnTo>
                                  <a:lnTo>
                                    <a:pt x="8444" y="86"/>
                                  </a:lnTo>
                                  <a:lnTo>
                                    <a:pt x="8422" y="89"/>
                                  </a:lnTo>
                                  <a:lnTo>
                                    <a:pt x="8405" y="98"/>
                                  </a:lnTo>
                                  <a:lnTo>
                                    <a:pt x="8390" y="108"/>
                                  </a:lnTo>
                                  <a:lnTo>
                                    <a:pt x="8374" y="101"/>
                                  </a:lnTo>
                                  <a:lnTo>
                                    <a:pt x="8363" y="92"/>
                                  </a:lnTo>
                                  <a:lnTo>
                                    <a:pt x="8361" y="83"/>
                                  </a:lnTo>
                                  <a:lnTo>
                                    <a:pt x="8343" y="74"/>
                                  </a:lnTo>
                                  <a:lnTo>
                                    <a:pt x="8344" y="84"/>
                                  </a:lnTo>
                                  <a:lnTo>
                                    <a:pt x="8354" y="95"/>
                                  </a:lnTo>
                                  <a:lnTo>
                                    <a:pt x="8361" y="109"/>
                                  </a:lnTo>
                                  <a:lnTo>
                                    <a:pt x="8353" y="119"/>
                                  </a:lnTo>
                                  <a:lnTo>
                                    <a:pt x="8348" y="106"/>
                                  </a:lnTo>
                                  <a:lnTo>
                                    <a:pt x="8337" y="102"/>
                                  </a:lnTo>
                                  <a:lnTo>
                                    <a:pt x="8323" y="101"/>
                                  </a:lnTo>
                                  <a:lnTo>
                                    <a:pt x="8310" y="97"/>
                                  </a:lnTo>
                                  <a:lnTo>
                                    <a:pt x="8311" y="90"/>
                                  </a:lnTo>
                                  <a:lnTo>
                                    <a:pt x="8316" y="85"/>
                                  </a:lnTo>
                                  <a:lnTo>
                                    <a:pt x="8315" y="74"/>
                                  </a:lnTo>
                                  <a:lnTo>
                                    <a:pt x="8296" y="76"/>
                                  </a:lnTo>
                                  <a:lnTo>
                                    <a:pt x="8279" y="79"/>
                                  </a:lnTo>
                                  <a:lnTo>
                                    <a:pt x="8260" y="71"/>
                                  </a:lnTo>
                                  <a:lnTo>
                                    <a:pt x="8245" y="67"/>
                                  </a:lnTo>
                                  <a:lnTo>
                                    <a:pt x="8235" y="87"/>
                                  </a:lnTo>
                                  <a:lnTo>
                                    <a:pt x="8219" y="99"/>
                                  </a:lnTo>
                                  <a:lnTo>
                                    <a:pt x="8208" y="108"/>
                                  </a:lnTo>
                                  <a:lnTo>
                                    <a:pt x="8210" y="111"/>
                                  </a:lnTo>
                                  <a:lnTo>
                                    <a:pt x="8209" y="117"/>
                                  </a:lnTo>
                                  <a:lnTo>
                                    <a:pt x="8197" y="118"/>
                                  </a:lnTo>
                                  <a:lnTo>
                                    <a:pt x="8192" y="127"/>
                                  </a:lnTo>
                                  <a:lnTo>
                                    <a:pt x="8182" y="131"/>
                                  </a:lnTo>
                                  <a:lnTo>
                                    <a:pt x="8175" y="115"/>
                                  </a:lnTo>
                                  <a:lnTo>
                                    <a:pt x="8188" y="119"/>
                                  </a:lnTo>
                                  <a:lnTo>
                                    <a:pt x="8190" y="111"/>
                                  </a:lnTo>
                                  <a:lnTo>
                                    <a:pt x="8171" y="114"/>
                                  </a:lnTo>
                                  <a:lnTo>
                                    <a:pt x="8152" y="113"/>
                                  </a:lnTo>
                                  <a:lnTo>
                                    <a:pt x="8135" y="112"/>
                                  </a:lnTo>
                                  <a:lnTo>
                                    <a:pt x="8120" y="115"/>
                                  </a:lnTo>
                                  <a:lnTo>
                                    <a:pt x="8117" y="135"/>
                                  </a:lnTo>
                                  <a:lnTo>
                                    <a:pt x="8126" y="127"/>
                                  </a:lnTo>
                                  <a:lnTo>
                                    <a:pt x="8137" y="125"/>
                                  </a:lnTo>
                                  <a:lnTo>
                                    <a:pt x="8144" y="135"/>
                                  </a:lnTo>
                                  <a:lnTo>
                                    <a:pt x="8144" y="151"/>
                                  </a:lnTo>
                                  <a:lnTo>
                                    <a:pt x="8156" y="155"/>
                                  </a:lnTo>
                                  <a:lnTo>
                                    <a:pt x="8154" y="142"/>
                                  </a:lnTo>
                                  <a:lnTo>
                                    <a:pt x="8152" y="133"/>
                                  </a:lnTo>
                                  <a:lnTo>
                                    <a:pt x="8175" y="134"/>
                                  </a:lnTo>
                                  <a:lnTo>
                                    <a:pt x="8192" y="140"/>
                                  </a:lnTo>
                                  <a:lnTo>
                                    <a:pt x="8208" y="146"/>
                                  </a:lnTo>
                                  <a:lnTo>
                                    <a:pt x="8202" y="156"/>
                                  </a:lnTo>
                                  <a:lnTo>
                                    <a:pt x="8190" y="156"/>
                                  </a:lnTo>
                                  <a:lnTo>
                                    <a:pt x="8178" y="153"/>
                                  </a:lnTo>
                                  <a:lnTo>
                                    <a:pt x="8168" y="154"/>
                                  </a:lnTo>
                                  <a:lnTo>
                                    <a:pt x="8182" y="163"/>
                                  </a:lnTo>
                                  <a:lnTo>
                                    <a:pt x="8178" y="175"/>
                                  </a:lnTo>
                                  <a:lnTo>
                                    <a:pt x="8176" y="179"/>
                                  </a:lnTo>
                                  <a:lnTo>
                                    <a:pt x="8175" y="179"/>
                                  </a:lnTo>
                                  <a:lnTo>
                                    <a:pt x="8169" y="189"/>
                                  </a:lnTo>
                                  <a:lnTo>
                                    <a:pt x="8176" y="194"/>
                                  </a:lnTo>
                                  <a:lnTo>
                                    <a:pt x="8186" y="198"/>
                                  </a:lnTo>
                                  <a:lnTo>
                                    <a:pt x="8180" y="206"/>
                                  </a:lnTo>
                                  <a:lnTo>
                                    <a:pt x="8168" y="188"/>
                                  </a:lnTo>
                                  <a:lnTo>
                                    <a:pt x="8165" y="194"/>
                                  </a:lnTo>
                                  <a:lnTo>
                                    <a:pt x="8164" y="190"/>
                                  </a:lnTo>
                                  <a:lnTo>
                                    <a:pt x="8160" y="188"/>
                                  </a:lnTo>
                                  <a:lnTo>
                                    <a:pt x="8157" y="186"/>
                                  </a:lnTo>
                                  <a:lnTo>
                                    <a:pt x="8160" y="181"/>
                                  </a:lnTo>
                                  <a:lnTo>
                                    <a:pt x="8164" y="177"/>
                                  </a:lnTo>
                                  <a:lnTo>
                                    <a:pt x="8165" y="170"/>
                                  </a:lnTo>
                                  <a:lnTo>
                                    <a:pt x="8150" y="169"/>
                                  </a:lnTo>
                                  <a:lnTo>
                                    <a:pt x="8149" y="176"/>
                                  </a:lnTo>
                                  <a:lnTo>
                                    <a:pt x="8148" y="184"/>
                                  </a:lnTo>
                                  <a:lnTo>
                                    <a:pt x="8143" y="184"/>
                                  </a:lnTo>
                                  <a:lnTo>
                                    <a:pt x="8139" y="185"/>
                                  </a:lnTo>
                                  <a:lnTo>
                                    <a:pt x="8137" y="188"/>
                                  </a:lnTo>
                                  <a:lnTo>
                                    <a:pt x="8140" y="188"/>
                                  </a:lnTo>
                                  <a:lnTo>
                                    <a:pt x="8144" y="188"/>
                                  </a:lnTo>
                                  <a:lnTo>
                                    <a:pt x="8147" y="188"/>
                                  </a:lnTo>
                                  <a:lnTo>
                                    <a:pt x="8146" y="194"/>
                                  </a:lnTo>
                                  <a:lnTo>
                                    <a:pt x="8143" y="199"/>
                                  </a:lnTo>
                                  <a:lnTo>
                                    <a:pt x="8131" y="200"/>
                                  </a:lnTo>
                                  <a:lnTo>
                                    <a:pt x="8133" y="190"/>
                                  </a:lnTo>
                                  <a:lnTo>
                                    <a:pt x="8123" y="192"/>
                                  </a:lnTo>
                                  <a:lnTo>
                                    <a:pt x="8108" y="195"/>
                                  </a:lnTo>
                                  <a:lnTo>
                                    <a:pt x="8103" y="197"/>
                                  </a:lnTo>
                                  <a:lnTo>
                                    <a:pt x="8104" y="199"/>
                                  </a:lnTo>
                                  <a:lnTo>
                                    <a:pt x="8105" y="201"/>
                                  </a:lnTo>
                                  <a:lnTo>
                                    <a:pt x="8103" y="203"/>
                                  </a:lnTo>
                                  <a:lnTo>
                                    <a:pt x="8101" y="206"/>
                                  </a:lnTo>
                                  <a:lnTo>
                                    <a:pt x="8094" y="207"/>
                                  </a:lnTo>
                                  <a:lnTo>
                                    <a:pt x="8093" y="198"/>
                                  </a:lnTo>
                                  <a:lnTo>
                                    <a:pt x="8091" y="191"/>
                                  </a:lnTo>
                                  <a:lnTo>
                                    <a:pt x="8084" y="187"/>
                                  </a:lnTo>
                                  <a:lnTo>
                                    <a:pt x="8082" y="191"/>
                                  </a:lnTo>
                                  <a:lnTo>
                                    <a:pt x="8080" y="196"/>
                                  </a:lnTo>
                                  <a:lnTo>
                                    <a:pt x="8076" y="198"/>
                                  </a:lnTo>
                                  <a:lnTo>
                                    <a:pt x="8072" y="191"/>
                                  </a:lnTo>
                                  <a:lnTo>
                                    <a:pt x="8065" y="190"/>
                                  </a:lnTo>
                                  <a:lnTo>
                                    <a:pt x="8058" y="190"/>
                                  </a:lnTo>
                                  <a:lnTo>
                                    <a:pt x="8055" y="184"/>
                                  </a:lnTo>
                                  <a:lnTo>
                                    <a:pt x="8051" y="181"/>
                                  </a:lnTo>
                                  <a:lnTo>
                                    <a:pt x="8045" y="178"/>
                                  </a:lnTo>
                                  <a:lnTo>
                                    <a:pt x="8050" y="178"/>
                                  </a:lnTo>
                                  <a:lnTo>
                                    <a:pt x="8053" y="177"/>
                                  </a:lnTo>
                                  <a:lnTo>
                                    <a:pt x="8050" y="168"/>
                                  </a:lnTo>
                                  <a:lnTo>
                                    <a:pt x="8027" y="171"/>
                                  </a:lnTo>
                                  <a:lnTo>
                                    <a:pt x="8011" y="180"/>
                                  </a:lnTo>
                                  <a:lnTo>
                                    <a:pt x="7993" y="184"/>
                                  </a:lnTo>
                                  <a:lnTo>
                                    <a:pt x="7981" y="179"/>
                                  </a:lnTo>
                                  <a:lnTo>
                                    <a:pt x="7973" y="184"/>
                                  </a:lnTo>
                                  <a:lnTo>
                                    <a:pt x="7964" y="186"/>
                                  </a:lnTo>
                                  <a:lnTo>
                                    <a:pt x="7955" y="190"/>
                                  </a:lnTo>
                                  <a:lnTo>
                                    <a:pt x="7958" y="175"/>
                                  </a:lnTo>
                                  <a:lnTo>
                                    <a:pt x="7948" y="162"/>
                                  </a:lnTo>
                                  <a:lnTo>
                                    <a:pt x="7929" y="165"/>
                                  </a:lnTo>
                                  <a:lnTo>
                                    <a:pt x="7910" y="168"/>
                                  </a:lnTo>
                                  <a:lnTo>
                                    <a:pt x="7898" y="179"/>
                                  </a:lnTo>
                                  <a:lnTo>
                                    <a:pt x="7893" y="179"/>
                                  </a:lnTo>
                                  <a:lnTo>
                                    <a:pt x="7888" y="179"/>
                                  </a:lnTo>
                                  <a:lnTo>
                                    <a:pt x="7887" y="188"/>
                                  </a:lnTo>
                                  <a:lnTo>
                                    <a:pt x="7891" y="192"/>
                                  </a:lnTo>
                                  <a:lnTo>
                                    <a:pt x="7897" y="193"/>
                                  </a:lnTo>
                                  <a:lnTo>
                                    <a:pt x="7885" y="193"/>
                                  </a:lnTo>
                                  <a:lnTo>
                                    <a:pt x="7877" y="187"/>
                                  </a:lnTo>
                                  <a:lnTo>
                                    <a:pt x="7868" y="190"/>
                                  </a:lnTo>
                                  <a:lnTo>
                                    <a:pt x="7867" y="198"/>
                                  </a:lnTo>
                                  <a:lnTo>
                                    <a:pt x="7871" y="202"/>
                                  </a:lnTo>
                                  <a:lnTo>
                                    <a:pt x="7876" y="204"/>
                                  </a:lnTo>
                                  <a:lnTo>
                                    <a:pt x="7875" y="208"/>
                                  </a:lnTo>
                                  <a:lnTo>
                                    <a:pt x="7875" y="212"/>
                                  </a:lnTo>
                                  <a:lnTo>
                                    <a:pt x="7875" y="216"/>
                                  </a:lnTo>
                                  <a:lnTo>
                                    <a:pt x="7863" y="216"/>
                                  </a:lnTo>
                                  <a:lnTo>
                                    <a:pt x="7858" y="210"/>
                                  </a:lnTo>
                                  <a:lnTo>
                                    <a:pt x="7850" y="205"/>
                                  </a:lnTo>
                                  <a:lnTo>
                                    <a:pt x="7849" y="198"/>
                                  </a:lnTo>
                                  <a:lnTo>
                                    <a:pt x="7856" y="198"/>
                                  </a:lnTo>
                                  <a:lnTo>
                                    <a:pt x="7868" y="197"/>
                                  </a:lnTo>
                                  <a:lnTo>
                                    <a:pt x="7859" y="193"/>
                                  </a:lnTo>
                                  <a:lnTo>
                                    <a:pt x="7847" y="198"/>
                                  </a:lnTo>
                                  <a:lnTo>
                                    <a:pt x="7835" y="203"/>
                                  </a:lnTo>
                                  <a:lnTo>
                                    <a:pt x="7826" y="188"/>
                                  </a:lnTo>
                                  <a:lnTo>
                                    <a:pt x="7808" y="184"/>
                                  </a:lnTo>
                                  <a:lnTo>
                                    <a:pt x="7789" y="182"/>
                                  </a:lnTo>
                                  <a:lnTo>
                                    <a:pt x="7776" y="193"/>
                                  </a:lnTo>
                                  <a:lnTo>
                                    <a:pt x="7757" y="199"/>
                                  </a:lnTo>
                                  <a:lnTo>
                                    <a:pt x="7737" y="200"/>
                                  </a:lnTo>
                                  <a:lnTo>
                                    <a:pt x="7731" y="194"/>
                                  </a:lnTo>
                                  <a:lnTo>
                                    <a:pt x="7732" y="187"/>
                                  </a:lnTo>
                                  <a:lnTo>
                                    <a:pt x="7739" y="187"/>
                                  </a:lnTo>
                                  <a:lnTo>
                                    <a:pt x="7754" y="192"/>
                                  </a:lnTo>
                                  <a:lnTo>
                                    <a:pt x="7767" y="183"/>
                                  </a:lnTo>
                                  <a:lnTo>
                                    <a:pt x="7763" y="176"/>
                                  </a:lnTo>
                                  <a:lnTo>
                                    <a:pt x="7768" y="165"/>
                                  </a:lnTo>
                                  <a:lnTo>
                                    <a:pt x="7759" y="163"/>
                                  </a:lnTo>
                                  <a:lnTo>
                                    <a:pt x="7753" y="162"/>
                                  </a:lnTo>
                                  <a:lnTo>
                                    <a:pt x="7749" y="158"/>
                                  </a:lnTo>
                                  <a:lnTo>
                                    <a:pt x="7752" y="169"/>
                                  </a:lnTo>
                                  <a:lnTo>
                                    <a:pt x="7751" y="177"/>
                                  </a:lnTo>
                                  <a:lnTo>
                                    <a:pt x="7739" y="176"/>
                                  </a:lnTo>
                                  <a:lnTo>
                                    <a:pt x="7739" y="164"/>
                                  </a:lnTo>
                                  <a:lnTo>
                                    <a:pt x="7734" y="157"/>
                                  </a:lnTo>
                                  <a:lnTo>
                                    <a:pt x="7719" y="161"/>
                                  </a:lnTo>
                                  <a:lnTo>
                                    <a:pt x="7704" y="158"/>
                                  </a:lnTo>
                                  <a:lnTo>
                                    <a:pt x="7689" y="157"/>
                                  </a:lnTo>
                                  <a:lnTo>
                                    <a:pt x="7678" y="164"/>
                                  </a:lnTo>
                                  <a:lnTo>
                                    <a:pt x="7689" y="165"/>
                                  </a:lnTo>
                                  <a:lnTo>
                                    <a:pt x="7697" y="169"/>
                                  </a:lnTo>
                                  <a:lnTo>
                                    <a:pt x="7696" y="182"/>
                                  </a:lnTo>
                                  <a:lnTo>
                                    <a:pt x="7681" y="185"/>
                                  </a:lnTo>
                                  <a:lnTo>
                                    <a:pt x="7682" y="173"/>
                                  </a:lnTo>
                                  <a:lnTo>
                                    <a:pt x="7667" y="176"/>
                                  </a:lnTo>
                                  <a:lnTo>
                                    <a:pt x="7668" y="185"/>
                                  </a:lnTo>
                                  <a:lnTo>
                                    <a:pt x="7661" y="187"/>
                                  </a:lnTo>
                                  <a:lnTo>
                                    <a:pt x="7662" y="196"/>
                                  </a:lnTo>
                                  <a:lnTo>
                                    <a:pt x="7675" y="190"/>
                                  </a:lnTo>
                                  <a:lnTo>
                                    <a:pt x="7684" y="189"/>
                                  </a:lnTo>
                                  <a:lnTo>
                                    <a:pt x="7696" y="201"/>
                                  </a:lnTo>
                                  <a:lnTo>
                                    <a:pt x="7704" y="194"/>
                                  </a:lnTo>
                                  <a:lnTo>
                                    <a:pt x="7711" y="186"/>
                                  </a:lnTo>
                                  <a:lnTo>
                                    <a:pt x="7715" y="195"/>
                                  </a:lnTo>
                                  <a:lnTo>
                                    <a:pt x="7712" y="210"/>
                                  </a:lnTo>
                                  <a:lnTo>
                                    <a:pt x="7720" y="215"/>
                                  </a:lnTo>
                                  <a:lnTo>
                                    <a:pt x="7720" y="209"/>
                                  </a:lnTo>
                                  <a:lnTo>
                                    <a:pt x="7733" y="209"/>
                                  </a:lnTo>
                                  <a:lnTo>
                                    <a:pt x="7734" y="215"/>
                                  </a:lnTo>
                                  <a:lnTo>
                                    <a:pt x="7734" y="216"/>
                                  </a:lnTo>
                                  <a:lnTo>
                                    <a:pt x="7713" y="216"/>
                                  </a:lnTo>
                                  <a:lnTo>
                                    <a:pt x="7709" y="211"/>
                                  </a:lnTo>
                                  <a:lnTo>
                                    <a:pt x="7705" y="206"/>
                                  </a:lnTo>
                                  <a:lnTo>
                                    <a:pt x="7701" y="205"/>
                                  </a:lnTo>
                                  <a:lnTo>
                                    <a:pt x="7690" y="201"/>
                                  </a:lnTo>
                                  <a:lnTo>
                                    <a:pt x="7690" y="215"/>
                                  </a:lnTo>
                                  <a:lnTo>
                                    <a:pt x="7677" y="209"/>
                                  </a:lnTo>
                                  <a:lnTo>
                                    <a:pt x="7678" y="203"/>
                                  </a:lnTo>
                                  <a:lnTo>
                                    <a:pt x="7685" y="199"/>
                                  </a:lnTo>
                                  <a:lnTo>
                                    <a:pt x="7672" y="199"/>
                                  </a:lnTo>
                                  <a:lnTo>
                                    <a:pt x="7670" y="207"/>
                                  </a:lnTo>
                                  <a:lnTo>
                                    <a:pt x="7672" y="212"/>
                                  </a:lnTo>
                                  <a:lnTo>
                                    <a:pt x="7673" y="216"/>
                                  </a:lnTo>
                                  <a:lnTo>
                                    <a:pt x="7650" y="216"/>
                                  </a:lnTo>
                                  <a:lnTo>
                                    <a:pt x="7650" y="215"/>
                                  </a:lnTo>
                                  <a:lnTo>
                                    <a:pt x="7649" y="214"/>
                                  </a:lnTo>
                                  <a:lnTo>
                                    <a:pt x="7648" y="214"/>
                                  </a:lnTo>
                                  <a:lnTo>
                                    <a:pt x="7648" y="215"/>
                                  </a:lnTo>
                                  <a:lnTo>
                                    <a:pt x="7647" y="215"/>
                                  </a:lnTo>
                                  <a:lnTo>
                                    <a:pt x="7646" y="216"/>
                                  </a:lnTo>
                                  <a:lnTo>
                                    <a:pt x="7506" y="216"/>
                                  </a:lnTo>
                                  <a:lnTo>
                                    <a:pt x="7505" y="216"/>
                                  </a:lnTo>
                                  <a:lnTo>
                                    <a:pt x="7504" y="216"/>
                                  </a:lnTo>
                                  <a:lnTo>
                                    <a:pt x="7503" y="216"/>
                                  </a:lnTo>
                                  <a:lnTo>
                                    <a:pt x="7475" y="216"/>
                                  </a:lnTo>
                                  <a:lnTo>
                                    <a:pt x="7475" y="210"/>
                                  </a:lnTo>
                                  <a:lnTo>
                                    <a:pt x="7471" y="208"/>
                                  </a:lnTo>
                                  <a:lnTo>
                                    <a:pt x="7471" y="201"/>
                                  </a:lnTo>
                                  <a:lnTo>
                                    <a:pt x="7490" y="196"/>
                                  </a:lnTo>
                                  <a:lnTo>
                                    <a:pt x="7510" y="193"/>
                                  </a:lnTo>
                                  <a:lnTo>
                                    <a:pt x="7513" y="190"/>
                                  </a:lnTo>
                                  <a:lnTo>
                                    <a:pt x="7514" y="186"/>
                                  </a:lnTo>
                                  <a:lnTo>
                                    <a:pt x="7514" y="183"/>
                                  </a:lnTo>
                                  <a:lnTo>
                                    <a:pt x="7498" y="182"/>
                                  </a:lnTo>
                                  <a:lnTo>
                                    <a:pt x="7484" y="177"/>
                                  </a:lnTo>
                                  <a:lnTo>
                                    <a:pt x="7482" y="183"/>
                                  </a:lnTo>
                                  <a:lnTo>
                                    <a:pt x="7480" y="195"/>
                                  </a:lnTo>
                                  <a:lnTo>
                                    <a:pt x="7470" y="192"/>
                                  </a:lnTo>
                                  <a:lnTo>
                                    <a:pt x="7463" y="191"/>
                                  </a:lnTo>
                                  <a:lnTo>
                                    <a:pt x="7467" y="181"/>
                                  </a:lnTo>
                                  <a:lnTo>
                                    <a:pt x="7471" y="177"/>
                                  </a:lnTo>
                                  <a:lnTo>
                                    <a:pt x="7451" y="174"/>
                                  </a:lnTo>
                                  <a:lnTo>
                                    <a:pt x="7431" y="171"/>
                                  </a:lnTo>
                                  <a:lnTo>
                                    <a:pt x="7422" y="167"/>
                                  </a:lnTo>
                                  <a:lnTo>
                                    <a:pt x="7416" y="163"/>
                                  </a:lnTo>
                                  <a:lnTo>
                                    <a:pt x="7405" y="165"/>
                                  </a:lnTo>
                                  <a:lnTo>
                                    <a:pt x="7404" y="166"/>
                                  </a:lnTo>
                                  <a:lnTo>
                                    <a:pt x="7404" y="167"/>
                                  </a:lnTo>
                                  <a:lnTo>
                                    <a:pt x="7402" y="167"/>
                                  </a:lnTo>
                                  <a:lnTo>
                                    <a:pt x="7400" y="167"/>
                                  </a:lnTo>
                                  <a:lnTo>
                                    <a:pt x="7397" y="167"/>
                                  </a:lnTo>
                                  <a:lnTo>
                                    <a:pt x="7397" y="164"/>
                                  </a:lnTo>
                                  <a:lnTo>
                                    <a:pt x="7397" y="162"/>
                                  </a:lnTo>
                                  <a:lnTo>
                                    <a:pt x="7395" y="159"/>
                                  </a:lnTo>
                                  <a:lnTo>
                                    <a:pt x="7373" y="157"/>
                                  </a:lnTo>
                                  <a:lnTo>
                                    <a:pt x="7358" y="148"/>
                                  </a:lnTo>
                                  <a:lnTo>
                                    <a:pt x="7356" y="145"/>
                                  </a:lnTo>
                                  <a:lnTo>
                                    <a:pt x="7374" y="144"/>
                                  </a:lnTo>
                                  <a:lnTo>
                                    <a:pt x="7393" y="145"/>
                                  </a:lnTo>
                                  <a:lnTo>
                                    <a:pt x="7412" y="147"/>
                                  </a:lnTo>
                                  <a:lnTo>
                                    <a:pt x="7432" y="146"/>
                                  </a:lnTo>
                                  <a:lnTo>
                                    <a:pt x="7356" y="136"/>
                                  </a:lnTo>
                                  <a:lnTo>
                                    <a:pt x="7347" y="136"/>
                                  </a:lnTo>
                                  <a:lnTo>
                                    <a:pt x="7346" y="136"/>
                                  </a:lnTo>
                                  <a:lnTo>
                                    <a:pt x="7346" y="137"/>
                                  </a:lnTo>
                                  <a:lnTo>
                                    <a:pt x="7345" y="136"/>
                                  </a:lnTo>
                                  <a:lnTo>
                                    <a:pt x="7344" y="135"/>
                                  </a:lnTo>
                                  <a:lnTo>
                                    <a:pt x="7343" y="134"/>
                                  </a:lnTo>
                                  <a:lnTo>
                                    <a:pt x="7333" y="135"/>
                                  </a:lnTo>
                                  <a:lnTo>
                                    <a:pt x="7325" y="134"/>
                                  </a:lnTo>
                                  <a:lnTo>
                                    <a:pt x="7318" y="132"/>
                                  </a:lnTo>
                                  <a:lnTo>
                                    <a:pt x="7318" y="120"/>
                                  </a:lnTo>
                                  <a:lnTo>
                                    <a:pt x="7304" y="124"/>
                                  </a:lnTo>
                                  <a:lnTo>
                                    <a:pt x="7299" y="125"/>
                                  </a:lnTo>
                                  <a:lnTo>
                                    <a:pt x="7283" y="130"/>
                                  </a:lnTo>
                                  <a:lnTo>
                                    <a:pt x="7267" y="130"/>
                                  </a:lnTo>
                                  <a:lnTo>
                                    <a:pt x="7264" y="133"/>
                                  </a:lnTo>
                                  <a:lnTo>
                                    <a:pt x="7265" y="139"/>
                                  </a:lnTo>
                                  <a:lnTo>
                                    <a:pt x="7261" y="139"/>
                                  </a:lnTo>
                                  <a:lnTo>
                                    <a:pt x="7253" y="130"/>
                                  </a:lnTo>
                                  <a:lnTo>
                                    <a:pt x="7239" y="124"/>
                                  </a:lnTo>
                                  <a:lnTo>
                                    <a:pt x="7232" y="138"/>
                                  </a:lnTo>
                                  <a:lnTo>
                                    <a:pt x="7227" y="137"/>
                                  </a:lnTo>
                                  <a:lnTo>
                                    <a:pt x="7223" y="136"/>
                                  </a:lnTo>
                                  <a:lnTo>
                                    <a:pt x="7218" y="136"/>
                                  </a:lnTo>
                                  <a:lnTo>
                                    <a:pt x="7217" y="136"/>
                                  </a:lnTo>
                                  <a:lnTo>
                                    <a:pt x="7215" y="137"/>
                                  </a:lnTo>
                                  <a:lnTo>
                                    <a:pt x="7213" y="137"/>
                                  </a:lnTo>
                                  <a:lnTo>
                                    <a:pt x="7211" y="137"/>
                                  </a:lnTo>
                                  <a:lnTo>
                                    <a:pt x="7209" y="138"/>
                                  </a:lnTo>
                                  <a:lnTo>
                                    <a:pt x="7208" y="139"/>
                                  </a:lnTo>
                                  <a:lnTo>
                                    <a:pt x="7202" y="142"/>
                                  </a:lnTo>
                                  <a:lnTo>
                                    <a:pt x="7196" y="145"/>
                                  </a:lnTo>
                                  <a:lnTo>
                                    <a:pt x="7190" y="146"/>
                                  </a:lnTo>
                                  <a:lnTo>
                                    <a:pt x="7189" y="146"/>
                                  </a:lnTo>
                                  <a:lnTo>
                                    <a:pt x="7188" y="146"/>
                                  </a:lnTo>
                                  <a:lnTo>
                                    <a:pt x="7186" y="130"/>
                                  </a:lnTo>
                                  <a:lnTo>
                                    <a:pt x="7194" y="126"/>
                                  </a:lnTo>
                                  <a:lnTo>
                                    <a:pt x="7199" y="118"/>
                                  </a:lnTo>
                                  <a:lnTo>
                                    <a:pt x="7179" y="120"/>
                                  </a:lnTo>
                                  <a:lnTo>
                                    <a:pt x="7168" y="132"/>
                                  </a:lnTo>
                                  <a:lnTo>
                                    <a:pt x="7154" y="141"/>
                                  </a:lnTo>
                                  <a:lnTo>
                                    <a:pt x="7152" y="140"/>
                                  </a:lnTo>
                                  <a:lnTo>
                                    <a:pt x="7150" y="140"/>
                                  </a:lnTo>
                                  <a:lnTo>
                                    <a:pt x="7157" y="128"/>
                                  </a:lnTo>
                                  <a:lnTo>
                                    <a:pt x="7156" y="117"/>
                                  </a:lnTo>
                                  <a:lnTo>
                                    <a:pt x="7133" y="117"/>
                                  </a:lnTo>
                                  <a:lnTo>
                                    <a:pt x="7110" y="116"/>
                                  </a:lnTo>
                                  <a:lnTo>
                                    <a:pt x="7090" y="114"/>
                                  </a:lnTo>
                                  <a:lnTo>
                                    <a:pt x="7070" y="112"/>
                                  </a:lnTo>
                                  <a:lnTo>
                                    <a:pt x="7051" y="111"/>
                                  </a:lnTo>
                                  <a:lnTo>
                                    <a:pt x="7034" y="112"/>
                                  </a:lnTo>
                                  <a:lnTo>
                                    <a:pt x="7018" y="115"/>
                                  </a:lnTo>
                                  <a:lnTo>
                                    <a:pt x="7000" y="113"/>
                                  </a:lnTo>
                                  <a:lnTo>
                                    <a:pt x="6996" y="104"/>
                                  </a:lnTo>
                                  <a:lnTo>
                                    <a:pt x="6983" y="104"/>
                                  </a:lnTo>
                                  <a:lnTo>
                                    <a:pt x="6977" y="105"/>
                                  </a:lnTo>
                                  <a:lnTo>
                                    <a:pt x="6975" y="112"/>
                                  </a:lnTo>
                                  <a:lnTo>
                                    <a:pt x="6969" y="113"/>
                                  </a:lnTo>
                                  <a:lnTo>
                                    <a:pt x="6955" y="105"/>
                                  </a:lnTo>
                                  <a:lnTo>
                                    <a:pt x="6937" y="107"/>
                                  </a:lnTo>
                                  <a:lnTo>
                                    <a:pt x="6916" y="105"/>
                                  </a:lnTo>
                                  <a:lnTo>
                                    <a:pt x="6896" y="102"/>
                                  </a:lnTo>
                                  <a:lnTo>
                                    <a:pt x="6876" y="99"/>
                                  </a:lnTo>
                                  <a:lnTo>
                                    <a:pt x="6856" y="96"/>
                                  </a:lnTo>
                                  <a:lnTo>
                                    <a:pt x="6837" y="93"/>
                                  </a:lnTo>
                                  <a:lnTo>
                                    <a:pt x="6818" y="91"/>
                                  </a:lnTo>
                                  <a:lnTo>
                                    <a:pt x="6793" y="91"/>
                                  </a:lnTo>
                                  <a:lnTo>
                                    <a:pt x="6771" y="92"/>
                                  </a:lnTo>
                                  <a:lnTo>
                                    <a:pt x="6753" y="92"/>
                                  </a:lnTo>
                                  <a:lnTo>
                                    <a:pt x="6736" y="90"/>
                                  </a:lnTo>
                                  <a:lnTo>
                                    <a:pt x="6729" y="97"/>
                                  </a:lnTo>
                                  <a:lnTo>
                                    <a:pt x="6730" y="106"/>
                                  </a:lnTo>
                                  <a:lnTo>
                                    <a:pt x="6720" y="104"/>
                                  </a:lnTo>
                                  <a:lnTo>
                                    <a:pt x="6721" y="95"/>
                                  </a:lnTo>
                                  <a:lnTo>
                                    <a:pt x="6719" y="88"/>
                                  </a:lnTo>
                                  <a:lnTo>
                                    <a:pt x="6716" y="84"/>
                                  </a:lnTo>
                                  <a:lnTo>
                                    <a:pt x="6691" y="84"/>
                                  </a:lnTo>
                                  <a:lnTo>
                                    <a:pt x="6669" y="82"/>
                                  </a:lnTo>
                                  <a:lnTo>
                                    <a:pt x="6651" y="80"/>
                                  </a:lnTo>
                                  <a:lnTo>
                                    <a:pt x="6635" y="81"/>
                                  </a:lnTo>
                                  <a:lnTo>
                                    <a:pt x="6621" y="86"/>
                                  </a:lnTo>
                                  <a:lnTo>
                                    <a:pt x="6621" y="71"/>
                                  </a:lnTo>
                                  <a:lnTo>
                                    <a:pt x="6608" y="70"/>
                                  </a:lnTo>
                                  <a:lnTo>
                                    <a:pt x="6596" y="67"/>
                                  </a:lnTo>
                                  <a:lnTo>
                                    <a:pt x="6580" y="78"/>
                                  </a:lnTo>
                                  <a:lnTo>
                                    <a:pt x="6565" y="92"/>
                                  </a:lnTo>
                                  <a:lnTo>
                                    <a:pt x="6544" y="99"/>
                                  </a:lnTo>
                                  <a:lnTo>
                                    <a:pt x="6526" y="97"/>
                                  </a:lnTo>
                                  <a:lnTo>
                                    <a:pt x="6511" y="92"/>
                                  </a:lnTo>
                                  <a:lnTo>
                                    <a:pt x="6521" y="85"/>
                                  </a:lnTo>
                                  <a:lnTo>
                                    <a:pt x="6532" y="83"/>
                                  </a:lnTo>
                                  <a:lnTo>
                                    <a:pt x="6525" y="78"/>
                                  </a:lnTo>
                                  <a:lnTo>
                                    <a:pt x="6518" y="86"/>
                                  </a:lnTo>
                                  <a:lnTo>
                                    <a:pt x="6505" y="75"/>
                                  </a:lnTo>
                                  <a:lnTo>
                                    <a:pt x="6502" y="67"/>
                                  </a:lnTo>
                                  <a:lnTo>
                                    <a:pt x="6509" y="63"/>
                                  </a:lnTo>
                                  <a:lnTo>
                                    <a:pt x="6486" y="59"/>
                                  </a:lnTo>
                                  <a:lnTo>
                                    <a:pt x="6467" y="58"/>
                                  </a:lnTo>
                                  <a:lnTo>
                                    <a:pt x="6460" y="59"/>
                                  </a:lnTo>
                                  <a:lnTo>
                                    <a:pt x="6463" y="63"/>
                                  </a:lnTo>
                                  <a:lnTo>
                                    <a:pt x="6457" y="64"/>
                                  </a:lnTo>
                                  <a:lnTo>
                                    <a:pt x="6383" y="68"/>
                                  </a:lnTo>
                                  <a:lnTo>
                                    <a:pt x="6362" y="68"/>
                                  </a:lnTo>
                                  <a:lnTo>
                                    <a:pt x="6341" y="68"/>
                                  </a:lnTo>
                                  <a:lnTo>
                                    <a:pt x="6320" y="67"/>
                                  </a:lnTo>
                                  <a:lnTo>
                                    <a:pt x="6299" y="67"/>
                                  </a:lnTo>
                                  <a:lnTo>
                                    <a:pt x="6278" y="66"/>
                                  </a:lnTo>
                                  <a:lnTo>
                                    <a:pt x="6256" y="65"/>
                                  </a:lnTo>
                                  <a:lnTo>
                                    <a:pt x="6235" y="65"/>
                                  </a:lnTo>
                                  <a:lnTo>
                                    <a:pt x="6215" y="64"/>
                                  </a:lnTo>
                                  <a:lnTo>
                                    <a:pt x="6195" y="63"/>
                                  </a:lnTo>
                                  <a:lnTo>
                                    <a:pt x="6175" y="63"/>
                                  </a:lnTo>
                                  <a:lnTo>
                                    <a:pt x="6156" y="63"/>
                                  </a:lnTo>
                                  <a:lnTo>
                                    <a:pt x="6138" y="63"/>
                                  </a:lnTo>
                                  <a:lnTo>
                                    <a:pt x="6144" y="65"/>
                                  </a:lnTo>
                                  <a:lnTo>
                                    <a:pt x="6136" y="70"/>
                                  </a:lnTo>
                                  <a:lnTo>
                                    <a:pt x="6127" y="68"/>
                                  </a:lnTo>
                                  <a:lnTo>
                                    <a:pt x="6125" y="85"/>
                                  </a:lnTo>
                                  <a:lnTo>
                                    <a:pt x="6114" y="92"/>
                                  </a:lnTo>
                                  <a:lnTo>
                                    <a:pt x="6103" y="85"/>
                                  </a:lnTo>
                                  <a:lnTo>
                                    <a:pt x="6118" y="75"/>
                                  </a:lnTo>
                                  <a:lnTo>
                                    <a:pt x="6125" y="60"/>
                                  </a:lnTo>
                                  <a:lnTo>
                                    <a:pt x="6111" y="56"/>
                                  </a:lnTo>
                                  <a:lnTo>
                                    <a:pt x="6107" y="60"/>
                                  </a:lnTo>
                                  <a:lnTo>
                                    <a:pt x="6107" y="66"/>
                                  </a:lnTo>
                                  <a:lnTo>
                                    <a:pt x="6104" y="71"/>
                                  </a:lnTo>
                                  <a:lnTo>
                                    <a:pt x="6095" y="65"/>
                                  </a:lnTo>
                                  <a:lnTo>
                                    <a:pt x="6097" y="58"/>
                                  </a:lnTo>
                                  <a:lnTo>
                                    <a:pt x="6074" y="56"/>
                                  </a:lnTo>
                                  <a:lnTo>
                                    <a:pt x="6052" y="55"/>
                                  </a:lnTo>
                                  <a:lnTo>
                                    <a:pt x="6031" y="55"/>
                                  </a:lnTo>
                                  <a:lnTo>
                                    <a:pt x="6012" y="56"/>
                                  </a:lnTo>
                                  <a:lnTo>
                                    <a:pt x="5994" y="57"/>
                                  </a:lnTo>
                                  <a:lnTo>
                                    <a:pt x="5976" y="58"/>
                                  </a:lnTo>
                                  <a:lnTo>
                                    <a:pt x="5958" y="53"/>
                                  </a:lnTo>
                                  <a:lnTo>
                                    <a:pt x="5954" y="51"/>
                                  </a:lnTo>
                                  <a:lnTo>
                                    <a:pt x="5960" y="45"/>
                                  </a:lnTo>
                                  <a:lnTo>
                                    <a:pt x="5939" y="45"/>
                                  </a:lnTo>
                                  <a:lnTo>
                                    <a:pt x="5922" y="48"/>
                                  </a:lnTo>
                                  <a:lnTo>
                                    <a:pt x="5906" y="46"/>
                                  </a:lnTo>
                                  <a:lnTo>
                                    <a:pt x="5903" y="57"/>
                                  </a:lnTo>
                                  <a:lnTo>
                                    <a:pt x="5895" y="60"/>
                                  </a:lnTo>
                                  <a:lnTo>
                                    <a:pt x="5883" y="58"/>
                                  </a:lnTo>
                                  <a:lnTo>
                                    <a:pt x="5884" y="46"/>
                                  </a:lnTo>
                                  <a:lnTo>
                                    <a:pt x="5892" y="41"/>
                                  </a:lnTo>
                                  <a:lnTo>
                                    <a:pt x="5898" y="34"/>
                                  </a:lnTo>
                                  <a:lnTo>
                                    <a:pt x="5917" y="34"/>
                                  </a:lnTo>
                                  <a:lnTo>
                                    <a:pt x="5939" y="35"/>
                                  </a:lnTo>
                                  <a:lnTo>
                                    <a:pt x="5958" y="35"/>
                                  </a:lnTo>
                                  <a:lnTo>
                                    <a:pt x="5974" y="30"/>
                                  </a:lnTo>
                                  <a:lnTo>
                                    <a:pt x="5958" y="29"/>
                                  </a:lnTo>
                                  <a:lnTo>
                                    <a:pt x="5938" y="29"/>
                                  </a:lnTo>
                                  <a:lnTo>
                                    <a:pt x="5917" y="29"/>
                                  </a:lnTo>
                                  <a:lnTo>
                                    <a:pt x="5896" y="28"/>
                                  </a:lnTo>
                                  <a:lnTo>
                                    <a:pt x="5879" y="38"/>
                                  </a:lnTo>
                                  <a:lnTo>
                                    <a:pt x="5860" y="38"/>
                                  </a:lnTo>
                                  <a:lnTo>
                                    <a:pt x="5853" y="45"/>
                                  </a:lnTo>
                                  <a:lnTo>
                                    <a:pt x="5853" y="51"/>
                                  </a:lnTo>
                                  <a:lnTo>
                                    <a:pt x="5838" y="48"/>
                                  </a:lnTo>
                                  <a:lnTo>
                                    <a:pt x="5847" y="45"/>
                                  </a:lnTo>
                                  <a:lnTo>
                                    <a:pt x="5835" y="38"/>
                                  </a:lnTo>
                                  <a:lnTo>
                                    <a:pt x="5824" y="37"/>
                                  </a:lnTo>
                                  <a:lnTo>
                                    <a:pt x="5813" y="37"/>
                                  </a:lnTo>
                                  <a:lnTo>
                                    <a:pt x="5802" y="37"/>
                                  </a:lnTo>
                                  <a:lnTo>
                                    <a:pt x="5795" y="37"/>
                                  </a:lnTo>
                                  <a:lnTo>
                                    <a:pt x="5797" y="46"/>
                                  </a:lnTo>
                                  <a:lnTo>
                                    <a:pt x="5792" y="47"/>
                                  </a:lnTo>
                                  <a:lnTo>
                                    <a:pt x="5777" y="37"/>
                                  </a:lnTo>
                                  <a:lnTo>
                                    <a:pt x="5758" y="31"/>
                                  </a:lnTo>
                                  <a:lnTo>
                                    <a:pt x="5744" y="28"/>
                                  </a:lnTo>
                                  <a:lnTo>
                                    <a:pt x="5744" y="24"/>
                                  </a:lnTo>
                                  <a:lnTo>
                                    <a:pt x="5745" y="21"/>
                                  </a:lnTo>
                                  <a:lnTo>
                                    <a:pt x="5733" y="28"/>
                                  </a:lnTo>
                                  <a:lnTo>
                                    <a:pt x="5725" y="39"/>
                                  </a:lnTo>
                                  <a:lnTo>
                                    <a:pt x="5706" y="29"/>
                                  </a:lnTo>
                                  <a:lnTo>
                                    <a:pt x="5689" y="21"/>
                                  </a:lnTo>
                                  <a:lnTo>
                                    <a:pt x="5705" y="16"/>
                                  </a:lnTo>
                                  <a:lnTo>
                                    <a:pt x="5727" y="16"/>
                                  </a:lnTo>
                                  <a:lnTo>
                                    <a:pt x="5751" y="17"/>
                                  </a:lnTo>
                                  <a:lnTo>
                                    <a:pt x="5771" y="18"/>
                                  </a:lnTo>
                                  <a:lnTo>
                                    <a:pt x="5782" y="10"/>
                                  </a:lnTo>
                                  <a:lnTo>
                                    <a:pt x="5765" y="10"/>
                                  </a:lnTo>
                                  <a:lnTo>
                                    <a:pt x="5746" y="9"/>
                                  </a:lnTo>
                                  <a:lnTo>
                                    <a:pt x="5727" y="8"/>
                                  </a:lnTo>
                                  <a:lnTo>
                                    <a:pt x="5706" y="7"/>
                                  </a:lnTo>
                                  <a:lnTo>
                                    <a:pt x="5685" y="5"/>
                                  </a:lnTo>
                                  <a:lnTo>
                                    <a:pt x="5664" y="4"/>
                                  </a:lnTo>
                                  <a:lnTo>
                                    <a:pt x="5644" y="4"/>
                                  </a:lnTo>
                                  <a:lnTo>
                                    <a:pt x="5624" y="5"/>
                                  </a:lnTo>
                                  <a:lnTo>
                                    <a:pt x="5605" y="8"/>
                                  </a:lnTo>
                                  <a:lnTo>
                                    <a:pt x="5602" y="24"/>
                                  </a:lnTo>
                                  <a:lnTo>
                                    <a:pt x="5590" y="28"/>
                                  </a:lnTo>
                                  <a:lnTo>
                                    <a:pt x="5578" y="31"/>
                                  </a:lnTo>
                                  <a:lnTo>
                                    <a:pt x="5584" y="38"/>
                                  </a:lnTo>
                                  <a:lnTo>
                                    <a:pt x="5580" y="46"/>
                                  </a:lnTo>
                                  <a:lnTo>
                                    <a:pt x="5578" y="56"/>
                                  </a:lnTo>
                                  <a:lnTo>
                                    <a:pt x="5566" y="59"/>
                                  </a:lnTo>
                                  <a:lnTo>
                                    <a:pt x="5572" y="76"/>
                                  </a:lnTo>
                                  <a:lnTo>
                                    <a:pt x="5557" y="72"/>
                                  </a:lnTo>
                                  <a:lnTo>
                                    <a:pt x="5541" y="57"/>
                                  </a:lnTo>
                                  <a:lnTo>
                                    <a:pt x="5531" y="41"/>
                                  </a:lnTo>
                                  <a:lnTo>
                                    <a:pt x="5510" y="34"/>
                                  </a:lnTo>
                                  <a:lnTo>
                                    <a:pt x="5490" y="28"/>
                                  </a:lnTo>
                                  <a:lnTo>
                                    <a:pt x="5472" y="22"/>
                                  </a:lnTo>
                                  <a:lnTo>
                                    <a:pt x="5455" y="20"/>
                                  </a:lnTo>
                                  <a:lnTo>
                                    <a:pt x="5439" y="23"/>
                                  </a:lnTo>
                                  <a:lnTo>
                                    <a:pt x="5437" y="22"/>
                                  </a:lnTo>
                                  <a:lnTo>
                                    <a:pt x="5448" y="30"/>
                                  </a:lnTo>
                                  <a:lnTo>
                                    <a:pt x="5447" y="30"/>
                                  </a:lnTo>
                                  <a:lnTo>
                                    <a:pt x="5432" y="30"/>
                                  </a:lnTo>
                                  <a:lnTo>
                                    <a:pt x="5412" y="32"/>
                                  </a:lnTo>
                                  <a:lnTo>
                                    <a:pt x="5398" y="36"/>
                                  </a:lnTo>
                                  <a:lnTo>
                                    <a:pt x="5395" y="25"/>
                                  </a:lnTo>
                                  <a:lnTo>
                                    <a:pt x="5381" y="24"/>
                                  </a:lnTo>
                                  <a:lnTo>
                                    <a:pt x="5376" y="31"/>
                                  </a:lnTo>
                                  <a:lnTo>
                                    <a:pt x="5364" y="30"/>
                                  </a:lnTo>
                                  <a:lnTo>
                                    <a:pt x="5361" y="39"/>
                                  </a:lnTo>
                                  <a:lnTo>
                                    <a:pt x="5361" y="34"/>
                                  </a:lnTo>
                                  <a:lnTo>
                                    <a:pt x="5361" y="29"/>
                                  </a:lnTo>
                                  <a:lnTo>
                                    <a:pt x="5361" y="24"/>
                                  </a:lnTo>
                                  <a:lnTo>
                                    <a:pt x="5346" y="30"/>
                                  </a:lnTo>
                                  <a:lnTo>
                                    <a:pt x="5333" y="38"/>
                                  </a:lnTo>
                                  <a:lnTo>
                                    <a:pt x="5331" y="24"/>
                                  </a:lnTo>
                                  <a:lnTo>
                                    <a:pt x="5315" y="23"/>
                                  </a:lnTo>
                                  <a:lnTo>
                                    <a:pt x="5301" y="27"/>
                                  </a:lnTo>
                                  <a:lnTo>
                                    <a:pt x="5304" y="29"/>
                                  </a:lnTo>
                                  <a:lnTo>
                                    <a:pt x="5306" y="33"/>
                                  </a:lnTo>
                                  <a:lnTo>
                                    <a:pt x="5308" y="38"/>
                                  </a:lnTo>
                                  <a:lnTo>
                                    <a:pt x="5297" y="37"/>
                                  </a:lnTo>
                                  <a:lnTo>
                                    <a:pt x="5297" y="43"/>
                                  </a:lnTo>
                                  <a:lnTo>
                                    <a:pt x="5297" y="50"/>
                                  </a:lnTo>
                                  <a:lnTo>
                                    <a:pt x="5290" y="41"/>
                                  </a:lnTo>
                                  <a:lnTo>
                                    <a:pt x="5279" y="48"/>
                                  </a:lnTo>
                                  <a:lnTo>
                                    <a:pt x="5263" y="38"/>
                                  </a:lnTo>
                                  <a:lnTo>
                                    <a:pt x="5246" y="31"/>
                                  </a:lnTo>
                                  <a:lnTo>
                                    <a:pt x="5225" y="31"/>
                                  </a:lnTo>
                                  <a:lnTo>
                                    <a:pt x="5219" y="45"/>
                                  </a:lnTo>
                                  <a:lnTo>
                                    <a:pt x="5205" y="49"/>
                                  </a:lnTo>
                                  <a:lnTo>
                                    <a:pt x="5203" y="42"/>
                                  </a:lnTo>
                                  <a:lnTo>
                                    <a:pt x="5204" y="35"/>
                                  </a:lnTo>
                                  <a:lnTo>
                                    <a:pt x="5208" y="31"/>
                                  </a:lnTo>
                                  <a:lnTo>
                                    <a:pt x="5197" y="31"/>
                                  </a:lnTo>
                                  <a:lnTo>
                                    <a:pt x="5186" y="30"/>
                                  </a:lnTo>
                                  <a:lnTo>
                                    <a:pt x="5174" y="30"/>
                                  </a:lnTo>
                                  <a:lnTo>
                                    <a:pt x="5172" y="39"/>
                                  </a:lnTo>
                                  <a:lnTo>
                                    <a:pt x="5180" y="59"/>
                                  </a:lnTo>
                                  <a:lnTo>
                                    <a:pt x="5169" y="60"/>
                                  </a:lnTo>
                                  <a:lnTo>
                                    <a:pt x="5160" y="68"/>
                                  </a:lnTo>
                                  <a:lnTo>
                                    <a:pt x="5163" y="59"/>
                                  </a:lnTo>
                                  <a:lnTo>
                                    <a:pt x="5150" y="60"/>
                                  </a:lnTo>
                                  <a:lnTo>
                                    <a:pt x="5152" y="47"/>
                                  </a:lnTo>
                                  <a:lnTo>
                                    <a:pt x="5153" y="40"/>
                                  </a:lnTo>
                                  <a:lnTo>
                                    <a:pt x="5137" y="42"/>
                                  </a:lnTo>
                                  <a:lnTo>
                                    <a:pt x="5135" y="49"/>
                                  </a:lnTo>
                                  <a:lnTo>
                                    <a:pt x="5138" y="56"/>
                                  </a:lnTo>
                                  <a:lnTo>
                                    <a:pt x="5131" y="59"/>
                                  </a:lnTo>
                                  <a:lnTo>
                                    <a:pt x="5126" y="59"/>
                                  </a:lnTo>
                                  <a:lnTo>
                                    <a:pt x="5121" y="59"/>
                                  </a:lnTo>
                                  <a:lnTo>
                                    <a:pt x="5121" y="45"/>
                                  </a:lnTo>
                                  <a:lnTo>
                                    <a:pt x="5129" y="49"/>
                                  </a:lnTo>
                                  <a:lnTo>
                                    <a:pt x="5122" y="39"/>
                                  </a:lnTo>
                                  <a:lnTo>
                                    <a:pt x="5110" y="39"/>
                                  </a:lnTo>
                                  <a:lnTo>
                                    <a:pt x="5099" y="39"/>
                                  </a:lnTo>
                                  <a:lnTo>
                                    <a:pt x="5088" y="39"/>
                                  </a:lnTo>
                                  <a:lnTo>
                                    <a:pt x="5088" y="46"/>
                                  </a:lnTo>
                                  <a:lnTo>
                                    <a:pt x="5088" y="56"/>
                                  </a:lnTo>
                                  <a:lnTo>
                                    <a:pt x="5078" y="53"/>
                                  </a:lnTo>
                                  <a:lnTo>
                                    <a:pt x="5073" y="49"/>
                                  </a:lnTo>
                                  <a:lnTo>
                                    <a:pt x="5077" y="42"/>
                                  </a:lnTo>
                                  <a:lnTo>
                                    <a:pt x="5076" y="38"/>
                                  </a:lnTo>
                                  <a:lnTo>
                                    <a:pt x="5069" y="46"/>
                                  </a:lnTo>
                                  <a:lnTo>
                                    <a:pt x="5059" y="57"/>
                                  </a:lnTo>
                                  <a:lnTo>
                                    <a:pt x="5046" y="54"/>
                                  </a:lnTo>
                                  <a:lnTo>
                                    <a:pt x="5053" y="53"/>
                                  </a:lnTo>
                                  <a:lnTo>
                                    <a:pt x="5057" y="49"/>
                                  </a:lnTo>
                                  <a:lnTo>
                                    <a:pt x="5059" y="43"/>
                                  </a:lnTo>
                                  <a:lnTo>
                                    <a:pt x="5037" y="44"/>
                                  </a:lnTo>
                                  <a:lnTo>
                                    <a:pt x="5019" y="44"/>
                                  </a:lnTo>
                                  <a:lnTo>
                                    <a:pt x="5002" y="43"/>
                                  </a:lnTo>
                                  <a:lnTo>
                                    <a:pt x="4981" y="42"/>
                                  </a:lnTo>
                                  <a:lnTo>
                                    <a:pt x="4972" y="49"/>
                                  </a:lnTo>
                                  <a:lnTo>
                                    <a:pt x="4973" y="58"/>
                                  </a:lnTo>
                                  <a:lnTo>
                                    <a:pt x="4969" y="66"/>
                                  </a:lnTo>
                                  <a:lnTo>
                                    <a:pt x="4960" y="58"/>
                                  </a:lnTo>
                                  <a:lnTo>
                                    <a:pt x="4962" y="47"/>
                                  </a:lnTo>
                                  <a:lnTo>
                                    <a:pt x="4938" y="45"/>
                                  </a:lnTo>
                                  <a:lnTo>
                                    <a:pt x="4917" y="45"/>
                                  </a:lnTo>
                                  <a:lnTo>
                                    <a:pt x="4896" y="44"/>
                                  </a:lnTo>
                                  <a:lnTo>
                                    <a:pt x="4877" y="44"/>
                                  </a:lnTo>
                                  <a:lnTo>
                                    <a:pt x="4860" y="42"/>
                                  </a:lnTo>
                                  <a:lnTo>
                                    <a:pt x="4848" y="45"/>
                                  </a:lnTo>
                                  <a:lnTo>
                                    <a:pt x="4847" y="51"/>
                                  </a:lnTo>
                                  <a:lnTo>
                                    <a:pt x="4839" y="49"/>
                                  </a:lnTo>
                                  <a:lnTo>
                                    <a:pt x="4819" y="43"/>
                                  </a:lnTo>
                                  <a:lnTo>
                                    <a:pt x="4800" y="41"/>
                                  </a:lnTo>
                                  <a:lnTo>
                                    <a:pt x="4783" y="45"/>
                                  </a:lnTo>
                                  <a:lnTo>
                                    <a:pt x="4781" y="52"/>
                                  </a:lnTo>
                                  <a:lnTo>
                                    <a:pt x="4772" y="52"/>
                                  </a:lnTo>
                                  <a:lnTo>
                                    <a:pt x="4762" y="53"/>
                                  </a:lnTo>
                                  <a:lnTo>
                                    <a:pt x="4750" y="44"/>
                                  </a:lnTo>
                                  <a:lnTo>
                                    <a:pt x="4738" y="47"/>
                                  </a:lnTo>
                                  <a:lnTo>
                                    <a:pt x="4733" y="48"/>
                                  </a:lnTo>
                                  <a:lnTo>
                                    <a:pt x="4729" y="57"/>
                                  </a:lnTo>
                                  <a:lnTo>
                                    <a:pt x="4724" y="57"/>
                                  </a:lnTo>
                                  <a:lnTo>
                                    <a:pt x="4715" y="48"/>
                                  </a:lnTo>
                                  <a:lnTo>
                                    <a:pt x="4710" y="46"/>
                                  </a:lnTo>
                                  <a:lnTo>
                                    <a:pt x="4697" y="43"/>
                                  </a:lnTo>
                                  <a:lnTo>
                                    <a:pt x="4684" y="48"/>
                                  </a:lnTo>
                                  <a:lnTo>
                                    <a:pt x="4671" y="46"/>
                                  </a:lnTo>
                                  <a:lnTo>
                                    <a:pt x="4665" y="46"/>
                                  </a:lnTo>
                                  <a:lnTo>
                                    <a:pt x="4667" y="54"/>
                                  </a:lnTo>
                                  <a:lnTo>
                                    <a:pt x="4662" y="55"/>
                                  </a:lnTo>
                                  <a:lnTo>
                                    <a:pt x="4648" y="48"/>
                                  </a:lnTo>
                                  <a:lnTo>
                                    <a:pt x="4633" y="53"/>
                                  </a:lnTo>
                                  <a:lnTo>
                                    <a:pt x="4614" y="55"/>
                                  </a:lnTo>
                                  <a:lnTo>
                                    <a:pt x="4613" y="51"/>
                                  </a:lnTo>
                                  <a:lnTo>
                                    <a:pt x="4604" y="49"/>
                                  </a:lnTo>
                                  <a:lnTo>
                                    <a:pt x="4591" y="47"/>
                                  </a:lnTo>
                                  <a:lnTo>
                                    <a:pt x="4578" y="55"/>
                                  </a:lnTo>
                                  <a:lnTo>
                                    <a:pt x="4566" y="54"/>
                                  </a:lnTo>
                                  <a:lnTo>
                                    <a:pt x="4565" y="53"/>
                                  </a:lnTo>
                                  <a:lnTo>
                                    <a:pt x="4563" y="53"/>
                                  </a:lnTo>
                                  <a:lnTo>
                                    <a:pt x="4562" y="53"/>
                                  </a:lnTo>
                                  <a:lnTo>
                                    <a:pt x="4562" y="52"/>
                                  </a:lnTo>
                                  <a:lnTo>
                                    <a:pt x="4559" y="43"/>
                                  </a:lnTo>
                                  <a:lnTo>
                                    <a:pt x="4548" y="43"/>
                                  </a:lnTo>
                                  <a:lnTo>
                                    <a:pt x="4543" y="37"/>
                                  </a:lnTo>
                                  <a:lnTo>
                                    <a:pt x="4531" y="38"/>
                                  </a:lnTo>
                                  <a:lnTo>
                                    <a:pt x="4519" y="38"/>
                                  </a:lnTo>
                                  <a:lnTo>
                                    <a:pt x="4508" y="39"/>
                                  </a:lnTo>
                                  <a:lnTo>
                                    <a:pt x="4488" y="38"/>
                                  </a:lnTo>
                                  <a:lnTo>
                                    <a:pt x="4468" y="37"/>
                                  </a:lnTo>
                                  <a:lnTo>
                                    <a:pt x="4448" y="35"/>
                                  </a:lnTo>
                                  <a:lnTo>
                                    <a:pt x="4428" y="33"/>
                                  </a:lnTo>
                                  <a:lnTo>
                                    <a:pt x="4408" y="30"/>
                                  </a:lnTo>
                                  <a:lnTo>
                                    <a:pt x="4394" y="39"/>
                                  </a:lnTo>
                                  <a:lnTo>
                                    <a:pt x="4378" y="31"/>
                                  </a:lnTo>
                                  <a:lnTo>
                                    <a:pt x="4375" y="35"/>
                                  </a:lnTo>
                                  <a:lnTo>
                                    <a:pt x="4366" y="53"/>
                                  </a:lnTo>
                                  <a:lnTo>
                                    <a:pt x="4354" y="68"/>
                                  </a:lnTo>
                                  <a:lnTo>
                                    <a:pt x="4359" y="70"/>
                                  </a:lnTo>
                                  <a:lnTo>
                                    <a:pt x="4362" y="74"/>
                                  </a:lnTo>
                                  <a:lnTo>
                                    <a:pt x="4363" y="79"/>
                                  </a:lnTo>
                                  <a:lnTo>
                                    <a:pt x="4359" y="81"/>
                                  </a:lnTo>
                                  <a:lnTo>
                                    <a:pt x="4355" y="82"/>
                                  </a:lnTo>
                                  <a:lnTo>
                                    <a:pt x="4351" y="83"/>
                                  </a:lnTo>
                                  <a:lnTo>
                                    <a:pt x="4355" y="83"/>
                                  </a:lnTo>
                                  <a:lnTo>
                                    <a:pt x="4359" y="84"/>
                                  </a:lnTo>
                                  <a:lnTo>
                                    <a:pt x="4363" y="86"/>
                                  </a:lnTo>
                                  <a:lnTo>
                                    <a:pt x="4362" y="94"/>
                                  </a:lnTo>
                                  <a:lnTo>
                                    <a:pt x="4359" y="104"/>
                                  </a:lnTo>
                                  <a:lnTo>
                                    <a:pt x="4364" y="109"/>
                                  </a:lnTo>
                                  <a:lnTo>
                                    <a:pt x="4353" y="108"/>
                                  </a:lnTo>
                                  <a:lnTo>
                                    <a:pt x="4346" y="110"/>
                                  </a:lnTo>
                                  <a:lnTo>
                                    <a:pt x="4344" y="119"/>
                                  </a:lnTo>
                                  <a:lnTo>
                                    <a:pt x="4357" y="122"/>
                                  </a:lnTo>
                                  <a:lnTo>
                                    <a:pt x="4360" y="135"/>
                                  </a:lnTo>
                                  <a:lnTo>
                                    <a:pt x="4359" y="152"/>
                                  </a:lnTo>
                                  <a:lnTo>
                                    <a:pt x="4355" y="151"/>
                                  </a:lnTo>
                                  <a:lnTo>
                                    <a:pt x="4351" y="152"/>
                                  </a:lnTo>
                                  <a:lnTo>
                                    <a:pt x="4350" y="157"/>
                                  </a:lnTo>
                                  <a:lnTo>
                                    <a:pt x="4353" y="158"/>
                                  </a:lnTo>
                                  <a:lnTo>
                                    <a:pt x="4355" y="161"/>
                                  </a:lnTo>
                                  <a:lnTo>
                                    <a:pt x="4354" y="167"/>
                                  </a:lnTo>
                                  <a:lnTo>
                                    <a:pt x="4357" y="166"/>
                                  </a:lnTo>
                                  <a:lnTo>
                                    <a:pt x="4360" y="165"/>
                                  </a:lnTo>
                                  <a:lnTo>
                                    <a:pt x="4363" y="166"/>
                                  </a:lnTo>
                                  <a:lnTo>
                                    <a:pt x="4378" y="180"/>
                                  </a:lnTo>
                                  <a:lnTo>
                                    <a:pt x="4396" y="190"/>
                                  </a:lnTo>
                                  <a:lnTo>
                                    <a:pt x="4413" y="196"/>
                                  </a:lnTo>
                                  <a:lnTo>
                                    <a:pt x="4412" y="197"/>
                                  </a:lnTo>
                                  <a:lnTo>
                                    <a:pt x="4411" y="198"/>
                                  </a:lnTo>
                                  <a:lnTo>
                                    <a:pt x="4415" y="197"/>
                                  </a:lnTo>
                                  <a:lnTo>
                                    <a:pt x="4420" y="197"/>
                                  </a:lnTo>
                                  <a:lnTo>
                                    <a:pt x="4424" y="196"/>
                                  </a:lnTo>
                                  <a:lnTo>
                                    <a:pt x="4430" y="197"/>
                                  </a:lnTo>
                                  <a:lnTo>
                                    <a:pt x="4437" y="197"/>
                                  </a:lnTo>
                                  <a:lnTo>
                                    <a:pt x="4443" y="197"/>
                                  </a:lnTo>
                                  <a:lnTo>
                                    <a:pt x="4441" y="200"/>
                                  </a:lnTo>
                                  <a:lnTo>
                                    <a:pt x="4438" y="202"/>
                                  </a:lnTo>
                                  <a:lnTo>
                                    <a:pt x="4435" y="203"/>
                                  </a:lnTo>
                                  <a:lnTo>
                                    <a:pt x="4441" y="204"/>
                                  </a:lnTo>
                                  <a:lnTo>
                                    <a:pt x="4444" y="209"/>
                                  </a:lnTo>
                                  <a:lnTo>
                                    <a:pt x="4445" y="216"/>
                                  </a:lnTo>
                                  <a:lnTo>
                                    <a:pt x="4359" y="216"/>
                                  </a:lnTo>
                                  <a:lnTo>
                                    <a:pt x="4354" y="214"/>
                                  </a:lnTo>
                                  <a:lnTo>
                                    <a:pt x="4349" y="212"/>
                                  </a:lnTo>
                                  <a:lnTo>
                                    <a:pt x="4344" y="211"/>
                                  </a:lnTo>
                                  <a:lnTo>
                                    <a:pt x="4343" y="213"/>
                                  </a:lnTo>
                                  <a:lnTo>
                                    <a:pt x="4342" y="214"/>
                                  </a:lnTo>
                                  <a:lnTo>
                                    <a:pt x="4342" y="216"/>
                                  </a:lnTo>
                                  <a:lnTo>
                                    <a:pt x="4322" y="216"/>
                                  </a:lnTo>
                                  <a:lnTo>
                                    <a:pt x="4320" y="213"/>
                                  </a:lnTo>
                                  <a:lnTo>
                                    <a:pt x="4320" y="210"/>
                                  </a:lnTo>
                                  <a:lnTo>
                                    <a:pt x="4320" y="206"/>
                                  </a:lnTo>
                                  <a:lnTo>
                                    <a:pt x="4326" y="206"/>
                                  </a:lnTo>
                                  <a:lnTo>
                                    <a:pt x="4331" y="205"/>
                                  </a:lnTo>
                                  <a:lnTo>
                                    <a:pt x="4330" y="196"/>
                                  </a:lnTo>
                                  <a:lnTo>
                                    <a:pt x="4306" y="199"/>
                                  </a:lnTo>
                                  <a:lnTo>
                                    <a:pt x="4292" y="212"/>
                                  </a:lnTo>
                                  <a:lnTo>
                                    <a:pt x="4248" y="216"/>
                                  </a:lnTo>
                                  <a:lnTo>
                                    <a:pt x="4248" y="214"/>
                                  </a:lnTo>
                                  <a:lnTo>
                                    <a:pt x="4248" y="212"/>
                                  </a:lnTo>
                                  <a:lnTo>
                                    <a:pt x="4248" y="210"/>
                                  </a:lnTo>
                                  <a:lnTo>
                                    <a:pt x="4262" y="206"/>
                                  </a:lnTo>
                                  <a:lnTo>
                                    <a:pt x="4260" y="217"/>
                                  </a:lnTo>
                                  <a:lnTo>
                                    <a:pt x="4272" y="215"/>
                                  </a:lnTo>
                                  <a:lnTo>
                                    <a:pt x="4260" y="202"/>
                                  </a:lnTo>
                                  <a:lnTo>
                                    <a:pt x="4236" y="200"/>
                                  </a:lnTo>
                                  <a:lnTo>
                                    <a:pt x="4216" y="199"/>
                                  </a:lnTo>
                                  <a:lnTo>
                                    <a:pt x="4196" y="199"/>
                                  </a:lnTo>
                                  <a:lnTo>
                                    <a:pt x="4195" y="207"/>
                                  </a:lnTo>
                                  <a:lnTo>
                                    <a:pt x="4182" y="201"/>
                                  </a:lnTo>
                                  <a:lnTo>
                                    <a:pt x="4181" y="208"/>
                                  </a:lnTo>
                                  <a:lnTo>
                                    <a:pt x="4186" y="209"/>
                                  </a:lnTo>
                                  <a:lnTo>
                                    <a:pt x="4191" y="212"/>
                                  </a:lnTo>
                                  <a:lnTo>
                                    <a:pt x="4196" y="216"/>
                                  </a:lnTo>
                                  <a:lnTo>
                                    <a:pt x="4179" y="216"/>
                                  </a:lnTo>
                                  <a:lnTo>
                                    <a:pt x="4171" y="207"/>
                                  </a:lnTo>
                                  <a:lnTo>
                                    <a:pt x="4163" y="199"/>
                                  </a:lnTo>
                                  <a:lnTo>
                                    <a:pt x="4153" y="193"/>
                                  </a:lnTo>
                                  <a:lnTo>
                                    <a:pt x="4134" y="203"/>
                                  </a:lnTo>
                                  <a:lnTo>
                                    <a:pt x="4118" y="210"/>
                                  </a:lnTo>
                                  <a:lnTo>
                                    <a:pt x="4093" y="208"/>
                                  </a:lnTo>
                                  <a:lnTo>
                                    <a:pt x="4074" y="202"/>
                                  </a:lnTo>
                                  <a:lnTo>
                                    <a:pt x="4058" y="197"/>
                                  </a:lnTo>
                                  <a:lnTo>
                                    <a:pt x="4035" y="198"/>
                                  </a:lnTo>
                                  <a:lnTo>
                                    <a:pt x="4017" y="207"/>
                                  </a:lnTo>
                                  <a:lnTo>
                                    <a:pt x="3972" y="216"/>
                                  </a:lnTo>
                                  <a:lnTo>
                                    <a:pt x="3974" y="214"/>
                                  </a:lnTo>
                                  <a:lnTo>
                                    <a:pt x="3975" y="212"/>
                                  </a:lnTo>
                                  <a:lnTo>
                                    <a:pt x="3975" y="210"/>
                                  </a:lnTo>
                                  <a:lnTo>
                                    <a:pt x="3964" y="208"/>
                                  </a:lnTo>
                                  <a:lnTo>
                                    <a:pt x="3955" y="199"/>
                                  </a:lnTo>
                                  <a:lnTo>
                                    <a:pt x="3951" y="214"/>
                                  </a:lnTo>
                                  <a:lnTo>
                                    <a:pt x="3952" y="215"/>
                                  </a:lnTo>
                                  <a:lnTo>
                                    <a:pt x="3953" y="216"/>
                                  </a:lnTo>
                                  <a:lnTo>
                                    <a:pt x="3943" y="216"/>
                                  </a:lnTo>
                                  <a:lnTo>
                                    <a:pt x="3943" y="215"/>
                                  </a:lnTo>
                                  <a:lnTo>
                                    <a:pt x="3942" y="214"/>
                                  </a:lnTo>
                                  <a:lnTo>
                                    <a:pt x="3941" y="214"/>
                                  </a:lnTo>
                                  <a:lnTo>
                                    <a:pt x="3942" y="215"/>
                                  </a:lnTo>
                                  <a:lnTo>
                                    <a:pt x="3942" y="216"/>
                                  </a:lnTo>
                                  <a:lnTo>
                                    <a:pt x="3927" y="216"/>
                                  </a:lnTo>
                                  <a:lnTo>
                                    <a:pt x="3922" y="212"/>
                                  </a:lnTo>
                                  <a:lnTo>
                                    <a:pt x="3915" y="210"/>
                                  </a:lnTo>
                                  <a:lnTo>
                                    <a:pt x="3908" y="208"/>
                                  </a:lnTo>
                                  <a:lnTo>
                                    <a:pt x="3903" y="208"/>
                                  </a:lnTo>
                                  <a:lnTo>
                                    <a:pt x="3903" y="213"/>
                                  </a:lnTo>
                                  <a:lnTo>
                                    <a:pt x="3901" y="216"/>
                                  </a:lnTo>
                                  <a:lnTo>
                                    <a:pt x="3883" y="216"/>
                                  </a:lnTo>
                                  <a:lnTo>
                                    <a:pt x="3864" y="215"/>
                                  </a:lnTo>
                                  <a:lnTo>
                                    <a:pt x="3843" y="216"/>
                                  </a:lnTo>
                                  <a:lnTo>
                                    <a:pt x="3821" y="216"/>
                                  </a:lnTo>
                                  <a:lnTo>
                                    <a:pt x="3822" y="213"/>
                                  </a:lnTo>
                                  <a:lnTo>
                                    <a:pt x="3821" y="211"/>
                                  </a:lnTo>
                                  <a:lnTo>
                                    <a:pt x="3820" y="209"/>
                                  </a:lnTo>
                                  <a:lnTo>
                                    <a:pt x="3820" y="207"/>
                                  </a:lnTo>
                                  <a:lnTo>
                                    <a:pt x="3820" y="205"/>
                                  </a:lnTo>
                                  <a:lnTo>
                                    <a:pt x="3817" y="202"/>
                                  </a:lnTo>
                                  <a:lnTo>
                                    <a:pt x="3815" y="201"/>
                                  </a:lnTo>
                                  <a:lnTo>
                                    <a:pt x="3814" y="201"/>
                                  </a:lnTo>
                                  <a:lnTo>
                                    <a:pt x="3812" y="201"/>
                                  </a:lnTo>
                                  <a:lnTo>
                                    <a:pt x="3810" y="199"/>
                                  </a:lnTo>
                                  <a:lnTo>
                                    <a:pt x="3810" y="196"/>
                                  </a:lnTo>
                                  <a:lnTo>
                                    <a:pt x="3816" y="193"/>
                                  </a:lnTo>
                                  <a:lnTo>
                                    <a:pt x="3817" y="193"/>
                                  </a:lnTo>
                                  <a:lnTo>
                                    <a:pt x="3818" y="193"/>
                                  </a:lnTo>
                                  <a:lnTo>
                                    <a:pt x="3818" y="194"/>
                                  </a:lnTo>
                                  <a:lnTo>
                                    <a:pt x="3817" y="195"/>
                                  </a:lnTo>
                                  <a:lnTo>
                                    <a:pt x="3817" y="197"/>
                                  </a:lnTo>
                                  <a:lnTo>
                                    <a:pt x="3821" y="195"/>
                                  </a:lnTo>
                                  <a:lnTo>
                                    <a:pt x="3826" y="195"/>
                                  </a:lnTo>
                                  <a:lnTo>
                                    <a:pt x="3830" y="196"/>
                                  </a:lnTo>
                                  <a:lnTo>
                                    <a:pt x="3836" y="200"/>
                                  </a:lnTo>
                                  <a:lnTo>
                                    <a:pt x="3840" y="208"/>
                                  </a:lnTo>
                                  <a:lnTo>
                                    <a:pt x="3854" y="204"/>
                                  </a:lnTo>
                                  <a:lnTo>
                                    <a:pt x="3862" y="204"/>
                                  </a:lnTo>
                                  <a:lnTo>
                                    <a:pt x="3858" y="191"/>
                                  </a:lnTo>
                                  <a:lnTo>
                                    <a:pt x="3869" y="194"/>
                                  </a:lnTo>
                                  <a:lnTo>
                                    <a:pt x="3868" y="201"/>
                                  </a:lnTo>
                                  <a:lnTo>
                                    <a:pt x="3861" y="204"/>
                                  </a:lnTo>
                                  <a:lnTo>
                                    <a:pt x="3874" y="204"/>
                                  </a:lnTo>
                                  <a:lnTo>
                                    <a:pt x="3887" y="200"/>
                                  </a:lnTo>
                                  <a:lnTo>
                                    <a:pt x="3892" y="188"/>
                                  </a:lnTo>
                                  <a:lnTo>
                                    <a:pt x="3899" y="177"/>
                                  </a:lnTo>
                                  <a:lnTo>
                                    <a:pt x="3907" y="189"/>
                                  </a:lnTo>
                                  <a:lnTo>
                                    <a:pt x="3915" y="185"/>
                                  </a:lnTo>
                                  <a:lnTo>
                                    <a:pt x="3907" y="195"/>
                                  </a:lnTo>
                                  <a:lnTo>
                                    <a:pt x="3925" y="192"/>
                                  </a:lnTo>
                                  <a:lnTo>
                                    <a:pt x="3941" y="194"/>
                                  </a:lnTo>
                                  <a:lnTo>
                                    <a:pt x="3948" y="186"/>
                                  </a:lnTo>
                                  <a:lnTo>
                                    <a:pt x="3952" y="181"/>
                                  </a:lnTo>
                                  <a:lnTo>
                                    <a:pt x="3958" y="175"/>
                                  </a:lnTo>
                                  <a:lnTo>
                                    <a:pt x="3962" y="179"/>
                                  </a:lnTo>
                                  <a:lnTo>
                                    <a:pt x="3967" y="180"/>
                                  </a:lnTo>
                                  <a:lnTo>
                                    <a:pt x="3971" y="175"/>
                                  </a:lnTo>
                                  <a:lnTo>
                                    <a:pt x="3970" y="168"/>
                                  </a:lnTo>
                                  <a:lnTo>
                                    <a:pt x="3983" y="161"/>
                                  </a:lnTo>
                                  <a:lnTo>
                                    <a:pt x="3983" y="155"/>
                                  </a:lnTo>
                                  <a:lnTo>
                                    <a:pt x="3981" y="153"/>
                                  </a:lnTo>
                                  <a:lnTo>
                                    <a:pt x="3978" y="150"/>
                                  </a:lnTo>
                                  <a:lnTo>
                                    <a:pt x="3979" y="147"/>
                                  </a:lnTo>
                                  <a:lnTo>
                                    <a:pt x="3980" y="145"/>
                                  </a:lnTo>
                                  <a:lnTo>
                                    <a:pt x="3980" y="142"/>
                                  </a:lnTo>
                                  <a:lnTo>
                                    <a:pt x="3966" y="139"/>
                                  </a:lnTo>
                                  <a:lnTo>
                                    <a:pt x="3952" y="146"/>
                                  </a:lnTo>
                                  <a:lnTo>
                                    <a:pt x="3945" y="137"/>
                                  </a:lnTo>
                                  <a:lnTo>
                                    <a:pt x="3938" y="134"/>
                                  </a:lnTo>
                                  <a:lnTo>
                                    <a:pt x="3932" y="130"/>
                                  </a:lnTo>
                                  <a:lnTo>
                                    <a:pt x="3933" y="129"/>
                                  </a:lnTo>
                                  <a:lnTo>
                                    <a:pt x="3933" y="127"/>
                                  </a:lnTo>
                                  <a:lnTo>
                                    <a:pt x="3933" y="124"/>
                                  </a:lnTo>
                                  <a:lnTo>
                                    <a:pt x="3932" y="125"/>
                                  </a:lnTo>
                                  <a:lnTo>
                                    <a:pt x="3929" y="125"/>
                                  </a:lnTo>
                                  <a:lnTo>
                                    <a:pt x="3926" y="125"/>
                                  </a:lnTo>
                                  <a:lnTo>
                                    <a:pt x="3925" y="122"/>
                                  </a:lnTo>
                                  <a:lnTo>
                                    <a:pt x="3923" y="120"/>
                                  </a:lnTo>
                                  <a:lnTo>
                                    <a:pt x="3923" y="116"/>
                                  </a:lnTo>
                                  <a:lnTo>
                                    <a:pt x="3934" y="123"/>
                                  </a:lnTo>
                                  <a:lnTo>
                                    <a:pt x="3932" y="127"/>
                                  </a:lnTo>
                                  <a:lnTo>
                                    <a:pt x="3947" y="121"/>
                                  </a:lnTo>
                                  <a:lnTo>
                                    <a:pt x="3948" y="116"/>
                                  </a:lnTo>
                                  <a:lnTo>
                                    <a:pt x="3947" y="113"/>
                                  </a:lnTo>
                                  <a:lnTo>
                                    <a:pt x="3944" y="111"/>
                                  </a:lnTo>
                                  <a:lnTo>
                                    <a:pt x="3946" y="109"/>
                                  </a:lnTo>
                                  <a:lnTo>
                                    <a:pt x="3948" y="106"/>
                                  </a:lnTo>
                                  <a:lnTo>
                                    <a:pt x="3951" y="105"/>
                                  </a:lnTo>
                                  <a:lnTo>
                                    <a:pt x="3952" y="110"/>
                                  </a:lnTo>
                                  <a:lnTo>
                                    <a:pt x="3955" y="111"/>
                                  </a:lnTo>
                                  <a:lnTo>
                                    <a:pt x="3960" y="112"/>
                                  </a:lnTo>
                                  <a:lnTo>
                                    <a:pt x="3964" y="121"/>
                                  </a:lnTo>
                                  <a:lnTo>
                                    <a:pt x="3977" y="112"/>
                                  </a:lnTo>
                                  <a:lnTo>
                                    <a:pt x="3986" y="108"/>
                                  </a:lnTo>
                                  <a:lnTo>
                                    <a:pt x="3987" y="113"/>
                                  </a:lnTo>
                                  <a:lnTo>
                                    <a:pt x="3993" y="122"/>
                                  </a:lnTo>
                                  <a:lnTo>
                                    <a:pt x="3980" y="122"/>
                                  </a:lnTo>
                                  <a:lnTo>
                                    <a:pt x="3981" y="111"/>
                                  </a:lnTo>
                                  <a:lnTo>
                                    <a:pt x="3963" y="119"/>
                                  </a:lnTo>
                                  <a:lnTo>
                                    <a:pt x="3957" y="117"/>
                                  </a:lnTo>
                                  <a:lnTo>
                                    <a:pt x="3957" y="123"/>
                                  </a:lnTo>
                                  <a:lnTo>
                                    <a:pt x="3954" y="127"/>
                                  </a:lnTo>
                                  <a:lnTo>
                                    <a:pt x="3952" y="131"/>
                                  </a:lnTo>
                                  <a:lnTo>
                                    <a:pt x="3964" y="134"/>
                                  </a:lnTo>
                                  <a:lnTo>
                                    <a:pt x="3976" y="129"/>
                                  </a:lnTo>
                                  <a:lnTo>
                                    <a:pt x="3992" y="131"/>
                                  </a:lnTo>
                                  <a:lnTo>
                                    <a:pt x="3996" y="119"/>
                                  </a:lnTo>
                                  <a:lnTo>
                                    <a:pt x="4008" y="115"/>
                                  </a:lnTo>
                                  <a:lnTo>
                                    <a:pt x="4009" y="114"/>
                                  </a:lnTo>
                                  <a:lnTo>
                                    <a:pt x="4007" y="110"/>
                                  </a:lnTo>
                                  <a:lnTo>
                                    <a:pt x="4006" y="106"/>
                                  </a:lnTo>
                                  <a:lnTo>
                                    <a:pt x="4016" y="108"/>
                                  </a:lnTo>
                                  <a:lnTo>
                                    <a:pt x="4025" y="111"/>
                                  </a:lnTo>
                                  <a:lnTo>
                                    <a:pt x="4025" y="103"/>
                                  </a:lnTo>
                                  <a:lnTo>
                                    <a:pt x="4028" y="104"/>
                                  </a:lnTo>
                                  <a:lnTo>
                                    <a:pt x="4030" y="104"/>
                                  </a:lnTo>
                                  <a:lnTo>
                                    <a:pt x="4033" y="103"/>
                                  </a:lnTo>
                                  <a:lnTo>
                                    <a:pt x="4027" y="93"/>
                                  </a:lnTo>
                                  <a:lnTo>
                                    <a:pt x="4010" y="93"/>
                                  </a:lnTo>
                                  <a:lnTo>
                                    <a:pt x="4001" y="91"/>
                                  </a:lnTo>
                                  <a:lnTo>
                                    <a:pt x="3995" y="83"/>
                                  </a:lnTo>
                                  <a:lnTo>
                                    <a:pt x="3986" y="87"/>
                                  </a:lnTo>
                                  <a:lnTo>
                                    <a:pt x="3985" y="92"/>
                                  </a:lnTo>
                                  <a:lnTo>
                                    <a:pt x="3987" y="95"/>
                                  </a:lnTo>
                                  <a:lnTo>
                                    <a:pt x="3989" y="97"/>
                                  </a:lnTo>
                                  <a:lnTo>
                                    <a:pt x="3969" y="94"/>
                                  </a:lnTo>
                                  <a:lnTo>
                                    <a:pt x="3949" y="92"/>
                                  </a:lnTo>
                                  <a:lnTo>
                                    <a:pt x="3943" y="90"/>
                                  </a:lnTo>
                                  <a:lnTo>
                                    <a:pt x="3940" y="89"/>
                                  </a:lnTo>
                                  <a:lnTo>
                                    <a:pt x="3938" y="86"/>
                                  </a:lnTo>
                                  <a:lnTo>
                                    <a:pt x="3938" y="89"/>
                                  </a:lnTo>
                                  <a:lnTo>
                                    <a:pt x="3936" y="90"/>
                                  </a:lnTo>
                                  <a:lnTo>
                                    <a:pt x="3934" y="91"/>
                                  </a:lnTo>
                                  <a:lnTo>
                                    <a:pt x="3926" y="90"/>
                                  </a:lnTo>
                                  <a:lnTo>
                                    <a:pt x="3918" y="90"/>
                                  </a:lnTo>
                                  <a:lnTo>
                                    <a:pt x="3910" y="89"/>
                                  </a:lnTo>
                                  <a:lnTo>
                                    <a:pt x="3901" y="89"/>
                                  </a:lnTo>
                                  <a:lnTo>
                                    <a:pt x="3895" y="96"/>
                                  </a:lnTo>
                                  <a:lnTo>
                                    <a:pt x="3886" y="94"/>
                                  </a:lnTo>
                                  <a:lnTo>
                                    <a:pt x="3876" y="92"/>
                                  </a:lnTo>
                                  <a:lnTo>
                                    <a:pt x="3871" y="84"/>
                                  </a:lnTo>
                                  <a:lnTo>
                                    <a:pt x="3862" y="83"/>
                                  </a:lnTo>
                                  <a:lnTo>
                                    <a:pt x="3854" y="82"/>
                                  </a:lnTo>
                                  <a:lnTo>
                                    <a:pt x="3843" y="88"/>
                                  </a:lnTo>
                                  <a:lnTo>
                                    <a:pt x="3834" y="88"/>
                                  </a:lnTo>
                                  <a:lnTo>
                                    <a:pt x="3814" y="86"/>
                                  </a:lnTo>
                                  <a:lnTo>
                                    <a:pt x="3794" y="84"/>
                                  </a:lnTo>
                                  <a:lnTo>
                                    <a:pt x="3774" y="82"/>
                                  </a:lnTo>
                                  <a:lnTo>
                                    <a:pt x="3754" y="81"/>
                                  </a:lnTo>
                                  <a:lnTo>
                                    <a:pt x="3731" y="85"/>
                                  </a:lnTo>
                                  <a:lnTo>
                                    <a:pt x="3715" y="90"/>
                                  </a:lnTo>
                                  <a:lnTo>
                                    <a:pt x="3696" y="92"/>
                                  </a:lnTo>
                                  <a:lnTo>
                                    <a:pt x="3677" y="92"/>
                                  </a:lnTo>
                                  <a:lnTo>
                                    <a:pt x="3658" y="91"/>
                                  </a:lnTo>
                                  <a:lnTo>
                                    <a:pt x="3638" y="89"/>
                                  </a:lnTo>
                                  <a:lnTo>
                                    <a:pt x="3618" y="88"/>
                                  </a:lnTo>
                                  <a:lnTo>
                                    <a:pt x="3597" y="87"/>
                                  </a:lnTo>
                                  <a:lnTo>
                                    <a:pt x="3577" y="94"/>
                                  </a:lnTo>
                                  <a:lnTo>
                                    <a:pt x="3569" y="102"/>
                                  </a:lnTo>
                                  <a:lnTo>
                                    <a:pt x="3546" y="102"/>
                                  </a:lnTo>
                                  <a:lnTo>
                                    <a:pt x="3527" y="101"/>
                                  </a:lnTo>
                                  <a:lnTo>
                                    <a:pt x="3515" y="101"/>
                                  </a:lnTo>
                                  <a:lnTo>
                                    <a:pt x="3513" y="106"/>
                                  </a:lnTo>
                                  <a:lnTo>
                                    <a:pt x="3509" y="109"/>
                                  </a:lnTo>
                                  <a:lnTo>
                                    <a:pt x="3508" y="108"/>
                                  </a:lnTo>
                                  <a:lnTo>
                                    <a:pt x="3507" y="108"/>
                                  </a:lnTo>
                                  <a:lnTo>
                                    <a:pt x="3504" y="108"/>
                                  </a:lnTo>
                                  <a:lnTo>
                                    <a:pt x="3501" y="108"/>
                                  </a:lnTo>
                                  <a:lnTo>
                                    <a:pt x="3498" y="108"/>
                                  </a:lnTo>
                                  <a:lnTo>
                                    <a:pt x="3500" y="101"/>
                                  </a:lnTo>
                                  <a:lnTo>
                                    <a:pt x="3512" y="105"/>
                                  </a:lnTo>
                                  <a:lnTo>
                                    <a:pt x="3513" y="97"/>
                                  </a:lnTo>
                                  <a:lnTo>
                                    <a:pt x="3490" y="97"/>
                                  </a:lnTo>
                                  <a:lnTo>
                                    <a:pt x="3470" y="95"/>
                                  </a:lnTo>
                                  <a:lnTo>
                                    <a:pt x="3452" y="94"/>
                                  </a:lnTo>
                                  <a:lnTo>
                                    <a:pt x="3436" y="97"/>
                                  </a:lnTo>
                                  <a:lnTo>
                                    <a:pt x="3414" y="92"/>
                                  </a:lnTo>
                                  <a:lnTo>
                                    <a:pt x="3394" y="95"/>
                                  </a:lnTo>
                                  <a:lnTo>
                                    <a:pt x="3378" y="100"/>
                                  </a:lnTo>
                                  <a:lnTo>
                                    <a:pt x="3358" y="104"/>
                                  </a:lnTo>
                                  <a:lnTo>
                                    <a:pt x="3358" y="97"/>
                                  </a:lnTo>
                                  <a:lnTo>
                                    <a:pt x="3350" y="99"/>
                                  </a:lnTo>
                                  <a:lnTo>
                                    <a:pt x="3331" y="100"/>
                                  </a:lnTo>
                                  <a:lnTo>
                                    <a:pt x="3312" y="100"/>
                                  </a:lnTo>
                                  <a:lnTo>
                                    <a:pt x="3292" y="100"/>
                                  </a:lnTo>
                                  <a:lnTo>
                                    <a:pt x="3271" y="98"/>
                                  </a:lnTo>
                                  <a:lnTo>
                                    <a:pt x="3250" y="97"/>
                                  </a:lnTo>
                                  <a:lnTo>
                                    <a:pt x="3231" y="96"/>
                                  </a:lnTo>
                                  <a:lnTo>
                                    <a:pt x="3229" y="102"/>
                                  </a:lnTo>
                                  <a:lnTo>
                                    <a:pt x="3220" y="101"/>
                                  </a:lnTo>
                                  <a:lnTo>
                                    <a:pt x="3215" y="101"/>
                                  </a:lnTo>
                                  <a:lnTo>
                                    <a:pt x="3209" y="96"/>
                                  </a:lnTo>
                                  <a:lnTo>
                                    <a:pt x="3206" y="96"/>
                                  </a:lnTo>
                                  <a:lnTo>
                                    <a:pt x="3200" y="97"/>
                                  </a:lnTo>
                                  <a:lnTo>
                                    <a:pt x="3193" y="105"/>
                                  </a:lnTo>
                                  <a:lnTo>
                                    <a:pt x="3187" y="106"/>
                                  </a:lnTo>
                                  <a:lnTo>
                                    <a:pt x="3179" y="106"/>
                                  </a:lnTo>
                                  <a:lnTo>
                                    <a:pt x="3171" y="100"/>
                                  </a:lnTo>
                                  <a:lnTo>
                                    <a:pt x="3163" y="100"/>
                                  </a:lnTo>
                                  <a:lnTo>
                                    <a:pt x="3157" y="100"/>
                                  </a:lnTo>
                                  <a:lnTo>
                                    <a:pt x="3156" y="104"/>
                                  </a:lnTo>
                                  <a:lnTo>
                                    <a:pt x="3148" y="105"/>
                                  </a:lnTo>
                                  <a:lnTo>
                                    <a:pt x="3128" y="105"/>
                                  </a:lnTo>
                                  <a:lnTo>
                                    <a:pt x="3108" y="103"/>
                                  </a:lnTo>
                                  <a:lnTo>
                                    <a:pt x="3089" y="100"/>
                                  </a:lnTo>
                                  <a:lnTo>
                                    <a:pt x="3069" y="98"/>
                                  </a:lnTo>
                                  <a:lnTo>
                                    <a:pt x="3049" y="102"/>
                                  </a:lnTo>
                                  <a:lnTo>
                                    <a:pt x="3030" y="107"/>
                                  </a:lnTo>
                                  <a:lnTo>
                                    <a:pt x="3023" y="108"/>
                                  </a:lnTo>
                                  <a:lnTo>
                                    <a:pt x="3022" y="102"/>
                                  </a:lnTo>
                                  <a:lnTo>
                                    <a:pt x="3014" y="102"/>
                                  </a:lnTo>
                                  <a:lnTo>
                                    <a:pt x="3006" y="103"/>
                                  </a:lnTo>
                                  <a:lnTo>
                                    <a:pt x="3003" y="110"/>
                                  </a:lnTo>
                                  <a:lnTo>
                                    <a:pt x="2995" y="112"/>
                                  </a:lnTo>
                                  <a:lnTo>
                                    <a:pt x="2980" y="104"/>
                                  </a:lnTo>
                                  <a:lnTo>
                                    <a:pt x="2963" y="104"/>
                                  </a:lnTo>
                                  <a:lnTo>
                                    <a:pt x="2944" y="108"/>
                                  </a:lnTo>
                                  <a:lnTo>
                                    <a:pt x="2924" y="111"/>
                                  </a:lnTo>
                                  <a:lnTo>
                                    <a:pt x="2904" y="109"/>
                                  </a:lnTo>
                                  <a:lnTo>
                                    <a:pt x="2884" y="108"/>
                                  </a:lnTo>
                                  <a:lnTo>
                                    <a:pt x="2864" y="107"/>
                                  </a:lnTo>
                                  <a:lnTo>
                                    <a:pt x="2844" y="107"/>
                                  </a:lnTo>
                                  <a:lnTo>
                                    <a:pt x="2825" y="108"/>
                                  </a:lnTo>
                                  <a:lnTo>
                                    <a:pt x="2809" y="109"/>
                                  </a:lnTo>
                                  <a:lnTo>
                                    <a:pt x="2799" y="116"/>
                                  </a:lnTo>
                                  <a:lnTo>
                                    <a:pt x="2789" y="118"/>
                                  </a:lnTo>
                                  <a:lnTo>
                                    <a:pt x="2771" y="120"/>
                                  </a:lnTo>
                                  <a:lnTo>
                                    <a:pt x="2749" y="122"/>
                                  </a:lnTo>
                                  <a:lnTo>
                                    <a:pt x="2725" y="120"/>
                                  </a:lnTo>
                                  <a:lnTo>
                                    <a:pt x="2705" y="116"/>
                                  </a:lnTo>
                                  <a:lnTo>
                                    <a:pt x="2686" y="112"/>
                                  </a:lnTo>
                                  <a:lnTo>
                                    <a:pt x="2689" y="124"/>
                                  </a:lnTo>
                                  <a:lnTo>
                                    <a:pt x="2679" y="121"/>
                                  </a:lnTo>
                                  <a:lnTo>
                                    <a:pt x="2666" y="114"/>
                                  </a:lnTo>
                                  <a:lnTo>
                                    <a:pt x="2652" y="114"/>
                                  </a:lnTo>
                                  <a:lnTo>
                                    <a:pt x="2640" y="114"/>
                                  </a:lnTo>
                                  <a:lnTo>
                                    <a:pt x="2640" y="120"/>
                                  </a:lnTo>
                                  <a:lnTo>
                                    <a:pt x="2636" y="120"/>
                                  </a:lnTo>
                                  <a:lnTo>
                                    <a:pt x="2618" y="116"/>
                                  </a:lnTo>
                                  <a:lnTo>
                                    <a:pt x="2599" y="115"/>
                                  </a:lnTo>
                                  <a:lnTo>
                                    <a:pt x="2578" y="117"/>
                                  </a:lnTo>
                                  <a:lnTo>
                                    <a:pt x="2568" y="113"/>
                                  </a:lnTo>
                                  <a:lnTo>
                                    <a:pt x="2570" y="105"/>
                                  </a:lnTo>
                                  <a:lnTo>
                                    <a:pt x="2564" y="104"/>
                                  </a:lnTo>
                                  <a:lnTo>
                                    <a:pt x="2564" y="112"/>
                                  </a:lnTo>
                                  <a:lnTo>
                                    <a:pt x="2547" y="113"/>
                                  </a:lnTo>
                                  <a:lnTo>
                                    <a:pt x="2478" y="102"/>
                                  </a:lnTo>
                                  <a:lnTo>
                                    <a:pt x="2460" y="98"/>
                                  </a:lnTo>
                                  <a:lnTo>
                                    <a:pt x="2448" y="96"/>
                                  </a:lnTo>
                                  <a:lnTo>
                                    <a:pt x="2443" y="102"/>
                                  </a:lnTo>
                                  <a:lnTo>
                                    <a:pt x="2440" y="101"/>
                                  </a:lnTo>
                                  <a:lnTo>
                                    <a:pt x="2437" y="101"/>
                                  </a:lnTo>
                                  <a:lnTo>
                                    <a:pt x="2434" y="87"/>
                                  </a:lnTo>
                                  <a:lnTo>
                                    <a:pt x="2426" y="91"/>
                                  </a:lnTo>
                                  <a:lnTo>
                                    <a:pt x="2414" y="99"/>
                                  </a:lnTo>
                                  <a:lnTo>
                                    <a:pt x="2400" y="100"/>
                                  </a:lnTo>
                                  <a:lnTo>
                                    <a:pt x="2386" y="97"/>
                                  </a:lnTo>
                                  <a:lnTo>
                                    <a:pt x="2371" y="93"/>
                                  </a:lnTo>
                                  <a:lnTo>
                                    <a:pt x="2356" y="93"/>
                                  </a:lnTo>
                                  <a:lnTo>
                                    <a:pt x="2339" y="83"/>
                                  </a:lnTo>
                                  <a:lnTo>
                                    <a:pt x="2319" y="78"/>
                                  </a:lnTo>
                                  <a:lnTo>
                                    <a:pt x="2306" y="85"/>
                                  </a:lnTo>
                                  <a:lnTo>
                                    <a:pt x="2289" y="93"/>
                                  </a:lnTo>
                                  <a:lnTo>
                                    <a:pt x="2272" y="94"/>
                                  </a:lnTo>
                                  <a:lnTo>
                                    <a:pt x="2273" y="93"/>
                                  </a:lnTo>
                                  <a:lnTo>
                                    <a:pt x="2281" y="72"/>
                                  </a:lnTo>
                                  <a:lnTo>
                                    <a:pt x="2273" y="74"/>
                                  </a:lnTo>
                                  <a:lnTo>
                                    <a:pt x="2254" y="77"/>
                                  </a:lnTo>
                                  <a:lnTo>
                                    <a:pt x="2236" y="76"/>
                                  </a:lnTo>
                                  <a:lnTo>
                                    <a:pt x="2217" y="74"/>
                                  </a:lnTo>
                                  <a:lnTo>
                                    <a:pt x="2200" y="76"/>
                                  </a:lnTo>
                                  <a:lnTo>
                                    <a:pt x="2185" y="75"/>
                                  </a:lnTo>
                                  <a:lnTo>
                                    <a:pt x="2187" y="60"/>
                                  </a:lnTo>
                                  <a:lnTo>
                                    <a:pt x="2172" y="62"/>
                                  </a:lnTo>
                                  <a:lnTo>
                                    <a:pt x="2153" y="65"/>
                                  </a:lnTo>
                                  <a:lnTo>
                                    <a:pt x="2136" y="61"/>
                                  </a:lnTo>
                                  <a:lnTo>
                                    <a:pt x="2114" y="62"/>
                                  </a:lnTo>
                                  <a:lnTo>
                                    <a:pt x="2095" y="63"/>
                                  </a:lnTo>
                                  <a:lnTo>
                                    <a:pt x="2075" y="58"/>
                                  </a:lnTo>
                                  <a:lnTo>
                                    <a:pt x="2070" y="51"/>
                                  </a:lnTo>
                                  <a:lnTo>
                                    <a:pt x="2062" y="50"/>
                                  </a:lnTo>
                                  <a:lnTo>
                                    <a:pt x="1984" y="37"/>
                                  </a:lnTo>
                                  <a:lnTo>
                                    <a:pt x="1924" y="31"/>
                                  </a:lnTo>
                                  <a:lnTo>
                                    <a:pt x="1884" y="27"/>
                                  </a:lnTo>
                                  <a:lnTo>
                                    <a:pt x="1864" y="25"/>
                                  </a:lnTo>
                                  <a:lnTo>
                                    <a:pt x="1844" y="23"/>
                                  </a:lnTo>
                                  <a:lnTo>
                                    <a:pt x="1824" y="21"/>
                                  </a:lnTo>
                                  <a:lnTo>
                                    <a:pt x="1802" y="17"/>
                                  </a:lnTo>
                                  <a:lnTo>
                                    <a:pt x="1785" y="15"/>
                                  </a:lnTo>
                                  <a:lnTo>
                                    <a:pt x="1765" y="15"/>
                                  </a:lnTo>
                                  <a:lnTo>
                                    <a:pt x="1744" y="14"/>
                                  </a:lnTo>
                                  <a:lnTo>
                                    <a:pt x="1724" y="12"/>
                                  </a:lnTo>
                                  <a:lnTo>
                                    <a:pt x="1703" y="10"/>
                                  </a:lnTo>
                                  <a:lnTo>
                                    <a:pt x="1684" y="9"/>
                                  </a:lnTo>
                                  <a:lnTo>
                                    <a:pt x="1664" y="7"/>
                                  </a:lnTo>
                                  <a:lnTo>
                                    <a:pt x="1661" y="12"/>
                                  </a:lnTo>
                                  <a:lnTo>
                                    <a:pt x="1651" y="12"/>
                                  </a:lnTo>
                                  <a:lnTo>
                                    <a:pt x="1631" y="10"/>
                                  </a:lnTo>
                                  <a:lnTo>
                                    <a:pt x="1611" y="6"/>
                                  </a:lnTo>
                                  <a:lnTo>
                                    <a:pt x="1591" y="2"/>
                                  </a:lnTo>
                                  <a:lnTo>
                                    <a:pt x="1571" y="0"/>
                                  </a:lnTo>
                                  <a:lnTo>
                                    <a:pt x="1565" y="6"/>
                                  </a:lnTo>
                                  <a:lnTo>
                                    <a:pt x="1560" y="6"/>
                                  </a:lnTo>
                                  <a:lnTo>
                                    <a:pt x="1544" y="1"/>
                                  </a:lnTo>
                                  <a:lnTo>
                                    <a:pt x="1528" y="4"/>
                                  </a:lnTo>
                                  <a:lnTo>
                                    <a:pt x="1528" y="18"/>
                                  </a:lnTo>
                                  <a:lnTo>
                                    <a:pt x="1535" y="26"/>
                                  </a:lnTo>
                                  <a:lnTo>
                                    <a:pt x="1522" y="21"/>
                                  </a:lnTo>
                                  <a:lnTo>
                                    <a:pt x="1510" y="32"/>
                                  </a:lnTo>
                                  <a:lnTo>
                                    <a:pt x="1527" y="47"/>
                                  </a:lnTo>
                                  <a:lnTo>
                                    <a:pt x="1538" y="62"/>
                                  </a:lnTo>
                                  <a:lnTo>
                                    <a:pt x="1537" y="80"/>
                                  </a:lnTo>
                                  <a:lnTo>
                                    <a:pt x="1541" y="88"/>
                                  </a:lnTo>
                                  <a:lnTo>
                                    <a:pt x="1553" y="82"/>
                                  </a:lnTo>
                                  <a:lnTo>
                                    <a:pt x="1564" y="76"/>
                                  </a:lnTo>
                                  <a:lnTo>
                                    <a:pt x="1557" y="65"/>
                                  </a:lnTo>
                                  <a:lnTo>
                                    <a:pt x="1548" y="63"/>
                                  </a:lnTo>
                                  <a:lnTo>
                                    <a:pt x="1541" y="57"/>
                                  </a:lnTo>
                                  <a:lnTo>
                                    <a:pt x="1558" y="52"/>
                                  </a:lnTo>
                                  <a:lnTo>
                                    <a:pt x="1572" y="50"/>
                                  </a:lnTo>
                                  <a:lnTo>
                                    <a:pt x="1577" y="62"/>
                                  </a:lnTo>
                                  <a:lnTo>
                                    <a:pt x="1582" y="76"/>
                                  </a:lnTo>
                                  <a:lnTo>
                                    <a:pt x="1578" y="80"/>
                                  </a:lnTo>
                                  <a:lnTo>
                                    <a:pt x="1574" y="84"/>
                                  </a:lnTo>
                                  <a:lnTo>
                                    <a:pt x="1559" y="77"/>
                                  </a:lnTo>
                                  <a:lnTo>
                                    <a:pt x="1564" y="90"/>
                                  </a:lnTo>
                                  <a:lnTo>
                                    <a:pt x="1577" y="95"/>
                                  </a:lnTo>
                                  <a:lnTo>
                                    <a:pt x="1585" y="84"/>
                                  </a:lnTo>
                                  <a:lnTo>
                                    <a:pt x="1594" y="77"/>
                                  </a:lnTo>
                                  <a:lnTo>
                                    <a:pt x="1599" y="84"/>
                                  </a:lnTo>
                                  <a:lnTo>
                                    <a:pt x="1602" y="76"/>
                                  </a:lnTo>
                                  <a:lnTo>
                                    <a:pt x="1587" y="66"/>
                                  </a:lnTo>
                                  <a:lnTo>
                                    <a:pt x="1597" y="66"/>
                                  </a:lnTo>
                                  <a:lnTo>
                                    <a:pt x="1604" y="71"/>
                                  </a:lnTo>
                                  <a:lnTo>
                                    <a:pt x="1612" y="74"/>
                                  </a:lnTo>
                                  <a:lnTo>
                                    <a:pt x="1616" y="81"/>
                                  </a:lnTo>
                                  <a:lnTo>
                                    <a:pt x="1604" y="83"/>
                                  </a:lnTo>
                                  <a:lnTo>
                                    <a:pt x="1594" y="88"/>
                                  </a:lnTo>
                                  <a:lnTo>
                                    <a:pt x="1587" y="95"/>
                                  </a:lnTo>
                                  <a:lnTo>
                                    <a:pt x="1610" y="94"/>
                                  </a:lnTo>
                                  <a:lnTo>
                                    <a:pt x="1627" y="87"/>
                                  </a:lnTo>
                                  <a:lnTo>
                                    <a:pt x="1648" y="84"/>
                                  </a:lnTo>
                                  <a:lnTo>
                                    <a:pt x="1663" y="75"/>
                                  </a:lnTo>
                                  <a:lnTo>
                                    <a:pt x="1680" y="82"/>
                                  </a:lnTo>
                                  <a:lnTo>
                                    <a:pt x="1673" y="83"/>
                                  </a:lnTo>
                                  <a:lnTo>
                                    <a:pt x="1674" y="92"/>
                                  </a:lnTo>
                                  <a:lnTo>
                                    <a:pt x="1686" y="83"/>
                                  </a:lnTo>
                                  <a:lnTo>
                                    <a:pt x="1689" y="69"/>
                                  </a:lnTo>
                                  <a:lnTo>
                                    <a:pt x="1698" y="63"/>
                                  </a:lnTo>
                                  <a:lnTo>
                                    <a:pt x="1698" y="69"/>
                                  </a:lnTo>
                                  <a:lnTo>
                                    <a:pt x="1698" y="76"/>
                                  </a:lnTo>
                                  <a:lnTo>
                                    <a:pt x="1698" y="83"/>
                                  </a:lnTo>
                                  <a:lnTo>
                                    <a:pt x="1714" y="79"/>
                                  </a:lnTo>
                                  <a:lnTo>
                                    <a:pt x="1716" y="90"/>
                                  </a:lnTo>
                                  <a:lnTo>
                                    <a:pt x="1731" y="88"/>
                                  </a:lnTo>
                                  <a:lnTo>
                                    <a:pt x="1738" y="73"/>
                                  </a:lnTo>
                                  <a:lnTo>
                                    <a:pt x="1740" y="60"/>
                                  </a:lnTo>
                                  <a:lnTo>
                                    <a:pt x="1747" y="68"/>
                                  </a:lnTo>
                                  <a:lnTo>
                                    <a:pt x="1750" y="79"/>
                                  </a:lnTo>
                                  <a:lnTo>
                                    <a:pt x="1760" y="84"/>
                                  </a:lnTo>
                                  <a:lnTo>
                                    <a:pt x="1750" y="87"/>
                                  </a:lnTo>
                                  <a:lnTo>
                                    <a:pt x="1741" y="86"/>
                                  </a:lnTo>
                                  <a:lnTo>
                                    <a:pt x="1735" y="90"/>
                                  </a:lnTo>
                                  <a:lnTo>
                                    <a:pt x="1722" y="87"/>
                                  </a:lnTo>
                                  <a:lnTo>
                                    <a:pt x="1713" y="103"/>
                                  </a:lnTo>
                                  <a:lnTo>
                                    <a:pt x="1702" y="103"/>
                                  </a:lnTo>
                                  <a:lnTo>
                                    <a:pt x="1696" y="102"/>
                                  </a:lnTo>
                                  <a:lnTo>
                                    <a:pt x="1694" y="86"/>
                                  </a:lnTo>
                                  <a:lnTo>
                                    <a:pt x="1683" y="97"/>
                                  </a:lnTo>
                                  <a:lnTo>
                                    <a:pt x="1670" y="106"/>
                                  </a:lnTo>
                                  <a:lnTo>
                                    <a:pt x="1653" y="109"/>
                                  </a:lnTo>
                                  <a:lnTo>
                                    <a:pt x="1632" y="109"/>
                                  </a:lnTo>
                                  <a:lnTo>
                                    <a:pt x="1624" y="122"/>
                                  </a:lnTo>
                                  <a:lnTo>
                                    <a:pt x="1624" y="129"/>
                                  </a:lnTo>
                                  <a:lnTo>
                                    <a:pt x="1618" y="135"/>
                                  </a:lnTo>
                                  <a:lnTo>
                                    <a:pt x="1618" y="124"/>
                                  </a:lnTo>
                                  <a:lnTo>
                                    <a:pt x="1607" y="125"/>
                                  </a:lnTo>
                                  <a:lnTo>
                                    <a:pt x="1611" y="111"/>
                                  </a:lnTo>
                                  <a:lnTo>
                                    <a:pt x="1591" y="109"/>
                                  </a:lnTo>
                                  <a:lnTo>
                                    <a:pt x="1571" y="109"/>
                                  </a:lnTo>
                                  <a:lnTo>
                                    <a:pt x="1550" y="110"/>
                                  </a:lnTo>
                                  <a:lnTo>
                                    <a:pt x="1530" y="112"/>
                                  </a:lnTo>
                                  <a:lnTo>
                                    <a:pt x="1511" y="113"/>
                                  </a:lnTo>
                                  <a:lnTo>
                                    <a:pt x="1493" y="114"/>
                                  </a:lnTo>
                                  <a:lnTo>
                                    <a:pt x="1485" y="108"/>
                                  </a:lnTo>
                                  <a:lnTo>
                                    <a:pt x="1477" y="108"/>
                                  </a:lnTo>
                                  <a:lnTo>
                                    <a:pt x="1471" y="108"/>
                                  </a:lnTo>
                                  <a:lnTo>
                                    <a:pt x="1463" y="117"/>
                                  </a:lnTo>
                                  <a:lnTo>
                                    <a:pt x="1458" y="118"/>
                                  </a:lnTo>
                                  <a:lnTo>
                                    <a:pt x="1449" y="119"/>
                                  </a:lnTo>
                                  <a:lnTo>
                                    <a:pt x="1438" y="112"/>
                                  </a:lnTo>
                                  <a:lnTo>
                                    <a:pt x="1429" y="112"/>
                                  </a:lnTo>
                                  <a:lnTo>
                                    <a:pt x="1409" y="114"/>
                                  </a:lnTo>
                                  <a:lnTo>
                                    <a:pt x="1390" y="117"/>
                                  </a:lnTo>
                                  <a:lnTo>
                                    <a:pt x="1370" y="120"/>
                                  </a:lnTo>
                                  <a:lnTo>
                                    <a:pt x="1350" y="124"/>
                                  </a:lnTo>
                                  <a:lnTo>
                                    <a:pt x="1330" y="127"/>
                                  </a:lnTo>
                                  <a:lnTo>
                                    <a:pt x="1310" y="129"/>
                                  </a:lnTo>
                                  <a:lnTo>
                                    <a:pt x="1290" y="130"/>
                                  </a:lnTo>
                                  <a:lnTo>
                                    <a:pt x="1284" y="129"/>
                                  </a:lnTo>
                                  <a:lnTo>
                                    <a:pt x="1278" y="124"/>
                                  </a:lnTo>
                                  <a:lnTo>
                                    <a:pt x="1271" y="124"/>
                                  </a:lnTo>
                                  <a:lnTo>
                                    <a:pt x="1250" y="126"/>
                                  </a:lnTo>
                                  <a:lnTo>
                                    <a:pt x="1230" y="128"/>
                                  </a:lnTo>
                                  <a:lnTo>
                                    <a:pt x="1211" y="131"/>
                                  </a:lnTo>
                                  <a:lnTo>
                                    <a:pt x="1191" y="135"/>
                                  </a:lnTo>
                                  <a:lnTo>
                                    <a:pt x="1165" y="138"/>
                                  </a:lnTo>
                                  <a:lnTo>
                                    <a:pt x="1145" y="140"/>
                                  </a:lnTo>
                                  <a:lnTo>
                                    <a:pt x="1129" y="142"/>
                                  </a:lnTo>
                                  <a:lnTo>
                                    <a:pt x="1111" y="154"/>
                                  </a:lnTo>
                                  <a:lnTo>
                                    <a:pt x="1115" y="153"/>
                                  </a:lnTo>
                                  <a:lnTo>
                                    <a:pt x="1116" y="160"/>
                                  </a:lnTo>
                                  <a:lnTo>
                                    <a:pt x="1096" y="161"/>
                                  </a:lnTo>
                                  <a:lnTo>
                                    <a:pt x="1075" y="162"/>
                                  </a:lnTo>
                                  <a:lnTo>
                                    <a:pt x="1055" y="164"/>
                                  </a:lnTo>
                                  <a:lnTo>
                                    <a:pt x="1035" y="165"/>
                                  </a:lnTo>
                                  <a:lnTo>
                                    <a:pt x="1011" y="163"/>
                                  </a:lnTo>
                                  <a:lnTo>
                                    <a:pt x="997" y="163"/>
                                  </a:lnTo>
                                  <a:lnTo>
                                    <a:pt x="1020" y="167"/>
                                  </a:lnTo>
                                  <a:lnTo>
                                    <a:pt x="1041" y="169"/>
                                  </a:lnTo>
                                  <a:lnTo>
                                    <a:pt x="1060" y="169"/>
                                  </a:lnTo>
                                  <a:lnTo>
                                    <a:pt x="1079" y="169"/>
                                  </a:lnTo>
                                  <a:lnTo>
                                    <a:pt x="1097" y="168"/>
                                  </a:lnTo>
                                  <a:lnTo>
                                    <a:pt x="1099" y="170"/>
                                  </a:lnTo>
                                  <a:lnTo>
                                    <a:pt x="1098" y="172"/>
                                  </a:lnTo>
                                  <a:lnTo>
                                    <a:pt x="1098" y="176"/>
                                  </a:lnTo>
                                  <a:lnTo>
                                    <a:pt x="1108" y="166"/>
                                  </a:lnTo>
                                  <a:lnTo>
                                    <a:pt x="1109" y="185"/>
                                  </a:lnTo>
                                  <a:lnTo>
                                    <a:pt x="1121" y="186"/>
                                  </a:lnTo>
                                  <a:lnTo>
                                    <a:pt x="1123" y="186"/>
                                  </a:lnTo>
                                  <a:lnTo>
                                    <a:pt x="1128" y="178"/>
                                  </a:lnTo>
                                  <a:lnTo>
                                    <a:pt x="1136" y="181"/>
                                  </a:lnTo>
                                  <a:lnTo>
                                    <a:pt x="1141" y="183"/>
                                  </a:lnTo>
                                  <a:lnTo>
                                    <a:pt x="1133" y="192"/>
                                  </a:lnTo>
                                  <a:lnTo>
                                    <a:pt x="1145" y="191"/>
                                  </a:lnTo>
                                  <a:lnTo>
                                    <a:pt x="1153" y="191"/>
                                  </a:lnTo>
                                  <a:lnTo>
                                    <a:pt x="1149" y="179"/>
                                  </a:lnTo>
                                  <a:lnTo>
                                    <a:pt x="1160" y="182"/>
                                  </a:lnTo>
                                  <a:lnTo>
                                    <a:pt x="1159" y="184"/>
                                  </a:lnTo>
                                  <a:lnTo>
                                    <a:pt x="1159" y="188"/>
                                  </a:lnTo>
                                  <a:lnTo>
                                    <a:pt x="1159" y="192"/>
                                  </a:lnTo>
                                  <a:lnTo>
                                    <a:pt x="1139" y="195"/>
                                  </a:lnTo>
                                  <a:lnTo>
                                    <a:pt x="1119" y="194"/>
                                  </a:lnTo>
                                  <a:lnTo>
                                    <a:pt x="1099" y="201"/>
                                  </a:lnTo>
                                  <a:lnTo>
                                    <a:pt x="1082" y="207"/>
                                  </a:lnTo>
                                  <a:lnTo>
                                    <a:pt x="1084" y="197"/>
                                  </a:lnTo>
                                  <a:lnTo>
                                    <a:pt x="1086" y="189"/>
                                  </a:lnTo>
                                  <a:lnTo>
                                    <a:pt x="1079" y="199"/>
                                  </a:lnTo>
                                  <a:lnTo>
                                    <a:pt x="1064" y="198"/>
                                  </a:lnTo>
                                  <a:lnTo>
                                    <a:pt x="1053" y="201"/>
                                  </a:lnTo>
                                  <a:lnTo>
                                    <a:pt x="1053" y="196"/>
                                  </a:lnTo>
                                  <a:lnTo>
                                    <a:pt x="1053" y="191"/>
                                  </a:lnTo>
                                  <a:lnTo>
                                    <a:pt x="1053" y="186"/>
                                  </a:lnTo>
                                  <a:lnTo>
                                    <a:pt x="1035" y="190"/>
                                  </a:lnTo>
                                  <a:lnTo>
                                    <a:pt x="1015" y="194"/>
                                  </a:lnTo>
                                  <a:lnTo>
                                    <a:pt x="996" y="194"/>
                                  </a:lnTo>
                                  <a:lnTo>
                                    <a:pt x="980" y="187"/>
                                  </a:lnTo>
                                  <a:lnTo>
                                    <a:pt x="974" y="191"/>
                                  </a:lnTo>
                                  <a:lnTo>
                                    <a:pt x="971" y="196"/>
                                  </a:lnTo>
                                  <a:lnTo>
                                    <a:pt x="967" y="200"/>
                                  </a:lnTo>
                                  <a:lnTo>
                                    <a:pt x="951" y="199"/>
                                  </a:lnTo>
                                  <a:lnTo>
                                    <a:pt x="933" y="200"/>
                                  </a:lnTo>
                                  <a:lnTo>
                                    <a:pt x="912" y="203"/>
                                  </a:lnTo>
                                  <a:lnTo>
                                    <a:pt x="891" y="204"/>
                                  </a:lnTo>
                                  <a:lnTo>
                                    <a:pt x="870" y="203"/>
                                  </a:lnTo>
                                  <a:lnTo>
                                    <a:pt x="863" y="193"/>
                                  </a:lnTo>
                                  <a:lnTo>
                                    <a:pt x="862" y="193"/>
                                  </a:lnTo>
                                  <a:lnTo>
                                    <a:pt x="842" y="191"/>
                                  </a:lnTo>
                                  <a:lnTo>
                                    <a:pt x="828" y="187"/>
                                  </a:lnTo>
                                  <a:lnTo>
                                    <a:pt x="828" y="181"/>
                                  </a:lnTo>
                                  <a:lnTo>
                                    <a:pt x="837" y="183"/>
                                  </a:lnTo>
                                  <a:lnTo>
                                    <a:pt x="838" y="177"/>
                                  </a:lnTo>
                                  <a:lnTo>
                                    <a:pt x="818" y="179"/>
                                  </a:lnTo>
                                  <a:lnTo>
                                    <a:pt x="807" y="190"/>
                                  </a:lnTo>
                                  <a:lnTo>
                                    <a:pt x="805" y="181"/>
                                  </a:lnTo>
                                  <a:lnTo>
                                    <a:pt x="801" y="176"/>
                                  </a:lnTo>
                                  <a:lnTo>
                                    <a:pt x="790" y="176"/>
                                  </a:lnTo>
                                  <a:lnTo>
                                    <a:pt x="779" y="174"/>
                                  </a:lnTo>
                                  <a:lnTo>
                                    <a:pt x="776" y="186"/>
                                  </a:lnTo>
                                  <a:lnTo>
                                    <a:pt x="766" y="186"/>
                                  </a:lnTo>
                                  <a:lnTo>
                                    <a:pt x="757" y="186"/>
                                  </a:lnTo>
                                  <a:lnTo>
                                    <a:pt x="746" y="175"/>
                                  </a:lnTo>
                                  <a:lnTo>
                                    <a:pt x="737" y="175"/>
                                  </a:lnTo>
                                  <a:lnTo>
                                    <a:pt x="725" y="176"/>
                                  </a:lnTo>
                                  <a:lnTo>
                                    <a:pt x="727" y="185"/>
                                  </a:lnTo>
                                  <a:lnTo>
                                    <a:pt x="713" y="185"/>
                                  </a:lnTo>
                                  <a:lnTo>
                                    <a:pt x="712" y="181"/>
                                  </a:lnTo>
                                  <a:lnTo>
                                    <a:pt x="709" y="179"/>
                                  </a:lnTo>
                                  <a:lnTo>
                                    <a:pt x="704" y="180"/>
                                  </a:lnTo>
                                  <a:lnTo>
                                    <a:pt x="705" y="174"/>
                                  </a:lnTo>
                                  <a:lnTo>
                                    <a:pt x="713" y="169"/>
                                  </a:lnTo>
                                  <a:lnTo>
                                    <a:pt x="704" y="165"/>
                                  </a:lnTo>
                                  <a:lnTo>
                                    <a:pt x="689" y="170"/>
                                  </a:lnTo>
                                  <a:lnTo>
                                    <a:pt x="672" y="173"/>
                                  </a:lnTo>
                                  <a:lnTo>
                                    <a:pt x="654" y="175"/>
                                  </a:lnTo>
                                  <a:lnTo>
                                    <a:pt x="635" y="175"/>
                                  </a:lnTo>
                                  <a:lnTo>
                                    <a:pt x="615" y="174"/>
                                  </a:lnTo>
                                  <a:lnTo>
                                    <a:pt x="594" y="173"/>
                                  </a:lnTo>
                                  <a:lnTo>
                                    <a:pt x="573" y="172"/>
                                  </a:lnTo>
                                  <a:lnTo>
                                    <a:pt x="552" y="170"/>
                                  </a:lnTo>
                                  <a:lnTo>
                                    <a:pt x="531" y="170"/>
                                  </a:lnTo>
                                  <a:lnTo>
                                    <a:pt x="510" y="170"/>
                                  </a:lnTo>
                                  <a:lnTo>
                                    <a:pt x="487" y="171"/>
                                  </a:lnTo>
                                  <a:lnTo>
                                    <a:pt x="466" y="171"/>
                                  </a:lnTo>
                                  <a:lnTo>
                                    <a:pt x="446" y="171"/>
                                  </a:lnTo>
                                  <a:lnTo>
                                    <a:pt x="427" y="170"/>
                                  </a:lnTo>
                                  <a:lnTo>
                                    <a:pt x="409" y="169"/>
                                  </a:lnTo>
                                  <a:lnTo>
                                    <a:pt x="397" y="176"/>
                                  </a:lnTo>
                                  <a:lnTo>
                                    <a:pt x="382" y="179"/>
                                  </a:lnTo>
                                  <a:lnTo>
                                    <a:pt x="372" y="177"/>
                                  </a:lnTo>
                                  <a:lnTo>
                                    <a:pt x="375" y="171"/>
                                  </a:lnTo>
                                  <a:lnTo>
                                    <a:pt x="358" y="174"/>
                                  </a:lnTo>
                                  <a:lnTo>
                                    <a:pt x="341" y="172"/>
                                  </a:lnTo>
                                  <a:lnTo>
                                    <a:pt x="322" y="168"/>
                                  </a:lnTo>
                                  <a:lnTo>
                                    <a:pt x="302" y="167"/>
                                  </a:lnTo>
                                  <a:lnTo>
                                    <a:pt x="290" y="180"/>
                                  </a:lnTo>
                                  <a:lnTo>
                                    <a:pt x="279" y="184"/>
                                  </a:lnTo>
                                  <a:lnTo>
                                    <a:pt x="268" y="187"/>
                                  </a:lnTo>
                                  <a:lnTo>
                                    <a:pt x="268" y="182"/>
                                  </a:lnTo>
                                  <a:lnTo>
                                    <a:pt x="264" y="181"/>
                                  </a:lnTo>
                                  <a:lnTo>
                                    <a:pt x="263" y="177"/>
                                  </a:lnTo>
                                  <a:lnTo>
                                    <a:pt x="264" y="168"/>
                                  </a:lnTo>
                                  <a:lnTo>
                                    <a:pt x="277" y="174"/>
                                  </a:lnTo>
                                  <a:lnTo>
                                    <a:pt x="278" y="167"/>
                                  </a:lnTo>
                                  <a:lnTo>
                                    <a:pt x="256" y="167"/>
                                  </a:lnTo>
                                  <a:lnTo>
                                    <a:pt x="243" y="177"/>
                                  </a:lnTo>
                                  <a:lnTo>
                                    <a:pt x="232" y="168"/>
                                  </a:lnTo>
                                  <a:lnTo>
                                    <a:pt x="215" y="164"/>
                                  </a:lnTo>
                                  <a:lnTo>
                                    <a:pt x="195" y="164"/>
                                  </a:lnTo>
                                  <a:lnTo>
                                    <a:pt x="174" y="165"/>
                                  </a:lnTo>
                                  <a:lnTo>
                                    <a:pt x="153" y="166"/>
                                  </a:lnTo>
                                  <a:lnTo>
                                    <a:pt x="133" y="164"/>
                                  </a:lnTo>
                                  <a:lnTo>
                                    <a:pt x="121" y="166"/>
                                  </a:lnTo>
                                  <a:lnTo>
                                    <a:pt x="138" y="168"/>
                                  </a:lnTo>
                                  <a:lnTo>
                                    <a:pt x="144" y="177"/>
                                  </a:lnTo>
                                  <a:lnTo>
                                    <a:pt x="124" y="176"/>
                                  </a:lnTo>
                                  <a:lnTo>
                                    <a:pt x="111" y="182"/>
                                  </a:lnTo>
                                  <a:lnTo>
                                    <a:pt x="98" y="202"/>
                                  </a:lnTo>
                                  <a:lnTo>
                                    <a:pt x="99" y="214"/>
                                  </a:lnTo>
                                  <a:lnTo>
                                    <a:pt x="0" y="2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8" name="Group 7904"/>
                        <wpg:cNvGrpSpPr>
                          <a:grpSpLocks/>
                        </wpg:cNvGrpSpPr>
                        <wpg:grpSpPr bwMode="auto">
                          <a:xfrm>
                            <a:off x="0" y="10485"/>
                            <a:ext cx="11895" cy="2772"/>
                            <a:chOff x="0" y="10485"/>
                            <a:chExt cx="11895" cy="2772"/>
                          </a:xfrm>
                        </wpg:grpSpPr>
                        <wps:wsp>
                          <wps:cNvPr id="8099" name="Freeform 7905"/>
                          <wps:cNvSpPr>
                            <a:spLocks/>
                          </wps:cNvSpPr>
                          <wps:spPr bwMode="auto">
                            <a:xfrm>
                              <a:off x="0" y="10485"/>
                              <a:ext cx="11895" cy="2772"/>
                            </a:xfrm>
                            <a:custGeom>
                              <a:avLst/>
                              <a:gdLst>
                                <a:gd name="T0" fmla="*/ 143 w 11895"/>
                                <a:gd name="T1" fmla="+- 0 13085 10485"/>
                                <a:gd name="T2" fmla="*/ 13085 h 2772"/>
                                <a:gd name="T3" fmla="*/ 269 w 11895"/>
                                <a:gd name="T4" fmla="+- 0 13051 10485"/>
                                <a:gd name="T5" fmla="*/ 13051 h 2772"/>
                                <a:gd name="T6" fmla="*/ 358 w 11895"/>
                                <a:gd name="T7" fmla="+- 0 13023 10485"/>
                                <a:gd name="T8" fmla="*/ 13023 h 2772"/>
                                <a:gd name="T9" fmla="*/ 487 w 11895"/>
                                <a:gd name="T10" fmla="+- 0 13107 10485"/>
                                <a:gd name="T11" fmla="*/ 13107 h 2772"/>
                                <a:gd name="T12" fmla="*/ 714 w 11895"/>
                                <a:gd name="T13" fmla="+- 0 13100 10485"/>
                                <a:gd name="T14" fmla="*/ 13100 h 2772"/>
                                <a:gd name="T15" fmla="*/ 854 w 11895"/>
                                <a:gd name="T16" fmla="+- 0 13094 10485"/>
                                <a:gd name="T17" fmla="*/ 13094 h 2772"/>
                                <a:gd name="T18" fmla="*/ 942 w 11895"/>
                                <a:gd name="T19" fmla="+- 0 13074 10485"/>
                                <a:gd name="T20" fmla="*/ 13074 h 2772"/>
                                <a:gd name="T21" fmla="*/ 917 w 11895"/>
                                <a:gd name="T22" fmla="+- 0 13026 10485"/>
                                <a:gd name="T23" fmla="*/ 13026 h 2772"/>
                                <a:gd name="T24" fmla="*/ 1004 w 11895"/>
                                <a:gd name="T25" fmla="+- 0 13010 10485"/>
                                <a:gd name="T26" fmla="*/ 13010 h 2772"/>
                                <a:gd name="T27" fmla="*/ 1154 w 11895"/>
                                <a:gd name="T28" fmla="+- 0 13065 10485"/>
                                <a:gd name="T29" fmla="*/ 13065 h 2772"/>
                                <a:gd name="T30" fmla="*/ 1203 w 11895"/>
                                <a:gd name="T31" fmla="+- 0 13149 10485"/>
                                <a:gd name="T32" fmla="*/ 13149 h 2772"/>
                                <a:gd name="T33" fmla="*/ 1495 w 11895"/>
                                <a:gd name="T34" fmla="+- 0 13238 10485"/>
                                <a:gd name="T35" fmla="*/ 13238 h 2772"/>
                                <a:gd name="T36" fmla="*/ 1537 w 11895"/>
                                <a:gd name="T37" fmla="+- 0 13138 10485"/>
                                <a:gd name="T38" fmla="*/ 13138 h 2772"/>
                                <a:gd name="T39" fmla="*/ 1986 w 11895"/>
                                <a:gd name="T40" fmla="+- 0 13166 10485"/>
                                <a:gd name="T41" fmla="*/ 13166 h 2772"/>
                                <a:gd name="T42" fmla="*/ 2321 w 11895"/>
                                <a:gd name="T43" fmla="+- 0 13140 10485"/>
                                <a:gd name="T44" fmla="*/ 13140 h 2772"/>
                                <a:gd name="T45" fmla="*/ 2737 w 11895"/>
                                <a:gd name="T46" fmla="+- 0 13079 10485"/>
                                <a:gd name="T47" fmla="*/ 13079 h 2772"/>
                                <a:gd name="T48" fmla="*/ 3257 w 11895"/>
                                <a:gd name="T49" fmla="+- 0 13046 10485"/>
                                <a:gd name="T50" fmla="*/ 13046 h 2772"/>
                                <a:gd name="T51" fmla="*/ 3968 w 11895"/>
                                <a:gd name="T52" fmla="+- 0 12999 10485"/>
                                <a:gd name="T53" fmla="*/ 12999 h 2772"/>
                                <a:gd name="T54" fmla="*/ 4423 w 11895"/>
                                <a:gd name="T55" fmla="+- 0 13187 10485"/>
                                <a:gd name="T56" fmla="*/ 13187 h 2772"/>
                                <a:gd name="T57" fmla="*/ 4613 w 11895"/>
                                <a:gd name="T58" fmla="+- 0 13144 10485"/>
                                <a:gd name="T59" fmla="*/ 13144 h 2772"/>
                                <a:gd name="T60" fmla="*/ 4808 w 11895"/>
                                <a:gd name="T61" fmla="+- 0 13111 10485"/>
                                <a:gd name="T62" fmla="*/ 13111 h 2772"/>
                                <a:gd name="T63" fmla="*/ 4941 w 11895"/>
                                <a:gd name="T64" fmla="+- 0 13086 10485"/>
                                <a:gd name="T65" fmla="*/ 13086 h 2772"/>
                                <a:gd name="T66" fmla="*/ 5029 w 11895"/>
                                <a:gd name="T67" fmla="+- 0 13036 10485"/>
                                <a:gd name="T68" fmla="*/ 13036 h 2772"/>
                                <a:gd name="T69" fmla="*/ 5159 w 11895"/>
                                <a:gd name="T70" fmla="+- 0 13129 10485"/>
                                <a:gd name="T71" fmla="*/ 13129 h 2772"/>
                                <a:gd name="T72" fmla="*/ 5427 w 11895"/>
                                <a:gd name="T73" fmla="+- 0 13126 10485"/>
                                <a:gd name="T74" fmla="*/ 13126 h 2772"/>
                                <a:gd name="T75" fmla="*/ 5576 w 11895"/>
                                <a:gd name="T76" fmla="+- 0 13071 10485"/>
                                <a:gd name="T77" fmla="*/ 13071 h 2772"/>
                                <a:gd name="T78" fmla="*/ 5687 w 11895"/>
                                <a:gd name="T79" fmla="+- 0 13046 10485"/>
                                <a:gd name="T80" fmla="*/ 13046 h 2772"/>
                                <a:gd name="T81" fmla="*/ 5686 w 11895"/>
                                <a:gd name="T82" fmla="+- 0 12999 10485"/>
                                <a:gd name="T83" fmla="*/ 12999 h 2772"/>
                                <a:gd name="T84" fmla="*/ 6264 w 11895"/>
                                <a:gd name="T85" fmla="+- 0 13001 10485"/>
                                <a:gd name="T86" fmla="*/ 13001 h 2772"/>
                                <a:gd name="T87" fmla="*/ 6596 w 11895"/>
                                <a:gd name="T88" fmla="+- 0 13013 10485"/>
                                <a:gd name="T89" fmla="*/ 13013 h 2772"/>
                                <a:gd name="T90" fmla="*/ 6729 w 11895"/>
                                <a:gd name="T91" fmla="+- 0 13000 10485"/>
                                <a:gd name="T92" fmla="*/ 13000 h 2772"/>
                                <a:gd name="T93" fmla="*/ 6939 w 11895"/>
                                <a:gd name="T94" fmla="+- 0 13051 10485"/>
                                <a:gd name="T95" fmla="*/ 13051 h 2772"/>
                                <a:gd name="T96" fmla="*/ 7245 w 11895"/>
                                <a:gd name="T97" fmla="+- 0 13092 10485"/>
                                <a:gd name="T98" fmla="*/ 13092 h 2772"/>
                                <a:gd name="T99" fmla="*/ 7584 w 11895"/>
                                <a:gd name="T100" fmla="+- 0 13092 10485"/>
                                <a:gd name="T101" fmla="*/ 13092 h 2772"/>
                                <a:gd name="T102" fmla="*/ 8074 w 11895"/>
                                <a:gd name="T103" fmla="+- 0 13060 10485"/>
                                <a:gd name="T104" fmla="*/ 13060 h 2772"/>
                                <a:gd name="T105" fmla="*/ 8352 w 11895"/>
                                <a:gd name="T106" fmla="+- 0 13009 10485"/>
                                <a:gd name="T107" fmla="*/ 13009 h 2772"/>
                                <a:gd name="T108" fmla="*/ 8587 w 11895"/>
                                <a:gd name="T109" fmla="+- 0 12999 10485"/>
                                <a:gd name="T110" fmla="*/ 12999 h 2772"/>
                                <a:gd name="T111" fmla="*/ 8904 w 11895"/>
                                <a:gd name="T112" fmla="+- 0 13060 10485"/>
                                <a:gd name="T113" fmla="*/ 13060 h 2772"/>
                                <a:gd name="T114" fmla="*/ 9501 w 11895"/>
                                <a:gd name="T115" fmla="+- 0 13029 10485"/>
                                <a:gd name="T116" fmla="*/ 13029 h 2772"/>
                                <a:gd name="T117" fmla="*/ 9815 w 11895"/>
                                <a:gd name="T118" fmla="+- 0 13007 10485"/>
                                <a:gd name="T119" fmla="*/ 13007 h 2772"/>
                                <a:gd name="T120" fmla="*/ 10021 w 11895"/>
                                <a:gd name="T121" fmla="+- 0 13000 10485"/>
                                <a:gd name="T122" fmla="*/ 13000 h 2772"/>
                                <a:gd name="T123" fmla="*/ 10307 w 11895"/>
                                <a:gd name="T124" fmla="+- 0 13033 10485"/>
                                <a:gd name="T125" fmla="*/ 13033 h 2772"/>
                                <a:gd name="T126" fmla="*/ 10612 w 11895"/>
                                <a:gd name="T127" fmla="+- 0 13132 10485"/>
                                <a:gd name="T128" fmla="*/ 13132 h 2772"/>
                                <a:gd name="T129" fmla="*/ 10669 w 11895"/>
                                <a:gd name="T130" fmla="+- 0 13150 10485"/>
                                <a:gd name="T131" fmla="*/ 13150 h 2772"/>
                                <a:gd name="T132" fmla="*/ 10728 w 11895"/>
                                <a:gd name="T133" fmla="+- 0 13113 10485"/>
                                <a:gd name="T134" fmla="*/ 13113 h 2772"/>
                                <a:gd name="T135" fmla="*/ 10843 w 11895"/>
                                <a:gd name="T136" fmla="+- 0 13097 10485"/>
                                <a:gd name="T137" fmla="*/ 13097 h 2772"/>
                                <a:gd name="T138" fmla="*/ 11002 w 11895"/>
                                <a:gd name="T139" fmla="+- 0 13210 10485"/>
                                <a:gd name="T140" fmla="*/ 13210 h 2772"/>
                                <a:gd name="T141" fmla="*/ 11107 w 11895"/>
                                <a:gd name="T142" fmla="+- 0 13183 10485"/>
                                <a:gd name="T143" fmla="*/ 13183 h 2772"/>
                                <a:gd name="T144" fmla="*/ 11221 w 11895"/>
                                <a:gd name="T145" fmla="+- 0 13195 10485"/>
                                <a:gd name="T146" fmla="*/ 13195 h 2772"/>
                                <a:gd name="T147" fmla="*/ 11206 w 11895"/>
                                <a:gd name="T148" fmla="+- 0 13092 10485"/>
                                <a:gd name="T149" fmla="*/ 13092 h 2772"/>
                                <a:gd name="T150" fmla="*/ 11275 w 11895"/>
                                <a:gd name="T151" fmla="+- 0 13109 10485"/>
                                <a:gd name="T152" fmla="*/ 13109 h 2772"/>
                                <a:gd name="T153" fmla="*/ 11406 w 11895"/>
                                <a:gd name="T154" fmla="+- 0 13086 10485"/>
                                <a:gd name="T155" fmla="*/ 13086 h 2772"/>
                                <a:gd name="T156" fmla="*/ 11588 w 11895"/>
                                <a:gd name="T157" fmla="+- 0 13056 10485"/>
                                <a:gd name="T158" fmla="*/ 13056 h 2772"/>
                                <a:gd name="T159" fmla="*/ 11762 w 11895"/>
                                <a:gd name="T160" fmla="+- 0 12996 10485"/>
                                <a:gd name="T161" fmla="*/ 12996 h 2772"/>
                                <a:gd name="T162" fmla="*/ 11783 w 11895"/>
                                <a:gd name="T163" fmla="+- 0 12575 10485"/>
                                <a:gd name="T164" fmla="*/ 12575 h 2772"/>
                                <a:gd name="T165" fmla="*/ 11793 w 11895"/>
                                <a:gd name="T166" fmla="+- 0 12398 10485"/>
                                <a:gd name="T167" fmla="*/ 12398 h 2772"/>
                                <a:gd name="T168" fmla="*/ 11709 w 11895"/>
                                <a:gd name="T169" fmla="+- 0 12158 10485"/>
                                <a:gd name="T170" fmla="*/ 12158 h 2772"/>
                                <a:gd name="T171" fmla="*/ 11701 w 11895"/>
                                <a:gd name="T172" fmla="+- 0 11931 10485"/>
                                <a:gd name="T173" fmla="*/ 11931 h 2772"/>
                                <a:gd name="T174" fmla="*/ 11762 w 11895"/>
                                <a:gd name="T175" fmla="+- 0 11505 10485"/>
                                <a:gd name="T176" fmla="*/ 11505 h 2772"/>
                                <a:gd name="T177" fmla="*/ 11732 w 11895"/>
                                <a:gd name="T178" fmla="+- 0 11331 10485"/>
                                <a:gd name="T179" fmla="*/ 11331 h 2772"/>
                                <a:gd name="T180" fmla="*/ 11745 w 11895"/>
                                <a:gd name="T181" fmla="+- 0 11192 10485"/>
                                <a:gd name="T182" fmla="*/ 11192 h 2772"/>
                                <a:gd name="T183" fmla="*/ 11781 w 11895"/>
                                <a:gd name="T184" fmla="+- 0 11036 10485"/>
                                <a:gd name="T185" fmla="*/ 11036 h 2772"/>
                                <a:gd name="T186" fmla="*/ 11772 w 11895"/>
                                <a:gd name="T187" fmla="+- 0 10727 10485"/>
                                <a:gd name="T188" fmla="*/ 10727 h 27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 ang="0">
                                  <a:pos x="T180" y="T182"/>
                                </a:cxn>
                                <a:cxn ang="0">
                                  <a:pos x="T183" y="T185"/>
                                </a:cxn>
                                <a:cxn ang="0">
                                  <a:pos x="T186" y="T188"/>
                                </a:cxn>
                              </a:cxnLst>
                              <a:rect l="0" t="0" r="r" b="b"/>
                              <a:pathLst>
                                <a:path w="11895" h="2772">
                                  <a:moveTo>
                                    <a:pt x="0" y="2644"/>
                                  </a:moveTo>
                                  <a:lnTo>
                                    <a:pt x="2" y="2644"/>
                                  </a:lnTo>
                                  <a:lnTo>
                                    <a:pt x="4" y="2638"/>
                                  </a:lnTo>
                                  <a:lnTo>
                                    <a:pt x="5" y="2634"/>
                                  </a:lnTo>
                                  <a:lnTo>
                                    <a:pt x="6" y="2629"/>
                                  </a:lnTo>
                                  <a:lnTo>
                                    <a:pt x="8" y="2646"/>
                                  </a:lnTo>
                                  <a:lnTo>
                                    <a:pt x="8" y="2629"/>
                                  </a:lnTo>
                                  <a:lnTo>
                                    <a:pt x="11" y="2629"/>
                                  </a:lnTo>
                                  <a:lnTo>
                                    <a:pt x="12" y="2630"/>
                                  </a:lnTo>
                                  <a:lnTo>
                                    <a:pt x="12" y="2639"/>
                                  </a:lnTo>
                                  <a:lnTo>
                                    <a:pt x="13" y="2639"/>
                                  </a:lnTo>
                                  <a:lnTo>
                                    <a:pt x="16" y="2635"/>
                                  </a:lnTo>
                                  <a:lnTo>
                                    <a:pt x="17" y="2635"/>
                                  </a:lnTo>
                                  <a:lnTo>
                                    <a:pt x="22" y="2634"/>
                                  </a:lnTo>
                                  <a:lnTo>
                                    <a:pt x="24" y="2632"/>
                                  </a:lnTo>
                                  <a:lnTo>
                                    <a:pt x="28" y="2631"/>
                                  </a:lnTo>
                                  <a:lnTo>
                                    <a:pt x="30" y="2617"/>
                                  </a:lnTo>
                                  <a:lnTo>
                                    <a:pt x="34" y="2624"/>
                                  </a:lnTo>
                                  <a:lnTo>
                                    <a:pt x="35" y="2627"/>
                                  </a:lnTo>
                                  <a:lnTo>
                                    <a:pt x="36" y="2617"/>
                                  </a:lnTo>
                                  <a:lnTo>
                                    <a:pt x="37" y="2614"/>
                                  </a:lnTo>
                                  <a:lnTo>
                                    <a:pt x="39" y="2619"/>
                                  </a:lnTo>
                                  <a:lnTo>
                                    <a:pt x="39" y="2622"/>
                                  </a:lnTo>
                                  <a:lnTo>
                                    <a:pt x="41" y="2636"/>
                                  </a:lnTo>
                                  <a:lnTo>
                                    <a:pt x="43" y="2622"/>
                                  </a:lnTo>
                                  <a:lnTo>
                                    <a:pt x="46" y="2623"/>
                                  </a:lnTo>
                                  <a:lnTo>
                                    <a:pt x="47" y="2623"/>
                                  </a:lnTo>
                                  <a:lnTo>
                                    <a:pt x="50" y="2624"/>
                                  </a:lnTo>
                                  <a:lnTo>
                                    <a:pt x="52" y="2623"/>
                                  </a:lnTo>
                                  <a:lnTo>
                                    <a:pt x="56" y="2622"/>
                                  </a:lnTo>
                                  <a:lnTo>
                                    <a:pt x="60" y="2624"/>
                                  </a:lnTo>
                                  <a:lnTo>
                                    <a:pt x="62" y="2624"/>
                                  </a:lnTo>
                                  <a:lnTo>
                                    <a:pt x="62" y="2625"/>
                                  </a:lnTo>
                                  <a:lnTo>
                                    <a:pt x="63" y="2619"/>
                                  </a:lnTo>
                                  <a:lnTo>
                                    <a:pt x="64" y="2620"/>
                                  </a:lnTo>
                                  <a:lnTo>
                                    <a:pt x="65" y="2625"/>
                                  </a:lnTo>
                                  <a:lnTo>
                                    <a:pt x="66" y="2625"/>
                                  </a:lnTo>
                                  <a:lnTo>
                                    <a:pt x="69" y="2622"/>
                                  </a:lnTo>
                                  <a:lnTo>
                                    <a:pt x="72" y="2607"/>
                                  </a:lnTo>
                                  <a:lnTo>
                                    <a:pt x="75" y="2611"/>
                                  </a:lnTo>
                                  <a:lnTo>
                                    <a:pt x="75" y="2619"/>
                                  </a:lnTo>
                                  <a:lnTo>
                                    <a:pt x="74" y="2628"/>
                                  </a:lnTo>
                                  <a:lnTo>
                                    <a:pt x="76" y="2626"/>
                                  </a:lnTo>
                                  <a:lnTo>
                                    <a:pt x="80" y="2629"/>
                                  </a:lnTo>
                                  <a:lnTo>
                                    <a:pt x="77" y="2613"/>
                                  </a:lnTo>
                                  <a:lnTo>
                                    <a:pt x="79" y="2611"/>
                                  </a:lnTo>
                                  <a:lnTo>
                                    <a:pt x="80" y="2616"/>
                                  </a:lnTo>
                                  <a:lnTo>
                                    <a:pt x="84" y="2628"/>
                                  </a:lnTo>
                                  <a:lnTo>
                                    <a:pt x="85" y="2617"/>
                                  </a:lnTo>
                                  <a:lnTo>
                                    <a:pt x="84" y="2616"/>
                                  </a:lnTo>
                                  <a:lnTo>
                                    <a:pt x="82" y="2617"/>
                                  </a:lnTo>
                                  <a:lnTo>
                                    <a:pt x="83" y="2607"/>
                                  </a:lnTo>
                                  <a:lnTo>
                                    <a:pt x="86" y="2602"/>
                                  </a:lnTo>
                                  <a:lnTo>
                                    <a:pt x="85" y="2619"/>
                                  </a:lnTo>
                                  <a:lnTo>
                                    <a:pt x="88" y="2617"/>
                                  </a:lnTo>
                                  <a:lnTo>
                                    <a:pt x="90" y="2607"/>
                                  </a:lnTo>
                                  <a:lnTo>
                                    <a:pt x="93" y="2610"/>
                                  </a:lnTo>
                                  <a:lnTo>
                                    <a:pt x="96" y="2613"/>
                                  </a:lnTo>
                                  <a:lnTo>
                                    <a:pt x="97" y="2608"/>
                                  </a:lnTo>
                                  <a:lnTo>
                                    <a:pt x="97" y="2604"/>
                                  </a:lnTo>
                                  <a:lnTo>
                                    <a:pt x="98" y="2603"/>
                                  </a:lnTo>
                                  <a:lnTo>
                                    <a:pt x="98" y="2610"/>
                                  </a:lnTo>
                                  <a:lnTo>
                                    <a:pt x="99" y="2613"/>
                                  </a:lnTo>
                                  <a:lnTo>
                                    <a:pt x="99" y="2623"/>
                                  </a:lnTo>
                                  <a:lnTo>
                                    <a:pt x="101" y="2620"/>
                                  </a:lnTo>
                                  <a:lnTo>
                                    <a:pt x="105" y="2630"/>
                                  </a:lnTo>
                                  <a:lnTo>
                                    <a:pt x="105" y="2619"/>
                                  </a:lnTo>
                                  <a:lnTo>
                                    <a:pt x="103" y="2613"/>
                                  </a:lnTo>
                                  <a:lnTo>
                                    <a:pt x="106" y="2601"/>
                                  </a:lnTo>
                                  <a:lnTo>
                                    <a:pt x="109" y="2612"/>
                                  </a:lnTo>
                                  <a:lnTo>
                                    <a:pt x="106" y="2607"/>
                                  </a:lnTo>
                                  <a:lnTo>
                                    <a:pt x="106" y="2614"/>
                                  </a:lnTo>
                                  <a:lnTo>
                                    <a:pt x="111" y="2608"/>
                                  </a:lnTo>
                                  <a:lnTo>
                                    <a:pt x="114" y="2602"/>
                                  </a:lnTo>
                                  <a:lnTo>
                                    <a:pt x="119" y="2610"/>
                                  </a:lnTo>
                                  <a:lnTo>
                                    <a:pt x="120" y="2605"/>
                                  </a:lnTo>
                                  <a:lnTo>
                                    <a:pt x="119" y="2596"/>
                                  </a:lnTo>
                                  <a:lnTo>
                                    <a:pt x="120" y="2596"/>
                                  </a:lnTo>
                                  <a:lnTo>
                                    <a:pt x="123" y="2599"/>
                                  </a:lnTo>
                                  <a:lnTo>
                                    <a:pt x="126" y="2595"/>
                                  </a:lnTo>
                                  <a:lnTo>
                                    <a:pt x="127" y="2603"/>
                                  </a:lnTo>
                                  <a:lnTo>
                                    <a:pt x="125" y="2603"/>
                                  </a:lnTo>
                                  <a:lnTo>
                                    <a:pt x="126" y="2611"/>
                                  </a:lnTo>
                                  <a:lnTo>
                                    <a:pt x="128" y="2607"/>
                                  </a:lnTo>
                                  <a:lnTo>
                                    <a:pt x="130" y="2615"/>
                                  </a:lnTo>
                                  <a:lnTo>
                                    <a:pt x="131" y="2624"/>
                                  </a:lnTo>
                                  <a:lnTo>
                                    <a:pt x="132" y="2612"/>
                                  </a:lnTo>
                                  <a:lnTo>
                                    <a:pt x="131" y="2607"/>
                                  </a:lnTo>
                                  <a:lnTo>
                                    <a:pt x="132" y="2602"/>
                                  </a:lnTo>
                                  <a:lnTo>
                                    <a:pt x="132" y="2593"/>
                                  </a:lnTo>
                                  <a:lnTo>
                                    <a:pt x="133" y="2592"/>
                                  </a:lnTo>
                                  <a:lnTo>
                                    <a:pt x="134" y="2595"/>
                                  </a:lnTo>
                                  <a:lnTo>
                                    <a:pt x="137" y="2588"/>
                                  </a:lnTo>
                                  <a:lnTo>
                                    <a:pt x="137" y="2592"/>
                                  </a:lnTo>
                                  <a:lnTo>
                                    <a:pt x="138" y="2593"/>
                                  </a:lnTo>
                                  <a:lnTo>
                                    <a:pt x="137" y="2602"/>
                                  </a:lnTo>
                                  <a:lnTo>
                                    <a:pt x="140" y="2606"/>
                                  </a:lnTo>
                                  <a:lnTo>
                                    <a:pt x="143" y="2600"/>
                                  </a:lnTo>
                                  <a:lnTo>
                                    <a:pt x="146" y="2603"/>
                                  </a:lnTo>
                                  <a:lnTo>
                                    <a:pt x="147" y="2599"/>
                                  </a:lnTo>
                                  <a:lnTo>
                                    <a:pt x="146" y="2593"/>
                                  </a:lnTo>
                                  <a:lnTo>
                                    <a:pt x="147" y="2593"/>
                                  </a:lnTo>
                                  <a:lnTo>
                                    <a:pt x="152" y="2599"/>
                                  </a:lnTo>
                                  <a:lnTo>
                                    <a:pt x="158" y="2592"/>
                                  </a:lnTo>
                                  <a:lnTo>
                                    <a:pt x="163" y="2600"/>
                                  </a:lnTo>
                                  <a:lnTo>
                                    <a:pt x="164" y="2594"/>
                                  </a:lnTo>
                                  <a:lnTo>
                                    <a:pt x="163" y="2586"/>
                                  </a:lnTo>
                                  <a:lnTo>
                                    <a:pt x="164" y="2585"/>
                                  </a:lnTo>
                                  <a:lnTo>
                                    <a:pt x="168" y="2588"/>
                                  </a:lnTo>
                                  <a:lnTo>
                                    <a:pt x="167" y="2570"/>
                                  </a:lnTo>
                                  <a:lnTo>
                                    <a:pt x="170" y="2571"/>
                                  </a:lnTo>
                                  <a:lnTo>
                                    <a:pt x="170" y="2562"/>
                                  </a:lnTo>
                                  <a:lnTo>
                                    <a:pt x="169" y="2541"/>
                                  </a:lnTo>
                                  <a:lnTo>
                                    <a:pt x="171" y="2541"/>
                                  </a:lnTo>
                                  <a:lnTo>
                                    <a:pt x="172" y="2542"/>
                                  </a:lnTo>
                                  <a:lnTo>
                                    <a:pt x="174" y="2540"/>
                                  </a:lnTo>
                                  <a:lnTo>
                                    <a:pt x="174" y="2546"/>
                                  </a:lnTo>
                                  <a:lnTo>
                                    <a:pt x="171" y="2554"/>
                                  </a:lnTo>
                                  <a:lnTo>
                                    <a:pt x="172" y="2559"/>
                                  </a:lnTo>
                                  <a:lnTo>
                                    <a:pt x="172" y="2576"/>
                                  </a:lnTo>
                                  <a:lnTo>
                                    <a:pt x="175" y="2572"/>
                                  </a:lnTo>
                                  <a:lnTo>
                                    <a:pt x="179" y="2561"/>
                                  </a:lnTo>
                                  <a:lnTo>
                                    <a:pt x="181" y="2572"/>
                                  </a:lnTo>
                                  <a:lnTo>
                                    <a:pt x="180" y="2580"/>
                                  </a:lnTo>
                                  <a:lnTo>
                                    <a:pt x="178" y="2586"/>
                                  </a:lnTo>
                                  <a:lnTo>
                                    <a:pt x="180" y="2597"/>
                                  </a:lnTo>
                                  <a:lnTo>
                                    <a:pt x="182" y="2590"/>
                                  </a:lnTo>
                                  <a:lnTo>
                                    <a:pt x="187" y="2591"/>
                                  </a:lnTo>
                                  <a:lnTo>
                                    <a:pt x="190" y="2597"/>
                                  </a:lnTo>
                                  <a:lnTo>
                                    <a:pt x="191" y="2585"/>
                                  </a:lnTo>
                                  <a:lnTo>
                                    <a:pt x="189" y="2574"/>
                                  </a:lnTo>
                                  <a:lnTo>
                                    <a:pt x="192" y="2568"/>
                                  </a:lnTo>
                                  <a:lnTo>
                                    <a:pt x="192" y="2581"/>
                                  </a:lnTo>
                                  <a:lnTo>
                                    <a:pt x="194" y="2578"/>
                                  </a:lnTo>
                                  <a:lnTo>
                                    <a:pt x="195" y="2583"/>
                                  </a:lnTo>
                                  <a:lnTo>
                                    <a:pt x="195" y="2587"/>
                                  </a:lnTo>
                                  <a:lnTo>
                                    <a:pt x="193" y="2595"/>
                                  </a:lnTo>
                                  <a:lnTo>
                                    <a:pt x="196" y="2593"/>
                                  </a:lnTo>
                                  <a:lnTo>
                                    <a:pt x="199" y="2601"/>
                                  </a:lnTo>
                                  <a:lnTo>
                                    <a:pt x="196" y="2576"/>
                                  </a:lnTo>
                                  <a:lnTo>
                                    <a:pt x="199" y="2579"/>
                                  </a:lnTo>
                                  <a:lnTo>
                                    <a:pt x="203" y="2577"/>
                                  </a:lnTo>
                                  <a:lnTo>
                                    <a:pt x="205" y="2594"/>
                                  </a:lnTo>
                                  <a:lnTo>
                                    <a:pt x="208" y="2594"/>
                                  </a:lnTo>
                                  <a:lnTo>
                                    <a:pt x="211" y="2595"/>
                                  </a:lnTo>
                                  <a:lnTo>
                                    <a:pt x="213" y="2582"/>
                                  </a:lnTo>
                                  <a:lnTo>
                                    <a:pt x="216" y="2585"/>
                                  </a:lnTo>
                                  <a:lnTo>
                                    <a:pt x="218" y="2574"/>
                                  </a:lnTo>
                                  <a:lnTo>
                                    <a:pt x="214" y="2566"/>
                                  </a:lnTo>
                                  <a:lnTo>
                                    <a:pt x="217" y="2565"/>
                                  </a:lnTo>
                                  <a:lnTo>
                                    <a:pt x="220" y="2570"/>
                                  </a:lnTo>
                                  <a:lnTo>
                                    <a:pt x="217" y="2585"/>
                                  </a:lnTo>
                                  <a:lnTo>
                                    <a:pt x="217" y="2600"/>
                                  </a:lnTo>
                                  <a:lnTo>
                                    <a:pt x="219" y="2601"/>
                                  </a:lnTo>
                                  <a:lnTo>
                                    <a:pt x="219" y="2597"/>
                                  </a:lnTo>
                                  <a:lnTo>
                                    <a:pt x="218" y="2590"/>
                                  </a:lnTo>
                                  <a:lnTo>
                                    <a:pt x="220" y="2587"/>
                                  </a:lnTo>
                                  <a:lnTo>
                                    <a:pt x="220" y="2576"/>
                                  </a:lnTo>
                                  <a:lnTo>
                                    <a:pt x="221" y="2571"/>
                                  </a:lnTo>
                                  <a:lnTo>
                                    <a:pt x="223" y="2573"/>
                                  </a:lnTo>
                                  <a:lnTo>
                                    <a:pt x="223" y="2564"/>
                                  </a:lnTo>
                                  <a:lnTo>
                                    <a:pt x="224" y="2561"/>
                                  </a:lnTo>
                                  <a:lnTo>
                                    <a:pt x="227" y="2575"/>
                                  </a:lnTo>
                                  <a:lnTo>
                                    <a:pt x="229" y="2566"/>
                                  </a:lnTo>
                                  <a:lnTo>
                                    <a:pt x="234" y="2577"/>
                                  </a:lnTo>
                                  <a:lnTo>
                                    <a:pt x="235" y="2575"/>
                                  </a:lnTo>
                                  <a:lnTo>
                                    <a:pt x="234" y="2558"/>
                                  </a:lnTo>
                                  <a:lnTo>
                                    <a:pt x="237" y="2563"/>
                                  </a:lnTo>
                                  <a:lnTo>
                                    <a:pt x="241" y="2556"/>
                                  </a:lnTo>
                                  <a:lnTo>
                                    <a:pt x="239" y="2576"/>
                                  </a:lnTo>
                                  <a:lnTo>
                                    <a:pt x="242" y="2573"/>
                                  </a:lnTo>
                                  <a:lnTo>
                                    <a:pt x="246" y="2570"/>
                                  </a:lnTo>
                                  <a:lnTo>
                                    <a:pt x="250" y="2579"/>
                                  </a:lnTo>
                                  <a:lnTo>
                                    <a:pt x="254" y="2587"/>
                                  </a:lnTo>
                                  <a:lnTo>
                                    <a:pt x="256" y="2576"/>
                                  </a:lnTo>
                                  <a:lnTo>
                                    <a:pt x="253" y="2568"/>
                                  </a:lnTo>
                                  <a:lnTo>
                                    <a:pt x="255" y="2559"/>
                                  </a:lnTo>
                                  <a:lnTo>
                                    <a:pt x="256" y="2577"/>
                                  </a:lnTo>
                                  <a:lnTo>
                                    <a:pt x="262" y="2579"/>
                                  </a:lnTo>
                                  <a:lnTo>
                                    <a:pt x="266" y="2570"/>
                                  </a:lnTo>
                                  <a:lnTo>
                                    <a:pt x="266" y="2580"/>
                                  </a:lnTo>
                                  <a:lnTo>
                                    <a:pt x="265" y="2581"/>
                                  </a:lnTo>
                                  <a:lnTo>
                                    <a:pt x="265" y="2590"/>
                                  </a:lnTo>
                                  <a:lnTo>
                                    <a:pt x="267" y="2600"/>
                                  </a:lnTo>
                                  <a:lnTo>
                                    <a:pt x="274" y="2604"/>
                                  </a:lnTo>
                                  <a:lnTo>
                                    <a:pt x="272" y="2591"/>
                                  </a:lnTo>
                                  <a:lnTo>
                                    <a:pt x="271" y="2592"/>
                                  </a:lnTo>
                                  <a:lnTo>
                                    <a:pt x="270" y="2598"/>
                                  </a:lnTo>
                                  <a:lnTo>
                                    <a:pt x="269" y="2595"/>
                                  </a:lnTo>
                                  <a:lnTo>
                                    <a:pt x="269" y="2586"/>
                                  </a:lnTo>
                                  <a:lnTo>
                                    <a:pt x="268" y="2584"/>
                                  </a:lnTo>
                                  <a:lnTo>
                                    <a:pt x="268" y="2576"/>
                                  </a:lnTo>
                                  <a:lnTo>
                                    <a:pt x="269" y="2576"/>
                                  </a:lnTo>
                                  <a:lnTo>
                                    <a:pt x="269" y="2572"/>
                                  </a:lnTo>
                                  <a:lnTo>
                                    <a:pt x="270" y="2571"/>
                                  </a:lnTo>
                                  <a:lnTo>
                                    <a:pt x="272" y="2571"/>
                                  </a:lnTo>
                                  <a:lnTo>
                                    <a:pt x="271" y="2587"/>
                                  </a:lnTo>
                                  <a:lnTo>
                                    <a:pt x="274" y="2586"/>
                                  </a:lnTo>
                                  <a:lnTo>
                                    <a:pt x="276" y="2567"/>
                                  </a:lnTo>
                                  <a:lnTo>
                                    <a:pt x="269" y="2566"/>
                                  </a:lnTo>
                                  <a:lnTo>
                                    <a:pt x="267" y="2556"/>
                                  </a:lnTo>
                                  <a:lnTo>
                                    <a:pt x="270" y="2554"/>
                                  </a:lnTo>
                                  <a:lnTo>
                                    <a:pt x="272" y="2565"/>
                                  </a:lnTo>
                                  <a:lnTo>
                                    <a:pt x="276" y="2561"/>
                                  </a:lnTo>
                                  <a:lnTo>
                                    <a:pt x="275" y="2580"/>
                                  </a:lnTo>
                                  <a:lnTo>
                                    <a:pt x="280" y="2586"/>
                                  </a:lnTo>
                                  <a:lnTo>
                                    <a:pt x="281" y="2577"/>
                                  </a:lnTo>
                                  <a:lnTo>
                                    <a:pt x="280" y="2577"/>
                                  </a:lnTo>
                                  <a:lnTo>
                                    <a:pt x="279" y="2577"/>
                                  </a:lnTo>
                                  <a:lnTo>
                                    <a:pt x="278" y="2577"/>
                                  </a:lnTo>
                                  <a:lnTo>
                                    <a:pt x="281" y="2567"/>
                                  </a:lnTo>
                                  <a:lnTo>
                                    <a:pt x="277" y="2555"/>
                                  </a:lnTo>
                                  <a:lnTo>
                                    <a:pt x="280" y="2552"/>
                                  </a:lnTo>
                                  <a:lnTo>
                                    <a:pt x="280" y="2559"/>
                                  </a:lnTo>
                                  <a:lnTo>
                                    <a:pt x="283" y="2560"/>
                                  </a:lnTo>
                                  <a:lnTo>
                                    <a:pt x="284" y="2562"/>
                                  </a:lnTo>
                                  <a:lnTo>
                                    <a:pt x="288" y="2569"/>
                                  </a:lnTo>
                                  <a:lnTo>
                                    <a:pt x="286" y="2560"/>
                                  </a:lnTo>
                                  <a:lnTo>
                                    <a:pt x="289" y="2558"/>
                                  </a:lnTo>
                                  <a:lnTo>
                                    <a:pt x="289" y="2567"/>
                                  </a:lnTo>
                                  <a:lnTo>
                                    <a:pt x="290" y="2574"/>
                                  </a:lnTo>
                                  <a:lnTo>
                                    <a:pt x="291" y="2578"/>
                                  </a:lnTo>
                                  <a:lnTo>
                                    <a:pt x="292" y="2569"/>
                                  </a:lnTo>
                                  <a:lnTo>
                                    <a:pt x="293" y="2561"/>
                                  </a:lnTo>
                                  <a:lnTo>
                                    <a:pt x="296" y="2563"/>
                                  </a:lnTo>
                                  <a:lnTo>
                                    <a:pt x="296" y="2578"/>
                                  </a:lnTo>
                                  <a:lnTo>
                                    <a:pt x="297" y="2584"/>
                                  </a:lnTo>
                                  <a:lnTo>
                                    <a:pt x="299" y="2589"/>
                                  </a:lnTo>
                                  <a:lnTo>
                                    <a:pt x="297" y="2567"/>
                                  </a:lnTo>
                                  <a:lnTo>
                                    <a:pt x="295" y="2549"/>
                                  </a:lnTo>
                                  <a:lnTo>
                                    <a:pt x="296" y="2544"/>
                                  </a:lnTo>
                                  <a:lnTo>
                                    <a:pt x="296" y="2540"/>
                                  </a:lnTo>
                                  <a:lnTo>
                                    <a:pt x="297" y="2539"/>
                                  </a:lnTo>
                                  <a:lnTo>
                                    <a:pt x="299" y="2557"/>
                                  </a:lnTo>
                                  <a:lnTo>
                                    <a:pt x="303" y="2566"/>
                                  </a:lnTo>
                                  <a:lnTo>
                                    <a:pt x="304" y="2571"/>
                                  </a:lnTo>
                                  <a:lnTo>
                                    <a:pt x="303" y="2573"/>
                                  </a:lnTo>
                                  <a:lnTo>
                                    <a:pt x="303" y="2579"/>
                                  </a:lnTo>
                                  <a:lnTo>
                                    <a:pt x="308" y="2582"/>
                                  </a:lnTo>
                                  <a:lnTo>
                                    <a:pt x="312" y="2581"/>
                                  </a:lnTo>
                                  <a:lnTo>
                                    <a:pt x="310" y="2575"/>
                                  </a:lnTo>
                                  <a:lnTo>
                                    <a:pt x="308" y="2571"/>
                                  </a:lnTo>
                                  <a:lnTo>
                                    <a:pt x="309" y="2563"/>
                                  </a:lnTo>
                                  <a:lnTo>
                                    <a:pt x="313" y="2572"/>
                                  </a:lnTo>
                                  <a:lnTo>
                                    <a:pt x="312" y="2555"/>
                                  </a:lnTo>
                                  <a:lnTo>
                                    <a:pt x="312" y="2547"/>
                                  </a:lnTo>
                                  <a:lnTo>
                                    <a:pt x="309" y="2552"/>
                                  </a:lnTo>
                                  <a:lnTo>
                                    <a:pt x="309" y="2545"/>
                                  </a:lnTo>
                                  <a:lnTo>
                                    <a:pt x="310" y="2539"/>
                                  </a:lnTo>
                                  <a:lnTo>
                                    <a:pt x="310" y="2535"/>
                                  </a:lnTo>
                                  <a:lnTo>
                                    <a:pt x="312" y="2535"/>
                                  </a:lnTo>
                                  <a:lnTo>
                                    <a:pt x="315" y="2540"/>
                                  </a:lnTo>
                                  <a:lnTo>
                                    <a:pt x="312" y="2553"/>
                                  </a:lnTo>
                                  <a:lnTo>
                                    <a:pt x="314" y="2560"/>
                                  </a:lnTo>
                                  <a:lnTo>
                                    <a:pt x="317" y="2562"/>
                                  </a:lnTo>
                                  <a:lnTo>
                                    <a:pt x="321" y="2557"/>
                                  </a:lnTo>
                                  <a:lnTo>
                                    <a:pt x="323" y="2566"/>
                                  </a:lnTo>
                                  <a:lnTo>
                                    <a:pt x="323" y="2557"/>
                                  </a:lnTo>
                                  <a:lnTo>
                                    <a:pt x="320" y="2549"/>
                                  </a:lnTo>
                                  <a:lnTo>
                                    <a:pt x="323" y="2546"/>
                                  </a:lnTo>
                                  <a:lnTo>
                                    <a:pt x="324" y="2563"/>
                                  </a:lnTo>
                                  <a:lnTo>
                                    <a:pt x="325" y="2547"/>
                                  </a:lnTo>
                                  <a:lnTo>
                                    <a:pt x="328" y="2547"/>
                                  </a:lnTo>
                                  <a:lnTo>
                                    <a:pt x="329" y="2560"/>
                                  </a:lnTo>
                                  <a:lnTo>
                                    <a:pt x="324" y="2566"/>
                                  </a:lnTo>
                                  <a:lnTo>
                                    <a:pt x="328" y="2567"/>
                                  </a:lnTo>
                                  <a:lnTo>
                                    <a:pt x="332" y="2566"/>
                                  </a:lnTo>
                                  <a:lnTo>
                                    <a:pt x="329" y="2544"/>
                                  </a:lnTo>
                                  <a:lnTo>
                                    <a:pt x="331" y="2537"/>
                                  </a:lnTo>
                                  <a:lnTo>
                                    <a:pt x="329" y="2534"/>
                                  </a:lnTo>
                                  <a:lnTo>
                                    <a:pt x="327" y="2534"/>
                                  </a:lnTo>
                                  <a:lnTo>
                                    <a:pt x="326" y="2527"/>
                                  </a:lnTo>
                                  <a:lnTo>
                                    <a:pt x="327" y="2520"/>
                                  </a:lnTo>
                                  <a:lnTo>
                                    <a:pt x="331" y="2520"/>
                                  </a:lnTo>
                                  <a:lnTo>
                                    <a:pt x="333" y="2527"/>
                                  </a:lnTo>
                                  <a:lnTo>
                                    <a:pt x="332" y="2548"/>
                                  </a:lnTo>
                                  <a:lnTo>
                                    <a:pt x="335" y="2566"/>
                                  </a:lnTo>
                                  <a:lnTo>
                                    <a:pt x="334" y="2567"/>
                                  </a:lnTo>
                                  <a:lnTo>
                                    <a:pt x="332" y="2568"/>
                                  </a:lnTo>
                                  <a:lnTo>
                                    <a:pt x="333" y="2572"/>
                                  </a:lnTo>
                                  <a:lnTo>
                                    <a:pt x="336" y="2575"/>
                                  </a:lnTo>
                                  <a:lnTo>
                                    <a:pt x="335" y="2557"/>
                                  </a:lnTo>
                                  <a:lnTo>
                                    <a:pt x="339" y="2563"/>
                                  </a:lnTo>
                                  <a:lnTo>
                                    <a:pt x="338" y="2587"/>
                                  </a:lnTo>
                                  <a:lnTo>
                                    <a:pt x="344" y="2578"/>
                                  </a:lnTo>
                                  <a:lnTo>
                                    <a:pt x="347" y="2583"/>
                                  </a:lnTo>
                                  <a:lnTo>
                                    <a:pt x="348" y="2568"/>
                                  </a:lnTo>
                                  <a:lnTo>
                                    <a:pt x="355" y="2558"/>
                                  </a:lnTo>
                                  <a:lnTo>
                                    <a:pt x="358" y="2570"/>
                                  </a:lnTo>
                                  <a:lnTo>
                                    <a:pt x="359" y="2585"/>
                                  </a:lnTo>
                                  <a:lnTo>
                                    <a:pt x="354" y="2573"/>
                                  </a:lnTo>
                                  <a:lnTo>
                                    <a:pt x="354" y="2584"/>
                                  </a:lnTo>
                                  <a:lnTo>
                                    <a:pt x="357" y="2587"/>
                                  </a:lnTo>
                                  <a:lnTo>
                                    <a:pt x="359" y="2583"/>
                                  </a:lnTo>
                                  <a:lnTo>
                                    <a:pt x="361" y="2580"/>
                                  </a:lnTo>
                                  <a:lnTo>
                                    <a:pt x="360" y="2571"/>
                                  </a:lnTo>
                                  <a:lnTo>
                                    <a:pt x="361" y="2555"/>
                                  </a:lnTo>
                                  <a:lnTo>
                                    <a:pt x="359" y="2550"/>
                                  </a:lnTo>
                                  <a:lnTo>
                                    <a:pt x="359" y="2556"/>
                                  </a:lnTo>
                                  <a:lnTo>
                                    <a:pt x="357" y="2556"/>
                                  </a:lnTo>
                                  <a:lnTo>
                                    <a:pt x="357" y="2550"/>
                                  </a:lnTo>
                                  <a:lnTo>
                                    <a:pt x="358" y="2538"/>
                                  </a:lnTo>
                                  <a:lnTo>
                                    <a:pt x="360" y="2544"/>
                                  </a:lnTo>
                                  <a:lnTo>
                                    <a:pt x="362" y="2556"/>
                                  </a:lnTo>
                                  <a:lnTo>
                                    <a:pt x="365" y="2564"/>
                                  </a:lnTo>
                                  <a:lnTo>
                                    <a:pt x="365" y="2550"/>
                                  </a:lnTo>
                                  <a:lnTo>
                                    <a:pt x="367" y="2556"/>
                                  </a:lnTo>
                                  <a:lnTo>
                                    <a:pt x="367" y="2562"/>
                                  </a:lnTo>
                                  <a:lnTo>
                                    <a:pt x="366" y="2566"/>
                                  </a:lnTo>
                                  <a:lnTo>
                                    <a:pt x="368" y="2566"/>
                                  </a:lnTo>
                                  <a:lnTo>
                                    <a:pt x="369" y="2551"/>
                                  </a:lnTo>
                                  <a:lnTo>
                                    <a:pt x="367" y="2548"/>
                                  </a:lnTo>
                                  <a:lnTo>
                                    <a:pt x="368" y="2536"/>
                                  </a:lnTo>
                                  <a:lnTo>
                                    <a:pt x="369" y="2536"/>
                                  </a:lnTo>
                                  <a:lnTo>
                                    <a:pt x="369" y="2534"/>
                                  </a:lnTo>
                                  <a:lnTo>
                                    <a:pt x="370" y="2531"/>
                                  </a:lnTo>
                                  <a:lnTo>
                                    <a:pt x="372" y="2534"/>
                                  </a:lnTo>
                                  <a:lnTo>
                                    <a:pt x="372" y="2546"/>
                                  </a:lnTo>
                                  <a:lnTo>
                                    <a:pt x="373" y="2551"/>
                                  </a:lnTo>
                                  <a:lnTo>
                                    <a:pt x="374" y="2541"/>
                                  </a:lnTo>
                                  <a:lnTo>
                                    <a:pt x="376" y="2535"/>
                                  </a:lnTo>
                                  <a:lnTo>
                                    <a:pt x="378" y="2532"/>
                                  </a:lnTo>
                                  <a:lnTo>
                                    <a:pt x="380" y="2542"/>
                                  </a:lnTo>
                                  <a:lnTo>
                                    <a:pt x="379" y="2531"/>
                                  </a:lnTo>
                                  <a:lnTo>
                                    <a:pt x="381" y="2527"/>
                                  </a:lnTo>
                                  <a:lnTo>
                                    <a:pt x="383" y="2537"/>
                                  </a:lnTo>
                                  <a:lnTo>
                                    <a:pt x="389" y="2539"/>
                                  </a:lnTo>
                                  <a:lnTo>
                                    <a:pt x="392" y="2533"/>
                                  </a:lnTo>
                                  <a:lnTo>
                                    <a:pt x="391" y="2534"/>
                                  </a:lnTo>
                                  <a:lnTo>
                                    <a:pt x="391" y="2528"/>
                                  </a:lnTo>
                                  <a:lnTo>
                                    <a:pt x="392" y="2528"/>
                                  </a:lnTo>
                                  <a:lnTo>
                                    <a:pt x="394" y="2543"/>
                                  </a:lnTo>
                                  <a:lnTo>
                                    <a:pt x="397" y="2537"/>
                                  </a:lnTo>
                                  <a:lnTo>
                                    <a:pt x="400" y="2534"/>
                                  </a:lnTo>
                                  <a:lnTo>
                                    <a:pt x="400" y="2540"/>
                                  </a:lnTo>
                                  <a:lnTo>
                                    <a:pt x="399" y="2541"/>
                                  </a:lnTo>
                                  <a:lnTo>
                                    <a:pt x="399" y="2549"/>
                                  </a:lnTo>
                                  <a:lnTo>
                                    <a:pt x="402" y="2552"/>
                                  </a:lnTo>
                                  <a:lnTo>
                                    <a:pt x="402" y="2540"/>
                                  </a:lnTo>
                                  <a:lnTo>
                                    <a:pt x="405" y="2545"/>
                                  </a:lnTo>
                                  <a:lnTo>
                                    <a:pt x="405" y="2554"/>
                                  </a:lnTo>
                                  <a:lnTo>
                                    <a:pt x="406" y="2556"/>
                                  </a:lnTo>
                                  <a:lnTo>
                                    <a:pt x="406" y="2565"/>
                                  </a:lnTo>
                                  <a:lnTo>
                                    <a:pt x="409" y="2567"/>
                                  </a:lnTo>
                                  <a:lnTo>
                                    <a:pt x="408" y="2549"/>
                                  </a:lnTo>
                                  <a:lnTo>
                                    <a:pt x="411" y="2555"/>
                                  </a:lnTo>
                                  <a:lnTo>
                                    <a:pt x="413" y="2556"/>
                                  </a:lnTo>
                                  <a:lnTo>
                                    <a:pt x="413" y="2567"/>
                                  </a:lnTo>
                                  <a:lnTo>
                                    <a:pt x="414" y="2573"/>
                                  </a:lnTo>
                                  <a:lnTo>
                                    <a:pt x="410" y="2572"/>
                                  </a:lnTo>
                                  <a:lnTo>
                                    <a:pt x="406" y="2572"/>
                                  </a:lnTo>
                                  <a:lnTo>
                                    <a:pt x="402" y="2571"/>
                                  </a:lnTo>
                                  <a:lnTo>
                                    <a:pt x="400" y="2580"/>
                                  </a:lnTo>
                                  <a:lnTo>
                                    <a:pt x="397" y="2585"/>
                                  </a:lnTo>
                                  <a:lnTo>
                                    <a:pt x="396" y="2596"/>
                                  </a:lnTo>
                                  <a:lnTo>
                                    <a:pt x="404" y="2596"/>
                                  </a:lnTo>
                                  <a:lnTo>
                                    <a:pt x="409" y="2590"/>
                                  </a:lnTo>
                                  <a:lnTo>
                                    <a:pt x="413" y="2596"/>
                                  </a:lnTo>
                                  <a:lnTo>
                                    <a:pt x="413" y="2594"/>
                                  </a:lnTo>
                                  <a:lnTo>
                                    <a:pt x="413" y="2592"/>
                                  </a:lnTo>
                                  <a:lnTo>
                                    <a:pt x="415" y="2597"/>
                                  </a:lnTo>
                                  <a:lnTo>
                                    <a:pt x="416" y="2602"/>
                                  </a:lnTo>
                                  <a:lnTo>
                                    <a:pt x="418" y="2600"/>
                                  </a:lnTo>
                                  <a:lnTo>
                                    <a:pt x="419" y="2597"/>
                                  </a:lnTo>
                                  <a:lnTo>
                                    <a:pt x="419" y="2594"/>
                                  </a:lnTo>
                                  <a:lnTo>
                                    <a:pt x="418" y="2592"/>
                                  </a:lnTo>
                                  <a:lnTo>
                                    <a:pt x="419" y="2589"/>
                                  </a:lnTo>
                                  <a:lnTo>
                                    <a:pt x="420" y="2588"/>
                                  </a:lnTo>
                                  <a:lnTo>
                                    <a:pt x="421" y="2587"/>
                                  </a:lnTo>
                                  <a:lnTo>
                                    <a:pt x="420" y="2593"/>
                                  </a:lnTo>
                                  <a:lnTo>
                                    <a:pt x="419" y="2599"/>
                                  </a:lnTo>
                                  <a:lnTo>
                                    <a:pt x="420" y="2606"/>
                                  </a:lnTo>
                                  <a:lnTo>
                                    <a:pt x="426" y="2602"/>
                                  </a:lnTo>
                                  <a:lnTo>
                                    <a:pt x="427" y="2620"/>
                                  </a:lnTo>
                                  <a:lnTo>
                                    <a:pt x="430" y="2631"/>
                                  </a:lnTo>
                                  <a:lnTo>
                                    <a:pt x="433" y="2630"/>
                                  </a:lnTo>
                                  <a:lnTo>
                                    <a:pt x="435" y="2634"/>
                                  </a:lnTo>
                                  <a:lnTo>
                                    <a:pt x="437" y="2637"/>
                                  </a:lnTo>
                                  <a:lnTo>
                                    <a:pt x="437" y="2633"/>
                                  </a:lnTo>
                                  <a:lnTo>
                                    <a:pt x="437" y="2627"/>
                                  </a:lnTo>
                                  <a:lnTo>
                                    <a:pt x="438" y="2627"/>
                                  </a:lnTo>
                                  <a:lnTo>
                                    <a:pt x="441" y="2636"/>
                                  </a:lnTo>
                                  <a:lnTo>
                                    <a:pt x="444" y="2624"/>
                                  </a:lnTo>
                                  <a:lnTo>
                                    <a:pt x="447" y="2623"/>
                                  </a:lnTo>
                                  <a:lnTo>
                                    <a:pt x="449" y="2623"/>
                                  </a:lnTo>
                                  <a:lnTo>
                                    <a:pt x="451" y="2630"/>
                                  </a:lnTo>
                                  <a:lnTo>
                                    <a:pt x="453" y="2629"/>
                                  </a:lnTo>
                                  <a:lnTo>
                                    <a:pt x="455" y="2628"/>
                                  </a:lnTo>
                                  <a:lnTo>
                                    <a:pt x="457" y="2620"/>
                                  </a:lnTo>
                                  <a:lnTo>
                                    <a:pt x="459" y="2619"/>
                                  </a:lnTo>
                                  <a:lnTo>
                                    <a:pt x="460" y="2619"/>
                                  </a:lnTo>
                                  <a:lnTo>
                                    <a:pt x="461" y="2620"/>
                                  </a:lnTo>
                                  <a:lnTo>
                                    <a:pt x="462" y="2621"/>
                                  </a:lnTo>
                                  <a:lnTo>
                                    <a:pt x="461" y="2622"/>
                                  </a:lnTo>
                                  <a:lnTo>
                                    <a:pt x="461" y="2625"/>
                                  </a:lnTo>
                                  <a:lnTo>
                                    <a:pt x="461" y="2628"/>
                                  </a:lnTo>
                                  <a:lnTo>
                                    <a:pt x="467" y="2637"/>
                                  </a:lnTo>
                                  <a:lnTo>
                                    <a:pt x="472" y="2621"/>
                                  </a:lnTo>
                                  <a:lnTo>
                                    <a:pt x="481" y="2619"/>
                                  </a:lnTo>
                                  <a:lnTo>
                                    <a:pt x="483" y="2619"/>
                                  </a:lnTo>
                                  <a:lnTo>
                                    <a:pt x="484" y="2619"/>
                                  </a:lnTo>
                                  <a:lnTo>
                                    <a:pt x="486" y="2620"/>
                                  </a:lnTo>
                                  <a:lnTo>
                                    <a:pt x="486" y="2621"/>
                                  </a:lnTo>
                                  <a:lnTo>
                                    <a:pt x="487" y="2622"/>
                                  </a:lnTo>
                                  <a:lnTo>
                                    <a:pt x="488" y="2622"/>
                                  </a:lnTo>
                                  <a:lnTo>
                                    <a:pt x="489" y="2622"/>
                                  </a:lnTo>
                                  <a:lnTo>
                                    <a:pt x="489" y="2621"/>
                                  </a:lnTo>
                                  <a:lnTo>
                                    <a:pt x="499" y="2624"/>
                                  </a:lnTo>
                                  <a:lnTo>
                                    <a:pt x="509" y="2633"/>
                                  </a:lnTo>
                                  <a:lnTo>
                                    <a:pt x="518" y="2621"/>
                                  </a:lnTo>
                                  <a:lnTo>
                                    <a:pt x="517" y="2620"/>
                                  </a:lnTo>
                                  <a:lnTo>
                                    <a:pt x="519" y="2620"/>
                                  </a:lnTo>
                                  <a:lnTo>
                                    <a:pt x="522" y="2621"/>
                                  </a:lnTo>
                                  <a:lnTo>
                                    <a:pt x="524" y="2621"/>
                                  </a:lnTo>
                                  <a:lnTo>
                                    <a:pt x="526" y="2621"/>
                                  </a:lnTo>
                                  <a:lnTo>
                                    <a:pt x="528" y="2620"/>
                                  </a:lnTo>
                                  <a:lnTo>
                                    <a:pt x="529" y="2618"/>
                                  </a:lnTo>
                                  <a:lnTo>
                                    <a:pt x="536" y="2619"/>
                                  </a:lnTo>
                                  <a:lnTo>
                                    <a:pt x="542" y="2619"/>
                                  </a:lnTo>
                                  <a:lnTo>
                                    <a:pt x="547" y="2619"/>
                                  </a:lnTo>
                                  <a:lnTo>
                                    <a:pt x="549" y="2619"/>
                                  </a:lnTo>
                                  <a:lnTo>
                                    <a:pt x="550" y="2620"/>
                                  </a:lnTo>
                                  <a:lnTo>
                                    <a:pt x="551" y="2618"/>
                                  </a:lnTo>
                                  <a:lnTo>
                                    <a:pt x="552" y="2618"/>
                                  </a:lnTo>
                                  <a:lnTo>
                                    <a:pt x="553" y="2618"/>
                                  </a:lnTo>
                                  <a:lnTo>
                                    <a:pt x="566" y="2621"/>
                                  </a:lnTo>
                                  <a:lnTo>
                                    <a:pt x="575" y="2616"/>
                                  </a:lnTo>
                                  <a:lnTo>
                                    <a:pt x="575" y="2613"/>
                                  </a:lnTo>
                                  <a:lnTo>
                                    <a:pt x="574" y="2613"/>
                                  </a:lnTo>
                                  <a:lnTo>
                                    <a:pt x="574" y="2612"/>
                                  </a:lnTo>
                                  <a:lnTo>
                                    <a:pt x="575" y="2611"/>
                                  </a:lnTo>
                                  <a:lnTo>
                                    <a:pt x="582" y="2621"/>
                                  </a:lnTo>
                                  <a:lnTo>
                                    <a:pt x="592" y="2621"/>
                                  </a:lnTo>
                                  <a:lnTo>
                                    <a:pt x="595" y="2620"/>
                                  </a:lnTo>
                                  <a:lnTo>
                                    <a:pt x="595" y="2618"/>
                                  </a:lnTo>
                                  <a:lnTo>
                                    <a:pt x="596" y="2616"/>
                                  </a:lnTo>
                                  <a:lnTo>
                                    <a:pt x="599" y="2615"/>
                                  </a:lnTo>
                                  <a:lnTo>
                                    <a:pt x="602" y="2615"/>
                                  </a:lnTo>
                                  <a:lnTo>
                                    <a:pt x="606" y="2615"/>
                                  </a:lnTo>
                                  <a:lnTo>
                                    <a:pt x="606" y="2616"/>
                                  </a:lnTo>
                                  <a:lnTo>
                                    <a:pt x="607" y="2618"/>
                                  </a:lnTo>
                                  <a:lnTo>
                                    <a:pt x="608" y="2619"/>
                                  </a:lnTo>
                                  <a:lnTo>
                                    <a:pt x="609" y="2621"/>
                                  </a:lnTo>
                                  <a:lnTo>
                                    <a:pt x="609" y="2618"/>
                                  </a:lnTo>
                                  <a:lnTo>
                                    <a:pt x="610" y="2615"/>
                                  </a:lnTo>
                                  <a:lnTo>
                                    <a:pt x="612" y="2615"/>
                                  </a:lnTo>
                                  <a:lnTo>
                                    <a:pt x="613" y="2615"/>
                                  </a:lnTo>
                                  <a:lnTo>
                                    <a:pt x="615" y="2615"/>
                                  </a:lnTo>
                                  <a:lnTo>
                                    <a:pt x="617" y="2615"/>
                                  </a:lnTo>
                                  <a:lnTo>
                                    <a:pt x="618" y="2615"/>
                                  </a:lnTo>
                                  <a:lnTo>
                                    <a:pt x="620" y="2615"/>
                                  </a:lnTo>
                                  <a:lnTo>
                                    <a:pt x="621" y="2617"/>
                                  </a:lnTo>
                                  <a:lnTo>
                                    <a:pt x="621" y="2620"/>
                                  </a:lnTo>
                                  <a:lnTo>
                                    <a:pt x="620" y="2626"/>
                                  </a:lnTo>
                                  <a:lnTo>
                                    <a:pt x="616" y="2628"/>
                                  </a:lnTo>
                                  <a:lnTo>
                                    <a:pt x="611" y="2626"/>
                                  </a:lnTo>
                                  <a:lnTo>
                                    <a:pt x="617" y="2645"/>
                                  </a:lnTo>
                                  <a:lnTo>
                                    <a:pt x="624" y="2638"/>
                                  </a:lnTo>
                                  <a:lnTo>
                                    <a:pt x="635" y="2642"/>
                                  </a:lnTo>
                                  <a:lnTo>
                                    <a:pt x="636" y="2642"/>
                                  </a:lnTo>
                                  <a:lnTo>
                                    <a:pt x="635" y="2629"/>
                                  </a:lnTo>
                                  <a:lnTo>
                                    <a:pt x="637" y="2632"/>
                                  </a:lnTo>
                                  <a:lnTo>
                                    <a:pt x="639" y="2650"/>
                                  </a:lnTo>
                                  <a:lnTo>
                                    <a:pt x="642" y="2637"/>
                                  </a:lnTo>
                                  <a:lnTo>
                                    <a:pt x="644" y="2638"/>
                                  </a:lnTo>
                                  <a:lnTo>
                                    <a:pt x="654" y="2641"/>
                                  </a:lnTo>
                                  <a:lnTo>
                                    <a:pt x="666" y="2649"/>
                                  </a:lnTo>
                                  <a:lnTo>
                                    <a:pt x="672" y="2641"/>
                                  </a:lnTo>
                                  <a:lnTo>
                                    <a:pt x="674" y="2639"/>
                                  </a:lnTo>
                                  <a:lnTo>
                                    <a:pt x="676" y="2643"/>
                                  </a:lnTo>
                                  <a:lnTo>
                                    <a:pt x="677" y="2641"/>
                                  </a:lnTo>
                                  <a:lnTo>
                                    <a:pt x="678" y="2639"/>
                                  </a:lnTo>
                                  <a:lnTo>
                                    <a:pt x="680" y="2619"/>
                                  </a:lnTo>
                                  <a:lnTo>
                                    <a:pt x="682" y="2627"/>
                                  </a:lnTo>
                                  <a:lnTo>
                                    <a:pt x="683" y="2626"/>
                                  </a:lnTo>
                                  <a:lnTo>
                                    <a:pt x="683" y="2624"/>
                                  </a:lnTo>
                                  <a:lnTo>
                                    <a:pt x="683" y="2622"/>
                                  </a:lnTo>
                                  <a:lnTo>
                                    <a:pt x="689" y="2620"/>
                                  </a:lnTo>
                                  <a:lnTo>
                                    <a:pt x="693" y="2614"/>
                                  </a:lnTo>
                                  <a:lnTo>
                                    <a:pt x="698" y="2609"/>
                                  </a:lnTo>
                                  <a:lnTo>
                                    <a:pt x="698" y="2617"/>
                                  </a:lnTo>
                                  <a:lnTo>
                                    <a:pt x="697" y="2626"/>
                                  </a:lnTo>
                                  <a:lnTo>
                                    <a:pt x="702" y="2624"/>
                                  </a:lnTo>
                                  <a:lnTo>
                                    <a:pt x="710" y="2618"/>
                                  </a:lnTo>
                                  <a:lnTo>
                                    <a:pt x="700" y="2610"/>
                                  </a:lnTo>
                                  <a:lnTo>
                                    <a:pt x="704" y="2604"/>
                                  </a:lnTo>
                                  <a:lnTo>
                                    <a:pt x="705" y="2605"/>
                                  </a:lnTo>
                                  <a:lnTo>
                                    <a:pt x="706" y="2607"/>
                                  </a:lnTo>
                                  <a:lnTo>
                                    <a:pt x="707" y="2609"/>
                                  </a:lnTo>
                                  <a:lnTo>
                                    <a:pt x="707" y="2605"/>
                                  </a:lnTo>
                                  <a:lnTo>
                                    <a:pt x="707" y="2602"/>
                                  </a:lnTo>
                                  <a:lnTo>
                                    <a:pt x="707" y="2600"/>
                                  </a:lnTo>
                                  <a:lnTo>
                                    <a:pt x="708" y="2600"/>
                                  </a:lnTo>
                                  <a:lnTo>
                                    <a:pt x="710" y="2604"/>
                                  </a:lnTo>
                                  <a:lnTo>
                                    <a:pt x="708" y="2618"/>
                                  </a:lnTo>
                                  <a:lnTo>
                                    <a:pt x="714" y="2615"/>
                                  </a:lnTo>
                                  <a:lnTo>
                                    <a:pt x="718" y="2615"/>
                                  </a:lnTo>
                                  <a:lnTo>
                                    <a:pt x="721" y="2614"/>
                                  </a:lnTo>
                                  <a:lnTo>
                                    <a:pt x="724" y="2612"/>
                                  </a:lnTo>
                                  <a:lnTo>
                                    <a:pt x="725" y="2613"/>
                                  </a:lnTo>
                                  <a:lnTo>
                                    <a:pt x="726" y="2614"/>
                                  </a:lnTo>
                                  <a:lnTo>
                                    <a:pt x="726" y="2611"/>
                                  </a:lnTo>
                                  <a:lnTo>
                                    <a:pt x="727" y="2611"/>
                                  </a:lnTo>
                                  <a:lnTo>
                                    <a:pt x="727" y="2610"/>
                                  </a:lnTo>
                                  <a:lnTo>
                                    <a:pt x="727" y="2609"/>
                                  </a:lnTo>
                                  <a:lnTo>
                                    <a:pt x="728" y="2607"/>
                                  </a:lnTo>
                                  <a:lnTo>
                                    <a:pt x="729" y="2606"/>
                                  </a:lnTo>
                                  <a:lnTo>
                                    <a:pt x="730" y="2604"/>
                                  </a:lnTo>
                                  <a:lnTo>
                                    <a:pt x="730" y="2606"/>
                                  </a:lnTo>
                                  <a:lnTo>
                                    <a:pt x="731" y="2607"/>
                                  </a:lnTo>
                                  <a:lnTo>
                                    <a:pt x="733" y="2607"/>
                                  </a:lnTo>
                                  <a:lnTo>
                                    <a:pt x="734" y="2602"/>
                                  </a:lnTo>
                                  <a:lnTo>
                                    <a:pt x="735" y="2602"/>
                                  </a:lnTo>
                                  <a:lnTo>
                                    <a:pt x="736" y="2603"/>
                                  </a:lnTo>
                                  <a:lnTo>
                                    <a:pt x="737" y="2604"/>
                                  </a:lnTo>
                                  <a:lnTo>
                                    <a:pt x="738" y="2605"/>
                                  </a:lnTo>
                                  <a:lnTo>
                                    <a:pt x="735" y="2609"/>
                                  </a:lnTo>
                                  <a:lnTo>
                                    <a:pt x="730" y="2609"/>
                                  </a:lnTo>
                                  <a:lnTo>
                                    <a:pt x="735" y="2614"/>
                                  </a:lnTo>
                                  <a:lnTo>
                                    <a:pt x="734" y="2622"/>
                                  </a:lnTo>
                                  <a:lnTo>
                                    <a:pt x="742" y="2621"/>
                                  </a:lnTo>
                                  <a:lnTo>
                                    <a:pt x="742" y="2618"/>
                                  </a:lnTo>
                                  <a:lnTo>
                                    <a:pt x="742" y="2614"/>
                                  </a:lnTo>
                                  <a:lnTo>
                                    <a:pt x="743" y="2610"/>
                                  </a:lnTo>
                                  <a:lnTo>
                                    <a:pt x="744" y="2611"/>
                                  </a:lnTo>
                                  <a:lnTo>
                                    <a:pt x="746" y="2612"/>
                                  </a:lnTo>
                                  <a:lnTo>
                                    <a:pt x="748" y="2609"/>
                                  </a:lnTo>
                                  <a:lnTo>
                                    <a:pt x="747" y="2609"/>
                                  </a:lnTo>
                                  <a:lnTo>
                                    <a:pt x="745" y="2604"/>
                                  </a:lnTo>
                                  <a:lnTo>
                                    <a:pt x="745" y="2603"/>
                                  </a:lnTo>
                                  <a:lnTo>
                                    <a:pt x="746" y="2602"/>
                                  </a:lnTo>
                                  <a:lnTo>
                                    <a:pt x="746" y="2601"/>
                                  </a:lnTo>
                                  <a:lnTo>
                                    <a:pt x="747" y="2601"/>
                                  </a:lnTo>
                                  <a:lnTo>
                                    <a:pt x="749" y="2607"/>
                                  </a:lnTo>
                                  <a:lnTo>
                                    <a:pt x="750" y="2613"/>
                                  </a:lnTo>
                                  <a:lnTo>
                                    <a:pt x="746" y="2621"/>
                                  </a:lnTo>
                                  <a:lnTo>
                                    <a:pt x="749" y="2618"/>
                                  </a:lnTo>
                                  <a:lnTo>
                                    <a:pt x="757" y="2627"/>
                                  </a:lnTo>
                                  <a:lnTo>
                                    <a:pt x="757" y="2617"/>
                                  </a:lnTo>
                                  <a:lnTo>
                                    <a:pt x="756" y="2615"/>
                                  </a:lnTo>
                                  <a:lnTo>
                                    <a:pt x="755" y="2612"/>
                                  </a:lnTo>
                                  <a:lnTo>
                                    <a:pt x="753" y="2609"/>
                                  </a:lnTo>
                                  <a:lnTo>
                                    <a:pt x="754" y="2610"/>
                                  </a:lnTo>
                                  <a:lnTo>
                                    <a:pt x="754" y="2604"/>
                                  </a:lnTo>
                                  <a:lnTo>
                                    <a:pt x="755" y="2604"/>
                                  </a:lnTo>
                                  <a:lnTo>
                                    <a:pt x="756" y="2604"/>
                                  </a:lnTo>
                                  <a:lnTo>
                                    <a:pt x="756" y="2612"/>
                                  </a:lnTo>
                                  <a:lnTo>
                                    <a:pt x="758" y="2609"/>
                                  </a:lnTo>
                                  <a:lnTo>
                                    <a:pt x="759" y="2608"/>
                                  </a:lnTo>
                                  <a:lnTo>
                                    <a:pt x="759" y="2603"/>
                                  </a:lnTo>
                                  <a:lnTo>
                                    <a:pt x="760" y="2600"/>
                                  </a:lnTo>
                                  <a:lnTo>
                                    <a:pt x="761" y="2600"/>
                                  </a:lnTo>
                                  <a:lnTo>
                                    <a:pt x="762" y="2600"/>
                                  </a:lnTo>
                                  <a:lnTo>
                                    <a:pt x="763" y="2602"/>
                                  </a:lnTo>
                                  <a:lnTo>
                                    <a:pt x="764" y="2605"/>
                                  </a:lnTo>
                                  <a:lnTo>
                                    <a:pt x="766" y="2607"/>
                                  </a:lnTo>
                                  <a:lnTo>
                                    <a:pt x="767" y="2605"/>
                                  </a:lnTo>
                                  <a:lnTo>
                                    <a:pt x="769" y="2606"/>
                                  </a:lnTo>
                                  <a:lnTo>
                                    <a:pt x="772" y="2606"/>
                                  </a:lnTo>
                                  <a:lnTo>
                                    <a:pt x="774" y="2611"/>
                                  </a:lnTo>
                                  <a:lnTo>
                                    <a:pt x="774" y="2612"/>
                                  </a:lnTo>
                                  <a:lnTo>
                                    <a:pt x="770" y="2612"/>
                                  </a:lnTo>
                                  <a:lnTo>
                                    <a:pt x="769" y="2617"/>
                                  </a:lnTo>
                                  <a:lnTo>
                                    <a:pt x="769" y="2627"/>
                                  </a:lnTo>
                                  <a:lnTo>
                                    <a:pt x="777" y="2629"/>
                                  </a:lnTo>
                                  <a:lnTo>
                                    <a:pt x="780" y="2619"/>
                                  </a:lnTo>
                                  <a:lnTo>
                                    <a:pt x="789" y="2623"/>
                                  </a:lnTo>
                                  <a:lnTo>
                                    <a:pt x="793" y="2625"/>
                                  </a:lnTo>
                                  <a:lnTo>
                                    <a:pt x="793" y="2637"/>
                                  </a:lnTo>
                                  <a:lnTo>
                                    <a:pt x="799" y="2633"/>
                                  </a:lnTo>
                                  <a:lnTo>
                                    <a:pt x="800" y="2622"/>
                                  </a:lnTo>
                                  <a:lnTo>
                                    <a:pt x="802" y="2615"/>
                                  </a:lnTo>
                                  <a:lnTo>
                                    <a:pt x="805" y="2610"/>
                                  </a:lnTo>
                                  <a:lnTo>
                                    <a:pt x="810" y="2607"/>
                                  </a:lnTo>
                                  <a:lnTo>
                                    <a:pt x="816" y="2613"/>
                                  </a:lnTo>
                                  <a:lnTo>
                                    <a:pt x="821" y="2611"/>
                                  </a:lnTo>
                                  <a:lnTo>
                                    <a:pt x="821" y="2620"/>
                                  </a:lnTo>
                                  <a:lnTo>
                                    <a:pt x="822" y="2623"/>
                                  </a:lnTo>
                                  <a:lnTo>
                                    <a:pt x="823" y="2621"/>
                                  </a:lnTo>
                                  <a:lnTo>
                                    <a:pt x="827" y="2602"/>
                                  </a:lnTo>
                                  <a:lnTo>
                                    <a:pt x="819" y="2601"/>
                                  </a:lnTo>
                                  <a:lnTo>
                                    <a:pt x="822" y="2591"/>
                                  </a:lnTo>
                                  <a:lnTo>
                                    <a:pt x="825" y="2591"/>
                                  </a:lnTo>
                                  <a:lnTo>
                                    <a:pt x="825" y="2610"/>
                                  </a:lnTo>
                                  <a:lnTo>
                                    <a:pt x="827" y="2616"/>
                                  </a:lnTo>
                                  <a:lnTo>
                                    <a:pt x="832" y="2615"/>
                                  </a:lnTo>
                                  <a:lnTo>
                                    <a:pt x="836" y="2608"/>
                                  </a:lnTo>
                                  <a:lnTo>
                                    <a:pt x="840" y="2623"/>
                                  </a:lnTo>
                                  <a:lnTo>
                                    <a:pt x="839" y="2604"/>
                                  </a:lnTo>
                                  <a:lnTo>
                                    <a:pt x="843" y="2611"/>
                                  </a:lnTo>
                                  <a:lnTo>
                                    <a:pt x="844" y="2603"/>
                                  </a:lnTo>
                                  <a:lnTo>
                                    <a:pt x="846" y="2614"/>
                                  </a:lnTo>
                                  <a:lnTo>
                                    <a:pt x="852" y="2615"/>
                                  </a:lnTo>
                                  <a:lnTo>
                                    <a:pt x="854" y="2609"/>
                                  </a:lnTo>
                                  <a:lnTo>
                                    <a:pt x="854" y="2610"/>
                                  </a:lnTo>
                                  <a:lnTo>
                                    <a:pt x="853" y="2604"/>
                                  </a:lnTo>
                                  <a:lnTo>
                                    <a:pt x="854" y="2604"/>
                                  </a:lnTo>
                                  <a:lnTo>
                                    <a:pt x="858" y="2616"/>
                                  </a:lnTo>
                                  <a:lnTo>
                                    <a:pt x="862" y="2617"/>
                                  </a:lnTo>
                                  <a:lnTo>
                                    <a:pt x="861" y="2614"/>
                                  </a:lnTo>
                                  <a:lnTo>
                                    <a:pt x="860" y="2607"/>
                                  </a:lnTo>
                                  <a:lnTo>
                                    <a:pt x="861" y="2605"/>
                                  </a:lnTo>
                                  <a:lnTo>
                                    <a:pt x="867" y="2617"/>
                                  </a:lnTo>
                                  <a:lnTo>
                                    <a:pt x="872" y="2612"/>
                                  </a:lnTo>
                                  <a:lnTo>
                                    <a:pt x="879" y="2586"/>
                                  </a:lnTo>
                                  <a:lnTo>
                                    <a:pt x="883" y="2586"/>
                                  </a:lnTo>
                                  <a:lnTo>
                                    <a:pt x="888" y="2586"/>
                                  </a:lnTo>
                                  <a:lnTo>
                                    <a:pt x="887" y="2592"/>
                                  </a:lnTo>
                                  <a:lnTo>
                                    <a:pt x="886" y="2600"/>
                                  </a:lnTo>
                                  <a:lnTo>
                                    <a:pt x="885" y="2607"/>
                                  </a:lnTo>
                                  <a:lnTo>
                                    <a:pt x="882" y="2594"/>
                                  </a:lnTo>
                                  <a:lnTo>
                                    <a:pt x="878" y="2587"/>
                                  </a:lnTo>
                                  <a:lnTo>
                                    <a:pt x="879" y="2603"/>
                                  </a:lnTo>
                                  <a:lnTo>
                                    <a:pt x="880" y="2625"/>
                                  </a:lnTo>
                                  <a:lnTo>
                                    <a:pt x="883" y="2623"/>
                                  </a:lnTo>
                                  <a:lnTo>
                                    <a:pt x="885" y="2612"/>
                                  </a:lnTo>
                                  <a:lnTo>
                                    <a:pt x="890" y="2618"/>
                                  </a:lnTo>
                                  <a:lnTo>
                                    <a:pt x="890" y="2623"/>
                                  </a:lnTo>
                                  <a:lnTo>
                                    <a:pt x="889" y="2624"/>
                                  </a:lnTo>
                                  <a:lnTo>
                                    <a:pt x="889" y="2628"/>
                                  </a:lnTo>
                                  <a:lnTo>
                                    <a:pt x="892" y="2633"/>
                                  </a:lnTo>
                                  <a:lnTo>
                                    <a:pt x="891" y="2616"/>
                                  </a:lnTo>
                                  <a:lnTo>
                                    <a:pt x="894" y="2618"/>
                                  </a:lnTo>
                                  <a:lnTo>
                                    <a:pt x="900" y="2628"/>
                                  </a:lnTo>
                                  <a:lnTo>
                                    <a:pt x="907" y="2633"/>
                                  </a:lnTo>
                                  <a:lnTo>
                                    <a:pt x="912" y="2625"/>
                                  </a:lnTo>
                                  <a:lnTo>
                                    <a:pt x="908" y="2625"/>
                                  </a:lnTo>
                                  <a:lnTo>
                                    <a:pt x="911" y="2606"/>
                                  </a:lnTo>
                                  <a:lnTo>
                                    <a:pt x="910" y="2600"/>
                                  </a:lnTo>
                                  <a:lnTo>
                                    <a:pt x="909" y="2598"/>
                                  </a:lnTo>
                                  <a:lnTo>
                                    <a:pt x="908" y="2597"/>
                                  </a:lnTo>
                                  <a:lnTo>
                                    <a:pt x="908" y="2595"/>
                                  </a:lnTo>
                                  <a:lnTo>
                                    <a:pt x="906" y="2583"/>
                                  </a:lnTo>
                                  <a:lnTo>
                                    <a:pt x="905" y="2595"/>
                                  </a:lnTo>
                                  <a:lnTo>
                                    <a:pt x="903" y="2594"/>
                                  </a:lnTo>
                                  <a:lnTo>
                                    <a:pt x="903" y="2588"/>
                                  </a:lnTo>
                                  <a:lnTo>
                                    <a:pt x="902" y="2589"/>
                                  </a:lnTo>
                                  <a:lnTo>
                                    <a:pt x="900" y="2591"/>
                                  </a:lnTo>
                                  <a:lnTo>
                                    <a:pt x="899" y="2599"/>
                                  </a:lnTo>
                                  <a:lnTo>
                                    <a:pt x="898" y="2599"/>
                                  </a:lnTo>
                                  <a:lnTo>
                                    <a:pt x="898" y="2589"/>
                                  </a:lnTo>
                                  <a:lnTo>
                                    <a:pt x="897" y="2582"/>
                                  </a:lnTo>
                                  <a:lnTo>
                                    <a:pt x="893" y="2593"/>
                                  </a:lnTo>
                                  <a:lnTo>
                                    <a:pt x="893" y="2588"/>
                                  </a:lnTo>
                                  <a:lnTo>
                                    <a:pt x="892" y="2591"/>
                                  </a:lnTo>
                                  <a:lnTo>
                                    <a:pt x="890" y="2608"/>
                                  </a:lnTo>
                                  <a:lnTo>
                                    <a:pt x="889" y="2593"/>
                                  </a:lnTo>
                                  <a:lnTo>
                                    <a:pt x="889" y="2586"/>
                                  </a:lnTo>
                                  <a:lnTo>
                                    <a:pt x="891" y="2588"/>
                                  </a:lnTo>
                                  <a:lnTo>
                                    <a:pt x="892" y="2586"/>
                                  </a:lnTo>
                                  <a:lnTo>
                                    <a:pt x="898" y="2587"/>
                                  </a:lnTo>
                                  <a:lnTo>
                                    <a:pt x="905" y="2587"/>
                                  </a:lnTo>
                                  <a:lnTo>
                                    <a:pt x="911" y="2588"/>
                                  </a:lnTo>
                                  <a:lnTo>
                                    <a:pt x="911" y="2589"/>
                                  </a:lnTo>
                                  <a:lnTo>
                                    <a:pt x="911" y="2590"/>
                                  </a:lnTo>
                                  <a:lnTo>
                                    <a:pt x="914" y="2590"/>
                                  </a:lnTo>
                                  <a:lnTo>
                                    <a:pt x="911" y="2601"/>
                                  </a:lnTo>
                                  <a:lnTo>
                                    <a:pt x="911" y="2605"/>
                                  </a:lnTo>
                                  <a:lnTo>
                                    <a:pt x="913" y="2614"/>
                                  </a:lnTo>
                                  <a:lnTo>
                                    <a:pt x="915" y="2618"/>
                                  </a:lnTo>
                                  <a:lnTo>
                                    <a:pt x="919" y="2628"/>
                                  </a:lnTo>
                                  <a:lnTo>
                                    <a:pt x="922" y="2617"/>
                                  </a:lnTo>
                                  <a:lnTo>
                                    <a:pt x="918" y="2611"/>
                                  </a:lnTo>
                                  <a:lnTo>
                                    <a:pt x="922" y="2615"/>
                                  </a:lnTo>
                                  <a:lnTo>
                                    <a:pt x="925" y="2624"/>
                                  </a:lnTo>
                                  <a:lnTo>
                                    <a:pt x="921" y="2617"/>
                                  </a:lnTo>
                                  <a:lnTo>
                                    <a:pt x="925" y="2600"/>
                                  </a:lnTo>
                                  <a:lnTo>
                                    <a:pt x="924" y="2585"/>
                                  </a:lnTo>
                                  <a:lnTo>
                                    <a:pt x="925" y="2585"/>
                                  </a:lnTo>
                                  <a:lnTo>
                                    <a:pt x="925" y="2584"/>
                                  </a:lnTo>
                                  <a:lnTo>
                                    <a:pt x="926" y="2584"/>
                                  </a:lnTo>
                                  <a:lnTo>
                                    <a:pt x="930" y="2584"/>
                                  </a:lnTo>
                                  <a:lnTo>
                                    <a:pt x="931" y="2590"/>
                                  </a:lnTo>
                                  <a:lnTo>
                                    <a:pt x="934" y="2590"/>
                                  </a:lnTo>
                                  <a:lnTo>
                                    <a:pt x="935" y="2590"/>
                                  </a:lnTo>
                                  <a:lnTo>
                                    <a:pt x="937" y="2589"/>
                                  </a:lnTo>
                                  <a:lnTo>
                                    <a:pt x="938" y="2589"/>
                                  </a:lnTo>
                                  <a:lnTo>
                                    <a:pt x="938" y="2592"/>
                                  </a:lnTo>
                                  <a:lnTo>
                                    <a:pt x="938" y="2596"/>
                                  </a:lnTo>
                                  <a:lnTo>
                                    <a:pt x="938" y="2603"/>
                                  </a:lnTo>
                                  <a:lnTo>
                                    <a:pt x="933" y="2590"/>
                                  </a:lnTo>
                                  <a:lnTo>
                                    <a:pt x="928" y="2606"/>
                                  </a:lnTo>
                                  <a:lnTo>
                                    <a:pt x="929" y="2607"/>
                                  </a:lnTo>
                                  <a:lnTo>
                                    <a:pt x="931" y="2606"/>
                                  </a:lnTo>
                                  <a:lnTo>
                                    <a:pt x="930" y="2617"/>
                                  </a:lnTo>
                                  <a:lnTo>
                                    <a:pt x="936" y="2624"/>
                                  </a:lnTo>
                                  <a:lnTo>
                                    <a:pt x="937" y="2606"/>
                                  </a:lnTo>
                                  <a:lnTo>
                                    <a:pt x="941" y="2608"/>
                                  </a:lnTo>
                                  <a:lnTo>
                                    <a:pt x="941" y="2604"/>
                                  </a:lnTo>
                                  <a:lnTo>
                                    <a:pt x="941" y="2598"/>
                                  </a:lnTo>
                                  <a:lnTo>
                                    <a:pt x="942" y="2598"/>
                                  </a:lnTo>
                                  <a:lnTo>
                                    <a:pt x="942" y="2592"/>
                                  </a:lnTo>
                                  <a:lnTo>
                                    <a:pt x="942" y="2589"/>
                                  </a:lnTo>
                                  <a:lnTo>
                                    <a:pt x="942" y="2587"/>
                                  </a:lnTo>
                                  <a:lnTo>
                                    <a:pt x="943" y="2587"/>
                                  </a:lnTo>
                                  <a:lnTo>
                                    <a:pt x="944" y="2587"/>
                                  </a:lnTo>
                                  <a:lnTo>
                                    <a:pt x="944" y="2588"/>
                                  </a:lnTo>
                                  <a:lnTo>
                                    <a:pt x="945" y="2589"/>
                                  </a:lnTo>
                                  <a:lnTo>
                                    <a:pt x="950" y="2591"/>
                                  </a:lnTo>
                                  <a:lnTo>
                                    <a:pt x="950" y="2586"/>
                                  </a:lnTo>
                                  <a:lnTo>
                                    <a:pt x="952" y="2586"/>
                                  </a:lnTo>
                                  <a:lnTo>
                                    <a:pt x="953" y="2587"/>
                                  </a:lnTo>
                                  <a:lnTo>
                                    <a:pt x="954" y="2589"/>
                                  </a:lnTo>
                                  <a:lnTo>
                                    <a:pt x="948" y="2589"/>
                                  </a:lnTo>
                                  <a:lnTo>
                                    <a:pt x="944" y="2599"/>
                                  </a:lnTo>
                                  <a:lnTo>
                                    <a:pt x="942" y="2618"/>
                                  </a:lnTo>
                                  <a:lnTo>
                                    <a:pt x="940" y="2618"/>
                                  </a:lnTo>
                                  <a:lnTo>
                                    <a:pt x="939" y="2617"/>
                                  </a:lnTo>
                                  <a:lnTo>
                                    <a:pt x="939" y="2628"/>
                                  </a:lnTo>
                                  <a:lnTo>
                                    <a:pt x="940" y="2630"/>
                                  </a:lnTo>
                                  <a:lnTo>
                                    <a:pt x="946" y="2624"/>
                                  </a:lnTo>
                                  <a:lnTo>
                                    <a:pt x="945" y="2628"/>
                                  </a:lnTo>
                                  <a:lnTo>
                                    <a:pt x="946" y="2627"/>
                                  </a:lnTo>
                                  <a:lnTo>
                                    <a:pt x="943" y="2632"/>
                                  </a:lnTo>
                                  <a:lnTo>
                                    <a:pt x="944" y="2633"/>
                                  </a:lnTo>
                                  <a:lnTo>
                                    <a:pt x="946" y="2636"/>
                                  </a:lnTo>
                                  <a:lnTo>
                                    <a:pt x="947" y="2641"/>
                                  </a:lnTo>
                                  <a:lnTo>
                                    <a:pt x="949" y="2629"/>
                                  </a:lnTo>
                                  <a:lnTo>
                                    <a:pt x="945" y="2630"/>
                                  </a:lnTo>
                                  <a:lnTo>
                                    <a:pt x="948" y="2624"/>
                                  </a:lnTo>
                                  <a:lnTo>
                                    <a:pt x="947" y="2609"/>
                                  </a:lnTo>
                                  <a:lnTo>
                                    <a:pt x="947" y="2607"/>
                                  </a:lnTo>
                                  <a:lnTo>
                                    <a:pt x="946" y="2608"/>
                                  </a:lnTo>
                                  <a:lnTo>
                                    <a:pt x="946" y="2603"/>
                                  </a:lnTo>
                                  <a:lnTo>
                                    <a:pt x="947" y="2606"/>
                                  </a:lnTo>
                                  <a:lnTo>
                                    <a:pt x="951" y="2598"/>
                                  </a:lnTo>
                                  <a:lnTo>
                                    <a:pt x="951" y="2609"/>
                                  </a:lnTo>
                                  <a:lnTo>
                                    <a:pt x="951" y="2615"/>
                                  </a:lnTo>
                                  <a:lnTo>
                                    <a:pt x="949" y="2613"/>
                                  </a:lnTo>
                                  <a:lnTo>
                                    <a:pt x="949" y="2619"/>
                                  </a:lnTo>
                                  <a:lnTo>
                                    <a:pt x="952" y="2625"/>
                                  </a:lnTo>
                                  <a:lnTo>
                                    <a:pt x="951" y="2611"/>
                                  </a:lnTo>
                                  <a:lnTo>
                                    <a:pt x="953" y="2609"/>
                                  </a:lnTo>
                                  <a:lnTo>
                                    <a:pt x="954" y="2619"/>
                                  </a:lnTo>
                                  <a:lnTo>
                                    <a:pt x="953" y="2615"/>
                                  </a:lnTo>
                                  <a:lnTo>
                                    <a:pt x="953" y="2629"/>
                                  </a:lnTo>
                                  <a:lnTo>
                                    <a:pt x="957" y="2626"/>
                                  </a:lnTo>
                                  <a:lnTo>
                                    <a:pt x="961" y="2617"/>
                                  </a:lnTo>
                                  <a:lnTo>
                                    <a:pt x="959" y="2606"/>
                                  </a:lnTo>
                                  <a:lnTo>
                                    <a:pt x="959" y="2598"/>
                                  </a:lnTo>
                                  <a:lnTo>
                                    <a:pt x="959" y="2585"/>
                                  </a:lnTo>
                                  <a:lnTo>
                                    <a:pt x="955" y="2580"/>
                                  </a:lnTo>
                                  <a:lnTo>
                                    <a:pt x="955" y="2598"/>
                                  </a:lnTo>
                                  <a:lnTo>
                                    <a:pt x="954" y="2604"/>
                                  </a:lnTo>
                                  <a:lnTo>
                                    <a:pt x="954" y="2598"/>
                                  </a:lnTo>
                                  <a:lnTo>
                                    <a:pt x="954" y="2594"/>
                                  </a:lnTo>
                                  <a:lnTo>
                                    <a:pt x="954" y="2590"/>
                                  </a:lnTo>
                                  <a:lnTo>
                                    <a:pt x="955" y="2590"/>
                                  </a:lnTo>
                                  <a:lnTo>
                                    <a:pt x="954" y="2579"/>
                                  </a:lnTo>
                                  <a:lnTo>
                                    <a:pt x="949" y="2576"/>
                                  </a:lnTo>
                                  <a:lnTo>
                                    <a:pt x="946" y="2571"/>
                                  </a:lnTo>
                                  <a:lnTo>
                                    <a:pt x="946" y="2570"/>
                                  </a:lnTo>
                                  <a:lnTo>
                                    <a:pt x="946" y="2569"/>
                                  </a:lnTo>
                                  <a:lnTo>
                                    <a:pt x="947" y="2564"/>
                                  </a:lnTo>
                                  <a:lnTo>
                                    <a:pt x="952" y="2568"/>
                                  </a:lnTo>
                                  <a:lnTo>
                                    <a:pt x="954" y="2550"/>
                                  </a:lnTo>
                                  <a:lnTo>
                                    <a:pt x="947" y="2551"/>
                                  </a:lnTo>
                                  <a:lnTo>
                                    <a:pt x="938" y="2547"/>
                                  </a:lnTo>
                                  <a:lnTo>
                                    <a:pt x="935" y="2553"/>
                                  </a:lnTo>
                                  <a:lnTo>
                                    <a:pt x="933" y="2569"/>
                                  </a:lnTo>
                                  <a:lnTo>
                                    <a:pt x="932" y="2567"/>
                                  </a:lnTo>
                                  <a:lnTo>
                                    <a:pt x="929" y="2566"/>
                                  </a:lnTo>
                                  <a:lnTo>
                                    <a:pt x="927" y="2553"/>
                                  </a:lnTo>
                                  <a:lnTo>
                                    <a:pt x="923" y="2552"/>
                                  </a:lnTo>
                                  <a:lnTo>
                                    <a:pt x="924" y="2565"/>
                                  </a:lnTo>
                                  <a:lnTo>
                                    <a:pt x="926" y="2573"/>
                                  </a:lnTo>
                                  <a:lnTo>
                                    <a:pt x="929" y="2576"/>
                                  </a:lnTo>
                                  <a:lnTo>
                                    <a:pt x="921" y="2577"/>
                                  </a:lnTo>
                                  <a:lnTo>
                                    <a:pt x="912" y="2575"/>
                                  </a:lnTo>
                                  <a:lnTo>
                                    <a:pt x="902" y="2578"/>
                                  </a:lnTo>
                                  <a:lnTo>
                                    <a:pt x="903" y="2569"/>
                                  </a:lnTo>
                                  <a:lnTo>
                                    <a:pt x="898" y="2557"/>
                                  </a:lnTo>
                                  <a:lnTo>
                                    <a:pt x="895" y="2559"/>
                                  </a:lnTo>
                                  <a:lnTo>
                                    <a:pt x="895" y="2554"/>
                                  </a:lnTo>
                                  <a:lnTo>
                                    <a:pt x="894" y="2550"/>
                                  </a:lnTo>
                                  <a:lnTo>
                                    <a:pt x="895" y="2549"/>
                                  </a:lnTo>
                                  <a:lnTo>
                                    <a:pt x="899" y="2552"/>
                                  </a:lnTo>
                                  <a:lnTo>
                                    <a:pt x="900" y="2568"/>
                                  </a:lnTo>
                                  <a:lnTo>
                                    <a:pt x="904" y="2570"/>
                                  </a:lnTo>
                                  <a:lnTo>
                                    <a:pt x="906" y="2559"/>
                                  </a:lnTo>
                                  <a:lnTo>
                                    <a:pt x="910" y="2564"/>
                                  </a:lnTo>
                                  <a:lnTo>
                                    <a:pt x="912" y="2555"/>
                                  </a:lnTo>
                                  <a:lnTo>
                                    <a:pt x="910" y="2555"/>
                                  </a:lnTo>
                                  <a:lnTo>
                                    <a:pt x="909" y="2553"/>
                                  </a:lnTo>
                                  <a:lnTo>
                                    <a:pt x="909" y="2549"/>
                                  </a:lnTo>
                                  <a:lnTo>
                                    <a:pt x="910" y="2547"/>
                                  </a:lnTo>
                                  <a:lnTo>
                                    <a:pt x="910" y="2544"/>
                                  </a:lnTo>
                                  <a:lnTo>
                                    <a:pt x="909" y="2542"/>
                                  </a:lnTo>
                                  <a:lnTo>
                                    <a:pt x="911" y="2539"/>
                                  </a:lnTo>
                                  <a:lnTo>
                                    <a:pt x="915" y="2542"/>
                                  </a:lnTo>
                                  <a:lnTo>
                                    <a:pt x="917" y="2541"/>
                                  </a:lnTo>
                                  <a:lnTo>
                                    <a:pt x="918" y="2540"/>
                                  </a:lnTo>
                                  <a:lnTo>
                                    <a:pt x="918" y="2537"/>
                                  </a:lnTo>
                                  <a:lnTo>
                                    <a:pt x="918" y="2534"/>
                                  </a:lnTo>
                                  <a:lnTo>
                                    <a:pt x="918" y="2533"/>
                                  </a:lnTo>
                                  <a:lnTo>
                                    <a:pt x="919" y="2530"/>
                                  </a:lnTo>
                                  <a:lnTo>
                                    <a:pt x="919" y="2526"/>
                                  </a:lnTo>
                                  <a:lnTo>
                                    <a:pt x="921" y="2527"/>
                                  </a:lnTo>
                                  <a:lnTo>
                                    <a:pt x="921" y="2536"/>
                                  </a:lnTo>
                                  <a:lnTo>
                                    <a:pt x="920" y="2537"/>
                                  </a:lnTo>
                                  <a:lnTo>
                                    <a:pt x="920" y="2546"/>
                                  </a:lnTo>
                                  <a:lnTo>
                                    <a:pt x="922" y="2546"/>
                                  </a:lnTo>
                                  <a:lnTo>
                                    <a:pt x="924" y="2543"/>
                                  </a:lnTo>
                                  <a:lnTo>
                                    <a:pt x="925" y="2539"/>
                                  </a:lnTo>
                                  <a:lnTo>
                                    <a:pt x="926" y="2542"/>
                                  </a:lnTo>
                                  <a:lnTo>
                                    <a:pt x="928" y="2544"/>
                                  </a:lnTo>
                                  <a:lnTo>
                                    <a:pt x="929" y="2545"/>
                                  </a:lnTo>
                                  <a:lnTo>
                                    <a:pt x="932" y="2534"/>
                                  </a:lnTo>
                                  <a:lnTo>
                                    <a:pt x="941" y="2539"/>
                                  </a:lnTo>
                                  <a:lnTo>
                                    <a:pt x="944" y="2529"/>
                                  </a:lnTo>
                                  <a:lnTo>
                                    <a:pt x="949" y="2533"/>
                                  </a:lnTo>
                                  <a:lnTo>
                                    <a:pt x="954" y="2535"/>
                                  </a:lnTo>
                                  <a:lnTo>
                                    <a:pt x="957" y="2525"/>
                                  </a:lnTo>
                                  <a:lnTo>
                                    <a:pt x="956" y="2538"/>
                                  </a:lnTo>
                                  <a:lnTo>
                                    <a:pt x="958" y="2538"/>
                                  </a:lnTo>
                                  <a:lnTo>
                                    <a:pt x="960" y="2540"/>
                                  </a:lnTo>
                                  <a:lnTo>
                                    <a:pt x="963" y="2527"/>
                                  </a:lnTo>
                                  <a:lnTo>
                                    <a:pt x="965" y="2537"/>
                                  </a:lnTo>
                                  <a:lnTo>
                                    <a:pt x="969" y="2528"/>
                                  </a:lnTo>
                                  <a:lnTo>
                                    <a:pt x="969" y="2536"/>
                                  </a:lnTo>
                                  <a:lnTo>
                                    <a:pt x="972" y="2537"/>
                                  </a:lnTo>
                                  <a:lnTo>
                                    <a:pt x="969" y="2549"/>
                                  </a:lnTo>
                                  <a:lnTo>
                                    <a:pt x="965" y="2543"/>
                                  </a:lnTo>
                                  <a:lnTo>
                                    <a:pt x="961" y="2550"/>
                                  </a:lnTo>
                                  <a:lnTo>
                                    <a:pt x="958" y="2547"/>
                                  </a:lnTo>
                                  <a:lnTo>
                                    <a:pt x="956" y="2551"/>
                                  </a:lnTo>
                                  <a:lnTo>
                                    <a:pt x="959" y="2550"/>
                                  </a:lnTo>
                                  <a:lnTo>
                                    <a:pt x="958" y="2567"/>
                                  </a:lnTo>
                                  <a:lnTo>
                                    <a:pt x="961" y="2565"/>
                                  </a:lnTo>
                                  <a:lnTo>
                                    <a:pt x="961" y="2554"/>
                                  </a:lnTo>
                                  <a:lnTo>
                                    <a:pt x="962" y="2550"/>
                                  </a:lnTo>
                                  <a:lnTo>
                                    <a:pt x="964" y="2551"/>
                                  </a:lnTo>
                                  <a:lnTo>
                                    <a:pt x="964" y="2560"/>
                                  </a:lnTo>
                                  <a:lnTo>
                                    <a:pt x="959" y="2567"/>
                                  </a:lnTo>
                                  <a:lnTo>
                                    <a:pt x="962" y="2575"/>
                                  </a:lnTo>
                                  <a:lnTo>
                                    <a:pt x="962" y="2565"/>
                                  </a:lnTo>
                                  <a:lnTo>
                                    <a:pt x="966" y="2575"/>
                                  </a:lnTo>
                                  <a:lnTo>
                                    <a:pt x="965" y="2586"/>
                                  </a:lnTo>
                                  <a:lnTo>
                                    <a:pt x="963" y="2588"/>
                                  </a:lnTo>
                                  <a:lnTo>
                                    <a:pt x="963" y="2616"/>
                                  </a:lnTo>
                                  <a:lnTo>
                                    <a:pt x="964" y="2625"/>
                                  </a:lnTo>
                                  <a:lnTo>
                                    <a:pt x="968" y="2622"/>
                                  </a:lnTo>
                                  <a:lnTo>
                                    <a:pt x="972" y="2624"/>
                                  </a:lnTo>
                                  <a:lnTo>
                                    <a:pt x="974" y="2621"/>
                                  </a:lnTo>
                                  <a:lnTo>
                                    <a:pt x="975" y="2621"/>
                                  </a:lnTo>
                                  <a:lnTo>
                                    <a:pt x="974" y="2612"/>
                                  </a:lnTo>
                                  <a:lnTo>
                                    <a:pt x="975" y="2611"/>
                                  </a:lnTo>
                                  <a:lnTo>
                                    <a:pt x="976" y="2611"/>
                                  </a:lnTo>
                                  <a:lnTo>
                                    <a:pt x="979" y="2622"/>
                                  </a:lnTo>
                                  <a:lnTo>
                                    <a:pt x="979" y="2607"/>
                                  </a:lnTo>
                                  <a:lnTo>
                                    <a:pt x="976" y="2604"/>
                                  </a:lnTo>
                                  <a:lnTo>
                                    <a:pt x="973" y="2603"/>
                                  </a:lnTo>
                                  <a:lnTo>
                                    <a:pt x="973" y="2580"/>
                                  </a:lnTo>
                                  <a:lnTo>
                                    <a:pt x="975" y="2563"/>
                                  </a:lnTo>
                                  <a:lnTo>
                                    <a:pt x="974" y="2560"/>
                                  </a:lnTo>
                                  <a:lnTo>
                                    <a:pt x="973" y="2553"/>
                                  </a:lnTo>
                                  <a:lnTo>
                                    <a:pt x="974" y="2542"/>
                                  </a:lnTo>
                                  <a:lnTo>
                                    <a:pt x="975" y="2538"/>
                                  </a:lnTo>
                                  <a:lnTo>
                                    <a:pt x="975" y="2537"/>
                                  </a:lnTo>
                                  <a:lnTo>
                                    <a:pt x="979" y="2533"/>
                                  </a:lnTo>
                                  <a:lnTo>
                                    <a:pt x="979" y="2545"/>
                                  </a:lnTo>
                                  <a:lnTo>
                                    <a:pt x="982" y="2543"/>
                                  </a:lnTo>
                                  <a:lnTo>
                                    <a:pt x="983" y="2535"/>
                                  </a:lnTo>
                                  <a:lnTo>
                                    <a:pt x="985" y="2536"/>
                                  </a:lnTo>
                                  <a:lnTo>
                                    <a:pt x="986" y="2535"/>
                                  </a:lnTo>
                                  <a:lnTo>
                                    <a:pt x="985" y="2518"/>
                                  </a:lnTo>
                                  <a:lnTo>
                                    <a:pt x="982" y="2526"/>
                                  </a:lnTo>
                                  <a:lnTo>
                                    <a:pt x="980" y="2530"/>
                                  </a:lnTo>
                                  <a:lnTo>
                                    <a:pt x="979" y="2527"/>
                                  </a:lnTo>
                                  <a:lnTo>
                                    <a:pt x="979" y="2525"/>
                                  </a:lnTo>
                                  <a:lnTo>
                                    <a:pt x="979" y="2523"/>
                                  </a:lnTo>
                                  <a:lnTo>
                                    <a:pt x="980" y="2521"/>
                                  </a:lnTo>
                                  <a:lnTo>
                                    <a:pt x="981" y="2519"/>
                                  </a:lnTo>
                                  <a:lnTo>
                                    <a:pt x="981" y="2514"/>
                                  </a:lnTo>
                                  <a:lnTo>
                                    <a:pt x="983" y="2514"/>
                                  </a:lnTo>
                                  <a:lnTo>
                                    <a:pt x="982" y="2515"/>
                                  </a:lnTo>
                                  <a:lnTo>
                                    <a:pt x="982" y="2516"/>
                                  </a:lnTo>
                                  <a:lnTo>
                                    <a:pt x="982" y="2518"/>
                                  </a:lnTo>
                                  <a:lnTo>
                                    <a:pt x="985" y="2515"/>
                                  </a:lnTo>
                                  <a:lnTo>
                                    <a:pt x="991" y="2525"/>
                                  </a:lnTo>
                                  <a:lnTo>
                                    <a:pt x="992" y="2514"/>
                                  </a:lnTo>
                                  <a:lnTo>
                                    <a:pt x="1004" y="2514"/>
                                  </a:lnTo>
                                  <a:lnTo>
                                    <a:pt x="1003" y="2515"/>
                                  </a:lnTo>
                                  <a:lnTo>
                                    <a:pt x="1002" y="2517"/>
                                  </a:lnTo>
                                  <a:lnTo>
                                    <a:pt x="1002" y="2518"/>
                                  </a:lnTo>
                                  <a:lnTo>
                                    <a:pt x="1005" y="2520"/>
                                  </a:lnTo>
                                  <a:lnTo>
                                    <a:pt x="1005" y="2522"/>
                                  </a:lnTo>
                                  <a:lnTo>
                                    <a:pt x="1004" y="2525"/>
                                  </a:lnTo>
                                  <a:lnTo>
                                    <a:pt x="1002" y="2524"/>
                                  </a:lnTo>
                                  <a:lnTo>
                                    <a:pt x="1000" y="2519"/>
                                  </a:lnTo>
                                  <a:lnTo>
                                    <a:pt x="1001" y="2534"/>
                                  </a:lnTo>
                                  <a:lnTo>
                                    <a:pt x="1001" y="2535"/>
                                  </a:lnTo>
                                  <a:lnTo>
                                    <a:pt x="1002" y="2535"/>
                                  </a:lnTo>
                                  <a:lnTo>
                                    <a:pt x="1002" y="2536"/>
                                  </a:lnTo>
                                  <a:lnTo>
                                    <a:pt x="1002" y="2537"/>
                                  </a:lnTo>
                                  <a:lnTo>
                                    <a:pt x="1002" y="2538"/>
                                  </a:lnTo>
                                  <a:lnTo>
                                    <a:pt x="1006" y="2538"/>
                                  </a:lnTo>
                                  <a:lnTo>
                                    <a:pt x="1008" y="2539"/>
                                  </a:lnTo>
                                  <a:lnTo>
                                    <a:pt x="1010" y="2543"/>
                                  </a:lnTo>
                                  <a:lnTo>
                                    <a:pt x="1010" y="2542"/>
                                  </a:lnTo>
                                  <a:lnTo>
                                    <a:pt x="1010" y="2541"/>
                                  </a:lnTo>
                                  <a:lnTo>
                                    <a:pt x="1010" y="2546"/>
                                  </a:lnTo>
                                  <a:lnTo>
                                    <a:pt x="1010" y="2551"/>
                                  </a:lnTo>
                                  <a:lnTo>
                                    <a:pt x="1010" y="2555"/>
                                  </a:lnTo>
                                  <a:lnTo>
                                    <a:pt x="1008" y="2559"/>
                                  </a:lnTo>
                                  <a:lnTo>
                                    <a:pt x="1008" y="2548"/>
                                  </a:lnTo>
                                  <a:lnTo>
                                    <a:pt x="1006" y="2550"/>
                                  </a:lnTo>
                                  <a:lnTo>
                                    <a:pt x="1006" y="2563"/>
                                  </a:lnTo>
                                  <a:lnTo>
                                    <a:pt x="1009" y="2564"/>
                                  </a:lnTo>
                                  <a:lnTo>
                                    <a:pt x="1012" y="2565"/>
                                  </a:lnTo>
                                  <a:lnTo>
                                    <a:pt x="1012" y="2566"/>
                                  </a:lnTo>
                                  <a:lnTo>
                                    <a:pt x="1012" y="2567"/>
                                  </a:lnTo>
                                  <a:lnTo>
                                    <a:pt x="1012" y="2568"/>
                                  </a:lnTo>
                                  <a:lnTo>
                                    <a:pt x="1026" y="2579"/>
                                  </a:lnTo>
                                  <a:lnTo>
                                    <a:pt x="1038" y="2571"/>
                                  </a:lnTo>
                                  <a:lnTo>
                                    <a:pt x="1036" y="2567"/>
                                  </a:lnTo>
                                  <a:lnTo>
                                    <a:pt x="1033" y="2567"/>
                                  </a:lnTo>
                                  <a:lnTo>
                                    <a:pt x="1030" y="2567"/>
                                  </a:lnTo>
                                  <a:lnTo>
                                    <a:pt x="1033" y="2560"/>
                                  </a:lnTo>
                                  <a:lnTo>
                                    <a:pt x="1034" y="2553"/>
                                  </a:lnTo>
                                  <a:lnTo>
                                    <a:pt x="1037" y="2553"/>
                                  </a:lnTo>
                                  <a:lnTo>
                                    <a:pt x="1041" y="2553"/>
                                  </a:lnTo>
                                  <a:lnTo>
                                    <a:pt x="1044" y="2569"/>
                                  </a:lnTo>
                                  <a:lnTo>
                                    <a:pt x="1047" y="2569"/>
                                  </a:lnTo>
                                  <a:lnTo>
                                    <a:pt x="1050" y="2568"/>
                                  </a:lnTo>
                                  <a:lnTo>
                                    <a:pt x="1054" y="2566"/>
                                  </a:lnTo>
                                  <a:lnTo>
                                    <a:pt x="1055" y="2545"/>
                                  </a:lnTo>
                                  <a:lnTo>
                                    <a:pt x="1054" y="2544"/>
                                  </a:lnTo>
                                  <a:lnTo>
                                    <a:pt x="1052" y="2546"/>
                                  </a:lnTo>
                                  <a:lnTo>
                                    <a:pt x="1052" y="2540"/>
                                  </a:lnTo>
                                  <a:lnTo>
                                    <a:pt x="1053" y="2540"/>
                                  </a:lnTo>
                                  <a:lnTo>
                                    <a:pt x="1052" y="2527"/>
                                  </a:lnTo>
                                  <a:lnTo>
                                    <a:pt x="1053" y="2525"/>
                                  </a:lnTo>
                                  <a:lnTo>
                                    <a:pt x="1054" y="2525"/>
                                  </a:lnTo>
                                  <a:lnTo>
                                    <a:pt x="1055" y="2526"/>
                                  </a:lnTo>
                                  <a:lnTo>
                                    <a:pt x="1055" y="2539"/>
                                  </a:lnTo>
                                  <a:lnTo>
                                    <a:pt x="1056" y="2540"/>
                                  </a:lnTo>
                                  <a:lnTo>
                                    <a:pt x="1056" y="2531"/>
                                  </a:lnTo>
                                  <a:lnTo>
                                    <a:pt x="1058" y="2530"/>
                                  </a:lnTo>
                                  <a:lnTo>
                                    <a:pt x="1059" y="2526"/>
                                  </a:lnTo>
                                  <a:lnTo>
                                    <a:pt x="1060" y="2530"/>
                                  </a:lnTo>
                                  <a:lnTo>
                                    <a:pt x="1063" y="2534"/>
                                  </a:lnTo>
                                  <a:lnTo>
                                    <a:pt x="1065" y="2535"/>
                                  </a:lnTo>
                                  <a:lnTo>
                                    <a:pt x="1065" y="2537"/>
                                  </a:lnTo>
                                  <a:lnTo>
                                    <a:pt x="1065" y="2539"/>
                                  </a:lnTo>
                                  <a:lnTo>
                                    <a:pt x="1065" y="2541"/>
                                  </a:lnTo>
                                  <a:lnTo>
                                    <a:pt x="1067" y="2540"/>
                                  </a:lnTo>
                                  <a:lnTo>
                                    <a:pt x="1067" y="2548"/>
                                  </a:lnTo>
                                  <a:lnTo>
                                    <a:pt x="1068" y="2551"/>
                                  </a:lnTo>
                                  <a:lnTo>
                                    <a:pt x="1067" y="2542"/>
                                  </a:lnTo>
                                  <a:lnTo>
                                    <a:pt x="1067" y="2538"/>
                                  </a:lnTo>
                                  <a:lnTo>
                                    <a:pt x="1068" y="2536"/>
                                  </a:lnTo>
                                  <a:lnTo>
                                    <a:pt x="1069" y="2536"/>
                                  </a:lnTo>
                                  <a:lnTo>
                                    <a:pt x="1069" y="2535"/>
                                  </a:lnTo>
                                  <a:lnTo>
                                    <a:pt x="1069" y="2533"/>
                                  </a:lnTo>
                                  <a:lnTo>
                                    <a:pt x="1069" y="2532"/>
                                  </a:lnTo>
                                  <a:lnTo>
                                    <a:pt x="1070" y="2532"/>
                                  </a:lnTo>
                                  <a:lnTo>
                                    <a:pt x="1070" y="2531"/>
                                  </a:lnTo>
                                  <a:lnTo>
                                    <a:pt x="1069" y="2551"/>
                                  </a:lnTo>
                                  <a:lnTo>
                                    <a:pt x="1072" y="2554"/>
                                  </a:lnTo>
                                  <a:lnTo>
                                    <a:pt x="1074" y="2557"/>
                                  </a:lnTo>
                                  <a:lnTo>
                                    <a:pt x="1075" y="2557"/>
                                  </a:lnTo>
                                  <a:lnTo>
                                    <a:pt x="1075" y="2548"/>
                                  </a:lnTo>
                                  <a:lnTo>
                                    <a:pt x="1076" y="2547"/>
                                  </a:lnTo>
                                  <a:lnTo>
                                    <a:pt x="1081" y="2552"/>
                                  </a:lnTo>
                                  <a:lnTo>
                                    <a:pt x="1085" y="2549"/>
                                  </a:lnTo>
                                  <a:lnTo>
                                    <a:pt x="1091" y="2549"/>
                                  </a:lnTo>
                                  <a:lnTo>
                                    <a:pt x="1091" y="2556"/>
                                  </a:lnTo>
                                  <a:lnTo>
                                    <a:pt x="1090" y="2557"/>
                                  </a:lnTo>
                                  <a:lnTo>
                                    <a:pt x="1091" y="2563"/>
                                  </a:lnTo>
                                  <a:lnTo>
                                    <a:pt x="1108" y="2568"/>
                                  </a:lnTo>
                                  <a:lnTo>
                                    <a:pt x="1122" y="2568"/>
                                  </a:lnTo>
                                  <a:lnTo>
                                    <a:pt x="1138" y="2571"/>
                                  </a:lnTo>
                                  <a:lnTo>
                                    <a:pt x="1144" y="2567"/>
                                  </a:lnTo>
                                  <a:lnTo>
                                    <a:pt x="1144" y="2564"/>
                                  </a:lnTo>
                                  <a:lnTo>
                                    <a:pt x="1143" y="2562"/>
                                  </a:lnTo>
                                  <a:lnTo>
                                    <a:pt x="1144" y="2563"/>
                                  </a:lnTo>
                                  <a:lnTo>
                                    <a:pt x="1145" y="2563"/>
                                  </a:lnTo>
                                  <a:lnTo>
                                    <a:pt x="1147" y="2563"/>
                                  </a:lnTo>
                                  <a:lnTo>
                                    <a:pt x="1147" y="2566"/>
                                  </a:lnTo>
                                  <a:lnTo>
                                    <a:pt x="1147" y="2570"/>
                                  </a:lnTo>
                                  <a:lnTo>
                                    <a:pt x="1147" y="2574"/>
                                  </a:lnTo>
                                  <a:lnTo>
                                    <a:pt x="1149" y="2577"/>
                                  </a:lnTo>
                                  <a:lnTo>
                                    <a:pt x="1153" y="2568"/>
                                  </a:lnTo>
                                  <a:lnTo>
                                    <a:pt x="1154" y="2580"/>
                                  </a:lnTo>
                                  <a:lnTo>
                                    <a:pt x="1153" y="2596"/>
                                  </a:lnTo>
                                  <a:lnTo>
                                    <a:pt x="1151" y="2586"/>
                                  </a:lnTo>
                                  <a:lnTo>
                                    <a:pt x="1149" y="2584"/>
                                  </a:lnTo>
                                  <a:lnTo>
                                    <a:pt x="1148" y="2590"/>
                                  </a:lnTo>
                                  <a:lnTo>
                                    <a:pt x="1148" y="2596"/>
                                  </a:lnTo>
                                  <a:lnTo>
                                    <a:pt x="1147" y="2594"/>
                                  </a:lnTo>
                                  <a:lnTo>
                                    <a:pt x="1144" y="2593"/>
                                  </a:lnTo>
                                  <a:lnTo>
                                    <a:pt x="1142" y="2590"/>
                                  </a:lnTo>
                                  <a:lnTo>
                                    <a:pt x="1141" y="2583"/>
                                  </a:lnTo>
                                  <a:lnTo>
                                    <a:pt x="1138" y="2580"/>
                                  </a:lnTo>
                                  <a:lnTo>
                                    <a:pt x="1139" y="2601"/>
                                  </a:lnTo>
                                  <a:lnTo>
                                    <a:pt x="1136" y="2598"/>
                                  </a:lnTo>
                                  <a:lnTo>
                                    <a:pt x="1131" y="2585"/>
                                  </a:lnTo>
                                  <a:lnTo>
                                    <a:pt x="1123" y="2596"/>
                                  </a:lnTo>
                                  <a:lnTo>
                                    <a:pt x="1120" y="2596"/>
                                  </a:lnTo>
                                  <a:lnTo>
                                    <a:pt x="1120" y="2597"/>
                                  </a:lnTo>
                                  <a:lnTo>
                                    <a:pt x="1122" y="2596"/>
                                  </a:lnTo>
                                  <a:lnTo>
                                    <a:pt x="1122" y="2601"/>
                                  </a:lnTo>
                                  <a:lnTo>
                                    <a:pt x="1115" y="2593"/>
                                  </a:lnTo>
                                  <a:lnTo>
                                    <a:pt x="1111" y="2598"/>
                                  </a:lnTo>
                                  <a:lnTo>
                                    <a:pt x="1104" y="2609"/>
                                  </a:lnTo>
                                  <a:lnTo>
                                    <a:pt x="1104" y="2603"/>
                                  </a:lnTo>
                                  <a:lnTo>
                                    <a:pt x="1108" y="2591"/>
                                  </a:lnTo>
                                  <a:lnTo>
                                    <a:pt x="1105" y="2590"/>
                                  </a:lnTo>
                                  <a:lnTo>
                                    <a:pt x="1105" y="2602"/>
                                  </a:lnTo>
                                  <a:lnTo>
                                    <a:pt x="1104" y="2583"/>
                                  </a:lnTo>
                                  <a:lnTo>
                                    <a:pt x="1102" y="2589"/>
                                  </a:lnTo>
                                  <a:lnTo>
                                    <a:pt x="1103" y="2596"/>
                                  </a:lnTo>
                                  <a:lnTo>
                                    <a:pt x="1103" y="2601"/>
                                  </a:lnTo>
                                  <a:lnTo>
                                    <a:pt x="1101" y="2604"/>
                                  </a:lnTo>
                                  <a:lnTo>
                                    <a:pt x="1097" y="2594"/>
                                  </a:lnTo>
                                  <a:lnTo>
                                    <a:pt x="1092" y="2598"/>
                                  </a:lnTo>
                                  <a:lnTo>
                                    <a:pt x="1088" y="2600"/>
                                  </a:lnTo>
                                  <a:lnTo>
                                    <a:pt x="1087" y="2612"/>
                                  </a:lnTo>
                                  <a:lnTo>
                                    <a:pt x="1088" y="2619"/>
                                  </a:lnTo>
                                  <a:lnTo>
                                    <a:pt x="1083" y="2630"/>
                                  </a:lnTo>
                                  <a:lnTo>
                                    <a:pt x="1081" y="2629"/>
                                  </a:lnTo>
                                  <a:lnTo>
                                    <a:pt x="1075" y="2631"/>
                                  </a:lnTo>
                                  <a:lnTo>
                                    <a:pt x="1076" y="2642"/>
                                  </a:lnTo>
                                  <a:lnTo>
                                    <a:pt x="1078" y="2650"/>
                                  </a:lnTo>
                                  <a:lnTo>
                                    <a:pt x="1075" y="2639"/>
                                  </a:lnTo>
                                  <a:lnTo>
                                    <a:pt x="1072" y="2650"/>
                                  </a:lnTo>
                                  <a:lnTo>
                                    <a:pt x="1072" y="2661"/>
                                  </a:lnTo>
                                  <a:lnTo>
                                    <a:pt x="1071" y="2659"/>
                                  </a:lnTo>
                                  <a:lnTo>
                                    <a:pt x="1070" y="2654"/>
                                  </a:lnTo>
                                  <a:lnTo>
                                    <a:pt x="1070" y="2646"/>
                                  </a:lnTo>
                                  <a:lnTo>
                                    <a:pt x="1067" y="2643"/>
                                  </a:lnTo>
                                  <a:lnTo>
                                    <a:pt x="1068" y="2663"/>
                                  </a:lnTo>
                                  <a:lnTo>
                                    <a:pt x="1065" y="2660"/>
                                  </a:lnTo>
                                  <a:lnTo>
                                    <a:pt x="1063" y="2649"/>
                                  </a:lnTo>
                                  <a:lnTo>
                                    <a:pt x="1059" y="2658"/>
                                  </a:lnTo>
                                  <a:lnTo>
                                    <a:pt x="1056" y="2662"/>
                                  </a:lnTo>
                                  <a:lnTo>
                                    <a:pt x="1052" y="2649"/>
                                  </a:lnTo>
                                  <a:lnTo>
                                    <a:pt x="1052" y="2664"/>
                                  </a:lnTo>
                                  <a:lnTo>
                                    <a:pt x="1059" y="2669"/>
                                  </a:lnTo>
                                  <a:lnTo>
                                    <a:pt x="1067" y="2675"/>
                                  </a:lnTo>
                                  <a:lnTo>
                                    <a:pt x="1074" y="2676"/>
                                  </a:lnTo>
                                  <a:lnTo>
                                    <a:pt x="1075" y="2676"/>
                                  </a:lnTo>
                                  <a:lnTo>
                                    <a:pt x="1077" y="2669"/>
                                  </a:lnTo>
                                  <a:lnTo>
                                    <a:pt x="1078" y="2671"/>
                                  </a:lnTo>
                                  <a:lnTo>
                                    <a:pt x="1080" y="2673"/>
                                  </a:lnTo>
                                  <a:lnTo>
                                    <a:pt x="1081" y="2681"/>
                                  </a:lnTo>
                                  <a:lnTo>
                                    <a:pt x="1083" y="2682"/>
                                  </a:lnTo>
                                  <a:lnTo>
                                    <a:pt x="1084" y="2683"/>
                                  </a:lnTo>
                                  <a:lnTo>
                                    <a:pt x="1086" y="2677"/>
                                  </a:lnTo>
                                  <a:lnTo>
                                    <a:pt x="1088" y="2677"/>
                                  </a:lnTo>
                                  <a:lnTo>
                                    <a:pt x="1094" y="2678"/>
                                  </a:lnTo>
                                  <a:lnTo>
                                    <a:pt x="1099" y="2686"/>
                                  </a:lnTo>
                                  <a:lnTo>
                                    <a:pt x="1105" y="2684"/>
                                  </a:lnTo>
                                  <a:lnTo>
                                    <a:pt x="1107" y="2683"/>
                                  </a:lnTo>
                                  <a:lnTo>
                                    <a:pt x="1108" y="2676"/>
                                  </a:lnTo>
                                  <a:lnTo>
                                    <a:pt x="1111" y="2674"/>
                                  </a:lnTo>
                                  <a:lnTo>
                                    <a:pt x="1118" y="2669"/>
                                  </a:lnTo>
                                  <a:lnTo>
                                    <a:pt x="1127" y="2680"/>
                                  </a:lnTo>
                                  <a:lnTo>
                                    <a:pt x="1136" y="2677"/>
                                  </a:lnTo>
                                  <a:lnTo>
                                    <a:pt x="1137" y="2677"/>
                                  </a:lnTo>
                                  <a:lnTo>
                                    <a:pt x="1136" y="2661"/>
                                  </a:lnTo>
                                  <a:lnTo>
                                    <a:pt x="1138" y="2662"/>
                                  </a:lnTo>
                                  <a:lnTo>
                                    <a:pt x="1141" y="2664"/>
                                  </a:lnTo>
                                  <a:lnTo>
                                    <a:pt x="1146" y="2659"/>
                                  </a:lnTo>
                                  <a:lnTo>
                                    <a:pt x="1147" y="2668"/>
                                  </a:lnTo>
                                  <a:lnTo>
                                    <a:pt x="1148" y="2661"/>
                                  </a:lnTo>
                                  <a:lnTo>
                                    <a:pt x="1149" y="2653"/>
                                  </a:lnTo>
                                  <a:lnTo>
                                    <a:pt x="1151" y="2654"/>
                                  </a:lnTo>
                                  <a:lnTo>
                                    <a:pt x="1151" y="2665"/>
                                  </a:lnTo>
                                  <a:lnTo>
                                    <a:pt x="1148" y="2659"/>
                                  </a:lnTo>
                                  <a:lnTo>
                                    <a:pt x="1148" y="2668"/>
                                  </a:lnTo>
                                  <a:lnTo>
                                    <a:pt x="1155" y="2665"/>
                                  </a:lnTo>
                                  <a:lnTo>
                                    <a:pt x="1160" y="2679"/>
                                  </a:lnTo>
                                  <a:lnTo>
                                    <a:pt x="1164" y="2665"/>
                                  </a:lnTo>
                                  <a:lnTo>
                                    <a:pt x="1169" y="2681"/>
                                  </a:lnTo>
                                  <a:lnTo>
                                    <a:pt x="1173" y="2663"/>
                                  </a:lnTo>
                                  <a:lnTo>
                                    <a:pt x="1176" y="2661"/>
                                  </a:lnTo>
                                  <a:lnTo>
                                    <a:pt x="1177" y="2661"/>
                                  </a:lnTo>
                                  <a:lnTo>
                                    <a:pt x="1177" y="2668"/>
                                  </a:lnTo>
                                  <a:lnTo>
                                    <a:pt x="1179" y="2666"/>
                                  </a:lnTo>
                                  <a:lnTo>
                                    <a:pt x="1185" y="2661"/>
                                  </a:lnTo>
                                  <a:lnTo>
                                    <a:pt x="1192" y="2667"/>
                                  </a:lnTo>
                                  <a:lnTo>
                                    <a:pt x="1199" y="2668"/>
                                  </a:lnTo>
                                  <a:lnTo>
                                    <a:pt x="1201" y="2669"/>
                                  </a:lnTo>
                                  <a:lnTo>
                                    <a:pt x="1201" y="2663"/>
                                  </a:lnTo>
                                  <a:lnTo>
                                    <a:pt x="1203" y="2664"/>
                                  </a:lnTo>
                                  <a:lnTo>
                                    <a:pt x="1204" y="2664"/>
                                  </a:lnTo>
                                  <a:lnTo>
                                    <a:pt x="1205" y="2669"/>
                                  </a:lnTo>
                                  <a:lnTo>
                                    <a:pt x="1206" y="2669"/>
                                  </a:lnTo>
                                  <a:lnTo>
                                    <a:pt x="1207" y="2668"/>
                                  </a:lnTo>
                                  <a:lnTo>
                                    <a:pt x="1208" y="2660"/>
                                  </a:lnTo>
                                  <a:lnTo>
                                    <a:pt x="1209" y="2659"/>
                                  </a:lnTo>
                                  <a:lnTo>
                                    <a:pt x="1211" y="2659"/>
                                  </a:lnTo>
                                  <a:lnTo>
                                    <a:pt x="1212" y="2665"/>
                                  </a:lnTo>
                                  <a:lnTo>
                                    <a:pt x="1214" y="2665"/>
                                  </a:lnTo>
                                  <a:lnTo>
                                    <a:pt x="1215" y="2665"/>
                                  </a:lnTo>
                                  <a:lnTo>
                                    <a:pt x="1215" y="2661"/>
                                  </a:lnTo>
                                  <a:lnTo>
                                    <a:pt x="1217" y="2660"/>
                                  </a:lnTo>
                                  <a:lnTo>
                                    <a:pt x="1222" y="2657"/>
                                  </a:lnTo>
                                  <a:lnTo>
                                    <a:pt x="1227" y="2667"/>
                                  </a:lnTo>
                                  <a:lnTo>
                                    <a:pt x="1232" y="2667"/>
                                  </a:lnTo>
                                  <a:lnTo>
                                    <a:pt x="1234" y="2667"/>
                                  </a:lnTo>
                                  <a:lnTo>
                                    <a:pt x="1237" y="2659"/>
                                  </a:lnTo>
                                  <a:lnTo>
                                    <a:pt x="1239" y="2657"/>
                                  </a:lnTo>
                                  <a:lnTo>
                                    <a:pt x="1240" y="2657"/>
                                  </a:lnTo>
                                  <a:lnTo>
                                    <a:pt x="1240" y="2663"/>
                                  </a:lnTo>
                                  <a:lnTo>
                                    <a:pt x="1242" y="2663"/>
                                  </a:lnTo>
                                  <a:lnTo>
                                    <a:pt x="1243" y="2662"/>
                                  </a:lnTo>
                                  <a:lnTo>
                                    <a:pt x="1244" y="2655"/>
                                  </a:lnTo>
                                  <a:lnTo>
                                    <a:pt x="1245" y="2653"/>
                                  </a:lnTo>
                                  <a:lnTo>
                                    <a:pt x="1251" y="2660"/>
                                  </a:lnTo>
                                  <a:lnTo>
                                    <a:pt x="1259" y="2654"/>
                                  </a:lnTo>
                                  <a:lnTo>
                                    <a:pt x="1265" y="2657"/>
                                  </a:lnTo>
                                  <a:lnTo>
                                    <a:pt x="1272" y="2660"/>
                                  </a:lnTo>
                                  <a:lnTo>
                                    <a:pt x="1278" y="2656"/>
                                  </a:lnTo>
                                  <a:lnTo>
                                    <a:pt x="1280" y="2656"/>
                                  </a:lnTo>
                                  <a:lnTo>
                                    <a:pt x="1282" y="2649"/>
                                  </a:lnTo>
                                  <a:lnTo>
                                    <a:pt x="1284" y="2647"/>
                                  </a:lnTo>
                                  <a:lnTo>
                                    <a:pt x="1285" y="2646"/>
                                  </a:lnTo>
                                  <a:lnTo>
                                    <a:pt x="1290" y="2642"/>
                                  </a:lnTo>
                                  <a:lnTo>
                                    <a:pt x="1292" y="2643"/>
                                  </a:lnTo>
                                  <a:lnTo>
                                    <a:pt x="1296" y="2644"/>
                                  </a:lnTo>
                                  <a:lnTo>
                                    <a:pt x="1300" y="2648"/>
                                  </a:lnTo>
                                  <a:lnTo>
                                    <a:pt x="1302" y="2654"/>
                                  </a:lnTo>
                                  <a:lnTo>
                                    <a:pt x="1303" y="2653"/>
                                  </a:lnTo>
                                  <a:lnTo>
                                    <a:pt x="1303" y="2641"/>
                                  </a:lnTo>
                                  <a:lnTo>
                                    <a:pt x="1305" y="2644"/>
                                  </a:lnTo>
                                  <a:lnTo>
                                    <a:pt x="1307" y="2658"/>
                                  </a:lnTo>
                                  <a:lnTo>
                                    <a:pt x="1308" y="2646"/>
                                  </a:lnTo>
                                  <a:lnTo>
                                    <a:pt x="1312" y="2655"/>
                                  </a:lnTo>
                                  <a:lnTo>
                                    <a:pt x="1312" y="2651"/>
                                  </a:lnTo>
                                  <a:lnTo>
                                    <a:pt x="1312" y="2645"/>
                                  </a:lnTo>
                                  <a:lnTo>
                                    <a:pt x="1313" y="2645"/>
                                  </a:lnTo>
                                  <a:lnTo>
                                    <a:pt x="1316" y="2651"/>
                                  </a:lnTo>
                                  <a:lnTo>
                                    <a:pt x="1320" y="2651"/>
                                  </a:lnTo>
                                  <a:lnTo>
                                    <a:pt x="1325" y="2646"/>
                                  </a:lnTo>
                                  <a:lnTo>
                                    <a:pt x="1325" y="2652"/>
                                  </a:lnTo>
                                  <a:lnTo>
                                    <a:pt x="1325" y="2660"/>
                                  </a:lnTo>
                                  <a:lnTo>
                                    <a:pt x="1326" y="2661"/>
                                  </a:lnTo>
                                  <a:lnTo>
                                    <a:pt x="1326" y="2653"/>
                                  </a:lnTo>
                                  <a:lnTo>
                                    <a:pt x="1329" y="2652"/>
                                  </a:lnTo>
                                  <a:lnTo>
                                    <a:pt x="1331" y="2652"/>
                                  </a:lnTo>
                                  <a:lnTo>
                                    <a:pt x="1336" y="2652"/>
                                  </a:lnTo>
                                  <a:lnTo>
                                    <a:pt x="1343" y="2664"/>
                                  </a:lnTo>
                                  <a:lnTo>
                                    <a:pt x="1347" y="2668"/>
                                  </a:lnTo>
                                  <a:lnTo>
                                    <a:pt x="1348" y="2669"/>
                                  </a:lnTo>
                                  <a:lnTo>
                                    <a:pt x="1349" y="2663"/>
                                  </a:lnTo>
                                  <a:lnTo>
                                    <a:pt x="1349" y="2664"/>
                                  </a:lnTo>
                                  <a:lnTo>
                                    <a:pt x="1350" y="2664"/>
                                  </a:lnTo>
                                  <a:lnTo>
                                    <a:pt x="1350" y="2678"/>
                                  </a:lnTo>
                                  <a:lnTo>
                                    <a:pt x="1352" y="2674"/>
                                  </a:lnTo>
                                  <a:lnTo>
                                    <a:pt x="1355" y="2665"/>
                                  </a:lnTo>
                                  <a:lnTo>
                                    <a:pt x="1359" y="2667"/>
                                  </a:lnTo>
                                  <a:lnTo>
                                    <a:pt x="1362" y="2672"/>
                                  </a:lnTo>
                                  <a:lnTo>
                                    <a:pt x="1366" y="2670"/>
                                  </a:lnTo>
                                  <a:lnTo>
                                    <a:pt x="1368" y="2685"/>
                                  </a:lnTo>
                                  <a:lnTo>
                                    <a:pt x="1372" y="2686"/>
                                  </a:lnTo>
                                  <a:lnTo>
                                    <a:pt x="1375" y="2691"/>
                                  </a:lnTo>
                                  <a:lnTo>
                                    <a:pt x="1377" y="2677"/>
                                  </a:lnTo>
                                  <a:lnTo>
                                    <a:pt x="1380" y="2671"/>
                                  </a:lnTo>
                                  <a:lnTo>
                                    <a:pt x="1381" y="2672"/>
                                  </a:lnTo>
                                  <a:lnTo>
                                    <a:pt x="1379" y="2693"/>
                                  </a:lnTo>
                                  <a:lnTo>
                                    <a:pt x="1381" y="2691"/>
                                  </a:lnTo>
                                  <a:lnTo>
                                    <a:pt x="1386" y="2681"/>
                                  </a:lnTo>
                                  <a:lnTo>
                                    <a:pt x="1391" y="2697"/>
                                  </a:lnTo>
                                  <a:lnTo>
                                    <a:pt x="1395" y="2688"/>
                                  </a:lnTo>
                                  <a:lnTo>
                                    <a:pt x="1397" y="2690"/>
                                  </a:lnTo>
                                  <a:lnTo>
                                    <a:pt x="1397" y="2705"/>
                                  </a:lnTo>
                                  <a:lnTo>
                                    <a:pt x="1400" y="2703"/>
                                  </a:lnTo>
                                  <a:lnTo>
                                    <a:pt x="1403" y="2695"/>
                                  </a:lnTo>
                                  <a:lnTo>
                                    <a:pt x="1404" y="2704"/>
                                  </a:lnTo>
                                  <a:lnTo>
                                    <a:pt x="1407" y="2704"/>
                                  </a:lnTo>
                                  <a:lnTo>
                                    <a:pt x="1410" y="2704"/>
                                  </a:lnTo>
                                  <a:lnTo>
                                    <a:pt x="1414" y="2699"/>
                                  </a:lnTo>
                                  <a:lnTo>
                                    <a:pt x="1417" y="2705"/>
                                  </a:lnTo>
                                  <a:lnTo>
                                    <a:pt x="1418" y="2707"/>
                                  </a:lnTo>
                                  <a:lnTo>
                                    <a:pt x="1419" y="2714"/>
                                  </a:lnTo>
                                  <a:lnTo>
                                    <a:pt x="1420" y="2715"/>
                                  </a:lnTo>
                                  <a:lnTo>
                                    <a:pt x="1437" y="2729"/>
                                  </a:lnTo>
                                  <a:lnTo>
                                    <a:pt x="1454" y="2738"/>
                                  </a:lnTo>
                                  <a:lnTo>
                                    <a:pt x="1468" y="2746"/>
                                  </a:lnTo>
                                  <a:lnTo>
                                    <a:pt x="1470" y="2751"/>
                                  </a:lnTo>
                                  <a:lnTo>
                                    <a:pt x="1473" y="2750"/>
                                  </a:lnTo>
                                  <a:lnTo>
                                    <a:pt x="1479" y="2748"/>
                                  </a:lnTo>
                                  <a:lnTo>
                                    <a:pt x="1487" y="2755"/>
                                  </a:lnTo>
                                  <a:lnTo>
                                    <a:pt x="1494" y="2757"/>
                                  </a:lnTo>
                                  <a:lnTo>
                                    <a:pt x="1495" y="2758"/>
                                  </a:lnTo>
                                  <a:lnTo>
                                    <a:pt x="1495" y="2753"/>
                                  </a:lnTo>
                                  <a:lnTo>
                                    <a:pt x="1497" y="2753"/>
                                  </a:lnTo>
                                  <a:lnTo>
                                    <a:pt x="1502" y="2753"/>
                                  </a:lnTo>
                                  <a:lnTo>
                                    <a:pt x="1507" y="2762"/>
                                  </a:lnTo>
                                  <a:lnTo>
                                    <a:pt x="1511" y="2764"/>
                                  </a:lnTo>
                                  <a:lnTo>
                                    <a:pt x="1512" y="2765"/>
                                  </a:lnTo>
                                  <a:lnTo>
                                    <a:pt x="1513" y="2759"/>
                                  </a:lnTo>
                                  <a:lnTo>
                                    <a:pt x="1514" y="2759"/>
                                  </a:lnTo>
                                  <a:lnTo>
                                    <a:pt x="1516" y="2759"/>
                                  </a:lnTo>
                                  <a:lnTo>
                                    <a:pt x="1519" y="2772"/>
                                  </a:lnTo>
                                  <a:lnTo>
                                    <a:pt x="1521" y="2760"/>
                                  </a:lnTo>
                                  <a:lnTo>
                                    <a:pt x="1522" y="2745"/>
                                  </a:lnTo>
                                  <a:lnTo>
                                    <a:pt x="1517" y="2739"/>
                                  </a:lnTo>
                                  <a:lnTo>
                                    <a:pt x="1520" y="2735"/>
                                  </a:lnTo>
                                  <a:lnTo>
                                    <a:pt x="1522" y="2742"/>
                                  </a:lnTo>
                                  <a:lnTo>
                                    <a:pt x="1524" y="2730"/>
                                  </a:lnTo>
                                  <a:lnTo>
                                    <a:pt x="1520" y="2723"/>
                                  </a:lnTo>
                                  <a:lnTo>
                                    <a:pt x="1520" y="2709"/>
                                  </a:lnTo>
                                  <a:lnTo>
                                    <a:pt x="1518" y="2700"/>
                                  </a:lnTo>
                                  <a:lnTo>
                                    <a:pt x="1518" y="2685"/>
                                  </a:lnTo>
                                  <a:lnTo>
                                    <a:pt x="1520" y="2680"/>
                                  </a:lnTo>
                                  <a:lnTo>
                                    <a:pt x="1517" y="2675"/>
                                  </a:lnTo>
                                  <a:lnTo>
                                    <a:pt x="1515" y="2684"/>
                                  </a:lnTo>
                                  <a:lnTo>
                                    <a:pt x="1514" y="2698"/>
                                  </a:lnTo>
                                  <a:lnTo>
                                    <a:pt x="1515" y="2703"/>
                                  </a:lnTo>
                                  <a:lnTo>
                                    <a:pt x="1517" y="2704"/>
                                  </a:lnTo>
                                  <a:lnTo>
                                    <a:pt x="1514" y="2714"/>
                                  </a:lnTo>
                                  <a:lnTo>
                                    <a:pt x="1509" y="2706"/>
                                  </a:lnTo>
                                  <a:lnTo>
                                    <a:pt x="1511" y="2703"/>
                                  </a:lnTo>
                                  <a:lnTo>
                                    <a:pt x="1510" y="2689"/>
                                  </a:lnTo>
                                  <a:lnTo>
                                    <a:pt x="1511" y="2685"/>
                                  </a:lnTo>
                                  <a:lnTo>
                                    <a:pt x="1512" y="2681"/>
                                  </a:lnTo>
                                  <a:lnTo>
                                    <a:pt x="1515" y="2688"/>
                                  </a:lnTo>
                                  <a:lnTo>
                                    <a:pt x="1514" y="2675"/>
                                  </a:lnTo>
                                  <a:lnTo>
                                    <a:pt x="1511" y="2672"/>
                                  </a:lnTo>
                                  <a:lnTo>
                                    <a:pt x="1509" y="2684"/>
                                  </a:lnTo>
                                  <a:lnTo>
                                    <a:pt x="1508" y="2688"/>
                                  </a:lnTo>
                                  <a:lnTo>
                                    <a:pt x="1507" y="2681"/>
                                  </a:lnTo>
                                  <a:lnTo>
                                    <a:pt x="1506" y="2689"/>
                                  </a:lnTo>
                                  <a:lnTo>
                                    <a:pt x="1507" y="2689"/>
                                  </a:lnTo>
                                  <a:lnTo>
                                    <a:pt x="1509" y="2699"/>
                                  </a:lnTo>
                                  <a:lnTo>
                                    <a:pt x="1507" y="2699"/>
                                  </a:lnTo>
                                  <a:lnTo>
                                    <a:pt x="1506" y="2694"/>
                                  </a:lnTo>
                                  <a:lnTo>
                                    <a:pt x="1505" y="2691"/>
                                  </a:lnTo>
                                  <a:lnTo>
                                    <a:pt x="1504" y="2684"/>
                                  </a:lnTo>
                                  <a:lnTo>
                                    <a:pt x="1506" y="2682"/>
                                  </a:lnTo>
                                  <a:lnTo>
                                    <a:pt x="1508" y="2677"/>
                                  </a:lnTo>
                                  <a:lnTo>
                                    <a:pt x="1509" y="2670"/>
                                  </a:lnTo>
                                  <a:lnTo>
                                    <a:pt x="1504" y="2666"/>
                                  </a:lnTo>
                                  <a:lnTo>
                                    <a:pt x="1502" y="2678"/>
                                  </a:lnTo>
                                  <a:lnTo>
                                    <a:pt x="1499" y="2688"/>
                                  </a:lnTo>
                                  <a:lnTo>
                                    <a:pt x="1496" y="2687"/>
                                  </a:lnTo>
                                  <a:lnTo>
                                    <a:pt x="1492" y="2693"/>
                                  </a:lnTo>
                                  <a:lnTo>
                                    <a:pt x="1492" y="2683"/>
                                  </a:lnTo>
                                  <a:lnTo>
                                    <a:pt x="1493" y="2682"/>
                                  </a:lnTo>
                                  <a:lnTo>
                                    <a:pt x="1493" y="2673"/>
                                  </a:lnTo>
                                  <a:lnTo>
                                    <a:pt x="1489" y="2676"/>
                                  </a:lnTo>
                                  <a:lnTo>
                                    <a:pt x="1491" y="2704"/>
                                  </a:lnTo>
                                  <a:lnTo>
                                    <a:pt x="1488" y="2702"/>
                                  </a:lnTo>
                                  <a:lnTo>
                                    <a:pt x="1488" y="2696"/>
                                  </a:lnTo>
                                  <a:lnTo>
                                    <a:pt x="1489" y="2689"/>
                                  </a:lnTo>
                                  <a:lnTo>
                                    <a:pt x="1489" y="2682"/>
                                  </a:lnTo>
                                  <a:lnTo>
                                    <a:pt x="1485" y="2686"/>
                                  </a:lnTo>
                                  <a:lnTo>
                                    <a:pt x="1485" y="2675"/>
                                  </a:lnTo>
                                  <a:lnTo>
                                    <a:pt x="1482" y="2677"/>
                                  </a:lnTo>
                                  <a:lnTo>
                                    <a:pt x="1480" y="2688"/>
                                  </a:lnTo>
                                  <a:lnTo>
                                    <a:pt x="1482" y="2699"/>
                                  </a:lnTo>
                                  <a:lnTo>
                                    <a:pt x="1480" y="2706"/>
                                  </a:lnTo>
                                  <a:lnTo>
                                    <a:pt x="1479" y="2697"/>
                                  </a:lnTo>
                                  <a:lnTo>
                                    <a:pt x="1479" y="2686"/>
                                  </a:lnTo>
                                  <a:lnTo>
                                    <a:pt x="1477" y="2681"/>
                                  </a:lnTo>
                                  <a:lnTo>
                                    <a:pt x="1479" y="2678"/>
                                  </a:lnTo>
                                  <a:lnTo>
                                    <a:pt x="1481" y="2679"/>
                                  </a:lnTo>
                                  <a:lnTo>
                                    <a:pt x="1482" y="2670"/>
                                  </a:lnTo>
                                  <a:lnTo>
                                    <a:pt x="1484" y="2678"/>
                                  </a:lnTo>
                                  <a:lnTo>
                                    <a:pt x="1486" y="2662"/>
                                  </a:lnTo>
                                  <a:lnTo>
                                    <a:pt x="1488" y="2662"/>
                                  </a:lnTo>
                                  <a:lnTo>
                                    <a:pt x="1489" y="2663"/>
                                  </a:lnTo>
                                  <a:lnTo>
                                    <a:pt x="1489" y="2679"/>
                                  </a:lnTo>
                                  <a:lnTo>
                                    <a:pt x="1491" y="2668"/>
                                  </a:lnTo>
                                  <a:lnTo>
                                    <a:pt x="1494" y="2653"/>
                                  </a:lnTo>
                                  <a:lnTo>
                                    <a:pt x="1497" y="2658"/>
                                  </a:lnTo>
                                  <a:lnTo>
                                    <a:pt x="1504" y="2654"/>
                                  </a:lnTo>
                                  <a:lnTo>
                                    <a:pt x="1504" y="2641"/>
                                  </a:lnTo>
                                  <a:lnTo>
                                    <a:pt x="1501" y="2636"/>
                                  </a:lnTo>
                                  <a:lnTo>
                                    <a:pt x="1503" y="2631"/>
                                  </a:lnTo>
                                  <a:lnTo>
                                    <a:pt x="1504" y="2630"/>
                                  </a:lnTo>
                                  <a:lnTo>
                                    <a:pt x="1504" y="2641"/>
                                  </a:lnTo>
                                  <a:lnTo>
                                    <a:pt x="1506" y="2640"/>
                                  </a:lnTo>
                                  <a:lnTo>
                                    <a:pt x="1505" y="2654"/>
                                  </a:lnTo>
                                  <a:lnTo>
                                    <a:pt x="1511" y="2659"/>
                                  </a:lnTo>
                                  <a:lnTo>
                                    <a:pt x="1519" y="2652"/>
                                  </a:lnTo>
                                  <a:lnTo>
                                    <a:pt x="1525" y="2651"/>
                                  </a:lnTo>
                                  <a:lnTo>
                                    <a:pt x="1527" y="2651"/>
                                  </a:lnTo>
                                  <a:lnTo>
                                    <a:pt x="1528" y="2657"/>
                                  </a:lnTo>
                                  <a:lnTo>
                                    <a:pt x="1530" y="2657"/>
                                  </a:lnTo>
                                  <a:lnTo>
                                    <a:pt x="1531" y="2657"/>
                                  </a:lnTo>
                                  <a:lnTo>
                                    <a:pt x="1533" y="2648"/>
                                  </a:lnTo>
                                  <a:lnTo>
                                    <a:pt x="1534" y="2647"/>
                                  </a:lnTo>
                                  <a:lnTo>
                                    <a:pt x="1535" y="2646"/>
                                  </a:lnTo>
                                  <a:lnTo>
                                    <a:pt x="1537" y="2653"/>
                                  </a:lnTo>
                                  <a:lnTo>
                                    <a:pt x="1539" y="2653"/>
                                  </a:lnTo>
                                  <a:lnTo>
                                    <a:pt x="1543" y="2651"/>
                                  </a:lnTo>
                                  <a:lnTo>
                                    <a:pt x="1547" y="2648"/>
                                  </a:lnTo>
                                  <a:lnTo>
                                    <a:pt x="1551" y="2644"/>
                                  </a:lnTo>
                                  <a:lnTo>
                                    <a:pt x="1555" y="2644"/>
                                  </a:lnTo>
                                  <a:lnTo>
                                    <a:pt x="1558" y="2643"/>
                                  </a:lnTo>
                                  <a:lnTo>
                                    <a:pt x="1560" y="2642"/>
                                  </a:lnTo>
                                  <a:lnTo>
                                    <a:pt x="1559" y="2642"/>
                                  </a:lnTo>
                                  <a:lnTo>
                                    <a:pt x="1558" y="2638"/>
                                  </a:lnTo>
                                  <a:lnTo>
                                    <a:pt x="1560" y="2637"/>
                                  </a:lnTo>
                                  <a:lnTo>
                                    <a:pt x="1562" y="2636"/>
                                  </a:lnTo>
                                  <a:lnTo>
                                    <a:pt x="1564" y="2636"/>
                                  </a:lnTo>
                                  <a:lnTo>
                                    <a:pt x="1566" y="2636"/>
                                  </a:lnTo>
                                  <a:lnTo>
                                    <a:pt x="1566" y="2637"/>
                                  </a:lnTo>
                                  <a:lnTo>
                                    <a:pt x="1567" y="2641"/>
                                  </a:lnTo>
                                  <a:lnTo>
                                    <a:pt x="1569" y="2641"/>
                                  </a:lnTo>
                                  <a:lnTo>
                                    <a:pt x="1572" y="2640"/>
                                  </a:lnTo>
                                  <a:lnTo>
                                    <a:pt x="1576" y="2637"/>
                                  </a:lnTo>
                                  <a:lnTo>
                                    <a:pt x="1580" y="2634"/>
                                  </a:lnTo>
                                  <a:lnTo>
                                    <a:pt x="1599" y="2633"/>
                                  </a:lnTo>
                                  <a:lnTo>
                                    <a:pt x="1620" y="2634"/>
                                  </a:lnTo>
                                  <a:lnTo>
                                    <a:pt x="1640" y="2635"/>
                                  </a:lnTo>
                                  <a:lnTo>
                                    <a:pt x="1661" y="2637"/>
                                  </a:lnTo>
                                  <a:lnTo>
                                    <a:pt x="1680" y="2638"/>
                                  </a:lnTo>
                                  <a:lnTo>
                                    <a:pt x="1694" y="2636"/>
                                  </a:lnTo>
                                  <a:lnTo>
                                    <a:pt x="1697" y="2631"/>
                                  </a:lnTo>
                                  <a:lnTo>
                                    <a:pt x="1701" y="2633"/>
                                  </a:lnTo>
                                  <a:lnTo>
                                    <a:pt x="1702" y="2614"/>
                                  </a:lnTo>
                                  <a:lnTo>
                                    <a:pt x="1709" y="2610"/>
                                  </a:lnTo>
                                  <a:lnTo>
                                    <a:pt x="1703" y="2629"/>
                                  </a:lnTo>
                                  <a:lnTo>
                                    <a:pt x="1703" y="2648"/>
                                  </a:lnTo>
                                  <a:lnTo>
                                    <a:pt x="1710" y="2643"/>
                                  </a:lnTo>
                                  <a:lnTo>
                                    <a:pt x="1710" y="2630"/>
                                  </a:lnTo>
                                  <a:lnTo>
                                    <a:pt x="1719" y="2634"/>
                                  </a:lnTo>
                                  <a:lnTo>
                                    <a:pt x="1710" y="2642"/>
                                  </a:lnTo>
                                  <a:lnTo>
                                    <a:pt x="1715" y="2649"/>
                                  </a:lnTo>
                                  <a:lnTo>
                                    <a:pt x="1737" y="2647"/>
                                  </a:lnTo>
                                  <a:lnTo>
                                    <a:pt x="1756" y="2645"/>
                                  </a:lnTo>
                                  <a:lnTo>
                                    <a:pt x="1773" y="2648"/>
                                  </a:lnTo>
                                  <a:lnTo>
                                    <a:pt x="1775" y="2650"/>
                                  </a:lnTo>
                                  <a:lnTo>
                                    <a:pt x="1772" y="2656"/>
                                  </a:lnTo>
                                  <a:lnTo>
                                    <a:pt x="1783" y="2661"/>
                                  </a:lnTo>
                                  <a:lnTo>
                                    <a:pt x="1789" y="2647"/>
                                  </a:lnTo>
                                  <a:lnTo>
                                    <a:pt x="1797" y="2657"/>
                                  </a:lnTo>
                                  <a:lnTo>
                                    <a:pt x="1796" y="2644"/>
                                  </a:lnTo>
                                  <a:lnTo>
                                    <a:pt x="1800" y="2641"/>
                                  </a:lnTo>
                                  <a:lnTo>
                                    <a:pt x="1805" y="2643"/>
                                  </a:lnTo>
                                  <a:lnTo>
                                    <a:pt x="1805" y="2655"/>
                                  </a:lnTo>
                                  <a:lnTo>
                                    <a:pt x="1801" y="2660"/>
                                  </a:lnTo>
                                  <a:lnTo>
                                    <a:pt x="1799" y="2667"/>
                                  </a:lnTo>
                                  <a:lnTo>
                                    <a:pt x="1781" y="2666"/>
                                  </a:lnTo>
                                  <a:lnTo>
                                    <a:pt x="1766" y="2670"/>
                                  </a:lnTo>
                                  <a:lnTo>
                                    <a:pt x="1782" y="2672"/>
                                  </a:lnTo>
                                  <a:lnTo>
                                    <a:pt x="1800" y="2674"/>
                                  </a:lnTo>
                                  <a:lnTo>
                                    <a:pt x="1804" y="2658"/>
                                  </a:lnTo>
                                  <a:lnTo>
                                    <a:pt x="1812" y="2663"/>
                                  </a:lnTo>
                                  <a:lnTo>
                                    <a:pt x="1817" y="2663"/>
                                  </a:lnTo>
                                  <a:lnTo>
                                    <a:pt x="1822" y="2656"/>
                                  </a:lnTo>
                                  <a:lnTo>
                                    <a:pt x="1813" y="2647"/>
                                  </a:lnTo>
                                  <a:lnTo>
                                    <a:pt x="1821" y="2648"/>
                                  </a:lnTo>
                                  <a:lnTo>
                                    <a:pt x="1824" y="2653"/>
                                  </a:lnTo>
                                  <a:lnTo>
                                    <a:pt x="1820" y="2657"/>
                                  </a:lnTo>
                                  <a:lnTo>
                                    <a:pt x="1825" y="2663"/>
                                  </a:lnTo>
                                  <a:lnTo>
                                    <a:pt x="1830" y="2664"/>
                                  </a:lnTo>
                                  <a:lnTo>
                                    <a:pt x="1835" y="2664"/>
                                  </a:lnTo>
                                  <a:lnTo>
                                    <a:pt x="1839" y="2664"/>
                                  </a:lnTo>
                                  <a:lnTo>
                                    <a:pt x="1842" y="2664"/>
                                  </a:lnTo>
                                  <a:lnTo>
                                    <a:pt x="1841" y="2655"/>
                                  </a:lnTo>
                                  <a:lnTo>
                                    <a:pt x="1844" y="2654"/>
                                  </a:lnTo>
                                  <a:lnTo>
                                    <a:pt x="1849" y="2663"/>
                                  </a:lnTo>
                                  <a:lnTo>
                                    <a:pt x="1854" y="2672"/>
                                  </a:lnTo>
                                  <a:lnTo>
                                    <a:pt x="1864" y="2670"/>
                                  </a:lnTo>
                                  <a:lnTo>
                                    <a:pt x="1864" y="2673"/>
                                  </a:lnTo>
                                  <a:lnTo>
                                    <a:pt x="1864" y="2677"/>
                                  </a:lnTo>
                                  <a:lnTo>
                                    <a:pt x="1864" y="2680"/>
                                  </a:lnTo>
                                  <a:lnTo>
                                    <a:pt x="1871" y="2681"/>
                                  </a:lnTo>
                                  <a:lnTo>
                                    <a:pt x="1868" y="2657"/>
                                  </a:lnTo>
                                  <a:lnTo>
                                    <a:pt x="1876" y="2661"/>
                                  </a:lnTo>
                                  <a:lnTo>
                                    <a:pt x="1878" y="2673"/>
                                  </a:lnTo>
                                  <a:lnTo>
                                    <a:pt x="1884" y="2674"/>
                                  </a:lnTo>
                                  <a:lnTo>
                                    <a:pt x="1888" y="2681"/>
                                  </a:lnTo>
                                  <a:lnTo>
                                    <a:pt x="1883" y="2687"/>
                                  </a:lnTo>
                                  <a:lnTo>
                                    <a:pt x="1875" y="2684"/>
                                  </a:lnTo>
                                  <a:lnTo>
                                    <a:pt x="1868" y="2685"/>
                                  </a:lnTo>
                                  <a:lnTo>
                                    <a:pt x="1860" y="2686"/>
                                  </a:lnTo>
                                  <a:lnTo>
                                    <a:pt x="1849" y="2676"/>
                                  </a:lnTo>
                                  <a:lnTo>
                                    <a:pt x="1847" y="2694"/>
                                  </a:lnTo>
                                  <a:lnTo>
                                    <a:pt x="1864" y="2693"/>
                                  </a:lnTo>
                                  <a:lnTo>
                                    <a:pt x="1883" y="2695"/>
                                  </a:lnTo>
                                  <a:lnTo>
                                    <a:pt x="1902" y="2697"/>
                                  </a:lnTo>
                                  <a:lnTo>
                                    <a:pt x="1921" y="2694"/>
                                  </a:lnTo>
                                  <a:lnTo>
                                    <a:pt x="1925" y="2676"/>
                                  </a:lnTo>
                                  <a:lnTo>
                                    <a:pt x="1932" y="2673"/>
                                  </a:lnTo>
                                  <a:lnTo>
                                    <a:pt x="1933" y="2658"/>
                                  </a:lnTo>
                                  <a:lnTo>
                                    <a:pt x="1934" y="2640"/>
                                  </a:lnTo>
                                  <a:lnTo>
                                    <a:pt x="1940" y="2642"/>
                                  </a:lnTo>
                                  <a:lnTo>
                                    <a:pt x="1937" y="2625"/>
                                  </a:lnTo>
                                  <a:lnTo>
                                    <a:pt x="1944" y="2629"/>
                                  </a:lnTo>
                                  <a:lnTo>
                                    <a:pt x="1952" y="2647"/>
                                  </a:lnTo>
                                  <a:lnTo>
                                    <a:pt x="1956" y="2666"/>
                                  </a:lnTo>
                                  <a:lnTo>
                                    <a:pt x="1972" y="2674"/>
                                  </a:lnTo>
                                  <a:lnTo>
                                    <a:pt x="1986" y="2681"/>
                                  </a:lnTo>
                                  <a:lnTo>
                                    <a:pt x="1995" y="2679"/>
                                  </a:lnTo>
                                  <a:lnTo>
                                    <a:pt x="1990" y="2671"/>
                                  </a:lnTo>
                                  <a:lnTo>
                                    <a:pt x="2001" y="2671"/>
                                  </a:lnTo>
                                  <a:lnTo>
                                    <a:pt x="2009" y="2657"/>
                                  </a:lnTo>
                                  <a:lnTo>
                                    <a:pt x="2011" y="2665"/>
                                  </a:lnTo>
                                  <a:lnTo>
                                    <a:pt x="2013" y="2676"/>
                                  </a:lnTo>
                                  <a:lnTo>
                                    <a:pt x="2019" y="2677"/>
                                  </a:lnTo>
                                  <a:lnTo>
                                    <a:pt x="2021" y="2670"/>
                                  </a:lnTo>
                                  <a:lnTo>
                                    <a:pt x="2026" y="2671"/>
                                  </a:lnTo>
                                  <a:lnTo>
                                    <a:pt x="2027" y="2662"/>
                                  </a:lnTo>
                                  <a:lnTo>
                                    <a:pt x="2027" y="2667"/>
                                  </a:lnTo>
                                  <a:lnTo>
                                    <a:pt x="2027" y="2672"/>
                                  </a:lnTo>
                                  <a:lnTo>
                                    <a:pt x="2027" y="2677"/>
                                  </a:lnTo>
                                  <a:lnTo>
                                    <a:pt x="2034" y="2681"/>
                                  </a:lnTo>
                                  <a:lnTo>
                                    <a:pt x="2033" y="2662"/>
                                  </a:lnTo>
                                  <a:lnTo>
                                    <a:pt x="2039" y="2663"/>
                                  </a:lnTo>
                                  <a:lnTo>
                                    <a:pt x="2043" y="2678"/>
                                  </a:lnTo>
                                  <a:lnTo>
                                    <a:pt x="2052" y="2675"/>
                                  </a:lnTo>
                                  <a:lnTo>
                                    <a:pt x="2051" y="2672"/>
                                  </a:lnTo>
                                  <a:lnTo>
                                    <a:pt x="2050" y="2668"/>
                                  </a:lnTo>
                                  <a:lnTo>
                                    <a:pt x="2050" y="2663"/>
                                  </a:lnTo>
                                  <a:lnTo>
                                    <a:pt x="2060" y="2669"/>
                                  </a:lnTo>
                                  <a:lnTo>
                                    <a:pt x="2050" y="2653"/>
                                  </a:lnTo>
                                  <a:lnTo>
                                    <a:pt x="2056" y="2649"/>
                                  </a:lnTo>
                                  <a:lnTo>
                                    <a:pt x="2058" y="2659"/>
                                  </a:lnTo>
                                  <a:lnTo>
                                    <a:pt x="2063" y="2652"/>
                                  </a:lnTo>
                                  <a:lnTo>
                                    <a:pt x="2069" y="2665"/>
                                  </a:lnTo>
                                  <a:lnTo>
                                    <a:pt x="2075" y="2674"/>
                                  </a:lnTo>
                                  <a:lnTo>
                                    <a:pt x="2086" y="2670"/>
                                  </a:lnTo>
                                  <a:lnTo>
                                    <a:pt x="2084" y="2650"/>
                                  </a:lnTo>
                                  <a:lnTo>
                                    <a:pt x="2092" y="2657"/>
                                  </a:lnTo>
                                  <a:lnTo>
                                    <a:pt x="2095" y="2650"/>
                                  </a:lnTo>
                                  <a:lnTo>
                                    <a:pt x="2095" y="2659"/>
                                  </a:lnTo>
                                  <a:lnTo>
                                    <a:pt x="2094" y="2666"/>
                                  </a:lnTo>
                                  <a:lnTo>
                                    <a:pt x="2092" y="2670"/>
                                  </a:lnTo>
                                  <a:lnTo>
                                    <a:pt x="2097" y="2670"/>
                                  </a:lnTo>
                                  <a:lnTo>
                                    <a:pt x="2102" y="2671"/>
                                  </a:lnTo>
                                  <a:lnTo>
                                    <a:pt x="2107" y="2671"/>
                                  </a:lnTo>
                                  <a:lnTo>
                                    <a:pt x="2108" y="2662"/>
                                  </a:lnTo>
                                  <a:lnTo>
                                    <a:pt x="2104" y="2642"/>
                                  </a:lnTo>
                                  <a:lnTo>
                                    <a:pt x="2109" y="2641"/>
                                  </a:lnTo>
                                  <a:lnTo>
                                    <a:pt x="2113" y="2633"/>
                                  </a:lnTo>
                                  <a:lnTo>
                                    <a:pt x="2111" y="2642"/>
                                  </a:lnTo>
                                  <a:lnTo>
                                    <a:pt x="2117" y="2642"/>
                                  </a:lnTo>
                                  <a:lnTo>
                                    <a:pt x="2119" y="2655"/>
                                  </a:lnTo>
                                  <a:lnTo>
                                    <a:pt x="2111" y="2663"/>
                                  </a:lnTo>
                                  <a:lnTo>
                                    <a:pt x="2119" y="2661"/>
                                  </a:lnTo>
                                  <a:lnTo>
                                    <a:pt x="2131" y="2663"/>
                                  </a:lnTo>
                                  <a:lnTo>
                                    <a:pt x="2119" y="2645"/>
                                  </a:lnTo>
                                  <a:lnTo>
                                    <a:pt x="2123" y="2642"/>
                                  </a:lnTo>
                                  <a:lnTo>
                                    <a:pt x="2125" y="2642"/>
                                  </a:lnTo>
                                  <a:lnTo>
                                    <a:pt x="2127" y="2642"/>
                                  </a:lnTo>
                                  <a:lnTo>
                                    <a:pt x="2129" y="2642"/>
                                  </a:lnTo>
                                  <a:lnTo>
                                    <a:pt x="2129" y="2656"/>
                                  </a:lnTo>
                                  <a:lnTo>
                                    <a:pt x="2126" y="2652"/>
                                  </a:lnTo>
                                  <a:lnTo>
                                    <a:pt x="2129" y="2662"/>
                                  </a:lnTo>
                                  <a:lnTo>
                                    <a:pt x="2134" y="2662"/>
                                  </a:lnTo>
                                  <a:lnTo>
                                    <a:pt x="2139" y="2662"/>
                                  </a:lnTo>
                                  <a:lnTo>
                                    <a:pt x="2143" y="2662"/>
                                  </a:lnTo>
                                  <a:lnTo>
                                    <a:pt x="2144" y="2655"/>
                                  </a:lnTo>
                                  <a:lnTo>
                                    <a:pt x="2143" y="2645"/>
                                  </a:lnTo>
                                  <a:lnTo>
                                    <a:pt x="2148" y="2648"/>
                                  </a:lnTo>
                                  <a:lnTo>
                                    <a:pt x="2154" y="2650"/>
                                  </a:lnTo>
                                  <a:lnTo>
                                    <a:pt x="2142" y="2667"/>
                                  </a:lnTo>
                                  <a:lnTo>
                                    <a:pt x="2152" y="2663"/>
                                  </a:lnTo>
                                  <a:lnTo>
                                    <a:pt x="2153" y="2653"/>
                                  </a:lnTo>
                                  <a:lnTo>
                                    <a:pt x="2157" y="2642"/>
                                  </a:lnTo>
                                  <a:lnTo>
                                    <a:pt x="2158" y="2648"/>
                                  </a:lnTo>
                                  <a:lnTo>
                                    <a:pt x="2157" y="2652"/>
                                  </a:lnTo>
                                  <a:lnTo>
                                    <a:pt x="2156" y="2658"/>
                                  </a:lnTo>
                                  <a:lnTo>
                                    <a:pt x="2171" y="2655"/>
                                  </a:lnTo>
                                  <a:lnTo>
                                    <a:pt x="2176" y="2657"/>
                                  </a:lnTo>
                                  <a:lnTo>
                                    <a:pt x="2192" y="2660"/>
                                  </a:lnTo>
                                  <a:lnTo>
                                    <a:pt x="2197" y="2654"/>
                                  </a:lnTo>
                                  <a:lnTo>
                                    <a:pt x="2188" y="2641"/>
                                  </a:lnTo>
                                  <a:lnTo>
                                    <a:pt x="2195" y="2635"/>
                                  </a:lnTo>
                                  <a:lnTo>
                                    <a:pt x="2202" y="2639"/>
                                  </a:lnTo>
                                  <a:lnTo>
                                    <a:pt x="2195" y="2652"/>
                                  </a:lnTo>
                                  <a:lnTo>
                                    <a:pt x="2198" y="2660"/>
                                  </a:lnTo>
                                  <a:lnTo>
                                    <a:pt x="2219" y="2658"/>
                                  </a:lnTo>
                                  <a:lnTo>
                                    <a:pt x="2238" y="2658"/>
                                  </a:lnTo>
                                  <a:lnTo>
                                    <a:pt x="2246" y="2656"/>
                                  </a:lnTo>
                                  <a:lnTo>
                                    <a:pt x="2246" y="2650"/>
                                  </a:lnTo>
                                  <a:lnTo>
                                    <a:pt x="2250" y="2652"/>
                                  </a:lnTo>
                                  <a:lnTo>
                                    <a:pt x="2257" y="2659"/>
                                  </a:lnTo>
                                  <a:lnTo>
                                    <a:pt x="2263" y="2662"/>
                                  </a:lnTo>
                                  <a:lnTo>
                                    <a:pt x="2270" y="2658"/>
                                  </a:lnTo>
                                  <a:lnTo>
                                    <a:pt x="2273" y="2656"/>
                                  </a:lnTo>
                                  <a:lnTo>
                                    <a:pt x="2274" y="2649"/>
                                  </a:lnTo>
                                  <a:lnTo>
                                    <a:pt x="2278" y="2649"/>
                                  </a:lnTo>
                                  <a:lnTo>
                                    <a:pt x="2282" y="2648"/>
                                  </a:lnTo>
                                  <a:lnTo>
                                    <a:pt x="2287" y="2657"/>
                                  </a:lnTo>
                                  <a:lnTo>
                                    <a:pt x="2292" y="2654"/>
                                  </a:lnTo>
                                  <a:lnTo>
                                    <a:pt x="2295" y="2653"/>
                                  </a:lnTo>
                                  <a:lnTo>
                                    <a:pt x="2296" y="2644"/>
                                  </a:lnTo>
                                  <a:lnTo>
                                    <a:pt x="2299" y="2645"/>
                                  </a:lnTo>
                                  <a:lnTo>
                                    <a:pt x="2302" y="2653"/>
                                  </a:lnTo>
                                  <a:lnTo>
                                    <a:pt x="2305" y="2655"/>
                                  </a:lnTo>
                                  <a:lnTo>
                                    <a:pt x="2310" y="2658"/>
                                  </a:lnTo>
                                  <a:lnTo>
                                    <a:pt x="2315" y="2653"/>
                                  </a:lnTo>
                                  <a:lnTo>
                                    <a:pt x="2321" y="2655"/>
                                  </a:lnTo>
                                  <a:lnTo>
                                    <a:pt x="2324" y="2655"/>
                                  </a:lnTo>
                                  <a:lnTo>
                                    <a:pt x="2323" y="2647"/>
                                  </a:lnTo>
                                  <a:lnTo>
                                    <a:pt x="2325" y="2646"/>
                                  </a:lnTo>
                                  <a:lnTo>
                                    <a:pt x="2330" y="2662"/>
                                  </a:lnTo>
                                  <a:lnTo>
                                    <a:pt x="2334" y="2646"/>
                                  </a:lnTo>
                                  <a:lnTo>
                                    <a:pt x="2341" y="2646"/>
                                  </a:lnTo>
                                  <a:lnTo>
                                    <a:pt x="2345" y="2646"/>
                                  </a:lnTo>
                                  <a:lnTo>
                                    <a:pt x="2346" y="2651"/>
                                  </a:lnTo>
                                  <a:lnTo>
                                    <a:pt x="2349" y="2652"/>
                                  </a:lnTo>
                                  <a:lnTo>
                                    <a:pt x="2355" y="2654"/>
                                  </a:lnTo>
                                  <a:lnTo>
                                    <a:pt x="2361" y="2646"/>
                                  </a:lnTo>
                                  <a:lnTo>
                                    <a:pt x="2366" y="2647"/>
                                  </a:lnTo>
                                  <a:lnTo>
                                    <a:pt x="2370" y="2648"/>
                                  </a:lnTo>
                                  <a:lnTo>
                                    <a:pt x="2373" y="2657"/>
                                  </a:lnTo>
                                  <a:lnTo>
                                    <a:pt x="2376" y="2658"/>
                                  </a:lnTo>
                                  <a:lnTo>
                                    <a:pt x="2394" y="2662"/>
                                  </a:lnTo>
                                  <a:lnTo>
                                    <a:pt x="2413" y="2665"/>
                                  </a:lnTo>
                                  <a:lnTo>
                                    <a:pt x="2432" y="2671"/>
                                  </a:lnTo>
                                  <a:lnTo>
                                    <a:pt x="2439" y="2662"/>
                                  </a:lnTo>
                                  <a:lnTo>
                                    <a:pt x="2446" y="2670"/>
                                  </a:lnTo>
                                  <a:lnTo>
                                    <a:pt x="2447" y="2666"/>
                                  </a:lnTo>
                                  <a:lnTo>
                                    <a:pt x="2451" y="2657"/>
                                  </a:lnTo>
                                  <a:lnTo>
                                    <a:pt x="2451" y="2635"/>
                                  </a:lnTo>
                                  <a:lnTo>
                                    <a:pt x="2458" y="2632"/>
                                  </a:lnTo>
                                  <a:lnTo>
                                    <a:pt x="2452" y="2618"/>
                                  </a:lnTo>
                                  <a:lnTo>
                                    <a:pt x="2453" y="2597"/>
                                  </a:lnTo>
                                  <a:lnTo>
                                    <a:pt x="2457" y="2593"/>
                                  </a:lnTo>
                                  <a:lnTo>
                                    <a:pt x="2460" y="2591"/>
                                  </a:lnTo>
                                  <a:lnTo>
                                    <a:pt x="2460" y="2582"/>
                                  </a:lnTo>
                                  <a:lnTo>
                                    <a:pt x="2455" y="2569"/>
                                  </a:lnTo>
                                  <a:lnTo>
                                    <a:pt x="2454" y="2543"/>
                                  </a:lnTo>
                                  <a:lnTo>
                                    <a:pt x="2451" y="2529"/>
                                  </a:lnTo>
                                  <a:lnTo>
                                    <a:pt x="2446" y="2520"/>
                                  </a:lnTo>
                                  <a:lnTo>
                                    <a:pt x="2441" y="2514"/>
                                  </a:lnTo>
                                  <a:lnTo>
                                    <a:pt x="2628" y="2514"/>
                                  </a:lnTo>
                                  <a:lnTo>
                                    <a:pt x="2623" y="2530"/>
                                  </a:lnTo>
                                  <a:lnTo>
                                    <a:pt x="2616" y="2551"/>
                                  </a:lnTo>
                                  <a:lnTo>
                                    <a:pt x="2622" y="2561"/>
                                  </a:lnTo>
                                  <a:lnTo>
                                    <a:pt x="2629" y="2555"/>
                                  </a:lnTo>
                                  <a:lnTo>
                                    <a:pt x="2631" y="2570"/>
                                  </a:lnTo>
                                  <a:lnTo>
                                    <a:pt x="2639" y="2568"/>
                                  </a:lnTo>
                                  <a:lnTo>
                                    <a:pt x="2640" y="2585"/>
                                  </a:lnTo>
                                  <a:lnTo>
                                    <a:pt x="2635" y="2578"/>
                                  </a:lnTo>
                                  <a:lnTo>
                                    <a:pt x="2636" y="2574"/>
                                  </a:lnTo>
                                  <a:lnTo>
                                    <a:pt x="2629" y="2580"/>
                                  </a:lnTo>
                                  <a:lnTo>
                                    <a:pt x="2632" y="2591"/>
                                  </a:lnTo>
                                  <a:lnTo>
                                    <a:pt x="2637" y="2596"/>
                                  </a:lnTo>
                                  <a:lnTo>
                                    <a:pt x="2634" y="2605"/>
                                  </a:lnTo>
                                  <a:lnTo>
                                    <a:pt x="2631" y="2605"/>
                                  </a:lnTo>
                                  <a:lnTo>
                                    <a:pt x="2627" y="2604"/>
                                  </a:lnTo>
                                  <a:lnTo>
                                    <a:pt x="2629" y="2588"/>
                                  </a:lnTo>
                                  <a:lnTo>
                                    <a:pt x="2625" y="2588"/>
                                  </a:lnTo>
                                  <a:lnTo>
                                    <a:pt x="2619" y="2589"/>
                                  </a:lnTo>
                                  <a:lnTo>
                                    <a:pt x="2620" y="2607"/>
                                  </a:lnTo>
                                  <a:lnTo>
                                    <a:pt x="2629" y="2605"/>
                                  </a:lnTo>
                                  <a:lnTo>
                                    <a:pt x="2633" y="2615"/>
                                  </a:lnTo>
                                  <a:lnTo>
                                    <a:pt x="2634" y="2609"/>
                                  </a:lnTo>
                                  <a:lnTo>
                                    <a:pt x="2637" y="2609"/>
                                  </a:lnTo>
                                  <a:lnTo>
                                    <a:pt x="2639" y="2610"/>
                                  </a:lnTo>
                                  <a:lnTo>
                                    <a:pt x="2638" y="2586"/>
                                  </a:lnTo>
                                  <a:lnTo>
                                    <a:pt x="2646" y="2586"/>
                                  </a:lnTo>
                                  <a:lnTo>
                                    <a:pt x="2650" y="2576"/>
                                  </a:lnTo>
                                  <a:lnTo>
                                    <a:pt x="2652" y="2592"/>
                                  </a:lnTo>
                                  <a:lnTo>
                                    <a:pt x="2657" y="2605"/>
                                  </a:lnTo>
                                  <a:lnTo>
                                    <a:pt x="2664" y="2602"/>
                                  </a:lnTo>
                                  <a:lnTo>
                                    <a:pt x="2657" y="2604"/>
                                  </a:lnTo>
                                  <a:lnTo>
                                    <a:pt x="2656" y="2582"/>
                                  </a:lnTo>
                                  <a:lnTo>
                                    <a:pt x="2662" y="2581"/>
                                  </a:lnTo>
                                  <a:lnTo>
                                    <a:pt x="2665" y="2587"/>
                                  </a:lnTo>
                                  <a:lnTo>
                                    <a:pt x="2665" y="2600"/>
                                  </a:lnTo>
                                  <a:lnTo>
                                    <a:pt x="2668" y="2606"/>
                                  </a:lnTo>
                                  <a:lnTo>
                                    <a:pt x="2670" y="2595"/>
                                  </a:lnTo>
                                  <a:lnTo>
                                    <a:pt x="2675" y="2594"/>
                                  </a:lnTo>
                                  <a:lnTo>
                                    <a:pt x="2678" y="2587"/>
                                  </a:lnTo>
                                  <a:lnTo>
                                    <a:pt x="2673" y="2566"/>
                                  </a:lnTo>
                                  <a:lnTo>
                                    <a:pt x="2667" y="2549"/>
                                  </a:lnTo>
                                  <a:lnTo>
                                    <a:pt x="2670" y="2537"/>
                                  </a:lnTo>
                                  <a:lnTo>
                                    <a:pt x="2679" y="2542"/>
                                  </a:lnTo>
                                  <a:lnTo>
                                    <a:pt x="2676" y="2562"/>
                                  </a:lnTo>
                                  <a:lnTo>
                                    <a:pt x="2681" y="2564"/>
                                  </a:lnTo>
                                  <a:lnTo>
                                    <a:pt x="2681" y="2553"/>
                                  </a:lnTo>
                                  <a:lnTo>
                                    <a:pt x="2687" y="2557"/>
                                  </a:lnTo>
                                  <a:lnTo>
                                    <a:pt x="2687" y="2566"/>
                                  </a:lnTo>
                                  <a:lnTo>
                                    <a:pt x="2686" y="2573"/>
                                  </a:lnTo>
                                  <a:lnTo>
                                    <a:pt x="2685" y="2577"/>
                                  </a:lnTo>
                                  <a:lnTo>
                                    <a:pt x="2690" y="2574"/>
                                  </a:lnTo>
                                  <a:lnTo>
                                    <a:pt x="2693" y="2577"/>
                                  </a:lnTo>
                                  <a:lnTo>
                                    <a:pt x="2686" y="2574"/>
                                  </a:lnTo>
                                  <a:lnTo>
                                    <a:pt x="2689" y="2588"/>
                                  </a:lnTo>
                                  <a:lnTo>
                                    <a:pt x="2691" y="2592"/>
                                  </a:lnTo>
                                  <a:lnTo>
                                    <a:pt x="2687" y="2593"/>
                                  </a:lnTo>
                                  <a:lnTo>
                                    <a:pt x="2683" y="2591"/>
                                  </a:lnTo>
                                  <a:lnTo>
                                    <a:pt x="2684" y="2602"/>
                                  </a:lnTo>
                                  <a:lnTo>
                                    <a:pt x="2694" y="2609"/>
                                  </a:lnTo>
                                  <a:lnTo>
                                    <a:pt x="2699" y="2595"/>
                                  </a:lnTo>
                                  <a:lnTo>
                                    <a:pt x="2703" y="2593"/>
                                  </a:lnTo>
                                  <a:lnTo>
                                    <a:pt x="2710" y="2589"/>
                                  </a:lnTo>
                                  <a:lnTo>
                                    <a:pt x="2714" y="2596"/>
                                  </a:lnTo>
                                  <a:lnTo>
                                    <a:pt x="2715" y="2583"/>
                                  </a:lnTo>
                                  <a:lnTo>
                                    <a:pt x="2714" y="2604"/>
                                  </a:lnTo>
                                  <a:lnTo>
                                    <a:pt x="2733" y="2603"/>
                                  </a:lnTo>
                                  <a:lnTo>
                                    <a:pt x="2737" y="2594"/>
                                  </a:lnTo>
                                  <a:lnTo>
                                    <a:pt x="2735" y="2593"/>
                                  </a:lnTo>
                                  <a:lnTo>
                                    <a:pt x="2732" y="2595"/>
                                  </a:lnTo>
                                  <a:lnTo>
                                    <a:pt x="2731" y="2589"/>
                                  </a:lnTo>
                                  <a:lnTo>
                                    <a:pt x="2736" y="2579"/>
                                  </a:lnTo>
                                  <a:lnTo>
                                    <a:pt x="2740" y="2593"/>
                                  </a:lnTo>
                                  <a:lnTo>
                                    <a:pt x="2744" y="2595"/>
                                  </a:lnTo>
                                  <a:lnTo>
                                    <a:pt x="2761" y="2597"/>
                                  </a:lnTo>
                                  <a:lnTo>
                                    <a:pt x="2780" y="2593"/>
                                  </a:lnTo>
                                  <a:lnTo>
                                    <a:pt x="2800" y="2589"/>
                                  </a:lnTo>
                                  <a:lnTo>
                                    <a:pt x="2810" y="2587"/>
                                  </a:lnTo>
                                  <a:lnTo>
                                    <a:pt x="2814" y="2593"/>
                                  </a:lnTo>
                                  <a:lnTo>
                                    <a:pt x="2817" y="2593"/>
                                  </a:lnTo>
                                  <a:lnTo>
                                    <a:pt x="2829" y="2593"/>
                                  </a:lnTo>
                                  <a:lnTo>
                                    <a:pt x="2844" y="2589"/>
                                  </a:lnTo>
                                  <a:lnTo>
                                    <a:pt x="2846" y="2579"/>
                                  </a:lnTo>
                                  <a:lnTo>
                                    <a:pt x="2860" y="2585"/>
                                  </a:lnTo>
                                  <a:lnTo>
                                    <a:pt x="2874" y="2578"/>
                                  </a:lnTo>
                                  <a:lnTo>
                                    <a:pt x="2882" y="2575"/>
                                  </a:lnTo>
                                  <a:lnTo>
                                    <a:pt x="2886" y="2581"/>
                                  </a:lnTo>
                                  <a:lnTo>
                                    <a:pt x="2891" y="2581"/>
                                  </a:lnTo>
                                  <a:lnTo>
                                    <a:pt x="2894" y="2582"/>
                                  </a:lnTo>
                                  <a:lnTo>
                                    <a:pt x="2895" y="2576"/>
                                  </a:lnTo>
                                  <a:lnTo>
                                    <a:pt x="2899" y="2577"/>
                                  </a:lnTo>
                                  <a:lnTo>
                                    <a:pt x="2901" y="2577"/>
                                  </a:lnTo>
                                  <a:lnTo>
                                    <a:pt x="2901" y="2582"/>
                                  </a:lnTo>
                                  <a:lnTo>
                                    <a:pt x="2905" y="2582"/>
                                  </a:lnTo>
                                  <a:lnTo>
                                    <a:pt x="2906" y="2582"/>
                                  </a:lnTo>
                                  <a:lnTo>
                                    <a:pt x="2909" y="2572"/>
                                  </a:lnTo>
                                  <a:lnTo>
                                    <a:pt x="2911" y="2572"/>
                                  </a:lnTo>
                                  <a:lnTo>
                                    <a:pt x="2914" y="2572"/>
                                  </a:lnTo>
                                  <a:lnTo>
                                    <a:pt x="2919" y="2576"/>
                                  </a:lnTo>
                                  <a:lnTo>
                                    <a:pt x="2923" y="2578"/>
                                  </a:lnTo>
                                  <a:lnTo>
                                    <a:pt x="2926" y="2579"/>
                                  </a:lnTo>
                                  <a:lnTo>
                                    <a:pt x="2929" y="2587"/>
                                  </a:lnTo>
                                  <a:lnTo>
                                    <a:pt x="2933" y="2588"/>
                                  </a:lnTo>
                                  <a:lnTo>
                                    <a:pt x="2938" y="2589"/>
                                  </a:lnTo>
                                  <a:lnTo>
                                    <a:pt x="2944" y="2581"/>
                                  </a:lnTo>
                                  <a:lnTo>
                                    <a:pt x="2950" y="2584"/>
                                  </a:lnTo>
                                  <a:lnTo>
                                    <a:pt x="2952" y="2585"/>
                                  </a:lnTo>
                                  <a:lnTo>
                                    <a:pt x="2952" y="2589"/>
                                  </a:lnTo>
                                  <a:lnTo>
                                    <a:pt x="2956" y="2589"/>
                                  </a:lnTo>
                                  <a:lnTo>
                                    <a:pt x="2961" y="2589"/>
                                  </a:lnTo>
                                  <a:lnTo>
                                    <a:pt x="2967" y="2579"/>
                                  </a:lnTo>
                                  <a:lnTo>
                                    <a:pt x="2972" y="2580"/>
                                  </a:lnTo>
                                  <a:lnTo>
                                    <a:pt x="2983" y="2582"/>
                                  </a:lnTo>
                                  <a:lnTo>
                                    <a:pt x="2999" y="2578"/>
                                  </a:lnTo>
                                  <a:lnTo>
                                    <a:pt x="3011" y="2577"/>
                                  </a:lnTo>
                                  <a:lnTo>
                                    <a:pt x="3015" y="2576"/>
                                  </a:lnTo>
                                  <a:lnTo>
                                    <a:pt x="3019" y="2582"/>
                                  </a:lnTo>
                                  <a:lnTo>
                                    <a:pt x="3023" y="2582"/>
                                  </a:lnTo>
                                  <a:lnTo>
                                    <a:pt x="3026" y="2582"/>
                                  </a:lnTo>
                                  <a:lnTo>
                                    <a:pt x="3036" y="2572"/>
                                  </a:lnTo>
                                  <a:lnTo>
                                    <a:pt x="3037" y="2573"/>
                                  </a:lnTo>
                                  <a:lnTo>
                                    <a:pt x="3042" y="2574"/>
                                  </a:lnTo>
                                  <a:lnTo>
                                    <a:pt x="3045" y="2575"/>
                                  </a:lnTo>
                                  <a:lnTo>
                                    <a:pt x="3050" y="2568"/>
                                  </a:lnTo>
                                  <a:lnTo>
                                    <a:pt x="3047" y="2578"/>
                                  </a:lnTo>
                                  <a:lnTo>
                                    <a:pt x="3053" y="2592"/>
                                  </a:lnTo>
                                  <a:lnTo>
                                    <a:pt x="3054" y="2578"/>
                                  </a:lnTo>
                                  <a:lnTo>
                                    <a:pt x="3052" y="2577"/>
                                  </a:lnTo>
                                  <a:lnTo>
                                    <a:pt x="3051" y="2574"/>
                                  </a:lnTo>
                                  <a:lnTo>
                                    <a:pt x="3052" y="2568"/>
                                  </a:lnTo>
                                  <a:lnTo>
                                    <a:pt x="3056" y="2570"/>
                                  </a:lnTo>
                                  <a:lnTo>
                                    <a:pt x="3056" y="2563"/>
                                  </a:lnTo>
                                  <a:lnTo>
                                    <a:pt x="3060" y="2564"/>
                                  </a:lnTo>
                                  <a:lnTo>
                                    <a:pt x="3060" y="2570"/>
                                  </a:lnTo>
                                  <a:lnTo>
                                    <a:pt x="3057" y="2571"/>
                                  </a:lnTo>
                                  <a:lnTo>
                                    <a:pt x="3058" y="2579"/>
                                  </a:lnTo>
                                  <a:lnTo>
                                    <a:pt x="3062" y="2582"/>
                                  </a:lnTo>
                                  <a:lnTo>
                                    <a:pt x="3062" y="2570"/>
                                  </a:lnTo>
                                  <a:lnTo>
                                    <a:pt x="3064" y="2569"/>
                                  </a:lnTo>
                                  <a:lnTo>
                                    <a:pt x="3071" y="2566"/>
                                  </a:lnTo>
                                  <a:lnTo>
                                    <a:pt x="3093" y="2571"/>
                                  </a:lnTo>
                                  <a:lnTo>
                                    <a:pt x="3099" y="2571"/>
                                  </a:lnTo>
                                  <a:lnTo>
                                    <a:pt x="3104" y="2570"/>
                                  </a:lnTo>
                                  <a:lnTo>
                                    <a:pt x="3110" y="2562"/>
                                  </a:lnTo>
                                  <a:lnTo>
                                    <a:pt x="3115" y="2561"/>
                                  </a:lnTo>
                                  <a:lnTo>
                                    <a:pt x="3117" y="2561"/>
                                  </a:lnTo>
                                  <a:lnTo>
                                    <a:pt x="3120" y="2567"/>
                                  </a:lnTo>
                                  <a:lnTo>
                                    <a:pt x="3121" y="2567"/>
                                  </a:lnTo>
                                  <a:lnTo>
                                    <a:pt x="3125" y="2565"/>
                                  </a:lnTo>
                                  <a:lnTo>
                                    <a:pt x="3128" y="2553"/>
                                  </a:lnTo>
                                  <a:lnTo>
                                    <a:pt x="3131" y="2552"/>
                                  </a:lnTo>
                                  <a:lnTo>
                                    <a:pt x="3135" y="2561"/>
                                  </a:lnTo>
                                  <a:lnTo>
                                    <a:pt x="3137" y="2562"/>
                                  </a:lnTo>
                                  <a:lnTo>
                                    <a:pt x="3148" y="2567"/>
                                  </a:lnTo>
                                  <a:lnTo>
                                    <a:pt x="3151" y="2554"/>
                                  </a:lnTo>
                                  <a:lnTo>
                                    <a:pt x="3156" y="2553"/>
                                  </a:lnTo>
                                  <a:lnTo>
                                    <a:pt x="3158" y="2553"/>
                                  </a:lnTo>
                                  <a:lnTo>
                                    <a:pt x="3162" y="2558"/>
                                  </a:lnTo>
                                  <a:lnTo>
                                    <a:pt x="3166" y="2559"/>
                                  </a:lnTo>
                                  <a:lnTo>
                                    <a:pt x="3171" y="2560"/>
                                  </a:lnTo>
                                  <a:lnTo>
                                    <a:pt x="3177" y="2554"/>
                                  </a:lnTo>
                                  <a:lnTo>
                                    <a:pt x="3180" y="2554"/>
                                  </a:lnTo>
                                  <a:lnTo>
                                    <a:pt x="3183" y="2554"/>
                                  </a:lnTo>
                                  <a:lnTo>
                                    <a:pt x="3183" y="2560"/>
                                  </a:lnTo>
                                  <a:lnTo>
                                    <a:pt x="3186" y="2559"/>
                                  </a:lnTo>
                                  <a:lnTo>
                                    <a:pt x="3206" y="2559"/>
                                  </a:lnTo>
                                  <a:lnTo>
                                    <a:pt x="3229" y="2560"/>
                                  </a:lnTo>
                                  <a:lnTo>
                                    <a:pt x="3244" y="2562"/>
                                  </a:lnTo>
                                  <a:lnTo>
                                    <a:pt x="3257" y="2561"/>
                                  </a:lnTo>
                                  <a:lnTo>
                                    <a:pt x="3260" y="2552"/>
                                  </a:lnTo>
                                  <a:lnTo>
                                    <a:pt x="3250" y="2547"/>
                                  </a:lnTo>
                                  <a:lnTo>
                                    <a:pt x="3266" y="2543"/>
                                  </a:lnTo>
                                  <a:lnTo>
                                    <a:pt x="3284" y="2545"/>
                                  </a:lnTo>
                                  <a:lnTo>
                                    <a:pt x="3293" y="2542"/>
                                  </a:lnTo>
                                  <a:lnTo>
                                    <a:pt x="3297" y="2536"/>
                                  </a:lnTo>
                                  <a:lnTo>
                                    <a:pt x="3303" y="2535"/>
                                  </a:lnTo>
                                  <a:lnTo>
                                    <a:pt x="3324" y="2533"/>
                                  </a:lnTo>
                                  <a:lnTo>
                                    <a:pt x="3346" y="2532"/>
                                  </a:lnTo>
                                  <a:lnTo>
                                    <a:pt x="3368" y="2532"/>
                                  </a:lnTo>
                                  <a:lnTo>
                                    <a:pt x="3389" y="2533"/>
                                  </a:lnTo>
                                  <a:lnTo>
                                    <a:pt x="3407" y="2534"/>
                                  </a:lnTo>
                                  <a:lnTo>
                                    <a:pt x="3420" y="2529"/>
                                  </a:lnTo>
                                  <a:lnTo>
                                    <a:pt x="3421" y="2524"/>
                                  </a:lnTo>
                                  <a:lnTo>
                                    <a:pt x="3423" y="2520"/>
                                  </a:lnTo>
                                  <a:lnTo>
                                    <a:pt x="3434" y="2519"/>
                                  </a:lnTo>
                                  <a:lnTo>
                                    <a:pt x="3444" y="2521"/>
                                  </a:lnTo>
                                  <a:lnTo>
                                    <a:pt x="3450" y="2531"/>
                                  </a:lnTo>
                                  <a:lnTo>
                                    <a:pt x="3450" y="2526"/>
                                  </a:lnTo>
                                  <a:lnTo>
                                    <a:pt x="3450" y="2517"/>
                                  </a:lnTo>
                                  <a:lnTo>
                                    <a:pt x="3452" y="2517"/>
                                  </a:lnTo>
                                  <a:lnTo>
                                    <a:pt x="3457" y="2529"/>
                                  </a:lnTo>
                                  <a:lnTo>
                                    <a:pt x="3461" y="2513"/>
                                  </a:lnTo>
                                  <a:lnTo>
                                    <a:pt x="3468" y="2517"/>
                                  </a:lnTo>
                                  <a:lnTo>
                                    <a:pt x="3474" y="2516"/>
                                  </a:lnTo>
                                  <a:lnTo>
                                    <a:pt x="3470" y="2537"/>
                                  </a:lnTo>
                                  <a:lnTo>
                                    <a:pt x="3476" y="2533"/>
                                  </a:lnTo>
                                  <a:lnTo>
                                    <a:pt x="3477" y="2526"/>
                                  </a:lnTo>
                                  <a:lnTo>
                                    <a:pt x="3477" y="2521"/>
                                  </a:lnTo>
                                  <a:lnTo>
                                    <a:pt x="3480" y="2523"/>
                                  </a:lnTo>
                                  <a:lnTo>
                                    <a:pt x="3484" y="2523"/>
                                  </a:lnTo>
                                  <a:lnTo>
                                    <a:pt x="3483" y="2536"/>
                                  </a:lnTo>
                                  <a:lnTo>
                                    <a:pt x="3489" y="2533"/>
                                  </a:lnTo>
                                  <a:lnTo>
                                    <a:pt x="3491" y="2515"/>
                                  </a:lnTo>
                                  <a:lnTo>
                                    <a:pt x="3497" y="2529"/>
                                  </a:lnTo>
                                  <a:lnTo>
                                    <a:pt x="3501" y="2529"/>
                                  </a:lnTo>
                                  <a:lnTo>
                                    <a:pt x="3520" y="2528"/>
                                  </a:lnTo>
                                  <a:lnTo>
                                    <a:pt x="3542" y="2529"/>
                                  </a:lnTo>
                                  <a:lnTo>
                                    <a:pt x="3558" y="2533"/>
                                  </a:lnTo>
                                  <a:lnTo>
                                    <a:pt x="3563" y="2527"/>
                                  </a:lnTo>
                                  <a:lnTo>
                                    <a:pt x="3570" y="2527"/>
                                  </a:lnTo>
                                  <a:lnTo>
                                    <a:pt x="3573" y="2527"/>
                                  </a:lnTo>
                                  <a:lnTo>
                                    <a:pt x="3573" y="2532"/>
                                  </a:lnTo>
                                  <a:lnTo>
                                    <a:pt x="3576" y="2532"/>
                                  </a:lnTo>
                                  <a:lnTo>
                                    <a:pt x="3582" y="2531"/>
                                  </a:lnTo>
                                  <a:lnTo>
                                    <a:pt x="3587" y="2523"/>
                                  </a:lnTo>
                                  <a:lnTo>
                                    <a:pt x="3593" y="2528"/>
                                  </a:lnTo>
                                  <a:lnTo>
                                    <a:pt x="3597" y="2528"/>
                                  </a:lnTo>
                                  <a:lnTo>
                                    <a:pt x="3595" y="2541"/>
                                  </a:lnTo>
                                  <a:lnTo>
                                    <a:pt x="3601" y="2538"/>
                                  </a:lnTo>
                                  <a:lnTo>
                                    <a:pt x="3606" y="2528"/>
                                  </a:lnTo>
                                  <a:lnTo>
                                    <a:pt x="3612" y="2521"/>
                                  </a:lnTo>
                                  <a:lnTo>
                                    <a:pt x="3619" y="2514"/>
                                  </a:lnTo>
                                  <a:lnTo>
                                    <a:pt x="3640" y="2514"/>
                                  </a:lnTo>
                                  <a:lnTo>
                                    <a:pt x="3640" y="2515"/>
                                  </a:lnTo>
                                  <a:lnTo>
                                    <a:pt x="3644" y="2530"/>
                                  </a:lnTo>
                                  <a:lnTo>
                                    <a:pt x="3653" y="2522"/>
                                  </a:lnTo>
                                  <a:lnTo>
                                    <a:pt x="3659" y="2514"/>
                                  </a:lnTo>
                                  <a:lnTo>
                                    <a:pt x="3666" y="2514"/>
                                  </a:lnTo>
                                  <a:lnTo>
                                    <a:pt x="3666" y="2518"/>
                                  </a:lnTo>
                                  <a:lnTo>
                                    <a:pt x="3666" y="2522"/>
                                  </a:lnTo>
                                  <a:lnTo>
                                    <a:pt x="3666" y="2526"/>
                                  </a:lnTo>
                                  <a:lnTo>
                                    <a:pt x="3676" y="2526"/>
                                  </a:lnTo>
                                  <a:lnTo>
                                    <a:pt x="3682" y="2533"/>
                                  </a:lnTo>
                                  <a:lnTo>
                                    <a:pt x="3690" y="2537"/>
                                  </a:lnTo>
                                  <a:lnTo>
                                    <a:pt x="3695" y="2531"/>
                                  </a:lnTo>
                                  <a:lnTo>
                                    <a:pt x="3700" y="2527"/>
                                  </a:lnTo>
                                  <a:lnTo>
                                    <a:pt x="3705" y="2523"/>
                                  </a:lnTo>
                                  <a:lnTo>
                                    <a:pt x="3724" y="2528"/>
                                  </a:lnTo>
                                  <a:lnTo>
                                    <a:pt x="3744" y="2528"/>
                                  </a:lnTo>
                                  <a:lnTo>
                                    <a:pt x="3763" y="2525"/>
                                  </a:lnTo>
                                  <a:lnTo>
                                    <a:pt x="3781" y="2519"/>
                                  </a:lnTo>
                                  <a:lnTo>
                                    <a:pt x="3806" y="2514"/>
                                  </a:lnTo>
                                  <a:lnTo>
                                    <a:pt x="3807" y="2515"/>
                                  </a:lnTo>
                                  <a:lnTo>
                                    <a:pt x="3808" y="2516"/>
                                  </a:lnTo>
                                  <a:lnTo>
                                    <a:pt x="3809" y="2517"/>
                                  </a:lnTo>
                                  <a:lnTo>
                                    <a:pt x="3810" y="2516"/>
                                  </a:lnTo>
                                  <a:lnTo>
                                    <a:pt x="3810" y="2515"/>
                                  </a:lnTo>
                                  <a:lnTo>
                                    <a:pt x="3811" y="2514"/>
                                  </a:lnTo>
                                  <a:lnTo>
                                    <a:pt x="3850" y="2514"/>
                                  </a:lnTo>
                                  <a:lnTo>
                                    <a:pt x="3862" y="2514"/>
                                  </a:lnTo>
                                  <a:lnTo>
                                    <a:pt x="3862" y="2515"/>
                                  </a:lnTo>
                                  <a:lnTo>
                                    <a:pt x="3863" y="2514"/>
                                  </a:lnTo>
                                  <a:lnTo>
                                    <a:pt x="3894" y="2514"/>
                                  </a:lnTo>
                                  <a:lnTo>
                                    <a:pt x="3894" y="2515"/>
                                  </a:lnTo>
                                  <a:lnTo>
                                    <a:pt x="3895" y="2516"/>
                                  </a:lnTo>
                                  <a:lnTo>
                                    <a:pt x="3895" y="2515"/>
                                  </a:lnTo>
                                  <a:lnTo>
                                    <a:pt x="3895" y="2514"/>
                                  </a:lnTo>
                                  <a:lnTo>
                                    <a:pt x="3958" y="2514"/>
                                  </a:lnTo>
                                  <a:lnTo>
                                    <a:pt x="3958" y="2520"/>
                                  </a:lnTo>
                                  <a:lnTo>
                                    <a:pt x="3954" y="2518"/>
                                  </a:lnTo>
                                  <a:lnTo>
                                    <a:pt x="3954" y="2524"/>
                                  </a:lnTo>
                                  <a:lnTo>
                                    <a:pt x="3961" y="2529"/>
                                  </a:lnTo>
                                  <a:lnTo>
                                    <a:pt x="3963" y="2521"/>
                                  </a:lnTo>
                                  <a:lnTo>
                                    <a:pt x="3966" y="2514"/>
                                  </a:lnTo>
                                  <a:lnTo>
                                    <a:pt x="3968" y="2514"/>
                                  </a:lnTo>
                                  <a:lnTo>
                                    <a:pt x="3968" y="2522"/>
                                  </a:lnTo>
                                  <a:lnTo>
                                    <a:pt x="3970" y="2525"/>
                                  </a:lnTo>
                                  <a:lnTo>
                                    <a:pt x="3974" y="2525"/>
                                  </a:lnTo>
                                  <a:lnTo>
                                    <a:pt x="3979" y="2527"/>
                                  </a:lnTo>
                                  <a:lnTo>
                                    <a:pt x="3980" y="2515"/>
                                  </a:lnTo>
                                  <a:lnTo>
                                    <a:pt x="3984" y="2515"/>
                                  </a:lnTo>
                                  <a:lnTo>
                                    <a:pt x="3988" y="2515"/>
                                  </a:lnTo>
                                  <a:lnTo>
                                    <a:pt x="3993" y="2526"/>
                                  </a:lnTo>
                                  <a:lnTo>
                                    <a:pt x="3996" y="2526"/>
                                  </a:lnTo>
                                  <a:lnTo>
                                    <a:pt x="4002" y="2525"/>
                                  </a:lnTo>
                                  <a:lnTo>
                                    <a:pt x="4001" y="2516"/>
                                  </a:lnTo>
                                  <a:lnTo>
                                    <a:pt x="4007" y="2516"/>
                                  </a:lnTo>
                                  <a:lnTo>
                                    <a:pt x="4007" y="2520"/>
                                  </a:lnTo>
                                  <a:lnTo>
                                    <a:pt x="4008" y="2522"/>
                                  </a:lnTo>
                                  <a:lnTo>
                                    <a:pt x="4011" y="2521"/>
                                  </a:lnTo>
                                  <a:lnTo>
                                    <a:pt x="4010" y="2527"/>
                                  </a:lnTo>
                                  <a:lnTo>
                                    <a:pt x="4007" y="2532"/>
                                  </a:lnTo>
                                  <a:lnTo>
                                    <a:pt x="4011" y="2536"/>
                                  </a:lnTo>
                                  <a:lnTo>
                                    <a:pt x="4025" y="2528"/>
                                  </a:lnTo>
                                  <a:lnTo>
                                    <a:pt x="4042" y="2526"/>
                                  </a:lnTo>
                                  <a:lnTo>
                                    <a:pt x="4060" y="2528"/>
                                  </a:lnTo>
                                  <a:lnTo>
                                    <a:pt x="4079" y="2531"/>
                                  </a:lnTo>
                                  <a:lnTo>
                                    <a:pt x="4097" y="2531"/>
                                  </a:lnTo>
                                  <a:lnTo>
                                    <a:pt x="4117" y="2530"/>
                                  </a:lnTo>
                                  <a:lnTo>
                                    <a:pt x="4137" y="2532"/>
                                  </a:lnTo>
                                  <a:lnTo>
                                    <a:pt x="4147" y="2522"/>
                                  </a:lnTo>
                                  <a:lnTo>
                                    <a:pt x="4152" y="2529"/>
                                  </a:lnTo>
                                  <a:lnTo>
                                    <a:pt x="4165" y="2528"/>
                                  </a:lnTo>
                                  <a:lnTo>
                                    <a:pt x="4180" y="2534"/>
                                  </a:lnTo>
                                  <a:lnTo>
                                    <a:pt x="4187" y="2521"/>
                                  </a:lnTo>
                                  <a:lnTo>
                                    <a:pt x="4192" y="2517"/>
                                  </a:lnTo>
                                  <a:lnTo>
                                    <a:pt x="4196" y="2515"/>
                                  </a:lnTo>
                                  <a:lnTo>
                                    <a:pt x="4196" y="2519"/>
                                  </a:lnTo>
                                  <a:lnTo>
                                    <a:pt x="4198" y="2520"/>
                                  </a:lnTo>
                                  <a:lnTo>
                                    <a:pt x="4198" y="2525"/>
                                  </a:lnTo>
                                  <a:lnTo>
                                    <a:pt x="4198" y="2533"/>
                                  </a:lnTo>
                                  <a:lnTo>
                                    <a:pt x="4193" y="2527"/>
                                  </a:lnTo>
                                  <a:lnTo>
                                    <a:pt x="4192" y="2534"/>
                                  </a:lnTo>
                                  <a:lnTo>
                                    <a:pt x="4202" y="2540"/>
                                  </a:lnTo>
                                  <a:lnTo>
                                    <a:pt x="4205" y="2528"/>
                                  </a:lnTo>
                                  <a:lnTo>
                                    <a:pt x="4209" y="2520"/>
                                  </a:lnTo>
                                  <a:lnTo>
                                    <a:pt x="4217" y="2535"/>
                                  </a:lnTo>
                                  <a:lnTo>
                                    <a:pt x="4231" y="2536"/>
                                  </a:lnTo>
                                  <a:lnTo>
                                    <a:pt x="4247" y="2536"/>
                                  </a:lnTo>
                                  <a:lnTo>
                                    <a:pt x="4254" y="2538"/>
                                  </a:lnTo>
                                  <a:lnTo>
                                    <a:pt x="4264" y="2537"/>
                                  </a:lnTo>
                                  <a:lnTo>
                                    <a:pt x="4257" y="2532"/>
                                  </a:lnTo>
                                  <a:lnTo>
                                    <a:pt x="4254" y="2531"/>
                                  </a:lnTo>
                                  <a:lnTo>
                                    <a:pt x="4247" y="2537"/>
                                  </a:lnTo>
                                  <a:lnTo>
                                    <a:pt x="4249" y="2522"/>
                                  </a:lnTo>
                                  <a:lnTo>
                                    <a:pt x="4260" y="2529"/>
                                  </a:lnTo>
                                  <a:lnTo>
                                    <a:pt x="4260" y="2520"/>
                                  </a:lnTo>
                                  <a:lnTo>
                                    <a:pt x="4268" y="2514"/>
                                  </a:lnTo>
                                  <a:lnTo>
                                    <a:pt x="4312" y="2514"/>
                                  </a:lnTo>
                                  <a:lnTo>
                                    <a:pt x="4314" y="2524"/>
                                  </a:lnTo>
                                  <a:lnTo>
                                    <a:pt x="4315" y="2534"/>
                                  </a:lnTo>
                                  <a:lnTo>
                                    <a:pt x="4313" y="2549"/>
                                  </a:lnTo>
                                  <a:lnTo>
                                    <a:pt x="4316" y="2555"/>
                                  </a:lnTo>
                                  <a:lnTo>
                                    <a:pt x="4317" y="2557"/>
                                  </a:lnTo>
                                  <a:lnTo>
                                    <a:pt x="4316" y="2575"/>
                                  </a:lnTo>
                                  <a:lnTo>
                                    <a:pt x="4319" y="2594"/>
                                  </a:lnTo>
                                  <a:lnTo>
                                    <a:pt x="4323" y="2617"/>
                                  </a:lnTo>
                                  <a:lnTo>
                                    <a:pt x="4326" y="2638"/>
                                  </a:lnTo>
                                  <a:lnTo>
                                    <a:pt x="4328" y="2656"/>
                                  </a:lnTo>
                                  <a:lnTo>
                                    <a:pt x="4333" y="2662"/>
                                  </a:lnTo>
                                  <a:lnTo>
                                    <a:pt x="4338" y="2675"/>
                                  </a:lnTo>
                                  <a:lnTo>
                                    <a:pt x="4343" y="2667"/>
                                  </a:lnTo>
                                  <a:lnTo>
                                    <a:pt x="4345" y="2663"/>
                                  </a:lnTo>
                                  <a:lnTo>
                                    <a:pt x="4346" y="2654"/>
                                  </a:lnTo>
                                  <a:lnTo>
                                    <a:pt x="4348" y="2652"/>
                                  </a:lnTo>
                                  <a:lnTo>
                                    <a:pt x="4353" y="2645"/>
                                  </a:lnTo>
                                  <a:lnTo>
                                    <a:pt x="4363" y="2651"/>
                                  </a:lnTo>
                                  <a:lnTo>
                                    <a:pt x="4365" y="2634"/>
                                  </a:lnTo>
                                  <a:lnTo>
                                    <a:pt x="4368" y="2645"/>
                                  </a:lnTo>
                                  <a:lnTo>
                                    <a:pt x="4370" y="2632"/>
                                  </a:lnTo>
                                  <a:lnTo>
                                    <a:pt x="4373" y="2630"/>
                                  </a:lnTo>
                                  <a:lnTo>
                                    <a:pt x="4377" y="2627"/>
                                  </a:lnTo>
                                  <a:lnTo>
                                    <a:pt x="4381" y="2632"/>
                                  </a:lnTo>
                                  <a:lnTo>
                                    <a:pt x="4383" y="2631"/>
                                  </a:lnTo>
                                  <a:lnTo>
                                    <a:pt x="4383" y="2630"/>
                                  </a:lnTo>
                                  <a:lnTo>
                                    <a:pt x="4385" y="2620"/>
                                  </a:lnTo>
                                  <a:lnTo>
                                    <a:pt x="4385" y="2621"/>
                                  </a:lnTo>
                                  <a:lnTo>
                                    <a:pt x="4388" y="2638"/>
                                  </a:lnTo>
                                  <a:lnTo>
                                    <a:pt x="4388" y="2661"/>
                                  </a:lnTo>
                                  <a:lnTo>
                                    <a:pt x="4389" y="2672"/>
                                  </a:lnTo>
                                  <a:lnTo>
                                    <a:pt x="4391" y="2671"/>
                                  </a:lnTo>
                                  <a:lnTo>
                                    <a:pt x="4389" y="2677"/>
                                  </a:lnTo>
                                  <a:lnTo>
                                    <a:pt x="4390" y="2700"/>
                                  </a:lnTo>
                                  <a:lnTo>
                                    <a:pt x="4387" y="2696"/>
                                  </a:lnTo>
                                  <a:lnTo>
                                    <a:pt x="4387" y="2707"/>
                                  </a:lnTo>
                                  <a:lnTo>
                                    <a:pt x="4389" y="2711"/>
                                  </a:lnTo>
                                  <a:lnTo>
                                    <a:pt x="4388" y="2726"/>
                                  </a:lnTo>
                                  <a:lnTo>
                                    <a:pt x="4391" y="2718"/>
                                  </a:lnTo>
                                  <a:lnTo>
                                    <a:pt x="4394" y="2723"/>
                                  </a:lnTo>
                                  <a:lnTo>
                                    <a:pt x="4398" y="2722"/>
                                  </a:lnTo>
                                  <a:lnTo>
                                    <a:pt x="4401" y="2721"/>
                                  </a:lnTo>
                                  <a:lnTo>
                                    <a:pt x="4403" y="2711"/>
                                  </a:lnTo>
                                  <a:lnTo>
                                    <a:pt x="4406" y="2708"/>
                                  </a:lnTo>
                                  <a:lnTo>
                                    <a:pt x="4411" y="2702"/>
                                  </a:lnTo>
                                  <a:lnTo>
                                    <a:pt x="4416" y="2705"/>
                                  </a:lnTo>
                                  <a:lnTo>
                                    <a:pt x="4419" y="2704"/>
                                  </a:lnTo>
                                  <a:lnTo>
                                    <a:pt x="4423" y="2702"/>
                                  </a:lnTo>
                                  <a:lnTo>
                                    <a:pt x="4427" y="2706"/>
                                  </a:lnTo>
                                  <a:lnTo>
                                    <a:pt x="4431" y="2700"/>
                                  </a:lnTo>
                                  <a:lnTo>
                                    <a:pt x="4432" y="2699"/>
                                  </a:lnTo>
                                  <a:lnTo>
                                    <a:pt x="4433" y="2691"/>
                                  </a:lnTo>
                                  <a:lnTo>
                                    <a:pt x="4434" y="2691"/>
                                  </a:lnTo>
                                  <a:lnTo>
                                    <a:pt x="4435" y="2690"/>
                                  </a:lnTo>
                                  <a:lnTo>
                                    <a:pt x="4437" y="2696"/>
                                  </a:lnTo>
                                  <a:lnTo>
                                    <a:pt x="4439" y="2696"/>
                                  </a:lnTo>
                                  <a:lnTo>
                                    <a:pt x="4442" y="2696"/>
                                  </a:lnTo>
                                  <a:lnTo>
                                    <a:pt x="4444" y="2686"/>
                                  </a:lnTo>
                                  <a:lnTo>
                                    <a:pt x="4446" y="2692"/>
                                  </a:lnTo>
                                  <a:lnTo>
                                    <a:pt x="4446" y="2669"/>
                                  </a:lnTo>
                                  <a:lnTo>
                                    <a:pt x="4452" y="2678"/>
                                  </a:lnTo>
                                  <a:lnTo>
                                    <a:pt x="4456" y="2683"/>
                                  </a:lnTo>
                                  <a:lnTo>
                                    <a:pt x="4463" y="2676"/>
                                  </a:lnTo>
                                  <a:lnTo>
                                    <a:pt x="4472" y="2681"/>
                                  </a:lnTo>
                                  <a:lnTo>
                                    <a:pt x="4476" y="2675"/>
                                  </a:lnTo>
                                  <a:lnTo>
                                    <a:pt x="4476" y="2672"/>
                                  </a:lnTo>
                                  <a:lnTo>
                                    <a:pt x="4477" y="2670"/>
                                  </a:lnTo>
                                  <a:lnTo>
                                    <a:pt x="4481" y="2663"/>
                                  </a:lnTo>
                                  <a:lnTo>
                                    <a:pt x="4490" y="2664"/>
                                  </a:lnTo>
                                  <a:lnTo>
                                    <a:pt x="4493" y="2672"/>
                                  </a:lnTo>
                                  <a:lnTo>
                                    <a:pt x="4491" y="2682"/>
                                  </a:lnTo>
                                  <a:lnTo>
                                    <a:pt x="4493" y="2686"/>
                                  </a:lnTo>
                                  <a:lnTo>
                                    <a:pt x="4493" y="2701"/>
                                  </a:lnTo>
                                  <a:lnTo>
                                    <a:pt x="4497" y="2704"/>
                                  </a:lnTo>
                                  <a:lnTo>
                                    <a:pt x="4501" y="2710"/>
                                  </a:lnTo>
                                  <a:lnTo>
                                    <a:pt x="4506" y="2708"/>
                                  </a:lnTo>
                                  <a:lnTo>
                                    <a:pt x="4504" y="2691"/>
                                  </a:lnTo>
                                  <a:lnTo>
                                    <a:pt x="4508" y="2701"/>
                                  </a:lnTo>
                                  <a:lnTo>
                                    <a:pt x="4509" y="2698"/>
                                  </a:lnTo>
                                  <a:lnTo>
                                    <a:pt x="4510" y="2695"/>
                                  </a:lnTo>
                                  <a:lnTo>
                                    <a:pt x="4509" y="2681"/>
                                  </a:lnTo>
                                  <a:lnTo>
                                    <a:pt x="4511" y="2683"/>
                                  </a:lnTo>
                                  <a:lnTo>
                                    <a:pt x="4513" y="2691"/>
                                  </a:lnTo>
                                  <a:lnTo>
                                    <a:pt x="4509" y="2699"/>
                                  </a:lnTo>
                                  <a:lnTo>
                                    <a:pt x="4513" y="2698"/>
                                  </a:lnTo>
                                  <a:lnTo>
                                    <a:pt x="4515" y="2697"/>
                                  </a:lnTo>
                                  <a:lnTo>
                                    <a:pt x="4512" y="2690"/>
                                  </a:lnTo>
                                  <a:lnTo>
                                    <a:pt x="4513" y="2679"/>
                                  </a:lnTo>
                                  <a:lnTo>
                                    <a:pt x="4515" y="2677"/>
                                  </a:lnTo>
                                  <a:lnTo>
                                    <a:pt x="4517" y="2670"/>
                                  </a:lnTo>
                                  <a:lnTo>
                                    <a:pt x="4514" y="2683"/>
                                  </a:lnTo>
                                  <a:lnTo>
                                    <a:pt x="4518" y="2687"/>
                                  </a:lnTo>
                                  <a:lnTo>
                                    <a:pt x="4516" y="2699"/>
                                  </a:lnTo>
                                  <a:lnTo>
                                    <a:pt x="4518" y="2697"/>
                                  </a:lnTo>
                                  <a:lnTo>
                                    <a:pt x="4527" y="2704"/>
                                  </a:lnTo>
                                  <a:lnTo>
                                    <a:pt x="4524" y="2695"/>
                                  </a:lnTo>
                                  <a:lnTo>
                                    <a:pt x="4523" y="2694"/>
                                  </a:lnTo>
                                  <a:lnTo>
                                    <a:pt x="4521" y="2696"/>
                                  </a:lnTo>
                                  <a:lnTo>
                                    <a:pt x="4521" y="2689"/>
                                  </a:lnTo>
                                  <a:lnTo>
                                    <a:pt x="4523" y="2691"/>
                                  </a:lnTo>
                                  <a:lnTo>
                                    <a:pt x="4525" y="2686"/>
                                  </a:lnTo>
                                  <a:lnTo>
                                    <a:pt x="4526" y="2685"/>
                                  </a:lnTo>
                                  <a:lnTo>
                                    <a:pt x="4527" y="2685"/>
                                  </a:lnTo>
                                  <a:lnTo>
                                    <a:pt x="4530" y="2680"/>
                                  </a:lnTo>
                                  <a:lnTo>
                                    <a:pt x="4531" y="2680"/>
                                  </a:lnTo>
                                  <a:lnTo>
                                    <a:pt x="4531" y="2681"/>
                                  </a:lnTo>
                                  <a:lnTo>
                                    <a:pt x="4531" y="2691"/>
                                  </a:lnTo>
                                  <a:lnTo>
                                    <a:pt x="4533" y="2690"/>
                                  </a:lnTo>
                                  <a:lnTo>
                                    <a:pt x="4534" y="2681"/>
                                  </a:lnTo>
                                  <a:lnTo>
                                    <a:pt x="4535" y="2681"/>
                                  </a:lnTo>
                                  <a:lnTo>
                                    <a:pt x="4537" y="2681"/>
                                  </a:lnTo>
                                  <a:lnTo>
                                    <a:pt x="4538" y="2688"/>
                                  </a:lnTo>
                                  <a:lnTo>
                                    <a:pt x="4540" y="2686"/>
                                  </a:lnTo>
                                  <a:lnTo>
                                    <a:pt x="4544" y="2669"/>
                                  </a:lnTo>
                                  <a:lnTo>
                                    <a:pt x="4552" y="2664"/>
                                  </a:lnTo>
                                  <a:lnTo>
                                    <a:pt x="4556" y="2673"/>
                                  </a:lnTo>
                                  <a:lnTo>
                                    <a:pt x="4556" y="2667"/>
                                  </a:lnTo>
                                  <a:lnTo>
                                    <a:pt x="4556" y="2659"/>
                                  </a:lnTo>
                                  <a:lnTo>
                                    <a:pt x="4557" y="2658"/>
                                  </a:lnTo>
                                  <a:lnTo>
                                    <a:pt x="4561" y="2664"/>
                                  </a:lnTo>
                                  <a:lnTo>
                                    <a:pt x="4570" y="2655"/>
                                  </a:lnTo>
                                  <a:lnTo>
                                    <a:pt x="4577" y="2655"/>
                                  </a:lnTo>
                                  <a:lnTo>
                                    <a:pt x="4578" y="2655"/>
                                  </a:lnTo>
                                  <a:lnTo>
                                    <a:pt x="4579" y="2661"/>
                                  </a:lnTo>
                                  <a:lnTo>
                                    <a:pt x="4580" y="2660"/>
                                  </a:lnTo>
                                  <a:lnTo>
                                    <a:pt x="4581" y="2660"/>
                                  </a:lnTo>
                                  <a:lnTo>
                                    <a:pt x="4582" y="2653"/>
                                  </a:lnTo>
                                  <a:lnTo>
                                    <a:pt x="4584" y="2651"/>
                                  </a:lnTo>
                                  <a:lnTo>
                                    <a:pt x="4586" y="2654"/>
                                  </a:lnTo>
                                  <a:lnTo>
                                    <a:pt x="4587" y="2651"/>
                                  </a:lnTo>
                                  <a:lnTo>
                                    <a:pt x="4593" y="2643"/>
                                  </a:lnTo>
                                  <a:lnTo>
                                    <a:pt x="4584" y="2652"/>
                                  </a:lnTo>
                                  <a:lnTo>
                                    <a:pt x="4586" y="2636"/>
                                  </a:lnTo>
                                  <a:lnTo>
                                    <a:pt x="4589" y="2633"/>
                                  </a:lnTo>
                                  <a:lnTo>
                                    <a:pt x="4590" y="2641"/>
                                  </a:lnTo>
                                  <a:lnTo>
                                    <a:pt x="4590" y="2652"/>
                                  </a:lnTo>
                                  <a:lnTo>
                                    <a:pt x="4593" y="2649"/>
                                  </a:lnTo>
                                  <a:lnTo>
                                    <a:pt x="4593" y="2661"/>
                                  </a:lnTo>
                                  <a:lnTo>
                                    <a:pt x="4596" y="2657"/>
                                  </a:lnTo>
                                  <a:lnTo>
                                    <a:pt x="4598" y="2657"/>
                                  </a:lnTo>
                                  <a:lnTo>
                                    <a:pt x="4597" y="2648"/>
                                  </a:lnTo>
                                  <a:lnTo>
                                    <a:pt x="4598" y="2647"/>
                                  </a:lnTo>
                                  <a:lnTo>
                                    <a:pt x="4600" y="2648"/>
                                  </a:lnTo>
                                  <a:lnTo>
                                    <a:pt x="4599" y="2660"/>
                                  </a:lnTo>
                                  <a:lnTo>
                                    <a:pt x="4601" y="2658"/>
                                  </a:lnTo>
                                  <a:lnTo>
                                    <a:pt x="4605" y="2649"/>
                                  </a:lnTo>
                                  <a:lnTo>
                                    <a:pt x="4609" y="2651"/>
                                  </a:lnTo>
                                  <a:lnTo>
                                    <a:pt x="4613" y="2659"/>
                                  </a:lnTo>
                                  <a:lnTo>
                                    <a:pt x="4613" y="2676"/>
                                  </a:lnTo>
                                  <a:lnTo>
                                    <a:pt x="4615" y="2679"/>
                                  </a:lnTo>
                                  <a:lnTo>
                                    <a:pt x="4615" y="2671"/>
                                  </a:lnTo>
                                  <a:lnTo>
                                    <a:pt x="4615" y="2662"/>
                                  </a:lnTo>
                                  <a:lnTo>
                                    <a:pt x="4617" y="2664"/>
                                  </a:lnTo>
                                  <a:lnTo>
                                    <a:pt x="4617" y="2687"/>
                                  </a:lnTo>
                                  <a:lnTo>
                                    <a:pt x="4616" y="2704"/>
                                  </a:lnTo>
                                  <a:lnTo>
                                    <a:pt x="4621" y="2719"/>
                                  </a:lnTo>
                                  <a:lnTo>
                                    <a:pt x="4623" y="2723"/>
                                  </a:lnTo>
                                  <a:lnTo>
                                    <a:pt x="4629" y="2720"/>
                                  </a:lnTo>
                                  <a:lnTo>
                                    <a:pt x="4630" y="2711"/>
                                  </a:lnTo>
                                  <a:lnTo>
                                    <a:pt x="4630" y="2703"/>
                                  </a:lnTo>
                                  <a:lnTo>
                                    <a:pt x="4631" y="2700"/>
                                  </a:lnTo>
                                  <a:lnTo>
                                    <a:pt x="4631" y="2711"/>
                                  </a:lnTo>
                                  <a:lnTo>
                                    <a:pt x="4633" y="2711"/>
                                  </a:lnTo>
                                  <a:lnTo>
                                    <a:pt x="4636" y="2711"/>
                                  </a:lnTo>
                                  <a:lnTo>
                                    <a:pt x="4636" y="2695"/>
                                  </a:lnTo>
                                  <a:lnTo>
                                    <a:pt x="4633" y="2701"/>
                                  </a:lnTo>
                                  <a:lnTo>
                                    <a:pt x="4634" y="2686"/>
                                  </a:lnTo>
                                  <a:lnTo>
                                    <a:pt x="4636" y="2690"/>
                                  </a:lnTo>
                                  <a:lnTo>
                                    <a:pt x="4637" y="2695"/>
                                  </a:lnTo>
                                  <a:lnTo>
                                    <a:pt x="4637" y="2711"/>
                                  </a:lnTo>
                                  <a:lnTo>
                                    <a:pt x="4639" y="2715"/>
                                  </a:lnTo>
                                  <a:lnTo>
                                    <a:pt x="4638" y="2694"/>
                                  </a:lnTo>
                                  <a:lnTo>
                                    <a:pt x="4640" y="2696"/>
                                  </a:lnTo>
                                  <a:lnTo>
                                    <a:pt x="4652" y="2690"/>
                                  </a:lnTo>
                                  <a:lnTo>
                                    <a:pt x="4664" y="2674"/>
                                  </a:lnTo>
                                  <a:lnTo>
                                    <a:pt x="4667" y="2675"/>
                                  </a:lnTo>
                                  <a:lnTo>
                                    <a:pt x="4667" y="2680"/>
                                  </a:lnTo>
                                  <a:lnTo>
                                    <a:pt x="4668" y="2684"/>
                                  </a:lnTo>
                                  <a:lnTo>
                                    <a:pt x="4686" y="2673"/>
                                  </a:lnTo>
                                  <a:lnTo>
                                    <a:pt x="4705" y="2668"/>
                                  </a:lnTo>
                                  <a:lnTo>
                                    <a:pt x="4707" y="2663"/>
                                  </a:lnTo>
                                  <a:lnTo>
                                    <a:pt x="4708" y="2658"/>
                                  </a:lnTo>
                                  <a:lnTo>
                                    <a:pt x="4709" y="2653"/>
                                  </a:lnTo>
                                  <a:lnTo>
                                    <a:pt x="4711" y="2670"/>
                                  </a:lnTo>
                                  <a:lnTo>
                                    <a:pt x="4710" y="2653"/>
                                  </a:lnTo>
                                  <a:lnTo>
                                    <a:pt x="4713" y="2654"/>
                                  </a:lnTo>
                                  <a:lnTo>
                                    <a:pt x="4714" y="2654"/>
                                  </a:lnTo>
                                  <a:lnTo>
                                    <a:pt x="4715" y="2663"/>
                                  </a:lnTo>
                                  <a:lnTo>
                                    <a:pt x="4716" y="2664"/>
                                  </a:lnTo>
                                  <a:lnTo>
                                    <a:pt x="4718" y="2660"/>
                                  </a:lnTo>
                                  <a:lnTo>
                                    <a:pt x="4719" y="2659"/>
                                  </a:lnTo>
                                  <a:lnTo>
                                    <a:pt x="4725" y="2658"/>
                                  </a:lnTo>
                                  <a:lnTo>
                                    <a:pt x="4727" y="2656"/>
                                  </a:lnTo>
                                  <a:lnTo>
                                    <a:pt x="4730" y="2656"/>
                                  </a:lnTo>
                                  <a:lnTo>
                                    <a:pt x="4733" y="2642"/>
                                  </a:lnTo>
                                  <a:lnTo>
                                    <a:pt x="4736" y="2649"/>
                                  </a:lnTo>
                                  <a:lnTo>
                                    <a:pt x="4737" y="2651"/>
                                  </a:lnTo>
                                  <a:lnTo>
                                    <a:pt x="4738" y="2642"/>
                                  </a:lnTo>
                                  <a:lnTo>
                                    <a:pt x="4738" y="2641"/>
                                  </a:lnTo>
                                  <a:lnTo>
                                    <a:pt x="4740" y="2638"/>
                                  </a:lnTo>
                                  <a:lnTo>
                                    <a:pt x="4741" y="2644"/>
                                  </a:lnTo>
                                  <a:lnTo>
                                    <a:pt x="4742" y="2647"/>
                                  </a:lnTo>
                                  <a:lnTo>
                                    <a:pt x="4744" y="2660"/>
                                  </a:lnTo>
                                  <a:lnTo>
                                    <a:pt x="4746" y="2647"/>
                                  </a:lnTo>
                                  <a:lnTo>
                                    <a:pt x="4748" y="2647"/>
                                  </a:lnTo>
                                  <a:lnTo>
                                    <a:pt x="4750" y="2648"/>
                                  </a:lnTo>
                                  <a:lnTo>
                                    <a:pt x="4753" y="2649"/>
                                  </a:lnTo>
                                  <a:lnTo>
                                    <a:pt x="4754" y="2648"/>
                                  </a:lnTo>
                                  <a:lnTo>
                                    <a:pt x="4758" y="2646"/>
                                  </a:lnTo>
                                  <a:lnTo>
                                    <a:pt x="4762" y="2649"/>
                                  </a:lnTo>
                                  <a:lnTo>
                                    <a:pt x="4764" y="2649"/>
                                  </a:lnTo>
                                  <a:lnTo>
                                    <a:pt x="4765" y="2649"/>
                                  </a:lnTo>
                                  <a:lnTo>
                                    <a:pt x="4765" y="2644"/>
                                  </a:lnTo>
                                  <a:lnTo>
                                    <a:pt x="4766" y="2644"/>
                                  </a:lnTo>
                                  <a:lnTo>
                                    <a:pt x="4767" y="2645"/>
                                  </a:lnTo>
                                  <a:lnTo>
                                    <a:pt x="4767" y="2650"/>
                                  </a:lnTo>
                                  <a:lnTo>
                                    <a:pt x="4768" y="2649"/>
                                  </a:lnTo>
                                  <a:lnTo>
                                    <a:pt x="4771" y="2647"/>
                                  </a:lnTo>
                                  <a:lnTo>
                                    <a:pt x="4774" y="2632"/>
                                  </a:lnTo>
                                  <a:lnTo>
                                    <a:pt x="4777" y="2635"/>
                                  </a:lnTo>
                                  <a:lnTo>
                                    <a:pt x="4777" y="2643"/>
                                  </a:lnTo>
                                  <a:lnTo>
                                    <a:pt x="4777" y="2653"/>
                                  </a:lnTo>
                                  <a:lnTo>
                                    <a:pt x="4779" y="2650"/>
                                  </a:lnTo>
                                  <a:lnTo>
                                    <a:pt x="4783" y="2653"/>
                                  </a:lnTo>
                                  <a:lnTo>
                                    <a:pt x="4780" y="2637"/>
                                  </a:lnTo>
                                  <a:lnTo>
                                    <a:pt x="4781" y="2636"/>
                                  </a:lnTo>
                                  <a:lnTo>
                                    <a:pt x="4783" y="2640"/>
                                  </a:lnTo>
                                  <a:lnTo>
                                    <a:pt x="4787" y="2652"/>
                                  </a:lnTo>
                                  <a:lnTo>
                                    <a:pt x="4788" y="2641"/>
                                  </a:lnTo>
                                  <a:lnTo>
                                    <a:pt x="4786" y="2641"/>
                                  </a:lnTo>
                                  <a:lnTo>
                                    <a:pt x="4785" y="2642"/>
                                  </a:lnTo>
                                  <a:lnTo>
                                    <a:pt x="4785" y="2631"/>
                                  </a:lnTo>
                                  <a:lnTo>
                                    <a:pt x="4788" y="2626"/>
                                  </a:lnTo>
                                  <a:lnTo>
                                    <a:pt x="4788" y="2644"/>
                                  </a:lnTo>
                                  <a:lnTo>
                                    <a:pt x="4790" y="2642"/>
                                  </a:lnTo>
                                  <a:lnTo>
                                    <a:pt x="4792" y="2632"/>
                                  </a:lnTo>
                                  <a:lnTo>
                                    <a:pt x="4795" y="2634"/>
                                  </a:lnTo>
                                  <a:lnTo>
                                    <a:pt x="4798" y="2638"/>
                                  </a:lnTo>
                                  <a:lnTo>
                                    <a:pt x="4800" y="2633"/>
                                  </a:lnTo>
                                  <a:lnTo>
                                    <a:pt x="4799" y="2629"/>
                                  </a:lnTo>
                                  <a:lnTo>
                                    <a:pt x="4800" y="2628"/>
                                  </a:lnTo>
                                  <a:lnTo>
                                    <a:pt x="4801" y="2635"/>
                                  </a:lnTo>
                                  <a:lnTo>
                                    <a:pt x="4802" y="2637"/>
                                  </a:lnTo>
                                  <a:lnTo>
                                    <a:pt x="4801" y="2648"/>
                                  </a:lnTo>
                                  <a:lnTo>
                                    <a:pt x="4803" y="2645"/>
                                  </a:lnTo>
                                  <a:lnTo>
                                    <a:pt x="4807" y="2654"/>
                                  </a:lnTo>
                                  <a:lnTo>
                                    <a:pt x="4807" y="2643"/>
                                  </a:lnTo>
                                  <a:lnTo>
                                    <a:pt x="4805" y="2638"/>
                                  </a:lnTo>
                                  <a:lnTo>
                                    <a:pt x="4808" y="2626"/>
                                  </a:lnTo>
                                  <a:lnTo>
                                    <a:pt x="4811" y="2637"/>
                                  </a:lnTo>
                                  <a:lnTo>
                                    <a:pt x="4809" y="2631"/>
                                  </a:lnTo>
                                  <a:lnTo>
                                    <a:pt x="4808" y="2639"/>
                                  </a:lnTo>
                                  <a:lnTo>
                                    <a:pt x="4813" y="2633"/>
                                  </a:lnTo>
                                  <a:lnTo>
                                    <a:pt x="4817" y="2626"/>
                                  </a:lnTo>
                                  <a:lnTo>
                                    <a:pt x="4822" y="2635"/>
                                  </a:lnTo>
                                  <a:lnTo>
                                    <a:pt x="4822" y="2629"/>
                                  </a:lnTo>
                                  <a:lnTo>
                                    <a:pt x="4822" y="2621"/>
                                  </a:lnTo>
                                  <a:lnTo>
                                    <a:pt x="4823" y="2620"/>
                                  </a:lnTo>
                                  <a:lnTo>
                                    <a:pt x="4825" y="2624"/>
                                  </a:lnTo>
                                  <a:lnTo>
                                    <a:pt x="4828" y="2620"/>
                                  </a:lnTo>
                                  <a:lnTo>
                                    <a:pt x="4829" y="2627"/>
                                  </a:lnTo>
                                  <a:lnTo>
                                    <a:pt x="4828" y="2628"/>
                                  </a:lnTo>
                                  <a:lnTo>
                                    <a:pt x="4828" y="2636"/>
                                  </a:lnTo>
                                  <a:lnTo>
                                    <a:pt x="4831" y="2631"/>
                                  </a:lnTo>
                                  <a:lnTo>
                                    <a:pt x="4832" y="2640"/>
                                  </a:lnTo>
                                  <a:lnTo>
                                    <a:pt x="4833" y="2648"/>
                                  </a:lnTo>
                                  <a:lnTo>
                                    <a:pt x="4834" y="2637"/>
                                  </a:lnTo>
                                  <a:lnTo>
                                    <a:pt x="4833" y="2632"/>
                                  </a:lnTo>
                                  <a:lnTo>
                                    <a:pt x="4835" y="2626"/>
                                  </a:lnTo>
                                  <a:lnTo>
                                    <a:pt x="4834" y="2618"/>
                                  </a:lnTo>
                                  <a:lnTo>
                                    <a:pt x="4835" y="2616"/>
                                  </a:lnTo>
                                  <a:lnTo>
                                    <a:pt x="4836" y="2620"/>
                                  </a:lnTo>
                                  <a:lnTo>
                                    <a:pt x="4839" y="2613"/>
                                  </a:lnTo>
                                  <a:lnTo>
                                    <a:pt x="4840" y="2617"/>
                                  </a:lnTo>
                                  <a:lnTo>
                                    <a:pt x="4840" y="2618"/>
                                  </a:lnTo>
                                  <a:lnTo>
                                    <a:pt x="4840" y="2627"/>
                                  </a:lnTo>
                                  <a:lnTo>
                                    <a:pt x="4842" y="2630"/>
                                  </a:lnTo>
                                  <a:lnTo>
                                    <a:pt x="4845" y="2625"/>
                                  </a:lnTo>
                                  <a:lnTo>
                                    <a:pt x="4849" y="2628"/>
                                  </a:lnTo>
                                  <a:lnTo>
                                    <a:pt x="4849" y="2624"/>
                                  </a:lnTo>
                                  <a:lnTo>
                                    <a:pt x="4849" y="2618"/>
                                  </a:lnTo>
                                  <a:lnTo>
                                    <a:pt x="4850" y="2618"/>
                                  </a:lnTo>
                                  <a:lnTo>
                                    <a:pt x="4855" y="2623"/>
                                  </a:lnTo>
                                  <a:lnTo>
                                    <a:pt x="4860" y="2617"/>
                                  </a:lnTo>
                                  <a:lnTo>
                                    <a:pt x="4866" y="2624"/>
                                  </a:lnTo>
                                  <a:lnTo>
                                    <a:pt x="4866" y="2619"/>
                                  </a:lnTo>
                                  <a:lnTo>
                                    <a:pt x="4866" y="2610"/>
                                  </a:lnTo>
                                  <a:lnTo>
                                    <a:pt x="4867" y="2610"/>
                                  </a:lnTo>
                                  <a:lnTo>
                                    <a:pt x="4870" y="2613"/>
                                  </a:lnTo>
                                  <a:lnTo>
                                    <a:pt x="4870" y="2595"/>
                                  </a:lnTo>
                                  <a:lnTo>
                                    <a:pt x="4872" y="2595"/>
                                  </a:lnTo>
                                  <a:lnTo>
                                    <a:pt x="4873" y="2587"/>
                                  </a:lnTo>
                                  <a:lnTo>
                                    <a:pt x="4871" y="2566"/>
                                  </a:lnTo>
                                  <a:lnTo>
                                    <a:pt x="4873" y="2566"/>
                                  </a:lnTo>
                                  <a:lnTo>
                                    <a:pt x="4875" y="2567"/>
                                  </a:lnTo>
                                  <a:lnTo>
                                    <a:pt x="4877" y="2564"/>
                                  </a:lnTo>
                                  <a:lnTo>
                                    <a:pt x="4877" y="2571"/>
                                  </a:lnTo>
                                  <a:lnTo>
                                    <a:pt x="4873" y="2578"/>
                                  </a:lnTo>
                                  <a:lnTo>
                                    <a:pt x="4875" y="2583"/>
                                  </a:lnTo>
                                  <a:lnTo>
                                    <a:pt x="4874" y="2600"/>
                                  </a:lnTo>
                                  <a:lnTo>
                                    <a:pt x="4877" y="2596"/>
                                  </a:lnTo>
                                  <a:lnTo>
                                    <a:pt x="4882" y="2586"/>
                                  </a:lnTo>
                                  <a:lnTo>
                                    <a:pt x="4883" y="2596"/>
                                  </a:lnTo>
                                  <a:lnTo>
                                    <a:pt x="4882" y="2605"/>
                                  </a:lnTo>
                                  <a:lnTo>
                                    <a:pt x="4880" y="2611"/>
                                  </a:lnTo>
                                  <a:lnTo>
                                    <a:pt x="4882" y="2621"/>
                                  </a:lnTo>
                                  <a:lnTo>
                                    <a:pt x="4885" y="2615"/>
                                  </a:lnTo>
                                  <a:lnTo>
                                    <a:pt x="4889" y="2615"/>
                                  </a:lnTo>
                                  <a:lnTo>
                                    <a:pt x="4892" y="2622"/>
                                  </a:lnTo>
                                  <a:lnTo>
                                    <a:pt x="4894" y="2609"/>
                                  </a:lnTo>
                                  <a:lnTo>
                                    <a:pt x="4891" y="2598"/>
                                  </a:lnTo>
                                  <a:lnTo>
                                    <a:pt x="4895" y="2593"/>
                                  </a:lnTo>
                                  <a:lnTo>
                                    <a:pt x="4894" y="2606"/>
                                  </a:lnTo>
                                  <a:lnTo>
                                    <a:pt x="4897" y="2603"/>
                                  </a:lnTo>
                                  <a:lnTo>
                                    <a:pt x="4897" y="2608"/>
                                  </a:lnTo>
                                  <a:lnTo>
                                    <a:pt x="4898" y="2612"/>
                                  </a:lnTo>
                                  <a:lnTo>
                                    <a:pt x="4895" y="2620"/>
                                  </a:lnTo>
                                  <a:lnTo>
                                    <a:pt x="4898" y="2618"/>
                                  </a:lnTo>
                                  <a:lnTo>
                                    <a:pt x="4901" y="2626"/>
                                  </a:lnTo>
                                  <a:lnTo>
                                    <a:pt x="4899" y="2601"/>
                                  </a:lnTo>
                                  <a:lnTo>
                                    <a:pt x="4901" y="2603"/>
                                  </a:lnTo>
                                  <a:lnTo>
                                    <a:pt x="4905" y="2601"/>
                                  </a:lnTo>
                                  <a:lnTo>
                                    <a:pt x="4907" y="2619"/>
                                  </a:lnTo>
                                  <a:lnTo>
                                    <a:pt x="4911" y="2619"/>
                                  </a:lnTo>
                                  <a:lnTo>
                                    <a:pt x="4913" y="2619"/>
                                  </a:lnTo>
                                  <a:lnTo>
                                    <a:pt x="4915" y="2607"/>
                                  </a:lnTo>
                                  <a:lnTo>
                                    <a:pt x="4919" y="2610"/>
                                  </a:lnTo>
                                  <a:lnTo>
                                    <a:pt x="4920" y="2599"/>
                                  </a:lnTo>
                                  <a:lnTo>
                                    <a:pt x="4917" y="2591"/>
                                  </a:lnTo>
                                  <a:lnTo>
                                    <a:pt x="4919" y="2590"/>
                                  </a:lnTo>
                                  <a:lnTo>
                                    <a:pt x="4922" y="2595"/>
                                  </a:lnTo>
                                  <a:lnTo>
                                    <a:pt x="4920" y="2610"/>
                                  </a:lnTo>
                                  <a:lnTo>
                                    <a:pt x="4920" y="2625"/>
                                  </a:lnTo>
                                  <a:lnTo>
                                    <a:pt x="4921" y="2625"/>
                                  </a:lnTo>
                                  <a:lnTo>
                                    <a:pt x="4922" y="2621"/>
                                  </a:lnTo>
                                  <a:lnTo>
                                    <a:pt x="4921" y="2615"/>
                                  </a:lnTo>
                                  <a:lnTo>
                                    <a:pt x="4922" y="2612"/>
                                  </a:lnTo>
                                  <a:lnTo>
                                    <a:pt x="4922" y="2600"/>
                                  </a:lnTo>
                                  <a:lnTo>
                                    <a:pt x="4923" y="2595"/>
                                  </a:lnTo>
                                  <a:lnTo>
                                    <a:pt x="4925" y="2597"/>
                                  </a:lnTo>
                                  <a:lnTo>
                                    <a:pt x="4925" y="2589"/>
                                  </a:lnTo>
                                  <a:lnTo>
                                    <a:pt x="4926" y="2586"/>
                                  </a:lnTo>
                                  <a:lnTo>
                                    <a:pt x="4929" y="2600"/>
                                  </a:lnTo>
                                  <a:lnTo>
                                    <a:pt x="4932" y="2591"/>
                                  </a:lnTo>
                                  <a:lnTo>
                                    <a:pt x="4936" y="2602"/>
                                  </a:lnTo>
                                  <a:lnTo>
                                    <a:pt x="4938" y="2600"/>
                                  </a:lnTo>
                                  <a:lnTo>
                                    <a:pt x="4937" y="2583"/>
                                  </a:lnTo>
                                  <a:lnTo>
                                    <a:pt x="4940" y="2587"/>
                                  </a:lnTo>
                                  <a:lnTo>
                                    <a:pt x="4943" y="2580"/>
                                  </a:lnTo>
                                  <a:lnTo>
                                    <a:pt x="4941" y="2601"/>
                                  </a:lnTo>
                                  <a:lnTo>
                                    <a:pt x="4944" y="2598"/>
                                  </a:lnTo>
                                  <a:lnTo>
                                    <a:pt x="4949" y="2594"/>
                                  </a:lnTo>
                                  <a:lnTo>
                                    <a:pt x="4953" y="2603"/>
                                  </a:lnTo>
                                  <a:lnTo>
                                    <a:pt x="4956" y="2611"/>
                                  </a:lnTo>
                                  <a:lnTo>
                                    <a:pt x="4958" y="2601"/>
                                  </a:lnTo>
                                  <a:lnTo>
                                    <a:pt x="4956" y="2593"/>
                                  </a:lnTo>
                                  <a:lnTo>
                                    <a:pt x="4958" y="2584"/>
                                  </a:lnTo>
                                  <a:lnTo>
                                    <a:pt x="4959" y="2602"/>
                                  </a:lnTo>
                                  <a:lnTo>
                                    <a:pt x="4965" y="2603"/>
                                  </a:lnTo>
                                  <a:lnTo>
                                    <a:pt x="4968" y="2595"/>
                                  </a:lnTo>
                                  <a:lnTo>
                                    <a:pt x="4968" y="2604"/>
                                  </a:lnTo>
                                  <a:lnTo>
                                    <a:pt x="4967" y="2606"/>
                                  </a:lnTo>
                                  <a:lnTo>
                                    <a:pt x="4967" y="2615"/>
                                  </a:lnTo>
                                  <a:lnTo>
                                    <a:pt x="4969" y="2624"/>
                                  </a:lnTo>
                                  <a:lnTo>
                                    <a:pt x="4976" y="2628"/>
                                  </a:lnTo>
                                  <a:lnTo>
                                    <a:pt x="4975" y="2615"/>
                                  </a:lnTo>
                                  <a:lnTo>
                                    <a:pt x="4973" y="2617"/>
                                  </a:lnTo>
                                  <a:lnTo>
                                    <a:pt x="4973" y="2622"/>
                                  </a:lnTo>
                                  <a:lnTo>
                                    <a:pt x="4971" y="2620"/>
                                  </a:lnTo>
                                  <a:lnTo>
                                    <a:pt x="4971" y="2611"/>
                                  </a:lnTo>
                                  <a:lnTo>
                                    <a:pt x="4970" y="2609"/>
                                  </a:lnTo>
                                  <a:lnTo>
                                    <a:pt x="4970" y="2600"/>
                                  </a:lnTo>
                                  <a:lnTo>
                                    <a:pt x="4971" y="2600"/>
                                  </a:lnTo>
                                  <a:lnTo>
                                    <a:pt x="4971" y="2596"/>
                                  </a:lnTo>
                                  <a:lnTo>
                                    <a:pt x="4972" y="2595"/>
                                  </a:lnTo>
                                  <a:lnTo>
                                    <a:pt x="4974" y="2596"/>
                                  </a:lnTo>
                                  <a:lnTo>
                                    <a:pt x="4974" y="2611"/>
                                  </a:lnTo>
                                  <a:lnTo>
                                    <a:pt x="4976" y="2611"/>
                                  </a:lnTo>
                                  <a:lnTo>
                                    <a:pt x="4979" y="2592"/>
                                  </a:lnTo>
                                  <a:lnTo>
                                    <a:pt x="4971" y="2590"/>
                                  </a:lnTo>
                                  <a:lnTo>
                                    <a:pt x="4969" y="2580"/>
                                  </a:lnTo>
                                  <a:lnTo>
                                    <a:pt x="4973" y="2579"/>
                                  </a:lnTo>
                                  <a:lnTo>
                                    <a:pt x="4974" y="2590"/>
                                  </a:lnTo>
                                  <a:lnTo>
                                    <a:pt x="4978" y="2586"/>
                                  </a:lnTo>
                                  <a:lnTo>
                                    <a:pt x="4977" y="2604"/>
                                  </a:lnTo>
                                  <a:lnTo>
                                    <a:pt x="4983" y="2611"/>
                                  </a:lnTo>
                                  <a:lnTo>
                                    <a:pt x="4984" y="2601"/>
                                  </a:lnTo>
                                  <a:lnTo>
                                    <a:pt x="4983" y="2601"/>
                                  </a:lnTo>
                                  <a:lnTo>
                                    <a:pt x="4982" y="2601"/>
                                  </a:lnTo>
                                  <a:lnTo>
                                    <a:pt x="4981" y="2601"/>
                                  </a:lnTo>
                                  <a:lnTo>
                                    <a:pt x="4983" y="2592"/>
                                  </a:lnTo>
                                  <a:lnTo>
                                    <a:pt x="4979" y="2580"/>
                                  </a:lnTo>
                                  <a:lnTo>
                                    <a:pt x="4983" y="2577"/>
                                  </a:lnTo>
                                  <a:lnTo>
                                    <a:pt x="4983" y="2584"/>
                                  </a:lnTo>
                                  <a:lnTo>
                                    <a:pt x="4985" y="2585"/>
                                  </a:lnTo>
                                  <a:lnTo>
                                    <a:pt x="4986" y="2587"/>
                                  </a:lnTo>
                                  <a:lnTo>
                                    <a:pt x="4991" y="2594"/>
                                  </a:lnTo>
                                  <a:lnTo>
                                    <a:pt x="4989" y="2585"/>
                                  </a:lnTo>
                                  <a:lnTo>
                                    <a:pt x="4992" y="2582"/>
                                  </a:lnTo>
                                  <a:lnTo>
                                    <a:pt x="4992" y="2592"/>
                                  </a:lnTo>
                                  <a:lnTo>
                                    <a:pt x="4992" y="2599"/>
                                  </a:lnTo>
                                  <a:lnTo>
                                    <a:pt x="4993" y="2602"/>
                                  </a:lnTo>
                                  <a:lnTo>
                                    <a:pt x="4994" y="2594"/>
                                  </a:lnTo>
                                  <a:lnTo>
                                    <a:pt x="4995" y="2585"/>
                                  </a:lnTo>
                                  <a:lnTo>
                                    <a:pt x="4998" y="2588"/>
                                  </a:lnTo>
                                  <a:lnTo>
                                    <a:pt x="4998" y="2603"/>
                                  </a:lnTo>
                                  <a:lnTo>
                                    <a:pt x="5000" y="2609"/>
                                  </a:lnTo>
                                  <a:lnTo>
                                    <a:pt x="5001" y="2613"/>
                                  </a:lnTo>
                                  <a:lnTo>
                                    <a:pt x="5000" y="2592"/>
                                  </a:lnTo>
                                  <a:lnTo>
                                    <a:pt x="4998" y="2573"/>
                                  </a:lnTo>
                                  <a:lnTo>
                                    <a:pt x="4998" y="2568"/>
                                  </a:lnTo>
                                  <a:lnTo>
                                    <a:pt x="4998" y="2564"/>
                                  </a:lnTo>
                                  <a:lnTo>
                                    <a:pt x="4999" y="2563"/>
                                  </a:lnTo>
                                  <a:lnTo>
                                    <a:pt x="5001" y="2582"/>
                                  </a:lnTo>
                                  <a:lnTo>
                                    <a:pt x="5006" y="2590"/>
                                  </a:lnTo>
                                  <a:lnTo>
                                    <a:pt x="5007" y="2596"/>
                                  </a:lnTo>
                                  <a:lnTo>
                                    <a:pt x="5005" y="2597"/>
                                  </a:lnTo>
                                  <a:lnTo>
                                    <a:pt x="5005" y="2604"/>
                                  </a:lnTo>
                                  <a:lnTo>
                                    <a:pt x="5010" y="2606"/>
                                  </a:lnTo>
                                  <a:lnTo>
                                    <a:pt x="5015" y="2605"/>
                                  </a:lnTo>
                                  <a:lnTo>
                                    <a:pt x="5012" y="2600"/>
                                  </a:lnTo>
                                  <a:lnTo>
                                    <a:pt x="5010" y="2595"/>
                                  </a:lnTo>
                                  <a:lnTo>
                                    <a:pt x="5011" y="2587"/>
                                  </a:lnTo>
                                  <a:lnTo>
                                    <a:pt x="5015" y="2596"/>
                                  </a:lnTo>
                                  <a:lnTo>
                                    <a:pt x="5014" y="2580"/>
                                  </a:lnTo>
                                  <a:lnTo>
                                    <a:pt x="5014" y="2572"/>
                                  </a:lnTo>
                                  <a:lnTo>
                                    <a:pt x="5012" y="2577"/>
                                  </a:lnTo>
                                  <a:lnTo>
                                    <a:pt x="5012" y="2570"/>
                                  </a:lnTo>
                                  <a:lnTo>
                                    <a:pt x="5012" y="2563"/>
                                  </a:lnTo>
                                  <a:lnTo>
                                    <a:pt x="5013" y="2559"/>
                                  </a:lnTo>
                                  <a:lnTo>
                                    <a:pt x="5014" y="2560"/>
                                  </a:lnTo>
                                  <a:lnTo>
                                    <a:pt x="5018" y="2564"/>
                                  </a:lnTo>
                                  <a:lnTo>
                                    <a:pt x="5014" y="2577"/>
                                  </a:lnTo>
                                  <a:lnTo>
                                    <a:pt x="5016" y="2585"/>
                                  </a:lnTo>
                                  <a:lnTo>
                                    <a:pt x="5019" y="2587"/>
                                  </a:lnTo>
                                  <a:lnTo>
                                    <a:pt x="5023" y="2582"/>
                                  </a:lnTo>
                                  <a:lnTo>
                                    <a:pt x="5025" y="2591"/>
                                  </a:lnTo>
                                  <a:lnTo>
                                    <a:pt x="5026" y="2582"/>
                                  </a:lnTo>
                                  <a:lnTo>
                                    <a:pt x="5022" y="2574"/>
                                  </a:lnTo>
                                  <a:lnTo>
                                    <a:pt x="5025" y="2571"/>
                                  </a:lnTo>
                                  <a:lnTo>
                                    <a:pt x="5026" y="2588"/>
                                  </a:lnTo>
                                  <a:lnTo>
                                    <a:pt x="5027" y="2572"/>
                                  </a:lnTo>
                                  <a:lnTo>
                                    <a:pt x="5030" y="2571"/>
                                  </a:lnTo>
                                  <a:lnTo>
                                    <a:pt x="5031" y="2584"/>
                                  </a:lnTo>
                                  <a:lnTo>
                                    <a:pt x="5026" y="2590"/>
                                  </a:lnTo>
                                  <a:lnTo>
                                    <a:pt x="5030" y="2591"/>
                                  </a:lnTo>
                                  <a:lnTo>
                                    <a:pt x="5034" y="2590"/>
                                  </a:lnTo>
                                  <a:lnTo>
                                    <a:pt x="5032" y="2569"/>
                                  </a:lnTo>
                                  <a:lnTo>
                                    <a:pt x="5033" y="2562"/>
                                  </a:lnTo>
                                  <a:lnTo>
                                    <a:pt x="5031" y="2559"/>
                                  </a:lnTo>
                                  <a:lnTo>
                                    <a:pt x="5029" y="2559"/>
                                  </a:lnTo>
                                  <a:lnTo>
                                    <a:pt x="5029" y="2551"/>
                                  </a:lnTo>
                                  <a:lnTo>
                                    <a:pt x="5030" y="2544"/>
                                  </a:lnTo>
                                  <a:lnTo>
                                    <a:pt x="5034" y="2545"/>
                                  </a:lnTo>
                                  <a:lnTo>
                                    <a:pt x="5035" y="2552"/>
                                  </a:lnTo>
                                  <a:lnTo>
                                    <a:pt x="5035" y="2573"/>
                                  </a:lnTo>
                                  <a:lnTo>
                                    <a:pt x="5037" y="2591"/>
                                  </a:lnTo>
                                  <a:lnTo>
                                    <a:pt x="5036" y="2591"/>
                                  </a:lnTo>
                                  <a:lnTo>
                                    <a:pt x="5034" y="2593"/>
                                  </a:lnTo>
                                  <a:lnTo>
                                    <a:pt x="5036" y="2597"/>
                                  </a:lnTo>
                                  <a:lnTo>
                                    <a:pt x="5038" y="2599"/>
                                  </a:lnTo>
                                  <a:lnTo>
                                    <a:pt x="5038" y="2582"/>
                                  </a:lnTo>
                                  <a:lnTo>
                                    <a:pt x="5041" y="2587"/>
                                  </a:lnTo>
                                  <a:lnTo>
                                    <a:pt x="5041" y="2611"/>
                                  </a:lnTo>
                                  <a:lnTo>
                                    <a:pt x="5046" y="2602"/>
                                  </a:lnTo>
                                  <a:lnTo>
                                    <a:pt x="5049" y="2608"/>
                                  </a:lnTo>
                                  <a:lnTo>
                                    <a:pt x="5051" y="2593"/>
                                  </a:lnTo>
                                  <a:lnTo>
                                    <a:pt x="5057" y="2582"/>
                                  </a:lnTo>
                                  <a:lnTo>
                                    <a:pt x="5061" y="2594"/>
                                  </a:lnTo>
                                  <a:lnTo>
                                    <a:pt x="5061" y="2610"/>
                                  </a:lnTo>
                                  <a:lnTo>
                                    <a:pt x="5057" y="2598"/>
                                  </a:lnTo>
                                  <a:lnTo>
                                    <a:pt x="5056" y="2609"/>
                                  </a:lnTo>
                                  <a:lnTo>
                                    <a:pt x="5059" y="2611"/>
                                  </a:lnTo>
                                  <a:lnTo>
                                    <a:pt x="5061" y="2607"/>
                                  </a:lnTo>
                                  <a:lnTo>
                                    <a:pt x="5063" y="2604"/>
                                  </a:lnTo>
                                  <a:lnTo>
                                    <a:pt x="5063" y="2596"/>
                                  </a:lnTo>
                                  <a:lnTo>
                                    <a:pt x="5063" y="2580"/>
                                  </a:lnTo>
                                  <a:lnTo>
                                    <a:pt x="5062" y="2575"/>
                                  </a:lnTo>
                                  <a:lnTo>
                                    <a:pt x="5062" y="2581"/>
                                  </a:lnTo>
                                  <a:lnTo>
                                    <a:pt x="5059" y="2581"/>
                                  </a:lnTo>
                                  <a:lnTo>
                                    <a:pt x="5059" y="2574"/>
                                  </a:lnTo>
                                  <a:lnTo>
                                    <a:pt x="5061" y="2562"/>
                                  </a:lnTo>
                                  <a:lnTo>
                                    <a:pt x="5062" y="2569"/>
                                  </a:lnTo>
                                  <a:lnTo>
                                    <a:pt x="5064" y="2581"/>
                                  </a:lnTo>
                                  <a:lnTo>
                                    <a:pt x="5067" y="2588"/>
                                  </a:lnTo>
                                  <a:lnTo>
                                    <a:pt x="5067" y="2575"/>
                                  </a:lnTo>
                                  <a:lnTo>
                                    <a:pt x="5070" y="2580"/>
                                  </a:lnTo>
                                  <a:lnTo>
                                    <a:pt x="5070" y="2587"/>
                                  </a:lnTo>
                                  <a:lnTo>
                                    <a:pt x="5068" y="2590"/>
                                  </a:lnTo>
                                  <a:lnTo>
                                    <a:pt x="5071" y="2590"/>
                                  </a:lnTo>
                                  <a:lnTo>
                                    <a:pt x="5071" y="2575"/>
                                  </a:lnTo>
                                  <a:lnTo>
                                    <a:pt x="5070" y="2572"/>
                                  </a:lnTo>
                                  <a:lnTo>
                                    <a:pt x="5070" y="2560"/>
                                  </a:lnTo>
                                  <a:lnTo>
                                    <a:pt x="5071" y="2561"/>
                                  </a:lnTo>
                                  <a:lnTo>
                                    <a:pt x="5072" y="2558"/>
                                  </a:lnTo>
                                  <a:lnTo>
                                    <a:pt x="5073" y="2556"/>
                                  </a:lnTo>
                                  <a:lnTo>
                                    <a:pt x="5074" y="2559"/>
                                  </a:lnTo>
                                  <a:lnTo>
                                    <a:pt x="5074" y="2571"/>
                                  </a:lnTo>
                                  <a:lnTo>
                                    <a:pt x="5075" y="2576"/>
                                  </a:lnTo>
                                  <a:lnTo>
                                    <a:pt x="5076" y="2566"/>
                                  </a:lnTo>
                                  <a:lnTo>
                                    <a:pt x="5078" y="2559"/>
                                  </a:lnTo>
                                  <a:lnTo>
                                    <a:pt x="5081" y="2557"/>
                                  </a:lnTo>
                                  <a:lnTo>
                                    <a:pt x="5083" y="2567"/>
                                  </a:lnTo>
                                  <a:lnTo>
                                    <a:pt x="5082" y="2555"/>
                                  </a:lnTo>
                                  <a:lnTo>
                                    <a:pt x="5083" y="2552"/>
                                  </a:lnTo>
                                  <a:lnTo>
                                    <a:pt x="5086" y="2562"/>
                                  </a:lnTo>
                                  <a:lnTo>
                                    <a:pt x="5092" y="2564"/>
                                  </a:lnTo>
                                  <a:lnTo>
                                    <a:pt x="5094" y="2558"/>
                                  </a:lnTo>
                                  <a:lnTo>
                                    <a:pt x="5094" y="2559"/>
                                  </a:lnTo>
                                  <a:lnTo>
                                    <a:pt x="5093" y="2553"/>
                                  </a:lnTo>
                                  <a:lnTo>
                                    <a:pt x="5094" y="2553"/>
                                  </a:lnTo>
                                  <a:lnTo>
                                    <a:pt x="5096" y="2567"/>
                                  </a:lnTo>
                                  <a:lnTo>
                                    <a:pt x="5099" y="2562"/>
                                  </a:lnTo>
                                  <a:lnTo>
                                    <a:pt x="5102" y="2559"/>
                                  </a:lnTo>
                                  <a:lnTo>
                                    <a:pt x="5102" y="2565"/>
                                  </a:lnTo>
                                  <a:lnTo>
                                    <a:pt x="5101" y="2565"/>
                                  </a:lnTo>
                                  <a:lnTo>
                                    <a:pt x="5101" y="2573"/>
                                  </a:lnTo>
                                  <a:lnTo>
                                    <a:pt x="5104" y="2576"/>
                                  </a:lnTo>
                                  <a:lnTo>
                                    <a:pt x="5104" y="2565"/>
                                  </a:lnTo>
                                  <a:lnTo>
                                    <a:pt x="5108" y="2569"/>
                                  </a:lnTo>
                                  <a:lnTo>
                                    <a:pt x="5107" y="2579"/>
                                  </a:lnTo>
                                  <a:lnTo>
                                    <a:pt x="5109" y="2580"/>
                                  </a:lnTo>
                                  <a:lnTo>
                                    <a:pt x="5108" y="2589"/>
                                  </a:lnTo>
                                  <a:lnTo>
                                    <a:pt x="5111" y="2592"/>
                                  </a:lnTo>
                                  <a:lnTo>
                                    <a:pt x="5110" y="2574"/>
                                  </a:lnTo>
                                  <a:lnTo>
                                    <a:pt x="5114" y="2580"/>
                                  </a:lnTo>
                                  <a:lnTo>
                                    <a:pt x="5116" y="2581"/>
                                  </a:lnTo>
                                  <a:lnTo>
                                    <a:pt x="5115" y="2603"/>
                                  </a:lnTo>
                                  <a:lnTo>
                                    <a:pt x="5118" y="2600"/>
                                  </a:lnTo>
                                  <a:lnTo>
                                    <a:pt x="5119" y="2588"/>
                                  </a:lnTo>
                                  <a:lnTo>
                                    <a:pt x="5118" y="2584"/>
                                  </a:lnTo>
                                  <a:lnTo>
                                    <a:pt x="5119" y="2580"/>
                                  </a:lnTo>
                                  <a:lnTo>
                                    <a:pt x="5121" y="2580"/>
                                  </a:lnTo>
                                  <a:lnTo>
                                    <a:pt x="5124" y="2567"/>
                                  </a:lnTo>
                                  <a:lnTo>
                                    <a:pt x="5125" y="2581"/>
                                  </a:lnTo>
                                  <a:lnTo>
                                    <a:pt x="5124" y="2605"/>
                                  </a:lnTo>
                                  <a:lnTo>
                                    <a:pt x="5122" y="2622"/>
                                  </a:lnTo>
                                  <a:lnTo>
                                    <a:pt x="5128" y="2627"/>
                                  </a:lnTo>
                                  <a:lnTo>
                                    <a:pt x="5130" y="2645"/>
                                  </a:lnTo>
                                  <a:lnTo>
                                    <a:pt x="5132" y="2656"/>
                                  </a:lnTo>
                                  <a:lnTo>
                                    <a:pt x="5136" y="2654"/>
                                  </a:lnTo>
                                  <a:lnTo>
                                    <a:pt x="5137" y="2658"/>
                                  </a:lnTo>
                                  <a:lnTo>
                                    <a:pt x="5140" y="2662"/>
                                  </a:lnTo>
                                  <a:lnTo>
                                    <a:pt x="5140" y="2658"/>
                                  </a:lnTo>
                                  <a:lnTo>
                                    <a:pt x="5140" y="2652"/>
                                  </a:lnTo>
                                  <a:lnTo>
                                    <a:pt x="5141" y="2652"/>
                                  </a:lnTo>
                                  <a:lnTo>
                                    <a:pt x="5143" y="2661"/>
                                  </a:lnTo>
                                  <a:lnTo>
                                    <a:pt x="5146" y="2649"/>
                                  </a:lnTo>
                                  <a:lnTo>
                                    <a:pt x="5150" y="2648"/>
                                  </a:lnTo>
                                  <a:lnTo>
                                    <a:pt x="5152" y="2647"/>
                                  </a:lnTo>
                                  <a:lnTo>
                                    <a:pt x="5154" y="2655"/>
                                  </a:lnTo>
                                  <a:lnTo>
                                    <a:pt x="5156" y="2653"/>
                                  </a:lnTo>
                                  <a:lnTo>
                                    <a:pt x="5158" y="2652"/>
                                  </a:lnTo>
                                  <a:lnTo>
                                    <a:pt x="5159" y="2644"/>
                                  </a:lnTo>
                                  <a:lnTo>
                                    <a:pt x="5161" y="2644"/>
                                  </a:lnTo>
                                  <a:lnTo>
                                    <a:pt x="5164" y="2643"/>
                                  </a:lnTo>
                                  <a:lnTo>
                                    <a:pt x="5167" y="2650"/>
                                  </a:lnTo>
                                  <a:lnTo>
                                    <a:pt x="5170" y="2650"/>
                                  </a:lnTo>
                                  <a:lnTo>
                                    <a:pt x="5176" y="2649"/>
                                  </a:lnTo>
                                  <a:lnTo>
                                    <a:pt x="5182" y="2640"/>
                                  </a:lnTo>
                                  <a:lnTo>
                                    <a:pt x="5187" y="2642"/>
                                  </a:lnTo>
                                  <a:lnTo>
                                    <a:pt x="5188" y="2642"/>
                                  </a:lnTo>
                                  <a:lnTo>
                                    <a:pt x="5188" y="2647"/>
                                  </a:lnTo>
                                  <a:lnTo>
                                    <a:pt x="5190" y="2647"/>
                                  </a:lnTo>
                                  <a:lnTo>
                                    <a:pt x="5193" y="2647"/>
                                  </a:lnTo>
                                  <a:lnTo>
                                    <a:pt x="5195" y="2631"/>
                                  </a:lnTo>
                                  <a:lnTo>
                                    <a:pt x="5197" y="2648"/>
                                  </a:lnTo>
                                  <a:lnTo>
                                    <a:pt x="5201" y="2631"/>
                                  </a:lnTo>
                                  <a:lnTo>
                                    <a:pt x="5206" y="2644"/>
                                  </a:lnTo>
                                  <a:lnTo>
                                    <a:pt x="5211" y="2644"/>
                                  </a:lnTo>
                                  <a:lnTo>
                                    <a:pt x="5215" y="2644"/>
                                  </a:lnTo>
                                  <a:lnTo>
                                    <a:pt x="5221" y="2645"/>
                                  </a:lnTo>
                                  <a:lnTo>
                                    <a:pt x="5227" y="2646"/>
                                  </a:lnTo>
                                  <a:lnTo>
                                    <a:pt x="5231" y="2646"/>
                                  </a:lnTo>
                                  <a:lnTo>
                                    <a:pt x="5235" y="2637"/>
                                  </a:lnTo>
                                  <a:lnTo>
                                    <a:pt x="5240" y="2637"/>
                                  </a:lnTo>
                                  <a:lnTo>
                                    <a:pt x="5249" y="2643"/>
                                  </a:lnTo>
                                  <a:lnTo>
                                    <a:pt x="5255" y="2635"/>
                                  </a:lnTo>
                                  <a:lnTo>
                                    <a:pt x="5266" y="2643"/>
                                  </a:lnTo>
                                  <a:lnTo>
                                    <a:pt x="5276" y="2638"/>
                                  </a:lnTo>
                                  <a:lnTo>
                                    <a:pt x="5285" y="2646"/>
                                  </a:lnTo>
                                  <a:lnTo>
                                    <a:pt x="5295" y="2646"/>
                                  </a:lnTo>
                                  <a:lnTo>
                                    <a:pt x="5300" y="2629"/>
                                  </a:lnTo>
                                  <a:lnTo>
                                    <a:pt x="5306" y="2632"/>
                                  </a:lnTo>
                                  <a:lnTo>
                                    <a:pt x="5310" y="2644"/>
                                  </a:lnTo>
                                  <a:lnTo>
                                    <a:pt x="5312" y="2646"/>
                                  </a:lnTo>
                                  <a:lnTo>
                                    <a:pt x="5313" y="2636"/>
                                  </a:lnTo>
                                  <a:lnTo>
                                    <a:pt x="5315" y="2635"/>
                                  </a:lnTo>
                                  <a:lnTo>
                                    <a:pt x="5316" y="2640"/>
                                  </a:lnTo>
                                  <a:lnTo>
                                    <a:pt x="5317" y="2640"/>
                                  </a:lnTo>
                                  <a:lnTo>
                                    <a:pt x="5320" y="2640"/>
                                  </a:lnTo>
                                  <a:lnTo>
                                    <a:pt x="5324" y="2633"/>
                                  </a:lnTo>
                                  <a:lnTo>
                                    <a:pt x="5323" y="2650"/>
                                  </a:lnTo>
                                  <a:lnTo>
                                    <a:pt x="5318" y="2652"/>
                                  </a:lnTo>
                                  <a:lnTo>
                                    <a:pt x="5313" y="2650"/>
                                  </a:lnTo>
                                  <a:lnTo>
                                    <a:pt x="5319" y="2670"/>
                                  </a:lnTo>
                                  <a:lnTo>
                                    <a:pt x="5327" y="2662"/>
                                  </a:lnTo>
                                  <a:lnTo>
                                    <a:pt x="5337" y="2666"/>
                                  </a:lnTo>
                                  <a:lnTo>
                                    <a:pt x="5339" y="2666"/>
                                  </a:lnTo>
                                  <a:lnTo>
                                    <a:pt x="5338" y="2654"/>
                                  </a:lnTo>
                                  <a:lnTo>
                                    <a:pt x="5340" y="2657"/>
                                  </a:lnTo>
                                  <a:lnTo>
                                    <a:pt x="5341" y="2675"/>
                                  </a:lnTo>
                                  <a:lnTo>
                                    <a:pt x="5344" y="2662"/>
                                  </a:lnTo>
                                  <a:lnTo>
                                    <a:pt x="5346" y="2662"/>
                                  </a:lnTo>
                                  <a:lnTo>
                                    <a:pt x="5356" y="2665"/>
                                  </a:lnTo>
                                  <a:lnTo>
                                    <a:pt x="5368" y="2674"/>
                                  </a:lnTo>
                                  <a:lnTo>
                                    <a:pt x="5375" y="2665"/>
                                  </a:lnTo>
                                  <a:lnTo>
                                    <a:pt x="5376" y="2663"/>
                                  </a:lnTo>
                                  <a:lnTo>
                                    <a:pt x="5378" y="2667"/>
                                  </a:lnTo>
                                  <a:lnTo>
                                    <a:pt x="5379" y="2666"/>
                                  </a:lnTo>
                                  <a:lnTo>
                                    <a:pt x="5381" y="2663"/>
                                  </a:lnTo>
                                  <a:lnTo>
                                    <a:pt x="5382" y="2644"/>
                                  </a:lnTo>
                                  <a:lnTo>
                                    <a:pt x="5385" y="2651"/>
                                  </a:lnTo>
                                  <a:lnTo>
                                    <a:pt x="5386" y="2648"/>
                                  </a:lnTo>
                                  <a:lnTo>
                                    <a:pt x="5385" y="2632"/>
                                  </a:lnTo>
                                  <a:lnTo>
                                    <a:pt x="5387" y="2632"/>
                                  </a:lnTo>
                                  <a:lnTo>
                                    <a:pt x="5390" y="2625"/>
                                  </a:lnTo>
                                  <a:lnTo>
                                    <a:pt x="5391" y="2635"/>
                                  </a:lnTo>
                                  <a:lnTo>
                                    <a:pt x="5393" y="2627"/>
                                  </a:lnTo>
                                  <a:lnTo>
                                    <a:pt x="5392" y="2627"/>
                                  </a:lnTo>
                                  <a:lnTo>
                                    <a:pt x="5391" y="2626"/>
                                  </a:lnTo>
                                  <a:lnTo>
                                    <a:pt x="5391" y="2617"/>
                                  </a:lnTo>
                                  <a:lnTo>
                                    <a:pt x="5394" y="2619"/>
                                  </a:lnTo>
                                  <a:lnTo>
                                    <a:pt x="5396" y="2627"/>
                                  </a:lnTo>
                                  <a:lnTo>
                                    <a:pt x="5398" y="2633"/>
                                  </a:lnTo>
                                  <a:lnTo>
                                    <a:pt x="5402" y="2619"/>
                                  </a:lnTo>
                                  <a:lnTo>
                                    <a:pt x="5405" y="2624"/>
                                  </a:lnTo>
                                  <a:lnTo>
                                    <a:pt x="5409" y="2634"/>
                                  </a:lnTo>
                                  <a:lnTo>
                                    <a:pt x="5409" y="2628"/>
                                  </a:lnTo>
                                  <a:lnTo>
                                    <a:pt x="5409" y="2622"/>
                                  </a:lnTo>
                                  <a:lnTo>
                                    <a:pt x="5411" y="2624"/>
                                  </a:lnTo>
                                  <a:lnTo>
                                    <a:pt x="5412" y="2625"/>
                                  </a:lnTo>
                                  <a:lnTo>
                                    <a:pt x="5412" y="2637"/>
                                  </a:lnTo>
                                  <a:lnTo>
                                    <a:pt x="5414" y="2634"/>
                                  </a:lnTo>
                                  <a:lnTo>
                                    <a:pt x="5413" y="2614"/>
                                  </a:lnTo>
                                  <a:lnTo>
                                    <a:pt x="5417" y="2630"/>
                                  </a:lnTo>
                                  <a:lnTo>
                                    <a:pt x="5420" y="2621"/>
                                  </a:lnTo>
                                  <a:lnTo>
                                    <a:pt x="5420" y="2620"/>
                                  </a:lnTo>
                                  <a:lnTo>
                                    <a:pt x="5422" y="2618"/>
                                  </a:lnTo>
                                  <a:lnTo>
                                    <a:pt x="5423" y="2629"/>
                                  </a:lnTo>
                                  <a:lnTo>
                                    <a:pt x="5423" y="2621"/>
                                  </a:lnTo>
                                  <a:lnTo>
                                    <a:pt x="5424" y="2611"/>
                                  </a:lnTo>
                                  <a:lnTo>
                                    <a:pt x="5421" y="2604"/>
                                  </a:lnTo>
                                  <a:lnTo>
                                    <a:pt x="5424" y="2601"/>
                                  </a:lnTo>
                                  <a:lnTo>
                                    <a:pt x="5425" y="2597"/>
                                  </a:lnTo>
                                  <a:lnTo>
                                    <a:pt x="5425" y="2596"/>
                                  </a:lnTo>
                                  <a:lnTo>
                                    <a:pt x="5427" y="2608"/>
                                  </a:lnTo>
                                  <a:lnTo>
                                    <a:pt x="5423" y="2618"/>
                                  </a:lnTo>
                                  <a:lnTo>
                                    <a:pt x="5426" y="2626"/>
                                  </a:lnTo>
                                  <a:lnTo>
                                    <a:pt x="5424" y="2624"/>
                                  </a:lnTo>
                                  <a:lnTo>
                                    <a:pt x="5423" y="2627"/>
                                  </a:lnTo>
                                  <a:lnTo>
                                    <a:pt x="5423" y="2635"/>
                                  </a:lnTo>
                                  <a:lnTo>
                                    <a:pt x="5424" y="2631"/>
                                  </a:lnTo>
                                  <a:lnTo>
                                    <a:pt x="5427" y="2641"/>
                                  </a:lnTo>
                                  <a:lnTo>
                                    <a:pt x="5429" y="2636"/>
                                  </a:lnTo>
                                  <a:lnTo>
                                    <a:pt x="5430" y="2634"/>
                                  </a:lnTo>
                                  <a:lnTo>
                                    <a:pt x="5429" y="2627"/>
                                  </a:lnTo>
                                  <a:lnTo>
                                    <a:pt x="5430" y="2626"/>
                                  </a:lnTo>
                                  <a:lnTo>
                                    <a:pt x="5431" y="2625"/>
                                  </a:lnTo>
                                  <a:lnTo>
                                    <a:pt x="5433" y="2631"/>
                                  </a:lnTo>
                                  <a:lnTo>
                                    <a:pt x="5435" y="2632"/>
                                  </a:lnTo>
                                  <a:lnTo>
                                    <a:pt x="5436" y="2626"/>
                                  </a:lnTo>
                                  <a:lnTo>
                                    <a:pt x="5438" y="2627"/>
                                  </a:lnTo>
                                  <a:lnTo>
                                    <a:pt x="5442" y="2629"/>
                                  </a:lnTo>
                                  <a:lnTo>
                                    <a:pt x="5446" y="2640"/>
                                  </a:lnTo>
                                  <a:lnTo>
                                    <a:pt x="5450" y="2634"/>
                                  </a:lnTo>
                                  <a:lnTo>
                                    <a:pt x="5449" y="2634"/>
                                  </a:lnTo>
                                  <a:lnTo>
                                    <a:pt x="5447" y="2629"/>
                                  </a:lnTo>
                                  <a:lnTo>
                                    <a:pt x="5448" y="2628"/>
                                  </a:lnTo>
                                  <a:lnTo>
                                    <a:pt x="5450" y="2621"/>
                                  </a:lnTo>
                                  <a:lnTo>
                                    <a:pt x="5452" y="2631"/>
                                  </a:lnTo>
                                  <a:lnTo>
                                    <a:pt x="5456" y="2634"/>
                                  </a:lnTo>
                                  <a:lnTo>
                                    <a:pt x="5457" y="2634"/>
                                  </a:lnTo>
                                  <a:lnTo>
                                    <a:pt x="5457" y="2629"/>
                                  </a:lnTo>
                                  <a:lnTo>
                                    <a:pt x="5458" y="2629"/>
                                  </a:lnTo>
                                  <a:lnTo>
                                    <a:pt x="5459" y="2629"/>
                                  </a:lnTo>
                                  <a:lnTo>
                                    <a:pt x="5459" y="2636"/>
                                  </a:lnTo>
                                  <a:lnTo>
                                    <a:pt x="5460" y="2634"/>
                                  </a:lnTo>
                                  <a:lnTo>
                                    <a:pt x="5462" y="2632"/>
                                  </a:lnTo>
                                  <a:lnTo>
                                    <a:pt x="5463" y="2620"/>
                                  </a:lnTo>
                                  <a:lnTo>
                                    <a:pt x="5464" y="2620"/>
                                  </a:lnTo>
                                  <a:lnTo>
                                    <a:pt x="5465" y="2629"/>
                                  </a:lnTo>
                                  <a:lnTo>
                                    <a:pt x="5467" y="2630"/>
                                  </a:lnTo>
                                  <a:lnTo>
                                    <a:pt x="5468" y="2631"/>
                                  </a:lnTo>
                                  <a:lnTo>
                                    <a:pt x="5470" y="2629"/>
                                  </a:lnTo>
                                  <a:lnTo>
                                    <a:pt x="5471" y="2630"/>
                                  </a:lnTo>
                                  <a:lnTo>
                                    <a:pt x="5472" y="2631"/>
                                  </a:lnTo>
                                  <a:lnTo>
                                    <a:pt x="5476" y="2631"/>
                                  </a:lnTo>
                                  <a:lnTo>
                                    <a:pt x="5477" y="2640"/>
                                  </a:lnTo>
                                  <a:lnTo>
                                    <a:pt x="5478" y="2639"/>
                                  </a:lnTo>
                                  <a:lnTo>
                                    <a:pt x="5478" y="2636"/>
                                  </a:lnTo>
                                  <a:lnTo>
                                    <a:pt x="5477" y="2632"/>
                                  </a:lnTo>
                                  <a:lnTo>
                                    <a:pt x="5478" y="2631"/>
                                  </a:lnTo>
                                  <a:lnTo>
                                    <a:pt x="5482" y="2634"/>
                                  </a:lnTo>
                                  <a:lnTo>
                                    <a:pt x="5485" y="2632"/>
                                  </a:lnTo>
                                  <a:lnTo>
                                    <a:pt x="5485" y="2637"/>
                                  </a:lnTo>
                                  <a:lnTo>
                                    <a:pt x="5483" y="2636"/>
                                  </a:lnTo>
                                  <a:lnTo>
                                    <a:pt x="5484" y="2646"/>
                                  </a:lnTo>
                                  <a:lnTo>
                                    <a:pt x="5486" y="2641"/>
                                  </a:lnTo>
                                  <a:lnTo>
                                    <a:pt x="5490" y="2645"/>
                                  </a:lnTo>
                                  <a:lnTo>
                                    <a:pt x="5491" y="2632"/>
                                  </a:lnTo>
                                  <a:lnTo>
                                    <a:pt x="5495" y="2641"/>
                                  </a:lnTo>
                                  <a:lnTo>
                                    <a:pt x="5500" y="2641"/>
                                  </a:lnTo>
                                  <a:lnTo>
                                    <a:pt x="5502" y="2623"/>
                                  </a:lnTo>
                                  <a:lnTo>
                                    <a:pt x="5501" y="2634"/>
                                  </a:lnTo>
                                  <a:lnTo>
                                    <a:pt x="5502" y="2639"/>
                                  </a:lnTo>
                                  <a:lnTo>
                                    <a:pt x="5504" y="2638"/>
                                  </a:lnTo>
                                  <a:lnTo>
                                    <a:pt x="5509" y="2628"/>
                                  </a:lnTo>
                                  <a:lnTo>
                                    <a:pt x="5517" y="2638"/>
                                  </a:lnTo>
                                  <a:lnTo>
                                    <a:pt x="5523" y="2635"/>
                                  </a:lnTo>
                                  <a:lnTo>
                                    <a:pt x="5523" y="2644"/>
                                  </a:lnTo>
                                  <a:lnTo>
                                    <a:pt x="5524" y="2647"/>
                                  </a:lnTo>
                                  <a:lnTo>
                                    <a:pt x="5526" y="2646"/>
                                  </a:lnTo>
                                  <a:lnTo>
                                    <a:pt x="5529" y="2627"/>
                                  </a:lnTo>
                                  <a:lnTo>
                                    <a:pt x="5522" y="2626"/>
                                  </a:lnTo>
                                  <a:lnTo>
                                    <a:pt x="5524" y="2616"/>
                                  </a:lnTo>
                                  <a:lnTo>
                                    <a:pt x="5527" y="2616"/>
                                  </a:lnTo>
                                  <a:lnTo>
                                    <a:pt x="5527" y="2635"/>
                                  </a:lnTo>
                                  <a:lnTo>
                                    <a:pt x="5529" y="2641"/>
                                  </a:lnTo>
                                  <a:lnTo>
                                    <a:pt x="5534" y="2640"/>
                                  </a:lnTo>
                                  <a:lnTo>
                                    <a:pt x="5538" y="2632"/>
                                  </a:lnTo>
                                  <a:lnTo>
                                    <a:pt x="5542" y="2647"/>
                                  </a:lnTo>
                                  <a:lnTo>
                                    <a:pt x="5541" y="2629"/>
                                  </a:lnTo>
                                  <a:lnTo>
                                    <a:pt x="5545" y="2635"/>
                                  </a:lnTo>
                                  <a:lnTo>
                                    <a:pt x="5546" y="2628"/>
                                  </a:lnTo>
                                  <a:lnTo>
                                    <a:pt x="5548" y="2639"/>
                                  </a:lnTo>
                                  <a:lnTo>
                                    <a:pt x="5554" y="2640"/>
                                  </a:lnTo>
                                  <a:lnTo>
                                    <a:pt x="5556" y="2634"/>
                                  </a:lnTo>
                                  <a:lnTo>
                                    <a:pt x="5556" y="2635"/>
                                  </a:lnTo>
                                  <a:lnTo>
                                    <a:pt x="5555" y="2629"/>
                                  </a:lnTo>
                                  <a:lnTo>
                                    <a:pt x="5556" y="2629"/>
                                  </a:lnTo>
                                  <a:lnTo>
                                    <a:pt x="5560" y="2640"/>
                                  </a:lnTo>
                                  <a:lnTo>
                                    <a:pt x="5564" y="2641"/>
                                  </a:lnTo>
                                  <a:lnTo>
                                    <a:pt x="5563" y="2638"/>
                                  </a:lnTo>
                                  <a:lnTo>
                                    <a:pt x="5562" y="2631"/>
                                  </a:lnTo>
                                  <a:lnTo>
                                    <a:pt x="5564" y="2630"/>
                                  </a:lnTo>
                                  <a:lnTo>
                                    <a:pt x="5569" y="2641"/>
                                  </a:lnTo>
                                  <a:lnTo>
                                    <a:pt x="5574" y="2638"/>
                                  </a:lnTo>
                                  <a:lnTo>
                                    <a:pt x="5577" y="2614"/>
                                  </a:lnTo>
                                  <a:lnTo>
                                    <a:pt x="5576" y="2606"/>
                                  </a:lnTo>
                                  <a:lnTo>
                                    <a:pt x="5574" y="2606"/>
                                  </a:lnTo>
                                  <a:lnTo>
                                    <a:pt x="5573" y="2606"/>
                                  </a:lnTo>
                                  <a:lnTo>
                                    <a:pt x="5572" y="2613"/>
                                  </a:lnTo>
                                  <a:lnTo>
                                    <a:pt x="5573" y="2624"/>
                                  </a:lnTo>
                                  <a:lnTo>
                                    <a:pt x="5572" y="2625"/>
                                  </a:lnTo>
                                  <a:lnTo>
                                    <a:pt x="5571" y="2612"/>
                                  </a:lnTo>
                                  <a:lnTo>
                                    <a:pt x="5567" y="2610"/>
                                  </a:lnTo>
                                  <a:lnTo>
                                    <a:pt x="5567" y="2601"/>
                                  </a:lnTo>
                                  <a:lnTo>
                                    <a:pt x="5569" y="2601"/>
                                  </a:lnTo>
                                  <a:lnTo>
                                    <a:pt x="5568" y="2596"/>
                                  </a:lnTo>
                                  <a:lnTo>
                                    <a:pt x="5569" y="2584"/>
                                  </a:lnTo>
                                  <a:lnTo>
                                    <a:pt x="5572" y="2608"/>
                                  </a:lnTo>
                                  <a:lnTo>
                                    <a:pt x="5572" y="2587"/>
                                  </a:lnTo>
                                  <a:lnTo>
                                    <a:pt x="5575" y="2596"/>
                                  </a:lnTo>
                                  <a:lnTo>
                                    <a:pt x="5576" y="2586"/>
                                  </a:lnTo>
                                  <a:lnTo>
                                    <a:pt x="5574" y="2586"/>
                                  </a:lnTo>
                                  <a:lnTo>
                                    <a:pt x="5574" y="2581"/>
                                  </a:lnTo>
                                  <a:lnTo>
                                    <a:pt x="5577" y="2589"/>
                                  </a:lnTo>
                                  <a:lnTo>
                                    <a:pt x="5579" y="2606"/>
                                  </a:lnTo>
                                  <a:lnTo>
                                    <a:pt x="5582" y="2599"/>
                                  </a:lnTo>
                                  <a:lnTo>
                                    <a:pt x="5579" y="2594"/>
                                  </a:lnTo>
                                  <a:lnTo>
                                    <a:pt x="5581" y="2592"/>
                                  </a:lnTo>
                                  <a:lnTo>
                                    <a:pt x="5583" y="2600"/>
                                  </a:lnTo>
                                  <a:lnTo>
                                    <a:pt x="5585" y="2607"/>
                                  </a:lnTo>
                                  <a:lnTo>
                                    <a:pt x="5588" y="2597"/>
                                  </a:lnTo>
                                  <a:lnTo>
                                    <a:pt x="5587" y="2597"/>
                                  </a:lnTo>
                                  <a:lnTo>
                                    <a:pt x="5586" y="2596"/>
                                  </a:lnTo>
                                  <a:lnTo>
                                    <a:pt x="5586" y="2587"/>
                                  </a:lnTo>
                                  <a:lnTo>
                                    <a:pt x="5588" y="2589"/>
                                  </a:lnTo>
                                  <a:lnTo>
                                    <a:pt x="5588" y="2581"/>
                                  </a:lnTo>
                                  <a:lnTo>
                                    <a:pt x="5589" y="2577"/>
                                  </a:lnTo>
                                  <a:lnTo>
                                    <a:pt x="5593" y="2575"/>
                                  </a:lnTo>
                                  <a:lnTo>
                                    <a:pt x="5594" y="2589"/>
                                  </a:lnTo>
                                  <a:lnTo>
                                    <a:pt x="5598" y="2588"/>
                                  </a:lnTo>
                                  <a:lnTo>
                                    <a:pt x="5598" y="2580"/>
                                  </a:lnTo>
                                  <a:lnTo>
                                    <a:pt x="5596" y="2575"/>
                                  </a:lnTo>
                                  <a:lnTo>
                                    <a:pt x="5598" y="2573"/>
                                  </a:lnTo>
                                  <a:lnTo>
                                    <a:pt x="5602" y="2576"/>
                                  </a:lnTo>
                                  <a:lnTo>
                                    <a:pt x="5603" y="2593"/>
                                  </a:lnTo>
                                  <a:lnTo>
                                    <a:pt x="5607" y="2594"/>
                                  </a:lnTo>
                                  <a:lnTo>
                                    <a:pt x="5608" y="2584"/>
                                  </a:lnTo>
                                  <a:lnTo>
                                    <a:pt x="5612" y="2589"/>
                                  </a:lnTo>
                                  <a:lnTo>
                                    <a:pt x="5614" y="2580"/>
                                  </a:lnTo>
                                  <a:lnTo>
                                    <a:pt x="5612" y="2579"/>
                                  </a:lnTo>
                                  <a:lnTo>
                                    <a:pt x="5611" y="2576"/>
                                  </a:lnTo>
                                  <a:lnTo>
                                    <a:pt x="5610" y="2570"/>
                                  </a:lnTo>
                                  <a:lnTo>
                                    <a:pt x="5612" y="2561"/>
                                  </a:lnTo>
                                  <a:lnTo>
                                    <a:pt x="5616" y="2567"/>
                                  </a:lnTo>
                                  <a:lnTo>
                                    <a:pt x="5619" y="2566"/>
                                  </a:lnTo>
                                  <a:lnTo>
                                    <a:pt x="5621" y="2562"/>
                                  </a:lnTo>
                                  <a:lnTo>
                                    <a:pt x="5621" y="2550"/>
                                  </a:lnTo>
                                  <a:lnTo>
                                    <a:pt x="5623" y="2551"/>
                                  </a:lnTo>
                                  <a:lnTo>
                                    <a:pt x="5623" y="2561"/>
                                  </a:lnTo>
                                  <a:lnTo>
                                    <a:pt x="5622" y="2562"/>
                                  </a:lnTo>
                                  <a:lnTo>
                                    <a:pt x="5622" y="2571"/>
                                  </a:lnTo>
                                  <a:lnTo>
                                    <a:pt x="5626" y="2571"/>
                                  </a:lnTo>
                                  <a:lnTo>
                                    <a:pt x="5628" y="2563"/>
                                  </a:lnTo>
                                  <a:lnTo>
                                    <a:pt x="5630" y="2557"/>
                                  </a:lnTo>
                                  <a:lnTo>
                                    <a:pt x="5633" y="2565"/>
                                  </a:lnTo>
                                  <a:lnTo>
                                    <a:pt x="5638" y="2559"/>
                                  </a:lnTo>
                                  <a:lnTo>
                                    <a:pt x="5641" y="2548"/>
                                  </a:lnTo>
                                  <a:lnTo>
                                    <a:pt x="5648" y="2554"/>
                                  </a:lnTo>
                                  <a:lnTo>
                                    <a:pt x="5655" y="2564"/>
                                  </a:lnTo>
                                  <a:lnTo>
                                    <a:pt x="5659" y="2550"/>
                                  </a:lnTo>
                                  <a:lnTo>
                                    <a:pt x="5659" y="2563"/>
                                  </a:lnTo>
                                  <a:lnTo>
                                    <a:pt x="5661" y="2563"/>
                                  </a:lnTo>
                                  <a:lnTo>
                                    <a:pt x="5663" y="2565"/>
                                  </a:lnTo>
                                  <a:lnTo>
                                    <a:pt x="5665" y="2551"/>
                                  </a:lnTo>
                                  <a:lnTo>
                                    <a:pt x="5668" y="2563"/>
                                  </a:lnTo>
                                  <a:lnTo>
                                    <a:pt x="5672" y="2551"/>
                                  </a:lnTo>
                                  <a:lnTo>
                                    <a:pt x="5671" y="2560"/>
                                  </a:lnTo>
                                  <a:lnTo>
                                    <a:pt x="5674" y="2561"/>
                                  </a:lnTo>
                                  <a:lnTo>
                                    <a:pt x="5675" y="2570"/>
                                  </a:lnTo>
                                  <a:lnTo>
                                    <a:pt x="5670" y="2575"/>
                                  </a:lnTo>
                                  <a:lnTo>
                                    <a:pt x="5666" y="2565"/>
                                  </a:lnTo>
                                  <a:lnTo>
                                    <a:pt x="5663" y="2574"/>
                                  </a:lnTo>
                                  <a:lnTo>
                                    <a:pt x="5661" y="2572"/>
                                  </a:lnTo>
                                  <a:lnTo>
                                    <a:pt x="5659" y="2575"/>
                                  </a:lnTo>
                                  <a:lnTo>
                                    <a:pt x="5661" y="2574"/>
                                  </a:lnTo>
                                  <a:lnTo>
                                    <a:pt x="5660" y="2592"/>
                                  </a:lnTo>
                                  <a:lnTo>
                                    <a:pt x="5663" y="2590"/>
                                  </a:lnTo>
                                  <a:lnTo>
                                    <a:pt x="5663" y="2579"/>
                                  </a:lnTo>
                                  <a:lnTo>
                                    <a:pt x="5664" y="2574"/>
                                  </a:lnTo>
                                  <a:lnTo>
                                    <a:pt x="5666" y="2575"/>
                                  </a:lnTo>
                                  <a:lnTo>
                                    <a:pt x="5666" y="2584"/>
                                  </a:lnTo>
                                  <a:lnTo>
                                    <a:pt x="5661" y="2592"/>
                                  </a:lnTo>
                                  <a:lnTo>
                                    <a:pt x="5664" y="2600"/>
                                  </a:lnTo>
                                  <a:lnTo>
                                    <a:pt x="5665" y="2589"/>
                                  </a:lnTo>
                                  <a:lnTo>
                                    <a:pt x="5668" y="2599"/>
                                  </a:lnTo>
                                  <a:lnTo>
                                    <a:pt x="5668" y="2610"/>
                                  </a:lnTo>
                                  <a:lnTo>
                                    <a:pt x="5665" y="2613"/>
                                  </a:lnTo>
                                  <a:lnTo>
                                    <a:pt x="5665" y="2641"/>
                                  </a:lnTo>
                                  <a:lnTo>
                                    <a:pt x="5667" y="2650"/>
                                  </a:lnTo>
                                  <a:lnTo>
                                    <a:pt x="5671" y="2647"/>
                                  </a:lnTo>
                                  <a:lnTo>
                                    <a:pt x="5674" y="2649"/>
                                  </a:lnTo>
                                  <a:lnTo>
                                    <a:pt x="5677" y="2646"/>
                                  </a:lnTo>
                                  <a:lnTo>
                                    <a:pt x="5677" y="2645"/>
                                  </a:lnTo>
                                  <a:lnTo>
                                    <a:pt x="5677" y="2637"/>
                                  </a:lnTo>
                                  <a:lnTo>
                                    <a:pt x="5678" y="2636"/>
                                  </a:lnTo>
                                  <a:lnTo>
                                    <a:pt x="5678" y="2635"/>
                                  </a:lnTo>
                                  <a:lnTo>
                                    <a:pt x="5682" y="2647"/>
                                  </a:lnTo>
                                  <a:lnTo>
                                    <a:pt x="5681" y="2631"/>
                                  </a:lnTo>
                                  <a:lnTo>
                                    <a:pt x="5678" y="2629"/>
                                  </a:lnTo>
                                  <a:lnTo>
                                    <a:pt x="5675" y="2628"/>
                                  </a:lnTo>
                                  <a:lnTo>
                                    <a:pt x="5675" y="2605"/>
                                  </a:lnTo>
                                  <a:lnTo>
                                    <a:pt x="5677" y="2587"/>
                                  </a:lnTo>
                                  <a:lnTo>
                                    <a:pt x="5676" y="2585"/>
                                  </a:lnTo>
                                  <a:lnTo>
                                    <a:pt x="5676" y="2578"/>
                                  </a:lnTo>
                                  <a:lnTo>
                                    <a:pt x="5676" y="2566"/>
                                  </a:lnTo>
                                  <a:lnTo>
                                    <a:pt x="5677" y="2566"/>
                                  </a:lnTo>
                                  <a:lnTo>
                                    <a:pt x="5677" y="2562"/>
                                  </a:lnTo>
                                  <a:lnTo>
                                    <a:pt x="5678" y="2562"/>
                                  </a:lnTo>
                                  <a:lnTo>
                                    <a:pt x="5681" y="2558"/>
                                  </a:lnTo>
                                  <a:lnTo>
                                    <a:pt x="5681" y="2569"/>
                                  </a:lnTo>
                                  <a:lnTo>
                                    <a:pt x="5684" y="2567"/>
                                  </a:lnTo>
                                  <a:lnTo>
                                    <a:pt x="5685" y="2559"/>
                                  </a:lnTo>
                                  <a:lnTo>
                                    <a:pt x="5687" y="2561"/>
                                  </a:lnTo>
                                  <a:lnTo>
                                    <a:pt x="5688" y="2559"/>
                                  </a:lnTo>
                                  <a:lnTo>
                                    <a:pt x="5684" y="2551"/>
                                  </a:lnTo>
                                  <a:lnTo>
                                    <a:pt x="5680" y="2557"/>
                                  </a:lnTo>
                                  <a:lnTo>
                                    <a:pt x="5680" y="2544"/>
                                  </a:lnTo>
                                  <a:lnTo>
                                    <a:pt x="5683" y="2550"/>
                                  </a:lnTo>
                                  <a:lnTo>
                                    <a:pt x="5683" y="2537"/>
                                  </a:lnTo>
                                  <a:lnTo>
                                    <a:pt x="5679" y="2536"/>
                                  </a:lnTo>
                                  <a:lnTo>
                                    <a:pt x="5676" y="2540"/>
                                  </a:lnTo>
                                  <a:lnTo>
                                    <a:pt x="5672" y="2546"/>
                                  </a:lnTo>
                                  <a:lnTo>
                                    <a:pt x="5672" y="2541"/>
                                  </a:lnTo>
                                  <a:lnTo>
                                    <a:pt x="5674" y="2539"/>
                                  </a:lnTo>
                                  <a:lnTo>
                                    <a:pt x="5672" y="2536"/>
                                  </a:lnTo>
                                  <a:lnTo>
                                    <a:pt x="5663" y="2543"/>
                                  </a:lnTo>
                                  <a:lnTo>
                                    <a:pt x="5653" y="2541"/>
                                  </a:lnTo>
                                  <a:lnTo>
                                    <a:pt x="5643" y="2537"/>
                                  </a:lnTo>
                                  <a:lnTo>
                                    <a:pt x="5632" y="2540"/>
                                  </a:lnTo>
                                  <a:lnTo>
                                    <a:pt x="5628" y="2547"/>
                                  </a:lnTo>
                                  <a:lnTo>
                                    <a:pt x="5628" y="2555"/>
                                  </a:lnTo>
                                  <a:lnTo>
                                    <a:pt x="5627" y="2556"/>
                                  </a:lnTo>
                                  <a:lnTo>
                                    <a:pt x="5626" y="2548"/>
                                  </a:lnTo>
                                  <a:lnTo>
                                    <a:pt x="5622" y="2553"/>
                                  </a:lnTo>
                                  <a:lnTo>
                                    <a:pt x="5622" y="2541"/>
                                  </a:lnTo>
                                  <a:lnTo>
                                    <a:pt x="5618" y="2547"/>
                                  </a:lnTo>
                                  <a:lnTo>
                                    <a:pt x="5614" y="2536"/>
                                  </a:lnTo>
                                  <a:lnTo>
                                    <a:pt x="5611" y="2534"/>
                                  </a:lnTo>
                                  <a:lnTo>
                                    <a:pt x="5610" y="2539"/>
                                  </a:lnTo>
                                  <a:lnTo>
                                    <a:pt x="5608" y="2540"/>
                                  </a:lnTo>
                                  <a:lnTo>
                                    <a:pt x="5606" y="2540"/>
                                  </a:lnTo>
                                  <a:lnTo>
                                    <a:pt x="5605" y="2534"/>
                                  </a:lnTo>
                                  <a:lnTo>
                                    <a:pt x="5603" y="2534"/>
                                  </a:lnTo>
                                  <a:lnTo>
                                    <a:pt x="5592" y="2535"/>
                                  </a:lnTo>
                                  <a:lnTo>
                                    <a:pt x="5578" y="2534"/>
                                  </a:lnTo>
                                  <a:lnTo>
                                    <a:pt x="5565" y="2532"/>
                                  </a:lnTo>
                                  <a:lnTo>
                                    <a:pt x="5568" y="2519"/>
                                  </a:lnTo>
                                  <a:lnTo>
                                    <a:pt x="5572" y="2526"/>
                                  </a:lnTo>
                                  <a:lnTo>
                                    <a:pt x="5574" y="2528"/>
                                  </a:lnTo>
                                  <a:lnTo>
                                    <a:pt x="5575" y="2519"/>
                                  </a:lnTo>
                                  <a:lnTo>
                                    <a:pt x="5575" y="2518"/>
                                  </a:lnTo>
                                  <a:lnTo>
                                    <a:pt x="5576" y="2515"/>
                                  </a:lnTo>
                                  <a:lnTo>
                                    <a:pt x="5579" y="2521"/>
                                  </a:lnTo>
                                  <a:lnTo>
                                    <a:pt x="5579" y="2524"/>
                                  </a:lnTo>
                                  <a:lnTo>
                                    <a:pt x="5581" y="2537"/>
                                  </a:lnTo>
                                  <a:lnTo>
                                    <a:pt x="5584" y="2524"/>
                                  </a:lnTo>
                                  <a:lnTo>
                                    <a:pt x="5587" y="2524"/>
                                  </a:lnTo>
                                  <a:lnTo>
                                    <a:pt x="5589" y="2525"/>
                                  </a:lnTo>
                                  <a:lnTo>
                                    <a:pt x="5592" y="2526"/>
                                  </a:lnTo>
                                  <a:lnTo>
                                    <a:pt x="5594" y="2525"/>
                                  </a:lnTo>
                                  <a:lnTo>
                                    <a:pt x="5599" y="2523"/>
                                  </a:lnTo>
                                  <a:lnTo>
                                    <a:pt x="5603" y="2526"/>
                                  </a:lnTo>
                                  <a:lnTo>
                                    <a:pt x="5606" y="2526"/>
                                  </a:lnTo>
                                  <a:lnTo>
                                    <a:pt x="5607" y="2520"/>
                                  </a:lnTo>
                                  <a:lnTo>
                                    <a:pt x="5608" y="2521"/>
                                  </a:lnTo>
                                  <a:lnTo>
                                    <a:pt x="5609" y="2522"/>
                                  </a:lnTo>
                                  <a:lnTo>
                                    <a:pt x="5610" y="2527"/>
                                  </a:lnTo>
                                  <a:lnTo>
                                    <a:pt x="5611" y="2526"/>
                                  </a:lnTo>
                                  <a:lnTo>
                                    <a:pt x="5613" y="2525"/>
                                  </a:lnTo>
                                  <a:lnTo>
                                    <a:pt x="5615" y="2518"/>
                                  </a:lnTo>
                                  <a:lnTo>
                                    <a:pt x="5618" y="2514"/>
                                  </a:lnTo>
                                  <a:lnTo>
                                    <a:pt x="5621" y="2514"/>
                                  </a:lnTo>
                                  <a:lnTo>
                                    <a:pt x="5621" y="2522"/>
                                  </a:lnTo>
                                  <a:lnTo>
                                    <a:pt x="5621" y="2529"/>
                                  </a:lnTo>
                                  <a:lnTo>
                                    <a:pt x="5624" y="2527"/>
                                  </a:lnTo>
                                  <a:lnTo>
                                    <a:pt x="5628" y="2530"/>
                                  </a:lnTo>
                                  <a:lnTo>
                                    <a:pt x="5626" y="2518"/>
                                  </a:lnTo>
                                  <a:lnTo>
                                    <a:pt x="5626" y="2514"/>
                                  </a:lnTo>
                                  <a:lnTo>
                                    <a:pt x="5627" y="2514"/>
                                  </a:lnTo>
                                  <a:lnTo>
                                    <a:pt x="5629" y="2519"/>
                                  </a:lnTo>
                                  <a:lnTo>
                                    <a:pt x="5633" y="2528"/>
                                  </a:lnTo>
                                  <a:lnTo>
                                    <a:pt x="5634" y="2518"/>
                                  </a:lnTo>
                                  <a:lnTo>
                                    <a:pt x="5633" y="2518"/>
                                  </a:lnTo>
                                  <a:lnTo>
                                    <a:pt x="5632" y="2518"/>
                                  </a:lnTo>
                                  <a:lnTo>
                                    <a:pt x="5631" y="2514"/>
                                  </a:lnTo>
                                  <a:lnTo>
                                    <a:pt x="5635" y="2514"/>
                                  </a:lnTo>
                                  <a:lnTo>
                                    <a:pt x="5636" y="2517"/>
                                  </a:lnTo>
                                  <a:lnTo>
                                    <a:pt x="5636" y="2520"/>
                                  </a:lnTo>
                                  <a:lnTo>
                                    <a:pt x="5638" y="2519"/>
                                  </a:lnTo>
                                  <a:lnTo>
                                    <a:pt x="5638" y="2517"/>
                                  </a:lnTo>
                                  <a:lnTo>
                                    <a:pt x="5638" y="2515"/>
                                  </a:lnTo>
                                  <a:lnTo>
                                    <a:pt x="5638" y="2514"/>
                                  </a:lnTo>
                                  <a:lnTo>
                                    <a:pt x="5646" y="2514"/>
                                  </a:lnTo>
                                  <a:lnTo>
                                    <a:pt x="5647" y="2515"/>
                                  </a:lnTo>
                                  <a:lnTo>
                                    <a:pt x="5648" y="2515"/>
                                  </a:lnTo>
                                  <a:lnTo>
                                    <a:pt x="5648" y="2514"/>
                                  </a:lnTo>
                                  <a:lnTo>
                                    <a:pt x="5651" y="2514"/>
                                  </a:lnTo>
                                  <a:lnTo>
                                    <a:pt x="5651" y="2517"/>
                                  </a:lnTo>
                                  <a:lnTo>
                                    <a:pt x="5651" y="2520"/>
                                  </a:lnTo>
                                  <a:lnTo>
                                    <a:pt x="5651" y="2525"/>
                                  </a:lnTo>
                                  <a:lnTo>
                                    <a:pt x="5653" y="2522"/>
                                  </a:lnTo>
                                  <a:lnTo>
                                    <a:pt x="5658" y="2531"/>
                                  </a:lnTo>
                                  <a:lnTo>
                                    <a:pt x="5658" y="2520"/>
                                  </a:lnTo>
                                  <a:lnTo>
                                    <a:pt x="5656" y="2522"/>
                                  </a:lnTo>
                                  <a:lnTo>
                                    <a:pt x="5655" y="2519"/>
                                  </a:lnTo>
                                  <a:lnTo>
                                    <a:pt x="5656" y="2514"/>
                                  </a:lnTo>
                                  <a:lnTo>
                                    <a:pt x="5660" y="2514"/>
                                  </a:lnTo>
                                  <a:lnTo>
                                    <a:pt x="5660" y="2515"/>
                                  </a:lnTo>
                                  <a:lnTo>
                                    <a:pt x="5659" y="2515"/>
                                  </a:lnTo>
                                  <a:lnTo>
                                    <a:pt x="5659" y="2516"/>
                                  </a:lnTo>
                                  <a:lnTo>
                                    <a:pt x="5660" y="2515"/>
                                  </a:lnTo>
                                  <a:lnTo>
                                    <a:pt x="5661" y="2514"/>
                                  </a:lnTo>
                                  <a:lnTo>
                                    <a:pt x="5686" y="2514"/>
                                  </a:lnTo>
                                  <a:lnTo>
                                    <a:pt x="5686" y="2515"/>
                                  </a:lnTo>
                                  <a:lnTo>
                                    <a:pt x="5686" y="2516"/>
                                  </a:lnTo>
                                  <a:lnTo>
                                    <a:pt x="5686" y="2518"/>
                                  </a:lnTo>
                                  <a:lnTo>
                                    <a:pt x="5687" y="2517"/>
                                  </a:lnTo>
                                  <a:lnTo>
                                    <a:pt x="5688" y="2518"/>
                                  </a:lnTo>
                                  <a:lnTo>
                                    <a:pt x="5689" y="2524"/>
                                  </a:lnTo>
                                  <a:lnTo>
                                    <a:pt x="5690" y="2529"/>
                                  </a:lnTo>
                                  <a:lnTo>
                                    <a:pt x="5692" y="2523"/>
                                  </a:lnTo>
                                  <a:lnTo>
                                    <a:pt x="5692" y="2519"/>
                                  </a:lnTo>
                                  <a:lnTo>
                                    <a:pt x="5692" y="2517"/>
                                  </a:lnTo>
                                  <a:lnTo>
                                    <a:pt x="5692" y="2516"/>
                                  </a:lnTo>
                                  <a:lnTo>
                                    <a:pt x="5692" y="2515"/>
                                  </a:lnTo>
                                  <a:lnTo>
                                    <a:pt x="5692" y="2514"/>
                                  </a:lnTo>
                                  <a:lnTo>
                                    <a:pt x="5708" y="2514"/>
                                  </a:lnTo>
                                  <a:lnTo>
                                    <a:pt x="5708" y="2516"/>
                                  </a:lnTo>
                                  <a:lnTo>
                                    <a:pt x="5708" y="2517"/>
                                  </a:lnTo>
                                  <a:lnTo>
                                    <a:pt x="5708" y="2520"/>
                                  </a:lnTo>
                                  <a:lnTo>
                                    <a:pt x="5708" y="2519"/>
                                  </a:lnTo>
                                  <a:lnTo>
                                    <a:pt x="5710" y="2520"/>
                                  </a:lnTo>
                                  <a:lnTo>
                                    <a:pt x="5711" y="2521"/>
                                  </a:lnTo>
                                  <a:lnTo>
                                    <a:pt x="5711" y="2522"/>
                                  </a:lnTo>
                                  <a:lnTo>
                                    <a:pt x="5711" y="2523"/>
                                  </a:lnTo>
                                  <a:lnTo>
                                    <a:pt x="5710" y="2525"/>
                                  </a:lnTo>
                                  <a:lnTo>
                                    <a:pt x="5712" y="2526"/>
                                  </a:lnTo>
                                  <a:lnTo>
                                    <a:pt x="5714" y="2524"/>
                                  </a:lnTo>
                                  <a:lnTo>
                                    <a:pt x="5714" y="2530"/>
                                  </a:lnTo>
                                  <a:lnTo>
                                    <a:pt x="5720" y="2526"/>
                                  </a:lnTo>
                                  <a:lnTo>
                                    <a:pt x="5724" y="2519"/>
                                  </a:lnTo>
                                  <a:lnTo>
                                    <a:pt x="5722" y="2522"/>
                                  </a:lnTo>
                                  <a:lnTo>
                                    <a:pt x="5717" y="2513"/>
                                  </a:lnTo>
                                  <a:lnTo>
                                    <a:pt x="5713" y="2516"/>
                                  </a:lnTo>
                                  <a:lnTo>
                                    <a:pt x="5713" y="2515"/>
                                  </a:lnTo>
                                  <a:lnTo>
                                    <a:pt x="5712" y="2515"/>
                                  </a:lnTo>
                                  <a:lnTo>
                                    <a:pt x="5712" y="2514"/>
                                  </a:lnTo>
                                  <a:lnTo>
                                    <a:pt x="5765" y="2514"/>
                                  </a:lnTo>
                                  <a:lnTo>
                                    <a:pt x="5763" y="2515"/>
                                  </a:lnTo>
                                  <a:lnTo>
                                    <a:pt x="5761" y="2519"/>
                                  </a:lnTo>
                                  <a:lnTo>
                                    <a:pt x="5761" y="2525"/>
                                  </a:lnTo>
                                  <a:lnTo>
                                    <a:pt x="5764" y="2526"/>
                                  </a:lnTo>
                                  <a:lnTo>
                                    <a:pt x="5767" y="2526"/>
                                  </a:lnTo>
                                  <a:lnTo>
                                    <a:pt x="5769" y="2526"/>
                                  </a:lnTo>
                                  <a:lnTo>
                                    <a:pt x="5770" y="2517"/>
                                  </a:lnTo>
                                  <a:lnTo>
                                    <a:pt x="5768" y="2514"/>
                                  </a:lnTo>
                                  <a:lnTo>
                                    <a:pt x="5766" y="2514"/>
                                  </a:lnTo>
                                  <a:lnTo>
                                    <a:pt x="6047" y="2514"/>
                                  </a:lnTo>
                                  <a:lnTo>
                                    <a:pt x="6049" y="2520"/>
                                  </a:lnTo>
                                  <a:lnTo>
                                    <a:pt x="6050" y="2527"/>
                                  </a:lnTo>
                                  <a:lnTo>
                                    <a:pt x="6052" y="2533"/>
                                  </a:lnTo>
                                  <a:lnTo>
                                    <a:pt x="6055" y="2531"/>
                                  </a:lnTo>
                                  <a:lnTo>
                                    <a:pt x="6058" y="2535"/>
                                  </a:lnTo>
                                  <a:lnTo>
                                    <a:pt x="6060" y="2539"/>
                                  </a:lnTo>
                                  <a:lnTo>
                                    <a:pt x="6060" y="2535"/>
                                  </a:lnTo>
                                  <a:lnTo>
                                    <a:pt x="6060" y="2529"/>
                                  </a:lnTo>
                                  <a:lnTo>
                                    <a:pt x="6061" y="2529"/>
                                  </a:lnTo>
                                  <a:lnTo>
                                    <a:pt x="6065" y="2538"/>
                                  </a:lnTo>
                                  <a:lnTo>
                                    <a:pt x="6069" y="2526"/>
                                  </a:lnTo>
                                  <a:lnTo>
                                    <a:pt x="6072" y="2525"/>
                                  </a:lnTo>
                                  <a:lnTo>
                                    <a:pt x="6075" y="2524"/>
                                  </a:lnTo>
                                  <a:lnTo>
                                    <a:pt x="6077" y="2532"/>
                                  </a:lnTo>
                                  <a:lnTo>
                                    <a:pt x="6080" y="2530"/>
                                  </a:lnTo>
                                  <a:lnTo>
                                    <a:pt x="6082" y="2529"/>
                                  </a:lnTo>
                                  <a:lnTo>
                                    <a:pt x="6084" y="2521"/>
                                  </a:lnTo>
                                  <a:lnTo>
                                    <a:pt x="6086" y="2521"/>
                                  </a:lnTo>
                                  <a:lnTo>
                                    <a:pt x="6090" y="2520"/>
                                  </a:lnTo>
                                  <a:lnTo>
                                    <a:pt x="6093" y="2527"/>
                                  </a:lnTo>
                                  <a:lnTo>
                                    <a:pt x="6097" y="2527"/>
                                  </a:lnTo>
                                  <a:lnTo>
                                    <a:pt x="6104" y="2526"/>
                                  </a:lnTo>
                                  <a:lnTo>
                                    <a:pt x="6112" y="2517"/>
                                  </a:lnTo>
                                  <a:lnTo>
                                    <a:pt x="6118" y="2519"/>
                                  </a:lnTo>
                                  <a:lnTo>
                                    <a:pt x="6119" y="2519"/>
                                  </a:lnTo>
                                  <a:lnTo>
                                    <a:pt x="6119" y="2524"/>
                                  </a:lnTo>
                                  <a:lnTo>
                                    <a:pt x="6121" y="2524"/>
                                  </a:lnTo>
                                  <a:lnTo>
                                    <a:pt x="6125" y="2524"/>
                                  </a:lnTo>
                                  <a:lnTo>
                                    <a:pt x="6127" y="2508"/>
                                  </a:lnTo>
                                  <a:lnTo>
                                    <a:pt x="6130" y="2525"/>
                                  </a:lnTo>
                                  <a:lnTo>
                                    <a:pt x="6134" y="2508"/>
                                  </a:lnTo>
                                  <a:lnTo>
                                    <a:pt x="6140" y="2521"/>
                                  </a:lnTo>
                                  <a:lnTo>
                                    <a:pt x="6146" y="2521"/>
                                  </a:lnTo>
                                  <a:lnTo>
                                    <a:pt x="6152" y="2521"/>
                                  </a:lnTo>
                                  <a:lnTo>
                                    <a:pt x="6159" y="2522"/>
                                  </a:lnTo>
                                  <a:lnTo>
                                    <a:pt x="6166" y="2523"/>
                                  </a:lnTo>
                                  <a:lnTo>
                                    <a:pt x="6170" y="2523"/>
                                  </a:lnTo>
                                  <a:lnTo>
                                    <a:pt x="6175" y="2515"/>
                                  </a:lnTo>
                                  <a:lnTo>
                                    <a:pt x="6181" y="2514"/>
                                  </a:lnTo>
                                  <a:lnTo>
                                    <a:pt x="6183" y="2514"/>
                                  </a:lnTo>
                                  <a:lnTo>
                                    <a:pt x="6190" y="2516"/>
                                  </a:lnTo>
                                  <a:lnTo>
                                    <a:pt x="6197" y="2528"/>
                                  </a:lnTo>
                                  <a:lnTo>
                                    <a:pt x="6200" y="2514"/>
                                  </a:lnTo>
                                  <a:lnTo>
                                    <a:pt x="6205" y="2514"/>
                                  </a:lnTo>
                                  <a:lnTo>
                                    <a:pt x="6212" y="2520"/>
                                  </a:lnTo>
                                  <a:lnTo>
                                    <a:pt x="6221" y="2526"/>
                                  </a:lnTo>
                                  <a:lnTo>
                                    <a:pt x="6226" y="2514"/>
                                  </a:lnTo>
                                  <a:lnTo>
                                    <a:pt x="6227" y="2514"/>
                                  </a:lnTo>
                                  <a:lnTo>
                                    <a:pt x="6237" y="2523"/>
                                  </a:lnTo>
                                  <a:lnTo>
                                    <a:pt x="6248" y="2523"/>
                                  </a:lnTo>
                                  <a:lnTo>
                                    <a:pt x="6251" y="2520"/>
                                  </a:lnTo>
                                  <a:lnTo>
                                    <a:pt x="6253" y="2516"/>
                                  </a:lnTo>
                                  <a:lnTo>
                                    <a:pt x="6254" y="2514"/>
                                  </a:lnTo>
                                  <a:lnTo>
                                    <a:pt x="6262" y="2514"/>
                                  </a:lnTo>
                                  <a:lnTo>
                                    <a:pt x="6264" y="2516"/>
                                  </a:lnTo>
                                  <a:lnTo>
                                    <a:pt x="6265" y="2518"/>
                                  </a:lnTo>
                                  <a:lnTo>
                                    <a:pt x="6267" y="2521"/>
                                  </a:lnTo>
                                  <a:lnTo>
                                    <a:pt x="6268" y="2523"/>
                                  </a:lnTo>
                                  <a:lnTo>
                                    <a:pt x="6269" y="2518"/>
                                  </a:lnTo>
                                  <a:lnTo>
                                    <a:pt x="6270" y="2514"/>
                                  </a:lnTo>
                                  <a:lnTo>
                                    <a:pt x="6273" y="2514"/>
                                  </a:lnTo>
                                  <a:lnTo>
                                    <a:pt x="6274" y="2515"/>
                                  </a:lnTo>
                                  <a:lnTo>
                                    <a:pt x="6275" y="2517"/>
                                  </a:lnTo>
                                  <a:lnTo>
                                    <a:pt x="6278" y="2517"/>
                                  </a:lnTo>
                                  <a:lnTo>
                                    <a:pt x="6283" y="2510"/>
                                  </a:lnTo>
                                  <a:lnTo>
                                    <a:pt x="6282" y="2527"/>
                                  </a:lnTo>
                                  <a:lnTo>
                                    <a:pt x="6276" y="2529"/>
                                  </a:lnTo>
                                  <a:lnTo>
                                    <a:pt x="6271" y="2527"/>
                                  </a:lnTo>
                                  <a:lnTo>
                                    <a:pt x="6282" y="2541"/>
                                  </a:lnTo>
                                  <a:lnTo>
                                    <a:pt x="6297" y="2543"/>
                                  </a:lnTo>
                                  <a:lnTo>
                                    <a:pt x="6301" y="2543"/>
                                  </a:lnTo>
                                  <a:lnTo>
                                    <a:pt x="6300" y="2531"/>
                                  </a:lnTo>
                                  <a:lnTo>
                                    <a:pt x="6302" y="2534"/>
                                  </a:lnTo>
                                  <a:lnTo>
                                    <a:pt x="6304" y="2552"/>
                                  </a:lnTo>
                                  <a:lnTo>
                                    <a:pt x="6308" y="2539"/>
                                  </a:lnTo>
                                  <a:lnTo>
                                    <a:pt x="6310" y="2539"/>
                                  </a:lnTo>
                                  <a:lnTo>
                                    <a:pt x="6329" y="2545"/>
                                  </a:lnTo>
                                  <a:lnTo>
                                    <a:pt x="6345" y="2542"/>
                                  </a:lnTo>
                                  <a:lnTo>
                                    <a:pt x="6347" y="2540"/>
                                  </a:lnTo>
                                  <a:lnTo>
                                    <a:pt x="6349" y="2544"/>
                                  </a:lnTo>
                                  <a:lnTo>
                                    <a:pt x="6350" y="2543"/>
                                  </a:lnTo>
                                  <a:lnTo>
                                    <a:pt x="6352" y="2540"/>
                                  </a:lnTo>
                                  <a:lnTo>
                                    <a:pt x="6353" y="2521"/>
                                  </a:lnTo>
                                  <a:lnTo>
                                    <a:pt x="6357" y="2528"/>
                                  </a:lnTo>
                                  <a:lnTo>
                                    <a:pt x="6358" y="2527"/>
                                  </a:lnTo>
                                  <a:lnTo>
                                    <a:pt x="6358" y="2519"/>
                                  </a:lnTo>
                                  <a:lnTo>
                                    <a:pt x="6358" y="2514"/>
                                  </a:lnTo>
                                  <a:lnTo>
                                    <a:pt x="6408" y="2514"/>
                                  </a:lnTo>
                                  <a:lnTo>
                                    <a:pt x="6408" y="2515"/>
                                  </a:lnTo>
                                  <a:lnTo>
                                    <a:pt x="6409" y="2515"/>
                                  </a:lnTo>
                                  <a:lnTo>
                                    <a:pt x="6409" y="2514"/>
                                  </a:lnTo>
                                  <a:lnTo>
                                    <a:pt x="6468" y="2514"/>
                                  </a:lnTo>
                                  <a:lnTo>
                                    <a:pt x="6469" y="2520"/>
                                  </a:lnTo>
                                  <a:lnTo>
                                    <a:pt x="6469" y="2525"/>
                                  </a:lnTo>
                                  <a:lnTo>
                                    <a:pt x="6470" y="2514"/>
                                  </a:lnTo>
                                  <a:lnTo>
                                    <a:pt x="6478" y="2514"/>
                                  </a:lnTo>
                                  <a:lnTo>
                                    <a:pt x="6477" y="2515"/>
                                  </a:lnTo>
                                  <a:lnTo>
                                    <a:pt x="6476" y="2517"/>
                                  </a:lnTo>
                                  <a:lnTo>
                                    <a:pt x="6476" y="2523"/>
                                  </a:lnTo>
                                  <a:lnTo>
                                    <a:pt x="6479" y="2519"/>
                                  </a:lnTo>
                                  <a:lnTo>
                                    <a:pt x="6482" y="2521"/>
                                  </a:lnTo>
                                  <a:lnTo>
                                    <a:pt x="6484" y="2514"/>
                                  </a:lnTo>
                                  <a:lnTo>
                                    <a:pt x="6489" y="2514"/>
                                  </a:lnTo>
                                  <a:lnTo>
                                    <a:pt x="6491" y="2515"/>
                                  </a:lnTo>
                                  <a:lnTo>
                                    <a:pt x="6492" y="2515"/>
                                  </a:lnTo>
                                  <a:lnTo>
                                    <a:pt x="6494" y="2514"/>
                                  </a:lnTo>
                                  <a:lnTo>
                                    <a:pt x="6500" y="2514"/>
                                  </a:lnTo>
                                  <a:lnTo>
                                    <a:pt x="6500" y="2515"/>
                                  </a:lnTo>
                                  <a:lnTo>
                                    <a:pt x="6501" y="2516"/>
                                  </a:lnTo>
                                  <a:lnTo>
                                    <a:pt x="6501" y="2515"/>
                                  </a:lnTo>
                                  <a:lnTo>
                                    <a:pt x="6502" y="2515"/>
                                  </a:lnTo>
                                  <a:lnTo>
                                    <a:pt x="6502" y="2514"/>
                                  </a:lnTo>
                                  <a:lnTo>
                                    <a:pt x="6524" y="2514"/>
                                  </a:lnTo>
                                  <a:lnTo>
                                    <a:pt x="6524" y="2521"/>
                                  </a:lnTo>
                                  <a:lnTo>
                                    <a:pt x="6525" y="2524"/>
                                  </a:lnTo>
                                  <a:lnTo>
                                    <a:pt x="6527" y="2523"/>
                                  </a:lnTo>
                                  <a:lnTo>
                                    <a:pt x="6528" y="2519"/>
                                  </a:lnTo>
                                  <a:lnTo>
                                    <a:pt x="6528" y="2517"/>
                                  </a:lnTo>
                                  <a:lnTo>
                                    <a:pt x="6528" y="2514"/>
                                  </a:lnTo>
                                  <a:lnTo>
                                    <a:pt x="6531" y="2514"/>
                                  </a:lnTo>
                                  <a:lnTo>
                                    <a:pt x="6531" y="2516"/>
                                  </a:lnTo>
                                  <a:lnTo>
                                    <a:pt x="6531" y="2517"/>
                                  </a:lnTo>
                                  <a:lnTo>
                                    <a:pt x="6532" y="2518"/>
                                  </a:lnTo>
                                  <a:lnTo>
                                    <a:pt x="6538" y="2517"/>
                                  </a:lnTo>
                                  <a:lnTo>
                                    <a:pt x="6543" y="2509"/>
                                  </a:lnTo>
                                  <a:lnTo>
                                    <a:pt x="6547" y="2524"/>
                                  </a:lnTo>
                                  <a:lnTo>
                                    <a:pt x="6547" y="2519"/>
                                  </a:lnTo>
                                  <a:lnTo>
                                    <a:pt x="6547" y="2516"/>
                                  </a:lnTo>
                                  <a:lnTo>
                                    <a:pt x="6547" y="2514"/>
                                  </a:lnTo>
                                  <a:lnTo>
                                    <a:pt x="6559" y="2514"/>
                                  </a:lnTo>
                                  <a:lnTo>
                                    <a:pt x="6560" y="2514"/>
                                  </a:lnTo>
                                  <a:lnTo>
                                    <a:pt x="6561" y="2514"/>
                                  </a:lnTo>
                                  <a:lnTo>
                                    <a:pt x="6568" y="2514"/>
                                  </a:lnTo>
                                  <a:lnTo>
                                    <a:pt x="6570" y="2520"/>
                                  </a:lnTo>
                                  <a:lnTo>
                                    <a:pt x="6572" y="2526"/>
                                  </a:lnTo>
                                  <a:lnTo>
                                    <a:pt x="6574" y="2516"/>
                                  </a:lnTo>
                                  <a:lnTo>
                                    <a:pt x="6573" y="2515"/>
                                  </a:lnTo>
                                  <a:lnTo>
                                    <a:pt x="6573" y="2514"/>
                                  </a:lnTo>
                                  <a:lnTo>
                                    <a:pt x="6577" y="2514"/>
                                  </a:lnTo>
                                  <a:lnTo>
                                    <a:pt x="6580" y="2520"/>
                                  </a:lnTo>
                                  <a:lnTo>
                                    <a:pt x="6583" y="2521"/>
                                  </a:lnTo>
                                  <a:lnTo>
                                    <a:pt x="6586" y="2514"/>
                                  </a:lnTo>
                                  <a:lnTo>
                                    <a:pt x="6588" y="2514"/>
                                  </a:lnTo>
                                  <a:lnTo>
                                    <a:pt x="6588" y="2526"/>
                                  </a:lnTo>
                                  <a:lnTo>
                                    <a:pt x="6590" y="2529"/>
                                  </a:lnTo>
                                  <a:lnTo>
                                    <a:pt x="6593" y="2528"/>
                                  </a:lnTo>
                                  <a:lnTo>
                                    <a:pt x="6593" y="2520"/>
                                  </a:lnTo>
                                  <a:lnTo>
                                    <a:pt x="6592" y="2516"/>
                                  </a:lnTo>
                                  <a:lnTo>
                                    <a:pt x="6591" y="2514"/>
                                  </a:lnTo>
                                  <a:lnTo>
                                    <a:pt x="6596" y="2514"/>
                                  </a:lnTo>
                                  <a:lnTo>
                                    <a:pt x="6596" y="2518"/>
                                  </a:lnTo>
                                  <a:lnTo>
                                    <a:pt x="6596" y="2522"/>
                                  </a:lnTo>
                                  <a:lnTo>
                                    <a:pt x="6596" y="2528"/>
                                  </a:lnTo>
                                  <a:lnTo>
                                    <a:pt x="6600" y="2525"/>
                                  </a:lnTo>
                                  <a:lnTo>
                                    <a:pt x="6602" y="2514"/>
                                  </a:lnTo>
                                  <a:lnTo>
                                    <a:pt x="6608" y="2519"/>
                                  </a:lnTo>
                                  <a:lnTo>
                                    <a:pt x="6608" y="2524"/>
                                  </a:lnTo>
                                  <a:lnTo>
                                    <a:pt x="6607" y="2525"/>
                                  </a:lnTo>
                                  <a:lnTo>
                                    <a:pt x="6607" y="2529"/>
                                  </a:lnTo>
                                  <a:lnTo>
                                    <a:pt x="6611" y="2535"/>
                                  </a:lnTo>
                                  <a:lnTo>
                                    <a:pt x="6610" y="2517"/>
                                  </a:lnTo>
                                  <a:lnTo>
                                    <a:pt x="6613" y="2520"/>
                                  </a:lnTo>
                                  <a:lnTo>
                                    <a:pt x="6620" y="2530"/>
                                  </a:lnTo>
                                  <a:lnTo>
                                    <a:pt x="6629" y="2535"/>
                                  </a:lnTo>
                                  <a:lnTo>
                                    <a:pt x="6635" y="2526"/>
                                  </a:lnTo>
                                  <a:lnTo>
                                    <a:pt x="6632" y="2527"/>
                                  </a:lnTo>
                                  <a:lnTo>
                                    <a:pt x="6632" y="2521"/>
                                  </a:lnTo>
                                  <a:lnTo>
                                    <a:pt x="6632" y="2514"/>
                                  </a:lnTo>
                                  <a:lnTo>
                                    <a:pt x="6635" y="2514"/>
                                  </a:lnTo>
                                  <a:lnTo>
                                    <a:pt x="6637" y="2519"/>
                                  </a:lnTo>
                                  <a:lnTo>
                                    <a:pt x="6640" y="2514"/>
                                  </a:lnTo>
                                  <a:lnTo>
                                    <a:pt x="6639" y="2532"/>
                                  </a:lnTo>
                                  <a:lnTo>
                                    <a:pt x="6643" y="2530"/>
                                  </a:lnTo>
                                  <a:lnTo>
                                    <a:pt x="6646" y="2521"/>
                                  </a:lnTo>
                                  <a:lnTo>
                                    <a:pt x="6643" y="2514"/>
                                  </a:lnTo>
                                  <a:lnTo>
                                    <a:pt x="6645" y="2514"/>
                                  </a:lnTo>
                                  <a:lnTo>
                                    <a:pt x="6649" y="2520"/>
                                  </a:lnTo>
                                  <a:lnTo>
                                    <a:pt x="6650" y="2534"/>
                                  </a:lnTo>
                                  <a:lnTo>
                                    <a:pt x="6653" y="2518"/>
                                  </a:lnTo>
                                  <a:lnTo>
                                    <a:pt x="6651" y="2518"/>
                                  </a:lnTo>
                                  <a:lnTo>
                                    <a:pt x="6650" y="2517"/>
                                  </a:lnTo>
                                  <a:lnTo>
                                    <a:pt x="6649" y="2514"/>
                                  </a:lnTo>
                                  <a:lnTo>
                                    <a:pt x="6657" y="2514"/>
                                  </a:lnTo>
                                  <a:lnTo>
                                    <a:pt x="6657" y="2515"/>
                                  </a:lnTo>
                                  <a:lnTo>
                                    <a:pt x="6657" y="2517"/>
                                  </a:lnTo>
                                  <a:lnTo>
                                    <a:pt x="6657" y="2518"/>
                                  </a:lnTo>
                                  <a:lnTo>
                                    <a:pt x="6661" y="2523"/>
                                  </a:lnTo>
                                  <a:lnTo>
                                    <a:pt x="6662" y="2518"/>
                                  </a:lnTo>
                                  <a:lnTo>
                                    <a:pt x="6665" y="2514"/>
                                  </a:lnTo>
                                  <a:lnTo>
                                    <a:pt x="6672" y="2514"/>
                                  </a:lnTo>
                                  <a:lnTo>
                                    <a:pt x="6671" y="2516"/>
                                  </a:lnTo>
                                  <a:lnTo>
                                    <a:pt x="6671" y="2518"/>
                                  </a:lnTo>
                                  <a:lnTo>
                                    <a:pt x="6671" y="2520"/>
                                  </a:lnTo>
                                  <a:lnTo>
                                    <a:pt x="6669" y="2520"/>
                                  </a:lnTo>
                                  <a:lnTo>
                                    <a:pt x="6667" y="2519"/>
                                  </a:lnTo>
                                  <a:lnTo>
                                    <a:pt x="6668" y="2529"/>
                                  </a:lnTo>
                                  <a:lnTo>
                                    <a:pt x="6669" y="2531"/>
                                  </a:lnTo>
                                  <a:lnTo>
                                    <a:pt x="6676" y="2525"/>
                                  </a:lnTo>
                                  <a:lnTo>
                                    <a:pt x="6675" y="2530"/>
                                  </a:lnTo>
                                  <a:lnTo>
                                    <a:pt x="6675" y="2528"/>
                                  </a:lnTo>
                                  <a:lnTo>
                                    <a:pt x="6672" y="2534"/>
                                  </a:lnTo>
                                  <a:lnTo>
                                    <a:pt x="6673" y="2535"/>
                                  </a:lnTo>
                                  <a:lnTo>
                                    <a:pt x="6676" y="2538"/>
                                  </a:lnTo>
                                  <a:lnTo>
                                    <a:pt x="6677" y="2543"/>
                                  </a:lnTo>
                                  <a:lnTo>
                                    <a:pt x="6679" y="2530"/>
                                  </a:lnTo>
                                  <a:lnTo>
                                    <a:pt x="6675" y="2532"/>
                                  </a:lnTo>
                                  <a:lnTo>
                                    <a:pt x="6677" y="2527"/>
                                  </a:lnTo>
                                  <a:lnTo>
                                    <a:pt x="6677" y="2514"/>
                                  </a:lnTo>
                                  <a:lnTo>
                                    <a:pt x="6681" y="2514"/>
                                  </a:lnTo>
                                  <a:lnTo>
                                    <a:pt x="6681" y="2516"/>
                                  </a:lnTo>
                                  <a:lnTo>
                                    <a:pt x="6680" y="2516"/>
                                  </a:lnTo>
                                  <a:lnTo>
                                    <a:pt x="6680" y="2520"/>
                                  </a:lnTo>
                                  <a:lnTo>
                                    <a:pt x="6682" y="2525"/>
                                  </a:lnTo>
                                  <a:lnTo>
                                    <a:pt x="6682" y="2519"/>
                                  </a:lnTo>
                                  <a:lnTo>
                                    <a:pt x="6683" y="2514"/>
                                  </a:lnTo>
                                  <a:lnTo>
                                    <a:pt x="6684" y="2514"/>
                                  </a:lnTo>
                                  <a:lnTo>
                                    <a:pt x="6685" y="2520"/>
                                  </a:lnTo>
                                  <a:lnTo>
                                    <a:pt x="6684" y="2519"/>
                                  </a:lnTo>
                                  <a:lnTo>
                                    <a:pt x="6684" y="2531"/>
                                  </a:lnTo>
                                  <a:lnTo>
                                    <a:pt x="6688" y="2525"/>
                                  </a:lnTo>
                                  <a:lnTo>
                                    <a:pt x="6692" y="2533"/>
                                  </a:lnTo>
                                  <a:lnTo>
                                    <a:pt x="6694" y="2514"/>
                                  </a:lnTo>
                                  <a:lnTo>
                                    <a:pt x="6697" y="2514"/>
                                  </a:lnTo>
                                  <a:lnTo>
                                    <a:pt x="6697" y="2519"/>
                                  </a:lnTo>
                                  <a:lnTo>
                                    <a:pt x="6697" y="2524"/>
                                  </a:lnTo>
                                  <a:lnTo>
                                    <a:pt x="6698" y="2527"/>
                                  </a:lnTo>
                                  <a:lnTo>
                                    <a:pt x="6703" y="2524"/>
                                  </a:lnTo>
                                  <a:lnTo>
                                    <a:pt x="6707" y="2526"/>
                                  </a:lnTo>
                                  <a:lnTo>
                                    <a:pt x="6710" y="2523"/>
                                  </a:lnTo>
                                  <a:lnTo>
                                    <a:pt x="6710" y="2522"/>
                                  </a:lnTo>
                                  <a:lnTo>
                                    <a:pt x="6710" y="2517"/>
                                  </a:lnTo>
                                  <a:lnTo>
                                    <a:pt x="6711" y="2514"/>
                                  </a:lnTo>
                                  <a:lnTo>
                                    <a:pt x="6712" y="2514"/>
                                  </a:lnTo>
                                  <a:lnTo>
                                    <a:pt x="6713" y="2516"/>
                                  </a:lnTo>
                                  <a:lnTo>
                                    <a:pt x="6715" y="2518"/>
                                  </a:lnTo>
                                  <a:lnTo>
                                    <a:pt x="6715" y="2514"/>
                                  </a:lnTo>
                                  <a:lnTo>
                                    <a:pt x="6719" y="2514"/>
                                  </a:lnTo>
                                  <a:lnTo>
                                    <a:pt x="6719" y="2517"/>
                                  </a:lnTo>
                                  <a:lnTo>
                                    <a:pt x="6718" y="2520"/>
                                  </a:lnTo>
                                  <a:lnTo>
                                    <a:pt x="6719" y="2523"/>
                                  </a:lnTo>
                                  <a:lnTo>
                                    <a:pt x="6717" y="2524"/>
                                  </a:lnTo>
                                  <a:lnTo>
                                    <a:pt x="6713" y="2518"/>
                                  </a:lnTo>
                                  <a:lnTo>
                                    <a:pt x="6714" y="2533"/>
                                  </a:lnTo>
                                  <a:lnTo>
                                    <a:pt x="6718" y="2539"/>
                                  </a:lnTo>
                                  <a:lnTo>
                                    <a:pt x="6720" y="2519"/>
                                  </a:lnTo>
                                  <a:lnTo>
                                    <a:pt x="6721" y="2519"/>
                                  </a:lnTo>
                                  <a:lnTo>
                                    <a:pt x="6722" y="2518"/>
                                  </a:lnTo>
                                  <a:lnTo>
                                    <a:pt x="6722" y="2526"/>
                                  </a:lnTo>
                                  <a:lnTo>
                                    <a:pt x="6724" y="2524"/>
                                  </a:lnTo>
                                  <a:lnTo>
                                    <a:pt x="6724" y="2516"/>
                                  </a:lnTo>
                                  <a:lnTo>
                                    <a:pt x="6725" y="2514"/>
                                  </a:lnTo>
                                  <a:lnTo>
                                    <a:pt x="6728" y="2514"/>
                                  </a:lnTo>
                                  <a:lnTo>
                                    <a:pt x="6728" y="2515"/>
                                  </a:lnTo>
                                  <a:lnTo>
                                    <a:pt x="6729" y="2515"/>
                                  </a:lnTo>
                                  <a:lnTo>
                                    <a:pt x="6730" y="2514"/>
                                  </a:lnTo>
                                  <a:lnTo>
                                    <a:pt x="6785" y="2514"/>
                                  </a:lnTo>
                                  <a:lnTo>
                                    <a:pt x="6784" y="2515"/>
                                  </a:lnTo>
                                  <a:lnTo>
                                    <a:pt x="6784" y="2517"/>
                                  </a:lnTo>
                                  <a:lnTo>
                                    <a:pt x="6784" y="2519"/>
                                  </a:lnTo>
                                  <a:lnTo>
                                    <a:pt x="6785" y="2519"/>
                                  </a:lnTo>
                                  <a:lnTo>
                                    <a:pt x="6786" y="2519"/>
                                  </a:lnTo>
                                  <a:lnTo>
                                    <a:pt x="6787" y="2519"/>
                                  </a:lnTo>
                                  <a:lnTo>
                                    <a:pt x="6787" y="2518"/>
                                  </a:lnTo>
                                  <a:lnTo>
                                    <a:pt x="6787" y="2516"/>
                                  </a:lnTo>
                                  <a:lnTo>
                                    <a:pt x="6787" y="2514"/>
                                  </a:lnTo>
                                  <a:lnTo>
                                    <a:pt x="6789" y="2514"/>
                                  </a:lnTo>
                                  <a:lnTo>
                                    <a:pt x="6791" y="2520"/>
                                  </a:lnTo>
                                  <a:lnTo>
                                    <a:pt x="6794" y="2519"/>
                                  </a:lnTo>
                                  <a:lnTo>
                                    <a:pt x="6797" y="2520"/>
                                  </a:lnTo>
                                  <a:lnTo>
                                    <a:pt x="6797" y="2518"/>
                                  </a:lnTo>
                                  <a:lnTo>
                                    <a:pt x="6797" y="2516"/>
                                  </a:lnTo>
                                  <a:lnTo>
                                    <a:pt x="6797" y="2514"/>
                                  </a:lnTo>
                                  <a:lnTo>
                                    <a:pt x="6802" y="2514"/>
                                  </a:lnTo>
                                  <a:lnTo>
                                    <a:pt x="6804" y="2521"/>
                                  </a:lnTo>
                                  <a:lnTo>
                                    <a:pt x="6807" y="2525"/>
                                  </a:lnTo>
                                  <a:lnTo>
                                    <a:pt x="6808" y="2514"/>
                                  </a:lnTo>
                                  <a:lnTo>
                                    <a:pt x="6814" y="2514"/>
                                  </a:lnTo>
                                  <a:lnTo>
                                    <a:pt x="6815" y="2519"/>
                                  </a:lnTo>
                                  <a:lnTo>
                                    <a:pt x="6817" y="2528"/>
                                  </a:lnTo>
                                  <a:lnTo>
                                    <a:pt x="6817" y="2517"/>
                                  </a:lnTo>
                                  <a:lnTo>
                                    <a:pt x="6817" y="2515"/>
                                  </a:lnTo>
                                  <a:lnTo>
                                    <a:pt x="6817" y="2514"/>
                                  </a:lnTo>
                                  <a:lnTo>
                                    <a:pt x="6819" y="2514"/>
                                  </a:lnTo>
                                  <a:lnTo>
                                    <a:pt x="6822" y="2519"/>
                                  </a:lnTo>
                                  <a:lnTo>
                                    <a:pt x="6825" y="2508"/>
                                  </a:lnTo>
                                  <a:lnTo>
                                    <a:pt x="6827" y="2523"/>
                                  </a:lnTo>
                                  <a:lnTo>
                                    <a:pt x="6828" y="2519"/>
                                  </a:lnTo>
                                  <a:lnTo>
                                    <a:pt x="6828" y="2516"/>
                                  </a:lnTo>
                                  <a:lnTo>
                                    <a:pt x="6828" y="2514"/>
                                  </a:lnTo>
                                  <a:lnTo>
                                    <a:pt x="6835" y="2514"/>
                                  </a:lnTo>
                                  <a:lnTo>
                                    <a:pt x="6837" y="2516"/>
                                  </a:lnTo>
                                  <a:lnTo>
                                    <a:pt x="6840" y="2513"/>
                                  </a:lnTo>
                                  <a:lnTo>
                                    <a:pt x="6844" y="2519"/>
                                  </a:lnTo>
                                  <a:lnTo>
                                    <a:pt x="6844" y="2517"/>
                                  </a:lnTo>
                                  <a:lnTo>
                                    <a:pt x="6844" y="2515"/>
                                  </a:lnTo>
                                  <a:lnTo>
                                    <a:pt x="6844" y="2514"/>
                                  </a:lnTo>
                                  <a:lnTo>
                                    <a:pt x="6846" y="2514"/>
                                  </a:lnTo>
                                  <a:lnTo>
                                    <a:pt x="6847" y="2517"/>
                                  </a:lnTo>
                                  <a:lnTo>
                                    <a:pt x="6848" y="2518"/>
                                  </a:lnTo>
                                  <a:lnTo>
                                    <a:pt x="6848" y="2529"/>
                                  </a:lnTo>
                                  <a:lnTo>
                                    <a:pt x="6842" y="2532"/>
                                  </a:lnTo>
                                  <a:lnTo>
                                    <a:pt x="6839" y="2530"/>
                                  </a:lnTo>
                                  <a:lnTo>
                                    <a:pt x="6832" y="2533"/>
                                  </a:lnTo>
                                  <a:lnTo>
                                    <a:pt x="6833" y="2544"/>
                                  </a:lnTo>
                                  <a:lnTo>
                                    <a:pt x="6835" y="2552"/>
                                  </a:lnTo>
                                  <a:lnTo>
                                    <a:pt x="6832" y="2541"/>
                                  </a:lnTo>
                                  <a:lnTo>
                                    <a:pt x="6828" y="2551"/>
                                  </a:lnTo>
                                  <a:lnTo>
                                    <a:pt x="6828" y="2562"/>
                                  </a:lnTo>
                                  <a:lnTo>
                                    <a:pt x="6827" y="2560"/>
                                  </a:lnTo>
                                  <a:lnTo>
                                    <a:pt x="6826" y="2556"/>
                                  </a:lnTo>
                                  <a:lnTo>
                                    <a:pt x="6826" y="2547"/>
                                  </a:lnTo>
                                  <a:lnTo>
                                    <a:pt x="6822" y="2544"/>
                                  </a:lnTo>
                                  <a:lnTo>
                                    <a:pt x="6823" y="2565"/>
                                  </a:lnTo>
                                  <a:lnTo>
                                    <a:pt x="6819" y="2562"/>
                                  </a:lnTo>
                                  <a:lnTo>
                                    <a:pt x="6817" y="2551"/>
                                  </a:lnTo>
                                  <a:lnTo>
                                    <a:pt x="6813" y="2559"/>
                                  </a:lnTo>
                                  <a:lnTo>
                                    <a:pt x="6808" y="2564"/>
                                  </a:lnTo>
                                  <a:lnTo>
                                    <a:pt x="6804" y="2550"/>
                                  </a:lnTo>
                                  <a:lnTo>
                                    <a:pt x="6804" y="2565"/>
                                  </a:lnTo>
                                  <a:lnTo>
                                    <a:pt x="6813" y="2570"/>
                                  </a:lnTo>
                                  <a:lnTo>
                                    <a:pt x="6822" y="2576"/>
                                  </a:lnTo>
                                  <a:lnTo>
                                    <a:pt x="6830" y="2577"/>
                                  </a:lnTo>
                                  <a:lnTo>
                                    <a:pt x="6832" y="2578"/>
                                  </a:lnTo>
                                  <a:lnTo>
                                    <a:pt x="6834" y="2571"/>
                                  </a:lnTo>
                                  <a:lnTo>
                                    <a:pt x="6836" y="2573"/>
                                  </a:lnTo>
                                  <a:lnTo>
                                    <a:pt x="6838" y="2575"/>
                                  </a:lnTo>
                                  <a:lnTo>
                                    <a:pt x="6839" y="2582"/>
                                  </a:lnTo>
                                  <a:lnTo>
                                    <a:pt x="6841" y="2583"/>
                                  </a:lnTo>
                                  <a:lnTo>
                                    <a:pt x="6843" y="2584"/>
                                  </a:lnTo>
                                  <a:lnTo>
                                    <a:pt x="6846" y="2579"/>
                                  </a:lnTo>
                                  <a:lnTo>
                                    <a:pt x="6848" y="2579"/>
                                  </a:lnTo>
                                  <a:lnTo>
                                    <a:pt x="6855" y="2579"/>
                                  </a:lnTo>
                                  <a:lnTo>
                                    <a:pt x="6861" y="2588"/>
                                  </a:lnTo>
                                  <a:lnTo>
                                    <a:pt x="6868" y="2585"/>
                                  </a:lnTo>
                                  <a:lnTo>
                                    <a:pt x="6871" y="2585"/>
                                  </a:lnTo>
                                  <a:lnTo>
                                    <a:pt x="6872" y="2577"/>
                                  </a:lnTo>
                                  <a:lnTo>
                                    <a:pt x="6875" y="2576"/>
                                  </a:lnTo>
                                  <a:lnTo>
                                    <a:pt x="6884" y="2571"/>
                                  </a:lnTo>
                                  <a:lnTo>
                                    <a:pt x="6894" y="2582"/>
                                  </a:lnTo>
                                  <a:lnTo>
                                    <a:pt x="6905" y="2579"/>
                                  </a:lnTo>
                                  <a:lnTo>
                                    <a:pt x="6907" y="2578"/>
                                  </a:lnTo>
                                  <a:lnTo>
                                    <a:pt x="6906" y="2562"/>
                                  </a:lnTo>
                                  <a:lnTo>
                                    <a:pt x="6909" y="2564"/>
                                  </a:lnTo>
                                  <a:lnTo>
                                    <a:pt x="6912" y="2566"/>
                                  </a:lnTo>
                                  <a:lnTo>
                                    <a:pt x="6917" y="2561"/>
                                  </a:lnTo>
                                  <a:lnTo>
                                    <a:pt x="6919" y="2570"/>
                                  </a:lnTo>
                                  <a:lnTo>
                                    <a:pt x="6920" y="2563"/>
                                  </a:lnTo>
                                  <a:lnTo>
                                    <a:pt x="6921" y="2554"/>
                                  </a:lnTo>
                                  <a:lnTo>
                                    <a:pt x="6924" y="2555"/>
                                  </a:lnTo>
                                  <a:lnTo>
                                    <a:pt x="6924" y="2567"/>
                                  </a:lnTo>
                                  <a:lnTo>
                                    <a:pt x="6921" y="2560"/>
                                  </a:lnTo>
                                  <a:lnTo>
                                    <a:pt x="6920" y="2570"/>
                                  </a:lnTo>
                                  <a:lnTo>
                                    <a:pt x="6928" y="2566"/>
                                  </a:lnTo>
                                  <a:lnTo>
                                    <a:pt x="6935" y="2581"/>
                                  </a:lnTo>
                                  <a:lnTo>
                                    <a:pt x="6939" y="2566"/>
                                  </a:lnTo>
                                  <a:lnTo>
                                    <a:pt x="6945" y="2582"/>
                                  </a:lnTo>
                                  <a:lnTo>
                                    <a:pt x="6950" y="2564"/>
                                  </a:lnTo>
                                  <a:lnTo>
                                    <a:pt x="6954" y="2563"/>
                                  </a:lnTo>
                                  <a:lnTo>
                                    <a:pt x="6956" y="2562"/>
                                  </a:lnTo>
                                  <a:lnTo>
                                    <a:pt x="6956" y="2569"/>
                                  </a:lnTo>
                                  <a:lnTo>
                                    <a:pt x="6957" y="2568"/>
                                  </a:lnTo>
                                  <a:lnTo>
                                    <a:pt x="6965" y="2563"/>
                                  </a:lnTo>
                                  <a:lnTo>
                                    <a:pt x="6974" y="2569"/>
                                  </a:lnTo>
                                  <a:lnTo>
                                    <a:pt x="6982" y="2570"/>
                                  </a:lnTo>
                                  <a:lnTo>
                                    <a:pt x="6984" y="2570"/>
                                  </a:lnTo>
                                  <a:lnTo>
                                    <a:pt x="6985" y="2565"/>
                                  </a:lnTo>
                                  <a:lnTo>
                                    <a:pt x="6987" y="2565"/>
                                  </a:lnTo>
                                  <a:lnTo>
                                    <a:pt x="6988" y="2566"/>
                                  </a:lnTo>
                                  <a:lnTo>
                                    <a:pt x="6989" y="2571"/>
                                  </a:lnTo>
                                  <a:lnTo>
                                    <a:pt x="6990" y="2571"/>
                                  </a:lnTo>
                                  <a:lnTo>
                                    <a:pt x="6991" y="2570"/>
                                  </a:lnTo>
                                  <a:lnTo>
                                    <a:pt x="6993" y="2561"/>
                                  </a:lnTo>
                                  <a:lnTo>
                                    <a:pt x="6994" y="2561"/>
                                  </a:lnTo>
                                  <a:lnTo>
                                    <a:pt x="6996" y="2561"/>
                                  </a:lnTo>
                                  <a:lnTo>
                                    <a:pt x="6998" y="2567"/>
                                  </a:lnTo>
                                  <a:lnTo>
                                    <a:pt x="7000" y="2566"/>
                                  </a:lnTo>
                                  <a:lnTo>
                                    <a:pt x="7001" y="2566"/>
                                  </a:lnTo>
                                  <a:lnTo>
                                    <a:pt x="7001" y="2562"/>
                                  </a:lnTo>
                                  <a:lnTo>
                                    <a:pt x="7003" y="2562"/>
                                  </a:lnTo>
                                  <a:lnTo>
                                    <a:pt x="7010" y="2559"/>
                                  </a:lnTo>
                                  <a:lnTo>
                                    <a:pt x="7015" y="2569"/>
                                  </a:lnTo>
                                  <a:lnTo>
                                    <a:pt x="7022" y="2568"/>
                                  </a:lnTo>
                                  <a:lnTo>
                                    <a:pt x="7024" y="2568"/>
                                  </a:lnTo>
                                  <a:lnTo>
                                    <a:pt x="7028" y="2560"/>
                                  </a:lnTo>
                                  <a:lnTo>
                                    <a:pt x="7030" y="2559"/>
                                  </a:lnTo>
                                  <a:lnTo>
                                    <a:pt x="7032" y="2558"/>
                                  </a:lnTo>
                                  <a:lnTo>
                                    <a:pt x="7032" y="2565"/>
                                  </a:lnTo>
                                  <a:lnTo>
                                    <a:pt x="7033" y="2564"/>
                                  </a:lnTo>
                                  <a:lnTo>
                                    <a:pt x="7035" y="2564"/>
                                  </a:lnTo>
                                  <a:lnTo>
                                    <a:pt x="7036" y="2556"/>
                                  </a:lnTo>
                                  <a:lnTo>
                                    <a:pt x="7038" y="2555"/>
                                  </a:lnTo>
                                  <a:lnTo>
                                    <a:pt x="7045" y="2562"/>
                                  </a:lnTo>
                                  <a:lnTo>
                                    <a:pt x="7054" y="2556"/>
                                  </a:lnTo>
                                  <a:lnTo>
                                    <a:pt x="7062" y="2558"/>
                                  </a:lnTo>
                                  <a:lnTo>
                                    <a:pt x="7070" y="2561"/>
                                  </a:lnTo>
                                  <a:lnTo>
                                    <a:pt x="7078" y="2558"/>
                                  </a:lnTo>
                                  <a:lnTo>
                                    <a:pt x="7080" y="2557"/>
                                  </a:lnTo>
                                  <a:lnTo>
                                    <a:pt x="7082" y="2550"/>
                                  </a:lnTo>
                                  <a:lnTo>
                                    <a:pt x="7085" y="2549"/>
                                  </a:lnTo>
                                  <a:lnTo>
                                    <a:pt x="7086" y="2548"/>
                                  </a:lnTo>
                                  <a:lnTo>
                                    <a:pt x="7092" y="2544"/>
                                  </a:lnTo>
                                  <a:lnTo>
                                    <a:pt x="7094" y="2545"/>
                                  </a:lnTo>
                                  <a:lnTo>
                                    <a:pt x="7099" y="2545"/>
                                  </a:lnTo>
                                  <a:lnTo>
                                    <a:pt x="7104" y="2549"/>
                                  </a:lnTo>
                                  <a:lnTo>
                                    <a:pt x="7106" y="2555"/>
                                  </a:lnTo>
                                  <a:lnTo>
                                    <a:pt x="7108" y="2555"/>
                                  </a:lnTo>
                                  <a:lnTo>
                                    <a:pt x="7107" y="2543"/>
                                  </a:lnTo>
                                  <a:lnTo>
                                    <a:pt x="7110" y="2546"/>
                                  </a:lnTo>
                                  <a:lnTo>
                                    <a:pt x="7112" y="2560"/>
                                  </a:lnTo>
                                  <a:lnTo>
                                    <a:pt x="7114" y="2547"/>
                                  </a:lnTo>
                                  <a:lnTo>
                                    <a:pt x="7118" y="2556"/>
                                  </a:lnTo>
                                  <a:lnTo>
                                    <a:pt x="7119" y="2553"/>
                                  </a:lnTo>
                                  <a:lnTo>
                                    <a:pt x="7118" y="2547"/>
                                  </a:lnTo>
                                  <a:lnTo>
                                    <a:pt x="7119" y="2547"/>
                                  </a:lnTo>
                                  <a:lnTo>
                                    <a:pt x="7123" y="2551"/>
                                  </a:lnTo>
                                  <a:lnTo>
                                    <a:pt x="7126" y="2552"/>
                                  </a:lnTo>
                                  <a:lnTo>
                                    <a:pt x="7129" y="2551"/>
                                  </a:lnTo>
                                  <a:lnTo>
                                    <a:pt x="7130" y="2551"/>
                                  </a:lnTo>
                                  <a:lnTo>
                                    <a:pt x="7131" y="2566"/>
                                  </a:lnTo>
                                  <a:lnTo>
                                    <a:pt x="7137" y="2567"/>
                                  </a:lnTo>
                                  <a:lnTo>
                                    <a:pt x="7136" y="2586"/>
                                  </a:lnTo>
                                  <a:lnTo>
                                    <a:pt x="7152" y="2594"/>
                                  </a:lnTo>
                                  <a:lnTo>
                                    <a:pt x="7168" y="2593"/>
                                  </a:lnTo>
                                  <a:lnTo>
                                    <a:pt x="7173" y="2590"/>
                                  </a:lnTo>
                                  <a:lnTo>
                                    <a:pt x="7175" y="2580"/>
                                  </a:lnTo>
                                  <a:lnTo>
                                    <a:pt x="7178" y="2578"/>
                                  </a:lnTo>
                                  <a:lnTo>
                                    <a:pt x="7181" y="2577"/>
                                  </a:lnTo>
                                  <a:lnTo>
                                    <a:pt x="7184" y="2576"/>
                                  </a:lnTo>
                                  <a:lnTo>
                                    <a:pt x="7186" y="2576"/>
                                  </a:lnTo>
                                  <a:lnTo>
                                    <a:pt x="7188" y="2587"/>
                                  </a:lnTo>
                                  <a:lnTo>
                                    <a:pt x="7192" y="2588"/>
                                  </a:lnTo>
                                  <a:lnTo>
                                    <a:pt x="7195" y="2592"/>
                                  </a:lnTo>
                                  <a:lnTo>
                                    <a:pt x="7195" y="2588"/>
                                  </a:lnTo>
                                  <a:lnTo>
                                    <a:pt x="7197" y="2577"/>
                                  </a:lnTo>
                                  <a:lnTo>
                                    <a:pt x="7199" y="2573"/>
                                  </a:lnTo>
                                  <a:lnTo>
                                    <a:pt x="7200" y="2573"/>
                                  </a:lnTo>
                                  <a:lnTo>
                                    <a:pt x="7201" y="2573"/>
                                  </a:lnTo>
                                  <a:lnTo>
                                    <a:pt x="7202" y="2573"/>
                                  </a:lnTo>
                                  <a:lnTo>
                                    <a:pt x="7203" y="2574"/>
                                  </a:lnTo>
                                  <a:lnTo>
                                    <a:pt x="7203" y="2575"/>
                                  </a:lnTo>
                                  <a:lnTo>
                                    <a:pt x="7204" y="2578"/>
                                  </a:lnTo>
                                  <a:lnTo>
                                    <a:pt x="7202" y="2574"/>
                                  </a:lnTo>
                                  <a:lnTo>
                                    <a:pt x="7200" y="2594"/>
                                  </a:lnTo>
                                  <a:lnTo>
                                    <a:pt x="7202" y="2593"/>
                                  </a:lnTo>
                                  <a:lnTo>
                                    <a:pt x="7211" y="2591"/>
                                  </a:lnTo>
                                  <a:lnTo>
                                    <a:pt x="7219" y="2590"/>
                                  </a:lnTo>
                                  <a:lnTo>
                                    <a:pt x="7222" y="2591"/>
                                  </a:lnTo>
                                  <a:lnTo>
                                    <a:pt x="7221" y="2607"/>
                                  </a:lnTo>
                                  <a:lnTo>
                                    <a:pt x="7225" y="2605"/>
                                  </a:lnTo>
                                  <a:lnTo>
                                    <a:pt x="7228" y="2596"/>
                                  </a:lnTo>
                                  <a:lnTo>
                                    <a:pt x="7230" y="2605"/>
                                  </a:lnTo>
                                  <a:lnTo>
                                    <a:pt x="7233" y="2606"/>
                                  </a:lnTo>
                                  <a:lnTo>
                                    <a:pt x="7238" y="2606"/>
                                  </a:lnTo>
                                  <a:lnTo>
                                    <a:pt x="7241" y="2601"/>
                                  </a:lnTo>
                                  <a:lnTo>
                                    <a:pt x="7245" y="2607"/>
                                  </a:lnTo>
                                  <a:lnTo>
                                    <a:pt x="7247" y="2609"/>
                                  </a:lnTo>
                                  <a:lnTo>
                                    <a:pt x="7248" y="2615"/>
                                  </a:lnTo>
                                  <a:lnTo>
                                    <a:pt x="7249" y="2617"/>
                                  </a:lnTo>
                                  <a:lnTo>
                                    <a:pt x="7254" y="2621"/>
                                  </a:lnTo>
                                  <a:lnTo>
                                    <a:pt x="7259" y="2624"/>
                                  </a:lnTo>
                                  <a:lnTo>
                                    <a:pt x="7264" y="2627"/>
                                  </a:lnTo>
                                  <a:lnTo>
                                    <a:pt x="7264" y="2635"/>
                                  </a:lnTo>
                                  <a:lnTo>
                                    <a:pt x="7266" y="2639"/>
                                  </a:lnTo>
                                  <a:lnTo>
                                    <a:pt x="7265" y="2652"/>
                                  </a:lnTo>
                                  <a:lnTo>
                                    <a:pt x="7272" y="2644"/>
                                  </a:lnTo>
                                  <a:lnTo>
                                    <a:pt x="7279" y="2649"/>
                                  </a:lnTo>
                                  <a:lnTo>
                                    <a:pt x="7287" y="2648"/>
                                  </a:lnTo>
                                  <a:lnTo>
                                    <a:pt x="7290" y="2647"/>
                                  </a:lnTo>
                                  <a:lnTo>
                                    <a:pt x="7293" y="2645"/>
                                  </a:lnTo>
                                  <a:lnTo>
                                    <a:pt x="7295" y="2642"/>
                                  </a:lnTo>
                                  <a:lnTo>
                                    <a:pt x="7299" y="2643"/>
                                  </a:lnTo>
                                  <a:lnTo>
                                    <a:pt x="7302" y="2644"/>
                                  </a:lnTo>
                                  <a:lnTo>
                                    <a:pt x="7305" y="2646"/>
                                  </a:lnTo>
                                  <a:lnTo>
                                    <a:pt x="7308" y="2648"/>
                                  </a:lnTo>
                                  <a:lnTo>
                                    <a:pt x="7310" y="2653"/>
                                  </a:lnTo>
                                  <a:lnTo>
                                    <a:pt x="7313" y="2652"/>
                                  </a:lnTo>
                                  <a:lnTo>
                                    <a:pt x="7321" y="2650"/>
                                  </a:lnTo>
                                  <a:lnTo>
                                    <a:pt x="7331" y="2657"/>
                                  </a:lnTo>
                                  <a:lnTo>
                                    <a:pt x="7338" y="2659"/>
                                  </a:lnTo>
                                  <a:lnTo>
                                    <a:pt x="7340" y="2659"/>
                                  </a:lnTo>
                                  <a:lnTo>
                                    <a:pt x="7341" y="2654"/>
                                  </a:lnTo>
                                  <a:lnTo>
                                    <a:pt x="7343" y="2654"/>
                                  </a:lnTo>
                                  <a:lnTo>
                                    <a:pt x="7348" y="2655"/>
                                  </a:lnTo>
                                  <a:lnTo>
                                    <a:pt x="7354" y="2664"/>
                                  </a:lnTo>
                                  <a:lnTo>
                                    <a:pt x="7359" y="2666"/>
                                  </a:lnTo>
                                  <a:lnTo>
                                    <a:pt x="7361" y="2666"/>
                                  </a:lnTo>
                                  <a:lnTo>
                                    <a:pt x="7362" y="2661"/>
                                  </a:lnTo>
                                  <a:lnTo>
                                    <a:pt x="7363" y="2661"/>
                                  </a:lnTo>
                                  <a:lnTo>
                                    <a:pt x="7366" y="2661"/>
                                  </a:lnTo>
                                  <a:lnTo>
                                    <a:pt x="7369" y="2674"/>
                                  </a:lnTo>
                                  <a:lnTo>
                                    <a:pt x="7371" y="2662"/>
                                  </a:lnTo>
                                  <a:lnTo>
                                    <a:pt x="7373" y="2646"/>
                                  </a:lnTo>
                                  <a:lnTo>
                                    <a:pt x="7367" y="2641"/>
                                  </a:lnTo>
                                  <a:lnTo>
                                    <a:pt x="7370" y="2637"/>
                                  </a:lnTo>
                                  <a:lnTo>
                                    <a:pt x="7373" y="2644"/>
                                  </a:lnTo>
                                  <a:lnTo>
                                    <a:pt x="7375" y="2632"/>
                                  </a:lnTo>
                                  <a:lnTo>
                                    <a:pt x="7374" y="2623"/>
                                  </a:lnTo>
                                  <a:lnTo>
                                    <a:pt x="7373" y="2622"/>
                                  </a:lnTo>
                                  <a:lnTo>
                                    <a:pt x="7372" y="2621"/>
                                  </a:lnTo>
                                  <a:lnTo>
                                    <a:pt x="7374" y="2622"/>
                                  </a:lnTo>
                                  <a:lnTo>
                                    <a:pt x="7375" y="2622"/>
                                  </a:lnTo>
                                  <a:lnTo>
                                    <a:pt x="7376" y="2622"/>
                                  </a:lnTo>
                                  <a:lnTo>
                                    <a:pt x="7381" y="2622"/>
                                  </a:lnTo>
                                  <a:lnTo>
                                    <a:pt x="7386" y="2613"/>
                                  </a:lnTo>
                                  <a:lnTo>
                                    <a:pt x="7392" y="2618"/>
                                  </a:lnTo>
                                  <a:lnTo>
                                    <a:pt x="7398" y="2603"/>
                                  </a:lnTo>
                                  <a:lnTo>
                                    <a:pt x="7411" y="2608"/>
                                  </a:lnTo>
                                  <a:lnTo>
                                    <a:pt x="7423" y="2601"/>
                                  </a:lnTo>
                                  <a:lnTo>
                                    <a:pt x="7438" y="2605"/>
                                  </a:lnTo>
                                  <a:lnTo>
                                    <a:pt x="7454" y="2607"/>
                                  </a:lnTo>
                                  <a:lnTo>
                                    <a:pt x="7456" y="2601"/>
                                  </a:lnTo>
                                  <a:lnTo>
                                    <a:pt x="7456" y="2598"/>
                                  </a:lnTo>
                                  <a:lnTo>
                                    <a:pt x="7458" y="2596"/>
                                  </a:lnTo>
                                  <a:lnTo>
                                    <a:pt x="7466" y="2589"/>
                                  </a:lnTo>
                                  <a:lnTo>
                                    <a:pt x="7485" y="2590"/>
                                  </a:lnTo>
                                  <a:lnTo>
                                    <a:pt x="7493" y="2598"/>
                                  </a:lnTo>
                                  <a:lnTo>
                                    <a:pt x="7488" y="2608"/>
                                  </a:lnTo>
                                  <a:lnTo>
                                    <a:pt x="7493" y="2612"/>
                                  </a:lnTo>
                                  <a:lnTo>
                                    <a:pt x="7492" y="2628"/>
                                  </a:lnTo>
                                  <a:lnTo>
                                    <a:pt x="7501" y="2630"/>
                                  </a:lnTo>
                                  <a:lnTo>
                                    <a:pt x="7509" y="2636"/>
                                  </a:lnTo>
                                  <a:lnTo>
                                    <a:pt x="7519" y="2634"/>
                                  </a:lnTo>
                                  <a:lnTo>
                                    <a:pt x="7517" y="2618"/>
                                  </a:lnTo>
                                  <a:lnTo>
                                    <a:pt x="7526" y="2627"/>
                                  </a:lnTo>
                                  <a:lnTo>
                                    <a:pt x="7527" y="2624"/>
                                  </a:lnTo>
                                  <a:lnTo>
                                    <a:pt x="7529" y="2621"/>
                                  </a:lnTo>
                                  <a:lnTo>
                                    <a:pt x="7528" y="2607"/>
                                  </a:lnTo>
                                  <a:lnTo>
                                    <a:pt x="7531" y="2610"/>
                                  </a:lnTo>
                                  <a:lnTo>
                                    <a:pt x="7536" y="2617"/>
                                  </a:lnTo>
                                  <a:lnTo>
                                    <a:pt x="7527" y="2625"/>
                                  </a:lnTo>
                                  <a:lnTo>
                                    <a:pt x="7535" y="2625"/>
                                  </a:lnTo>
                                  <a:lnTo>
                                    <a:pt x="7540" y="2624"/>
                                  </a:lnTo>
                                  <a:lnTo>
                                    <a:pt x="7532" y="2616"/>
                                  </a:lnTo>
                                  <a:lnTo>
                                    <a:pt x="7535" y="2605"/>
                                  </a:lnTo>
                                  <a:lnTo>
                                    <a:pt x="7541" y="2603"/>
                                  </a:lnTo>
                                  <a:lnTo>
                                    <a:pt x="7544" y="2596"/>
                                  </a:lnTo>
                                  <a:lnTo>
                                    <a:pt x="7537" y="2609"/>
                                  </a:lnTo>
                                  <a:lnTo>
                                    <a:pt x="7547" y="2613"/>
                                  </a:lnTo>
                                  <a:lnTo>
                                    <a:pt x="7543" y="2625"/>
                                  </a:lnTo>
                                  <a:lnTo>
                                    <a:pt x="7548" y="2624"/>
                                  </a:lnTo>
                                  <a:lnTo>
                                    <a:pt x="7565" y="2630"/>
                                  </a:lnTo>
                                  <a:lnTo>
                                    <a:pt x="7560" y="2621"/>
                                  </a:lnTo>
                                  <a:lnTo>
                                    <a:pt x="7557" y="2620"/>
                                  </a:lnTo>
                                  <a:lnTo>
                                    <a:pt x="7553" y="2622"/>
                                  </a:lnTo>
                                  <a:lnTo>
                                    <a:pt x="7553" y="2615"/>
                                  </a:lnTo>
                                  <a:lnTo>
                                    <a:pt x="7558" y="2618"/>
                                  </a:lnTo>
                                  <a:lnTo>
                                    <a:pt x="7561" y="2612"/>
                                  </a:lnTo>
                                  <a:lnTo>
                                    <a:pt x="7564" y="2611"/>
                                  </a:lnTo>
                                  <a:lnTo>
                                    <a:pt x="7565" y="2611"/>
                                  </a:lnTo>
                                  <a:lnTo>
                                    <a:pt x="7573" y="2606"/>
                                  </a:lnTo>
                                  <a:lnTo>
                                    <a:pt x="7574" y="2607"/>
                                  </a:lnTo>
                                  <a:lnTo>
                                    <a:pt x="7575" y="2607"/>
                                  </a:lnTo>
                                  <a:lnTo>
                                    <a:pt x="7575" y="2617"/>
                                  </a:lnTo>
                                  <a:lnTo>
                                    <a:pt x="7578" y="2617"/>
                                  </a:lnTo>
                                  <a:lnTo>
                                    <a:pt x="7579" y="2616"/>
                                  </a:lnTo>
                                  <a:lnTo>
                                    <a:pt x="7580" y="2607"/>
                                  </a:lnTo>
                                  <a:lnTo>
                                    <a:pt x="7584" y="2607"/>
                                  </a:lnTo>
                                  <a:lnTo>
                                    <a:pt x="7587" y="2607"/>
                                  </a:lnTo>
                                  <a:lnTo>
                                    <a:pt x="7589" y="2614"/>
                                  </a:lnTo>
                                  <a:lnTo>
                                    <a:pt x="7593" y="2612"/>
                                  </a:lnTo>
                                  <a:lnTo>
                                    <a:pt x="7608" y="2597"/>
                                  </a:lnTo>
                                  <a:lnTo>
                                    <a:pt x="7624" y="2596"/>
                                  </a:lnTo>
                                  <a:lnTo>
                                    <a:pt x="7629" y="2593"/>
                                  </a:lnTo>
                                  <a:lnTo>
                                    <a:pt x="7628" y="2585"/>
                                  </a:lnTo>
                                  <a:lnTo>
                                    <a:pt x="7630" y="2584"/>
                                  </a:lnTo>
                                  <a:lnTo>
                                    <a:pt x="7647" y="2585"/>
                                  </a:lnTo>
                                  <a:lnTo>
                                    <a:pt x="7668" y="2582"/>
                                  </a:lnTo>
                                  <a:lnTo>
                                    <a:pt x="7677" y="2581"/>
                                  </a:lnTo>
                                  <a:lnTo>
                                    <a:pt x="7677" y="2587"/>
                                  </a:lnTo>
                                  <a:lnTo>
                                    <a:pt x="7681" y="2587"/>
                                  </a:lnTo>
                                  <a:lnTo>
                                    <a:pt x="7683" y="2586"/>
                                  </a:lnTo>
                                  <a:lnTo>
                                    <a:pt x="7684" y="2580"/>
                                  </a:lnTo>
                                  <a:lnTo>
                                    <a:pt x="7689" y="2577"/>
                                  </a:lnTo>
                                  <a:lnTo>
                                    <a:pt x="7693" y="2580"/>
                                  </a:lnTo>
                                  <a:lnTo>
                                    <a:pt x="7696" y="2577"/>
                                  </a:lnTo>
                                  <a:lnTo>
                                    <a:pt x="7699" y="2573"/>
                                  </a:lnTo>
                                  <a:lnTo>
                                    <a:pt x="7693" y="2570"/>
                                  </a:lnTo>
                                  <a:lnTo>
                                    <a:pt x="7699" y="2559"/>
                                  </a:lnTo>
                                  <a:lnTo>
                                    <a:pt x="7701" y="2567"/>
                                  </a:lnTo>
                                  <a:lnTo>
                                    <a:pt x="7702" y="2578"/>
                                  </a:lnTo>
                                  <a:lnTo>
                                    <a:pt x="7708" y="2576"/>
                                  </a:lnTo>
                                  <a:lnTo>
                                    <a:pt x="7709" y="2587"/>
                                  </a:lnTo>
                                  <a:lnTo>
                                    <a:pt x="7716" y="2583"/>
                                  </a:lnTo>
                                  <a:lnTo>
                                    <a:pt x="7718" y="2583"/>
                                  </a:lnTo>
                                  <a:lnTo>
                                    <a:pt x="7718" y="2575"/>
                                  </a:lnTo>
                                  <a:lnTo>
                                    <a:pt x="7720" y="2574"/>
                                  </a:lnTo>
                                  <a:lnTo>
                                    <a:pt x="7723" y="2574"/>
                                  </a:lnTo>
                                  <a:lnTo>
                                    <a:pt x="7721" y="2586"/>
                                  </a:lnTo>
                                  <a:lnTo>
                                    <a:pt x="7725" y="2584"/>
                                  </a:lnTo>
                                  <a:lnTo>
                                    <a:pt x="7733" y="2575"/>
                                  </a:lnTo>
                                  <a:lnTo>
                                    <a:pt x="7742" y="2578"/>
                                  </a:lnTo>
                                  <a:lnTo>
                                    <a:pt x="7751" y="2586"/>
                                  </a:lnTo>
                                  <a:lnTo>
                                    <a:pt x="7751" y="2602"/>
                                  </a:lnTo>
                                  <a:lnTo>
                                    <a:pt x="7756" y="2605"/>
                                  </a:lnTo>
                                  <a:lnTo>
                                    <a:pt x="7757" y="2597"/>
                                  </a:lnTo>
                                  <a:lnTo>
                                    <a:pt x="7756" y="2588"/>
                                  </a:lnTo>
                                  <a:lnTo>
                                    <a:pt x="7760" y="2590"/>
                                  </a:lnTo>
                                  <a:lnTo>
                                    <a:pt x="7759" y="2614"/>
                                  </a:lnTo>
                                  <a:lnTo>
                                    <a:pt x="7757" y="2630"/>
                                  </a:lnTo>
                                  <a:lnTo>
                                    <a:pt x="7769" y="2645"/>
                                  </a:lnTo>
                                  <a:lnTo>
                                    <a:pt x="7774" y="2649"/>
                                  </a:lnTo>
                                  <a:lnTo>
                                    <a:pt x="7787" y="2646"/>
                                  </a:lnTo>
                                  <a:lnTo>
                                    <a:pt x="7787" y="2637"/>
                                  </a:lnTo>
                                  <a:lnTo>
                                    <a:pt x="7788" y="2630"/>
                                  </a:lnTo>
                                  <a:lnTo>
                                    <a:pt x="7791" y="2626"/>
                                  </a:lnTo>
                                  <a:lnTo>
                                    <a:pt x="7791" y="2637"/>
                                  </a:lnTo>
                                  <a:lnTo>
                                    <a:pt x="7796" y="2637"/>
                                  </a:lnTo>
                                  <a:lnTo>
                                    <a:pt x="7801" y="2637"/>
                                  </a:lnTo>
                                  <a:lnTo>
                                    <a:pt x="7802" y="2622"/>
                                  </a:lnTo>
                                  <a:lnTo>
                                    <a:pt x="7795" y="2627"/>
                                  </a:lnTo>
                                  <a:lnTo>
                                    <a:pt x="7797" y="2612"/>
                                  </a:lnTo>
                                  <a:lnTo>
                                    <a:pt x="7800" y="2617"/>
                                  </a:lnTo>
                                  <a:lnTo>
                                    <a:pt x="7804" y="2621"/>
                                  </a:lnTo>
                                  <a:lnTo>
                                    <a:pt x="7803" y="2637"/>
                                  </a:lnTo>
                                  <a:lnTo>
                                    <a:pt x="7809" y="2642"/>
                                  </a:lnTo>
                                  <a:lnTo>
                                    <a:pt x="7805" y="2621"/>
                                  </a:lnTo>
                                  <a:lnTo>
                                    <a:pt x="7811" y="2622"/>
                                  </a:lnTo>
                                  <a:lnTo>
                                    <a:pt x="7828" y="2618"/>
                                  </a:lnTo>
                                  <a:lnTo>
                                    <a:pt x="7845" y="2613"/>
                                  </a:lnTo>
                                  <a:lnTo>
                                    <a:pt x="7862" y="2601"/>
                                  </a:lnTo>
                                  <a:lnTo>
                                    <a:pt x="7868" y="2601"/>
                                  </a:lnTo>
                                  <a:lnTo>
                                    <a:pt x="7869" y="2607"/>
                                  </a:lnTo>
                                  <a:lnTo>
                                    <a:pt x="7871" y="2610"/>
                                  </a:lnTo>
                                  <a:lnTo>
                                    <a:pt x="7889" y="2604"/>
                                  </a:lnTo>
                                  <a:lnTo>
                                    <a:pt x="7909" y="2599"/>
                                  </a:lnTo>
                                  <a:lnTo>
                                    <a:pt x="7929" y="2596"/>
                                  </a:lnTo>
                                  <a:lnTo>
                                    <a:pt x="7949" y="2594"/>
                                  </a:lnTo>
                                  <a:lnTo>
                                    <a:pt x="7954" y="2589"/>
                                  </a:lnTo>
                                  <a:lnTo>
                                    <a:pt x="7956" y="2584"/>
                                  </a:lnTo>
                                  <a:lnTo>
                                    <a:pt x="7958" y="2580"/>
                                  </a:lnTo>
                                  <a:lnTo>
                                    <a:pt x="7963" y="2596"/>
                                  </a:lnTo>
                                  <a:lnTo>
                                    <a:pt x="7962" y="2579"/>
                                  </a:lnTo>
                                  <a:lnTo>
                                    <a:pt x="7968" y="2580"/>
                                  </a:lnTo>
                                  <a:lnTo>
                                    <a:pt x="7971" y="2580"/>
                                  </a:lnTo>
                                  <a:lnTo>
                                    <a:pt x="7971" y="2589"/>
                                  </a:lnTo>
                                  <a:lnTo>
                                    <a:pt x="7974" y="2590"/>
                                  </a:lnTo>
                                  <a:lnTo>
                                    <a:pt x="7973" y="2590"/>
                                  </a:lnTo>
                                  <a:lnTo>
                                    <a:pt x="7979" y="2586"/>
                                  </a:lnTo>
                                  <a:lnTo>
                                    <a:pt x="7982" y="2586"/>
                                  </a:lnTo>
                                  <a:lnTo>
                                    <a:pt x="7993" y="2585"/>
                                  </a:lnTo>
                                  <a:lnTo>
                                    <a:pt x="7997" y="2583"/>
                                  </a:lnTo>
                                  <a:lnTo>
                                    <a:pt x="8005" y="2582"/>
                                  </a:lnTo>
                                  <a:lnTo>
                                    <a:pt x="8010" y="2568"/>
                                  </a:lnTo>
                                  <a:lnTo>
                                    <a:pt x="8018" y="2574"/>
                                  </a:lnTo>
                                  <a:lnTo>
                                    <a:pt x="8020" y="2578"/>
                                  </a:lnTo>
                                  <a:lnTo>
                                    <a:pt x="8022" y="2568"/>
                                  </a:lnTo>
                                  <a:lnTo>
                                    <a:pt x="8025" y="2564"/>
                                  </a:lnTo>
                                  <a:lnTo>
                                    <a:pt x="8029" y="2570"/>
                                  </a:lnTo>
                                  <a:lnTo>
                                    <a:pt x="8030" y="2573"/>
                                  </a:lnTo>
                                  <a:lnTo>
                                    <a:pt x="8034" y="2586"/>
                                  </a:lnTo>
                                  <a:lnTo>
                                    <a:pt x="8039" y="2573"/>
                                  </a:lnTo>
                                  <a:lnTo>
                                    <a:pt x="8044" y="2574"/>
                                  </a:lnTo>
                                  <a:lnTo>
                                    <a:pt x="8047" y="2574"/>
                                  </a:lnTo>
                                  <a:lnTo>
                                    <a:pt x="8054" y="2575"/>
                                  </a:lnTo>
                                  <a:lnTo>
                                    <a:pt x="8057" y="2574"/>
                                  </a:lnTo>
                                  <a:lnTo>
                                    <a:pt x="8065" y="2572"/>
                                  </a:lnTo>
                                  <a:lnTo>
                                    <a:pt x="8074" y="2575"/>
                                  </a:lnTo>
                                  <a:lnTo>
                                    <a:pt x="8079" y="2575"/>
                                  </a:lnTo>
                                  <a:lnTo>
                                    <a:pt x="8080" y="2570"/>
                                  </a:lnTo>
                                  <a:lnTo>
                                    <a:pt x="8083" y="2570"/>
                                  </a:lnTo>
                                  <a:lnTo>
                                    <a:pt x="8084" y="2571"/>
                                  </a:lnTo>
                                  <a:lnTo>
                                    <a:pt x="8085" y="2576"/>
                                  </a:lnTo>
                                  <a:lnTo>
                                    <a:pt x="8086" y="2576"/>
                                  </a:lnTo>
                                  <a:lnTo>
                                    <a:pt x="8094" y="2573"/>
                                  </a:lnTo>
                                  <a:lnTo>
                                    <a:pt x="8099" y="2558"/>
                                  </a:lnTo>
                                  <a:lnTo>
                                    <a:pt x="8106" y="2562"/>
                                  </a:lnTo>
                                  <a:lnTo>
                                    <a:pt x="8106" y="2569"/>
                                  </a:lnTo>
                                  <a:lnTo>
                                    <a:pt x="8105" y="2579"/>
                                  </a:lnTo>
                                  <a:lnTo>
                                    <a:pt x="8110" y="2577"/>
                                  </a:lnTo>
                                  <a:lnTo>
                                    <a:pt x="8118" y="2579"/>
                                  </a:lnTo>
                                  <a:lnTo>
                                    <a:pt x="8112" y="2563"/>
                                  </a:lnTo>
                                  <a:lnTo>
                                    <a:pt x="8116" y="2562"/>
                                  </a:lnTo>
                                  <a:lnTo>
                                    <a:pt x="8118" y="2566"/>
                                  </a:lnTo>
                                  <a:lnTo>
                                    <a:pt x="8127" y="2578"/>
                                  </a:lnTo>
                                  <a:lnTo>
                                    <a:pt x="8129" y="2568"/>
                                  </a:lnTo>
                                  <a:lnTo>
                                    <a:pt x="8126" y="2567"/>
                                  </a:lnTo>
                                  <a:lnTo>
                                    <a:pt x="8122" y="2568"/>
                                  </a:lnTo>
                                  <a:lnTo>
                                    <a:pt x="8123" y="2557"/>
                                  </a:lnTo>
                                  <a:lnTo>
                                    <a:pt x="8131" y="2552"/>
                                  </a:lnTo>
                                  <a:lnTo>
                                    <a:pt x="8129" y="2570"/>
                                  </a:lnTo>
                                  <a:lnTo>
                                    <a:pt x="8135" y="2568"/>
                                  </a:lnTo>
                                  <a:lnTo>
                                    <a:pt x="8139" y="2558"/>
                                  </a:lnTo>
                                  <a:lnTo>
                                    <a:pt x="8145" y="2560"/>
                                  </a:lnTo>
                                  <a:lnTo>
                                    <a:pt x="8151" y="2564"/>
                                  </a:lnTo>
                                  <a:lnTo>
                                    <a:pt x="8156" y="2559"/>
                                  </a:lnTo>
                                  <a:lnTo>
                                    <a:pt x="8155" y="2559"/>
                                  </a:lnTo>
                                  <a:lnTo>
                                    <a:pt x="8154" y="2555"/>
                                  </a:lnTo>
                                  <a:lnTo>
                                    <a:pt x="8156" y="2554"/>
                                  </a:lnTo>
                                  <a:lnTo>
                                    <a:pt x="8157" y="2561"/>
                                  </a:lnTo>
                                  <a:lnTo>
                                    <a:pt x="8159" y="2564"/>
                                  </a:lnTo>
                                  <a:lnTo>
                                    <a:pt x="8158" y="2574"/>
                                  </a:lnTo>
                                  <a:lnTo>
                                    <a:pt x="8162" y="2571"/>
                                  </a:lnTo>
                                  <a:lnTo>
                                    <a:pt x="8171" y="2581"/>
                                  </a:lnTo>
                                  <a:lnTo>
                                    <a:pt x="8172" y="2570"/>
                                  </a:lnTo>
                                  <a:lnTo>
                                    <a:pt x="8167" y="2565"/>
                                  </a:lnTo>
                                  <a:lnTo>
                                    <a:pt x="8172" y="2554"/>
                                  </a:lnTo>
                                  <a:lnTo>
                                    <a:pt x="8179" y="2552"/>
                                  </a:lnTo>
                                  <a:lnTo>
                                    <a:pt x="8180" y="2563"/>
                                  </a:lnTo>
                                  <a:lnTo>
                                    <a:pt x="8174" y="2558"/>
                                  </a:lnTo>
                                  <a:lnTo>
                                    <a:pt x="8174" y="2565"/>
                                  </a:lnTo>
                                  <a:lnTo>
                                    <a:pt x="8184" y="2559"/>
                                  </a:lnTo>
                                  <a:lnTo>
                                    <a:pt x="8191" y="2552"/>
                                  </a:lnTo>
                                  <a:lnTo>
                                    <a:pt x="8203" y="2561"/>
                                  </a:lnTo>
                                  <a:lnTo>
                                    <a:pt x="8203" y="2555"/>
                                  </a:lnTo>
                                  <a:lnTo>
                                    <a:pt x="8203" y="2547"/>
                                  </a:lnTo>
                                  <a:lnTo>
                                    <a:pt x="8205" y="2546"/>
                                  </a:lnTo>
                                  <a:lnTo>
                                    <a:pt x="8210" y="2550"/>
                                  </a:lnTo>
                                  <a:lnTo>
                                    <a:pt x="8217" y="2546"/>
                                  </a:lnTo>
                                  <a:lnTo>
                                    <a:pt x="8218" y="2553"/>
                                  </a:lnTo>
                                  <a:lnTo>
                                    <a:pt x="8216" y="2554"/>
                                  </a:lnTo>
                                  <a:lnTo>
                                    <a:pt x="8216" y="2562"/>
                                  </a:lnTo>
                                  <a:lnTo>
                                    <a:pt x="8222" y="2558"/>
                                  </a:lnTo>
                                  <a:lnTo>
                                    <a:pt x="8225" y="2565"/>
                                  </a:lnTo>
                                  <a:lnTo>
                                    <a:pt x="8227" y="2574"/>
                                  </a:lnTo>
                                  <a:lnTo>
                                    <a:pt x="8230" y="2563"/>
                                  </a:lnTo>
                                  <a:lnTo>
                                    <a:pt x="8228" y="2559"/>
                                  </a:lnTo>
                                  <a:lnTo>
                                    <a:pt x="8231" y="2552"/>
                                  </a:lnTo>
                                  <a:lnTo>
                                    <a:pt x="8230" y="2544"/>
                                  </a:lnTo>
                                  <a:lnTo>
                                    <a:pt x="8232" y="2543"/>
                                  </a:lnTo>
                                  <a:lnTo>
                                    <a:pt x="8234" y="2546"/>
                                  </a:lnTo>
                                  <a:lnTo>
                                    <a:pt x="8240" y="2539"/>
                                  </a:lnTo>
                                  <a:lnTo>
                                    <a:pt x="8242" y="2543"/>
                                  </a:lnTo>
                                  <a:lnTo>
                                    <a:pt x="8242" y="2544"/>
                                  </a:lnTo>
                                  <a:lnTo>
                                    <a:pt x="8241" y="2553"/>
                                  </a:lnTo>
                                  <a:lnTo>
                                    <a:pt x="8242" y="2553"/>
                                  </a:lnTo>
                                  <a:lnTo>
                                    <a:pt x="8247" y="2556"/>
                                  </a:lnTo>
                                  <a:lnTo>
                                    <a:pt x="8253" y="2551"/>
                                  </a:lnTo>
                                  <a:lnTo>
                                    <a:pt x="8261" y="2554"/>
                                  </a:lnTo>
                                  <a:lnTo>
                                    <a:pt x="8262" y="2550"/>
                                  </a:lnTo>
                                  <a:lnTo>
                                    <a:pt x="8261" y="2544"/>
                                  </a:lnTo>
                                  <a:lnTo>
                                    <a:pt x="8263" y="2544"/>
                                  </a:lnTo>
                                  <a:lnTo>
                                    <a:pt x="8274" y="2550"/>
                                  </a:lnTo>
                                  <a:lnTo>
                                    <a:pt x="8285" y="2543"/>
                                  </a:lnTo>
                                  <a:lnTo>
                                    <a:pt x="8298" y="2551"/>
                                  </a:lnTo>
                                  <a:lnTo>
                                    <a:pt x="8298" y="2545"/>
                                  </a:lnTo>
                                  <a:lnTo>
                                    <a:pt x="8298" y="2537"/>
                                  </a:lnTo>
                                  <a:lnTo>
                                    <a:pt x="8300" y="2536"/>
                                  </a:lnTo>
                                  <a:lnTo>
                                    <a:pt x="8307" y="2539"/>
                                  </a:lnTo>
                                  <a:lnTo>
                                    <a:pt x="8306" y="2521"/>
                                  </a:lnTo>
                                  <a:lnTo>
                                    <a:pt x="8312" y="2522"/>
                                  </a:lnTo>
                                  <a:lnTo>
                                    <a:pt x="8312" y="2520"/>
                                  </a:lnTo>
                                  <a:lnTo>
                                    <a:pt x="8312" y="2517"/>
                                  </a:lnTo>
                                  <a:lnTo>
                                    <a:pt x="8312" y="2514"/>
                                  </a:lnTo>
                                  <a:lnTo>
                                    <a:pt x="8316" y="2514"/>
                                  </a:lnTo>
                                  <a:lnTo>
                                    <a:pt x="8316" y="2518"/>
                                  </a:lnTo>
                                  <a:lnTo>
                                    <a:pt x="8316" y="2521"/>
                                  </a:lnTo>
                                  <a:lnTo>
                                    <a:pt x="8316" y="2527"/>
                                  </a:lnTo>
                                  <a:lnTo>
                                    <a:pt x="8323" y="2523"/>
                                  </a:lnTo>
                                  <a:lnTo>
                                    <a:pt x="8332" y="2512"/>
                                  </a:lnTo>
                                  <a:lnTo>
                                    <a:pt x="8335" y="2523"/>
                                  </a:lnTo>
                                  <a:lnTo>
                                    <a:pt x="8333" y="2531"/>
                                  </a:lnTo>
                                  <a:lnTo>
                                    <a:pt x="8329" y="2537"/>
                                  </a:lnTo>
                                  <a:lnTo>
                                    <a:pt x="8333" y="2547"/>
                                  </a:lnTo>
                                  <a:lnTo>
                                    <a:pt x="8339" y="2541"/>
                                  </a:lnTo>
                                  <a:lnTo>
                                    <a:pt x="8348" y="2541"/>
                                  </a:lnTo>
                                  <a:lnTo>
                                    <a:pt x="8354" y="2548"/>
                                  </a:lnTo>
                                  <a:lnTo>
                                    <a:pt x="8358" y="2536"/>
                                  </a:lnTo>
                                  <a:lnTo>
                                    <a:pt x="8352" y="2524"/>
                                  </a:lnTo>
                                  <a:lnTo>
                                    <a:pt x="8360" y="2519"/>
                                  </a:lnTo>
                                  <a:lnTo>
                                    <a:pt x="8360" y="2532"/>
                                  </a:lnTo>
                                  <a:lnTo>
                                    <a:pt x="8365" y="2529"/>
                                  </a:lnTo>
                                  <a:lnTo>
                                    <a:pt x="8366" y="2534"/>
                                  </a:lnTo>
                                  <a:lnTo>
                                    <a:pt x="8367" y="2538"/>
                                  </a:lnTo>
                                  <a:lnTo>
                                    <a:pt x="8362" y="2546"/>
                                  </a:lnTo>
                                  <a:lnTo>
                                    <a:pt x="8368" y="2544"/>
                                  </a:lnTo>
                                  <a:lnTo>
                                    <a:pt x="8375" y="2552"/>
                                  </a:lnTo>
                                  <a:lnTo>
                                    <a:pt x="8369" y="2527"/>
                                  </a:lnTo>
                                  <a:lnTo>
                                    <a:pt x="8374" y="2529"/>
                                  </a:lnTo>
                                  <a:lnTo>
                                    <a:pt x="8383" y="2528"/>
                                  </a:lnTo>
                                  <a:lnTo>
                                    <a:pt x="8388" y="2545"/>
                                  </a:lnTo>
                                  <a:lnTo>
                                    <a:pt x="8395" y="2545"/>
                                  </a:lnTo>
                                  <a:lnTo>
                                    <a:pt x="8400" y="2546"/>
                                  </a:lnTo>
                                  <a:lnTo>
                                    <a:pt x="8405" y="2533"/>
                                  </a:lnTo>
                                  <a:lnTo>
                                    <a:pt x="8413" y="2536"/>
                                  </a:lnTo>
                                  <a:lnTo>
                                    <a:pt x="8415" y="2525"/>
                                  </a:lnTo>
                                  <a:lnTo>
                                    <a:pt x="8408" y="2517"/>
                                  </a:lnTo>
                                  <a:lnTo>
                                    <a:pt x="8413" y="2516"/>
                                  </a:lnTo>
                                  <a:lnTo>
                                    <a:pt x="8420" y="2521"/>
                                  </a:lnTo>
                                  <a:lnTo>
                                    <a:pt x="8414" y="2536"/>
                                  </a:lnTo>
                                  <a:lnTo>
                                    <a:pt x="8414" y="2551"/>
                                  </a:lnTo>
                                  <a:lnTo>
                                    <a:pt x="8418" y="2551"/>
                                  </a:lnTo>
                                  <a:lnTo>
                                    <a:pt x="8419" y="2547"/>
                                  </a:lnTo>
                                  <a:lnTo>
                                    <a:pt x="8416" y="2541"/>
                                  </a:lnTo>
                                  <a:lnTo>
                                    <a:pt x="8420" y="2538"/>
                                  </a:lnTo>
                                  <a:lnTo>
                                    <a:pt x="8420" y="2526"/>
                                  </a:lnTo>
                                  <a:lnTo>
                                    <a:pt x="8422" y="2522"/>
                                  </a:lnTo>
                                  <a:lnTo>
                                    <a:pt x="8425" y="2523"/>
                                  </a:lnTo>
                                  <a:lnTo>
                                    <a:pt x="8426" y="2518"/>
                                  </a:lnTo>
                                  <a:lnTo>
                                    <a:pt x="8427" y="2514"/>
                                  </a:lnTo>
                                  <a:lnTo>
                                    <a:pt x="8429" y="2514"/>
                                  </a:lnTo>
                                  <a:lnTo>
                                    <a:pt x="8435" y="2525"/>
                                  </a:lnTo>
                                  <a:lnTo>
                                    <a:pt x="8441" y="2518"/>
                                  </a:lnTo>
                                  <a:lnTo>
                                    <a:pt x="8449" y="2528"/>
                                  </a:lnTo>
                                  <a:lnTo>
                                    <a:pt x="8452" y="2527"/>
                                  </a:lnTo>
                                  <a:lnTo>
                                    <a:pt x="8452" y="2518"/>
                                  </a:lnTo>
                                  <a:lnTo>
                                    <a:pt x="8454" y="2514"/>
                                  </a:lnTo>
                                  <a:lnTo>
                                    <a:pt x="8462" y="2514"/>
                                  </a:lnTo>
                                  <a:lnTo>
                                    <a:pt x="8463" y="2518"/>
                                  </a:lnTo>
                                  <a:lnTo>
                                    <a:pt x="8463" y="2526"/>
                                  </a:lnTo>
                                  <a:lnTo>
                                    <a:pt x="8467" y="2524"/>
                                  </a:lnTo>
                                  <a:lnTo>
                                    <a:pt x="8476" y="2520"/>
                                  </a:lnTo>
                                  <a:lnTo>
                                    <a:pt x="8484" y="2528"/>
                                  </a:lnTo>
                                  <a:lnTo>
                                    <a:pt x="8492" y="2537"/>
                                  </a:lnTo>
                                  <a:lnTo>
                                    <a:pt x="8500" y="2535"/>
                                  </a:lnTo>
                                  <a:lnTo>
                                    <a:pt x="8498" y="2528"/>
                                  </a:lnTo>
                                  <a:lnTo>
                                    <a:pt x="8494" y="2522"/>
                                  </a:lnTo>
                                  <a:lnTo>
                                    <a:pt x="8495" y="2514"/>
                                  </a:lnTo>
                                  <a:lnTo>
                                    <a:pt x="8497" y="2514"/>
                                  </a:lnTo>
                                  <a:lnTo>
                                    <a:pt x="8501" y="2528"/>
                                  </a:lnTo>
                                  <a:lnTo>
                                    <a:pt x="8512" y="2529"/>
                                  </a:lnTo>
                                  <a:lnTo>
                                    <a:pt x="8519" y="2521"/>
                                  </a:lnTo>
                                  <a:lnTo>
                                    <a:pt x="8520" y="2531"/>
                                  </a:lnTo>
                                  <a:lnTo>
                                    <a:pt x="8517" y="2532"/>
                                  </a:lnTo>
                                  <a:lnTo>
                                    <a:pt x="8517" y="2541"/>
                                  </a:lnTo>
                                  <a:lnTo>
                                    <a:pt x="8521" y="2551"/>
                                  </a:lnTo>
                                  <a:lnTo>
                                    <a:pt x="8536" y="2555"/>
                                  </a:lnTo>
                                  <a:lnTo>
                                    <a:pt x="8533" y="2542"/>
                                  </a:lnTo>
                                  <a:lnTo>
                                    <a:pt x="8530" y="2543"/>
                                  </a:lnTo>
                                  <a:lnTo>
                                    <a:pt x="8529" y="2549"/>
                                  </a:lnTo>
                                  <a:lnTo>
                                    <a:pt x="8525" y="2546"/>
                                  </a:lnTo>
                                  <a:lnTo>
                                    <a:pt x="8525" y="2537"/>
                                  </a:lnTo>
                                  <a:lnTo>
                                    <a:pt x="8523" y="2535"/>
                                  </a:lnTo>
                                  <a:lnTo>
                                    <a:pt x="8523" y="2526"/>
                                  </a:lnTo>
                                  <a:lnTo>
                                    <a:pt x="8525" y="2526"/>
                                  </a:lnTo>
                                  <a:lnTo>
                                    <a:pt x="8526" y="2522"/>
                                  </a:lnTo>
                                  <a:lnTo>
                                    <a:pt x="8527" y="2522"/>
                                  </a:lnTo>
                                  <a:lnTo>
                                    <a:pt x="8532" y="2522"/>
                                  </a:lnTo>
                                  <a:lnTo>
                                    <a:pt x="8531" y="2537"/>
                                  </a:lnTo>
                                  <a:lnTo>
                                    <a:pt x="8537" y="2537"/>
                                  </a:lnTo>
                                  <a:lnTo>
                                    <a:pt x="8540" y="2524"/>
                                  </a:lnTo>
                                  <a:lnTo>
                                    <a:pt x="8534" y="2519"/>
                                  </a:lnTo>
                                  <a:lnTo>
                                    <a:pt x="8528" y="2514"/>
                                  </a:lnTo>
                                  <a:lnTo>
                                    <a:pt x="8541" y="2514"/>
                                  </a:lnTo>
                                  <a:lnTo>
                                    <a:pt x="8539" y="2531"/>
                                  </a:lnTo>
                                  <a:lnTo>
                                    <a:pt x="8550" y="2537"/>
                                  </a:lnTo>
                                  <a:lnTo>
                                    <a:pt x="8552" y="2528"/>
                                  </a:lnTo>
                                  <a:lnTo>
                                    <a:pt x="8550" y="2528"/>
                                  </a:lnTo>
                                  <a:lnTo>
                                    <a:pt x="8548" y="2528"/>
                                  </a:lnTo>
                                  <a:lnTo>
                                    <a:pt x="8546" y="2527"/>
                                  </a:lnTo>
                                  <a:lnTo>
                                    <a:pt x="8549" y="2523"/>
                                  </a:lnTo>
                                  <a:lnTo>
                                    <a:pt x="8548" y="2518"/>
                                  </a:lnTo>
                                  <a:lnTo>
                                    <a:pt x="8548" y="2514"/>
                                  </a:lnTo>
                                  <a:lnTo>
                                    <a:pt x="8560" y="2514"/>
                                  </a:lnTo>
                                  <a:lnTo>
                                    <a:pt x="8563" y="2516"/>
                                  </a:lnTo>
                                  <a:lnTo>
                                    <a:pt x="8564" y="2516"/>
                                  </a:lnTo>
                                  <a:lnTo>
                                    <a:pt x="8565" y="2514"/>
                                  </a:lnTo>
                                  <a:lnTo>
                                    <a:pt x="8570" y="2514"/>
                                  </a:lnTo>
                                  <a:lnTo>
                                    <a:pt x="8571" y="2521"/>
                                  </a:lnTo>
                                  <a:lnTo>
                                    <a:pt x="8572" y="2526"/>
                                  </a:lnTo>
                                  <a:lnTo>
                                    <a:pt x="8574" y="2529"/>
                                  </a:lnTo>
                                  <a:lnTo>
                                    <a:pt x="8575" y="2522"/>
                                  </a:lnTo>
                                  <a:lnTo>
                                    <a:pt x="8576" y="2516"/>
                                  </a:lnTo>
                                  <a:lnTo>
                                    <a:pt x="8580" y="2514"/>
                                  </a:lnTo>
                                  <a:lnTo>
                                    <a:pt x="8583" y="2514"/>
                                  </a:lnTo>
                                  <a:lnTo>
                                    <a:pt x="8583" y="2529"/>
                                  </a:lnTo>
                                  <a:lnTo>
                                    <a:pt x="8587" y="2535"/>
                                  </a:lnTo>
                                  <a:lnTo>
                                    <a:pt x="8591" y="2539"/>
                                  </a:lnTo>
                                  <a:lnTo>
                                    <a:pt x="8590" y="2529"/>
                                  </a:lnTo>
                                  <a:lnTo>
                                    <a:pt x="8589" y="2521"/>
                                  </a:lnTo>
                                  <a:lnTo>
                                    <a:pt x="8587" y="2514"/>
                                  </a:lnTo>
                                  <a:lnTo>
                                    <a:pt x="8594" y="2514"/>
                                  </a:lnTo>
                                  <a:lnTo>
                                    <a:pt x="8596" y="2517"/>
                                  </a:lnTo>
                                  <a:lnTo>
                                    <a:pt x="8598" y="2518"/>
                                  </a:lnTo>
                                  <a:lnTo>
                                    <a:pt x="8603" y="2515"/>
                                  </a:lnTo>
                                  <a:lnTo>
                                    <a:pt x="8602" y="2522"/>
                                  </a:lnTo>
                                  <a:lnTo>
                                    <a:pt x="8600" y="2523"/>
                                  </a:lnTo>
                                  <a:lnTo>
                                    <a:pt x="8599" y="2530"/>
                                  </a:lnTo>
                                  <a:lnTo>
                                    <a:pt x="8610" y="2532"/>
                                  </a:lnTo>
                                  <a:lnTo>
                                    <a:pt x="8618" y="2533"/>
                                  </a:lnTo>
                                  <a:lnTo>
                                    <a:pt x="8614" y="2526"/>
                                  </a:lnTo>
                                  <a:lnTo>
                                    <a:pt x="8610" y="2523"/>
                                  </a:lnTo>
                                  <a:lnTo>
                                    <a:pt x="8611" y="2514"/>
                                  </a:lnTo>
                                  <a:lnTo>
                                    <a:pt x="8617" y="2519"/>
                                  </a:lnTo>
                                  <a:lnTo>
                                    <a:pt x="8618" y="2514"/>
                                  </a:lnTo>
                                  <a:lnTo>
                                    <a:pt x="8640" y="2514"/>
                                  </a:lnTo>
                                  <a:lnTo>
                                    <a:pt x="8641" y="2515"/>
                                  </a:lnTo>
                                  <a:lnTo>
                                    <a:pt x="8641" y="2516"/>
                                  </a:lnTo>
                                  <a:lnTo>
                                    <a:pt x="8642" y="2517"/>
                                  </a:lnTo>
                                  <a:lnTo>
                                    <a:pt x="8642" y="2516"/>
                                  </a:lnTo>
                                  <a:lnTo>
                                    <a:pt x="8642" y="2515"/>
                                  </a:lnTo>
                                  <a:lnTo>
                                    <a:pt x="8642" y="2514"/>
                                  </a:lnTo>
                                  <a:lnTo>
                                    <a:pt x="8650" y="2514"/>
                                  </a:lnTo>
                                  <a:lnTo>
                                    <a:pt x="8649" y="2516"/>
                                  </a:lnTo>
                                  <a:lnTo>
                                    <a:pt x="8650" y="2517"/>
                                  </a:lnTo>
                                  <a:lnTo>
                                    <a:pt x="8653" y="2517"/>
                                  </a:lnTo>
                                  <a:lnTo>
                                    <a:pt x="8655" y="2517"/>
                                  </a:lnTo>
                                  <a:lnTo>
                                    <a:pt x="8656" y="2516"/>
                                  </a:lnTo>
                                  <a:lnTo>
                                    <a:pt x="8657" y="2514"/>
                                  </a:lnTo>
                                  <a:lnTo>
                                    <a:pt x="8668" y="2514"/>
                                  </a:lnTo>
                                  <a:lnTo>
                                    <a:pt x="8668" y="2515"/>
                                  </a:lnTo>
                                  <a:lnTo>
                                    <a:pt x="8669" y="2517"/>
                                  </a:lnTo>
                                  <a:lnTo>
                                    <a:pt x="8669" y="2518"/>
                                  </a:lnTo>
                                  <a:lnTo>
                                    <a:pt x="8666" y="2518"/>
                                  </a:lnTo>
                                  <a:lnTo>
                                    <a:pt x="8661" y="2519"/>
                                  </a:lnTo>
                                  <a:lnTo>
                                    <a:pt x="8665" y="2523"/>
                                  </a:lnTo>
                                  <a:lnTo>
                                    <a:pt x="8669" y="2525"/>
                                  </a:lnTo>
                                  <a:lnTo>
                                    <a:pt x="8670" y="2518"/>
                                  </a:lnTo>
                                  <a:lnTo>
                                    <a:pt x="8672" y="2514"/>
                                  </a:lnTo>
                                  <a:lnTo>
                                    <a:pt x="8677" y="2514"/>
                                  </a:lnTo>
                                  <a:lnTo>
                                    <a:pt x="8682" y="2531"/>
                                  </a:lnTo>
                                  <a:lnTo>
                                    <a:pt x="8693" y="2533"/>
                                  </a:lnTo>
                                  <a:lnTo>
                                    <a:pt x="8703" y="2518"/>
                                  </a:lnTo>
                                  <a:lnTo>
                                    <a:pt x="8716" y="2517"/>
                                  </a:lnTo>
                                  <a:lnTo>
                                    <a:pt x="8715" y="2529"/>
                                  </a:lnTo>
                                  <a:lnTo>
                                    <a:pt x="8710" y="2532"/>
                                  </a:lnTo>
                                  <a:lnTo>
                                    <a:pt x="8716" y="2537"/>
                                  </a:lnTo>
                                  <a:lnTo>
                                    <a:pt x="8720" y="2533"/>
                                  </a:lnTo>
                                  <a:lnTo>
                                    <a:pt x="8725" y="2531"/>
                                  </a:lnTo>
                                  <a:lnTo>
                                    <a:pt x="8724" y="2526"/>
                                  </a:lnTo>
                                  <a:lnTo>
                                    <a:pt x="8724" y="2520"/>
                                  </a:lnTo>
                                  <a:lnTo>
                                    <a:pt x="8724" y="2514"/>
                                  </a:lnTo>
                                  <a:lnTo>
                                    <a:pt x="8738" y="2514"/>
                                  </a:lnTo>
                                  <a:lnTo>
                                    <a:pt x="8738" y="2516"/>
                                  </a:lnTo>
                                  <a:lnTo>
                                    <a:pt x="8741" y="2516"/>
                                  </a:lnTo>
                                  <a:lnTo>
                                    <a:pt x="8741" y="2515"/>
                                  </a:lnTo>
                                  <a:lnTo>
                                    <a:pt x="8741" y="2514"/>
                                  </a:lnTo>
                                  <a:lnTo>
                                    <a:pt x="8750" y="2514"/>
                                  </a:lnTo>
                                  <a:lnTo>
                                    <a:pt x="8749" y="2516"/>
                                  </a:lnTo>
                                  <a:lnTo>
                                    <a:pt x="8748" y="2518"/>
                                  </a:lnTo>
                                  <a:lnTo>
                                    <a:pt x="8748" y="2522"/>
                                  </a:lnTo>
                                  <a:lnTo>
                                    <a:pt x="8755" y="2521"/>
                                  </a:lnTo>
                                  <a:lnTo>
                                    <a:pt x="8755" y="2537"/>
                                  </a:lnTo>
                                  <a:lnTo>
                                    <a:pt x="8762" y="2537"/>
                                  </a:lnTo>
                                  <a:lnTo>
                                    <a:pt x="8760" y="2525"/>
                                  </a:lnTo>
                                  <a:lnTo>
                                    <a:pt x="8756" y="2516"/>
                                  </a:lnTo>
                                  <a:lnTo>
                                    <a:pt x="8768" y="2514"/>
                                  </a:lnTo>
                                  <a:lnTo>
                                    <a:pt x="8768" y="2529"/>
                                  </a:lnTo>
                                  <a:lnTo>
                                    <a:pt x="8775" y="2528"/>
                                  </a:lnTo>
                                  <a:lnTo>
                                    <a:pt x="8781" y="2528"/>
                                  </a:lnTo>
                                  <a:lnTo>
                                    <a:pt x="8782" y="2511"/>
                                  </a:lnTo>
                                  <a:lnTo>
                                    <a:pt x="8772" y="2520"/>
                                  </a:lnTo>
                                  <a:lnTo>
                                    <a:pt x="8768" y="2514"/>
                                  </a:lnTo>
                                  <a:lnTo>
                                    <a:pt x="8822" y="2514"/>
                                  </a:lnTo>
                                  <a:lnTo>
                                    <a:pt x="8822" y="2515"/>
                                  </a:lnTo>
                                  <a:lnTo>
                                    <a:pt x="8824" y="2516"/>
                                  </a:lnTo>
                                  <a:lnTo>
                                    <a:pt x="8825" y="2515"/>
                                  </a:lnTo>
                                  <a:lnTo>
                                    <a:pt x="8825" y="2514"/>
                                  </a:lnTo>
                                  <a:lnTo>
                                    <a:pt x="8837" y="2514"/>
                                  </a:lnTo>
                                  <a:lnTo>
                                    <a:pt x="8838" y="2521"/>
                                  </a:lnTo>
                                  <a:lnTo>
                                    <a:pt x="8839" y="2528"/>
                                  </a:lnTo>
                                  <a:lnTo>
                                    <a:pt x="8843" y="2526"/>
                                  </a:lnTo>
                                  <a:lnTo>
                                    <a:pt x="8844" y="2521"/>
                                  </a:lnTo>
                                  <a:lnTo>
                                    <a:pt x="8844" y="2517"/>
                                  </a:lnTo>
                                  <a:lnTo>
                                    <a:pt x="8844" y="2514"/>
                                  </a:lnTo>
                                  <a:lnTo>
                                    <a:pt x="8859" y="2514"/>
                                  </a:lnTo>
                                  <a:lnTo>
                                    <a:pt x="8855" y="2536"/>
                                  </a:lnTo>
                                  <a:lnTo>
                                    <a:pt x="8852" y="2553"/>
                                  </a:lnTo>
                                  <a:lnTo>
                                    <a:pt x="8865" y="2553"/>
                                  </a:lnTo>
                                  <a:lnTo>
                                    <a:pt x="8868" y="2571"/>
                                  </a:lnTo>
                                  <a:lnTo>
                                    <a:pt x="8874" y="2582"/>
                                  </a:lnTo>
                                  <a:lnTo>
                                    <a:pt x="8881" y="2580"/>
                                  </a:lnTo>
                                  <a:lnTo>
                                    <a:pt x="8885" y="2585"/>
                                  </a:lnTo>
                                  <a:lnTo>
                                    <a:pt x="8889" y="2588"/>
                                  </a:lnTo>
                                  <a:lnTo>
                                    <a:pt x="8890" y="2584"/>
                                  </a:lnTo>
                                  <a:lnTo>
                                    <a:pt x="8890" y="2578"/>
                                  </a:lnTo>
                                  <a:lnTo>
                                    <a:pt x="8891" y="2578"/>
                                  </a:lnTo>
                                  <a:lnTo>
                                    <a:pt x="8898" y="2587"/>
                                  </a:lnTo>
                                  <a:lnTo>
                                    <a:pt x="8904" y="2575"/>
                                  </a:lnTo>
                                  <a:lnTo>
                                    <a:pt x="8911" y="2574"/>
                                  </a:lnTo>
                                  <a:lnTo>
                                    <a:pt x="8915" y="2573"/>
                                  </a:lnTo>
                                  <a:lnTo>
                                    <a:pt x="8920" y="2581"/>
                                  </a:lnTo>
                                  <a:lnTo>
                                    <a:pt x="8924" y="2580"/>
                                  </a:lnTo>
                                  <a:lnTo>
                                    <a:pt x="8928" y="2578"/>
                                  </a:lnTo>
                                  <a:lnTo>
                                    <a:pt x="8932" y="2571"/>
                                  </a:lnTo>
                                  <a:lnTo>
                                    <a:pt x="8936" y="2570"/>
                                  </a:lnTo>
                                  <a:lnTo>
                                    <a:pt x="8942" y="2570"/>
                                  </a:lnTo>
                                  <a:lnTo>
                                    <a:pt x="8949" y="2576"/>
                                  </a:lnTo>
                                  <a:lnTo>
                                    <a:pt x="8955" y="2576"/>
                                  </a:lnTo>
                                  <a:lnTo>
                                    <a:pt x="8968" y="2575"/>
                                  </a:lnTo>
                                  <a:lnTo>
                                    <a:pt x="8982" y="2566"/>
                                  </a:lnTo>
                                  <a:lnTo>
                                    <a:pt x="8992" y="2568"/>
                                  </a:lnTo>
                                  <a:lnTo>
                                    <a:pt x="8995" y="2568"/>
                                  </a:lnTo>
                                  <a:lnTo>
                                    <a:pt x="8995" y="2573"/>
                                  </a:lnTo>
                                  <a:lnTo>
                                    <a:pt x="8998" y="2573"/>
                                  </a:lnTo>
                                  <a:lnTo>
                                    <a:pt x="9004" y="2573"/>
                                  </a:lnTo>
                                  <a:lnTo>
                                    <a:pt x="9009" y="2558"/>
                                  </a:lnTo>
                                  <a:lnTo>
                                    <a:pt x="9014" y="2574"/>
                                  </a:lnTo>
                                  <a:lnTo>
                                    <a:pt x="9026" y="2565"/>
                                  </a:lnTo>
                                  <a:lnTo>
                                    <a:pt x="9041" y="2570"/>
                                  </a:lnTo>
                                  <a:lnTo>
                                    <a:pt x="9053" y="2570"/>
                                  </a:lnTo>
                                  <a:lnTo>
                                    <a:pt x="9065" y="2571"/>
                                  </a:lnTo>
                                  <a:lnTo>
                                    <a:pt x="9078" y="2572"/>
                                  </a:lnTo>
                                  <a:lnTo>
                                    <a:pt x="9086" y="2572"/>
                                  </a:lnTo>
                                  <a:lnTo>
                                    <a:pt x="9096" y="2563"/>
                                  </a:lnTo>
                                  <a:lnTo>
                                    <a:pt x="9107" y="2563"/>
                                  </a:lnTo>
                                  <a:lnTo>
                                    <a:pt x="9123" y="2568"/>
                                  </a:lnTo>
                                  <a:lnTo>
                                    <a:pt x="9136" y="2568"/>
                                  </a:lnTo>
                                  <a:lnTo>
                                    <a:pt x="9154" y="2569"/>
                                  </a:lnTo>
                                  <a:lnTo>
                                    <a:pt x="9171" y="2571"/>
                                  </a:lnTo>
                                  <a:lnTo>
                                    <a:pt x="9185" y="2564"/>
                                  </a:lnTo>
                                  <a:lnTo>
                                    <a:pt x="9199" y="2572"/>
                                  </a:lnTo>
                                  <a:lnTo>
                                    <a:pt x="9213" y="2572"/>
                                  </a:lnTo>
                                  <a:lnTo>
                                    <a:pt x="9234" y="2561"/>
                                  </a:lnTo>
                                  <a:lnTo>
                                    <a:pt x="9249" y="2563"/>
                                  </a:lnTo>
                                  <a:lnTo>
                                    <a:pt x="9261" y="2572"/>
                                  </a:lnTo>
                                  <a:lnTo>
                                    <a:pt x="9263" y="2562"/>
                                  </a:lnTo>
                                  <a:lnTo>
                                    <a:pt x="9268" y="2561"/>
                                  </a:lnTo>
                                  <a:lnTo>
                                    <a:pt x="9271" y="2566"/>
                                  </a:lnTo>
                                  <a:lnTo>
                                    <a:pt x="9274" y="2566"/>
                                  </a:lnTo>
                                  <a:lnTo>
                                    <a:pt x="9278" y="2566"/>
                                  </a:lnTo>
                                  <a:lnTo>
                                    <a:pt x="9288" y="2559"/>
                                  </a:lnTo>
                                  <a:lnTo>
                                    <a:pt x="9285" y="2576"/>
                                  </a:lnTo>
                                  <a:lnTo>
                                    <a:pt x="9276" y="2579"/>
                                  </a:lnTo>
                                  <a:lnTo>
                                    <a:pt x="9267" y="2576"/>
                                  </a:lnTo>
                                  <a:lnTo>
                                    <a:pt x="9280" y="2588"/>
                                  </a:lnTo>
                                  <a:lnTo>
                                    <a:pt x="9297" y="2591"/>
                                  </a:lnTo>
                                  <a:lnTo>
                                    <a:pt x="9319" y="2592"/>
                                  </a:lnTo>
                                  <a:lnTo>
                                    <a:pt x="9318" y="2580"/>
                                  </a:lnTo>
                                  <a:lnTo>
                                    <a:pt x="9322" y="2583"/>
                                  </a:lnTo>
                                  <a:lnTo>
                                    <a:pt x="9325" y="2601"/>
                                  </a:lnTo>
                                  <a:lnTo>
                                    <a:pt x="9331" y="2588"/>
                                  </a:lnTo>
                                  <a:lnTo>
                                    <a:pt x="9336" y="2589"/>
                                  </a:lnTo>
                                  <a:lnTo>
                                    <a:pt x="9356" y="2592"/>
                                  </a:lnTo>
                                  <a:lnTo>
                                    <a:pt x="9377" y="2595"/>
                                  </a:lnTo>
                                  <a:lnTo>
                                    <a:pt x="9394" y="2593"/>
                                  </a:lnTo>
                                  <a:lnTo>
                                    <a:pt x="9401" y="2589"/>
                                  </a:lnTo>
                                  <a:lnTo>
                                    <a:pt x="9406" y="2593"/>
                                  </a:lnTo>
                                  <a:lnTo>
                                    <a:pt x="9407" y="2592"/>
                                  </a:lnTo>
                                  <a:lnTo>
                                    <a:pt x="9411" y="2589"/>
                                  </a:lnTo>
                                  <a:lnTo>
                                    <a:pt x="9413" y="2570"/>
                                  </a:lnTo>
                                  <a:lnTo>
                                    <a:pt x="9419" y="2578"/>
                                  </a:lnTo>
                                  <a:lnTo>
                                    <a:pt x="9422" y="2575"/>
                                  </a:lnTo>
                                  <a:lnTo>
                                    <a:pt x="9420" y="2558"/>
                                  </a:lnTo>
                                  <a:lnTo>
                                    <a:pt x="9423" y="2558"/>
                                  </a:lnTo>
                                  <a:lnTo>
                                    <a:pt x="9430" y="2552"/>
                                  </a:lnTo>
                                  <a:lnTo>
                                    <a:pt x="9433" y="2561"/>
                                  </a:lnTo>
                                  <a:lnTo>
                                    <a:pt x="9437" y="2554"/>
                                  </a:lnTo>
                                  <a:lnTo>
                                    <a:pt x="9434" y="2553"/>
                                  </a:lnTo>
                                  <a:lnTo>
                                    <a:pt x="9432" y="2552"/>
                                  </a:lnTo>
                                  <a:lnTo>
                                    <a:pt x="9433" y="2544"/>
                                  </a:lnTo>
                                  <a:lnTo>
                                    <a:pt x="9440" y="2545"/>
                                  </a:lnTo>
                                  <a:lnTo>
                                    <a:pt x="9443" y="2553"/>
                                  </a:lnTo>
                                  <a:lnTo>
                                    <a:pt x="9448" y="2559"/>
                                  </a:lnTo>
                                  <a:lnTo>
                                    <a:pt x="9457" y="2545"/>
                                  </a:lnTo>
                                  <a:lnTo>
                                    <a:pt x="9463" y="2550"/>
                                  </a:lnTo>
                                  <a:lnTo>
                                    <a:pt x="9472" y="2560"/>
                                  </a:lnTo>
                                  <a:lnTo>
                                    <a:pt x="9472" y="2554"/>
                                  </a:lnTo>
                                  <a:lnTo>
                                    <a:pt x="9472" y="2548"/>
                                  </a:lnTo>
                                  <a:lnTo>
                                    <a:pt x="9476" y="2550"/>
                                  </a:lnTo>
                                  <a:lnTo>
                                    <a:pt x="9479" y="2551"/>
                                  </a:lnTo>
                                  <a:lnTo>
                                    <a:pt x="9477" y="2563"/>
                                  </a:lnTo>
                                  <a:lnTo>
                                    <a:pt x="9481" y="2561"/>
                                  </a:lnTo>
                                  <a:lnTo>
                                    <a:pt x="9480" y="2540"/>
                                  </a:lnTo>
                                  <a:lnTo>
                                    <a:pt x="9488" y="2556"/>
                                  </a:lnTo>
                                  <a:lnTo>
                                    <a:pt x="9489" y="2556"/>
                                  </a:lnTo>
                                  <a:lnTo>
                                    <a:pt x="9494" y="2547"/>
                                  </a:lnTo>
                                  <a:lnTo>
                                    <a:pt x="9495" y="2546"/>
                                  </a:lnTo>
                                  <a:lnTo>
                                    <a:pt x="9499" y="2545"/>
                                  </a:lnTo>
                                  <a:lnTo>
                                    <a:pt x="9501" y="2555"/>
                                  </a:lnTo>
                                  <a:lnTo>
                                    <a:pt x="9503" y="2547"/>
                                  </a:lnTo>
                                  <a:lnTo>
                                    <a:pt x="9505" y="2538"/>
                                  </a:lnTo>
                                  <a:lnTo>
                                    <a:pt x="9497" y="2530"/>
                                  </a:lnTo>
                                  <a:lnTo>
                                    <a:pt x="9503" y="2527"/>
                                  </a:lnTo>
                                  <a:lnTo>
                                    <a:pt x="9505" y="2527"/>
                                  </a:lnTo>
                                  <a:lnTo>
                                    <a:pt x="9505" y="2523"/>
                                  </a:lnTo>
                                  <a:lnTo>
                                    <a:pt x="9507" y="2522"/>
                                  </a:lnTo>
                                  <a:lnTo>
                                    <a:pt x="9511" y="2534"/>
                                  </a:lnTo>
                                  <a:lnTo>
                                    <a:pt x="9501" y="2544"/>
                                  </a:lnTo>
                                  <a:lnTo>
                                    <a:pt x="9509" y="2552"/>
                                  </a:lnTo>
                                  <a:lnTo>
                                    <a:pt x="9504" y="2550"/>
                                  </a:lnTo>
                                  <a:lnTo>
                                    <a:pt x="9501" y="2553"/>
                                  </a:lnTo>
                                  <a:lnTo>
                                    <a:pt x="9501" y="2561"/>
                                  </a:lnTo>
                                  <a:lnTo>
                                    <a:pt x="9504" y="2557"/>
                                  </a:lnTo>
                                  <a:lnTo>
                                    <a:pt x="9511" y="2567"/>
                                  </a:lnTo>
                                  <a:lnTo>
                                    <a:pt x="9514" y="2562"/>
                                  </a:lnTo>
                                  <a:lnTo>
                                    <a:pt x="9516" y="2560"/>
                                  </a:lnTo>
                                  <a:lnTo>
                                    <a:pt x="9514" y="2553"/>
                                  </a:lnTo>
                                  <a:lnTo>
                                    <a:pt x="9516" y="2552"/>
                                  </a:lnTo>
                                  <a:lnTo>
                                    <a:pt x="9520" y="2551"/>
                                  </a:lnTo>
                                  <a:lnTo>
                                    <a:pt x="9523" y="2557"/>
                                  </a:lnTo>
                                  <a:lnTo>
                                    <a:pt x="9524" y="2558"/>
                                  </a:lnTo>
                                  <a:lnTo>
                                    <a:pt x="9527" y="2558"/>
                                  </a:lnTo>
                                  <a:lnTo>
                                    <a:pt x="9531" y="2552"/>
                                  </a:lnTo>
                                  <a:lnTo>
                                    <a:pt x="9534" y="2553"/>
                                  </a:lnTo>
                                  <a:lnTo>
                                    <a:pt x="9542" y="2555"/>
                                  </a:lnTo>
                                  <a:lnTo>
                                    <a:pt x="9551" y="2567"/>
                                  </a:lnTo>
                                  <a:lnTo>
                                    <a:pt x="9560" y="2560"/>
                                  </a:lnTo>
                                  <a:lnTo>
                                    <a:pt x="9558" y="2560"/>
                                  </a:lnTo>
                                  <a:lnTo>
                                    <a:pt x="9554" y="2555"/>
                                  </a:lnTo>
                                  <a:lnTo>
                                    <a:pt x="9555" y="2554"/>
                                  </a:lnTo>
                                  <a:lnTo>
                                    <a:pt x="9560" y="2547"/>
                                  </a:lnTo>
                                  <a:lnTo>
                                    <a:pt x="9565" y="2558"/>
                                  </a:lnTo>
                                  <a:lnTo>
                                    <a:pt x="9572" y="2560"/>
                                  </a:lnTo>
                                  <a:lnTo>
                                    <a:pt x="9574" y="2560"/>
                                  </a:lnTo>
                                  <a:lnTo>
                                    <a:pt x="9575" y="2555"/>
                                  </a:lnTo>
                                  <a:lnTo>
                                    <a:pt x="9576" y="2555"/>
                                  </a:lnTo>
                                  <a:lnTo>
                                    <a:pt x="9579" y="2555"/>
                                  </a:lnTo>
                                  <a:lnTo>
                                    <a:pt x="9579" y="2562"/>
                                  </a:lnTo>
                                  <a:lnTo>
                                    <a:pt x="9582" y="2560"/>
                                  </a:lnTo>
                                  <a:lnTo>
                                    <a:pt x="9585" y="2558"/>
                                  </a:lnTo>
                                  <a:lnTo>
                                    <a:pt x="9588" y="2546"/>
                                  </a:lnTo>
                                  <a:lnTo>
                                    <a:pt x="9590" y="2546"/>
                                  </a:lnTo>
                                  <a:lnTo>
                                    <a:pt x="9593" y="2555"/>
                                  </a:lnTo>
                                  <a:lnTo>
                                    <a:pt x="9596" y="2556"/>
                                  </a:lnTo>
                                  <a:lnTo>
                                    <a:pt x="9599" y="2557"/>
                                  </a:lnTo>
                                  <a:lnTo>
                                    <a:pt x="9602" y="2556"/>
                                  </a:lnTo>
                                  <a:lnTo>
                                    <a:pt x="9605" y="2556"/>
                                  </a:lnTo>
                                  <a:lnTo>
                                    <a:pt x="9607" y="2557"/>
                                  </a:lnTo>
                                  <a:lnTo>
                                    <a:pt x="9615" y="2557"/>
                                  </a:lnTo>
                                  <a:lnTo>
                                    <a:pt x="9618" y="2566"/>
                                  </a:lnTo>
                                  <a:lnTo>
                                    <a:pt x="9621" y="2565"/>
                                  </a:lnTo>
                                  <a:lnTo>
                                    <a:pt x="9620" y="2562"/>
                                  </a:lnTo>
                                  <a:lnTo>
                                    <a:pt x="9619" y="2558"/>
                                  </a:lnTo>
                                  <a:lnTo>
                                    <a:pt x="9621" y="2557"/>
                                  </a:lnTo>
                                  <a:lnTo>
                                    <a:pt x="9628" y="2560"/>
                                  </a:lnTo>
                                  <a:lnTo>
                                    <a:pt x="9635" y="2558"/>
                                  </a:lnTo>
                                  <a:lnTo>
                                    <a:pt x="9635" y="2563"/>
                                  </a:lnTo>
                                  <a:lnTo>
                                    <a:pt x="9632" y="2562"/>
                                  </a:lnTo>
                                  <a:lnTo>
                                    <a:pt x="9633" y="2573"/>
                                  </a:lnTo>
                                  <a:lnTo>
                                    <a:pt x="9638" y="2567"/>
                                  </a:lnTo>
                                  <a:lnTo>
                                    <a:pt x="9646" y="2571"/>
                                  </a:lnTo>
                                  <a:lnTo>
                                    <a:pt x="9648" y="2558"/>
                                  </a:lnTo>
                                  <a:lnTo>
                                    <a:pt x="9658" y="2567"/>
                                  </a:lnTo>
                                  <a:lnTo>
                                    <a:pt x="9669" y="2567"/>
                                  </a:lnTo>
                                  <a:lnTo>
                                    <a:pt x="9671" y="2550"/>
                                  </a:lnTo>
                                  <a:lnTo>
                                    <a:pt x="9671" y="2560"/>
                                  </a:lnTo>
                                  <a:lnTo>
                                    <a:pt x="9673" y="2565"/>
                                  </a:lnTo>
                                  <a:lnTo>
                                    <a:pt x="9677" y="2565"/>
                                  </a:lnTo>
                                  <a:lnTo>
                                    <a:pt x="9693" y="2560"/>
                                  </a:lnTo>
                                  <a:lnTo>
                                    <a:pt x="9712" y="2562"/>
                                  </a:lnTo>
                                  <a:lnTo>
                                    <a:pt x="9718" y="2571"/>
                                  </a:lnTo>
                                  <a:lnTo>
                                    <a:pt x="9720" y="2573"/>
                                  </a:lnTo>
                                  <a:lnTo>
                                    <a:pt x="9724" y="2572"/>
                                  </a:lnTo>
                                  <a:lnTo>
                                    <a:pt x="9723" y="2554"/>
                                  </a:lnTo>
                                  <a:lnTo>
                                    <a:pt x="9720" y="2542"/>
                                  </a:lnTo>
                                  <a:lnTo>
                                    <a:pt x="9727" y="2542"/>
                                  </a:lnTo>
                                  <a:lnTo>
                                    <a:pt x="9727" y="2561"/>
                                  </a:lnTo>
                                  <a:lnTo>
                                    <a:pt x="9731" y="2567"/>
                                  </a:lnTo>
                                  <a:lnTo>
                                    <a:pt x="9742" y="2566"/>
                                  </a:lnTo>
                                  <a:lnTo>
                                    <a:pt x="9751" y="2559"/>
                                  </a:lnTo>
                                  <a:lnTo>
                                    <a:pt x="9759" y="2573"/>
                                  </a:lnTo>
                                  <a:lnTo>
                                    <a:pt x="9757" y="2555"/>
                                  </a:lnTo>
                                  <a:lnTo>
                                    <a:pt x="9765" y="2561"/>
                                  </a:lnTo>
                                  <a:lnTo>
                                    <a:pt x="9768" y="2554"/>
                                  </a:lnTo>
                                  <a:lnTo>
                                    <a:pt x="9772" y="2565"/>
                                  </a:lnTo>
                                  <a:lnTo>
                                    <a:pt x="9785" y="2566"/>
                                  </a:lnTo>
                                  <a:lnTo>
                                    <a:pt x="9790" y="2560"/>
                                  </a:lnTo>
                                  <a:lnTo>
                                    <a:pt x="9789" y="2561"/>
                                  </a:lnTo>
                                  <a:lnTo>
                                    <a:pt x="9787" y="2555"/>
                                  </a:lnTo>
                                  <a:lnTo>
                                    <a:pt x="9790" y="2555"/>
                                  </a:lnTo>
                                  <a:lnTo>
                                    <a:pt x="9797" y="2566"/>
                                  </a:lnTo>
                                  <a:lnTo>
                                    <a:pt x="9805" y="2569"/>
                                  </a:lnTo>
                                  <a:lnTo>
                                    <a:pt x="9805" y="2564"/>
                                  </a:lnTo>
                                  <a:lnTo>
                                    <a:pt x="9803" y="2557"/>
                                  </a:lnTo>
                                  <a:lnTo>
                                    <a:pt x="9805" y="2556"/>
                                  </a:lnTo>
                                  <a:lnTo>
                                    <a:pt x="9816" y="2567"/>
                                  </a:lnTo>
                                  <a:lnTo>
                                    <a:pt x="9826" y="2565"/>
                                  </a:lnTo>
                                  <a:lnTo>
                                    <a:pt x="9833" y="2547"/>
                                  </a:lnTo>
                                  <a:lnTo>
                                    <a:pt x="9831" y="2532"/>
                                  </a:lnTo>
                                  <a:lnTo>
                                    <a:pt x="9828" y="2532"/>
                                  </a:lnTo>
                                  <a:lnTo>
                                    <a:pt x="9825" y="2532"/>
                                  </a:lnTo>
                                  <a:lnTo>
                                    <a:pt x="9824" y="2539"/>
                                  </a:lnTo>
                                  <a:lnTo>
                                    <a:pt x="9825" y="2550"/>
                                  </a:lnTo>
                                  <a:lnTo>
                                    <a:pt x="9823" y="2552"/>
                                  </a:lnTo>
                                  <a:lnTo>
                                    <a:pt x="9821" y="2538"/>
                                  </a:lnTo>
                                  <a:lnTo>
                                    <a:pt x="9814" y="2537"/>
                                  </a:lnTo>
                                  <a:lnTo>
                                    <a:pt x="9808" y="2532"/>
                                  </a:lnTo>
                                  <a:lnTo>
                                    <a:pt x="9811" y="2526"/>
                                  </a:lnTo>
                                  <a:lnTo>
                                    <a:pt x="9817" y="2526"/>
                                  </a:lnTo>
                                  <a:lnTo>
                                    <a:pt x="9815" y="2522"/>
                                  </a:lnTo>
                                  <a:lnTo>
                                    <a:pt x="9816" y="2517"/>
                                  </a:lnTo>
                                  <a:lnTo>
                                    <a:pt x="9817" y="2514"/>
                                  </a:lnTo>
                                  <a:lnTo>
                                    <a:pt x="9820" y="2514"/>
                                  </a:lnTo>
                                  <a:lnTo>
                                    <a:pt x="9821" y="2519"/>
                                  </a:lnTo>
                                  <a:lnTo>
                                    <a:pt x="9820" y="2527"/>
                                  </a:lnTo>
                                  <a:lnTo>
                                    <a:pt x="9819" y="2527"/>
                                  </a:lnTo>
                                  <a:lnTo>
                                    <a:pt x="9824" y="2534"/>
                                  </a:lnTo>
                                  <a:lnTo>
                                    <a:pt x="9824" y="2513"/>
                                  </a:lnTo>
                                  <a:lnTo>
                                    <a:pt x="9831" y="2522"/>
                                  </a:lnTo>
                                  <a:lnTo>
                                    <a:pt x="9831" y="2518"/>
                                  </a:lnTo>
                                  <a:lnTo>
                                    <a:pt x="9831" y="2516"/>
                                  </a:lnTo>
                                  <a:lnTo>
                                    <a:pt x="9830" y="2514"/>
                                  </a:lnTo>
                                  <a:lnTo>
                                    <a:pt x="9835" y="2514"/>
                                  </a:lnTo>
                                  <a:lnTo>
                                    <a:pt x="9836" y="2521"/>
                                  </a:lnTo>
                                  <a:lnTo>
                                    <a:pt x="9837" y="2530"/>
                                  </a:lnTo>
                                  <a:lnTo>
                                    <a:pt x="9840" y="2533"/>
                                  </a:lnTo>
                                  <a:lnTo>
                                    <a:pt x="9845" y="2526"/>
                                  </a:lnTo>
                                  <a:lnTo>
                                    <a:pt x="9838" y="2520"/>
                                  </a:lnTo>
                                  <a:lnTo>
                                    <a:pt x="9842" y="2518"/>
                                  </a:lnTo>
                                  <a:lnTo>
                                    <a:pt x="9847" y="2526"/>
                                  </a:lnTo>
                                  <a:lnTo>
                                    <a:pt x="9852" y="2533"/>
                                  </a:lnTo>
                                  <a:lnTo>
                                    <a:pt x="9858" y="2523"/>
                                  </a:lnTo>
                                  <a:lnTo>
                                    <a:pt x="9856" y="2523"/>
                                  </a:lnTo>
                                  <a:lnTo>
                                    <a:pt x="9854" y="2522"/>
                                  </a:lnTo>
                                  <a:lnTo>
                                    <a:pt x="9854" y="2514"/>
                                  </a:lnTo>
                                  <a:lnTo>
                                    <a:pt x="9877" y="2514"/>
                                  </a:lnTo>
                                  <a:lnTo>
                                    <a:pt x="9878" y="2515"/>
                                  </a:lnTo>
                                  <a:lnTo>
                                    <a:pt x="9879" y="2514"/>
                                  </a:lnTo>
                                  <a:lnTo>
                                    <a:pt x="9891" y="2514"/>
                                  </a:lnTo>
                                  <a:lnTo>
                                    <a:pt x="9893" y="2517"/>
                                  </a:lnTo>
                                  <a:lnTo>
                                    <a:pt x="9895" y="2520"/>
                                  </a:lnTo>
                                  <a:lnTo>
                                    <a:pt x="9899" y="2520"/>
                                  </a:lnTo>
                                  <a:lnTo>
                                    <a:pt x="9900" y="2517"/>
                                  </a:lnTo>
                                  <a:lnTo>
                                    <a:pt x="9901" y="2515"/>
                                  </a:lnTo>
                                  <a:lnTo>
                                    <a:pt x="9903" y="2514"/>
                                  </a:lnTo>
                                  <a:lnTo>
                                    <a:pt x="9921" y="2514"/>
                                  </a:lnTo>
                                  <a:lnTo>
                                    <a:pt x="9922" y="2519"/>
                                  </a:lnTo>
                                  <a:lnTo>
                                    <a:pt x="9924" y="2522"/>
                                  </a:lnTo>
                                  <a:lnTo>
                                    <a:pt x="9928" y="2522"/>
                                  </a:lnTo>
                                  <a:lnTo>
                                    <a:pt x="9927" y="2520"/>
                                  </a:lnTo>
                                  <a:lnTo>
                                    <a:pt x="9927" y="2517"/>
                                  </a:lnTo>
                                  <a:lnTo>
                                    <a:pt x="9927" y="2514"/>
                                  </a:lnTo>
                                  <a:lnTo>
                                    <a:pt x="9942" y="2514"/>
                                  </a:lnTo>
                                  <a:lnTo>
                                    <a:pt x="9948" y="2531"/>
                                  </a:lnTo>
                                  <a:lnTo>
                                    <a:pt x="9965" y="2532"/>
                                  </a:lnTo>
                                  <a:lnTo>
                                    <a:pt x="9972" y="2529"/>
                                  </a:lnTo>
                                  <a:lnTo>
                                    <a:pt x="9969" y="2538"/>
                                  </a:lnTo>
                                  <a:lnTo>
                                    <a:pt x="9972" y="2541"/>
                                  </a:lnTo>
                                  <a:lnTo>
                                    <a:pt x="9972" y="2553"/>
                                  </a:lnTo>
                                  <a:lnTo>
                                    <a:pt x="9961" y="2541"/>
                                  </a:lnTo>
                                  <a:lnTo>
                                    <a:pt x="9951" y="2551"/>
                                  </a:lnTo>
                                  <a:lnTo>
                                    <a:pt x="9952" y="2558"/>
                                  </a:lnTo>
                                  <a:lnTo>
                                    <a:pt x="9956" y="2557"/>
                                  </a:lnTo>
                                  <a:lnTo>
                                    <a:pt x="9955" y="2568"/>
                                  </a:lnTo>
                                  <a:lnTo>
                                    <a:pt x="9966" y="2575"/>
                                  </a:lnTo>
                                  <a:lnTo>
                                    <a:pt x="9968" y="2557"/>
                                  </a:lnTo>
                                  <a:lnTo>
                                    <a:pt x="9978" y="2559"/>
                                  </a:lnTo>
                                  <a:lnTo>
                                    <a:pt x="9978" y="2555"/>
                                  </a:lnTo>
                                  <a:lnTo>
                                    <a:pt x="9978" y="2549"/>
                                  </a:lnTo>
                                  <a:lnTo>
                                    <a:pt x="9980" y="2549"/>
                                  </a:lnTo>
                                  <a:lnTo>
                                    <a:pt x="9981" y="2533"/>
                                  </a:lnTo>
                                  <a:lnTo>
                                    <a:pt x="9976" y="2537"/>
                                  </a:lnTo>
                                  <a:lnTo>
                                    <a:pt x="9974" y="2534"/>
                                  </a:lnTo>
                                  <a:lnTo>
                                    <a:pt x="9973" y="2532"/>
                                  </a:lnTo>
                                  <a:lnTo>
                                    <a:pt x="9977" y="2525"/>
                                  </a:lnTo>
                                  <a:lnTo>
                                    <a:pt x="9976" y="2524"/>
                                  </a:lnTo>
                                  <a:lnTo>
                                    <a:pt x="9975" y="2521"/>
                                  </a:lnTo>
                                  <a:lnTo>
                                    <a:pt x="9969" y="2526"/>
                                  </a:lnTo>
                                  <a:lnTo>
                                    <a:pt x="9968" y="2514"/>
                                  </a:lnTo>
                                  <a:lnTo>
                                    <a:pt x="9979" y="2514"/>
                                  </a:lnTo>
                                  <a:lnTo>
                                    <a:pt x="9981" y="2515"/>
                                  </a:lnTo>
                                  <a:lnTo>
                                    <a:pt x="9983" y="2516"/>
                                  </a:lnTo>
                                  <a:lnTo>
                                    <a:pt x="9986" y="2514"/>
                                  </a:lnTo>
                                  <a:lnTo>
                                    <a:pt x="9985" y="2525"/>
                                  </a:lnTo>
                                  <a:lnTo>
                                    <a:pt x="9980" y="2530"/>
                                  </a:lnTo>
                                  <a:lnTo>
                                    <a:pt x="9984" y="2539"/>
                                  </a:lnTo>
                                  <a:lnTo>
                                    <a:pt x="9988" y="2540"/>
                                  </a:lnTo>
                                  <a:lnTo>
                                    <a:pt x="10003" y="2543"/>
                                  </a:lnTo>
                                  <a:lnTo>
                                    <a:pt x="9996" y="2530"/>
                                  </a:lnTo>
                                  <a:lnTo>
                                    <a:pt x="9995" y="2540"/>
                                  </a:lnTo>
                                  <a:lnTo>
                                    <a:pt x="9986" y="2530"/>
                                  </a:lnTo>
                                  <a:lnTo>
                                    <a:pt x="9988" y="2519"/>
                                  </a:lnTo>
                                  <a:lnTo>
                                    <a:pt x="9990" y="2517"/>
                                  </a:lnTo>
                                  <a:lnTo>
                                    <a:pt x="9994" y="2517"/>
                                  </a:lnTo>
                                  <a:lnTo>
                                    <a:pt x="9998" y="2514"/>
                                  </a:lnTo>
                                  <a:lnTo>
                                    <a:pt x="10007" y="2514"/>
                                  </a:lnTo>
                                  <a:lnTo>
                                    <a:pt x="10005" y="2521"/>
                                  </a:lnTo>
                                  <a:lnTo>
                                    <a:pt x="10002" y="2521"/>
                                  </a:lnTo>
                                  <a:lnTo>
                                    <a:pt x="10001" y="2530"/>
                                  </a:lnTo>
                                  <a:lnTo>
                                    <a:pt x="10008" y="2532"/>
                                  </a:lnTo>
                                  <a:lnTo>
                                    <a:pt x="10010" y="2522"/>
                                  </a:lnTo>
                                  <a:lnTo>
                                    <a:pt x="10013" y="2516"/>
                                  </a:lnTo>
                                  <a:lnTo>
                                    <a:pt x="10012" y="2516"/>
                                  </a:lnTo>
                                  <a:lnTo>
                                    <a:pt x="10011" y="2515"/>
                                  </a:lnTo>
                                  <a:lnTo>
                                    <a:pt x="10010" y="2514"/>
                                  </a:lnTo>
                                  <a:lnTo>
                                    <a:pt x="10017" y="2514"/>
                                  </a:lnTo>
                                  <a:lnTo>
                                    <a:pt x="10018" y="2516"/>
                                  </a:lnTo>
                                  <a:lnTo>
                                    <a:pt x="10019" y="2517"/>
                                  </a:lnTo>
                                  <a:lnTo>
                                    <a:pt x="10021" y="2516"/>
                                  </a:lnTo>
                                  <a:lnTo>
                                    <a:pt x="10021" y="2515"/>
                                  </a:lnTo>
                                  <a:lnTo>
                                    <a:pt x="10021" y="2514"/>
                                  </a:lnTo>
                                  <a:lnTo>
                                    <a:pt x="10023" y="2514"/>
                                  </a:lnTo>
                                  <a:lnTo>
                                    <a:pt x="10021" y="2518"/>
                                  </a:lnTo>
                                  <a:lnTo>
                                    <a:pt x="10020" y="2522"/>
                                  </a:lnTo>
                                  <a:lnTo>
                                    <a:pt x="10023" y="2526"/>
                                  </a:lnTo>
                                  <a:lnTo>
                                    <a:pt x="10023" y="2516"/>
                                  </a:lnTo>
                                  <a:lnTo>
                                    <a:pt x="10032" y="2525"/>
                                  </a:lnTo>
                                  <a:lnTo>
                                    <a:pt x="10030" y="2536"/>
                                  </a:lnTo>
                                  <a:lnTo>
                                    <a:pt x="10026" y="2553"/>
                                  </a:lnTo>
                                  <a:lnTo>
                                    <a:pt x="10028" y="2576"/>
                                  </a:lnTo>
                                  <a:lnTo>
                                    <a:pt x="10037" y="2573"/>
                                  </a:lnTo>
                                  <a:lnTo>
                                    <a:pt x="10044" y="2575"/>
                                  </a:lnTo>
                                  <a:lnTo>
                                    <a:pt x="10050" y="2572"/>
                                  </a:lnTo>
                                  <a:lnTo>
                                    <a:pt x="10051" y="2571"/>
                                  </a:lnTo>
                                  <a:lnTo>
                                    <a:pt x="10050" y="2563"/>
                                  </a:lnTo>
                                  <a:lnTo>
                                    <a:pt x="10052" y="2562"/>
                                  </a:lnTo>
                                  <a:lnTo>
                                    <a:pt x="10053" y="2561"/>
                                  </a:lnTo>
                                  <a:lnTo>
                                    <a:pt x="10060" y="2573"/>
                                  </a:lnTo>
                                  <a:lnTo>
                                    <a:pt x="10059" y="2558"/>
                                  </a:lnTo>
                                  <a:lnTo>
                                    <a:pt x="10053" y="2555"/>
                                  </a:lnTo>
                                  <a:lnTo>
                                    <a:pt x="10047" y="2555"/>
                                  </a:lnTo>
                                  <a:lnTo>
                                    <a:pt x="10046" y="2533"/>
                                  </a:lnTo>
                                  <a:lnTo>
                                    <a:pt x="10050" y="2515"/>
                                  </a:lnTo>
                                  <a:lnTo>
                                    <a:pt x="10095" y="2514"/>
                                  </a:lnTo>
                                  <a:lnTo>
                                    <a:pt x="10094" y="2515"/>
                                  </a:lnTo>
                                  <a:lnTo>
                                    <a:pt x="10094" y="2517"/>
                                  </a:lnTo>
                                  <a:lnTo>
                                    <a:pt x="10095" y="2519"/>
                                  </a:lnTo>
                                  <a:lnTo>
                                    <a:pt x="10099" y="2520"/>
                                  </a:lnTo>
                                  <a:lnTo>
                                    <a:pt x="10103" y="2519"/>
                                  </a:lnTo>
                                  <a:lnTo>
                                    <a:pt x="10106" y="2514"/>
                                  </a:lnTo>
                                  <a:lnTo>
                                    <a:pt x="10124" y="2514"/>
                                  </a:lnTo>
                                  <a:lnTo>
                                    <a:pt x="10127" y="2516"/>
                                  </a:lnTo>
                                  <a:lnTo>
                                    <a:pt x="10130" y="2516"/>
                                  </a:lnTo>
                                  <a:lnTo>
                                    <a:pt x="10133" y="2516"/>
                                  </a:lnTo>
                                  <a:lnTo>
                                    <a:pt x="10138" y="2517"/>
                                  </a:lnTo>
                                  <a:lnTo>
                                    <a:pt x="10144" y="2516"/>
                                  </a:lnTo>
                                  <a:lnTo>
                                    <a:pt x="10149" y="2517"/>
                                  </a:lnTo>
                                  <a:lnTo>
                                    <a:pt x="10149" y="2516"/>
                                  </a:lnTo>
                                  <a:lnTo>
                                    <a:pt x="10149" y="2515"/>
                                  </a:lnTo>
                                  <a:lnTo>
                                    <a:pt x="10149" y="2514"/>
                                  </a:lnTo>
                                  <a:lnTo>
                                    <a:pt x="10162" y="2514"/>
                                  </a:lnTo>
                                  <a:lnTo>
                                    <a:pt x="10163" y="2517"/>
                                  </a:lnTo>
                                  <a:lnTo>
                                    <a:pt x="10165" y="2520"/>
                                  </a:lnTo>
                                  <a:lnTo>
                                    <a:pt x="10166" y="2523"/>
                                  </a:lnTo>
                                  <a:lnTo>
                                    <a:pt x="10169" y="2520"/>
                                  </a:lnTo>
                                  <a:lnTo>
                                    <a:pt x="10171" y="2517"/>
                                  </a:lnTo>
                                  <a:lnTo>
                                    <a:pt x="10173" y="2514"/>
                                  </a:lnTo>
                                  <a:lnTo>
                                    <a:pt x="10199" y="2514"/>
                                  </a:lnTo>
                                  <a:lnTo>
                                    <a:pt x="10202" y="2517"/>
                                  </a:lnTo>
                                  <a:lnTo>
                                    <a:pt x="10205" y="2520"/>
                                  </a:lnTo>
                                  <a:lnTo>
                                    <a:pt x="10207" y="2520"/>
                                  </a:lnTo>
                                  <a:lnTo>
                                    <a:pt x="10211" y="2519"/>
                                  </a:lnTo>
                                  <a:lnTo>
                                    <a:pt x="10215" y="2518"/>
                                  </a:lnTo>
                                  <a:lnTo>
                                    <a:pt x="10219" y="2514"/>
                                  </a:lnTo>
                                  <a:lnTo>
                                    <a:pt x="10302" y="2514"/>
                                  </a:lnTo>
                                  <a:lnTo>
                                    <a:pt x="10323" y="2518"/>
                                  </a:lnTo>
                                  <a:lnTo>
                                    <a:pt x="10341" y="2519"/>
                                  </a:lnTo>
                                  <a:lnTo>
                                    <a:pt x="10358" y="2519"/>
                                  </a:lnTo>
                                  <a:lnTo>
                                    <a:pt x="10375" y="2518"/>
                                  </a:lnTo>
                                  <a:lnTo>
                                    <a:pt x="10394" y="2520"/>
                                  </a:lnTo>
                                  <a:lnTo>
                                    <a:pt x="10415" y="2524"/>
                                  </a:lnTo>
                                  <a:lnTo>
                                    <a:pt x="10417" y="2519"/>
                                  </a:lnTo>
                                  <a:lnTo>
                                    <a:pt x="10416" y="2516"/>
                                  </a:lnTo>
                                  <a:lnTo>
                                    <a:pt x="10415" y="2514"/>
                                  </a:lnTo>
                                  <a:lnTo>
                                    <a:pt x="10422" y="2514"/>
                                  </a:lnTo>
                                  <a:lnTo>
                                    <a:pt x="10423" y="2517"/>
                                  </a:lnTo>
                                  <a:lnTo>
                                    <a:pt x="10423" y="2521"/>
                                  </a:lnTo>
                                  <a:lnTo>
                                    <a:pt x="10422" y="2525"/>
                                  </a:lnTo>
                                  <a:lnTo>
                                    <a:pt x="10427" y="2528"/>
                                  </a:lnTo>
                                  <a:lnTo>
                                    <a:pt x="10437" y="2519"/>
                                  </a:lnTo>
                                  <a:lnTo>
                                    <a:pt x="10438" y="2530"/>
                                  </a:lnTo>
                                  <a:lnTo>
                                    <a:pt x="10437" y="2547"/>
                                  </a:lnTo>
                                  <a:lnTo>
                                    <a:pt x="10431" y="2537"/>
                                  </a:lnTo>
                                  <a:lnTo>
                                    <a:pt x="10426" y="2535"/>
                                  </a:lnTo>
                                  <a:lnTo>
                                    <a:pt x="10426" y="2541"/>
                                  </a:lnTo>
                                  <a:lnTo>
                                    <a:pt x="10426" y="2546"/>
                                  </a:lnTo>
                                  <a:lnTo>
                                    <a:pt x="10422" y="2545"/>
                                  </a:lnTo>
                                  <a:lnTo>
                                    <a:pt x="10417" y="2544"/>
                                  </a:lnTo>
                                  <a:lnTo>
                                    <a:pt x="10413" y="2541"/>
                                  </a:lnTo>
                                  <a:lnTo>
                                    <a:pt x="10411" y="2534"/>
                                  </a:lnTo>
                                  <a:lnTo>
                                    <a:pt x="10404" y="2531"/>
                                  </a:lnTo>
                                  <a:lnTo>
                                    <a:pt x="10406" y="2551"/>
                                  </a:lnTo>
                                  <a:lnTo>
                                    <a:pt x="10399" y="2548"/>
                                  </a:lnTo>
                                  <a:lnTo>
                                    <a:pt x="10381" y="2543"/>
                                  </a:lnTo>
                                  <a:lnTo>
                                    <a:pt x="10365" y="2547"/>
                                  </a:lnTo>
                                  <a:lnTo>
                                    <a:pt x="10366" y="2548"/>
                                  </a:lnTo>
                                  <a:lnTo>
                                    <a:pt x="10368" y="2547"/>
                                  </a:lnTo>
                                  <a:lnTo>
                                    <a:pt x="10368" y="2552"/>
                                  </a:lnTo>
                                  <a:lnTo>
                                    <a:pt x="10351" y="2548"/>
                                  </a:lnTo>
                                  <a:lnTo>
                                    <a:pt x="10335" y="2557"/>
                                  </a:lnTo>
                                  <a:lnTo>
                                    <a:pt x="10331" y="2554"/>
                                  </a:lnTo>
                                  <a:lnTo>
                                    <a:pt x="10338" y="2542"/>
                                  </a:lnTo>
                                  <a:lnTo>
                                    <a:pt x="10333" y="2540"/>
                                  </a:lnTo>
                                  <a:lnTo>
                                    <a:pt x="10333" y="2553"/>
                                  </a:lnTo>
                                  <a:lnTo>
                                    <a:pt x="10330" y="2533"/>
                                  </a:lnTo>
                                  <a:lnTo>
                                    <a:pt x="10325" y="2540"/>
                                  </a:lnTo>
                                  <a:lnTo>
                                    <a:pt x="10327" y="2547"/>
                                  </a:lnTo>
                                  <a:lnTo>
                                    <a:pt x="10327" y="2552"/>
                                  </a:lnTo>
                                  <a:lnTo>
                                    <a:pt x="10323" y="2555"/>
                                  </a:lnTo>
                                  <a:lnTo>
                                    <a:pt x="10315" y="2545"/>
                                  </a:lnTo>
                                  <a:lnTo>
                                    <a:pt x="10307" y="2548"/>
                                  </a:lnTo>
                                  <a:lnTo>
                                    <a:pt x="10297" y="2551"/>
                                  </a:lnTo>
                                  <a:lnTo>
                                    <a:pt x="10293" y="2563"/>
                                  </a:lnTo>
                                  <a:lnTo>
                                    <a:pt x="10296" y="2569"/>
                                  </a:lnTo>
                                  <a:lnTo>
                                    <a:pt x="10285" y="2581"/>
                                  </a:lnTo>
                                  <a:lnTo>
                                    <a:pt x="10260" y="2600"/>
                                  </a:lnTo>
                                  <a:lnTo>
                                    <a:pt x="10261" y="2611"/>
                                  </a:lnTo>
                                  <a:lnTo>
                                    <a:pt x="10258" y="2609"/>
                                  </a:lnTo>
                                  <a:lnTo>
                                    <a:pt x="10257" y="2605"/>
                                  </a:lnTo>
                                  <a:lnTo>
                                    <a:pt x="10257" y="2596"/>
                                  </a:lnTo>
                                  <a:lnTo>
                                    <a:pt x="10250" y="2593"/>
                                  </a:lnTo>
                                  <a:lnTo>
                                    <a:pt x="10252" y="2614"/>
                                  </a:lnTo>
                                  <a:lnTo>
                                    <a:pt x="10245" y="2611"/>
                                  </a:lnTo>
                                  <a:lnTo>
                                    <a:pt x="10241" y="2600"/>
                                  </a:lnTo>
                                  <a:lnTo>
                                    <a:pt x="10234" y="2608"/>
                                  </a:lnTo>
                                  <a:lnTo>
                                    <a:pt x="10226" y="2613"/>
                                  </a:lnTo>
                                  <a:lnTo>
                                    <a:pt x="10217" y="2599"/>
                                  </a:lnTo>
                                  <a:lnTo>
                                    <a:pt x="10218" y="2614"/>
                                  </a:lnTo>
                                  <a:lnTo>
                                    <a:pt x="10238" y="2621"/>
                                  </a:lnTo>
                                  <a:lnTo>
                                    <a:pt x="10257" y="2626"/>
                                  </a:lnTo>
                                  <a:lnTo>
                                    <a:pt x="10268" y="2627"/>
                                  </a:lnTo>
                                  <a:lnTo>
                                    <a:pt x="10271" y="2620"/>
                                  </a:lnTo>
                                  <a:lnTo>
                                    <a:pt x="10274" y="2622"/>
                                  </a:lnTo>
                                  <a:lnTo>
                                    <a:pt x="10278" y="2624"/>
                                  </a:lnTo>
                                  <a:lnTo>
                                    <a:pt x="10280" y="2631"/>
                                  </a:lnTo>
                                  <a:lnTo>
                                    <a:pt x="10284" y="2632"/>
                                  </a:lnTo>
                                  <a:lnTo>
                                    <a:pt x="10287" y="2633"/>
                                  </a:lnTo>
                                  <a:lnTo>
                                    <a:pt x="10292" y="2628"/>
                                  </a:lnTo>
                                  <a:lnTo>
                                    <a:pt x="10296" y="2628"/>
                                  </a:lnTo>
                                  <a:lnTo>
                                    <a:pt x="10308" y="2629"/>
                                  </a:lnTo>
                                  <a:lnTo>
                                    <a:pt x="10320" y="2637"/>
                                  </a:lnTo>
                                  <a:lnTo>
                                    <a:pt x="10332" y="2635"/>
                                  </a:lnTo>
                                  <a:lnTo>
                                    <a:pt x="10337" y="2634"/>
                                  </a:lnTo>
                                  <a:lnTo>
                                    <a:pt x="10340" y="2627"/>
                                  </a:lnTo>
                                  <a:lnTo>
                                    <a:pt x="10344" y="2625"/>
                                  </a:lnTo>
                                  <a:lnTo>
                                    <a:pt x="10362" y="2624"/>
                                  </a:lnTo>
                                  <a:lnTo>
                                    <a:pt x="10381" y="2628"/>
                                  </a:lnTo>
                                  <a:lnTo>
                                    <a:pt x="10402" y="2627"/>
                                  </a:lnTo>
                                  <a:lnTo>
                                    <a:pt x="10400" y="2611"/>
                                  </a:lnTo>
                                  <a:lnTo>
                                    <a:pt x="10404" y="2613"/>
                                  </a:lnTo>
                                  <a:lnTo>
                                    <a:pt x="10411" y="2615"/>
                                  </a:lnTo>
                                  <a:lnTo>
                                    <a:pt x="10420" y="2610"/>
                                  </a:lnTo>
                                  <a:lnTo>
                                    <a:pt x="10424" y="2619"/>
                                  </a:lnTo>
                                  <a:lnTo>
                                    <a:pt x="10425" y="2612"/>
                                  </a:lnTo>
                                  <a:lnTo>
                                    <a:pt x="10427" y="2603"/>
                                  </a:lnTo>
                                  <a:lnTo>
                                    <a:pt x="10432" y="2604"/>
                                  </a:lnTo>
                                  <a:lnTo>
                                    <a:pt x="10432" y="2616"/>
                                  </a:lnTo>
                                  <a:lnTo>
                                    <a:pt x="10426" y="2610"/>
                                  </a:lnTo>
                                  <a:lnTo>
                                    <a:pt x="10426" y="2619"/>
                                  </a:lnTo>
                                  <a:lnTo>
                                    <a:pt x="10442" y="2621"/>
                                  </a:lnTo>
                                  <a:lnTo>
                                    <a:pt x="10455" y="2620"/>
                                  </a:lnTo>
                                  <a:lnTo>
                                    <a:pt x="10472" y="2622"/>
                                  </a:lnTo>
                                  <a:lnTo>
                                    <a:pt x="10484" y="2613"/>
                                  </a:lnTo>
                                  <a:lnTo>
                                    <a:pt x="10488" y="2611"/>
                                  </a:lnTo>
                                  <a:lnTo>
                                    <a:pt x="10488" y="2618"/>
                                  </a:lnTo>
                                  <a:lnTo>
                                    <a:pt x="10492" y="2617"/>
                                  </a:lnTo>
                                  <a:lnTo>
                                    <a:pt x="10510" y="2616"/>
                                  </a:lnTo>
                                  <a:lnTo>
                                    <a:pt x="10530" y="2619"/>
                                  </a:lnTo>
                                  <a:lnTo>
                                    <a:pt x="10540" y="2619"/>
                                  </a:lnTo>
                                  <a:lnTo>
                                    <a:pt x="10541" y="2614"/>
                                  </a:lnTo>
                                  <a:lnTo>
                                    <a:pt x="10544" y="2615"/>
                                  </a:lnTo>
                                  <a:lnTo>
                                    <a:pt x="10546" y="2615"/>
                                  </a:lnTo>
                                  <a:lnTo>
                                    <a:pt x="10549" y="2620"/>
                                  </a:lnTo>
                                  <a:lnTo>
                                    <a:pt x="10550" y="2620"/>
                                  </a:lnTo>
                                  <a:lnTo>
                                    <a:pt x="10552" y="2619"/>
                                  </a:lnTo>
                                  <a:lnTo>
                                    <a:pt x="10555" y="2610"/>
                                  </a:lnTo>
                                  <a:lnTo>
                                    <a:pt x="10558" y="2610"/>
                                  </a:lnTo>
                                  <a:lnTo>
                                    <a:pt x="10561" y="2610"/>
                                  </a:lnTo>
                                  <a:lnTo>
                                    <a:pt x="10564" y="2616"/>
                                  </a:lnTo>
                                  <a:lnTo>
                                    <a:pt x="10567" y="2616"/>
                                  </a:lnTo>
                                  <a:lnTo>
                                    <a:pt x="10570" y="2615"/>
                                  </a:lnTo>
                                  <a:lnTo>
                                    <a:pt x="10570" y="2612"/>
                                  </a:lnTo>
                                  <a:lnTo>
                                    <a:pt x="10573" y="2611"/>
                                  </a:lnTo>
                                  <a:lnTo>
                                    <a:pt x="10585" y="2608"/>
                                  </a:lnTo>
                                  <a:lnTo>
                                    <a:pt x="10595" y="2618"/>
                                  </a:lnTo>
                                  <a:lnTo>
                                    <a:pt x="10606" y="2617"/>
                                  </a:lnTo>
                                  <a:lnTo>
                                    <a:pt x="10608" y="2617"/>
                                  </a:lnTo>
                                  <a:lnTo>
                                    <a:pt x="10610" y="2616"/>
                                  </a:lnTo>
                                  <a:lnTo>
                                    <a:pt x="10612" y="2614"/>
                                  </a:lnTo>
                                  <a:lnTo>
                                    <a:pt x="10608" y="2620"/>
                                  </a:lnTo>
                                  <a:lnTo>
                                    <a:pt x="10603" y="2626"/>
                                  </a:lnTo>
                                  <a:lnTo>
                                    <a:pt x="10597" y="2621"/>
                                  </a:lnTo>
                                  <a:lnTo>
                                    <a:pt x="10596" y="2630"/>
                                  </a:lnTo>
                                  <a:lnTo>
                                    <a:pt x="10595" y="2636"/>
                                  </a:lnTo>
                                  <a:lnTo>
                                    <a:pt x="10594" y="2646"/>
                                  </a:lnTo>
                                  <a:lnTo>
                                    <a:pt x="10597" y="2645"/>
                                  </a:lnTo>
                                  <a:lnTo>
                                    <a:pt x="10598" y="2640"/>
                                  </a:lnTo>
                                  <a:lnTo>
                                    <a:pt x="10600" y="2643"/>
                                  </a:lnTo>
                                  <a:lnTo>
                                    <a:pt x="10600" y="2622"/>
                                  </a:lnTo>
                                  <a:lnTo>
                                    <a:pt x="10601" y="2627"/>
                                  </a:lnTo>
                                  <a:lnTo>
                                    <a:pt x="10601" y="2633"/>
                                  </a:lnTo>
                                  <a:lnTo>
                                    <a:pt x="10600" y="2638"/>
                                  </a:lnTo>
                                  <a:lnTo>
                                    <a:pt x="10601" y="2642"/>
                                  </a:lnTo>
                                  <a:lnTo>
                                    <a:pt x="10602" y="2631"/>
                                  </a:lnTo>
                                  <a:lnTo>
                                    <a:pt x="10605" y="2641"/>
                                  </a:lnTo>
                                  <a:lnTo>
                                    <a:pt x="10607" y="2638"/>
                                  </a:lnTo>
                                  <a:lnTo>
                                    <a:pt x="10605" y="2653"/>
                                  </a:lnTo>
                                  <a:lnTo>
                                    <a:pt x="10608" y="2639"/>
                                  </a:lnTo>
                                  <a:lnTo>
                                    <a:pt x="10610" y="2649"/>
                                  </a:lnTo>
                                  <a:lnTo>
                                    <a:pt x="10611" y="2633"/>
                                  </a:lnTo>
                                  <a:lnTo>
                                    <a:pt x="10613" y="2625"/>
                                  </a:lnTo>
                                  <a:lnTo>
                                    <a:pt x="10615" y="2628"/>
                                  </a:lnTo>
                                  <a:lnTo>
                                    <a:pt x="10612" y="2647"/>
                                  </a:lnTo>
                                  <a:lnTo>
                                    <a:pt x="10614" y="2649"/>
                                  </a:lnTo>
                                  <a:lnTo>
                                    <a:pt x="10616" y="2637"/>
                                  </a:lnTo>
                                  <a:lnTo>
                                    <a:pt x="10614" y="2625"/>
                                  </a:lnTo>
                                  <a:lnTo>
                                    <a:pt x="10617" y="2620"/>
                                  </a:lnTo>
                                  <a:lnTo>
                                    <a:pt x="10618" y="2629"/>
                                  </a:lnTo>
                                  <a:lnTo>
                                    <a:pt x="10619" y="2639"/>
                                  </a:lnTo>
                                  <a:lnTo>
                                    <a:pt x="10618" y="2636"/>
                                  </a:lnTo>
                                  <a:lnTo>
                                    <a:pt x="10618" y="2615"/>
                                  </a:lnTo>
                                  <a:lnTo>
                                    <a:pt x="10619" y="2615"/>
                                  </a:lnTo>
                                  <a:lnTo>
                                    <a:pt x="10621" y="2613"/>
                                  </a:lnTo>
                                  <a:lnTo>
                                    <a:pt x="10620" y="2633"/>
                                  </a:lnTo>
                                  <a:lnTo>
                                    <a:pt x="10622" y="2631"/>
                                  </a:lnTo>
                                  <a:lnTo>
                                    <a:pt x="10623" y="2629"/>
                                  </a:lnTo>
                                  <a:lnTo>
                                    <a:pt x="10624" y="2618"/>
                                  </a:lnTo>
                                  <a:lnTo>
                                    <a:pt x="10625" y="2612"/>
                                  </a:lnTo>
                                  <a:lnTo>
                                    <a:pt x="10625" y="2613"/>
                                  </a:lnTo>
                                  <a:lnTo>
                                    <a:pt x="10626" y="2613"/>
                                  </a:lnTo>
                                  <a:lnTo>
                                    <a:pt x="10625" y="2616"/>
                                  </a:lnTo>
                                  <a:lnTo>
                                    <a:pt x="10624" y="2622"/>
                                  </a:lnTo>
                                  <a:lnTo>
                                    <a:pt x="10624" y="2631"/>
                                  </a:lnTo>
                                  <a:lnTo>
                                    <a:pt x="10626" y="2639"/>
                                  </a:lnTo>
                                  <a:lnTo>
                                    <a:pt x="10628" y="2630"/>
                                  </a:lnTo>
                                  <a:lnTo>
                                    <a:pt x="10631" y="2637"/>
                                  </a:lnTo>
                                  <a:lnTo>
                                    <a:pt x="10631" y="2649"/>
                                  </a:lnTo>
                                  <a:lnTo>
                                    <a:pt x="10632" y="2652"/>
                                  </a:lnTo>
                                  <a:lnTo>
                                    <a:pt x="10631" y="2667"/>
                                  </a:lnTo>
                                  <a:lnTo>
                                    <a:pt x="10634" y="2671"/>
                                  </a:lnTo>
                                  <a:lnTo>
                                    <a:pt x="10638" y="2671"/>
                                  </a:lnTo>
                                  <a:lnTo>
                                    <a:pt x="10640" y="2669"/>
                                  </a:lnTo>
                                  <a:lnTo>
                                    <a:pt x="10643" y="2666"/>
                                  </a:lnTo>
                                  <a:lnTo>
                                    <a:pt x="10646" y="2682"/>
                                  </a:lnTo>
                                  <a:lnTo>
                                    <a:pt x="10647" y="2665"/>
                                  </a:lnTo>
                                  <a:lnTo>
                                    <a:pt x="10642" y="2664"/>
                                  </a:lnTo>
                                  <a:lnTo>
                                    <a:pt x="10643" y="2649"/>
                                  </a:lnTo>
                                  <a:lnTo>
                                    <a:pt x="10640" y="2629"/>
                                  </a:lnTo>
                                  <a:lnTo>
                                    <a:pt x="10640" y="2626"/>
                                  </a:lnTo>
                                  <a:lnTo>
                                    <a:pt x="10643" y="2618"/>
                                  </a:lnTo>
                                  <a:lnTo>
                                    <a:pt x="10643" y="2629"/>
                                  </a:lnTo>
                                  <a:lnTo>
                                    <a:pt x="10642" y="2631"/>
                                  </a:lnTo>
                                  <a:lnTo>
                                    <a:pt x="10641" y="2634"/>
                                  </a:lnTo>
                                  <a:lnTo>
                                    <a:pt x="10641" y="2639"/>
                                  </a:lnTo>
                                  <a:lnTo>
                                    <a:pt x="10643" y="2646"/>
                                  </a:lnTo>
                                  <a:lnTo>
                                    <a:pt x="10643" y="2622"/>
                                  </a:lnTo>
                                  <a:lnTo>
                                    <a:pt x="10645" y="2620"/>
                                  </a:lnTo>
                                  <a:lnTo>
                                    <a:pt x="10646" y="2623"/>
                                  </a:lnTo>
                                  <a:lnTo>
                                    <a:pt x="10650" y="2612"/>
                                  </a:lnTo>
                                  <a:lnTo>
                                    <a:pt x="10649" y="2630"/>
                                  </a:lnTo>
                                  <a:lnTo>
                                    <a:pt x="10652" y="2626"/>
                                  </a:lnTo>
                                  <a:lnTo>
                                    <a:pt x="10655" y="2626"/>
                                  </a:lnTo>
                                  <a:lnTo>
                                    <a:pt x="10657" y="2607"/>
                                  </a:lnTo>
                                  <a:lnTo>
                                    <a:pt x="10658" y="2617"/>
                                  </a:lnTo>
                                  <a:lnTo>
                                    <a:pt x="10658" y="2630"/>
                                  </a:lnTo>
                                  <a:lnTo>
                                    <a:pt x="10659" y="2637"/>
                                  </a:lnTo>
                                  <a:lnTo>
                                    <a:pt x="10660" y="2630"/>
                                  </a:lnTo>
                                  <a:lnTo>
                                    <a:pt x="10660" y="2615"/>
                                  </a:lnTo>
                                  <a:lnTo>
                                    <a:pt x="10662" y="2617"/>
                                  </a:lnTo>
                                  <a:lnTo>
                                    <a:pt x="10664" y="2624"/>
                                  </a:lnTo>
                                  <a:lnTo>
                                    <a:pt x="10664" y="2640"/>
                                  </a:lnTo>
                                  <a:lnTo>
                                    <a:pt x="10666" y="2638"/>
                                  </a:lnTo>
                                  <a:lnTo>
                                    <a:pt x="10666" y="2631"/>
                                  </a:lnTo>
                                  <a:lnTo>
                                    <a:pt x="10666" y="2620"/>
                                  </a:lnTo>
                                  <a:lnTo>
                                    <a:pt x="10667" y="2618"/>
                                  </a:lnTo>
                                  <a:lnTo>
                                    <a:pt x="10668" y="2619"/>
                                  </a:lnTo>
                                  <a:lnTo>
                                    <a:pt x="10669" y="2610"/>
                                  </a:lnTo>
                                  <a:lnTo>
                                    <a:pt x="10670" y="2609"/>
                                  </a:lnTo>
                                  <a:lnTo>
                                    <a:pt x="10671" y="2608"/>
                                  </a:lnTo>
                                  <a:lnTo>
                                    <a:pt x="10671" y="2619"/>
                                  </a:lnTo>
                                  <a:lnTo>
                                    <a:pt x="10672" y="2619"/>
                                  </a:lnTo>
                                  <a:lnTo>
                                    <a:pt x="10673" y="2603"/>
                                  </a:lnTo>
                                  <a:lnTo>
                                    <a:pt x="10673" y="2614"/>
                                  </a:lnTo>
                                  <a:lnTo>
                                    <a:pt x="10673" y="2622"/>
                                  </a:lnTo>
                                  <a:lnTo>
                                    <a:pt x="10672" y="2618"/>
                                  </a:lnTo>
                                  <a:lnTo>
                                    <a:pt x="10672" y="2629"/>
                                  </a:lnTo>
                                  <a:lnTo>
                                    <a:pt x="10674" y="2625"/>
                                  </a:lnTo>
                                  <a:lnTo>
                                    <a:pt x="10673" y="2644"/>
                                  </a:lnTo>
                                  <a:lnTo>
                                    <a:pt x="10676" y="2640"/>
                                  </a:lnTo>
                                  <a:lnTo>
                                    <a:pt x="10676" y="2623"/>
                                  </a:lnTo>
                                  <a:lnTo>
                                    <a:pt x="10678" y="2632"/>
                                  </a:lnTo>
                                  <a:lnTo>
                                    <a:pt x="10680" y="2625"/>
                                  </a:lnTo>
                                  <a:lnTo>
                                    <a:pt x="10680" y="2632"/>
                                  </a:lnTo>
                                  <a:lnTo>
                                    <a:pt x="10680" y="2640"/>
                                  </a:lnTo>
                                  <a:lnTo>
                                    <a:pt x="10679" y="2644"/>
                                  </a:lnTo>
                                  <a:lnTo>
                                    <a:pt x="10677" y="2640"/>
                                  </a:lnTo>
                                  <a:lnTo>
                                    <a:pt x="10678" y="2637"/>
                                  </a:lnTo>
                                  <a:lnTo>
                                    <a:pt x="10678" y="2662"/>
                                  </a:lnTo>
                                  <a:lnTo>
                                    <a:pt x="10676" y="2660"/>
                                  </a:lnTo>
                                  <a:lnTo>
                                    <a:pt x="10675" y="2655"/>
                                  </a:lnTo>
                                  <a:lnTo>
                                    <a:pt x="10675" y="2646"/>
                                  </a:lnTo>
                                  <a:lnTo>
                                    <a:pt x="10672" y="2649"/>
                                  </a:lnTo>
                                  <a:lnTo>
                                    <a:pt x="10673" y="2641"/>
                                  </a:lnTo>
                                  <a:lnTo>
                                    <a:pt x="10672" y="2635"/>
                                  </a:lnTo>
                                  <a:lnTo>
                                    <a:pt x="10671" y="2644"/>
                                  </a:lnTo>
                                  <a:lnTo>
                                    <a:pt x="10673" y="2651"/>
                                  </a:lnTo>
                                  <a:lnTo>
                                    <a:pt x="10672" y="2668"/>
                                  </a:lnTo>
                                  <a:lnTo>
                                    <a:pt x="10670" y="2664"/>
                                  </a:lnTo>
                                  <a:lnTo>
                                    <a:pt x="10669" y="2639"/>
                                  </a:lnTo>
                                  <a:lnTo>
                                    <a:pt x="10668" y="2624"/>
                                  </a:lnTo>
                                  <a:lnTo>
                                    <a:pt x="10667" y="2639"/>
                                  </a:lnTo>
                                  <a:lnTo>
                                    <a:pt x="10668" y="2648"/>
                                  </a:lnTo>
                                  <a:lnTo>
                                    <a:pt x="10669" y="2665"/>
                                  </a:lnTo>
                                  <a:lnTo>
                                    <a:pt x="10666" y="2664"/>
                                  </a:lnTo>
                                  <a:lnTo>
                                    <a:pt x="10665" y="2658"/>
                                  </a:lnTo>
                                  <a:lnTo>
                                    <a:pt x="10663" y="2653"/>
                                  </a:lnTo>
                                  <a:lnTo>
                                    <a:pt x="10663" y="2637"/>
                                  </a:lnTo>
                                  <a:lnTo>
                                    <a:pt x="10662" y="2632"/>
                                  </a:lnTo>
                                  <a:lnTo>
                                    <a:pt x="10661" y="2637"/>
                                  </a:lnTo>
                                  <a:lnTo>
                                    <a:pt x="10660" y="2642"/>
                                  </a:lnTo>
                                  <a:lnTo>
                                    <a:pt x="10660" y="2647"/>
                                  </a:lnTo>
                                  <a:lnTo>
                                    <a:pt x="10656" y="2642"/>
                                  </a:lnTo>
                                  <a:lnTo>
                                    <a:pt x="10654" y="2635"/>
                                  </a:lnTo>
                                  <a:lnTo>
                                    <a:pt x="10653" y="2628"/>
                                  </a:lnTo>
                                  <a:lnTo>
                                    <a:pt x="10653" y="2644"/>
                                  </a:lnTo>
                                  <a:lnTo>
                                    <a:pt x="10651" y="2646"/>
                                  </a:lnTo>
                                  <a:lnTo>
                                    <a:pt x="10648" y="2651"/>
                                  </a:lnTo>
                                  <a:lnTo>
                                    <a:pt x="10646" y="2637"/>
                                  </a:lnTo>
                                  <a:lnTo>
                                    <a:pt x="10644" y="2654"/>
                                  </a:lnTo>
                                  <a:lnTo>
                                    <a:pt x="10645" y="2669"/>
                                  </a:lnTo>
                                  <a:lnTo>
                                    <a:pt x="10647" y="2652"/>
                                  </a:lnTo>
                                  <a:lnTo>
                                    <a:pt x="10648" y="2655"/>
                                  </a:lnTo>
                                  <a:lnTo>
                                    <a:pt x="10648" y="2656"/>
                                  </a:lnTo>
                                  <a:lnTo>
                                    <a:pt x="10648" y="2671"/>
                                  </a:lnTo>
                                  <a:lnTo>
                                    <a:pt x="10649" y="2665"/>
                                  </a:lnTo>
                                  <a:lnTo>
                                    <a:pt x="10649" y="2655"/>
                                  </a:lnTo>
                                  <a:lnTo>
                                    <a:pt x="10648" y="2655"/>
                                  </a:lnTo>
                                  <a:lnTo>
                                    <a:pt x="10648" y="2650"/>
                                  </a:lnTo>
                                  <a:lnTo>
                                    <a:pt x="10651" y="2647"/>
                                  </a:lnTo>
                                  <a:lnTo>
                                    <a:pt x="10651" y="2656"/>
                                  </a:lnTo>
                                  <a:lnTo>
                                    <a:pt x="10651" y="2670"/>
                                  </a:lnTo>
                                  <a:lnTo>
                                    <a:pt x="10654" y="2665"/>
                                  </a:lnTo>
                                  <a:lnTo>
                                    <a:pt x="10657" y="2666"/>
                                  </a:lnTo>
                                  <a:lnTo>
                                    <a:pt x="10661" y="2667"/>
                                  </a:lnTo>
                                  <a:lnTo>
                                    <a:pt x="10661" y="2658"/>
                                  </a:lnTo>
                                  <a:lnTo>
                                    <a:pt x="10660" y="2654"/>
                                  </a:lnTo>
                                  <a:lnTo>
                                    <a:pt x="10661" y="2652"/>
                                  </a:lnTo>
                                  <a:lnTo>
                                    <a:pt x="10663" y="2652"/>
                                  </a:lnTo>
                                  <a:lnTo>
                                    <a:pt x="10662" y="2672"/>
                                  </a:lnTo>
                                  <a:lnTo>
                                    <a:pt x="10663" y="2677"/>
                                  </a:lnTo>
                                  <a:lnTo>
                                    <a:pt x="10669" y="2674"/>
                                  </a:lnTo>
                                  <a:lnTo>
                                    <a:pt x="10674" y="2674"/>
                                  </a:lnTo>
                                  <a:lnTo>
                                    <a:pt x="10674" y="2668"/>
                                  </a:lnTo>
                                  <a:lnTo>
                                    <a:pt x="10673" y="2670"/>
                                  </a:lnTo>
                                  <a:lnTo>
                                    <a:pt x="10673" y="2664"/>
                                  </a:lnTo>
                                  <a:lnTo>
                                    <a:pt x="10676" y="2659"/>
                                  </a:lnTo>
                                  <a:lnTo>
                                    <a:pt x="10676" y="2673"/>
                                  </a:lnTo>
                                  <a:lnTo>
                                    <a:pt x="10677" y="2675"/>
                                  </a:lnTo>
                                  <a:lnTo>
                                    <a:pt x="10680" y="2676"/>
                                  </a:lnTo>
                                  <a:lnTo>
                                    <a:pt x="10682" y="2667"/>
                                  </a:lnTo>
                                  <a:lnTo>
                                    <a:pt x="10684" y="2661"/>
                                  </a:lnTo>
                                  <a:lnTo>
                                    <a:pt x="10684" y="2669"/>
                                  </a:lnTo>
                                  <a:lnTo>
                                    <a:pt x="10683" y="2678"/>
                                  </a:lnTo>
                                  <a:lnTo>
                                    <a:pt x="10685" y="2676"/>
                                  </a:lnTo>
                                  <a:lnTo>
                                    <a:pt x="10687" y="2669"/>
                                  </a:lnTo>
                                  <a:lnTo>
                                    <a:pt x="10684" y="2662"/>
                                  </a:lnTo>
                                  <a:lnTo>
                                    <a:pt x="10686" y="2656"/>
                                  </a:lnTo>
                                  <a:lnTo>
                                    <a:pt x="10686" y="2652"/>
                                  </a:lnTo>
                                  <a:lnTo>
                                    <a:pt x="10687" y="2651"/>
                                  </a:lnTo>
                                  <a:lnTo>
                                    <a:pt x="10688" y="2656"/>
                                  </a:lnTo>
                                  <a:lnTo>
                                    <a:pt x="10687" y="2670"/>
                                  </a:lnTo>
                                  <a:lnTo>
                                    <a:pt x="10689" y="2667"/>
                                  </a:lnTo>
                                  <a:lnTo>
                                    <a:pt x="10693" y="2669"/>
                                  </a:lnTo>
                                  <a:lnTo>
                                    <a:pt x="10694" y="2646"/>
                                  </a:lnTo>
                                  <a:lnTo>
                                    <a:pt x="10698" y="2638"/>
                                  </a:lnTo>
                                  <a:lnTo>
                                    <a:pt x="10698" y="2651"/>
                                  </a:lnTo>
                                  <a:lnTo>
                                    <a:pt x="10700" y="2658"/>
                                  </a:lnTo>
                                  <a:lnTo>
                                    <a:pt x="10698" y="2673"/>
                                  </a:lnTo>
                                  <a:lnTo>
                                    <a:pt x="10699" y="2671"/>
                                  </a:lnTo>
                                  <a:lnTo>
                                    <a:pt x="10701" y="2680"/>
                                  </a:lnTo>
                                  <a:lnTo>
                                    <a:pt x="10701" y="2669"/>
                                  </a:lnTo>
                                  <a:lnTo>
                                    <a:pt x="10700" y="2662"/>
                                  </a:lnTo>
                                  <a:lnTo>
                                    <a:pt x="10698" y="2640"/>
                                  </a:lnTo>
                                  <a:lnTo>
                                    <a:pt x="10701" y="2634"/>
                                  </a:lnTo>
                                  <a:lnTo>
                                    <a:pt x="10701" y="2649"/>
                                  </a:lnTo>
                                  <a:lnTo>
                                    <a:pt x="10703" y="2652"/>
                                  </a:lnTo>
                                  <a:lnTo>
                                    <a:pt x="10705" y="2654"/>
                                  </a:lnTo>
                                  <a:lnTo>
                                    <a:pt x="10707" y="2663"/>
                                  </a:lnTo>
                                  <a:lnTo>
                                    <a:pt x="10705" y="2664"/>
                                  </a:lnTo>
                                  <a:lnTo>
                                    <a:pt x="10705" y="2668"/>
                                  </a:lnTo>
                                  <a:lnTo>
                                    <a:pt x="10705" y="2679"/>
                                  </a:lnTo>
                                  <a:lnTo>
                                    <a:pt x="10707" y="2681"/>
                                  </a:lnTo>
                                  <a:lnTo>
                                    <a:pt x="10708" y="2671"/>
                                  </a:lnTo>
                                  <a:lnTo>
                                    <a:pt x="10711" y="2675"/>
                                  </a:lnTo>
                                  <a:lnTo>
                                    <a:pt x="10712" y="2678"/>
                                  </a:lnTo>
                                  <a:lnTo>
                                    <a:pt x="10712" y="2690"/>
                                  </a:lnTo>
                                  <a:lnTo>
                                    <a:pt x="10714" y="2686"/>
                                  </a:lnTo>
                                  <a:lnTo>
                                    <a:pt x="10714" y="2662"/>
                                  </a:lnTo>
                                  <a:lnTo>
                                    <a:pt x="10717" y="2657"/>
                                  </a:lnTo>
                                  <a:lnTo>
                                    <a:pt x="10719" y="2647"/>
                                  </a:lnTo>
                                  <a:lnTo>
                                    <a:pt x="10719" y="2646"/>
                                  </a:lnTo>
                                  <a:lnTo>
                                    <a:pt x="10719" y="2643"/>
                                  </a:lnTo>
                                  <a:lnTo>
                                    <a:pt x="10719" y="2637"/>
                                  </a:lnTo>
                                  <a:lnTo>
                                    <a:pt x="10721" y="2644"/>
                                  </a:lnTo>
                                  <a:lnTo>
                                    <a:pt x="10720" y="2618"/>
                                  </a:lnTo>
                                  <a:lnTo>
                                    <a:pt x="10723" y="2623"/>
                                  </a:lnTo>
                                  <a:lnTo>
                                    <a:pt x="10723" y="2638"/>
                                  </a:lnTo>
                                  <a:lnTo>
                                    <a:pt x="10722" y="2634"/>
                                  </a:lnTo>
                                  <a:lnTo>
                                    <a:pt x="10721" y="2642"/>
                                  </a:lnTo>
                                  <a:lnTo>
                                    <a:pt x="10725" y="2640"/>
                                  </a:lnTo>
                                  <a:lnTo>
                                    <a:pt x="10729" y="2641"/>
                                  </a:lnTo>
                                  <a:lnTo>
                                    <a:pt x="10731" y="2619"/>
                                  </a:lnTo>
                                  <a:lnTo>
                                    <a:pt x="10729" y="2627"/>
                                  </a:lnTo>
                                  <a:lnTo>
                                    <a:pt x="10728" y="2628"/>
                                  </a:lnTo>
                                  <a:lnTo>
                                    <a:pt x="10727" y="2619"/>
                                  </a:lnTo>
                                  <a:lnTo>
                                    <a:pt x="10728" y="2602"/>
                                  </a:lnTo>
                                  <a:lnTo>
                                    <a:pt x="10726" y="2598"/>
                                  </a:lnTo>
                                  <a:lnTo>
                                    <a:pt x="10725" y="2610"/>
                                  </a:lnTo>
                                  <a:lnTo>
                                    <a:pt x="10728" y="2619"/>
                                  </a:lnTo>
                                  <a:lnTo>
                                    <a:pt x="10726" y="2623"/>
                                  </a:lnTo>
                                  <a:lnTo>
                                    <a:pt x="10723" y="2624"/>
                                  </a:lnTo>
                                  <a:lnTo>
                                    <a:pt x="10721" y="2612"/>
                                  </a:lnTo>
                                  <a:lnTo>
                                    <a:pt x="10719" y="2607"/>
                                  </a:lnTo>
                                  <a:lnTo>
                                    <a:pt x="10721" y="2597"/>
                                  </a:lnTo>
                                  <a:lnTo>
                                    <a:pt x="10723" y="2599"/>
                                  </a:lnTo>
                                  <a:lnTo>
                                    <a:pt x="10724" y="2601"/>
                                  </a:lnTo>
                                  <a:lnTo>
                                    <a:pt x="10726" y="2595"/>
                                  </a:lnTo>
                                  <a:lnTo>
                                    <a:pt x="10727" y="2595"/>
                                  </a:lnTo>
                                  <a:lnTo>
                                    <a:pt x="10728" y="2595"/>
                                  </a:lnTo>
                                  <a:lnTo>
                                    <a:pt x="10728" y="2596"/>
                                  </a:lnTo>
                                  <a:lnTo>
                                    <a:pt x="10727" y="2597"/>
                                  </a:lnTo>
                                  <a:lnTo>
                                    <a:pt x="10727" y="2598"/>
                                  </a:lnTo>
                                  <a:lnTo>
                                    <a:pt x="10729" y="2597"/>
                                  </a:lnTo>
                                  <a:lnTo>
                                    <a:pt x="10729" y="2608"/>
                                  </a:lnTo>
                                  <a:lnTo>
                                    <a:pt x="10730" y="2604"/>
                                  </a:lnTo>
                                  <a:lnTo>
                                    <a:pt x="10735" y="2594"/>
                                  </a:lnTo>
                                  <a:lnTo>
                                    <a:pt x="10736" y="2596"/>
                                  </a:lnTo>
                                  <a:lnTo>
                                    <a:pt x="10737" y="2598"/>
                                  </a:lnTo>
                                  <a:lnTo>
                                    <a:pt x="10738" y="2594"/>
                                  </a:lnTo>
                                  <a:lnTo>
                                    <a:pt x="10741" y="2595"/>
                                  </a:lnTo>
                                  <a:lnTo>
                                    <a:pt x="10744" y="2595"/>
                                  </a:lnTo>
                                  <a:lnTo>
                                    <a:pt x="10747" y="2597"/>
                                  </a:lnTo>
                                  <a:lnTo>
                                    <a:pt x="10746" y="2605"/>
                                  </a:lnTo>
                                  <a:lnTo>
                                    <a:pt x="10744" y="2592"/>
                                  </a:lnTo>
                                  <a:lnTo>
                                    <a:pt x="10744" y="2601"/>
                                  </a:lnTo>
                                  <a:lnTo>
                                    <a:pt x="10744" y="2611"/>
                                  </a:lnTo>
                                  <a:lnTo>
                                    <a:pt x="10748" y="2606"/>
                                  </a:lnTo>
                                  <a:lnTo>
                                    <a:pt x="10748" y="2597"/>
                                  </a:lnTo>
                                  <a:lnTo>
                                    <a:pt x="10752" y="2599"/>
                                  </a:lnTo>
                                  <a:lnTo>
                                    <a:pt x="10755" y="2601"/>
                                  </a:lnTo>
                                  <a:lnTo>
                                    <a:pt x="10757" y="2605"/>
                                  </a:lnTo>
                                  <a:lnTo>
                                    <a:pt x="10761" y="2604"/>
                                  </a:lnTo>
                                  <a:lnTo>
                                    <a:pt x="10759" y="2592"/>
                                  </a:lnTo>
                                  <a:lnTo>
                                    <a:pt x="10763" y="2595"/>
                                  </a:lnTo>
                                  <a:lnTo>
                                    <a:pt x="10768" y="2609"/>
                                  </a:lnTo>
                                  <a:lnTo>
                                    <a:pt x="10772" y="2596"/>
                                  </a:lnTo>
                                  <a:lnTo>
                                    <a:pt x="10779" y="2606"/>
                                  </a:lnTo>
                                  <a:lnTo>
                                    <a:pt x="10779" y="2602"/>
                                  </a:lnTo>
                                  <a:lnTo>
                                    <a:pt x="10779" y="2596"/>
                                  </a:lnTo>
                                  <a:lnTo>
                                    <a:pt x="10781" y="2596"/>
                                  </a:lnTo>
                                  <a:lnTo>
                                    <a:pt x="10789" y="2602"/>
                                  </a:lnTo>
                                  <a:lnTo>
                                    <a:pt x="10797" y="2602"/>
                                  </a:lnTo>
                                  <a:lnTo>
                                    <a:pt x="10808" y="2597"/>
                                  </a:lnTo>
                                  <a:lnTo>
                                    <a:pt x="10808" y="2603"/>
                                  </a:lnTo>
                                  <a:lnTo>
                                    <a:pt x="10808" y="2611"/>
                                  </a:lnTo>
                                  <a:lnTo>
                                    <a:pt x="10810" y="2612"/>
                                  </a:lnTo>
                                  <a:lnTo>
                                    <a:pt x="10810" y="2604"/>
                                  </a:lnTo>
                                  <a:lnTo>
                                    <a:pt x="10817" y="2602"/>
                                  </a:lnTo>
                                  <a:lnTo>
                                    <a:pt x="10820" y="2603"/>
                                  </a:lnTo>
                                  <a:lnTo>
                                    <a:pt x="10822" y="2603"/>
                                  </a:lnTo>
                                  <a:lnTo>
                                    <a:pt x="10825" y="2603"/>
                                  </a:lnTo>
                                  <a:lnTo>
                                    <a:pt x="10829" y="2605"/>
                                  </a:lnTo>
                                  <a:lnTo>
                                    <a:pt x="10828" y="2607"/>
                                  </a:lnTo>
                                  <a:lnTo>
                                    <a:pt x="10828" y="2608"/>
                                  </a:lnTo>
                                  <a:lnTo>
                                    <a:pt x="10827" y="2609"/>
                                  </a:lnTo>
                                  <a:lnTo>
                                    <a:pt x="10823" y="2616"/>
                                  </a:lnTo>
                                  <a:lnTo>
                                    <a:pt x="10819" y="2600"/>
                                  </a:lnTo>
                                  <a:lnTo>
                                    <a:pt x="10815" y="2612"/>
                                  </a:lnTo>
                                  <a:lnTo>
                                    <a:pt x="10819" y="2623"/>
                                  </a:lnTo>
                                  <a:lnTo>
                                    <a:pt x="10824" y="2617"/>
                                  </a:lnTo>
                                  <a:lnTo>
                                    <a:pt x="10828" y="2619"/>
                                  </a:lnTo>
                                  <a:lnTo>
                                    <a:pt x="10828" y="2611"/>
                                  </a:lnTo>
                                  <a:lnTo>
                                    <a:pt x="10829" y="2609"/>
                                  </a:lnTo>
                                  <a:lnTo>
                                    <a:pt x="10830" y="2605"/>
                                  </a:lnTo>
                                  <a:lnTo>
                                    <a:pt x="10831" y="2605"/>
                                  </a:lnTo>
                                  <a:lnTo>
                                    <a:pt x="10831" y="2606"/>
                                  </a:lnTo>
                                  <a:lnTo>
                                    <a:pt x="10832" y="2606"/>
                                  </a:lnTo>
                                  <a:lnTo>
                                    <a:pt x="10831" y="2607"/>
                                  </a:lnTo>
                                  <a:lnTo>
                                    <a:pt x="10831" y="2609"/>
                                  </a:lnTo>
                                  <a:lnTo>
                                    <a:pt x="10831" y="2610"/>
                                  </a:lnTo>
                                  <a:lnTo>
                                    <a:pt x="10832" y="2613"/>
                                  </a:lnTo>
                                  <a:lnTo>
                                    <a:pt x="10833" y="2611"/>
                                  </a:lnTo>
                                  <a:lnTo>
                                    <a:pt x="10834" y="2607"/>
                                  </a:lnTo>
                                  <a:lnTo>
                                    <a:pt x="10835" y="2607"/>
                                  </a:lnTo>
                                  <a:lnTo>
                                    <a:pt x="10835" y="2608"/>
                                  </a:lnTo>
                                  <a:lnTo>
                                    <a:pt x="10836" y="2608"/>
                                  </a:lnTo>
                                  <a:lnTo>
                                    <a:pt x="10835" y="2614"/>
                                  </a:lnTo>
                                  <a:lnTo>
                                    <a:pt x="10834" y="2626"/>
                                  </a:lnTo>
                                  <a:lnTo>
                                    <a:pt x="10832" y="2620"/>
                                  </a:lnTo>
                                  <a:lnTo>
                                    <a:pt x="10831" y="2636"/>
                                  </a:lnTo>
                                  <a:lnTo>
                                    <a:pt x="10833" y="2630"/>
                                  </a:lnTo>
                                  <a:lnTo>
                                    <a:pt x="10834" y="2630"/>
                                  </a:lnTo>
                                  <a:lnTo>
                                    <a:pt x="10835" y="2630"/>
                                  </a:lnTo>
                                  <a:lnTo>
                                    <a:pt x="10837" y="2616"/>
                                  </a:lnTo>
                                  <a:lnTo>
                                    <a:pt x="10838" y="2626"/>
                                  </a:lnTo>
                                  <a:lnTo>
                                    <a:pt x="10839" y="2622"/>
                                  </a:lnTo>
                                  <a:lnTo>
                                    <a:pt x="10838" y="2616"/>
                                  </a:lnTo>
                                  <a:lnTo>
                                    <a:pt x="10839" y="2616"/>
                                  </a:lnTo>
                                  <a:lnTo>
                                    <a:pt x="10840" y="2625"/>
                                  </a:lnTo>
                                  <a:lnTo>
                                    <a:pt x="10842" y="2630"/>
                                  </a:lnTo>
                                  <a:lnTo>
                                    <a:pt x="10843" y="2617"/>
                                  </a:lnTo>
                                  <a:lnTo>
                                    <a:pt x="10841" y="2618"/>
                                  </a:lnTo>
                                  <a:lnTo>
                                    <a:pt x="10840" y="2614"/>
                                  </a:lnTo>
                                  <a:lnTo>
                                    <a:pt x="10839" y="2610"/>
                                  </a:lnTo>
                                  <a:lnTo>
                                    <a:pt x="10841" y="2611"/>
                                  </a:lnTo>
                                  <a:lnTo>
                                    <a:pt x="10843" y="2612"/>
                                  </a:lnTo>
                                  <a:lnTo>
                                    <a:pt x="10844" y="2613"/>
                                  </a:lnTo>
                                  <a:lnTo>
                                    <a:pt x="10845" y="2620"/>
                                  </a:lnTo>
                                  <a:lnTo>
                                    <a:pt x="10845" y="2618"/>
                                  </a:lnTo>
                                  <a:lnTo>
                                    <a:pt x="10846" y="2614"/>
                                  </a:lnTo>
                                  <a:lnTo>
                                    <a:pt x="10847" y="2615"/>
                                  </a:lnTo>
                                  <a:lnTo>
                                    <a:pt x="10848" y="2615"/>
                                  </a:lnTo>
                                  <a:lnTo>
                                    <a:pt x="10848" y="2616"/>
                                  </a:lnTo>
                                  <a:lnTo>
                                    <a:pt x="10848" y="2626"/>
                                  </a:lnTo>
                                  <a:lnTo>
                                    <a:pt x="10847" y="2630"/>
                                  </a:lnTo>
                                  <a:lnTo>
                                    <a:pt x="10847" y="2637"/>
                                  </a:lnTo>
                                  <a:lnTo>
                                    <a:pt x="10850" y="2642"/>
                                  </a:lnTo>
                                  <a:lnTo>
                                    <a:pt x="10850" y="2625"/>
                                  </a:lnTo>
                                  <a:lnTo>
                                    <a:pt x="10851" y="2617"/>
                                  </a:lnTo>
                                  <a:lnTo>
                                    <a:pt x="10852" y="2618"/>
                                  </a:lnTo>
                                  <a:lnTo>
                                    <a:pt x="10853" y="2618"/>
                                  </a:lnTo>
                                  <a:lnTo>
                                    <a:pt x="10853" y="2629"/>
                                  </a:lnTo>
                                  <a:lnTo>
                                    <a:pt x="10851" y="2628"/>
                                  </a:lnTo>
                                  <a:lnTo>
                                    <a:pt x="10852" y="2638"/>
                                  </a:lnTo>
                                  <a:lnTo>
                                    <a:pt x="10861" y="2641"/>
                                  </a:lnTo>
                                  <a:lnTo>
                                    <a:pt x="10869" y="2642"/>
                                  </a:lnTo>
                                  <a:lnTo>
                                    <a:pt x="10872" y="2642"/>
                                  </a:lnTo>
                                  <a:lnTo>
                                    <a:pt x="10872" y="2651"/>
                                  </a:lnTo>
                                  <a:lnTo>
                                    <a:pt x="10874" y="2651"/>
                                  </a:lnTo>
                                  <a:lnTo>
                                    <a:pt x="10875" y="2650"/>
                                  </a:lnTo>
                                  <a:lnTo>
                                    <a:pt x="10875" y="2643"/>
                                  </a:lnTo>
                                  <a:lnTo>
                                    <a:pt x="10876" y="2642"/>
                                  </a:lnTo>
                                  <a:lnTo>
                                    <a:pt x="10877" y="2657"/>
                                  </a:lnTo>
                                  <a:lnTo>
                                    <a:pt x="10879" y="2646"/>
                                  </a:lnTo>
                                  <a:lnTo>
                                    <a:pt x="10881" y="2648"/>
                                  </a:lnTo>
                                  <a:lnTo>
                                    <a:pt x="10886" y="2651"/>
                                  </a:lnTo>
                                  <a:lnTo>
                                    <a:pt x="10891" y="2664"/>
                                  </a:lnTo>
                                  <a:lnTo>
                                    <a:pt x="10896" y="2665"/>
                                  </a:lnTo>
                                  <a:lnTo>
                                    <a:pt x="10900" y="2665"/>
                                  </a:lnTo>
                                  <a:lnTo>
                                    <a:pt x="10903" y="2661"/>
                                  </a:lnTo>
                                  <a:lnTo>
                                    <a:pt x="10906" y="2666"/>
                                  </a:lnTo>
                                  <a:lnTo>
                                    <a:pt x="10906" y="2658"/>
                                  </a:lnTo>
                                  <a:lnTo>
                                    <a:pt x="10906" y="2649"/>
                                  </a:lnTo>
                                  <a:lnTo>
                                    <a:pt x="10907" y="2651"/>
                                  </a:lnTo>
                                  <a:lnTo>
                                    <a:pt x="10907" y="2660"/>
                                  </a:lnTo>
                                  <a:lnTo>
                                    <a:pt x="10907" y="2667"/>
                                  </a:lnTo>
                                  <a:lnTo>
                                    <a:pt x="10908" y="2671"/>
                                  </a:lnTo>
                                  <a:lnTo>
                                    <a:pt x="10914" y="2668"/>
                                  </a:lnTo>
                                  <a:lnTo>
                                    <a:pt x="10917" y="2685"/>
                                  </a:lnTo>
                                  <a:lnTo>
                                    <a:pt x="10920" y="2668"/>
                                  </a:lnTo>
                                  <a:lnTo>
                                    <a:pt x="10920" y="2684"/>
                                  </a:lnTo>
                                  <a:lnTo>
                                    <a:pt x="10921" y="2686"/>
                                  </a:lnTo>
                                  <a:lnTo>
                                    <a:pt x="10923" y="2689"/>
                                  </a:lnTo>
                                  <a:lnTo>
                                    <a:pt x="10926" y="2673"/>
                                  </a:lnTo>
                                  <a:lnTo>
                                    <a:pt x="10928" y="2651"/>
                                  </a:lnTo>
                                  <a:lnTo>
                                    <a:pt x="10930" y="2650"/>
                                  </a:lnTo>
                                  <a:lnTo>
                                    <a:pt x="10932" y="2659"/>
                                  </a:lnTo>
                                  <a:lnTo>
                                    <a:pt x="10935" y="2666"/>
                                  </a:lnTo>
                                  <a:lnTo>
                                    <a:pt x="10934" y="2675"/>
                                  </a:lnTo>
                                  <a:lnTo>
                                    <a:pt x="10930" y="2669"/>
                                  </a:lnTo>
                                  <a:lnTo>
                                    <a:pt x="10931" y="2675"/>
                                  </a:lnTo>
                                  <a:lnTo>
                                    <a:pt x="10932" y="2677"/>
                                  </a:lnTo>
                                  <a:lnTo>
                                    <a:pt x="10933" y="2669"/>
                                  </a:lnTo>
                                  <a:lnTo>
                                    <a:pt x="10934" y="2680"/>
                                  </a:lnTo>
                                  <a:lnTo>
                                    <a:pt x="10936" y="2694"/>
                                  </a:lnTo>
                                  <a:lnTo>
                                    <a:pt x="10933" y="2684"/>
                                  </a:lnTo>
                                  <a:lnTo>
                                    <a:pt x="10934" y="2700"/>
                                  </a:lnTo>
                                  <a:lnTo>
                                    <a:pt x="10937" y="2697"/>
                                  </a:lnTo>
                                  <a:lnTo>
                                    <a:pt x="10939" y="2699"/>
                                  </a:lnTo>
                                  <a:lnTo>
                                    <a:pt x="10940" y="2696"/>
                                  </a:lnTo>
                                  <a:lnTo>
                                    <a:pt x="10940" y="2692"/>
                                  </a:lnTo>
                                  <a:lnTo>
                                    <a:pt x="10941" y="2691"/>
                                  </a:lnTo>
                                  <a:lnTo>
                                    <a:pt x="10957" y="2688"/>
                                  </a:lnTo>
                                  <a:lnTo>
                                    <a:pt x="10975" y="2692"/>
                                  </a:lnTo>
                                  <a:lnTo>
                                    <a:pt x="10980" y="2691"/>
                                  </a:lnTo>
                                  <a:lnTo>
                                    <a:pt x="10981" y="2685"/>
                                  </a:lnTo>
                                  <a:lnTo>
                                    <a:pt x="10982" y="2687"/>
                                  </a:lnTo>
                                  <a:lnTo>
                                    <a:pt x="10983" y="2668"/>
                                  </a:lnTo>
                                  <a:lnTo>
                                    <a:pt x="10985" y="2665"/>
                                  </a:lnTo>
                                  <a:lnTo>
                                    <a:pt x="10984" y="2677"/>
                                  </a:lnTo>
                                  <a:lnTo>
                                    <a:pt x="10982" y="2690"/>
                                  </a:lnTo>
                                  <a:lnTo>
                                    <a:pt x="10983" y="2702"/>
                                  </a:lnTo>
                                  <a:lnTo>
                                    <a:pt x="10987" y="2709"/>
                                  </a:lnTo>
                                  <a:lnTo>
                                    <a:pt x="10984" y="2683"/>
                                  </a:lnTo>
                                  <a:lnTo>
                                    <a:pt x="10986" y="2683"/>
                                  </a:lnTo>
                                  <a:lnTo>
                                    <a:pt x="10988" y="2688"/>
                                  </a:lnTo>
                                  <a:lnTo>
                                    <a:pt x="10985" y="2696"/>
                                  </a:lnTo>
                                  <a:lnTo>
                                    <a:pt x="10987" y="2703"/>
                                  </a:lnTo>
                                  <a:lnTo>
                                    <a:pt x="10994" y="2702"/>
                                  </a:lnTo>
                                  <a:lnTo>
                                    <a:pt x="10999" y="2700"/>
                                  </a:lnTo>
                                  <a:lnTo>
                                    <a:pt x="11004" y="2696"/>
                                  </a:lnTo>
                                  <a:lnTo>
                                    <a:pt x="11004" y="2703"/>
                                  </a:lnTo>
                                  <a:lnTo>
                                    <a:pt x="11004" y="2704"/>
                                  </a:lnTo>
                                  <a:lnTo>
                                    <a:pt x="11004" y="2710"/>
                                  </a:lnTo>
                                  <a:lnTo>
                                    <a:pt x="11007" y="2715"/>
                                  </a:lnTo>
                                  <a:lnTo>
                                    <a:pt x="11009" y="2701"/>
                                  </a:lnTo>
                                  <a:lnTo>
                                    <a:pt x="11011" y="2711"/>
                                  </a:lnTo>
                                  <a:lnTo>
                                    <a:pt x="11011" y="2698"/>
                                  </a:lnTo>
                                  <a:lnTo>
                                    <a:pt x="11012" y="2695"/>
                                  </a:lnTo>
                                  <a:lnTo>
                                    <a:pt x="11013" y="2697"/>
                                  </a:lnTo>
                                  <a:lnTo>
                                    <a:pt x="11013" y="2710"/>
                                  </a:lnTo>
                                  <a:lnTo>
                                    <a:pt x="11012" y="2714"/>
                                  </a:lnTo>
                                  <a:lnTo>
                                    <a:pt x="11012" y="2721"/>
                                  </a:lnTo>
                                  <a:lnTo>
                                    <a:pt x="11009" y="2724"/>
                                  </a:lnTo>
                                  <a:lnTo>
                                    <a:pt x="11004" y="2714"/>
                                  </a:lnTo>
                                  <a:lnTo>
                                    <a:pt x="11002" y="2725"/>
                                  </a:lnTo>
                                  <a:lnTo>
                                    <a:pt x="11005" y="2730"/>
                                  </a:lnTo>
                                  <a:lnTo>
                                    <a:pt x="11010" y="2721"/>
                                  </a:lnTo>
                                  <a:lnTo>
                                    <a:pt x="11014" y="2732"/>
                                  </a:lnTo>
                                  <a:lnTo>
                                    <a:pt x="11013" y="2712"/>
                                  </a:lnTo>
                                  <a:lnTo>
                                    <a:pt x="11016" y="2717"/>
                                  </a:lnTo>
                                  <a:lnTo>
                                    <a:pt x="11017" y="2717"/>
                                  </a:lnTo>
                                  <a:lnTo>
                                    <a:pt x="11019" y="2710"/>
                                  </a:lnTo>
                                  <a:lnTo>
                                    <a:pt x="11016" y="2701"/>
                                  </a:lnTo>
                                  <a:lnTo>
                                    <a:pt x="11018" y="2703"/>
                                  </a:lnTo>
                                  <a:lnTo>
                                    <a:pt x="11019" y="2708"/>
                                  </a:lnTo>
                                  <a:lnTo>
                                    <a:pt x="11018" y="2711"/>
                                  </a:lnTo>
                                  <a:lnTo>
                                    <a:pt x="11020" y="2718"/>
                                  </a:lnTo>
                                  <a:lnTo>
                                    <a:pt x="11024" y="2718"/>
                                  </a:lnTo>
                                  <a:lnTo>
                                    <a:pt x="11025" y="2718"/>
                                  </a:lnTo>
                                  <a:lnTo>
                                    <a:pt x="11024" y="2710"/>
                                  </a:lnTo>
                                  <a:lnTo>
                                    <a:pt x="11025" y="2709"/>
                                  </a:lnTo>
                                  <a:lnTo>
                                    <a:pt x="11027" y="2718"/>
                                  </a:lnTo>
                                  <a:lnTo>
                                    <a:pt x="11028" y="2726"/>
                                  </a:lnTo>
                                  <a:lnTo>
                                    <a:pt x="11031" y="2724"/>
                                  </a:lnTo>
                                  <a:lnTo>
                                    <a:pt x="11031" y="2734"/>
                                  </a:lnTo>
                                  <a:lnTo>
                                    <a:pt x="11033" y="2736"/>
                                  </a:lnTo>
                                  <a:lnTo>
                                    <a:pt x="11032" y="2711"/>
                                  </a:lnTo>
                                  <a:lnTo>
                                    <a:pt x="11035" y="2715"/>
                                  </a:lnTo>
                                  <a:lnTo>
                                    <a:pt x="11035" y="2727"/>
                                  </a:lnTo>
                                  <a:lnTo>
                                    <a:pt x="11037" y="2728"/>
                                  </a:lnTo>
                                  <a:lnTo>
                                    <a:pt x="11039" y="2735"/>
                                  </a:lnTo>
                                  <a:lnTo>
                                    <a:pt x="11037" y="2741"/>
                                  </a:lnTo>
                                  <a:lnTo>
                                    <a:pt x="11035" y="2739"/>
                                  </a:lnTo>
                                  <a:lnTo>
                                    <a:pt x="11032" y="2739"/>
                                  </a:lnTo>
                                  <a:lnTo>
                                    <a:pt x="11030" y="2740"/>
                                  </a:lnTo>
                                  <a:lnTo>
                                    <a:pt x="11027" y="2730"/>
                                  </a:lnTo>
                                  <a:lnTo>
                                    <a:pt x="11026" y="2748"/>
                                  </a:lnTo>
                                  <a:lnTo>
                                    <a:pt x="11037" y="2750"/>
                                  </a:lnTo>
                                  <a:lnTo>
                                    <a:pt x="11049" y="2748"/>
                                  </a:lnTo>
                                  <a:lnTo>
                                    <a:pt x="11049" y="2730"/>
                                  </a:lnTo>
                                  <a:lnTo>
                                    <a:pt x="11052" y="2727"/>
                                  </a:lnTo>
                                  <a:lnTo>
                                    <a:pt x="11050" y="2714"/>
                                  </a:lnTo>
                                  <a:lnTo>
                                    <a:pt x="11054" y="2711"/>
                                  </a:lnTo>
                                  <a:lnTo>
                                    <a:pt x="11052" y="2693"/>
                                  </a:lnTo>
                                  <a:lnTo>
                                    <a:pt x="11054" y="2697"/>
                                  </a:lnTo>
                                  <a:lnTo>
                                    <a:pt x="11053" y="2679"/>
                                  </a:lnTo>
                                  <a:lnTo>
                                    <a:pt x="11055" y="2683"/>
                                  </a:lnTo>
                                  <a:lnTo>
                                    <a:pt x="11057" y="2702"/>
                                  </a:lnTo>
                                  <a:lnTo>
                                    <a:pt x="11059" y="2722"/>
                                  </a:lnTo>
                                  <a:lnTo>
                                    <a:pt x="11063" y="2724"/>
                                  </a:lnTo>
                                  <a:lnTo>
                                    <a:pt x="11068" y="2745"/>
                                  </a:lnTo>
                                  <a:lnTo>
                                    <a:pt x="11071" y="2730"/>
                                  </a:lnTo>
                                  <a:lnTo>
                                    <a:pt x="11070" y="2733"/>
                                  </a:lnTo>
                                  <a:lnTo>
                                    <a:pt x="11069" y="2725"/>
                                  </a:lnTo>
                                  <a:lnTo>
                                    <a:pt x="11070" y="2722"/>
                                  </a:lnTo>
                                  <a:lnTo>
                                    <a:pt x="11074" y="2733"/>
                                  </a:lnTo>
                                  <a:lnTo>
                                    <a:pt x="11074" y="2711"/>
                                  </a:lnTo>
                                  <a:lnTo>
                                    <a:pt x="11075" y="2719"/>
                                  </a:lnTo>
                                  <a:lnTo>
                                    <a:pt x="11076" y="2730"/>
                                  </a:lnTo>
                                  <a:lnTo>
                                    <a:pt x="11078" y="2731"/>
                                  </a:lnTo>
                                  <a:lnTo>
                                    <a:pt x="11078" y="2724"/>
                                  </a:lnTo>
                                  <a:lnTo>
                                    <a:pt x="11080" y="2725"/>
                                  </a:lnTo>
                                  <a:lnTo>
                                    <a:pt x="11080" y="2716"/>
                                  </a:lnTo>
                                  <a:lnTo>
                                    <a:pt x="11080" y="2721"/>
                                  </a:lnTo>
                                  <a:lnTo>
                                    <a:pt x="11080" y="2726"/>
                                  </a:lnTo>
                                  <a:lnTo>
                                    <a:pt x="11080" y="2731"/>
                                  </a:lnTo>
                                  <a:lnTo>
                                    <a:pt x="11082" y="2734"/>
                                  </a:lnTo>
                                  <a:lnTo>
                                    <a:pt x="11082" y="2716"/>
                                  </a:lnTo>
                                  <a:lnTo>
                                    <a:pt x="11084" y="2717"/>
                                  </a:lnTo>
                                  <a:lnTo>
                                    <a:pt x="11085" y="2732"/>
                                  </a:lnTo>
                                  <a:lnTo>
                                    <a:pt x="11088" y="2727"/>
                                  </a:lnTo>
                                  <a:lnTo>
                                    <a:pt x="11087" y="2726"/>
                                  </a:lnTo>
                                  <a:lnTo>
                                    <a:pt x="11087" y="2722"/>
                                  </a:lnTo>
                                  <a:lnTo>
                                    <a:pt x="11087" y="2717"/>
                                  </a:lnTo>
                                  <a:lnTo>
                                    <a:pt x="11090" y="2723"/>
                                  </a:lnTo>
                                  <a:lnTo>
                                    <a:pt x="11087" y="2707"/>
                                  </a:lnTo>
                                  <a:lnTo>
                                    <a:pt x="11088" y="2703"/>
                                  </a:lnTo>
                                  <a:lnTo>
                                    <a:pt x="11089" y="2713"/>
                                  </a:lnTo>
                                  <a:lnTo>
                                    <a:pt x="11091" y="2706"/>
                                  </a:lnTo>
                                  <a:lnTo>
                                    <a:pt x="11092" y="2718"/>
                                  </a:lnTo>
                                  <a:lnTo>
                                    <a:pt x="11094" y="2728"/>
                                  </a:lnTo>
                                  <a:lnTo>
                                    <a:pt x="11098" y="2724"/>
                                  </a:lnTo>
                                  <a:lnTo>
                                    <a:pt x="11097" y="2704"/>
                                  </a:lnTo>
                                  <a:lnTo>
                                    <a:pt x="11099" y="2711"/>
                                  </a:lnTo>
                                  <a:lnTo>
                                    <a:pt x="11100" y="2704"/>
                                  </a:lnTo>
                                  <a:lnTo>
                                    <a:pt x="11100" y="2713"/>
                                  </a:lnTo>
                                  <a:lnTo>
                                    <a:pt x="11100" y="2720"/>
                                  </a:lnTo>
                                  <a:lnTo>
                                    <a:pt x="11099" y="2724"/>
                                  </a:lnTo>
                                  <a:lnTo>
                                    <a:pt x="11104" y="2725"/>
                                  </a:lnTo>
                                  <a:lnTo>
                                    <a:pt x="11104" y="2716"/>
                                  </a:lnTo>
                                  <a:lnTo>
                                    <a:pt x="11103" y="2695"/>
                                  </a:lnTo>
                                  <a:lnTo>
                                    <a:pt x="11104" y="2695"/>
                                  </a:lnTo>
                                  <a:lnTo>
                                    <a:pt x="11104" y="2694"/>
                                  </a:lnTo>
                                  <a:lnTo>
                                    <a:pt x="11104" y="2693"/>
                                  </a:lnTo>
                                  <a:lnTo>
                                    <a:pt x="11105" y="2693"/>
                                  </a:lnTo>
                                  <a:lnTo>
                                    <a:pt x="11106" y="2694"/>
                                  </a:lnTo>
                                  <a:lnTo>
                                    <a:pt x="11106" y="2695"/>
                                  </a:lnTo>
                                  <a:lnTo>
                                    <a:pt x="11107" y="2695"/>
                                  </a:lnTo>
                                  <a:lnTo>
                                    <a:pt x="11107" y="2708"/>
                                  </a:lnTo>
                                  <a:lnTo>
                                    <a:pt x="11105" y="2716"/>
                                  </a:lnTo>
                                  <a:lnTo>
                                    <a:pt x="11107" y="2715"/>
                                  </a:lnTo>
                                  <a:lnTo>
                                    <a:pt x="11111" y="2717"/>
                                  </a:lnTo>
                                  <a:lnTo>
                                    <a:pt x="11107" y="2698"/>
                                  </a:lnTo>
                                  <a:lnTo>
                                    <a:pt x="11108" y="2695"/>
                                  </a:lnTo>
                                  <a:lnTo>
                                    <a:pt x="11110" y="2696"/>
                                  </a:lnTo>
                                  <a:lnTo>
                                    <a:pt x="11110" y="2709"/>
                                  </a:lnTo>
                                  <a:lnTo>
                                    <a:pt x="11109" y="2706"/>
                                  </a:lnTo>
                                  <a:lnTo>
                                    <a:pt x="11110" y="2716"/>
                                  </a:lnTo>
                                  <a:lnTo>
                                    <a:pt x="11115" y="2716"/>
                                  </a:lnTo>
                                  <a:lnTo>
                                    <a:pt x="11115" y="2708"/>
                                  </a:lnTo>
                                  <a:lnTo>
                                    <a:pt x="11114" y="2699"/>
                                  </a:lnTo>
                                  <a:lnTo>
                                    <a:pt x="11116" y="2701"/>
                                  </a:lnTo>
                                  <a:lnTo>
                                    <a:pt x="11118" y="2704"/>
                                  </a:lnTo>
                                  <a:lnTo>
                                    <a:pt x="11114" y="2720"/>
                                  </a:lnTo>
                                  <a:lnTo>
                                    <a:pt x="11117" y="2717"/>
                                  </a:lnTo>
                                  <a:lnTo>
                                    <a:pt x="11117" y="2715"/>
                                  </a:lnTo>
                                  <a:lnTo>
                                    <a:pt x="11117" y="2704"/>
                                  </a:lnTo>
                                  <a:lnTo>
                                    <a:pt x="11118" y="2698"/>
                                  </a:lnTo>
                                  <a:lnTo>
                                    <a:pt x="11119" y="2699"/>
                                  </a:lnTo>
                                  <a:lnTo>
                                    <a:pt x="11120" y="2699"/>
                                  </a:lnTo>
                                  <a:lnTo>
                                    <a:pt x="11120" y="2700"/>
                                  </a:lnTo>
                                  <a:lnTo>
                                    <a:pt x="11120" y="2701"/>
                                  </a:lnTo>
                                  <a:lnTo>
                                    <a:pt x="11120" y="2702"/>
                                  </a:lnTo>
                                  <a:lnTo>
                                    <a:pt x="11119" y="2702"/>
                                  </a:lnTo>
                                  <a:lnTo>
                                    <a:pt x="11118" y="2706"/>
                                  </a:lnTo>
                                  <a:lnTo>
                                    <a:pt x="11118" y="2712"/>
                                  </a:lnTo>
                                  <a:lnTo>
                                    <a:pt x="11123" y="2709"/>
                                  </a:lnTo>
                                  <a:lnTo>
                                    <a:pt x="11124" y="2711"/>
                                  </a:lnTo>
                                  <a:lnTo>
                                    <a:pt x="11129" y="2713"/>
                                  </a:lnTo>
                                  <a:lnTo>
                                    <a:pt x="11130" y="2710"/>
                                  </a:lnTo>
                                  <a:lnTo>
                                    <a:pt x="11130" y="2706"/>
                                  </a:lnTo>
                                  <a:lnTo>
                                    <a:pt x="11129" y="2701"/>
                                  </a:lnTo>
                                  <a:lnTo>
                                    <a:pt x="11130" y="2701"/>
                                  </a:lnTo>
                                  <a:lnTo>
                                    <a:pt x="11131" y="2701"/>
                                  </a:lnTo>
                                  <a:lnTo>
                                    <a:pt x="11131" y="2705"/>
                                  </a:lnTo>
                                  <a:lnTo>
                                    <a:pt x="11131" y="2710"/>
                                  </a:lnTo>
                                  <a:lnTo>
                                    <a:pt x="11131" y="2714"/>
                                  </a:lnTo>
                                  <a:lnTo>
                                    <a:pt x="11136" y="2713"/>
                                  </a:lnTo>
                                  <a:lnTo>
                                    <a:pt x="11141" y="2706"/>
                                  </a:lnTo>
                                  <a:lnTo>
                                    <a:pt x="11145" y="2715"/>
                                  </a:lnTo>
                                  <a:lnTo>
                                    <a:pt x="11145" y="2709"/>
                                  </a:lnTo>
                                  <a:lnTo>
                                    <a:pt x="11145" y="2704"/>
                                  </a:lnTo>
                                  <a:lnTo>
                                    <a:pt x="11146" y="2706"/>
                                  </a:lnTo>
                                  <a:lnTo>
                                    <a:pt x="11148" y="2712"/>
                                  </a:lnTo>
                                  <a:lnTo>
                                    <a:pt x="11150" y="2715"/>
                                  </a:lnTo>
                                  <a:lnTo>
                                    <a:pt x="11152" y="2711"/>
                                  </a:lnTo>
                                  <a:lnTo>
                                    <a:pt x="11153" y="2710"/>
                                  </a:lnTo>
                                  <a:lnTo>
                                    <a:pt x="11153" y="2707"/>
                                  </a:lnTo>
                                  <a:lnTo>
                                    <a:pt x="11154" y="2704"/>
                                  </a:lnTo>
                                  <a:lnTo>
                                    <a:pt x="11155" y="2704"/>
                                  </a:lnTo>
                                  <a:lnTo>
                                    <a:pt x="11156" y="2705"/>
                                  </a:lnTo>
                                  <a:lnTo>
                                    <a:pt x="11157" y="2705"/>
                                  </a:lnTo>
                                  <a:lnTo>
                                    <a:pt x="11157" y="2707"/>
                                  </a:lnTo>
                                  <a:lnTo>
                                    <a:pt x="11158" y="2709"/>
                                  </a:lnTo>
                                  <a:lnTo>
                                    <a:pt x="11159" y="2707"/>
                                  </a:lnTo>
                                  <a:lnTo>
                                    <a:pt x="11159" y="2706"/>
                                  </a:lnTo>
                                  <a:lnTo>
                                    <a:pt x="11160" y="2706"/>
                                  </a:lnTo>
                                  <a:lnTo>
                                    <a:pt x="11161" y="2706"/>
                                  </a:lnTo>
                                  <a:lnTo>
                                    <a:pt x="11162" y="2706"/>
                                  </a:lnTo>
                                  <a:lnTo>
                                    <a:pt x="11162" y="2707"/>
                                  </a:lnTo>
                                  <a:lnTo>
                                    <a:pt x="11163" y="2708"/>
                                  </a:lnTo>
                                  <a:lnTo>
                                    <a:pt x="11164" y="2711"/>
                                  </a:lnTo>
                                  <a:lnTo>
                                    <a:pt x="11166" y="2706"/>
                                  </a:lnTo>
                                  <a:lnTo>
                                    <a:pt x="11168" y="2708"/>
                                  </a:lnTo>
                                  <a:lnTo>
                                    <a:pt x="11168" y="2707"/>
                                  </a:lnTo>
                                  <a:lnTo>
                                    <a:pt x="11169" y="2708"/>
                                  </a:lnTo>
                                  <a:lnTo>
                                    <a:pt x="11171" y="2708"/>
                                  </a:lnTo>
                                  <a:lnTo>
                                    <a:pt x="11172" y="2708"/>
                                  </a:lnTo>
                                  <a:lnTo>
                                    <a:pt x="11174" y="2708"/>
                                  </a:lnTo>
                                  <a:lnTo>
                                    <a:pt x="11175" y="2706"/>
                                  </a:lnTo>
                                  <a:lnTo>
                                    <a:pt x="11176" y="2705"/>
                                  </a:lnTo>
                                  <a:lnTo>
                                    <a:pt x="11177" y="2705"/>
                                  </a:lnTo>
                                  <a:lnTo>
                                    <a:pt x="11178" y="2704"/>
                                  </a:lnTo>
                                  <a:lnTo>
                                    <a:pt x="11179" y="2703"/>
                                  </a:lnTo>
                                  <a:lnTo>
                                    <a:pt x="11180" y="2703"/>
                                  </a:lnTo>
                                  <a:lnTo>
                                    <a:pt x="11181" y="2704"/>
                                  </a:lnTo>
                                  <a:lnTo>
                                    <a:pt x="11182" y="2704"/>
                                  </a:lnTo>
                                  <a:lnTo>
                                    <a:pt x="11183" y="2707"/>
                                  </a:lnTo>
                                  <a:lnTo>
                                    <a:pt x="11183" y="2710"/>
                                  </a:lnTo>
                                  <a:lnTo>
                                    <a:pt x="11184" y="2711"/>
                                  </a:lnTo>
                                  <a:lnTo>
                                    <a:pt x="11190" y="2719"/>
                                  </a:lnTo>
                                  <a:lnTo>
                                    <a:pt x="11197" y="2715"/>
                                  </a:lnTo>
                                  <a:lnTo>
                                    <a:pt x="11204" y="2728"/>
                                  </a:lnTo>
                                  <a:lnTo>
                                    <a:pt x="11203" y="2715"/>
                                  </a:lnTo>
                                  <a:lnTo>
                                    <a:pt x="11205" y="2723"/>
                                  </a:lnTo>
                                  <a:lnTo>
                                    <a:pt x="11205" y="2719"/>
                                  </a:lnTo>
                                  <a:lnTo>
                                    <a:pt x="11206" y="2717"/>
                                  </a:lnTo>
                                  <a:lnTo>
                                    <a:pt x="11206" y="2716"/>
                                  </a:lnTo>
                                  <a:lnTo>
                                    <a:pt x="11206" y="2714"/>
                                  </a:lnTo>
                                  <a:lnTo>
                                    <a:pt x="11207" y="2714"/>
                                  </a:lnTo>
                                  <a:lnTo>
                                    <a:pt x="11208" y="2715"/>
                                  </a:lnTo>
                                  <a:lnTo>
                                    <a:pt x="11209" y="2715"/>
                                  </a:lnTo>
                                  <a:lnTo>
                                    <a:pt x="11212" y="2715"/>
                                  </a:lnTo>
                                  <a:lnTo>
                                    <a:pt x="11215" y="2710"/>
                                  </a:lnTo>
                                  <a:lnTo>
                                    <a:pt x="11216" y="2710"/>
                                  </a:lnTo>
                                  <a:lnTo>
                                    <a:pt x="11221" y="2710"/>
                                  </a:lnTo>
                                  <a:lnTo>
                                    <a:pt x="11226" y="2723"/>
                                  </a:lnTo>
                                  <a:lnTo>
                                    <a:pt x="11230" y="2711"/>
                                  </a:lnTo>
                                  <a:lnTo>
                                    <a:pt x="11233" y="2695"/>
                                  </a:lnTo>
                                  <a:lnTo>
                                    <a:pt x="11223" y="2690"/>
                                  </a:lnTo>
                                  <a:lnTo>
                                    <a:pt x="11228" y="2686"/>
                                  </a:lnTo>
                                  <a:lnTo>
                                    <a:pt x="11233" y="2693"/>
                                  </a:lnTo>
                                  <a:lnTo>
                                    <a:pt x="11237" y="2680"/>
                                  </a:lnTo>
                                  <a:lnTo>
                                    <a:pt x="11238" y="2674"/>
                                  </a:lnTo>
                                  <a:lnTo>
                                    <a:pt x="11238" y="2673"/>
                                  </a:lnTo>
                                  <a:lnTo>
                                    <a:pt x="11240" y="2673"/>
                                  </a:lnTo>
                                  <a:lnTo>
                                    <a:pt x="11239" y="2659"/>
                                  </a:lnTo>
                                  <a:lnTo>
                                    <a:pt x="11238" y="2661"/>
                                  </a:lnTo>
                                  <a:lnTo>
                                    <a:pt x="11237" y="2653"/>
                                  </a:lnTo>
                                  <a:lnTo>
                                    <a:pt x="11236" y="2661"/>
                                  </a:lnTo>
                                  <a:lnTo>
                                    <a:pt x="11230" y="2659"/>
                                  </a:lnTo>
                                  <a:lnTo>
                                    <a:pt x="11235" y="2663"/>
                                  </a:lnTo>
                                  <a:lnTo>
                                    <a:pt x="11236" y="2664"/>
                                  </a:lnTo>
                                  <a:lnTo>
                                    <a:pt x="11236" y="2669"/>
                                  </a:lnTo>
                                  <a:lnTo>
                                    <a:pt x="11237" y="2672"/>
                                  </a:lnTo>
                                  <a:lnTo>
                                    <a:pt x="11234" y="2672"/>
                                  </a:lnTo>
                                  <a:lnTo>
                                    <a:pt x="11232" y="2671"/>
                                  </a:lnTo>
                                  <a:lnTo>
                                    <a:pt x="11231" y="2668"/>
                                  </a:lnTo>
                                  <a:lnTo>
                                    <a:pt x="11231" y="2661"/>
                                  </a:lnTo>
                                  <a:lnTo>
                                    <a:pt x="11231" y="2654"/>
                                  </a:lnTo>
                                  <a:lnTo>
                                    <a:pt x="11230" y="2652"/>
                                  </a:lnTo>
                                  <a:lnTo>
                                    <a:pt x="11231" y="2660"/>
                                  </a:lnTo>
                                  <a:lnTo>
                                    <a:pt x="11230" y="2664"/>
                                  </a:lnTo>
                                  <a:lnTo>
                                    <a:pt x="11230" y="2667"/>
                                  </a:lnTo>
                                  <a:lnTo>
                                    <a:pt x="11228" y="2662"/>
                                  </a:lnTo>
                                  <a:lnTo>
                                    <a:pt x="11227" y="2656"/>
                                  </a:lnTo>
                                  <a:lnTo>
                                    <a:pt x="11225" y="2651"/>
                                  </a:lnTo>
                                  <a:lnTo>
                                    <a:pt x="11224" y="2638"/>
                                  </a:lnTo>
                                  <a:lnTo>
                                    <a:pt x="11228" y="2632"/>
                                  </a:lnTo>
                                  <a:lnTo>
                                    <a:pt x="11225" y="2628"/>
                                  </a:lnTo>
                                  <a:lnTo>
                                    <a:pt x="11225" y="2617"/>
                                  </a:lnTo>
                                  <a:lnTo>
                                    <a:pt x="11223" y="2618"/>
                                  </a:lnTo>
                                  <a:lnTo>
                                    <a:pt x="11223" y="2607"/>
                                  </a:lnTo>
                                  <a:lnTo>
                                    <a:pt x="11221" y="2614"/>
                                  </a:lnTo>
                                  <a:lnTo>
                                    <a:pt x="11220" y="2601"/>
                                  </a:lnTo>
                                  <a:lnTo>
                                    <a:pt x="11219" y="2611"/>
                                  </a:lnTo>
                                  <a:lnTo>
                                    <a:pt x="11219" y="2623"/>
                                  </a:lnTo>
                                  <a:lnTo>
                                    <a:pt x="11223" y="2610"/>
                                  </a:lnTo>
                                  <a:lnTo>
                                    <a:pt x="11224" y="2622"/>
                                  </a:lnTo>
                                  <a:lnTo>
                                    <a:pt x="11223" y="2617"/>
                                  </a:lnTo>
                                  <a:lnTo>
                                    <a:pt x="11221" y="2625"/>
                                  </a:lnTo>
                                  <a:lnTo>
                                    <a:pt x="11222" y="2630"/>
                                  </a:lnTo>
                                  <a:lnTo>
                                    <a:pt x="11222" y="2631"/>
                                  </a:lnTo>
                                  <a:lnTo>
                                    <a:pt x="11221" y="2631"/>
                                  </a:lnTo>
                                  <a:lnTo>
                                    <a:pt x="11220" y="2624"/>
                                  </a:lnTo>
                                  <a:lnTo>
                                    <a:pt x="11218" y="2619"/>
                                  </a:lnTo>
                                  <a:lnTo>
                                    <a:pt x="11216" y="2621"/>
                                  </a:lnTo>
                                  <a:lnTo>
                                    <a:pt x="11215" y="2639"/>
                                  </a:lnTo>
                                  <a:lnTo>
                                    <a:pt x="11218" y="2627"/>
                                  </a:lnTo>
                                  <a:lnTo>
                                    <a:pt x="11219" y="2631"/>
                                  </a:lnTo>
                                  <a:lnTo>
                                    <a:pt x="11219" y="2632"/>
                                  </a:lnTo>
                                  <a:lnTo>
                                    <a:pt x="11219" y="2633"/>
                                  </a:lnTo>
                                  <a:lnTo>
                                    <a:pt x="11216" y="2636"/>
                                  </a:lnTo>
                                  <a:lnTo>
                                    <a:pt x="11214" y="2637"/>
                                  </a:lnTo>
                                  <a:lnTo>
                                    <a:pt x="11215" y="2651"/>
                                  </a:lnTo>
                                  <a:lnTo>
                                    <a:pt x="11219" y="2654"/>
                                  </a:lnTo>
                                  <a:lnTo>
                                    <a:pt x="11223" y="2655"/>
                                  </a:lnTo>
                                  <a:lnTo>
                                    <a:pt x="11220" y="2664"/>
                                  </a:lnTo>
                                  <a:lnTo>
                                    <a:pt x="11217" y="2666"/>
                                  </a:lnTo>
                                  <a:lnTo>
                                    <a:pt x="11214" y="2666"/>
                                  </a:lnTo>
                                  <a:lnTo>
                                    <a:pt x="11214" y="2665"/>
                                  </a:lnTo>
                                  <a:lnTo>
                                    <a:pt x="11213" y="2666"/>
                                  </a:lnTo>
                                  <a:lnTo>
                                    <a:pt x="11212" y="2665"/>
                                  </a:lnTo>
                                  <a:lnTo>
                                    <a:pt x="11212" y="2666"/>
                                  </a:lnTo>
                                  <a:lnTo>
                                    <a:pt x="11210" y="2665"/>
                                  </a:lnTo>
                                  <a:lnTo>
                                    <a:pt x="11208" y="2663"/>
                                  </a:lnTo>
                                  <a:lnTo>
                                    <a:pt x="11206" y="2658"/>
                                  </a:lnTo>
                                  <a:lnTo>
                                    <a:pt x="11206" y="2656"/>
                                  </a:lnTo>
                                  <a:lnTo>
                                    <a:pt x="11206" y="2655"/>
                                  </a:lnTo>
                                  <a:lnTo>
                                    <a:pt x="11206" y="2654"/>
                                  </a:lnTo>
                                  <a:lnTo>
                                    <a:pt x="11209" y="2651"/>
                                  </a:lnTo>
                                  <a:lnTo>
                                    <a:pt x="11208" y="2639"/>
                                  </a:lnTo>
                                  <a:lnTo>
                                    <a:pt x="11209" y="2635"/>
                                  </a:lnTo>
                                  <a:lnTo>
                                    <a:pt x="11210" y="2635"/>
                                  </a:lnTo>
                                  <a:lnTo>
                                    <a:pt x="11210" y="2636"/>
                                  </a:lnTo>
                                  <a:lnTo>
                                    <a:pt x="11210" y="2638"/>
                                  </a:lnTo>
                                  <a:lnTo>
                                    <a:pt x="11210" y="2640"/>
                                  </a:lnTo>
                                  <a:lnTo>
                                    <a:pt x="11212" y="2635"/>
                                  </a:lnTo>
                                  <a:lnTo>
                                    <a:pt x="11214" y="2641"/>
                                  </a:lnTo>
                                  <a:lnTo>
                                    <a:pt x="11214" y="2638"/>
                                  </a:lnTo>
                                  <a:lnTo>
                                    <a:pt x="11214" y="2636"/>
                                  </a:lnTo>
                                  <a:lnTo>
                                    <a:pt x="11214" y="2634"/>
                                  </a:lnTo>
                                  <a:lnTo>
                                    <a:pt x="11215" y="2633"/>
                                  </a:lnTo>
                                  <a:lnTo>
                                    <a:pt x="11216" y="2632"/>
                                  </a:lnTo>
                                  <a:lnTo>
                                    <a:pt x="11215" y="2626"/>
                                  </a:lnTo>
                                  <a:lnTo>
                                    <a:pt x="11210" y="2613"/>
                                  </a:lnTo>
                                  <a:lnTo>
                                    <a:pt x="11209" y="2623"/>
                                  </a:lnTo>
                                  <a:lnTo>
                                    <a:pt x="11207" y="2630"/>
                                  </a:lnTo>
                                  <a:lnTo>
                                    <a:pt x="11206" y="2625"/>
                                  </a:lnTo>
                                  <a:lnTo>
                                    <a:pt x="11206" y="2617"/>
                                  </a:lnTo>
                                  <a:lnTo>
                                    <a:pt x="11206" y="2607"/>
                                  </a:lnTo>
                                  <a:lnTo>
                                    <a:pt x="11209" y="2607"/>
                                  </a:lnTo>
                                  <a:lnTo>
                                    <a:pt x="11212" y="2607"/>
                                  </a:lnTo>
                                  <a:lnTo>
                                    <a:pt x="11216" y="2606"/>
                                  </a:lnTo>
                                  <a:lnTo>
                                    <a:pt x="11216" y="2609"/>
                                  </a:lnTo>
                                  <a:lnTo>
                                    <a:pt x="11217" y="2611"/>
                                  </a:lnTo>
                                  <a:lnTo>
                                    <a:pt x="11218" y="2610"/>
                                  </a:lnTo>
                                  <a:lnTo>
                                    <a:pt x="11218" y="2608"/>
                                  </a:lnTo>
                                  <a:lnTo>
                                    <a:pt x="11218" y="2606"/>
                                  </a:lnTo>
                                  <a:lnTo>
                                    <a:pt x="11222" y="2605"/>
                                  </a:lnTo>
                                  <a:lnTo>
                                    <a:pt x="11227" y="2604"/>
                                  </a:lnTo>
                                  <a:lnTo>
                                    <a:pt x="11231" y="2603"/>
                                  </a:lnTo>
                                  <a:lnTo>
                                    <a:pt x="11232" y="2613"/>
                                  </a:lnTo>
                                  <a:lnTo>
                                    <a:pt x="11233" y="2621"/>
                                  </a:lnTo>
                                  <a:lnTo>
                                    <a:pt x="11236" y="2619"/>
                                  </a:lnTo>
                                  <a:lnTo>
                                    <a:pt x="11236" y="2616"/>
                                  </a:lnTo>
                                  <a:lnTo>
                                    <a:pt x="11236" y="2608"/>
                                  </a:lnTo>
                                  <a:lnTo>
                                    <a:pt x="11236" y="2603"/>
                                  </a:lnTo>
                                  <a:lnTo>
                                    <a:pt x="11237" y="2614"/>
                                  </a:lnTo>
                                  <a:lnTo>
                                    <a:pt x="11238" y="2613"/>
                                  </a:lnTo>
                                  <a:lnTo>
                                    <a:pt x="11239" y="2624"/>
                                  </a:lnTo>
                                  <a:lnTo>
                                    <a:pt x="11238" y="2622"/>
                                  </a:lnTo>
                                  <a:lnTo>
                                    <a:pt x="11235" y="2624"/>
                                  </a:lnTo>
                                  <a:lnTo>
                                    <a:pt x="11237" y="2629"/>
                                  </a:lnTo>
                                  <a:lnTo>
                                    <a:pt x="11243" y="2629"/>
                                  </a:lnTo>
                                  <a:lnTo>
                                    <a:pt x="11244" y="2626"/>
                                  </a:lnTo>
                                  <a:lnTo>
                                    <a:pt x="11243" y="2610"/>
                                  </a:lnTo>
                                  <a:lnTo>
                                    <a:pt x="11244" y="2610"/>
                                  </a:lnTo>
                                  <a:lnTo>
                                    <a:pt x="11246" y="2615"/>
                                  </a:lnTo>
                                  <a:lnTo>
                                    <a:pt x="11246" y="2612"/>
                                  </a:lnTo>
                                  <a:lnTo>
                                    <a:pt x="11247" y="2606"/>
                                  </a:lnTo>
                                  <a:lnTo>
                                    <a:pt x="11247" y="2622"/>
                                  </a:lnTo>
                                  <a:lnTo>
                                    <a:pt x="11248" y="2620"/>
                                  </a:lnTo>
                                  <a:lnTo>
                                    <a:pt x="11248" y="2615"/>
                                  </a:lnTo>
                                  <a:lnTo>
                                    <a:pt x="11249" y="2610"/>
                                  </a:lnTo>
                                  <a:lnTo>
                                    <a:pt x="11249" y="2607"/>
                                  </a:lnTo>
                                  <a:lnTo>
                                    <a:pt x="11250" y="2608"/>
                                  </a:lnTo>
                                  <a:lnTo>
                                    <a:pt x="11250" y="2615"/>
                                  </a:lnTo>
                                  <a:lnTo>
                                    <a:pt x="11250" y="2622"/>
                                  </a:lnTo>
                                  <a:lnTo>
                                    <a:pt x="11249" y="2625"/>
                                  </a:lnTo>
                                  <a:lnTo>
                                    <a:pt x="11251" y="2624"/>
                                  </a:lnTo>
                                  <a:lnTo>
                                    <a:pt x="11251" y="2616"/>
                                  </a:lnTo>
                                  <a:lnTo>
                                    <a:pt x="11252" y="2607"/>
                                  </a:lnTo>
                                  <a:lnTo>
                                    <a:pt x="11252" y="2606"/>
                                  </a:lnTo>
                                  <a:lnTo>
                                    <a:pt x="11253" y="2605"/>
                                  </a:lnTo>
                                  <a:lnTo>
                                    <a:pt x="11254" y="2603"/>
                                  </a:lnTo>
                                  <a:lnTo>
                                    <a:pt x="11254" y="2606"/>
                                  </a:lnTo>
                                  <a:lnTo>
                                    <a:pt x="11254" y="2608"/>
                                  </a:lnTo>
                                  <a:lnTo>
                                    <a:pt x="11254" y="2611"/>
                                  </a:lnTo>
                                  <a:lnTo>
                                    <a:pt x="11255" y="2624"/>
                                  </a:lnTo>
                                  <a:lnTo>
                                    <a:pt x="11256" y="2606"/>
                                  </a:lnTo>
                                  <a:lnTo>
                                    <a:pt x="11258" y="2607"/>
                                  </a:lnTo>
                                  <a:lnTo>
                                    <a:pt x="11258" y="2622"/>
                                  </a:lnTo>
                                  <a:lnTo>
                                    <a:pt x="11261" y="2620"/>
                                  </a:lnTo>
                                  <a:lnTo>
                                    <a:pt x="11261" y="2637"/>
                                  </a:lnTo>
                                  <a:lnTo>
                                    <a:pt x="11260" y="2629"/>
                                  </a:lnTo>
                                  <a:lnTo>
                                    <a:pt x="11260" y="2626"/>
                                  </a:lnTo>
                                  <a:lnTo>
                                    <a:pt x="11258" y="2631"/>
                                  </a:lnTo>
                                  <a:lnTo>
                                    <a:pt x="11259" y="2643"/>
                                  </a:lnTo>
                                  <a:lnTo>
                                    <a:pt x="11261" y="2648"/>
                                  </a:lnTo>
                                  <a:lnTo>
                                    <a:pt x="11258" y="2656"/>
                                  </a:lnTo>
                                  <a:lnTo>
                                    <a:pt x="11258" y="2640"/>
                                  </a:lnTo>
                                  <a:lnTo>
                                    <a:pt x="11257" y="2640"/>
                                  </a:lnTo>
                                  <a:lnTo>
                                    <a:pt x="11255" y="2641"/>
                                  </a:lnTo>
                                  <a:lnTo>
                                    <a:pt x="11256" y="2659"/>
                                  </a:lnTo>
                                  <a:lnTo>
                                    <a:pt x="11259" y="2656"/>
                                  </a:lnTo>
                                  <a:lnTo>
                                    <a:pt x="11260" y="2666"/>
                                  </a:lnTo>
                                  <a:lnTo>
                                    <a:pt x="11260" y="2660"/>
                                  </a:lnTo>
                                  <a:lnTo>
                                    <a:pt x="11261" y="2661"/>
                                  </a:lnTo>
                                  <a:lnTo>
                                    <a:pt x="11262" y="2662"/>
                                  </a:lnTo>
                                  <a:lnTo>
                                    <a:pt x="11261" y="2637"/>
                                  </a:lnTo>
                                  <a:lnTo>
                                    <a:pt x="11263" y="2638"/>
                                  </a:lnTo>
                                  <a:lnTo>
                                    <a:pt x="11264" y="2627"/>
                                  </a:lnTo>
                                  <a:lnTo>
                                    <a:pt x="11265" y="2644"/>
                                  </a:lnTo>
                                  <a:lnTo>
                                    <a:pt x="11267" y="2657"/>
                                  </a:lnTo>
                                  <a:lnTo>
                                    <a:pt x="11267" y="2656"/>
                                  </a:lnTo>
                                  <a:lnTo>
                                    <a:pt x="11266" y="2633"/>
                                  </a:lnTo>
                                  <a:lnTo>
                                    <a:pt x="11268" y="2633"/>
                                  </a:lnTo>
                                  <a:lnTo>
                                    <a:pt x="11269" y="2639"/>
                                  </a:lnTo>
                                  <a:lnTo>
                                    <a:pt x="11269" y="2652"/>
                                  </a:lnTo>
                                  <a:lnTo>
                                    <a:pt x="11270" y="2658"/>
                                  </a:lnTo>
                                  <a:lnTo>
                                    <a:pt x="11271" y="2647"/>
                                  </a:lnTo>
                                  <a:lnTo>
                                    <a:pt x="11272" y="2646"/>
                                  </a:lnTo>
                                  <a:lnTo>
                                    <a:pt x="11273" y="2638"/>
                                  </a:lnTo>
                                  <a:lnTo>
                                    <a:pt x="11272" y="2620"/>
                                  </a:lnTo>
                                  <a:lnTo>
                                    <a:pt x="11270" y="2616"/>
                                  </a:lnTo>
                                  <a:lnTo>
                                    <a:pt x="11269" y="2603"/>
                                  </a:lnTo>
                                  <a:lnTo>
                                    <a:pt x="11270" y="2603"/>
                                  </a:lnTo>
                                  <a:lnTo>
                                    <a:pt x="11271" y="2603"/>
                                  </a:lnTo>
                                  <a:lnTo>
                                    <a:pt x="11272" y="2603"/>
                                  </a:lnTo>
                                  <a:lnTo>
                                    <a:pt x="11272" y="2606"/>
                                  </a:lnTo>
                                  <a:lnTo>
                                    <a:pt x="11272" y="2609"/>
                                  </a:lnTo>
                                  <a:lnTo>
                                    <a:pt x="11272" y="2613"/>
                                  </a:lnTo>
                                  <a:lnTo>
                                    <a:pt x="11273" y="2616"/>
                                  </a:lnTo>
                                  <a:lnTo>
                                    <a:pt x="11273" y="2604"/>
                                  </a:lnTo>
                                  <a:lnTo>
                                    <a:pt x="11275" y="2609"/>
                                  </a:lnTo>
                                  <a:lnTo>
                                    <a:pt x="11275" y="2617"/>
                                  </a:lnTo>
                                  <a:lnTo>
                                    <a:pt x="11275" y="2624"/>
                                  </a:lnTo>
                                  <a:lnTo>
                                    <a:pt x="11275" y="2629"/>
                                  </a:lnTo>
                                  <a:lnTo>
                                    <a:pt x="11276" y="2633"/>
                                  </a:lnTo>
                                  <a:lnTo>
                                    <a:pt x="11276" y="2614"/>
                                  </a:lnTo>
                                  <a:lnTo>
                                    <a:pt x="11277" y="2629"/>
                                  </a:lnTo>
                                  <a:lnTo>
                                    <a:pt x="11275" y="2625"/>
                                  </a:lnTo>
                                  <a:lnTo>
                                    <a:pt x="11276" y="2639"/>
                                  </a:lnTo>
                                  <a:lnTo>
                                    <a:pt x="11277" y="2644"/>
                                  </a:lnTo>
                                  <a:lnTo>
                                    <a:pt x="11276" y="2644"/>
                                  </a:lnTo>
                                  <a:lnTo>
                                    <a:pt x="11275" y="2643"/>
                                  </a:lnTo>
                                  <a:lnTo>
                                    <a:pt x="11275" y="2653"/>
                                  </a:lnTo>
                                  <a:lnTo>
                                    <a:pt x="11278" y="2661"/>
                                  </a:lnTo>
                                  <a:lnTo>
                                    <a:pt x="11279" y="2646"/>
                                  </a:lnTo>
                                  <a:lnTo>
                                    <a:pt x="11280" y="2644"/>
                                  </a:lnTo>
                                  <a:lnTo>
                                    <a:pt x="11282" y="2640"/>
                                  </a:lnTo>
                                  <a:lnTo>
                                    <a:pt x="11284" y="2647"/>
                                  </a:lnTo>
                                  <a:lnTo>
                                    <a:pt x="11284" y="2635"/>
                                  </a:lnTo>
                                  <a:lnTo>
                                    <a:pt x="11284" y="2655"/>
                                  </a:lnTo>
                                  <a:lnTo>
                                    <a:pt x="11290" y="2654"/>
                                  </a:lnTo>
                                  <a:lnTo>
                                    <a:pt x="11291" y="2645"/>
                                  </a:lnTo>
                                  <a:lnTo>
                                    <a:pt x="11290" y="2645"/>
                                  </a:lnTo>
                                  <a:lnTo>
                                    <a:pt x="11289" y="2646"/>
                                  </a:lnTo>
                                  <a:lnTo>
                                    <a:pt x="11289" y="2640"/>
                                  </a:lnTo>
                                  <a:lnTo>
                                    <a:pt x="11290" y="2630"/>
                                  </a:lnTo>
                                  <a:lnTo>
                                    <a:pt x="11291" y="2644"/>
                                  </a:lnTo>
                                  <a:lnTo>
                                    <a:pt x="11293" y="2646"/>
                                  </a:lnTo>
                                  <a:lnTo>
                                    <a:pt x="11298" y="2654"/>
                                  </a:lnTo>
                                  <a:lnTo>
                                    <a:pt x="11305" y="2640"/>
                                  </a:lnTo>
                                  <a:lnTo>
                                    <a:pt x="11311" y="2638"/>
                                  </a:lnTo>
                                  <a:lnTo>
                                    <a:pt x="11312" y="2638"/>
                                  </a:lnTo>
                                  <a:lnTo>
                                    <a:pt x="11313" y="2644"/>
                                  </a:lnTo>
                                  <a:lnTo>
                                    <a:pt x="11314" y="2643"/>
                                  </a:lnTo>
                                  <a:lnTo>
                                    <a:pt x="11318" y="2643"/>
                                  </a:lnTo>
                                  <a:lnTo>
                                    <a:pt x="11322" y="2639"/>
                                  </a:lnTo>
                                  <a:lnTo>
                                    <a:pt x="11323" y="2630"/>
                                  </a:lnTo>
                                  <a:lnTo>
                                    <a:pt x="11326" y="2646"/>
                                  </a:lnTo>
                                  <a:lnTo>
                                    <a:pt x="11330" y="2627"/>
                                  </a:lnTo>
                                  <a:lnTo>
                                    <a:pt x="11332" y="2626"/>
                                  </a:lnTo>
                                  <a:lnTo>
                                    <a:pt x="11333" y="2625"/>
                                  </a:lnTo>
                                  <a:lnTo>
                                    <a:pt x="11335" y="2631"/>
                                  </a:lnTo>
                                  <a:lnTo>
                                    <a:pt x="11336" y="2631"/>
                                  </a:lnTo>
                                  <a:lnTo>
                                    <a:pt x="11337" y="2632"/>
                                  </a:lnTo>
                                  <a:lnTo>
                                    <a:pt x="11337" y="2626"/>
                                  </a:lnTo>
                                  <a:lnTo>
                                    <a:pt x="11338" y="2627"/>
                                  </a:lnTo>
                                  <a:lnTo>
                                    <a:pt x="11339" y="2627"/>
                                  </a:lnTo>
                                  <a:lnTo>
                                    <a:pt x="11339" y="2632"/>
                                  </a:lnTo>
                                  <a:lnTo>
                                    <a:pt x="11340" y="2632"/>
                                  </a:lnTo>
                                  <a:lnTo>
                                    <a:pt x="11341" y="2622"/>
                                  </a:lnTo>
                                  <a:lnTo>
                                    <a:pt x="11342" y="2622"/>
                                  </a:lnTo>
                                  <a:lnTo>
                                    <a:pt x="11343" y="2622"/>
                                  </a:lnTo>
                                  <a:lnTo>
                                    <a:pt x="11344" y="2626"/>
                                  </a:lnTo>
                                  <a:lnTo>
                                    <a:pt x="11346" y="2628"/>
                                  </a:lnTo>
                                  <a:lnTo>
                                    <a:pt x="11346" y="2629"/>
                                  </a:lnTo>
                                  <a:lnTo>
                                    <a:pt x="11348" y="2637"/>
                                  </a:lnTo>
                                  <a:lnTo>
                                    <a:pt x="11349" y="2638"/>
                                  </a:lnTo>
                                  <a:lnTo>
                                    <a:pt x="11350" y="2639"/>
                                  </a:lnTo>
                                  <a:lnTo>
                                    <a:pt x="11352" y="2630"/>
                                  </a:lnTo>
                                  <a:lnTo>
                                    <a:pt x="11354" y="2634"/>
                                  </a:lnTo>
                                  <a:lnTo>
                                    <a:pt x="11354" y="2635"/>
                                  </a:lnTo>
                                  <a:lnTo>
                                    <a:pt x="11354" y="2639"/>
                                  </a:lnTo>
                                  <a:lnTo>
                                    <a:pt x="11355" y="2639"/>
                                  </a:lnTo>
                                  <a:lnTo>
                                    <a:pt x="11357" y="2638"/>
                                  </a:lnTo>
                                  <a:lnTo>
                                    <a:pt x="11359" y="2628"/>
                                  </a:lnTo>
                                  <a:lnTo>
                                    <a:pt x="11360" y="2629"/>
                                  </a:lnTo>
                                  <a:lnTo>
                                    <a:pt x="11363" y="2632"/>
                                  </a:lnTo>
                                  <a:lnTo>
                                    <a:pt x="11368" y="2627"/>
                                  </a:lnTo>
                                  <a:lnTo>
                                    <a:pt x="11372" y="2626"/>
                                  </a:lnTo>
                                  <a:lnTo>
                                    <a:pt x="11373" y="2625"/>
                                  </a:lnTo>
                                  <a:lnTo>
                                    <a:pt x="11374" y="2631"/>
                                  </a:lnTo>
                                  <a:lnTo>
                                    <a:pt x="11375" y="2631"/>
                                  </a:lnTo>
                                  <a:lnTo>
                                    <a:pt x="11376" y="2631"/>
                                  </a:lnTo>
                                  <a:lnTo>
                                    <a:pt x="11379" y="2621"/>
                                  </a:lnTo>
                                  <a:lnTo>
                                    <a:pt x="11379" y="2622"/>
                                  </a:lnTo>
                                  <a:lnTo>
                                    <a:pt x="11381" y="2623"/>
                                  </a:lnTo>
                                  <a:lnTo>
                                    <a:pt x="11382" y="2624"/>
                                  </a:lnTo>
                                  <a:lnTo>
                                    <a:pt x="11383" y="2617"/>
                                  </a:lnTo>
                                  <a:lnTo>
                                    <a:pt x="11382" y="2628"/>
                                  </a:lnTo>
                                  <a:lnTo>
                                    <a:pt x="11384" y="2641"/>
                                  </a:lnTo>
                                  <a:lnTo>
                                    <a:pt x="11384" y="2627"/>
                                  </a:lnTo>
                                  <a:lnTo>
                                    <a:pt x="11384" y="2626"/>
                                  </a:lnTo>
                                  <a:lnTo>
                                    <a:pt x="11384" y="2623"/>
                                  </a:lnTo>
                                  <a:lnTo>
                                    <a:pt x="11383" y="2617"/>
                                  </a:lnTo>
                                  <a:lnTo>
                                    <a:pt x="11385" y="2619"/>
                                  </a:lnTo>
                                  <a:lnTo>
                                    <a:pt x="11385" y="2612"/>
                                  </a:lnTo>
                                  <a:lnTo>
                                    <a:pt x="11386" y="2613"/>
                                  </a:lnTo>
                                  <a:lnTo>
                                    <a:pt x="11386" y="2619"/>
                                  </a:lnTo>
                                  <a:lnTo>
                                    <a:pt x="11385" y="2620"/>
                                  </a:lnTo>
                                  <a:lnTo>
                                    <a:pt x="11386" y="2628"/>
                                  </a:lnTo>
                                  <a:lnTo>
                                    <a:pt x="11387" y="2631"/>
                                  </a:lnTo>
                                  <a:lnTo>
                                    <a:pt x="11386" y="2619"/>
                                  </a:lnTo>
                                  <a:lnTo>
                                    <a:pt x="11387" y="2618"/>
                                  </a:lnTo>
                                  <a:lnTo>
                                    <a:pt x="11389" y="2614"/>
                                  </a:lnTo>
                                  <a:lnTo>
                                    <a:pt x="11396" y="2619"/>
                                  </a:lnTo>
                                  <a:lnTo>
                                    <a:pt x="11397" y="2619"/>
                                  </a:lnTo>
                                  <a:lnTo>
                                    <a:pt x="11399" y="2619"/>
                                  </a:lnTo>
                                  <a:lnTo>
                                    <a:pt x="11401" y="2610"/>
                                  </a:lnTo>
                                  <a:lnTo>
                                    <a:pt x="11402" y="2610"/>
                                  </a:lnTo>
                                  <a:lnTo>
                                    <a:pt x="11403" y="2610"/>
                                  </a:lnTo>
                                  <a:lnTo>
                                    <a:pt x="11404" y="2616"/>
                                  </a:lnTo>
                                  <a:lnTo>
                                    <a:pt x="11404" y="2615"/>
                                  </a:lnTo>
                                  <a:lnTo>
                                    <a:pt x="11405" y="2613"/>
                                  </a:lnTo>
                                  <a:lnTo>
                                    <a:pt x="11406" y="2601"/>
                                  </a:lnTo>
                                  <a:lnTo>
                                    <a:pt x="11407" y="2600"/>
                                  </a:lnTo>
                                  <a:lnTo>
                                    <a:pt x="11409" y="2611"/>
                                  </a:lnTo>
                                  <a:lnTo>
                                    <a:pt x="11412" y="2616"/>
                                  </a:lnTo>
                                  <a:lnTo>
                                    <a:pt x="11413" y="2602"/>
                                  </a:lnTo>
                                  <a:lnTo>
                                    <a:pt x="11414" y="2601"/>
                                  </a:lnTo>
                                  <a:lnTo>
                                    <a:pt x="11415" y="2601"/>
                                  </a:lnTo>
                                  <a:lnTo>
                                    <a:pt x="11416" y="2606"/>
                                  </a:lnTo>
                                  <a:lnTo>
                                    <a:pt x="11417" y="2607"/>
                                  </a:lnTo>
                                  <a:lnTo>
                                    <a:pt x="11419" y="2608"/>
                                  </a:lnTo>
                                  <a:lnTo>
                                    <a:pt x="11420" y="2602"/>
                                  </a:lnTo>
                                  <a:lnTo>
                                    <a:pt x="11421" y="2602"/>
                                  </a:lnTo>
                                  <a:lnTo>
                                    <a:pt x="11422" y="2602"/>
                                  </a:lnTo>
                                  <a:lnTo>
                                    <a:pt x="11422" y="2608"/>
                                  </a:lnTo>
                                  <a:lnTo>
                                    <a:pt x="11423" y="2607"/>
                                  </a:lnTo>
                                  <a:lnTo>
                                    <a:pt x="11428" y="2605"/>
                                  </a:lnTo>
                                  <a:lnTo>
                                    <a:pt x="11443" y="2609"/>
                                  </a:lnTo>
                                  <a:lnTo>
                                    <a:pt x="11441" y="2610"/>
                                  </a:lnTo>
                                  <a:lnTo>
                                    <a:pt x="11444" y="2609"/>
                                  </a:lnTo>
                                  <a:lnTo>
                                    <a:pt x="11445" y="2599"/>
                                  </a:lnTo>
                                  <a:lnTo>
                                    <a:pt x="11442" y="2595"/>
                                  </a:lnTo>
                                  <a:lnTo>
                                    <a:pt x="11445" y="2585"/>
                                  </a:lnTo>
                                  <a:lnTo>
                                    <a:pt x="11449" y="2595"/>
                                  </a:lnTo>
                                  <a:lnTo>
                                    <a:pt x="11452" y="2591"/>
                                  </a:lnTo>
                                  <a:lnTo>
                                    <a:pt x="11454" y="2589"/>
                                  </a:lnTo>
                                  <a:lnTo>
                                    <a:pt x="11455" y="2583"/>
                                  </a:lnTo>
                                  <a:lnTo>
                                    <a:pt x="11457" y="2582"/>
                                  </a:lnTo>
                                  <a:lnTo>
                                    <a:pt x="11468" y="2575"/>
                                  </a:lnTo>
                                  <a:lnTo>
                                    <a:pt x="11485" y="2579"/>
                                  </a:lnTo>
                                  <a:lnTo>
                                    <a:pt x="11491" y="2581"/>
                                  </a:lnTo>
                                  <a:lnTo>
                                    <a:pt x="11492" y="2575"/>
                                  </a:lnTo>
                                  <a:lnTo>
                                    <a:pt x="11492" y="2570"/>
                                  </a:lnTo>
                                  <a:lnTo>
                                    <a:pt x="11492" y="2566"/>
                                  </a:lnTo>
                                  <a:lnTo>
                                    <a:pt x="11495" y="2564"/>
                                  </a:lnTo>
                                  <a:lnTo>
                                    <a:pt x="11498" y="2567"/>
                                  </a:lnTo>
                                  <a:lnTo>
                                    <a:pt x="11500" y="2577"/>
                                  </a:lnTo>
                                  <a:lnTo>
                                    <a:pt x="11500" y="2571"/>
                                  </a:lnTo>
                                  <a:lnTo>
                                    <a:pt x="11500" y="2563"/>
                                  </a:lnTo>
                                  <a:lnTo>
                                    <a:pt x="11501" y="2562"/>
                                  </a:lnTo>
                                  <a:lnTo>
                                    <a:pt x="11502" y="2574"/>
                                  </a:lnTo>
                                  <a:lnTo>
                                    <a:pt x="11503" y="2559"/>
                                  </a:lnTo>
                                  <a:lnTo>
                                    <a:pt x="11505" y="2563"/>
                                  </a:lnTo>
                                  <a:lnTo>
                                    <a:pt x="11507" y="2561"/>
                                  </a:lnTo>
                                  <a:lnTo>
                                    <a:pt x="11506" y="2582"/>
                                  </a:lnTo>
                                  <a:lnTo>
                                    <a:pt x="11508" y="2578"/>
                                  </a:lnTo>
                                  <a:lnTo>
                                    <a:pt x="11508" y="2572"/>
                                  </a:lnTo>
                                  <a:lnTo>
                                    <a:pt x="11508" y="2566"/>
                                  </a:lnTo>
                                  <a:lnTo>
                                    <a:pt x="11509" y="2568"/>
                                  </a:lnTo>
                                  <a:lnTo>
                                    <a:pt x="11510" y="2568"/>
                                  </a:lnTo>
                                  <a:lnTo>
                                    <a:pt x="11510" y="2582"/>
                                  </a:lnTo>
                                  <a:lnTo>
                                    <a:pt x="11512" y="2578"/>
                                  </a:lnTo>
                                  <a:lnTo>
                                    <a:pt x="11512" y="2560"/>
                                  </a:lnTo>
                                  <a:lnTo>
                                    <a:pt x="11514" y="2574"/>
                                  </a:lnTo>
                                  <a:lnTo>
                                    <a:pt x="11515" y="2574"/>
                                  </a:lnTo>
                                  <a:lnTo>
                                    <a:pt x="11519" y="2574"/>
                                  </a:lnTo>
                                  <a:lnTo>
                                    <a:pt x="11527" y="2571"/>
                                  </a:lnTo>
                                  <a:lnTo>
                                    <a:pt x="11531" y="2575"/>
                                  </a:lnTo>
                                  <a:lnTo>
                                    <a:pt x="11532" y="2578"/>
                                  </a:lnTo>
                                  <a:lnTo>
                                    <a:pt x="11534" y="2572"/>
                                  </a:lnTo>
                                  <a:lnTo>
                                    <a:pt x="11536" y="2571"/>
                                  </a:lnTo>
                                  <a:lnTo>
                                    <a:pt x="11537" y="2571"/>
                                  </a:lnTo>
                                  <a:lnTo>
                                    <a:pt x="11537" y="2577"/>
                                  </a:lnTo>
                                  <a:lnTo>
                                    <a:pt x="11538" y="2576"/>
                                  </a:lnTo>
                                  <a:lnTo>
                                    <a:pt x="11540" y="2575"/>
                                  </a:lnTo>
                                  <a:lnTo>
                                    <a:pt x="11541" y="2567"/>
                                  </a:lnTo>
                                  <a:lnTo>
                                    <a:pt x="11543" y="2572"/>
                                  </a:lnTo>
                                  <a:lnTo>
                                    <a:pt x="11544" y="2572"/>
                                  </a:lnTo>
                                  <a:lnTo>
                                    <a:pt x="11544" y="2585"/>
                                  </a:lnTo>
                                  <a:lnTo>
                                    <a:pt x="11545" y="2582"/>
                                  </a:lnTo>
                                  <a:lnTo>
                                    <a:pt x="11546" y="2572"/>
                                  </a:lnTo>
                                  <a:lnTo>
                                    <a:pt x="11548" y="2565"/>
                                  </a:lnTo>
                                  <a:lnTo>
                                    <a:pt x="11550" y="2558"/>
                                  </a:lnTo>
                                  <a:lnTo>
                                    <a:pt x="11548" y="2554"/>
                                  </a:lnTo>
                                  <a:lnTo>
                                    <a:pt x="11548" y="2535"/>
                                  </a:lnTo>
                                  <a:lnTo>
                                    <a:pt x="11549" y="2528"/>
                                  </a:lnTo>
                                  <a:lnTo>
                                    <a:pt x="11548" y="2525"/>
                                  </a:lnTo>
                                  <a:lnTo>
                                    <a:pt x="11547" y="2519"/>
                                  </a:lnTo>
                                  <a:lnTo>
                                    <a:pt x="11545" y="2514"/>
                                  </a:lnTo>
                                  <a:lnTo>
                                    <a:pt x="11561" y="2514"/>
                                  </a:lnTo>
                                  <a:lnTo>
                                    <a:pt x="11561" y="2520"/>
                                  </a:lnTo>
                                  <a:lnTo>
                                    <a:pt x="11561" y="2526"/>
                                  </a:lnTo>
                                  <a:lnTo>
                                    <a:pt x="11560" y="2529"/>
                                  </a:lnTo>
                                  <a:lnTo>
                                    <a:pt x="11562" y="2530"/>
                                  </a:lnTo>
                                  <a:lnTo>
                                    <a:pt x="11563" y="2533"/>
                                  </a:lnTo>
                                  <a:lnTo>
                                    <a:pt x="11563" y="2540"/>
                                  </a:lnTo>
                                  <a:lnTo>
                                    <a:pt x="11561" y="2537"/>
                                  </a:lnTo>
                                  <a:lnTo>
                                    <a:pt x="11562" y="2555"/>
                                  </a:lnTo>
                                  <a:lnTo>
                                    <a:pt x="11560" y="2559"/>
                                  </a:lnTo>
                                  <a:lnTo>
                                    <a:pt x="11559" y="2559"/>
                                  </a:lnTo>
                                  <a:lnTo>
                                    <a:pt x="11556" y="2545"/>
                                  </a:lnTo>
                                  <a:lnTo>
                                    <a:pt x="11556" y="2559"/>
                                  </a:lnTo>
                                  <a:lnTo>
                                    <a:pt x="11559" y="2566"/>
                                  </a:lnTo>
                                  <a:lnTo>
                                    <a:pt x="11562" y="2555"/>
                                  </a:lnTo>
                                  <a:lnTo>
                                    <a:pt x="11564" y="2556"/>
                                  </a:lnTo>
                                  <a:lnTo>
                                    <a:pt x="11564" y="2563"/>
                                  </a:lnTo>
                                  <a:lnTo>
                                    <a:pt x="11564" y="2569"/>
                                  </a:lnTo>
                                  <a:lnTo>
                                    <a:pt x="11567" y="2569"/>
                                  </a:lnTo>
                                  <a:lnTo>
                                    <a:pt x="11569" y="2576"/>
                                  </a:lnTo>
                                  <a:lnTo>
                                    <a:pt x="11572" y="2580"/>
                                  </a:lnTo>
                                  <a:lnTo>
                                    <a:pt x="11573" y="2574"/>
                                  </a:lnTo>
                                  <a:lnTo>
                                    <a:pt x="11574" y="2570"/>
                                  </a:lnTo>
                                  <a:lnTo>
                                    <a:pt x="11576" y="2566"/>
                                  </a:lnTo>
                                  <a:lnTo>
                                    <a:pt x="11588" y="2571"/>
                                  </a:lnTo>
                                  <a:lnTo>
                                    <a:pt x="11599" y="2559"/>
                                  </a:lnTo>
                                  <a:lnTo>
                                    <a:pt x="11604" y="2552"/>
                                  </a:lnTo>
                                  <a:lnTo>
                                    <a:pt x="11605" y="2556"/>
                                  </a:lnTo>
                                  <a:lnTo>
                                    <a:pt x="11606" y="2559"/>
                                  </a:lnTo>
                                  <a:lnTo>
                                    <a:pt x="11608" y="2547"/>
                                  </a:lnTo>
                                  <a:lnTo>
                                    <a:pt x="11611" y="2545"/>
                                  </a:lnTo>
                                  <a:lnTo>
                                    <a:pt x="11614" y="2550"/>
                                  </a:lnTo>
                                  <a:lnTo>
                                    <a:pt x="11615" y="2545"/>
                                  </a:lnTo>
                                  <a:lnTo>
                                    <a:pt x="11616" y="2535"/>
                                  </a:lnTo>
                                  <a:lnTo>
                                    <a:pt x="11618" y="2536"/>
                                  </a:lnTo>
                                  <a:lnTo>
                                    <a:pt x="11618" y="2542"/>
                                  </a:lnTo>
                                  <a:lnTo>
                                    <a:pt x="11616" y="2550"/>
                                  </a:lnTo>
                                  <a:lnTo>
                                    <a:pt x="11618" y="2555"/>
                                  </a:lnTo>
                                  <a:lnTo>
                                    <a:pt x="11618" y="2543"/>
                                  </a:lnTo>
                                  <a:lnTo>
                                    <a:pt x="11620" y="2545"/>
                                  </a:lnTo>
                                  <a:lnTo>
                                    <a:pt x="11621" y="2541"/>
                                  </a:lnTo>
                                  <a:lnTo>
                                    <a:pt x="11622" y="2556"/>
                                  </a:lnTo>
                                  <a:lnTo>
                                    <a:pt x="11625" y="2552"/>
                                  </a:lnTo>
                                  <a:lnTo>
                                    <a:pt x="11628" y="2539"/>
                                  </a:lnTo>
                                  <a:lnTo>
                                    <a:pt x="11631" y="2557"/>
                                  </a:lnTo>
                                  <a:lnTo>
                                    <a:pt x="11631" y="2551"/>
                                  </a:lnTo>
                                  <a:lnTo>
                                    <a:pt x="11632" y="2546"/>
                                  </a:lnTo>
                                  <a:lnTo>
                                    <a:pt x="11632" y="2542"/>
                                  </a:lnTo>
                                  <a:lnTo>
                                    <a:pt x="11635" y="2546"/>
                                  </a:lnTo>
                                  <a:lnTo>
                                    <a:pt x="11639" y="2533"/>
                                  </a:lnTo>
                                  <a:lnTo>
                                    <a:pt x="11644" y="2538"/>
                                  </a:lnTo>
                                  <a:lnTo>
                                    <a:pt x="11644" y="2539"/>
                                  </a:lnTo>
                                  <a:lnTo>
                                    <a:pt x="11645" y="2548"/>
                                  </a:lnTo>
                                  <a:lnTo>
                                    <a:pt x="11646" y="2549"/>
                                  </a:lnTo>
                                  <a:lnTo>
                                    <a:pt x="11647" y="2554"/>
                                  </a:lnTo>
                                  <a:lnTo>
                                    <a:pt x="11649" y="2545"/>
                                  </a:lnTo>
                                  <a:lnTo>
                                    <a:pt x="11650" y="2554"/>
                                  </a:lnTo>
                                  <a:lnTo>
                                    <a:pt x="11650" y="2560"/>
                                  </a:lnTo>
                                  <a:lnTo>
                                    <a:pt x="11649" y="2558"/>
                                  </a:lnTo>
                                  <a:lnTo>
                                    <a:pt x="11649" y="2564"/>
                                  </a:lnTo>
                                  <a:lnTo>
                                    <a:pt x="11652" y="2570"/>
                                  </a:lnTo>
                                  <a:lnTo>
                                    <a:pt x="11652" y="2555"/>
                                  </a:lnTo>
                                  <a:lnTo>
                                    <a:pt x="11653" y="2549"/>
                                  </a:lnTo>
                                  <a:lnTo>
                                    <a:pt x="11653" y="2560"/>
                                  </a:lnTo>
                                  <a:lnTo>
                                    <a:pt x="11654" y="2565"/>
                                  </a:lnTo>
                                  <a:lnTo>
                                    <a:pt x="11655" y="2564"/>
                                  </a:lnTo>
                                  <a:lnTo>
                                    <a:pt x="11657" y="2566"/>
                                  </a:lnTo>
                                  <a:lnTo>
                                    <a:pt x="11657" y="2555"/>
                                  </a:lnTo>
                                  <a:lnTo>
                                    <a:pt x="11658" y="2555"/>
                                  </a:lnTo>
                                  <a:lnTo>
                                    <a:pt x="11659" y="2554"/>
                                  </a:lnTo>
                                  <a:lnTo>
                                    <a:pt x="11661" y="2565"/>
                                  </a:lnTo>
                                  <a:lnTo>
                                    <a:pt x="11662" y="2565"/>
                                  </a:lnTo>
                                  <a:lnTo>
                                    <a:pt x="11664" y="2565"/>
                                  </a:lnTo>
                                  <a:lnTo>
                                    <a:pt x="11663" y="2556"/>
                                  </a:lnTo>
                                  <a:lnTo>
                                    <a:pt x="11665" y="2555"/>
                                  </a:lnTo>
                                  <a:lnTo>
                                    <a:pt x="11665" y="2559"/>
                                  </a:lnTo>
                                  <a:lnTo>
                                    <a:pt x="11665" y="2561"/>
                                  </a:lnTo>
                                  <a:lnTo>
                                    <a:pt x="11666" y="2561"/>
                                  </a:lnTo>
                                  <a:lnTo>
                                    <a:pt x="11666" y="2566"/>
                                  </a:lnTo>
                                  <a:lnTo>
                                    <a:pt x="11665" y="2572"/>
                                  </a:lnTo>
                                  <a:lnTo>
                                    <a:pt x="11667" y="2575"/>
                                  </a:lnTo>
                                  <a:lnTo>
                                    <a:pt x="11674" y="2565"/>
                                  </a:lnTo>
                                  <a:lnTo>
                                    <a:pt x="11684" y="2568"/>
                                  </a:lnTo>
                                  <a:lnTo>
                                    <a:pt x="11696" y="2566"/>
                                  </a:lnTo>
                                  <a:lnTo>
                                    <a:pt x="11701" y="2569"/>
                                  </a:lnTo>
                                  <a:lnTo>
                                    <a:pt x="11704" y="2569"/>
                                  </a:lnTo>
                                  <a:lnTo>
                                    <a:pt x="11704" y="2558"/>
                                  </a:lnTo>
                                  <a:lnTo>
                                    <a:pt x="11710" y="2555"/>
                                  </a:lnTo>
                                  <a:lnTo>
                                    <a:pt x="11708" y="2570"/>
                                  </a:lnTo>
                                  <a:lnTo>
                                    <a:pt x="11710" y="2557"/>
                                  </a:lnTo>
                                  <a:lnTo>
                                    <a:pt x="11714" y="2575"/>
                                  </a:lnTo>
                                  <a:lnTo>
                                    <a:pt x="11718" y="2571"/>
                                  </a:lnTo>
                                  <a:lnTo>
                                    <a:pt x="11718" y="2558"/>
                                  </a:lnTo>
                                  <a:lnTo>
                                    <a:pt x="11719" y="2554"/>
                                  </a:lnTo>
                                  <a:lnTo>
                                    <a:pt x="11721" y="2551"/>
                                  </a:lnTo>
                                  <a:lnTo>
                                    <a:pt x="11721" y="2556"/>
                                  </a:lnTo>
                                  <a:lnTo>
                                    <a:pt x="11721" y="2557"/>
                                  </a:lnTo>
                                  <a:lnTo>
                                    <a:pt x="11722" y="2561"/>
                                  </a:lnTo>
                                  <a:lnTo>
                                    <a:pt x="11722" y="2570"/>
                                  </a:lnTo>
                                  <a:lnTo>
                                    <a:pt x="11720" y="2564"/>
                                  </a:lnTo>
                                  <a:lnTo>
                                    <a:pt x="11720" y="2571"/>
                                  </a:lnTo>
                                  <a:lnTo>
                                    <a:pt x="11723" y="2577"/>
                                  </a:lnTo>
                                  <a:lnTo>
                                    <a:pt x="11724" y="2565"/>
                                  </a:lnTo>
                                  <a:lnTo>
                                    <a:pt x="11724" y="2557"/>
                                  </a:lnTo>
                                  <a:lnTo>
                                    <a:pt x="11729" y="2573"/>
                                  </a:lnTo>
                                  <a:lnTo>
                                    <a:pt x="11734" y="2572"/>
                                  </a:lnTo>
                                  <a:lnTo>
                                    <a:pt x="11739" y="2574"/>
                                  </a:lnTo>
                                  <a:lnTo>
                                    <a:pt x="11742" y="2572"/>
                                  </a:lnTo>
                                  <a:lnTo>
                                    <a:pt x="11739" y="2568"/>
                                  </a:lnTo>
                                  <a:lnTo>
                                    <a:pt x="11738" y="2567"/>
                                  </a:lnTo>
                                  <a:lnTo>
                                    <a:pt x="11737" y="2573"/>
                                  </a:lnTo>
                                  <a:lnTo>
                                    <a:pt x="11737" y="2558"/>
                                  </a:lnTo>
                                  <a:lnTo>
                                    <a:pt x="11740" y="2566"/>
                                  </a:lnTo>
                                  <a:lnTo>
                                    <a:pt x="11740" y="2553"/>
                                  </a:lnTo>
                                  <a:lnTo>
                                    <a:pt x="11742" y="2549"/>
                                  </a:lnTo>
                                  <a:lnTo>
                                    <a:pt x="11742" y="2533"/>
                                  </a:lnTo>
                                  <a:lnTo>
                                    <a:pt x="11741" y="2530"/>
                                  </a:lnTo>
                                  <a:lnTo>
                                    <a:pt x="11740" y="2519"/>
                                  </a:lnTo>
                                  <a:lnTo>
                                    <a:pt x="11741" y="2518"/>
                                  </a:lnTo>
                                  <a:lnTo>
                                    <a:pt x="11741" y="2511"/>
                                  </a:lnTo>
                                  <a:lnTo>
                                    <a:pt x="11742" y="2509"/>
                                  </a:lnTo>
                                  <a:lnTo>
                                    <a:pt x="11760" y="2511"/>
                                  </a:lnTo>
                                  <a:lnTo>
                                    <a:pt x="11759" y="2497"/>
                                  </a:lnTo>
                                  <a:lnTo>
                                    <a:pt x="11757" y="2498"/>
                                  </a:lnTo>
                                  <a:lnTo>
                                    <a:pt x="11758" y="2488"/>
                                  </a:lnTo>
                                  <a:lnTo>
                                    <a:pt x="11760" y="2492"/>
                                  </a:lnTo>
                                  <a:lnTo>
                                    <a:pt x="11762" y="2511"/>
                                  </a:lnTo>
                                  <a:lnTo>
                                    <a:pt x="11765" y="2511"/>
                                  </a:lnTo>
                                  <a:lnTo>
                                    <a:pt x="11766" y="2510"/>
                                  </a:lnTo>
                                  <a:lnTo>
                                    <a:pt x="11763" y="2498"/>
                                  </a:lnTo>
                                  <a:lnTo>
                                    <a:pt x="11765" y="2497"/>
                                  </a:lnTo>
                                  <a:lnTo>
                                    <a:pt x="11766" y="2500"/>
                                  </a:lnTo>
                                  <a:lnTo>
                                    <a:pt x="11768" y="2506"/>
                                  </a:lnTo>
                                  <a:lnTo>
                                    <a:pt x="11768" y="2517"/>
                                  </a:lnTo>
                                  <a:lnTo>
                                    <a:pt x="11771" y="2519"/>
                                  </a:lnTo>
                                  <a:lnTo>
                                    <a:pt x="11772" y="2518"/>
                                  </a:lnTo>
                                  <a:lnTo>
                                    <a:pt x="11775" y="2522"/>
                                  </a:lnTo>
                                  <a:lnTo>
                                    <a:pt x="11775" y="2507"/>
                                  </a:lnTo>
                                  <a:lnTo>
                                    <a:pt x="11774" y="2504"/>
                                  </a:lnTo>
                                  <a:lnTo>
                                    <a:pt x="11773" y="2492"/>
                                  </a:lnTo>
                                  <a:lnTo>
                                    <a:pt x="11776" y="2493"/>
                                  </a:lnTo>
                                  <a:lnTo>
                                    <a:pt x="11774" y="2470"/>
                                  </a:lnTo>
                                  <a:lnTo>
                                    <a:pt x="11774" y="2451"/>
                                  </a:lnTo>
                                  <a:lnTo>
                                    <a:pt x="11773" y="2430"/>
                                  </a:lnTo>
                                  <a:lnTo>
                                    <a:pt x="11771" y="2413"/>
                                  </a:lnTo>
                                  <a:lnTo>
                                    <a:pt x="11770" y="2393"/>
                                  </a:lnTo>
                                  <a:lnTo>
                                    <a:pt x="11774" y="2384"/>
                                  </a:lnTo>
                                  <a:lnTo>
                                    <a:pt x="11779" y="2404"/>
                                  </a:lnTo>
                                  <a:lnTo>
                                    <a:pt x="11784" y="2416"/>
                                  </a:lnTo>
                                  <a:lnTo>
                                    <a:pt x="11787" y="2419"/>
                                  </a:lnTo>
                                  <a:lnTo>
                                    <a:pt x="11786" y="2411"/>
                                  </a:lnTo>
                                  <a:lnTo>
                                    <a:pt x="11787" y="2410"/>
                                  </a:lnTo>
                                  <a:lnTo>
                                    <a:pt x="11789" y="2413"/>
                                  </a:lnTo>
                                  <a:lnTo>
                                    <a:pt x="11788" y="2401"/>
                                  </a:lnTo>
                                  <a:lnTo>
                                    <a:pt x="11791" y="2405"/>
                                  </a:lnTo>
                                  <a:lnTo>
                                    <a:pt x="11791" y="2391"/>
                                  </a:lnTo>
                                  <a:lnTo>
                                    <a:pt x="11791" y="2385"/>
                                  </a:lnTo>
                                  <a:lnTo>
                                    <a:pt x="11792" y="2381"/>
                                  </a:lnTo>
                                  <a:lnTo>
                                    <a:pt x="11792" y="2379"/>
                                  </a:lnTo>
                                  <a:lnTo>
                                    <a:pt x="11793" y="2387"/>
                                  </a:lnTo>
                                  <a:lnTo>
                                    <a:pt x="11793" y="2386"/>
                                  </a:lnTo>
                                  <a:lnTo>
                                    <a:pt x="11794" y="2384"/>
                                  </a:lnTo>
                                  <a:lnTo>
                                    <a:pt x="11792" y="2369"/>
                                  </a:lnTo>
                                  <a:lnTo>
                                    <a:pt x="11793" y="2361"/>
                                  </a:lnTo>
                                  <a:lnTo>
                                    <a:pt x="11793" y="2360"/>
                                  </a:lnTo>
                                  <a:lnTo>
                                    <a:pt x="11794" y="2363"/>
                                  </a:lnTo>
                                  <a:lnTo>
                                    <a:pt x="11794" y="2361"/>
                                  </a:lnTo>
                                  <a:lnTo>
                                    <a:pt x="11794" y="2355"/>
                                  </a:lnTo>
                                  <a:lnTo>
                                    <a:pt x="11793" y="2345"/>
                                  </a:lnTo>
                                  <a:lnTo>
                                    <a:pt x="11794" y="2342"/>
                                  </a:lnTo>
                                  <a:lnTo>
                                    <a:pt x="11793" y="2341"/>
                                  </a:lnTo>
                                  <a:lnTo>
                                    <a:pt x="11792" y="2340"/>
                                  </a:lnTo>
                                  <a:lnTo>
                                    <a:pt x="11792" y="2332"/>
                                  </a:lnTo>
                                  <a:lnTo>
                                    <a:pt x="11793" y="2323"/>
                                  </a:lnTo>
                                  <a:lnTo>
                                    <a:pt x="11792" y="2319"/>
                                  </a:lnTo>
                                  <a:lnTo>
                                    <a:pt x="11793" y="2307"/>
                                  </a:lnTo>
                                  <a:lnTo>
                                    <a:pt x="11792" y="2306"/>
                                  </a:lnTo>
                                  <a:lnTo>
                                    <a:pt x="11791" y="2309"/>
                                  </a:lnTo>
                                  <a:lnTo>
                                    <a:pt x="11790" y="2302"/>
                                  </a:lnTo>
                                  <a:lnTo>
                                    <a:pt x="11791" y="2302"/>
                                  </a:lnTo>
                                  <a:lnTo>
                                    <a:pt x="11791" y="2296"/>
                                  </a:lnTo>
                                  <a:lnTo>
                                    <a:pt x="11792" y="2297"/>
                                  </a:lnTo>
                                  <a:lnTo>
                                    <a:pt x="11790" y="2278"/>
                                  </a:lnTo>
                                  <a:lnTo>
                                    <a:pt x="11787" y="2260"/>
                                  </a:lnTo>
                                  <a:lnTo>
                                    <a:pt x="11785" y="2238"/>
                                  </a:lnTo>
                                  <a:lnTo>
                                    <a:pt x="11784" y="2220"/>
                                  </a:lnTo>
                                  <a:lnTo>
                                    <a:pt x="11784" y="2217"/>
                                  </a:lnTo>
                                  <a:lnTo>
                                    <a:pt x="11784" y="2216"/>
                                  </a:lnTo>
                                  <a:lnTo>
                                    <a:pt x="11789" y="2216"/>
                                  </a:lnTo>
                                  <a:lnTo>
                                    <a:pt x="11795" y="2217"/>
                                  </a:lnTo>
                                  <a:lnTo>
                                    <a:pt x="11793" y="2219"/>
                                  </a:lnTo>
                                  <a:lnTo>
                                    <a:pt x="11804" y="2219"/>
                                  </a:lnTo>
                                  <a:lnTo>
                                    <a:pt x="11808" y="2217"/>
                                  </a:lnTo>
                                  <a:lnTo>
                                    <a:pt x="11823" y="2218"/>
                                  </a:lnTo>
                                  <a:lnTo>
                                    <a:pt x="11815" y="2214"/>
                                  </a:lnTo>
                                  <a:lnTo>
                                    <a:pt x="11820" y="2210"/>
                                  </a:lnTo>
                                  <a:lnTo>
                                    <a:pt x="11819" y="2206"/>
                                  </a:lnTo>
                                  <a:lnTo>
                                    <a:pt x="11818" y="2203"/>
                                  </a:lnTo>
                                  <a:lnTo>
                                    <a:pt x="11808" y="2200"/>
                                  </a:lnTo>
                                  <a:lnTo>
                                    <a:pt x="11805" y="2196"/>
                                  </a:lnTo>
                                  <a:lnTo>
                                    <a:pt x="11799" y="2190"/>
                                  </a:lnTo>
                                  <a:lnTo>
                                    <a:pt x="11802" y="2184"/>
                                  </a:lnTo>
                                  <a:lnTo>
                                    <a:pt x="11801" y="2180"/>
                                  </a:lnTo>
                                  <a:lnTo>
                                    <a:pt x="11799" y="2175"/>
                                  </a:lnTo>
                                  <a:lnTo>
                                    <a:pt x="11803" y="2170"/>
                                  </a:lnTo>
                                  <a:lnTo>
                                    <a:pt x="11797" y="2166"/>
                                  </a:lnTo>
                                  <a:lnTo>
                                    <a:pt x="11796" y="2165"/>
                                  </a:lnTo>
                                  <a:lnTo>
                                    <a:pt x="11788" y="2164"/>
                                  </a:lnTo>
                                  <a:lnTo>
                                    <a:pt x="11787" y="2162"/>
                                  </a:lnTo>
                                  <a:lnTo>
                                    <a:pt x="11786" y="2161"/>
                                  </a:lnTo>
                                  <a:lnTo>
                                    <a:pt x="11793" y="2158"/>
                                  </a:lnTo>
                                  <a:lnTo>
                                    <a:pt x="11793" y="2156"/>
                                  </a:lnTo>
                                  <a:lnTo>
                                    <a:pt x="11793" y="2153"/>
                                  </a:lnTo>
                                  <a:lnTo>
                                    <a:pt x="11783" y="2150"/>
                                  </a:lnTo>
                                  <a:lnTo>
                                    <a:pt x="11789" y="2147"/>
                                  </a:lnTo>
                                  <a:lnTo>
                                    <a:pt x="11765" y="2147"/>
                                  </a:lnTo>
                                  <a:lnTo>
                                    <a:pt x="11775" y="2140"/>
                                  </a:lnTo>
                                  <a:lnTo>
                                    <a:pt x="11780" y="2135"/>
                                  </a:lnTo>
                                  <a:lnTo>
                                    <a:pt x="11772" y="2127"/>
                                  </a:lnTo>
                                  <a:lnTo>
                                    <a:pt x="11777" y="2117"/>
                                  </a:lnTo>
                                  <a:lnTo>
                                    <a:pt x="11771" y="2111"/>
                                  </a:lnTo>
                                  <a:lnTo>
                                    <a:pt x="11768" y="2111"/>
                                  </a:lnTo>
                                  <a:lnTo>
                                    <a:pt x="11767" y="2110"/>
                                  </a:lnTo>
                                  <a:lnTo>
                                    <a:pt x="11759" y="2106"/>
                                  </a:lnTo>
                                  <a:lnTo>
                                    <a:pt x="11760" y="2095"/>
                                  </a:lnTo>
                                  <a:lnTo>
                                    <a:pt x="11768" y="2091"/>
                                  </a:lnTo>
                                  <a:lnTo>
                                    <a:pt x="11779" y="2093"/>
                                  </a:lnTo>
                                  <a:lnTo>
                                    <a:pt x="11783" y="2090"/>
                                  </a:lnTo>
                                  <a:lnTo>
                                    <a:pt x="11798" y="2091"/>
                                  </a:lnTo>
                                  <a:lnTo>
                                    <a:pt x="11801" y="2086"/>
                                  </a:lnTo>
                                  <a:lnTo>
                                    <a:pt x="11807" y="2082"/>
                                  </a:lnTo>
                                  <a:lnTo>
                                    <a:pt x="11805" y="2076"/>
                                  </a:lnTo>
                                  <a:lnTo>
                                    <a:pt x="11788" y="2077"/>
                                  </a:lnTo>
                                  <a:lnTo>
                                    <a:pt x="11798" y="2072"/>
                                  </a:lnTo>
                                  <a:lnTo>
                                    <a:pt x="11795" y="2071"/>
                                  </a:lnTo>
                                  <a:lnTo>
                                    <a:pt x="11792" y="2070"/>
                                  </a:lnTo>
                                  <a:lnTo>
                                    <a:pt x="11778" y="2071"/>
                                  </a:lnTo>
                                  <a:lnTo>
                                    <a:pt x="11780" y="2069"/>
                                  </a:lnTo>
                                  <a:lnTo>
                                    <a:pt x="11788" y="2067"/>
                                  </a:lnTo>
                                  <a:lnTo>
                                    <a:pt x="11796" y="2071"/>
                                  </a:lnTo>
                                  <a:lnTo>
                                    <a:pt x="11795" y="2067"/>
                                  </a:lnTo>
                                  <a:lnTo>
                                    <a:pt x="11794" y="2064"/>
                                  </a:lnTo>
                                  <a:lnTo>
                                    <a:pt x="11786" y="2068"/>
                                  </a:lnTo>
                                  <a:lnTo>
                                    <a:pt x="11775" y="2067"/>
                                  </a:lnTo>
                                  <a:lnTo>
                                    <a:pt x="11773" y="2064"/>
                                  </a:lnTo>
                                  <a:lnTo>
                                    <a:pt x="11767" y="2062"/>
                                  </a:lnTo>
                                  <a:lnTo>
                                    <a:pt x="11779" y="2066"/>
                                  </a:lnTo>
                                  <a:lnTo>
                                    <a:pt x="11783" y="2060"/>
                                  </a:lnTo>
                                  <a:lnTo>
                                    <a:pt x="11796" y="2063"/>
                                  </a:lnTo>
                                  <a:lnTo>
                                    <a:pt x="11794" y="2060"/>
                                  </a:lnTo>
                                  <a:lnTo>
                                    <a:pt x="11801" y="2050"/>
                                  </a:lnTo>
                                  <a:lnTo>
                                    <a:pt x="11791" y="2053"/>
                                  </a:lnTo>
                                  <a:lnTo>
                                    <a:pt x="11790" y="2054"/>
                                  </a:lnTo>
                                  <a:lnTo>
                                    <a:pt x="11793" y="2057"/>
                                  </a:lnTo>
                                  <a:lnTo>
                                    <a:pt x="11786" y="2057"/>
                                  </a:lnTo>
                                  <a:lnTo>
                                    <a:pt x="11788" y="2054"/>
                                  </a:lnTo>
                                  <a:lnTo>
                                    <a:pt x="11783" y="2053"/>
                                  </a:lnTo>
                                  <a:lnTo>
                                    <a:pt x="11782" y="2051"/>
                                  </a:lnTo>
                                  <a:lnTo>
                                    <a:pt x="11781" y="2050"/>
                                  </a:lnTo>
                                  <a:lnTo>
                                    <a:pt x="11776" y="2046"/>
                                  </a:lnTo>
                                  <a:lnTo>
                                    <a:pt x="11777" y="2045"/>
                                  </a:lnTo>
                                  <a:lnTo>
                                    <a:pt x="11778" y="2045"/>
                                  </a:lnTo>
                                  <a:lnTo>
                                    <a:pt x="11788" y="2044"/>
                                  </a:lnTo>
                                  <a:lnTo>
                                    <a:pt x="11787" y="2043"/>
                                  </a:lnTo>
                                  <a:lnTo>
                                    <a:pt x="11787" y="2042"/>
                                  </a:lnTo>
                                  <a:lnTo>
                                    <a:pt x="11777" y="2042"/>
                                  </a:lnTo>
                                  <a:lnTo>
                                    <a:pt x="11777" y="2040"/>
                                  </a:lnTo>
                                  <a:lnTo>
                                    <a:pt x="11778" y="2038"/>
                                  </a:lnTo>
                                  <a:lnTo>
                                    <a:pt x="11785" y="2037"/>
                                  </a:lnTo>
                                  <a:lnTo>
                                    <a:pt x="11783" y="2034"/>
                                  </a:lnTo>
                                  <a:lnTo>
                                    <a:pt x="11766" y="2029"/>
                                  </a:lnTo>
                                  <a:lnTo>
                                    <a:pt x="11760" y="2020"/>
                                  </a:lnTo>
                                  <a:lnTo>
                                    <a:pt x="11770" y="2015"/>
                                  </a:lnTo>
                                  <a:lnTo>
                                    <a:pt x="11764" y="2015"/>
                                  </a:lnTo>
                                  <a:lnTo>
                                    <a:pt x="11755" y="2015"/>
                                  </a:lnTo>
                                  <a:lnTo>
                                    <a:pt x="11755" y="2014"/>
                                  </a:lnTo>
                                  <a:lnTo>
                                    <a:pt x="11760" y="2009"/>
                                  </a:lnTo>
                                  <a:lnTo>
                                    <a:pt x="11752" y="1998"/>
                                  </a:lnTo>
                                  <a:lnTo>
                                    <a:pt x="11752" y="1990"/>
                                  </a:lnTo>
                                  <a:lnTo>
                                    <a:pt x="11752" y="1988"/>
                                  </a:lnTo>
                                  <a:lnTo>
                                    <a:pt x="11758" y="1987"/>
                                  </a:lnTo>
                                  <a:lnTo>
                                    <a:pt x="11757" y="1985"/>
                                  </a:lnTo>
                                  <a:lnTo>
                                    <a:pt x="11756" y="1984"/>
                                  </a:lnTo>
                                  <a:lnTo>
                                    <a:pt x="11750" y="1984"/>
                                  </a:lnTo>
                                  <a:lnTo>
                                    <a:pt x="11747" y="1981"/>
                                  </a:lnTo>
                                  <a:lnTo>
                                    <a:pt x="11750" y="1979"/>
                                  </a:lnTo>
                                  <a:lnTo>
                                    <a:pt x="11748" y="1977"/>
                                  </a:lnTo>
                                  <a:lnTo>
                                    <a:pt x="11743" y="1976"/>
                                  </a:lnTo>
                                  <a:lnTo>
                                    <a:pt x="11733" y="1979"/>
                                  </a:lnTo>
                                  <a:lnTo>
                                    <a:pt x="11729" y="1975"/>
                                  </a:lnTo>
                                  <a:lnTo>
                                    <a:pt x="11737" y="1974"/>
                                  </a:lnTo>
                                  <a:lnTo>
                                    <a:pt x="11748" y="1973"/>
                                  </a:lnTo>
                                  <a:lnTo>
                                    <a:pt x="11746" y="1970"/>
                                  </a:lnTo>
                                  <a:lnTo>
                                    <a:pt x="11757" y="1970"/>
                                  </a:lnTo>
                                  <a:lnTo>
                                    <a:pt x="11754" y="1966"/>
                                  </a:lnTo>
                                  <a:lnTo>
                                    <a:pt x="11754" y="1964"/>
                                  </a:lnTo>
                                  <a:lnTo>
                                    <a:pt x="11745" y="1965"/>
                                  </a:lnTo>
                                  <a:lnTo>
                                    <a:pt x="11744" y="1964"/>
                                  </a:lnTo>
                                  <a:lnTo>
                                    <a:pt x="11744" y="1962"/>
                                  </a:lnTo>
                                  <a:lnTo>
                                    <a:pt x="11757" y="1963"/>
                                  </a:lnTo>
                                  <a:lnTo>
                                    <a:pt x="11754" y="1960"/>
                                  </a:lnTo>
                                  <a:lnTo>
                                    <a:pt x="11745" y="1956"/>
                                  </a:lnTo>
                                  <a:lnTo>
                                    <a:pt x="11748" y="1950"/>
                                  </a:lnTo>
                                  <a:lnTo>
                                    <a:pt x="11756" y="1946"/>
                                  </a:lnTo>
                                  <a:lnTo>
                                    <a:pt x="11772" y="1946"/>
                                  </a:lnTo>
                                  <a:lnTo>
                                    <a:pt x="11775" y="1943"/>
                                  </a:lnTo>
                                  <a:lnTo>
                                    <a:pt x="11768" y="1943"/>
                                  </a:lnTo>
                                  <a:lnTo>
                                    <a:pt x="11758" y="1943"/>
                                  </a:lnTo>
                                  <a:lnTo>
                                    <a:pt x="11761" y="1941"/>
                                  </a:lnTo>
                                  <a:lnTo>
                                    <a:pt x="11784" y="1942"/>
                                  </a:lnTo>
                                  <a:lnTo>
                                    <a:pt x="11800" y="1943"/>
                                  </a:lnTo>
                                  <a:lnTo>
                                    <a:pt x="11816" y="1936"/>
                                  </a:lnTo>
                                  <a:lnTo>
                                    <a:pt x="11820" y="1934"/>
                                  </a:lnTo>
                                  <a:lnTo>
                                    <a:pt x="11817" y="1926"/>
                                  </a:lnTo>
                                  <a:lnTo>
                                    <a:pt x="11808" y="1926"/>
                                  </a:lnTo>
                                  <a:lnTo>
                                    <a:pt x="11800" y="1925"/>
                                  </a:lnTo>
                                  <a:lnTo>
                                    <a:pt x="11797" y="1924"/>
                                  </a:lnTo>
                                  <a:lnTo>
                                    <a:pt x="11808" y="1924"/>
                                  </a:lnTo>
                                  <a:lnTo>
                                    <a:pt x="11808" y="1921"/>
                                  </a:lnTo>
                                  <a:lnTo>
                                    <a:pt x="11808" y="1918"/>
                                  </a:lnTo>
                                  <a:lnTo>
                                    <a:pt x="11792" y="1918"/>
                                  </a:lnTo>
                                  <a:lnTo>
                                    <a:pt x="11798" y="1921"/>
                                  </a:lnTo>
                                  <a:lnTo>
                                    <a:pt x="11782" y="1920"/>
                                  </a:lnTo>
                                  <a:lnTo>
                                    <a:pt x="11787" y="1919"/>
                                  </a:lnTo>
                                  <a:lnTo>
                                    <a:pt x="11792" y="1917"/>
                                  </a:lnTo>
                                  <a:lnTo>
                                    <a:pt x="11808" y="1917"/>
                                  </a:lnTo>
                                  <a:lnTo>
                                    <a:pt x="11812" y="1914"/>
                                  </a:lnTo>
                                  <a:lnTo>
                                    <a:pt x="11791" y="1916"/>
                                  </a:lnTo>
                                  <a:lnTo>
                                    <a:pt x="11793" y="1913"/>
                                  </a:lnTo>
                                  <a:lnTo>
                                    <a:pt x="11787" y="1899"/>
                                  </a:lnTo>
                                  <a:lnTo>
                                    <a:pt x="11775" y="1886"/>
                                  </a:lnTo>
                                  <a:lnTo>
                                    <a:pt x="11772" y="1881"/>
                                  </a:lnTo>
                                  <a:lnTo>
                                    <a:pt x="11777" y="1880"/>
                                  </a:lnTo>
                                  <a:lnTo>
                                    <a:pt x="11781" y="1879"/>
                                  </a:lnTo>
                                  <a:lnTo>
                                    <a:pt x="11770" y="1861"/>
                                  </a:lnTo>
                                  <a:lnTo>
                                    <a:pt x="11766" y="1842"/>
                                  </a:lnTo>
                                  <a:lnTo>
                                    <a:pt x="11760" y="1832"/>
                                  </a:lnTo>
                                  <a:lnTo>
                                    <a:pt x="11755" y="1831"/>
                                  </a:lnTo>
                                  <a:lnTo>
                                    <a:pt x="11750" y="1830"/>
                                  </a:lnTo>
                                  <a:lnTo>
                                    <a:pt x="11767" y="1828"/>
                                  </a:lnTo>
                                  <a:lnTo>
                                    <a:pt x="11750" y="1828"/>
                                  </a:lnTo>
                                  <a:lnTo>
                                    <a:pt x="11750" y="1825"/>
                                  </a:lnTo>
                                  <a:lnTo>
                                    <a:pt x="11751" y="1823"/>
                                  </a:lnTo>
                                  <a:lnTo>
                                    <a:pt x="11760" y="1823"/>
                                  </a:lnTo>
                                  <a:lnTo>
                                    <a:pt x="11761" y="1822"/>
                                  </a:lnTo>
                                  <a:lnTo>
                                    <a:pt x="11760" y="1822"/>
                                  </a:lnTo>
                                  <a:lnTo>
                                    <a:pt x="11756" y="1819"/>
                                  </a:lnTo>
                                  <a:lnTo>
                                    <a:pt x="11756" y="1817"/>
                                  </a:lnTo>
                                  <a:lnTo>
                                    <a:pt x="11755" y="1811"/>
                                  </a:lnTo>
                                  <a:lnTo>
                                    <a:pt x="11753" y="1808"/>
                                  </a:lnTo>
                                  <a:lnTo>
                                    <a:pt x="11752" y="1804"/>
                                  </a:lnTo>
                                  <a:lnTo>
                                    <a:pt x="11738" y="1801"/>
                                  </a:lnTo>
                                  <a:lnTo>
                                    <a:pt x="11745" y="1797"/>
                                  </a:lnTo>
                                  <a:lnTo>
                                    <a:pt x="11748" y="1796"/>
                                  </a:lnTo>
                                  <a:lnTo>
                                    <a:pt x="11738" y="1795"/>
                                  </a:lnTo>
                                  <a:lnTo>
                                    <a:pt x="11738" y="1794"/>
                                  </a:lnTo>
                                  <a:lnTo>
                                    <a:pt x="11734" y="1793"/>
                                  </a:lnTo>
                                  <a:lnTo>
                                    <a:pt x="11740" y="1791"/>
                                  </a:lnTo>
                                  <a:lnTo>
                                    <a:pt x="11743" y="1790"/>
                                  </a:lnTo>
                                  <a:lnTo>
                                    <a:pt x="11757" y="1788"/>
                                  </a:lnTo>
                                  <a:lnTo>
                                    <a:pt x="11743" y="1785"/>
                                  </a:lnTo>
                                  <a:lnTo>
                                    <a:pt x="11744" y="1782"/>
                                  </a:lnTo>
                                  <a:lnTo>
                                    <a:pt x="11744" y="1780"/>
                                  </a:lnTo>
                                  <a:lnTo>
                                    <a:pt x="11745" y="1777"/>
                                  </a:lnTo>
                                  <a:lnTo>
                                    <a:pt x="11744" y="1775"/>
                                  </a:lnTo>
                                  <a:lnTo>
                                    <a:pt x="11742" y="1770"/>
                                  </a:lnTo>
                                  <a:lnTo>
                                    <a:pt x="11745" y="1766"/>
                                  </a:lnTo>
                                  <a:lnTo>
                                    <a:pt x="11745" y="1763"/>
                                  </a:lnTo>
                                  <a:lnTo>
                                    <a:pt x="11740" y="1762"/>
                                  </a:lnTo>
                                  <a:lnTo>
                                    <a:pt x="11741" y="1761"/>
                                  </a:lnTo>
                                  <a:lnTo>
                                    <a:pt x="11741" y="1760"/>
                                  </a:lnTo>
                                  <a:lnTo>
                                    <a:pt x="11746" y="1759"/>
                                  </a:lnTo>
                                  <a:lnTo>
                                    <a:pt x="11743" y="1755"/>
                                  </a:lnTo>
                                  <a:lnTo>
                                    <a:pt x="11728" y="1751"/>
                                  </a:lnTo>
                                  <a:lnTo>
                                    <a:pt x="11732" y="1748"/>
                                  </a:lnTo>
                                  <a:lnTo>
                                    <a:pt x="11739" y="1748"/>
                                  </a:lnTo>
                                  <a:lnTo>
                                    <a:pt x="11749" y="1748"/>
                                  </a:lnTo>
                                  <a:lnTo>
                                    <a:pt x="11747" y="1746"/>
                                  </a:lnTo>
                                  <a:lnTo>
                                    <a:pt x="11750" y="1741"/>
                                  </a:lnTo>
                                  <a:lnTo>
                                    <a:pt x="11733" y="1744"/>
                                  </a:lnTo>
                                  <a:lnTo>
                                    <a:pt x="11732" y="1742"/>
                                  </a:lnTo>
                                  <a:lnTo>
                                    <a:pt x="11737" y="1741"/>
                                  </a:lnTo>
                                  <a:lnTo>
                                    <a:pt x="11749" y="1736"/>
                                  </a:lnTo>
                                  <a:lnTo>
                                    <a:pt x="11738" y="1735"/>
                                  </a:lnTo>
                                  <a:lnTo>
                                    <a:pt x="11737" y="1736"/>
                                  </a:lnTo>
                                  <a:lnTo>
                                    <a:pt x="11738" y="1738"/>
                                  </a:lnTo>
                                  <a:lnTo>
                                    <a:pt x="11727" y="1738"/>
                                  </a:lnTo>
                                  <a:lnTo>
                                    <a:pt x="11722" y="1734"/>
                                  </a:lnTo>
                                  <a:lnTo>
                                    <a:pt x="11740" y="1735"/>
                                  </a:lnTo>
                                  <a:lnTo>
                                    <a:pt x="11738" y="1731"/>
                                  </a:lnTo>
                                  <a:lnTo>
                                    <a:pt x="11728" y="1729"/>
                                  </a:lnTo>
                                  <a:lnTo>
                                    <a:pt x="11730" y="1726"/>
                                  </a:lnTo>
                                  <a:lnTo>
                                    <a:pt x="11734" y="1722"/>
                                  </a:lnTo>
                                  <a:lnTo>
                                    <a:pt x="11729" y="1720"/>
                                  </a:lnTo>
                                  <a:lnTo>
                                    <a:pt x="11725" y="1721"/>
                                  </a:lnTo>
                                  <a:lnTo>
                                    <a:pt x="11724" y="1719"/>
                                  </a:lnTo>
                                  <a:lnTo>
                                    <a:pt x="11731" y="1719"/>
                                  </a:lnTo>
                                  <a:lnTo>
                                    <a:pt x="11734" y="1718"/>
                                  </a:lnTo>
                                  <a:lnTo>
                                    <a:pt x="11744" y="1718"/>
                                  </a:lnTo>
                                  <a:lnTo>
                                    <a:pt x="11741" y="1716"/>
                                  </a:lnTo>
                                  <a:lnTo>
                                    <a:pt x="11751" y="1711"/>
                                  </a:lnTo>
                                  <a:lnTo>
                                    <a:pt x="11740" y="1711"/>
                                  </a:lnTo>
                                  <a:lnTo>
                                    <a:pt x="11734" y="1713"/>
                                  </a:lnTo>
                                  <a:lnTo>
                                    <a:pt x="11722" y="1710"/>
                                  </a:lnTo>
                                  <a:lnTo>
                                    <a:pt x="11725" y="1706"/>
                                  </a:lnTo>
                                  <a:lnTo>
                                    <a:pt x="11733" y="1706"/>
                                  </a:lnTo>
                                  <a:lnTo>
                                    <a:pt x="11728" y="1709"/>
                                  </a:lnTo>
                                  <a:lnTo>
                                    <a:pt x="11735" y="1710"/>
                                  </a:lnTo>
                                  <a:lnTo>
                                    <a:pt x="11729" y="1704"/>
                                  </a:lnTo>
                                  <a:lnTo>
                                    <a:pt x="11722" y="1700"/>
                                  </a:lnTo>
                                  <a:lnTo>
                                    <a:pt x="11731" y="1693"/>
                                  </a:lnTo>
                                  <a:lnTo>
                                    <a:pt x="11725" y="1693"/>
                                  </a:lnTo>
                                  <a:lnTo>
                                    <a:pt x="11717" y="1694"/>
                                  </a:lnTo>
                                  <a:lnTo>
                                    <a:pt x="11716" y="1692"/>
                                  </a:lnTo>
                                  <a:lnTo>
                                    <a:pt x="11720" y="1690"/>
                                  </a:lnTo>
                                  <a:lnTo>
                                    <a:pt x="11716" y="1686"/>
                                  </a:lnTo>
                                  <a:lnTo>
                                    <a:pt x="11723" y="1685"/>
                                  </a:lnTo>
                                  <a:lnTo>
                                    <a:pt x="11724" y="1686"/>
                                  </a:lnTo>
                                  <a:lnTo>
                                    <a:pt x="11732" y="1686"/>
                                  </a:lnTo>
                                  <a:lnTo>
                                    <a:pt x="11728" y="1683"/>
                                  </a:lnTo>
                                  <a:lnTo>
                                    <a:pt x="11736" y="1681"/>
                                  </a:lnTo>
                                  <a:lnTo>
                                    <a:pt x="11745" y="1680"/>
                                  </a:lnTo>
                                  <a:lnTo>
                                    <a:pt x="11733" y="1678"/>
                                  </a:lnTo>
                                  <a:lnTo>
                                    <a:pt x="11728" y="1680"/>
                                  </a:lnTo>
                                  <a:lnTo>
                                    <a:pt x="11722" y="1678"/>
                                  </a:lnTo>
                                  <a:lnTo>
                                    <a:pt x="11714" y="1678"/>
                                  </a:lnTo>
                                  <a:lnTo>
                                    <a:pt x="11712" y="1677"/>
                                  </a:lnTo>
                                  <a:lnTo>
                                    <a:pt x="11716" y="1676"/>
                                  </a:lnTo>
                                  <a:lnTo>
                                    <a:pt x="11709" y="1673"/>
                                  </a:lnTo>
                                  <a:lnTo>
                                    <a:pt x="11713" y="1672"/>
                                  </a:lnTo>
                                  <a:lnTo>
                                    <a:pt x="11714" y="1671"/>
                                  </a:lnTo>
                                  <a:lnTo>
                                    <a:pt x="11723" y="1672"/>
                                  </a:lnTo>
                                  <a:lnTo>
                                    <a:pt x="11726" y="1669"/>
                                  </a:lnTo>
                                  <a:lnTo>
                                    <a:pt x="11721" y="1665"/>
                                  </a:lnTo>
                                  <a:lnTo>
                                    <a:pt x="11724" y="1661"/>
                                  </a:lnTo>
                                  <a:lnTo>
                                    <a:pt x="11720" y="1661"/>
                                  </a:lnTo>
                                  <a:lnTo>
                                    <a:pt x="11714" y="1661"/>
                                  </a:lnTo>
                                  <a:lnTo>
                                    <a:pt x="11714" y="1660"/>
                                  </a:lnTo>
                                  <a:lnTo>
                                    <a:pt x="11719" y="1654"/>
                                  </a:lnTo>
                                  <a:lnTo>
                                    <a:pt x="11713" y="1647"/>
                                  </a:lnTo>
                                  <a:lnTo>
                                    <a:pt x="11721" y="1640"/>
                                  </a:lnTo>
                                  <a:lnTo>
                                    <a:pt x="11715" y="1640"/>
                                  </a:lnTo>
                                  <a:lnTo>
                                    <a:pt x="11706" y="1640"/>
                                  </a:lnTo>
                                  <a:lnTo>
                                    <a:pt x="11706" y="1639"/>
                                  </a:lnTo>
                                  <a:lnTo>
                                    <a:pt x="11707" y="1637"/>
                                  </a:lnTo>
                                  <a:lnTo>
                                    <a:pt x="11704" y="1637"/>
                                  </a:lnTo>
                                  <a:lnTo>
                                    <a:pt x="11701" y="1636"/>
                                  </a:lnTo>
                                  <a:lnTo>
                                    <a:pt x="11701" y="1621"/>
                                  </a:lnTo>
                                  <a:lnTo>
                                    <a:pt x="11705" y="1622"/>
                                  </a:lnTo>
                                  <a:lnTo>
                                    <a:pt x="11710" y="1622"/>
                                  </a:lnTo>
                                  <a:lnTo>
                                    <a:pt x="11717" y="1621"/>
                                  </a:lnTo>
                                  <a:lnTo>
                                    <a:pt x="11711" y="1617"/>
                                  </a:lnTo>
                                  <a:lnTo>
                                    <a:pt x="11711" y="1612"/>
                                  </a:lnTo>
                                  <a:lnTo>
                                    <a:pt x="11718" y="1609"/>
                                  </a:lnTo>
                                  <a:lnTo>
                                    <a:pt x="11712" y="1608"/>
                                  </a:lnTo>
                                  <a:lnTo>
                                    <a:pt x="11706" y="1608"/>
                                  </a:lnTo>
                                  <a:lnTo>
                                    <a:pt x="11701" y="1608"/>
                                  </a:lnTo>
                                  <a:lnTo>
                                    <a:pt x="11701" y="1603"/>
                                  </a:lnTo>
                                  <a:lnTo>
                                    <a:pt x="11702" y="1602"/>
                                  </a:lnTo>
                                  <a:lnTo>
                                    <a:pt x="11704" y="1602"/>
                                  </a:lnTo>
                                  <a:lnTo>
                                    <a:pt x="11708" y="1602"/>
                                  </a:lnTo>
                                  <a:lnTo>
                                    <a:pt x="11715" y="1605"/>
                                  </a:lnTo>
                                  <a:lnTo>
                                    <a:pt x="11714" y="1601"/>
                                  </a:lnTo>
                                  <a:lnTo>
                                    <a:pt x="11720" y="1598"/>
                                  </a:lnTo>
                                  <a:lnTo>
                                    <a:pt x="11706" y="1599"/>
                                  </a:lnTo>
                                  <a:lnTo>
                                    <a:pt x="11701" y="1599"/>
                                  </a:lnTo>
                                  <a:lnTo>
                                    <a:pt x="11701" y="1594"/>
                                  </a:lnTo>
                                  <a:lnTo>
                                    <a:pt x="11705" y="1591"/>
                                  </a:lnTo>
                                  <a:lnTo>
                                    <a:pt x="11715" y="1589"/>
                                  </a:lnTo>
                                  <a:lnTo>
                                    <a:pt x="11715" y="1586"/>
                                  </a:lnTo>
                                  <a:lnTo>
                                    <a:pt x="11715" y="1583"/>
                                  </a:lnTo>
                                  <a:lnTo>
                                    <a:pt x="11702" y="1580"/>
                                  </a:lnTo>
                                  <a:lnTo>
                                    <a:pt x="11706" y="1576"/>
                                  </a:lnTo>
                                  <a:lnTo>
                                    <a:pt x="11704" y="1576"/>
                                  </a:lnTo>
                                  <a:lnTo>
                                    <a:pt x="11702" y="1576"/>
                                  </a:lnTo>
                                  <a:lnTo>
                                    <a:pt x="11701" y="1576"/>
                                  </a:lnTo>
                                  <a:lnTo>
                                    <a:pt x="11701" y="1574"/>
                                  </a:lnTo>
                                  <a:lnTo>
                                    <a:pt x="11707" y="1575"/>
                                  </a:lnTo>
                                  <a:lnTo>
                                    <a:pt x="11714" y="1575"/>
                                  </a:lnTo>
                                  <a:lnTo>
                                    <a:pt x="11721" y="1575"/>
                                  </a:lnTo>
                                  <a:lnTo>
                                    <a:pt x="11721" y="1573"/>
                                  </a:lnTo>
                                  <a:lnTo>
                                    <a:pt x="11717" y="1573"/>
                                  </a:lnTo>
                                  <a:lnTo>
                                    <a:pt x="11711" y="1574"/>
                                  </a:lnTo>
                                  <a:lnTo>
                                    <a:pt x="11709" y="1573"/>
                                  </a:lnTo>
                                  <a:lnTo>
                                    <a:pt x="11705" y="1573"/>
                                  </a:lnTo>
                                  <a:lnTo>
                                    <a:pt x="11701" y="1572"/>
                                  </a:lnTo>
                                  <a:lnTo>
                                    <a:pt x="11701" y="1535"/>
                                  </a:lnTo>
                                  <a:lnTo>
                                    <a:pt x="11706" y="1532"/>
                                  </a:lnTo>
                                  <a:lnTo>
                                    <a:pt x="11711" y="1530"/>
                                  </a:lnTo>
                                  <a:lnTo>
                                    <a:pt x="11705" y="1527"/>
                                  </a:lnTo>
                                  <a:lnTo>
                                    <a:pt x="11703" y="1528"/>
                                  </a:lnTo>
                                  <a:lnTo>
                                    <a:pt x="11702" y="1528"/>
                                  </a:lnTo>
                                  <a:lnTo>
                                    <a:pt x="11701" y="1528"/>
                                  </a:lnTo>
                                  <a:lnTo>
                                    <a:pt x="11701" y="1517"/>
                                  </a:lnTo>
                                  <a:lnTo>
                                    <a:pt x="11703" y="1517"/>
                                  </a:lnTo>
                                  <a:lnTo>
                                    <a:pt x="11706" y="1518"/>
                                  </a:lnTo>
                                  <a:lnTo>
                                    <a:pt x="11711" y="1518"/>
                                  </a:lnTo>
                                  <a:lnTo>
                                    <a:pt x="11721" y="1516"/>
                                  </a:lnTo>
                                  <a:lnTo>
                                    <a:pt x="11725" y="1507"/>
                                  </a:lnTo>
                                  <a:lnTo>
                                    <a:pt x="11711" y="1509"/>
                                  </a:lnTo>
                                  <a:lnTo>
                                    <a:pt x="11713" y="1510"/>
                                  </a:lnTo>
                                  <a:lnTo>
                                    <a:pt x="11718" y="1511"/>
                                  </a:lnTo>
                                  <a:lnTo>
                                    <a:pt x="11716" y="1513"/>
                                  </a:lnTo>
                                  <a:lnTo>
                                    <a:pt x="11709" y="1513"/>
                                  </a:lnTo>
                                  <a:lnTo>
                                    <a:pt x="11706" y="1514"/>
                                  </a:lnTo>
                                  <a:lnTo>
                                    <a:pt x="11701" y="1514"/>
                                  </a:lnTo>
                                  <a:lnTo>
                                    <a:pt x="11701" y="1509"/>
                                  </a:lnTo>
                                  <a:lnTo>
                                    <a:pt x="11704" y="1509"/>
                                  </a:lnTo>
                                  <a:lnTo>
                                    <a:pt x="11707" y="1508"/>
                                  </a:lnTo>
                                  <a:lnTo>
                                    <a:pt x="11707" y="1507"/>
                                  </a:lnTo>
                                  <a:lnTo>
                                    <a:pt x="11704" y="1506"/>
                                  </a:lnTo>
                                  <a:lnTo>
                                    <a:pt x="11702" y="1506"/>
                                  </a:lnTo>
                                  <a:lnTo>
                                    <a:pt x="11701" y="1506"/>
                                  </a:lnTo>
                                  <a:lnTo>
                                    <a:pt x="11701" y="1502"/>
                                  </a:lnTo>
                                  <a:lnTo>
                                    <a:pt x="11702" y="1501"/>
                                  </a:lnTo>
                                  <a:lnTo>
                                    <a:pt x="11702" y="1500"/>
                                  </a:lnTo>
                                  <a:lnTo>
                                    <a:pt x="11701" y="1499"/>
                                  </a:lnTo>
                                  <a:lnTo>
                                    <a:pt x="11701" y="1479"/>
                                  </a:lnTo>
                                  <a:lnTo>
                                    <a:pt x="11704" y="1479"/>
                                  </a:lnTo>
                                  <a:lnTo>
                                    <a:pt x="11707" y="1477"/>
                                  </a:lnTo>
                                  <a:lnTo>
                                    <a:pt x="11709" y="1476"/>
                                  </a:lnTo>
                                  <a:lnTo>
                                    <a:pt x="11706" y="1476"/>
                                  </a:lnTo>
                                  <a:lnTo>
                                    <a:pt x="11703" y="1477"/>
                                  </a:lnTo>
                                  <a:lnTo>
                                    <a:pt x="11701" y="1477"/>
                                  </a:lnTo>
                                  <a:lnTo>
                                    <a:pt x="11701" y="1467"/>
                                  </a:lnTo>
                                  <a:lnTo>
                                    <a:pt x="11703" y="1465"/>
                                  </a:lnTo>
                                  <a:lnTo>
                                    <a:pt x="11707" y="1462"/>
                                  </a:lnTo>
                                  <a:lnTo>
                                    <a:pt x="11701" y="1460"/>
                                  </a:lnTo>
                                  <a:lnTo>
                                    <a:pt x="11701" y="1446"/>
                                  </a:lnTo>
                                  <a:lnTo>
                                    <a:pt x="11706" y="1446"/>
                                  </a:lnTo>
                                  <a:lnTo>
                                    <a:pt x="11706" y="1444"/>
                                  </a:lnTo>
                                  <a:lnTo>
                                    <a:pt x="11707" y="1442"/>
                                  </a:lnTo>
                                  <a:lnTo>
                                    <a:pt x="11704" y="1442"/>
                                  </a:lnTo>
                                  <a:lnTo>
                                    <a:pt x="11702" y="1442"/>
                                  </a:lnTo>
                                  <a:lnTo>
                                    <a:pt x="11701" y="1442"/>
                                  </a:lnTo>
                                  <a:lnTo>
                                    <a:pt x="11701" y="1425"/>
                                  </a:lnTo>
                                  <a:lnTo>
                                    <a:pt x="11702" y="1423"/>
                                  </a:lnTo>
                                  <a:lnTo>
                                    <a:pt x="11701" y="1420"/>
                                  </a:lnTo>
                                  <a:lnTo>
                                    <a:pt x="11704" y="1419"/>
                                  </a:lnTo>
                                  <a:lnTo>
                                    <a:pt x="11703" y="1419"/>
                                  </a:lnTo>
                                  <a:lnTo>
                                    <a:pt x="11702" y="1418"/>
                                  </a:lnTo>
                                  <a:lnTo>
                                    <a:pt x="11701" y="1418"/>
                                  </a:lnTo>
                                  <a:lnTo>
                                    <a:pt x="11701" y="1409"/>
                                  </a:lnTo>
                                  <a:lnTo>
                                    <a:pt x="11701" y="1410"/>
                                  </a:lnTo>
                                  <a:lnTo>
                                    <a:pt x="11703" y="1410"/>
                                  </a:lnTo>
                                  <a:lnTo>
                                    <a:pt x="11705" y="1410"/>
                                  </a:lnTo>
                                  <a:lnTo>
                                    <a:pt x="11707" y="1407"/>
                                  </a:lnTo>
                                  <a:lnTo>
                                    <a:pt x="11703" y="1404"/>
                                  </a:lnTo>
                                  <a:lnTo>
                                    <a:pt x="11701" y="1402"/>
                                  </a:lnTo>
                                  <a:lnTo>
                                    <a:pt x="11701" y="1384"/>
                                  </a:lnTo>
                                  <a:lnTo>
                                    <a:pt x="11704" y="1383"/>
                                  </a:lnTo>
                                  <a:lnTo>
                                    <a:pt x="11707" y="1382"/>
                                  </a:lnTo>
                                  <a:lnTo>
                                    <a:pt x="11707" y="1381"/>
                                  </a:lnTo>
                                  <a:lnTo>
                                    <a:pt x="11704" y="1381"/>
                                  </a:lnTo>
                                  <a:lnTo>
                                    <a:pt x="11702" y="1381"/>
                                  </a:lnTo>
                                  <a:lnTo>
                                    <a:pt x="11701" y="1381"/>
                                  </a:lnTo>
                                  <a:lnTo>
                                    <a:pt x="11701" y="1328"/>
                                  </a:lnTo>
                                  <a:lnTo>
                                    <a:pt x="11710" y="1329"/>
                                  </a:lnTo>
                                  <a:lnTo>
                                    <a:pt x="11717" y="1331"/>
                                  </a:lnTo>
                                  <a:lnTo>
                                    <a:pt x="11726" y="1330"/>
                                  </a:lnTo>
                                  <a:lnTo>
                                    <a:pt x="11723" y="1323"/>
                                  </a:lnTo>
                                  <a:lnTo>
                                    <a:pt x="11741" y="1321"/>
                                  </a:lnTo>
                                  <a:lnTo>
                                    <a:pt x="11752" y="1318"/>
                                  </a:lnTo>
                                  <a:lnTo>
                                    <a:pt x="11750" y="1314"/>
                                  </a:lnTo>
                                  <a:lnTo>
                                    <a:pt x="11755" y="1312"/>
                                  </a:lnTo>
                                  <a:lnTo>
                                    <a:pt x="11758" y="1309"/>
                                  </a:lnTo>
                                  <a:lnTo>
                                    <a:pt x="11754" y="1309"/>
                                  </a:lnTo>
                                  <a:lnTo>
                                    <a:pt x="11748" y="1309"/>
                                  </a:lnTo>
                                  <a:lnTo>
                                    <a:pt x="11748" y="1308"/>
                                  </a:lnTo>
                                  <a:lnTo>
                                    <a:pt x="11757" y="1305"/>
                                  </a:lnTo>
                                  <a:lnTo>
                                    <a:pt x="11745" y="1301"/>
                                  </a:lnTo>
                                  <a:lnTo>
                                    <a:pt x="11744" y="1297"/>
                                  </a:lnTo>
                                  <a:lnTo>
                                    <a:pt x="11743" y="1295"/>
                                  </a:lnTo>
                                  <a:lnTo>
                                    <a:pt x="11751" y="1292"/>
                                  </a:lnTo>
                                  <a:lnTo>
                                    <a:pt x="11750" y="1290"/>
                                  </a:lnTo>
                                  <a:lnTo>
                                    <a:pt x="11749" y="1288"/>
                                  </a:lnTo>
                                  <a:lnTo>
                                    <a:pt x="11741" y="1286"/>
                                  </a:lnTo>
                                  <a:lnTo>
                                    <a:pt x="11740" y="1283"/>
                                  </a:lnTo>
                                  <a:lnTo>
                                    <a:pt x="11740" y="1280"/>
                                  </a:lnTo>
                                  <a:lnTo>
                                    <a:pt x="11747" y="1276"/>
                                  </a:lnTo>
                                  <a:lnTo>
                                    <a:pt x="11746" y="1272"/>
                                  </a:lnTo>
                                  <a:lnTo>
                                    <a:pt x="11746" y="1265"/>
                                  </a:lnTo>
                                  <a:lnTo>
                                    <a:pt x="11736" y="1258"/>
                                  </a:lnTo>
                                  <a:lnTo>
                                    <a:pt x="11738" y="1252"/>
                                  </a:lnTo>
                                  <a:lnTo>
                                    <a:pt x="11738" y="1250"/>
                                  </a:lnTo>
                                  <a:lnTo>
                                    <a:pt x="11743" y="1250"/>
                                  </a:lnTo>
                                  <a:lnTo>
                                    <a:pt x="11743" y="1249"/>
                                  </a:lnTo>
                                  <a:lnTo>
                                    <a:pt x="11743" y="1245"/>
                                  </a:lnTo>
                                  <a:lnTo>
                                    <a:pt x="11728" y="1243"/>
                                  </a:lnTo>
                                  <a:lnTo>
                                    <a:pt x="11744" y="1240"/>
                                  </a:lnTo>
                                  <a:lnTo>
                                    <a:pt x="11727" y="1236"/>
                                  </a:lnTo>
                                  <a:lnTo>
                                    <a:pt x="11740" y="1229"/>
                                  </a:lnTo>
                                  <a:lnTo>
                                    <a:pt x="11740" y="1224"/>
                                  </a:lnTo>
                                  <a:lnTo>
                                    <a:pt x="11740" y="1218"/>
                                  </a:lnTo>
                                  <a:lnTo>
                                    <a:pt x="11741" y="1211"/>
                                  </a:lnTo>
                                  <a:lnTo>
                                    <a:pt x="11742" y="1204"/>
                                  </a:lnTo>
                                  <a:lnTo>
                                    <a:pt x="11742" y="1199"/>
                                  </a:lnTo>
                                  <a:lnTo>
                                    <a:pt x="11733" y="1194"/>
                                  </a:lnTo>
                                  <a:lnTo>
                                    <a:pt x="11733" y="1188"/>
                                  </a:lnTo>
                                  <a:lnTo>
                                    <a:pt x="11739" y="1177"/>
                                  </a:lnTo>
                                  <a:lnTo>
                                    <a:pt x="11733" y="1170"/>
                                  </a:lnTo>
                                  <a:lnTo>
                                    <a:pt x="11739" y="1157"/>
                                  </a:lnTo>
                                  <a:lnTo>
                                    <a:pt x="11736" y="1145"/>
                                  </a:lnTo>
                                  <a:lnTo>
                                    <a:pt x="11743" y="1134"/>
                                  </a:lnTo>
                                  <a:lnTo>
                                    <a:pt x="11742" y="1123"/>
                                  </a:lnTo>
                                  <a:lnTo>
                                    <a:pt x="11725" y="1116"/>
                                  </a:lnTo>
                                  <a:lnTo>
                                    <a:pt x="11728" y="1109"/>
                                  </a:lnTo>
                                  <a:lnTo>
                                    <a:pt x="11740" y="1103"/>
                                  </a:lnTo>
                                  <a:lnTo>
                                    <a:pt x="11743" y="1101"/>
                                  </a:lnTo>
                                  <a:lnTo>
                                    <a:pt x="11732" y="1100"/>
                                  </a:lnTo>
                                  <a:lnTo>
                                    <a:pt x="11731" y="1098"/>
                                  </a:lnTo>
                                  <a:lnTo>
                                    <a:pt x="11736" y="1096"/>
                                  </a:lnTo>
                                  <a:lnTo>
                                    <a:pt x="11736" y="1094"/>
                                  </a:lnTo>
                                  <a:lnTo>
                                    <a:pt x="11736" y="1092"/>
                                  </a:lnTo>
                                  <a:lnTo>
                                    <a:pt x="11729" y="1086"/>
                                  </a:lnTo>
                                  <a:lnTo>
                                    <a:pt x="11747" y="1088"/>
                                  </a:lnTo>
                                  <a:lnTo>
                                    <a:pt x="11749" y="1094"/>
                                  </a:lnTo>
                                  <a:lnTo>
                                    <a:pt x="11746" y="1099"/>
                                  </a:lnTo>
                                  <a:lnTo>
                                    <a:pt x="11760" y="1088"/>
                                  </a:lnTo>
                                  <a:lnTo>
                                    <a:pt x="11762" y="1073"/>
                                  </a:lnTo>
                                  <a:lnTo>
                                    <a:pt x="11763" y="1069"/>
                                  </a:lnTo>
                                  <a:lnTo>
                                    <a:pt x="11750" y="1070"/>
                                  </a:lnTo>
                                  <a:lnTo>
                                    <a:pt x="11753" y="1067"/>
                                  </a:lnTo>
                                  <a:lnTo>
                                    <a:pt x="11772" y="1066"/>
                                  </a:lnTo>
                                  <a:lnTo>
                                    <a:pt x="11758" y="1062"/>
                                  </a:lnTo>
                                  <a:lnTo>
                                    <a:pt x="11759" y="1060"/>
                                  </a:lnTo>
                                  <a:lnTo>
                                    <a:pt x="11765" y="1041"/>
                                  </a:lnTo>
                                  <a:lnTo>
                                    <a:pt x="11762" y="1025"/>
                                  </a:lnTo>
                                  <a:lnTo>
                                    <a:pt x="11760" y="1023"/>
                                  </a:lnTo>
                                  <a:lnTo>
                                    <a:pt x="11764" y="1021"/>
                                  </a:lnTo>
                                  <a:lnTo>
                                    <a:pt x="11762" y="1020"/>
                                  </a:lnTo>
                                  <a:lnTo>
                                    <a:pt x="11760" y="1018"/>
                                  </a:lnTo>
                                  <a:lnTo>
                                    <a:pt x="11740" y="1016"/>
                                  </a:lnTo>
                                  <a:lnTo>
                                    <a:pt x="11748" y="1013"/>
                                  </a:lnTo>
                                  <a:lnTo>
                                    <a:pt x="11745" y="1012"/>
                                  </a:lnTo>
                                  <a:lnTo>
                                    <a:pt x="11728" y="1013"/>
                                  </a:lnTo>
                                  <a:lnTo>
                                    <a:pt x="11728" y="1011"/>
                                  </a:lnTo>
                                  <a:lnTo>
                                    <a:pt x="11721" y="1007"/>
                                  </a:lnTo>
                                  <a:lnTo>
                                    <a:pt x="11731" y="1005"/>
                                  </a:lnTo>
                                  <a:lnTo>
                                    <a:pt x="11723" y="1003"/>
                                  </a:lnTo>
                                  <a:lnTo>
                                    <a:pt x="11723" y="1005"/>
                                  </a:lnTo>
                                  <a:lnTo>
                                    <a:pt x="11722" y="1006"/>
                                  </a:lnTo>
                                  <a:lnTo>
                                    <a:pt x="11713" y="1005"/>
                                  </a:lnTo>
                                  <a:lnTo>
                                    <a:pt x="11715" y="1002"/>
                                  </a:lnTo>
                                  <a:lnTo>
                                    <a:pt x="11723" y="1000"/>
                                  </a:lnTo>
                                  <a:lnTo>
                                    <a:pt x="11729" y="997"/>
                                  </a:lnTo>
                                  <a:lnTo>
                                    <a:pt x="11715" y="992"/>
                                  </a:lnTo>
                                  <a:lnTo>
                                    <a:pt x="11720" y="988"/>
                                  </a:lnTo>
                                  <a:lnTo>
                                    <a:pt x="11730" y="984"/>
                                  </a:lnTo>
                                  <a:lnTo>
                                    <a:pt x="11724" y="984"/>
                                  </a:lnTo>
                                  <a:lnTo>
                                    <a:pt x="11718" y="983"/>
                                  </a:lnTo>
                                  <a:lnTo>
                                    <a:pt x="11720" y="982"/>
                                  </a:lnTo>
                                  <a:lnTo>
                                    <a:pt x="11721" y="980"/>
                                  </a:lnTo>
                                  <a:lnTo>
                                    <a:pt x="11733" y="981"/>
                                  </a:lnTo>
                                  <a:lnTo>
                                    <a:pt x="11731" y="978"/>
                                  </a:lnTo>
                                  <a:lnTo>
                                    <a:pt x="11710" y="979"/>
                                  </a:lnTo>
                                  <a:lnTo>
                                    <a:pt x="11726" y="974"/>
                                  </a:lnTo>
                                  <a:lnTo>
                                    <a:pt x="11717" y="971"/>
                                  </a:lnTo>
                                  <a:lnTo>
                                    <a:pt x="11716" y="971"/>
                                  </a:lnTo>
                                  <a:lnTo>
                                    <a:pt x="11714" y="969"/>
                                  </a:lnTo>
                                  <a:lnTo>
                                    <a:pt x="11725" y="967"/>
                                  </a:lnTo>
                                  <a:lnTo>
                                    <a:pt x="11717" y="966"/>
                                  </a:lnTo>
                                  <a:lnTo>
                                    <a:pt x="11710" y="966"/>
                                  </a:lnTo>
                                  <a:lnTo>
                                    <a:pt x="11704" y="967"/>
                                  </a:lnTo>
                                  <a:lnTo>
                                    <a:pt x="11701" y="967"/>
                                  </a:lnTo>
                                  <a:lnTo>
                                    <a:pt x="11701" y="963"/>
                                  </a:lnTo>
                                  <a:lnTo>
                                    <a:pt x="11709" y="964"/>
                                  </a:lnTo>
                                  <a:lnTo>
                                    <a:pt x="11716" y="966"/>
                                  </a:lnTo>
                                  <a:lnTo>
                                    <a:pt x="11722" y="963"/>
                                  </a:lnTo>
                                  <a:lnTo>
                                    <a:pt x="11720" y="966"/>
                                  </a:lnTo>
                                  <a:lnTo>
                                    <a:pt x="11723" y="967"/>
                                  </a:lnTo>
                                  <a:lnTo>
                                    <a:pt x="11731" y="967"/>
                                  </a:lnTo>
                                  <a:lnTo>
                                    <a:pt x="11727" y="965"/>
                                  </a:lnTo>
                                  <a:lnTo>
                                    <a:pt x="11738" y="962"/>
                                  </a:lnTo>
                                  <a:lnTo>
                                    <a:pt x="11732" y="960"/>
                                  </a:lnTo>
                                  <a:lnTo>
                                    <a:pt x="11730" y="959"/>
                                  </a:lnTo>
                                  <a:lnTo>
                                    <a:pt x="11723" y="960"/>
                                  </a:lnTo>
                                  <a:lnTo>
                                    <a:pt x="11722" y="959"/>
                                  </a:lnTo>
                                  <a:lnTo>
                                    <a:pt x="11721" y="957"/>
                                  </a:lnTo>
                                  <a:lnTo>
                                    <a:pt x="11727" y="955"/>
                                  </a:lnTo>
                                  <a:lnTo>
                                    <a:pt x="11728" y="954"/>
                                  </a:lnTo>
                                  <a:lnTo>
                                    <a:pt x="11728" y="953"/>
                                  </a:lnTo>
                                  <a:lnTo>
                                    <a:pt x="11722" y="951"/>
                                  </a:lnTo>
                                  <a:lnTo>
                                    <a:pt x="11723" y="949"/>
                                  </a:lnTo>
                                  <a:lnTo>
                                    <a:pt x="11725" y="944"/>
                                  </a:lnTo>
                                  <a:lnTo>
                                    <a:pt x="11737" y="939"/>
                                  </a:lnTo>
                                  <a:lnTo>
                                    <a:pt x="11730" y="934"/>
                                  </a:lnTo>
                                  <a:lnTo>
                                    <a:pt x="11730" y="935"/>
                                  </a:lnTo>
                                  <a:lnTo>
                                    <a:pt x="11725" y="937"/>
                                  </a:lnTo>
                                  <a:lnTo>
                                    <a:pt x="11724" y="937"/>
                                  </a:lnTo>
                                  <a:lnTo>
                                    <a:pt x="11717" y="934"/>
                                  </a:lnTo>
                                  <a:lnTo>
                                    <a:pt x="11727" y="932"/>
                                  </a:lnTo>
                                  <a:lnTo>
                                    <a:pt x="11730" y="927"/>
                                  </a:lnTo>
                                  <a:lnTo>
                                    <a:pt x="11730" y="926"/>
                                  </a:lnTo>
                                  <a:lnTo>
                                    <a:pt x="11725" y="926"/>
                                  </a:lnTo>
                                  <a:lnTo>
                                    <a:pt x="11725" y="925"/>
                                  </a:lnTo>
                                  <a:lnTo>
                                    <a:pt x="11725" y="924"/>
                                  </a:lnTo>
                                  <a:lnTo>
                                    <a:pt x="11732" y="924"/>
                                  </a:lnTo>
                                  <a:lnTo>
                                    <a:pt x="11730" y="922"/>
                                  </a:lnTo>
                                  <a:lnTo>
                                    <a:pt x="11728" y="920"/>
                                  </a:lnTo>
                                  <a:lnTo>
                                    <a:pt x="11716" y="919"/>
                                  </a:lnTo>
                                  <a:lnTo>
                                    <a:pt x="11716" y="917"/>
                                  </a:lnTo>
                                  <a:lnTo>
                                    <a:pt x="11725" y="916"/>
                                  </a:lnTo>
                                  <a:lnTo>
                                    <a:pt x="11726" y="914"/>
                                  </a:lnTo>
                                  <a:lnTo>
                                    <a:pt x="11727" y="913"/>
                                  </a:lnTo>
                                  <a:lnTo>
                                    <a:pt x="11725" y="911"/>
                                  </a:lnTo>
                                  <a:lnTo>
                                    <a:pt x="11726" y="909"/>
                                  </a:lnTo>
                                  <a:lnTo>
                                    <a:pt x="11727" y="908"/>
                                  </a:lnTo>
                                  <a:lnTo>
                                    <a:pt x="11727" y="903"/>
                                  </a:lnTo>
                                  <a:lnTo>
                                    <a:pt x="11736" y="902"/>
                                  </a:lnTo>
                                  <a:lnTo>
                                    <a:pt x="11736" y="900"/>
                                  </a:lnTo>
                                  <a:lnTo>
                                    <a:pt x="11732" y="901"/>
                                  </a:lnTo>
                                  <a:lnTo>
                                    <a:pt x="11728" y="901"/>
                                  </a:lnTo>
                                  <a:lnTo>
                                    <a:pt x="11727" y="900"/>
                                  </a:lnTo>
                                  <a:lnTo>
                                    <a:pt x="11730" y="896"/>
                                  </a:lnTo>
                                  <a:lnTo>
                                    <a:pt x="11728" y="892"/>
                                  </a:lnTo>
                                  <a:lnTo>
                                    <a:pt x="11733" y="892"/>
                                  </a:lnTo>
                                  <a:lnTo>
                                    <a:pt x="11732" y="894"/>
                                  </a:lnTo>
                                  <a:lnTo>
                                    <a:pt x="11743" y="894"/>
                                  </a:lnTo>
                                  <a:lnTo>
                                    <a:pt x="11737" y="891"/>
                                  </a:lnTo>
                                  <a:lnTo>
                                    <a:pt x="11741" y="886"/>
                                  </a:lnTo>
                                  <a:lnTo>
                                    <a:pt x="11728" y="885"/>
                                  </a:lnTo>
                                  <a:lnTo>
                                    <a:pt x="11737" y="880"/>
                                  </a:lnTo>
                                  <a:lnTo>
                                    <a:pt x="11737" y="874"/>
                                  </a:lnTo>
                                  <a:lnTo>
                                    <a:pt x="11719" y="872"/>
                                  </a:lnTo>
                                  <a:lnTo>
                                    <a:pt x="11730" y="872"/>
                                  </a:lnTo>
                                  <a:lnTo>
                                    <a:pt x="11735" y="871"/>
                                  </a:lnTo>
                                  <a:lnTo>
                                    <a:pt x="11735" y="869"/>
                                  </a:lnTo>
                                  <a:lnTo>
                                    <a:pt x="11724" y="863"/>
                                  </a:lnTo>
                                  <a:lnTo>
                                    <a:pt x="11734" y="853"/>
                                  </a:lnTo>
                                  <a:lnTo>
                                    <a:pt x="11732" y="846"/>
                                  </a:lnTo>
                                  <a:lnTo>
                                    <a:pt x="11741" y="846"/>
                                  </a:lnTo>
                                  <a:lnTo>
                                    <a:pt x="11743" y="845"/>
                                  </a:lnTo>
                                  <a:lnTo>
                                    <a:pt x="11742" y="843"/>
                                  </a:lnTo>
                                  <a:lnTo>
                                    <a:pt x="11723" y="839"/>
                                  </a:lnTo>
                                  <a:lnTo>
                                    <a:pt x="11722" y="847"/>
                                  </a:lnTo>
                                  <a:lnTo>
                                    <a:pt x="11712" y="845"/>
                                  </a:lnTo>
                                  <a:lnTo>
                                    <a:pt x="11712" y="841"/>
                                  </a:lnTo>
                                  <a:lnTo>
                                    <a:pt x="11731" y="841"/>
                                  </a:lnTo>
                                  <a:lnTo>
                                    <a:pt x="11737" y="838"/>
                                  </a:lnTo>
                                  <a:lnTo>
                                    <a:pt x="11736" y="832"/>
                                  </a:lnTo>
                                  <a:lnTo>
                                    <a:pt x="11728" y="827"/>
                                  </a:lnTo>
                                  <a:lnTo>
                                    <a:pt x="11744" y="823"/>
                                  </a:lnTo>
                                  <a:lnTo>
                                    <a:pt x="11725" y="824"/>
                                  </a:lnTo>
                                  <a:lnTo>
                                    <a:pt x="11731" y="819"/>
                                  </a:lnTo>
                                  <a:lnTo>
                                    <a:pt x="11724" y="818"/>
                                  </a:lnTo>
                                  <a:lnTo>
                                    <a:pt x="11735" y="815"/>
                                  </a:lnTo>
                                  <a:lnTo>
                                    <a:pt x="11736" y="808"/>
                                  </a:lnTo>
                                  <a:lnTo>
                                    <a:pt x="11730" y="806"/>
                                  </a:lnTo>
                                  <a:lnTo>
                                    <a:pt x="11731" y="806"/>
                                  </a:lnTo>
                                  <a:lnTo>
                                    <a:pt x="11725" y="807"/>
                                  </a:lnTo>
                                  <a:lnTo>
                                    <a:pt x="11725" y="806"/>
                                  </a:lnTo>
                                  <a:lnTo>
                                    <a:pt x="11736" y="801"/>
                                  </a:lnTo>
                                  <a:lnTo>
                                    <a:pt x="11738" y="797"/>
                                  </a:lnTo>
                                  <a:lnTo>
                                    <a:pt x="11734" y="797"/>
                                  </a:lnTo>
                                  <a:lnTo>
                                    <a:pt x="11727" y="799"/>
                                  </a:lnTo>
                                  <a:lnTo>
                                    <a:pt x="11726" y="797"/>
                                  </a:lnTo>
                                  <a:lnTo>
                                    <a:pt x="11737" y="791"/>
                                  </a:lnTo>
                                  <a:lnTo>
                                    <a:pt x="11734" y="785"/>
                                  </a:lnTo>
                                  <a:lnTo>
                                    <a:pt x="11712" y="781"/>
                                  </a:lnTo>
                                  <a:lnTo>
                                    <a:pt x="11702" y="783"/>
                                  </a:lnTo>
                                  <a:lnTo>
                                    <a:pt x="11702" y="784"/>
                                  </a:lnTo>
                                  <a:lnTo>
                                    <a:pt x="11701" y="786"/>
                                  </a:lnTo>
                                  <a:lnTo>
                                    <a:pt x="11709" y="786"/>
                                  </a:lnTo>
                                  <a:lnTo>
                                    <a:pt x="11720" y="786"/>
                                  </a:lnTo>
                                  <a:lnTo>
                                    <a:pt x="11721" y="787"/>
                                  </a:lnTo>
                                  <a:lnTo>
                                    <a:pt x="11707" y="789"/>
                                  </a:lnTo>
                                  <a:lnTo>
                                    <a:pt x="11706" y="793"/>
                                  </a:lnTo>
                                  <a:lnTo>
                                    <a:pt x="11701" y="796"/>
                                  </a:lnTo>
                                  <a:lnTo>
                                    <a:pt x="11701" y="778"/>
                                  </a:lnTo>
                                  <a:lnTo>
                                    <a:pt x="11702" y="778"/>
                                  </a:lnTo>
                                  <a:lnTo>
                                    <a:pt x="11702" y="777"/>
                                  </a:lnTo>
                                  <a:lnTo>
                                    <a:pt x="11701" y="777"/>
                                  </a:lnTo>
                                  <a:lnTo>
                                    <a:pt x="11701" y="763"/>
                                  </a:lnTo>
                                  <a:lnTo>
                                    <a:pt x="11706" y="765"/>
                                  </a:lnTo>
                                  <a:lnTo>
                                    <a:pt x="11717" y="767"/>
                                  </a:lnTo>
                                  <a:lnTo>
                                    <a:pt x="11728" y="768"/>
                                  </a:lnTo>
                                  <a:lnTo>
                                    <a:pt x="11715" y="771"/>
                                  </a:lnTo>
                                  <a:lnTo>
                                    <a:pt x="11707" y="776"/>
                                  </a:lnTo>
                                  <a:lnTo>
                                    <a:pt x="11724" y="775"/>
                                  </a:lnTo>
                                  <a:lnTo>
                                    <a:pt x="11745" y="774"/>
                                  </a:lnTo>
                                  <a:lnTo>
                                    <a:pt x="11744" y="770"/>
                                  </a:lnTo>
                                  <a:lnTo>
                                    <a:pt x="11733" y="768"/>
                                  </a:lnTo>
                                  <a:lnTo>
                                    <a:pt x="11739" y="762"/>
                                  </a:lnTo>
                                  <a:lnTo>
                                    <a:pt x="11744" y="762"/>
                                  </a:lnTo>
                                  <a:lnTo>
                                    <a:pt x="11744" y="763"/>
                                  </a:lnTo>
                                  <a:lnTo>
                                    <a:pt x="11748" y="764"/>
                                  </a:lnTo>
                                  <a:lnTo>
                                    <a:pt x="11754" y="759"/>
                                  </a:lnTo>
                                  <a:lnTo>
                                    <a:pt x="11736" y="760"/>
                                  </a:lnTo>
                                  <a:lnTo>
                                    <a:pt x="11739" y="757"/>
                                  </a:lnTo>
                                  <a:lnTo>
                                    <a:pt x="11749" y="750"/>
                                  </a:lnTo>
                                  <a:lnTo>
                                    <a:pt x="11754" y="742"/>
                                  </a:lnTo>
                                  <a:lnTo>
                                    <a:pt x="11746" y="735"/>
                                  </a:lnTo>
                                  <a:lnTo>
                                    <a:pt x="11746" y="741"/>
                                  </a:lnTo>
                                  <a:lnTo>
                                    <a:pt x="11727" y="737"/>
                                  </a:lnTo>
                                  <a:lnTo>
                                    <a:pt x="11720" y="738"/>
                                  </a:lnTo>
                                  <a:lnTo>
                                    <a:pt x="11718" y="739"/>
                                  </a:lnTo>
                                  <a:lnTo>
                                    <a:pt x="11717" y="740"/>
                                  </a:lnTo>
                                  <a:lnTo>
                                    <a:pt x="11715" y="741"/>
                                  </a:lnTo>
                                  <a:lnTo>
                                    <a:pt x="11703" y="743"/>
                                  </a:lnTo>
                                  <a:lnTo>
                                    <a:pt x="11716" y="745"/>
                                  </a:lnTo>
                                  <a:lnTo>
                                    <a:pt x="11715" y="746"/>
                                  </a:lnTo>
                                  <a:lnTo>
                                    <a:pt x="11715" y="747"/>
                                  </a:lnTo>
                                  <a:lnTo>
                                    <a:pt x="11708" y="747"/>
                                  </a:lnTo>
                                  <a:lnTo>
                                    <a:pt x="11710" y="748"/>
                                  </a:lnTo>
                                  <a:lnTo>
                                    <a:pt x="11711" y="750"/>
                                  </a:lnTo>
                                  <a:lnTo>
                                    <a:pt x="11720" y="751"/>
                                  </a:lnTo>
                                  <a:lnTo>
                                    <a:pt x="11719" y="753"/>
                                  </a:lnTo>
                                  <a:lnTo>
                                    <a:pt x="11710" y="752"/>
                                  </a:lnTo>
                                  <a:lnTo>
                                    <a:pt x="11709" y="753"/>
                                  </a:lnTo>
                                  <a:lnTo>
                                    <a:pt x="11703" y="754"/>
                                  </a:lnTo>
                                  <a:lnTo>
                                    <a:pt x="11714" y="758"/>
                                  </a:lnTo>
                                  <a:lnTo>
                                    <a:pt x="11709" y="759"/>
                                  </a:lnTo>
                                  <a:lnTo>
                                    <a:pt x="11711" y="760"/>
                                  </a:lnTo>
                                  <a:lnTo>
                                    <a:pt x="11729" y="762"/>
                                  </a:lnTo>
                                  <a:lnTo>
                                    <a:pt x="11713" y="763"/>
                                  </a:lnTo>
                                  <a:lnTo>
                                    <a:pt x="11704" y="763"/>
                                  </a:lnTo>
                                  <a:lnTo>
                                    <a:pt x="11711" y="759"/>
                                  </a:lnTo>
                                  <a:lnTo>
                                    <a:pt x="11701" y="759"/>
                                  </a:lnTo>
                                  <a:lnTo>
                                    <a:pt x="11701" y="704"/>
                                  </a:lnTo>
                                  <a:lnTo>
                                    <a:pt x="11708" y="705"/>
                                  </a:lnTo>
                                  <a:lnTo>
                                    <a:pt x="11712" y="704"/>
                                  </a:lnTo>
                                  <a:lnTo>
                                    <a:pt x="11723" y="704"/>
                                  </a:lnTo>
                                  <a:lnTo>
                                    <a:pt x="11711" y="710"/>
                                  </a:lnTo>
                                  <a:lnTo>
                                    <a:pt x="11725" y="717"/>
                                  </a:lnTo>
                                  <a:lnTo>
                                    <a:pt x="11728" y="715"/>
                                  </a:lnTo>
                                  <a:lnTo>
                                    <a:pt x="11727" y="713"/>
                                  </a:lnTo>
                                  <a:lnTo>
                                    <a:pt x="11738" y="714"/>
                                  </a:lnTo>
                                  <a:lnTo>
                                    <a:pt x="11745" y="707"/>
                                  </a:lnTo>
                                  <a:lnTo>
                                    <a:pt x="11727" y="706"/>
                                  </a:lnTo>
                                  <a:lnTo>
                                    <a:pt x="11729" y="701"/>
                                  </a:lnTo>
                                  <a:lnTo>
                                    <a:pt x="11725" y="700"/>
                                  </a:lnTo>
                                  <a:lnTo>
                                    <a:pt x="11719" y="700"/>
                                  </a:lnTo>
                                  <a:lnTo>
                                    <a:pt x="11719" y="699"/>
                                  </a:lnTo>
                                  <a:lnTo>
                                    <a:pt x="11703" y="699"/>
                                  </a:lnTo>
                                  <a:lnTo>
                                    <a:pt x="11706" y="702"/>
                                  </a:lnTo>
                                  <a:lnTo>
                                    <a:pt x="11703" y="703"/>
                                  </a:lnTo>
                                  <a:lnTo>
                                    <a:pt x="11702" y="703"/>
                                  </a:lnTo>
                                  <a:lnTo>
                                    <a:pt x="11701" y="703"/>
                                  </a:lnTo>
                                  <a:lnTo>
                                    <a:pt x="11701" y="698"/>
                                  </a:lnTo>
                                  <a:lnTo>
                                    <a:pt x="11703" y="698"/>
                                  </a:lnTo>
                                  <a:lnTo>
                                    <a:pt x="11706" y="698"/>
                                  </a:lnTo>
                                  <a:lnTo>
                                    <a:pt x="11709" y="697"/>
                                  </a:lnTo>
                                  <a:lnTo>
                                    <a:pt x="11710" y="695"/>
                                  </a:lnTo>
                                  <a:lnTo>
                                    <a:pt x="11712" y="687"/>
                                  </a:lnTo>
                                  <a:lnTo>
                                    <a:pt x="11701" y="690"/>
                                  </a:lnTo>
                                  <a:lnTo>
                                    <a:pt x="11701" y="671"/>
                                  </a:lnTo>
                                  <a:lnTo>
                                    <a:pt x="11702" y="671"/>
                                  </a:lnTo>
                                  <a:lnTo>
                                    <a:pt x="11704" y="671"/>
                                  </a:lnTo>
                                  <a:lnTo>
                                    <a:pt x="11706" y="671"/>
                                  </a:lnTo>
                                  <a:lnTo>
                                    <a:pt x="11723" y="673"/>
                                  </a:lnTo>
                                  <a:lnTo>
                                    <a:pt x="11746" y="672"/>
                                  </a:lnTo>
                                  <a:lnTo>
                                    <a:pt x="11743" y="668"/>
                                  </a:lnTo>
                                  <a:lnTo>
                                    <a:pt x="11745" y="664"/>
                                  </a:lnTo>
                                  <a:lnTo>
                                    <a:pt x="11742" y="660"/>
                                  </a:lnTo>
                                  <a:lnTo>
                                    <a:pt x="11733" y="660"/>
                                  </a:lnTo>
                                  <a:lnTo>
                                    <a:pt x="11732" y="659"/>
                                  </a:lnTo>
                                  <a:lnTo>
                                    <a:pt x="11731" y="658"/>
                                  </a:lnTo>
                                  <a:lnTo>
                                    <a:pt x="11743" y="654"/>
                                  </a:lnTo>
                                  <a:lnTo>
                                    <a:pt x="11727" y="655"/>
                                  </a:lnTo>
                                  <a:lnTo>
                                    <a:pt x="11725" y="658"/>
                                  </a:lnTo>
                                  <a:lnTo>
                                    <a:pt x="11724" y="662"/>
                                  </a:lnTo>
                                  <a:lnTo>
                                    <a:pt x="11713" y="663"/>
                                  </a:lnTo>
                                  <a:lnTo>
                                    <a:pt x="11707" y="663"/>
                                  </a:lnTo>
                                  <a:lnTo>
                                    <a:pt x="11701" y="663"/>
                                  </a:lnTo>
                                  <a:lnTo>
                                    <a:pt x="11701" y="660"/>
                                  </a:lnTo>
                                  <a:lnTo>
                                    <a:pt x="11702" y="660"/>
                                  </a:lnTo>
                                  <a:lnTo>
                                    <a:pt x="11703" y="659"/>
                                  </a:lnTo>
                                  <a:lnTo>
                                    <a:pt x="11702" y="658"/>
                                  </a:lnTo>
                                  <a:lnTo>
                                    <a:pt x="11701" y="657"/>
                                  </a:lnTo>
                                  <a:lnTo>
                                    <a:pt x="11701" y="635"/>
                                  </a:lnTo>
                                  <a:lnTo>
                                    <a:pt x="11705" y="637"/>
                                  </a:lnTo>
                                  <a:lnTo>
                                    <a:pt x="11713" y="639"/>
                                  </a:lnTo>
                                  <a:lnTo>
                                    <a:pt x="11719" y="640"/>
                                  </a:lnTo>
                                  <a:lnTo>
                                    <a:pt x="11722" y="638"/>
                                  </a:lnTo>
                                  <a:lnTo>
                                    <a:pt x="11730" y="636"/>
                                  </a:lnTo>
                                  <a:lnTo>
                                    <a:pt x="11723" y="637"/>
                                  </a:lnTo>
                                  <a:lnTo>
                                    <a:pt x="11718" y="637"/>
                                  </a:lnTo>
                                  <a:lnTo>
                                    <a:pt x="11714" y="638"/>
                                  </a:lnTo>
                                  <a:lnTo>
                                    <a:pt x="11707" y="636"/>
                                  </a:lnTo>
                                  <a:lnTo>
                                    <a:pt x="11707" y="633"/>
                                  </a:lnTo>
                                  <a:lnTo>
                                    <a:pt x="11701" y="631"/>
                                  </a:lnTo>
                                  <a:lnTo>
                                    <a:pt x="11701" y="443"/>
                                  </a:lnTo>
                                  <a:lnTo>
                                    <a:pt x="11716" y="444"/>
                                  </a:lnTo>
                                  <a:lnTo>
                                    <a:pt x="11707" y="447"/>
                                  </a:lnTo>
                                  <a:lnTo>
                                    <a:pt x="11704" y="450"/>
                                  </a:lnTo>
                                  <a:lnTo>
                                    <a:pt x="11711" y="450"/>
                                  </a:lnTo>
                                  <a:lnTo>
                                    <a:pt x="11716" y="450"/>
                                  </a:lnTo>
                                  <a:lnTo>
                                    <a:pt x="11714" y="452"/>
                                  </a:lnTo>
                                  <a:lnTo>
                                    <a:pt x="11714" y="455"/>
                                  </a:lnTo>
                                  <a:lnTo>
                                    <a:pt x="11711" y="457"/>
                                  </a:lnTo>
                                  <a:lnTo>
                                    <a:pt x="11704" y="458"/>
                                  </a:lnTo>
                                  <a:lnTo>
                                    <a:pt x="11701" y="462"/>
                                  </a:lnTo>
                                  <a:lnTo>
                                    <a:pt x="11721" y="461"/>
                                  </a:lnTo>
                                  <a:lnTo>
                                    <a:pt x="11718" y="465"/>
                                  </a:lnTo>
                                  <a:lnTo>
                                    <a:pt x="11706" y="471"/>
                                  </a:lnTo>
                                  <a:lnTo>
                                    <a:pt x="11717" y="481"/>
                                  </a:lnTo>
                                  <a:lnTo>
                                    <a:pt x="11717" y="485"/>
                                  </a:lnTo>
                                  <a:lnTo>
                                    <a:pt x="11718" y="484"/>
                                  </a:lnTo>
                                  <a:lnTo>
                                    <a:pt x="11717" y="482"/>
                                  </a:lnTo>
                                  <a:lnTo>
                                    <a:pt x="11722" y="482"/>
                                  </a:lnTo>
                                  <a:lnTo>
                                    <a:pt x="11713" y="491"/>
                                  </a:lnTo>
                                  <a:lnTo>
                                    <a:pt x="11719" y="495"/>
                                  </a:lnTo>
                                  <a:lnTo>
                                    <a:pt x="11730" y="503"/>
                                  </a:lnTo>
                                  <a:lnTo>
                                    <a:pt x="11723" y="503"/>
                                  </a:lnTo>
                                  <a:lnTo>
                                    <a:pt x="11712" y="499"/>
                                  </a:lnTo>
                                  <a:lnTo>
                                    <a:pt x="11710" y="502"/>
                                  </a:lnTo>
                                  <a:lnTo>
                                    <a:pt x="11723" y="502"/>
                                  </a:lnTo>
                                  <a:lnTo>
                                    <a:pt x="11703" y="504"/>
                                  </a:lnTo>
                                  <a:lnTo>
                                    <a:pt x="11710" y="506"/>
                                  </a:lnTo>
                                  <a:lnTo>
                                    <a:pt x="11717" y="505"/>
                                  </a:lnTo>
                                  <a:lnTo>
                                    <a:pt x="11722" y="505"/>
                                  </a:lnTo>
                                  <a:lnTo>
                                    <a:pt x="11725" y="507"/>
                                  </a:lnTo>
                                  <a:lnTo>
                                    <a:pt x="11715" y="512"/>
                                  </a:lnTo>
                                  <a:lnTo>
                                    <a:pt x="11718" y="517"/>
                                  </a:lnTo>
                                  <a:lnTo>
                                    <a:pt x="11721" y="523"/>
                                  </a:lnTo>
                                  <a:lnTo>
                                    <a:pt x="11733" y="524"/>
                                  </a:lnTo>
                                  <a:lnTo>
                                    <a:pt x="11740" y="523"/>
                                  </a:lnTo>
                                  <a:lnTo>
                                    <a:pt x="11751" y="529"/>
                                  </a:lnTo>
                                  <a:lnTo>
                                    <a:pt x="11771" y="543"/>
                                  </a:lnTo>
                                  <a:lnTo>
                                    <a:pt x="11782" y="542"/>
                                  </a:lnTo>
                                  <a:lnTo>
                                    <a:pt x="11780" y="544"/>
                                  </a:lnTo>
                                  <a:lnTo>
                                    <a:pt x="11775" y="544"/>
                                  </a:lnTo>
                                  <a:lnTo>
                                    <a:pt x="11767" y="544"/>
                                  </a:lnTo>
                                  <a:lnTo>
                                    <a:pt x="11764" y="548"/>
                                  </a:lnTo>
                                  <a:lnTo>
                                    <a:pt x="11784" y="547"/>
                                  </a:lnTo>
                                  <a:lnTo>
                                    <a:pt x="11781" y="551"/>
                                  </a:lnTo>
                                  <a:lnTo>
                                    <a:pt x="11771" y="553"/>
                                  </a:lnTo>
                                  <a:lnTo>
                                    <a:pt x="11779" y="557"/>
                                  </a:lnTo>
                                  <a:lnTo>
                                    <a:pt x="11783" y="562"/>
                                  </a:lnTo>
                                  <a:lnTo>
                                    <a:pt x="11770" y="567"/>
                                  </a:lnTo>
                                  <a:lnTo>
                                    <a:pt x="11785" y="566"/>
                                  </a:lnTo>
                                  <a:lnTo>
                                    <a:pt x="11790" y="558"/>
                                  </a:lnTo>
                                  <a:lnTo>
                                    <a:pt x="11796" y="548"/>
                                  </a:lnTo>
                                  <a:lnTo>
                                    <a:pt x="11797" y="540"/>
                                  </a:lnTo>
                                  <a:lnTo>
                                    <a:pt x="11798" y="538"/>
                                  </a:lnTo>
                                  <a:lnTo>
                                    <a:pt x="11791" y="537"/>
                                  </a:lnTo>
                                  <a:lnTo>
                                    <a:pt x="11793" y="535"/>
                                  </a:lnTo>
                                  <a:lnTo>
                                    <a:pt x="11795" y="533"/>
                                  </a:lnTo>
                                  <a:lnTo>
                                    <a:pt x="11802" y="531"/>
                                  </a:lnTo>
                                  <a:lnTo>
                                    <a:pt x="11803" y="529"/>
                                  </a:lnTo>
                                  <a:lnTo>
                                    <a:pt x="11804" y="527"/>
                                  </a:lnTo>
                                  <a:lnTo>
                                    <a:pt x="11798" y="525"/>
                                  </a:lnTo>
                                  <a:lnTo>
                                    <a:pt x="11799" y="523"/>
                                  </a:lnTo>
                                  <a:lnTo>
                                    <a:pt x="11799" y="516"/>
                                  </a:lnTo>
                                  <a:lnTo>
                                    <a:pt x="11808" y="509"/>
                                  </a:lnTo>
                                  <a:lnTo>
                                    <a:pt x="11805" y="502"/>
                                  </a:lnTo>
                                  <a:lnTo>
                                    <a:pt x="11805" y="500"/>
                                  </a:lnTo>
                                  <a:lnTo>
                                    <a:pt x="11797" y="498"/>
                                  </a:lnTo>
                                  <a:lnTo>
                                    <a:pt x="11796" y="496"/>
                                  </a:lnTo>
                                  <a:lnTo>
                                    <a:pt x="11791" y="486"/>
                                  </a:lnTo>
                                  <a:lnTo>
                                    <a:pt x="11802" y="476"/>
                                  </a:lnTo>
                                  <a:lnTo>
                                    <a:pt x="11798" y="465"/>
                                  </a:lnTo>
                                  <a:lnTo>
                                    <a:pt x="11798" y="463"/>
                                  </a:lnTo>
                                  <a:lnTo>
                                    <a:pt x="11782" y="464"/>
                                  </a:lnTo>
                                  <a:lnTo>
                                    <a:pt x="11784" y="462"/>
                                  </a:lnTo>
                                  <a:lnTo>
                                    <a:pt x="11785" y="458"/>
                                  </a:lnTo>
                                  <a:lnTo>
                                    <a:pt x="11781" y="453"/>
                                  </a:lnTo>
                                  <a:lnTo>
                                    <a:pt x="11790" y="451"/>
                                  </a:lnTo>
                                  <a:lnTo>
                                    <a:pt x="11782" y="450"/>
                                  </a:lnTo>
                                  <a:lnTo>
                                    <a:pt x="11774" y="449"/>
                                  </a:lnTo>
                                  <a:lnTo>
                                    <a:pt x="11775" y="447"/>
                                  </a:lnTo>
                                  <a:lnTo>
                                    <a:pt x="11787" y="446"/>
                                  </a:lnTo>
                                  <a:lnTo>
                                    <a:pt x="11780" y="450"/>
                                  </a:lnTo>
                                  <a:lnTo>
                                    <a:pt x="11790" y="450"/>
                                  </a:lnTo>
                                  <a:lnTo>
                                    <a:pt x="11786" y="442"/>
                                  </a:lnTo>
                                  <a:lnTo>
                                    <a:pt x="11801" y="436"/>
                                  </a:lnTo>
                                  <a:lnTo>
                                    <a:pt x="11786" y="432"/>
                                  </a:lnTo>
                                  <a:lnTo>
                                    <a:pt x="11802" y="425"/>
                                  </a:lnTo>
                                  <a:lnTo>
                                    <a:pt x="11784" y="420"/>
                                  </a:lnTo>
                                  <a:lnTo>
                                    <a:pt x="11782" y="416"/>
                                  </a:lnTo>
                                  <a:lnTo>
                                    <a:pt x="11782" y="415"/>
                                  </a:lnTo>
                                  <a:lnTo>
                                    <a:pt x="11789" y="415"/>
                                  </a:lnTo>
                                  <a:lnTo>
                                    <a:pt x="11788" y="413"/>
                                  </a:lnTo>
                                  <a:lnTo>
                                    <a:pt x="11783" y="406"/>
                                  </a:lnTo>
                                  <a:lnTo>
                                    <a:pt x="11789" y="397"/>
                                  </a:lnTo>
                                  <a:lnTo>
                                    <a:pt x="11790" y="388"/>
                                  </a:lnTo>
                                  <a:lnTo>
                                    <a:pt x="11790" y="386"/>
                                  </a:lnTo>
                                  <a:lnTo>
                                    <a:pt x="11785" y="386"/>
                                  </a:lnTo>
                                  <a:lnTo>
                                    <a:pt x="11785" y="384"/>
                                  </a:lnTo>
                                  <a:lnTo>
                                    <a:pt x="11785" y="383"/>
                                  </a:lnTo>
                                  <a:lnTo>
                                    <a:pt x="11791" y="381"/>
                                  </a:lnTo>
                                  <a:lnTo>
                                    <a:pt x="11790" y="381"/>
                                  </a:lnTo>
                                  <a:lnTo>
                                    <a:pt x="11790" y="379"/>
                                  </a:lnTo>
                                  <a:lnTo>
                                    <a:pt x="11781" y="378"/>
                                  </a:lnTo>
                                  <a:lnTo>
                                    <a:pt x="11781" y="376"/>
                                  </a:lnTo>
                                  <a:lnTo>
                                    <a:pt x="11781" y="374"/>
                                  </a:lnTo>
                                  <a:lnTo>
                                    <a:pt x="11787" y="373"/>
                                  </a:lnTo>
                                  <a:lnTo>
                                    <a:pt x="11786" y="371"/>
                                  </a:lnTo>
                                  <a:lnTo>
                                    <a:pt x="11786" y="370"/>
                                  </a:lnTo>
                                  <a:lnTo>
                                    <a:pt x="11782" y="369"/>
                                  </a:lnTo>
                                  <a:lnTo>
                                    <a:pt x="11782" y="368"/>
                                  </a:lnTo>
                                  <a:lnTo>
                                    <a:pt x="11779" y="361"/>
                                  </a:lnTo>
                                  <a:lnTo>
                                    <a:pt x="11788" y="355"/>
                                  </a:lnTo>
                                  <a:lnTo>
                                    <a:pt x="11788" y="349"/>
                                  </a:lnTo>
                                  <a:lnTo>
                                    <a:pt x="11788" y="346"/>
                                  </a:lnTo>
                                  <a:lnTo>
                                    <a:pt x="11780" y="343"/>
                                  </a:lnTo>
                                  <a:lnTo>
                                    <a:pt x="11779" y="340"/>
                                  </a:lnTo>
                                  <a:lnTo>
                                    <a:pt x="11778" y="339"/>
                                  </a:lnTo>
                                  <a:lnTo>
                                    <a:pt x="11785" y="339"/>
                                  </a:lnTo>
                                  <a:lnTo>
                                    <a:pt x="11784" y="337"/>
                                  </a:lnTo>
                                  <a:lnTo>
                                    <a:pt x="11784" y="335"/>
                                  </a:lnTo>
                                  <a:lnTo>
                                    <a:pt x="11776" y="335"/>
                                  </a:lnTo>
                                  <a:lnTo>
                                    <a:pt x="11774" y="333"/>
                                  </a:lnTo>
                                  <a:lnTo>
                                    <a:pt x="11782" y="326"/>
                                  </a:lnTo>
                                  <a:lnTo>
                                    <a:pt x="11776" y="317"/>
                                  </a:lnTo>
                                  <a:lnTo>
                                    <a:pt x="11778" y="309"/>
                                  </a:lnTo>
                                  <a:lnTo>
                                    <a:pt x="11781" y="301"/>
                                  </a:lnTo>
                                  <a:lnTo>
                                    <a:pt x="11778" y="293"/>
                                  </a:lnTo>
                                  <a:lnTo>
                                    <a:pt x="11777" y="291"/>
                                  </a:lnTo>
                                  <a:lnTo>
                                    <a:pt x="11770" y="288"/>
                                  </a:lnTo>
                                  <a:lnTo>
                                    <a:pt x="11768" y="286"/>
                                  </a:lnTo>
                                  <a:lnTo>
                                    <a:pt x="11767" y="284"/>
                                  </a:lnTo>
                                  <a:lnTo>
                                    <a:pt x="11764" y="279"/>
                                  </a:lnTo>
                                  <a:lnTo>
                                    <a:pt x="11764" y="276"/>
                                  </a:lnTo>
                                  <a:lnTo>
                                    <a:pt x="11765" y="272"/>
                                  </a:lnTo>
                                  <a:lnTo>
                                    <a:pt x="11769" y="267"/>
                                  </a:lnTo>
                                  <a:lnTo>
                                    <a:pt x="11775" y="264"/>
                                  </a:lnTo>
                                  <a:lnTo>
                                    <a:pt x="11775" y="263"/>
                                  </a:lnTo>
                                  <a:lnTo>
                                    <a:pt x="11762" y="264"/>
                                  </a:lnTo>
                                  <a:lnTo>
                                    <a:pt x="11765" y="261"/>
                                  </a:lnTo>
                                  <a:lnTo>
                                    <a:pt x="11780" y="259"/>
                                  </a:lnTo>
                                  <a:lnTo>
                                    <a:pt x="11767" y="257"/>
                                  </a:lnTo>
                                  <a:lnTo>
                                    <a:pt x="11776" y="253"/>
                                  </a:lnTo>
                                  <a:lnTo>
                                    <a:pt x="11772" y="252"/>
                                  </a:lnTo>
                                  <a:lnTo>
                                    <a:pt x="11766" y="252"/>
                                  </a:lnTo>
                                  <a:lnTo>
                                    <a:pt x="11766" y="251"/>
                                  </a:lnTo>
                                  <a:lnTo>
                                    <a:pt x="11772" y="247"/>
                                  </a:lnTo>
                                  <a:lnTo>
                                    <a:pt x="11772" y="242"/>
                                  </a:lnTo>
                                  <a:lnTo>
                                    <a:pt x="11767" y="236"/>
                                  </a:lnTo>
                                  <a:lnTo>
                                    <a:pt x="11773" y="236"/>
                                  </a:lnTo>
                                  <a:lnTo>
                                    <a:pt x="11782" y="236"/>
                                  </a:lnTo>
                                  <a:lnTo>
                                    <a:pt x="11783" y="235"/>
                                  </a:lnTo>
                                  <a:lnTo>
                                    <a:pt x="11774" y="235"/>
                                  </a:lnTo>
                                  <a:lnTo>
                                    <a:pt x="11773" y="231"/>
                                  </a:lnTo>
                                  <a:lnTo>
                                    <a:pt x="11773" y="230"/>
                                  </a:lnTo>
                                  <a:lnTo>
                                    <a:pt x="11773" y="223"/>
                                  </a:lnTo>
                                  <a:lnTo>
                                    <a:pt x="11785" y="215"/>
                                  </a:lnTo>
                                  <a:lnTo>
                                    <a:pt x="11790" y="210"/>
                                  </a:lnTo>
                                  <a:lnTo>
                                    <a:pt x="11791" y="209"/>
                                  </a:lnTo>
                                  <a:lnTo>
                                    <a:pt x="11784" y="208"/>
                                  </a:lnTo>
                                  <a:lnTo>
                                    <a:pt x="11785" y="207"/>
                                  </a:lnTo>
                                  <a:lnTo>
                                    <a:pt x="11785" y="206"/>
                                  </a:lnTo>
                                  <a:lnTo>
                                    <a:pt x="11800" y="206"/>
                                  </a:lnTo>
                                  <a:lnTo>
                                    <a:pt x="11795" y="204"/>
                                  </a:lnTo>
                                  <a:lnTo>
                                    <a:pt x="11786" y="200"/>
                                  </a:lnTo>
                                  <a:lnTo>
                                    <a:pt x="11788" y="196"/>
                                  </a:lnTo>
                                  <a:lnTo>
                                    <a:pt x="11793" y="191"/>
                                  </a:lnTo>
                                  <a:lnTo>
                                    <a:pt x="11792" y="187"/>
                                  </a:lnTo>
                                  <a:lnTo>
                                    <a:pt x="11807" y="185"/>
                                  </a:lnTo>
                                  <a:lnTo>
                                    <a:pt x="11807" y="180"/>
                                  </a:lnTo>
                                  <a:lnTo>
                                    <a:pt x="11813" y="176"/>
                                  </a:lnTo>
                                  <a:lnTo>
                                    <a:pt x="11799" y="174"/>
                                  </a:lnTo>
                                  <a:lnTo>
                                    <a:pt x="11792" y="170"/>
                                  </a:lnTo>
                                  <a:lnTo>
                                    <a:pt x="11794" y="169"/>
                                  </a:lnTo>
                                  <a:lnTo>
                                    <a:pt x="11814" y="171"/>
                                  </a:lnTo>
                                  <a:lnTo>
                                    <a:pt x="11813" y="169"/>
                                  </a:lnTo>
                                  <a:lnTo>
                                    <a:pt x="11811" y="160"/>
                                  </a:lnTo>
                                  <a:lnTo>
                                    <a:pt x="11810" y="152"/>
                                  </a:lnTo>
                                  <a:lnTo>
                                    <a:pt x="11811" y="149"/>
                                  </a:lnTo>
                                  <a:lnTo>
                                    <a:pt x="11827" y="150"/>
                                  </a:lnTo>
                                  <a:lnTo>
                                    <a:pt x="11825" y="146"/>
                                  </a:lnTo>
                                  <a:lnTo>
                                    <a:pt x="11817" y="143"/>
                                  </a:lnTo>
                                  <a:lnTo>
                                    <a:pt x="11826" y="141"/>
                                  </a:lnTo>
                                  <a:lnTo>
                                    <a:pt x="11826" y="138"/>
                                  </a:lnTo>
                                  <a:lnTo>
                                    <a:pt x="11826" y="133"/>
                                  </a:lnTo>
                                  <a:lnTo>
                                    <a:pt x="11821" y="129"/>
                                  </a:lnTo>
                                  <a:lnTo>
                                    <a:pt x="11827" y="126"/>
                                  </a:lnTo>
                                  <a:lnTo>
                                    <a:pt x="11829" y="124"/>
                                  </a:lnTo>
                                  <a:lnTo>
                                    <a:pt x="11836" y="123"/>
                                  </a:lnTo>
                                  <a:lnTo>
                                    <a:pt x="11837" y="121"/>
                                  </a:lnTo>
                                  <a:lnTo>
                                    <a:pt x="11849" y="104"/>
                                  </a:lnTo>
                                  <a:lnTo>
                                    <a:pt x="11858" y="86"/>
                                  </a:lnTo>
                                  <a:lnTo>
                                    <a:pt x="11866" y="69"/>
                                  </a:lnTo>
                                  <a:lnTo>
                                    <a:pt x="11869" y="63"/>
                                  </a:lnTo>
                                  <a:lnTo>
                                    <a:pt x="11874" y="61"/>
                                  </a:lnTo>
                                  <a:lnTo>
                                    <a:pt x="11873" y="58"/>
                                  </a:lnTo>
                                  <a:lnTo>
                                    <a:pt x="11870" y="50"/>
                                  </a:lnTo>
                                  <a:lnTo>
                                    <a:pt x="11878" y="40"/>
                                  </a:lnTo>
                                  <a:lnTo>
                                    <a:pt x="11880" y="33"/>
                                  </a:lnTo>
                                  <a:lnTo>
                                    <a:pt x="11880" y="31"/>
                                  </a:lnTo>
                                  <a:lnTo>
                                    <a:pt x="11875" y="30"/>
                                  </a:lnTo>
                                  <a:lnTo>
                                    <a:pt x="11875" y="28"/>
                                  </a:lnTo>
                                  <a:lnTo>
                                    <a:pt x="11875" y="23"/>
                                  </a:lnTo>
                                  <a:lnTo>
                                    <a:pt x="11885" y="17"/>
                                  </a:lnTo>
                                  <a:lnTo>
                                    <a:pt x="11886" y="12"/>
                                  </a:lnTo>
                                  <a:lnTo>
                                    <a:pt x="11887" y="10"/>
                                  </a:lnTo>
                                  <a:lnTo>
                                    <a:pt x="11882" y="9"/>
                                  </a:lnTo>
                                  <a:lnTo>
                                    <a:pt x="11882" y="8"/>
                                  </a:lnTo>
                                  <a:lnTo>
                                    <a:pt x="11882" y="5"/>
                                  </a:lnTo>
                                  <a:lnTo>
                                    <a:pt x="11895" y="2"/>
                                  </a:lnTo>
                                  <a:lnTo>
                                    <a:pt x="1188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0" name="Group 7906"/>
                        <wpg:cNvGrpSpPr>
                          <a:grpSpLocks/>
                        </wpg:cNvGrpSpPr>
                        <wpg:grpSpPr bwMode="auto">
                          <a:xfrm>
                            <a:off x="7729" y="10151"/>
                            <a:ext cx="5" cy="2"/>
                            <a:chOff x="7729" y="10151"/>
                            <a:chExt cx="5" cy="2"/>
                          </a:xfrm>
                        </wpg:grpSpPr>
                        <wps:wsp>
                          <wps:cNvPr id="8101" name="Freeform 7907"/>
                          <wps:cNvSpPr>
                            <a:spLocks/>
                          </wps:cNvSpPr>
                          <wps:spPr bwMode="auto">
                            <a:xfrm>
                              <a:off x="7729" y="10151"/>
                              <a:ext cx="5" cy="2"/>
                            </a:xfrm>
                            <a:custGeom>
                              <a:avLst/>
                              <a:gdLst>
                                <a:gd name="T0" fmla="+- 0 7729 7729"/>
                                <a:gd name="T1" fmla="*/ T0 w 5"/>
                                <a:gd name="T2" fmla="+- 0 10151 10151"/>
                                <a:gd name="T3" fmla="*/ 10151 h 1"/>
                                <a:gd name="T4" fmla="+- 0 7731 7729"/>
                                <a:gd name="T5" fmla="*/ T4 w 5"/>
                                <a:gd name="T6" fmla="+- 0 10151 10151"/>
                                <a:gd name="T7" fmla="*/ 10151 h 1"/>
                                <a:gd name="T8" fmla="+- 0 7732 7729"/>
                                <a:gd name="T9" fmla="*/ T8 w 5"/>
                                <a:gd name="T10" fmla="+- 0 10151 10151"/>
                                <a:gd name="T11" fmla="*/ 10151 h 1"/>
                                <a:gd name="T12" fmla="+- 0 7734 7729"/>
                                <a:gd name="T13" fmla="*/ T12 w 5"/>
                                <a:gd name="T14" fmla="+- 0 10151 10151"/>
                                <a:gd name="T15" fmla="*/ 10151 h 1"/>
                                <a:gd name="T16" fmla="+- 0 7734 7729"/>
                                <a:gd name="T17" fmla="*/ T16 w 5"/>
                                <a:gd name="T18" fmla="+- 0 10151 10151"/>
                                <a:gd name="T19" fmla="*/ 10151 h 1"/>
                                <a:gd name="T20" fmla="+- 0 7734 7729"/>
                                <a:gd name="T21" fmla="*/ T20 w 5"/>
                                <a:gd name="T22" fmla="+- 0 10151 10151"/>
                                <a:gd name="T23" fmla="*/ 10151 h 1"/>
                                <a:gd name="T24" fmla="+- 0 7732 7729"/>
                                <a:gd name="T25" fmla="*/ T24 w 5"/>
                                <a:gd name="T26" fmla="+- 0 10151 10151"/>
                                <a:gd name="T27" fmla="*/ 10151 h 1"/>
                                <a:gd name="T28" fmla="+- 0 7731 7729"/>
                                <a:gd name="T29" fmla="*/ T28 w 5"/>
                                <a:gd name="T30" fmla="+- 0 10151 10151"/>
                                <a:gd name="T31" fmla="*/ 10151 h 1"/>
                                <a:gd name="T32" fmla="+- 0 7729 7729"/>
                                <a:gd name="T33" fmla="*/ T32 w 5"/>
                                <a:gd name="T34" fmla="+- 0 10151 10151"/>
                                <a:gd name="T35" fmla="*/ 10151 h 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1">
                                  <a:moveTo>
                                    <a:pt x="0" y="0"/>
                                  </a:moveTo>
                                  <a:lnTo>
                                    <a:pt x="2" y="0"/>
                                  </a:lnTo>
                                  <a:lnTo>
                                    <a:pt x="3" y="0"/>
                                  </a:lnTo>
                                  <a:lnTo>
                                    <a:pt x="5" y="0"/>
                                  </a:lnTo>
                                  <a:lnTo>
                                    <a:pt x="3" y="0"/>
                                  </a:lnTo>
                                  <a:lnTo>
                                    <a:pt x="2" y="0"/>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2" name="Group 7908"/>
                        <wpg:cNvGrpSpPr>
                          <a:grpSpLocks/>
                        </wpg:cNvGrpSpPr>
                        <wpg:grpSpPr bwMode="auto">
                          <a:xfrm>
                            <a:off x="7713" y="10136"/>
                            <a:ext cx="20" cy="13"/>
                            <a:chOff x="7713" y="10136"/>
                            <a:chExt cx="20" cy="13"/>
                          </a:xfrm>
                        </wpg:grpSpPr>
                        <wps:wsp>
                          <wps:cNvPr id="8103" name="Freeform 7909"/>
                          <wps:cNvSpPr>
                            <a:spLocks/>
                          </wps:cNvSpPr>
                          <wps:spPr bwMode="auto">
                            <a:xfrm>
                              <a:off x="7713" y="10136"/>
                              <a:ext cx="20" cy="13"/>
                            </a:xfrm>
                            <a:custGeom>
                              <a:avLst/>
                              <a:gdLst>
                                <a:gd name="T0" fmla="+- 0 7713 7713"/>
                                <a:gd name="T1" fmla="*/ T0 w 20"/>
                                <a:gd name="T2" fmla="+- 0 10149 10136"/>
                                <a:gd name="T3" fmla="*/ 10149 h 13"/>
                                <a:gd name="T4" fmla="+- 0 7718 7713"/>
                                <a:gd name="T5" fmla="*/ T4 w 20"/>
                                <a:gd name="T6" fmla="+- 0 10144 10136"/>
                                <a:gd name="T7" fmla="*/ 10144 h 13"/>
                                <a:gd name="T8" fmla="+- 0 7723 7713"/>
                                <a:gd name="T9" fmla="*/ T8 w 20"/>
                                <a:gd name="T10" fmla="+- 0 10139 10136"/>
                                <a:gd name="T11" fmla="*/ 10139 h 13"/>
                                <a:gd name="T12" fmla="+- 0 7729 7713"/>
                                <a:gd name="T13" fmla="*/ T12 w 20"/>
                                <a:gd name="T14" fmla="+- 0 10136 10136"/>
                                <a:gd name="T15" fmla="*/ 10136 h 13"/>
                                <a:gd name="T16" fmla="+- 0 7729 7713"/>
                                <a:gd name="T17" fmla="*/ T16 w 20"/>
                                <a:gd name="T18" fmla="+- 0 10140 10136"/>
                                <a:gd name="T19" fmla="*/ 10140 h 13"/>
                                <a:gd name="T20" fmla="+- 0 7732 7713"/>
                                <a:gd name="T21" fmla="*/ T20 w 20"/>
                                <a:gd name="T22" fmla="+- 0 10142 10136"/>
                                <a:gd name="T23" fmla="*/ 10142 h 13"/>
                                <a:gd name="T24" fmla="+- 0 7733 7713"/>
                                <a:gd name="T25" fmla="*/ T24 w 20"/>
                                <a:gd name="T26" fmla="+- 0 10144 10136"/>
                                <a:gd name="T27" fmla="*/ 10144 h 13"/>
                                <a:gd name="T28" fmla="+- 0 7726 7713"/>
                                <a:gd name="T29" fmla="*/ T28 w 20"/>
                                <a:gd name="T30" fmla="+- 0 10145 10136"/>
                                <a:gd name="T31" fmla="*/ 10145 h 13"/>
                                <a:gd name="T32" fmla="+- 0 7719 7713"/>
                                <a:gd name="T33" fmla="*/ T32 w 20"/>
                                <a:gd name="T34" fmla="+- 0 10147 10136"/>
                                <a:gd name="T35" fmla="*/ 10147 h 13"/>
                                <a:gd name="T36" fmla="+- 0 7713 7713"/>
                                <a:gd name="T37" fmla="*/ T36 w 20"/>
                                <a:gd name="T38" fmla="+- 0 10149 10136"/>
                                <a:gd name="T39" fmla="*/ 10149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13">
                                  <a:moveTo>
                                    <a:pt x="0" y="13"/>
                                  </a:moveTo>
                                  <a:lnTo>
                                    <a:pt x="5" y="8"/>
                                  </a:lnTo>
                                  <a:lnTo>
                                    <a:pt x="10" y="3"/>
                                  </a:lnTo>
                                  <a:lnTo>
                                    <a:pt x="16" y="0"/>
                                  </a:lnTo>
                                  <a:lnTo>
                                    <a:pt x="16" y="4"/>
                                  </a:lnTo>
                                  <a:lnTo>
                                    <a:pt x="19" y="6"/>
                                  </a:lnTo>
                                  <a:lnTo>
                                    <a:pt x="20" y="8"/>
                                  </a:lnTo>
                                  <a:lnTo>
                                    <a:pt x="13" y="9"/>
                                  </a:lnTo>
                                  <a:lnTo>
                                    <a:pt x="6" y="11"/>
                                  </a:lnTo>
                                  <a:lnTo>
                                    <a:pt x="0"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4" name="Group 7910"/>
                        <wpg:cNvGrpSpPr>
                          <a:grpSpLocks/>
                        </wpg:cNvGrpSpPr>
                        <wpg:grpSpPr bwMode="auto">
                          <a:xfrm>
                            <a:off x="7785" y="10150"/>
                            <a:ext cx="29" cy="17"/>
                            <a:chOff x="7785" y="10150"/>
                            <a:chExt cx="29" cy="17"/>
                          </a:xfrm>
                        </wpg:grpSpPr>
                        <wps:wsp>
                          <wps:cNvPr id="8105" name="Freeform 7911"/>
                          <wps:cNvSpPr>
                            <a:spLocks/>
                          </wps:cNvSpPr>
                          <wps:spPr bwMode="auto">
                            <a:xfrm>
                              <a:off x="7785" y="10150"/>
                              <a:ext cx="29" cy="17"/>
                            </a:xfrm>
                            <a:custGeom>
                              <a:avLst/>
                              <a:gdLst>
                                <a:gd name="T0" fmla="+- 0 7787 7785"/>
                                <a:gd name="T1" fmla="*/ T0 w 29"/>
                                <a:gd name="T2" fmla="+- 0 10151 10150"/>
                                <a:gd name="T3" fmla="*/ 10151 h 17"/>
                                <a:gd name="T4" fmla="+- 0 7801 7785"/>
                                <a:gd name="T5" fmla="*/ T4 w 29"/>
                                <a:gd name="T6" fmla="+- 0 10150 10150"/>
                                <a:gd name="T7" fmla="*/ 10150 h 17"/>
                                <a:gd name="T8" fmla="+- 0 7814 7785"/>
                                <a:gd name="T9" fmla="*/ T8 w 29"/>
                                <a:gd name="T10" fmla="+- 0 10150 10150"/>
                                <a:gd name="T11" fmla="*/ 10150 h 17"/>
                                <a:gd name="T12" fmla="+- 0 7811 7785"/>
                                <a:gd name="T13" fmla="*/ T12 w 29"/>
                                <a:gd name="T14" fmla="+- 0 10166 10150"/>
                                <a:gd name="T15" fmla="*/ 10166 h 17"/>
                                <a:gd name="T16" fmla="+- 0 7797 7785"/>
                                <a:gd name="T17" fmla="*/ T16 w 29"/>
                                <a:gd name="T18" fmla="+- 0 10167 10150"/>
                                <a:gd name="T19" fmla="*/ 10167 h 17"/>
                                <a:gd name="T20" fmla="+- 0 7785 7785"/>
                                <a:gd name="T21" fmla="*/ T20 w 29"/>
                                <a:gd name="T22" fmla="+- 0 10166 10150"/>
                                <a:gd name="T23" fmla="*/ 10166 h 17"/>
                                <a:gd name="T24" fmla="+- 0 7787 7785"/>
                                <a:gd name="T25" fmla="*/ T24 w 29"/>
                                <a:gd name="T26" fmla="+- 0 10151 10150"/>
                                <a:gd name="T27" fmla="*/ 10151 h 17"/>
                              </a:gdLst>
                              <a:ahLst/>
                              <a:cxnLst>
                                <a:cxn ang="0">
                                  <a:pos x="T1" y="T3"/>
                                </a:cxn>
                                <a:cxn ang="0">
                                  <a:pos x="T5" y="T7"/>
                                </a:cxn>
                                <a:cxn ang="0">
                                  <a:pos x="T9" y="T11"/>
                                </a:cxn>
                                <a:cxn ang="0">
                                  <a:pos x="T13" y="T15"/>
                                </a:cxn>
                                <a:cxn ang="0">
                                  <a:pos x="T17" y="T19"/>
                                </a:cxn>
                                <a:cxn ang="0">
                                  <a:pos x="T21" y="T23"/>
                                </a:cxn>
                                <a:cxn ang="0">
                                  <a:pos x="T25" y="T27"/>
                                </a:cxn>
                              </a:cxnLst>
                              <a:rect l="0" t="0" r="r" b="b"/>
                              <a:pathLst>
                                <a:path w="29" h="17">
                                  <a:moveTo>
                                    <a:pt x="2" y="1"/>
                                  </a:moveTo>
                                  <a:lnTo>
                                    <a:pt x="16" y="0"/>
                                  </a:lnTo>
                                  <a:lnTo>
                                    <a:pt x="29" y="0"/>
                                  </a:lnTo>
                                  <a:lnTo>
                                    <a:pt x="26" y="16"/>
                                  </a:lnTo>
                                  <a:lnTo>
                                    <a:pt x="12" y="17"/>
                                  </a:lnTo>
                                  <a:lnTo>
                                    <a:pt x="0" y="16"/>
                                  </a:lnTo>
                                  <a:lnTo>
                                    <a:pt x="2"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6" name="Group 7912"/>
                        <wpg:cNvGrpSpPr>
                          <a:grpSpLocks/>
                        </wpg:cNvGrpSpPr>
                        <wpg:grpSpPr bwMode="auto">
                          <a:xfrm>
                            <a:off x="1540" y="9977"/>
                            <a:ext cx="54" cy="38"/>
                            <a:chOff x="1540" y="9977"/>
                            <a:chExt cx="54" cy="38"/>
                          </a:xfrm>
                        </wpg:grpSpPr>
                        <wps:wsp>
                          <wps:cNvPr id="8107" name="Freeform 7913"/>
                          <wps:cNvSpPr>
                            <a:spLocks/>
                          </wps:cNvSpPr>
                          <wps:spPr bwMode="auto">
                            <a:xfrm>
                              <a:off x="1540" y="9977"/>
                              <a:ext cx="54" cy="38"/>
                            </a:xfrm>
                            <a:custGeom>
                              <a:avLst/>
                              <a:gdLst>
                                <a:gd name="T0" fmla="+- 0 1588 1540"/>
                                <a:gd name="T1" fmla="*/ T0 w 54"/>
                                <a:gd name="T2" fmla="+- 0 10015 9977"/>
                                <a:gd name="T3" fmla="*/ 10015 h 38"/>
                                <a:gd name="T4" fmla="+- 0 1582 1540"/>
                                <a:gd name="T5" fmla="*/ T4 w 54"/>
                                <a:gd name="T6" fmla="+- 0 10012 9977"/>
                                <a:gd name="T7" fmla="*/ 10012 h 38"/>
                                <a:gd name="T8" fmla="+- 0 1575 1540"/>
                                <a:gd name="T9" fmla="*/ T8 w 54"/>
                                <a:gd name="T10" fmla="+- 0 10013 9977"/>
                                <a:gd name="T11" fmla="*/ 10013 h 38"/>
                                <a:gd name="T12" fmla="+- 0 1569 1540"/>
                                <a:gd name="T13" fmla="*/ T12 w 54"/>
                                <a:gd name="T14" fmla="+- 0 10010 9977"/>
                                <a:gd name="T15" fmla="*/ 10010 h 38"/>
                                <a:gd name="T16" fmla="+- 0 1570 1540"/>
                                <a:gd name="T17" fmla="*/ T16 w 54"/>
                                <a:gd name="T18" fmla="+- 0 10010 9977"/>
                                <a:gd name="T19" fmla="*/ 10010 h 38"/>
                                <a:gd name="T20" fmla="+- 0 1559 1540"/>
                                <a:gd name="T21" fmla="*/ T20 w 54"/>
                                <a:gd name="T22" fmla="+- 0 10004 9977"/>
                                <a:gd name="T23" fmla="*/ 10004 h 38"/>
                                <a:gd name="T24" fmla="+- 0 1560 1540"/>
                                <a:gd name="T25" fmla="*/ T24 w 54"/>
                                <a:gd name="T26" fmla="+- 0 10004 9977"/>
                                <a:gd name="T27" fmla="*/ 10004 h 38"/>
                                <a:gd name="T28" fmla="+- 0 1558 1540"/>
                                <a:gd name="T29" fmla="*/ T28 w 54"/>
                                <a:gd name="T30" fmla="+- 0 10003 9977"/>
                                <a:gd name="T31" fmla="*/ 10003 h 38"/>
                                <a:gd name="T32" fmla="+- 0 1561 1540"/>
                                <a:gd name="T33" fmla="*/ T32 w 54"/>
                                <a:gd name="T34" fmla="+- 0 9996 9977"/>
                                <a:gd name="T35" fmla="*/ 9996 h 38"/>
                                <a:gd name="T36" fmla="+- 0 1560 1540"/>
                                <a:gd name="T37" fmla="*/ T36 w 54"/>
                                <a:gd name="T38" fmla="+- 0 9994 9977"/>
                                <a:gd name="T39" fmla="*/ 9994 h 38"/>
                                <a:gd name="T40" fmla="+- 0 1546 1540"/>
                                <a:gd name="T41" fmla="*/ T40 w 54"/>
                                <a:gd name="T42" fmla="+- 0 9990 9977"/>
                                <a:gd name="T43" fmla="*/ 9990 h 38"/>
                                <a:gd name="T44" fmla="+- 0 1540 1540"/>
                                <a:gd name="T45" fmla="*/ T44 w 54"/>
                                <a:gd name="T46" fmla="+- 0 9977 9977"/>
                                <a:gd name="T47" fmla="*/ 9977 h 38"/>
                                <a:gd name="T48" fmla="+- 0 1557 1540"/>
                                <a:gd name="T49" fmla="*/ T48 w 54"/>
                                <a:gd name="T50" fmla="+- 0 9988 9977"/>
                                <a:gd name="T51" fmla="*/ 9988 h 38"/>
                                <a:gd name="T52" fmla="+- 0 1569 1540"/>
                                <a:gd name="T53" fmla="*/ T52 w 54"/>
                                <a:gd name="T54" fmla="+- 0 10004 9977"/>
                                <a:gd name="T55" fmla="*/ 10004 h 38"/>
                                <a:gd name="T56" fmla="+- 0 1578 1540"/>
                                <a:gd name="T57" fmla="*/ T56 w 54"/>
                                <a:gd name="T58" fmla="+- 0 10006 9977"/>
                                <a:gd name="T59" fmla="*/ 10006 h 38"/>
                                <a:gd name="T60" fmla="+- 0 1593 1540"/>
                                <a:gd name="T61" fmla="*/ T60 w 54"/>
                                <a:gd name="T62" fmla="+- 0 10000 9977"/>
                                <a:gd name="T63" fmla="*/ 10000 h 38"/>
                                <a:gd name="T64" fmla="+- 0 1588 1540"/>
                                <a:gd name="T65" fmla="*/ T64 w 54"/>
                                <a:gd name="T66" fmla="+- 0 10015 9977"/>
                                <a:gd name="T67" fmla="*/ 1001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38">
                                  <a:moveTo>
                                    <a:pt x="48" y="38"/>
                                  </a:moveTo>
                                  <a:lnTo>
                                    <a:pt x="42" y="35"/>
                                  </a:lnTo>
                                  <a:lnTo>
                                    <a:pt x="35" y="36"/>
                                  </a:lnTo>
                                  <a:lnTo>
                                    <a:pt x="29" y="33"/>
                                  </a:lnTo>
                                  <a:lnTo>
                                    <a:pt x="30" y="33"/>
                                  </a:lnTo>
                                  <a:lnTo>
                                    <a:pt x="19" y="27"/>
                                  </a:lnTo>
                                  <a:lnTo>
                                    <a:pt x="20" y="27"/>
                                  </a:lnTo>
                                  <a:lnTo>
                                    <a:pt x="18" y="26"/>
                                  </a:lnTo>
                                  <a:lnTo>
                                    <a:pt x="21" y="19"/>
                                  </a:lnTo>
                                  <a:lnTo>
                                    <a:pt x="20" y="17"/>
                                  </a:lnTo>
                                  <a:lnTo>
                                    <a:pt x="6" y="13"/>
                                  </a:lnTo>
                                  <a:lnTo>
                                    <a:pt x="0" y="0"/>
                                  </a:lnTo>
                                  <a:lnTo>
                                    <a:pt x="17" y="11"/>
                                  </a:lnTo>
                                  <a:lnTo>
                                    <a:pt x="29" y="27"/>
                                  </a:lnTo>
                                  <a:lnTo>
                                    <a:pt x="38" y="29"/>
                                  </a:lnTo>
                                  <a:lnTo>
                                    <a:pt x="53" y="23"/>
                                  </a:lnTo>
                                  <a:lnTo>
                                    <a:pt x="48" y="3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8" name="Group 7914"/>
                        <wpg:cNvGrpSpPr>
                          <a:grpSpLocks/>
                        </wpg:cNvGrpSpPr>
                        <wpg:grpSpPr bwMode="auto">
                          <a:xfrm>
                            <a:off x="1603" y="9980"/>
                            <a:ext cx="25" cy="11"/>
                            <a:chOff x="1603" y="9980"/>
                            <a:chExt cx="25" cy="11"/>
                          </a:xfrm>
                        </wpg:grpSpPr>
                        <wps:wsp>
                          <wps:cNvPr id="8109" name="Freeform 7915"/>
                          <wps:cNvSpPr>
                            <a:spLocks/>
                          </wps:cNvSpPr>
                          <wps:spPr bwMode="auto">
                            <a:xfrm>
                              <a:off x="1603" y="9980"/>
                              <a:ext cx="25" cy="11"/>
                            </a:xfrm>
                            <a:custGeom>
                              <a:avLst/>
                              <a:gdLst>
                                <a:gd name="T0" fmla="+- 0 1627 1603"/>
                                <a:gd name="T1" fmla="*/ T0 w 25"/>
                                <a:gd name="T2" fmla="+- 0 9991 9980"/>
                                <a:gd name="T3" fmla="*/ 9991 h 11"/>
                                <a:gd name="T4" fmla="+- 0 1619 1603"/>
                                <a:gd name="T5" fmla="*/ T4 w 25"/>
                                <a:gd name="T6" fmla="+- 0 9991 9980"/>
                                <a:gd name="T7" fmla="*/ 9991 h 11"/>
                                <a:gd name="T8" fmla="+- 0 1611 1603"/>
                                <a:gd name="T9" fmla="*/ T8 w 25"/>
                                <a:gd name="T10" fmla="+- 0 9990 9980"/>
                                <a:gd name="T11" fmla="*/ 9990 h 11"/>
                                <a:gd name="T12" fmla="+- 0 1603 1603"/>
                                <a:gd name="T13" fmla="*/ T12 w 25"/>
                                <a:gd name="T14" fmla="+- 0 9990 9980"/>
                                <a:gd name="T15" fmla="*/ 9990 h 11"/>
                                <a:gd name="T16" fmla="+- 0 1607 1603"/>
                                <a:gd name="T17" fmla="*/ T16 w 25"/>
                                <a:gd name="T18" fmla="+- 0 9980 9980"/>
                                <a:gd name="T19" fmla="*/ 9980 h 11"/>
                                <a:gd name="T20" fmla="+- 0 1622 1603"/>
                                <a:gd name="T21" fmla="*/ T20 w 25"/>
                                <a:gd name="T22" fmla="+- 0 9980 9980"/>
                                <a:gd name="T23" fmla="*/ 9980 h 11"/>
                                <a:gd name="T24" fmla="+- 0 1627 1603"/>
                                <a:gd name="T25" fmla="*/ T24 w 25"/>
                                <a:gd name="T26" fmla="+- 0 9990 9980"/>
                                <a:gd name="T27" fmla="*/ 9990 h 11"/>
                                <a:gd name="T28" fmla="+- 0 1627 1603"/>
                                <a:gd name="T29" fmla="*/ T28 w 25"/>
                                <a:gd name="T30" fmla="+- 0 9991 9980"/>
                                <a:gd name="T31" fmla="*/ 9991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1">
                                  <a:moveTo>
                                    <a:pt x="24" y="11"/>
                                  </a:moveTo>
                                  <a:lnTo>
                                    <a:pt x="16" y="11"/>
                                  </a:lnTo>
                                  <a:lnTo>
                                    <a:pt x="8" y="10"/>
                                  </a:lnTo>
                                  <a:lnTo>
                                    <a:pt x="0" y="10"/>
                                  </a:lnTo>
                                  <a:lnTo>
                                    <a:pt x="4" y="0"/>
                                  </a:lnTo>
                                  <a:lnTo>
                                    <a:pt x="19" y="0"/>
                                  </a:lnTo>
                                  <a:lnTo>
                                    <a:pt x="24" y="10"/>
                                  </a:lnTo>
                                  <a:lnTo>
                                    <a:pt x="24"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0" name="Group 7916"/>
                        <wpg:cNvGrpSpPr>
                          <a:grpSpLocks/>
                        </wpg:cNvGrpSpPr>
                        <wpg:grpSpPr bwMode="auto">
                          <a:xfrm>
                            <a:off x="1598" y="10005"/>
                            <a:ext cx="45" cy="17"/>
                            <a:chOff x="1598" y="10005"/>
                            <a:chExt cx="45" cy="17"/>
                          </a:xfrm>
                        </wpg:grpSpPr>
                        <wps:wsp>
                          <wps:cNvPr id="8111" name="Freeform 7917"/>
                          <wps:cNvSpPr>
                            <a:spLocks/>
                          </wps:cNvSpPr>
                          <wps:spPr bwMode="auto">
                            <a:xfrm>
                              <a:off x="1598" y="10005"/>
                              <a:ext cx="45" cy="17"/>
                            </a:xfrm>
                            <a:custGeom>
                              <a:avLst/>
                              <a:gdLst>
                                <a:gd name="T0" fmla="+- 0 1598 1598"/>
                                <a:gd name="T1" fmla="*/ T0 w 45"/>
                                <a:gd name="T2" fmla="+- 0 10020 10005"/>
                                <a:gd name="T3" fmla="*/ 10020 h 17"/>
                                <a:gd name="T4" fmla="+- 0 1598 1598"/>
                                <a:gd name="T5" fmla="*/ T4 w 45"/>
                                <a:gd name="T6" fmla="+- 0 10011 10005"/>
                                <a:gd name="T7" fmla="*/ 10011 h 17"/>
                                <a:gd name="T8" fmla="+- 0 1614 1598"/>
                                <a:gd name="T9" fmla="*/ T8 w 45"/>
                                <a:gd name="T10" fmla="+- 0 10017 10005"/>
                                <a:gd name="T11" fmla="*/ 10017 h 17"/>
                                <a:gd name="T12" fmla="+- 0 1612 1598"/>
                                <a:gd name="T13" fmla="*/ T12 w 45"/>
                                <a:gd name="T14" fmla="+- 0 10005 10005"/>
                                <a:gd name="T15" fmla="*/ 10005 h 17"/>
                                <a:gd name="T16" fmla="+- 0 1622 1598"/>
                                <a:gd name="T17" fmla="*/ T16 w 45"/>
                                <a:gd name="T18" fmla="+- 0 10012 10005"/>
                                <a:gd name="T19" fmla="*/ 10012 h 17"/>
                                <a:gd name="T20" fmla="+- 0 1633 1598"/>
                                <a:gd name="T21" fmla="*/ T20 w 45"/>
                                <a:gd name="T22" fmla="+- 0 10012 10005"/>
                                <a:gd name="T23" fmla="*/ 10012 h 17"/>
                                <a:gd name="T24" fmla="+- 0 1643 1598"/>
                                <a:gd name="T25" fmla="*/ T24 w 45"/>
                                <a:gd name="T26" fmla="+- 0 10017 10005"/>
                                <a:gd name="T27" fmla="*/ 10017 h 17"/>
                                <a:gd name="T28" fmla="+- 0 1623 1598"/>
                                <a:gd name="T29" fmla="*/ T28 w 45"/>
                                <a:gd name="T30" fmla="+- 0 10021 10005"/>
                                <a:gd name="T31" fmla="*/ 10021 h 17"/>
                                <a:gd name="T32" fmla="+- 0 1606 1598"/>
                                <a:gd name="T33" fmla="*/ T32 w 45"/>
                                <a:gd name="T34" fmla="+- 0 10022 10005"/>
                                <a:gd name="T35" fmla="*/ 10022 h 17"/>
                                <a:gd name="T36" fmla="+- 0 1598 1598"/>
                                <a:gd name="T37" fmla="*/ T36 w 45"/>
                                <a:gd name="T38" fmla="+- 0 10020 10005"/>
                                <a:gd name="T39" fmla="*/ 1002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 h="17">
                                  <a:moveTo>
                                    <a:pt x="0" y="15"/>
                                  </a:moveTo>
                                  <a:lnTo>
                                    <a:pt x="0" y="6"/>
                                  </a:lnTo>
                                  <a:lnTo>
                                    <a:pt x="16" y="12"/>
                                  </a:lnTo>
                                  <a:lnTo>
                                    <a:pt x="14" y="0"/>
                                  </a:lnTo>
                                  <a:lnTo>
                                    <a:pt x="24" y="7"/>
                                  </a:lnTo>
                                  <a:lnTo>
                                    <a:pt x="35" y="7"/>
                                  </a:lnTo>
                                  <a:lnTo>
                                    <a:pt x="45" y="12"/>
                                  </a:lnTo>
                                  <a:lnTo>
                                    <a:pt x="25" y="16"/>
                                  </a:lnTo>
                                  <a:lnTo>
                                    <a:pt x="8" y="17"/>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2" name="Group 7918"/>
                        <wpg:cNvGrpSpPr>
                          <a:grpSpLocks/>
                        </wpg:cNvGrpSpPr>
                        <wpg:grpSpPr bwMode="auto">
                          <a:xfrm>
                            <a:off x="1636" y="9975"/>
                            <a:ext cx="49" cy="25"/>
                            <a:chOff x="1636" y="9975"/>
                            <a:chExt cx="49" cy="25"/>
                          </a:xfrm>
                        </wpg:grpSpPr>
                        <wps:wsp>
                          <wps:cNvPr id="8113" name="Freeform 7919"/>
                          <wps:cNvSpPr>
                            <a:spLocks/>
                          </wps:cNvSpPr>
                          <wps:spPr bwMode="auto">
                            <a:xfrm>
                              <a:off x="1636" y="9975"/>
                              <a:ext cx="49" cy="25"/>
                            </a:xfrm>
                            <a:custGeom>
                              <a:avLst/>
                              <a:gdLst>
                                <a:gd name="T0" fmla="+- 0 1636 1636"/>
                                <a:gd name="T1" fmla="*/ T0 w 49"/>
                                <a:gd name="T2" fmla="+- 0 9996 9975"/>
                                <a:gd name="T3" fmla="*/ 9996 h 25"/>
                                <a:gd name="T4" fmla="+- 0 1643 1636"/>
                                <a:gd name="T5" fmla="*/ T4 w 49"/>
                                <a:gd name="T6" fmla="+- 0 9985 9975"/>
                                <a:gd name="T7" fmla="*/ 9985 h 25"/>
                                <a:gd name="T8" fmla="+- 0 1656 1636"/>
                                <a:gd name="T9" fmla="*/ T8 w 49"/>
                                <a:gd name="T10" fmla="+- 0 9990 9975"/>
                                <a:gd name="T11" fmla="*/ 9990 h 25"/>
                                <a:gd name="T12" fmla="+- 0 1671 1636"/>
                                <a:gd name="T13" fmla="*/ T12 w 49"/>
                                <a:gd name="T14" fmla="+- 0 9989 9975"/>
                                <a:gd name="T15" fmla="*/ 9989 h 25"/>
                                <a:gd name="T16" fmla="+- 0 1673 1636"/>
                                <a:gd name="T17" fmla="*/ T16 w 49"/>
                                <a:gd name="T18" fmla="+- 0 9975 9975"/>
                                <a:gd name="T19" fmla="*/ 9975 h 25"/>
                                <a:gd name="T20" fmla="+- 0 1685 1636"/>
                                <a:gd name="T21" fmla="*/ T20 w 49"/>
                                <a:gd name="T22" fmla="+- 0 9982 9975"/>
                                <a:gd name="T23" fmla="*/ 9982 h 25"/>
                                <a:gd name="T24" fmla="+- 0 1674 1636"/>
                                <a:gd name="T25" fmla="*/ T24 w 49"/>
                                <a:gd name="T26" fmla="+- 0 9996 9975"/>
                                <a:gd name="T27" fmla="*/ 9996 h 25"/>
                                <a:gd name="T28" fmla="+- 0 1651 1636"/>
                                <a:gd name="T29" fmla="*/ T28 w 49"/>
                                <a:gd name="T30" fmla="+- 0 10000 9975"/>
                                <a:gd name="T31" fmla="*/ 10000 h 25"/>
                                <a:gd name="T32" fmla="+- 0 1636 1636"/>
                                <a:gd name="T33" fmla="*/ T32 w 49"/>
                                <a:gd name="T34" fmla="+- 0 9996 9975"/>
                                <a:gd name="T35" fmla="*/ 9996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25">
                                  <a:moveTo>
                                    <a:pt x="0" y="21"/>
                                  </a:moveTo>
                                  <a:lnTo>
                                    <a:pt x="7" y="10"/>
                                  </a:lnTo>
                                  <a:lnTo>
                                    <a:pt x="20" y="15"/>
                                  </a:lnTo>
                                  <a:lnTo>
                                    <a:pt x="35" y="14"/>
                                  </a:lnTo>
                                  <a:lnTo>
                                    <a:pt x="37" y="0"/>
                                  </a:lnTo>
                                  <a:lnTo>
                                    <a:pt x="49" y="7"/>
                                  </a:lnTo>
                                  <a:lnTo>
                                    <a:pt x="38" y="21"/>
                                  </a:lnTo>
                                  <a:lnTo>
                                    <a:pt x="15" y="25"/>
                                  </a:lnTo>
                                  <a:lnTo>
                                    <a:pt x="0" y="2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14" name="Picture 79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71" y="12986"/>
                              <a:ext cx="2245" cy="2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15" name="Group 7921"/>
                        <wpg:cNvGrpSpPr>
                          <a:grpSpLocks/>
                        </wpg:cNvGrpSpPr>
                        <wpg:grpSpPr bwMode="auto">
                          <a:xfrm>
                            <a:off x="5668" y="13100"/>
                            <a:ext cx="4" cy="31"/>
                            <a:chOff x="5668" y="13100"/>
                            <a:chExt cx="4" cy="31"/>
                          </a:xfrm>
                        </wpg:grpSpPr>
                        <wps:wsp>
                          <wps:cNvPr id="8116" name="Freeform 7922"/>
                          <wps:cNvSpPr>
                            <a:spLocks/>
                          </wps:cNvSpPr>
                          <wps:spPr bwMode="auto">
                            <a:xfrm>
                              <a:off x="5668" y="13100"/>
                              <a:ext cx="4" cy="31"/>
                            </a:xfrm>
                            <a:custGeom>
                              <a:avLst/>
                              <a:gdLst>
                                <a:gd name="T0" fmla="+- 0 5668 5668"/>
                                <a:gd name="T1" fmla="*/ T0 w 4"/>
                                <a:gd name="T2" fmla="+- 0 13130 13100"/>
                                <a:gd name="T3" fmla="*/ 13130 h 31"/>
                                <a:gd name="T4" fmla="+- 0 5668 5668"/>
                                <a:gd name="T5" fmla="*/ T4 w 4"/>
                                <a:gd name="T6" fmla="+- 0 13120 13100"/>
                                <a:gd name="T7" fmla="*/ 13120 h 31"/>
                                <a:gd name="T8" fmla="+- 0 5668 5668"/>
                                <a:gd name="T9" fmla="*/ T8 w 4"/>
                                <a:gd name="T10" fmla="+- 0 13110 13100"/>
                                <a:gd name="T11" fmla="*/ 13110 h 31"/>
                                <a:gd name="T12" fmla="+- 0 5668 5668"/>
                                <a:gd name="T13" fmla="*/ T12 w 4"/>
                                <a:gd name="T14" fmla="+- 0 13100 13100"/>
                                <a:gd name="T15" fmla="*/ 13100 h 31"/>
                                <a:gd name="T16" fmla="+- 0 5671 5668"/>
                                <a:gd name="T17" fmla="*/ T16 w 4"/>
                                <a:gd name="T18" fmla="+- 0 13101 13100"/>
                                <a:gd name="T19" fmla="*/ 13101 h 31"/>
                                <a:gd name="T20" fmla="+- 0 5671 5668"/>
                                <a:gd name="T21" fmla="*/ T20 w 4"/>
                                <a:gd name="T22" fmla="+- 0 13115 13100"/>
                                <a:gd name="T23" fmla="*/ 13115 h 31"/>
                                <a:gd name="T24" fmla="+- 0 5671 5668"/>
                                <a:gd name="T25" fmla="*/ T24 w 4"/>
                                <a:gd name="T26" fmla="+- 0 13130 13100"/>
                                <a:gd name="T27" fmla="*/ 13130 h 31"/>
                                <a:gd name="T28" fmla="+- 0 5670 5668"/>
                                <a:gd name="T29" fmla="*/ T28 w 4"/>
                                <a:gd name="T30" fmla="+- 0 13130 13100"/>
                                <a:gd name="T31" fmla="*/ 13130 h 31"/>
                                <a:gd name="T32" fmla="+- 0 5669 5668"/>
                                <a:gd name="T33" fmla="*/ T32 w 4"/>
                                <a:gd name="T34" fmla="+- 0 13130 13100"/>
                                <a:gd name="T35" fmla="*/ 13130 h 31"/>
                                <a:gd name="T36" fmla="+- 0 5668 5668"/>
                                <a:gd name="T37" fmla="*/ T36 w 4"/>
                                <a:gd name="T38" fmla="+- 0 13130 13100"/>
                                <a:gd name="T39" fmla="*/ 13130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31">
                                  <a:moveTo>
                                    <a:pt x="0" y="30"/>
                                  </a:moveTo>
                                  <a:lnTo>
                                    <a:pt x="0" y="20"/>
                                  </a:lnTo>
                                  <a:lnTo>
                                    <a:pt x="0" y="10"/>
                                  </a:lnTo>
                                  <a:lnTo>
                                    <a:pt x="0" y="0"/>
                                  </a:lnTo>
                                  <a:lnTo>
                                    <a:pt x="3" y="1"/>
                                  </a:lnTo>
                                  <a:lnTo>
                                    <a:pt x="3" y="15"/>
                                  </a:lnTo>
                                  <a:lnTo>
                                    <a:pt x="3" y="30"/>
                                  </a:lnTo>
                                  <a:lnTo>
                                    <a:pt x="2" y="30"/>
                                  </a:lnTo>
                                  <a:lnTo>
                                    <a:pt x="1" y="30"/>
                                  </a:lnTo>
                                  <a:lnTo>
                                    <a:pt x="0"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7" name="Group 7923"/>
                        <wpg:cNvGrpSpPr>
                          <a:grpSpLocks/>
                        </wpg:cNvGrpSpPr>
                        <wpg:grpSpPr bwMode="auto">
                          <a:xfrm>
                            <a:off x="5668" y="13065"/>
                            <a:ext cx="6" cy="35"/>
                            <a:chOff x="5668" y="13065"/>
                            <a:chExt cx="6" cy="35"/>
                          </a:xfrm>
                        </wpg:grpSpPr>
                        <wps:wsp>
                          <wps:cNvPr id="8118" name="Freeform 7924"/>
                          <wps:cNvSpPr>
                            <a:spLocks/>
                          </wps:cNvSpPr>
                          <wps:spPr bwMode="auto">
                            <a:xfrm>
                              <a:off x="5668" y="13065"/>
                              <a:ext cx="6" cy="35"/>
                            </a:xfrm>
                            <a:custGeom>
                              <a:avLst/>
                              <a:gdLst>
                                <a:gd name="T0" fmla="+- 0 5673 5668"/>
                                <a:gd name="T1" fmla="*/ T0 w 6"/>
                                <a:gd name="T2" fmla="+- 0 13096 13065"/>
                                <a:gd name="T3" fmla="*/ 13096 h 35"/>
                                <a:gd name="T4" fmla="+- 0 5669 5668"/>
                                <a:gd name="T5" fmla="*/ T4 w 6"/>
                                <a:gd name="T6" fmla="+- 0 13100 13065"/>
                                <a:gd name="T7" fmla="*/ 13100 h 35"/>
                                <a:gd name="T8" fmla="+- 0 5669 5668"/>
                                <a:gd name="T9" fmla="*/ T8 w 6"/>
                                <a:gd name="T10" fmla="+- 0 13080 13065"/>
                                <a:gd name="T11" fmla="*/ 13080 h 35"/>
                                <a:gd name="T12" fmla="+- 0 5668 5668"/>
                                <a:gd name="T13" fmla="*/ T12 w 6"/>
                                <a:gd name="T14" fmla="+- 0 13065 13065"/>
                                <a:gd name="T15" fmla="*/ 13065 h 35"/>
                                <a:gd name="T16" fmla="+- 0 5669 5668"/>
                                <a:gd name="T17" fmla="*/ T16 w 6"/>
                                <a:gd name="T18" fmla="+- 0 13066 13065"/>
                                <a:gd name="T19" fmla="*/ 13066 h 35"/>
                                <a:gd name="T20" fmla="+- 0 5670 5668"/>
                                <a:gd name="T21" fmla="*/ T20 w 6"/>
                                <a:gd name="T22" fmla="+- 0 13066 13065"/>
                                <a:gd name="T23" fmla="*/ 13066 h 35"/>
                                <a:gd name="T24" fmla="+- 0 5671 5668"/>
                                <a:gd name="T25" fmla="*/ T24 w 6"/>
                                <a:gd name="T26" fmla="+- 0 13066 13065"/>
                                <a:gd name="T27" fmla="*/ 13066 h 35"/>
                                <a:gd name="T28" fmla="+- 0 5671 5668"/>
                                <a:gd name="T29" fmla="*/ T28 w 6"/>
                                <a:gd name="T30" fmla="+- 0 13078 13065"/>
                                <a:gd name="T31" fmla="*/ 13078 h 35"/>
                                <a:gd name="T32" fmla="+- 0 5673 5668"/>
                                <a:gd name="T33" fmla="*/ T32 w 6"/>
                                <a:gd name="T34" fmla="+- 0 13082 13065"/>
                                <a:gd name="T35" fmla="*/ 13082 h 35"/>
                                <a:gd name="T36" fmla="+- 0 5673 5668"/>
                                <a:gd name="T37" fmla="*/ T36 w 6"/>
                                <a:gd name="T38" fmla="+- 0 13093 13065"/>
                                <a:gd name="T39" fmla="*/ 13093 h 35"/>
                                <a:gd name="T40" fmla="+- 0 5673 5668"/>
                                <a:gd name="T41" fmla="*/ T40 w 6"/>
                                <a:gd name="T42" fmla="+- 0 13096 13065"/>
                                <a:gd name="T43" fmla="*/ 13096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35">
                                  <a:moveTo>
                                    <a:pt x="5" y="31"/>
                                  </a:moveTo>
                                  <a:lnTo>
                                    <a:pt x="1" y="35"/>
                                  </a:lnTo>
                                  <a:lnTo>
                                    <a:pt x="1" y="15"/>
                                  </a:lnTo>
                                  <a:lnTo>
                                    <a:pt x="0" y="0"/>
                                  </a:lnTo>
                                  <a:lnTo>
                                    <a:pt x="1" y="1"/>
                                  </a:lnTo>
                                  <a:lnTo>
                                    <a:pt x="2" y="1"/>
                                  </a:lnTo>
                                  <a:lnTo>
                                    <a:pt x="3" y="1"/>
                                  </a:lnTo>
                                  <a:lnTo>
                                    <a:pt x="3" y="13"/>
                                  </a:lnTo>
                                  <a:lnTo>
                                    <a:pt x="5" y="17"/>
                                  </a:lnTo>
                                  <a:lnTo>
                                    <a:pt x="5" y="28"/>
                                  </a:lnTo>
                                  <a:lnTo>
                                    <a:pt x="5" y="3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9" name="Group 7925"/>
                        <wpg:cNvGrpSpPr>
                          <a:grpSpLocks/>
                        </wpg:cNvGrpSpPr>
                        <wpg:grpSpPr bwMode="auto">
                          <a:xfrm>
                            <a:off x="5602" y="13041"/>
                            <a:ext cx="7" cy="37"/>
                            <a:chOff x="5602" y="13041"/>
                            <a:chExt cx="7" cy="37"/>
                          </a:xfrm>
                        </wpg:grpSpPr>
                        <wps:wsp>
                          <wps:cNvPr id="8120" name="Freeform 7926"/>
                          <wps:cNvSpPr>
                            <a:spLocks/>
                          </wps:cNvSpPr>
                          <wps:spPr bwMode="auto">
                            <a:xfrm>
                              <a:off x="5602" y="13041"/>
                              <a:ext cx="7" cy="37"/>
                            </a:xfrm>
                            <a:custGeom>
                              <a:avLst/>
                              <a:gdLst>
                                <a:gd name="T0" fmla="+- 0 5606 5602"/>
                                <a:gd name="T1" fmla="*/ T0 w 7"/>
                                <a:gd name="T2" fmla="+- 0 13049 13041"/>
                                <a:gd name="T3" fmla="*/ 13049 h 37"/>
                                <a:gd name="T4" fmla="+- 0 5606 5602"/>
                                <a:gd name="T5" fmla="*/ T4 w 7"/>
                                <a:gd name="T6" fmla="+- 0 13057 13041"/>
                                <a:gd name="T7" fmla="*/ 13057 h 37"/>
                                <a:gd name="T8" fmla="+- 0 5609 5602"/>
                                <a:gd name="T9" fmla="*/ T8 w 7"/>
                                <a:gd name="T10" fmla="+- 0 13054 13041"/>
                                <a:gd name="T11" fmla="*/ 13054 h 37"/>
                                <a:gd name="T12" fmla="+- 0 5608 5602"/>
                                <a:gd name="T13" fmla="*/ T12 w 7"/>
                                <a:gd name="T14" fmla="+- 0 13069 13041"/>
                                <a:gd name="T15" fmla="*/ 13069 h 37"/>
                                <a:gd name="T16" fmla="+- 0 5603 5602"/>
                                <a:gd name="T17" fmla="*/ T16 w 7"/>
                                <a:gd name="T18" fmla="+- 0 13078 13041"/>
                                <a:gd name="T19" fmla="*/ 13078 h 37"/>
                                <a:gd name="T20" fmla="+- 0 5605 5602"/>
                                <a:gd name="T21" fmla="*/ T20 w 7"/>
                                <a:gd name="T22" fmla="+- 0 13051 13041"/>
                                <a:gd name="T23" fmla="*/ 13051 h 37"/>
                                <a:gd name="T24" fmla="+- 0 5602 5602"/>
                                <a:gd name="T25" fmla="*/ T24 w 7"/>
                                <a:gd name="T26" fmla="+- 0 13049 13041"/>
                                <a:gd name="T27" fmla="*/ 13049 h 37"/>
                                <a:gd name="T28" fmla="+- 0 5602 5602"/>
                                <a:gd name="T29" fmla="*/ T28 w 7"/>
                                <a:gd name="T30" fmla="+- 0 13041 13041"/>
                                <a:gd name="T31" fmla="*/ 13041 h 37"/>
                                <a:gd name="T32" fmla="+- 0 5607 5602"/>
                                <a:gd name="T33" fmla="*/ T32 w 7"/>
                                <a:gd name="T34" fmla="+- 0 13041 13041"/>
                                <a:gd name="T35" fmla="*/ 13041 h 37"/>
                                <a:gd name="T36" fmla="+- 0 5606 5602"/>
                                <a:gd name="T37" fmla="*/ T36 w 7"/>
                                <a:gd name="T38" fmla="+- 0 13049 13041"/>
                                <a:gd name="T39" fmla="*/ 1304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7">
                                  <a:moveTo>
                                    <a:pt x="4" y="8"/>
                                  </a:moveTo>
                                  <a:lnTo>
                                    <a:pt x="4" y="16"/>
                                  </a:lnTo>
                                  <a:lnTo>
                                    <a:pt x="7" y="13"/>
                                  </a:lnTo>
                                  <a:lnTo>
                                    <a:pt x="6" y="28"/>
                                  </a:lnTo>
                                  <a:lnTo>
                                    <a:pt x="1" y="37"/>
                                  </a:lnTo>
                                  <a:lnTo>
                                    <a:pt x="3" y="10"/>
                                  </a:lnTo>
                                  <a:lnTo>
                                    <a:pt x="0" y="8"/>
                                  </a:lnTo>
                                  <a:lnTo>
                                    <a:pt x="0" y="0"/>
                                  </a:lnTo>
                                  <a:lnTo>
                                    <a:pt x="5" y="0"/>
                                  </a:lnTo>
                                  <a:lnTo>
                                    <a:pt x="4"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1" name="Group 7927"/>
                        <wpg:cNvGrpSpPr>
                          <a:grpSpLocks/>
                        </wpg:cNvGrpSpPr>
                        <wpg:grpSpPr bwMode="auto">
                          <a:xfrm>
                            <a:off x="9303" y="13044"/>
                            <a:ext cx="16" cy="25"/>
                            <a:chOff x="9303" y="13044"/>
                            <a:chExt cx="16" cy="25"/>
                          </a:xfrm>
                        </wpg:grpSpPr>
                        <wps:wsp>
                          <wps:cNvPr id="8122" name="Freeform 7928"/>
                          <wps:cNvSpPr>
                            <a:spLocks/>
                          </wps:cNvSpPr>
                          <wps:spPr bwMode="auto">
                            <a:xfrm>
                              <a:off x="9303" y="13044"/>
                              <a:ext cx="16" cy="25"/>
                            </a:xfrm>
                            <a:custGeom>
                              <a:avLst/>
                              <a:gdLst>
                                <a:gd name="T0" fmla="+- 0 9303 9303"/>
                                <a:gd name="T1" fmla="*/ T0 w 16"/>
                                <a:gd name="T2" fmla="+- 0 13067 13044"/>
                                <a:gd name="T3" fmla="*/ 13067 h 25"/>
                                <a:gd name="T4" fmla="+- 0 9304 9303"/>
                                <a:gd name="T5" fmla="*/ T4 w 16"/>
                                <a:gd name="T6" fmla="+- 0 13063 13044"/>
                                <a:gd name="T7" fmla="*/ 13063 h 25"/>
                                <a:gd name="T8" fmla="+- 0 9305 9303"/>
                                <a:gd name="T9" fmla="*/ T8 w 16"/>
                                <a:gd name="T10" fmla="+- 0 13058 13044"/>
                                <a:gd name="T11" fmla="*/ 13058 h 25"/>
                                <a:gd name="T12" fmla="+- 0 9303 9303"/>
                                <a:gd name="T13" fmla="*/ T12 w 16"/>
                                <a:gd name="T14" fmla="+- 0 13057 13044"/>
                                <a:gd name="T15" fmla="*/ 13057 h 25"/>
                                <a:gd name="T16" fmla="+- 0 9308 9303"/>
                                <a:gd name="T17" fmla="*/ T16 w 16"/>
                                <a:gd name="T18" fmla="+- 0 13044 13044"/>
                                <a:gd name="T19" fmla="*/ 13044 h 25"/>
                                <a:gd name="T20" fmla="+- 0 9310 9303"/>
                                <a:gd name="T21" fmla="*/ T20 w 16"/>
                                <a:gd name="T22" fmla="+- 0 13053 13044"/>
                                <a:gd name="T23" fmla="*/ 13053 h 25"/>
                                <a:gd name="T24" fmla="+- 0 9318 9303"/>
                                <a:gd name="T25" fmla="*/ T24 w 16"/>
                                <a:gd name="T26" fmla="+- 0 13053 13044"/>
                                <a:gd name="T27" fmla="*/ 13053 h 25"/>
                                <a:gd name="T28" fmla="+- 0 9315 9303"/>
                                <a:gd name="T29" fmla="*/ T28 w 16"/>
                                <a:gd name="T30" fmla="+- 0 13068 13044"/>
                                <a:gd name="T31" fmla="*/ 13068 h 25"/>
                                <a:gd name="T32" fmla="+- 0 9310 9303"/>
                                <a:gd name="T33" fmla="*/ T32 w 16"/>
                                <a:gd name="T34" fmla="+- 0 13068 13044"/>
                                <a:gd name="T35" fmla="*/ 13068 h 25"/>
                                <a:gd name="T36" fmla="+- 0 9304 9303"/>
                                <a:gd name="T37" fmla="*/ T36 w 16"/>
                                <a:gd name="T38" fmla="+- 0 13066 13044"/>
                                <a:gd name="T39" fmla="*/ 13066 h 25"/>
                                <a:gd name="T40" fmla="+- 0 9303 9303"/>
                                <a:gd name="T41" fmla="*/ T40 w 16"/>
                                <a:gd name="T42" fmla="+- 0 13067 13044"/>
                                <a:gd name="T43" fmla="*/ 13067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 h="25">
                                  <a:moveTo>
                                    <a:pt x="0" y="23"/>
                                  </a:moveTo>
                                  <a:lnTo>
                                    <a:pt x="1" y="19"/>
                                  </a:lnTo>
                                  <a:lnTo>
                                    <a:pt x="2" y="14"/>
                                  </a:lnTo>
                                  <a:lnTo>
                                    <a:pt x="0" y="13"/>
                                  </a:lnTo>
                                  <a:lnTo>
                                    <a:pt x="5" y="0"/>
                                  </a:lnTo>
                                  <a:lnTo>
                                    <a:pt x="7" y="9"/>
                                  </a:lnTo>
                                  <a:lnTo>
                                    <a:pt x="15" y="9"/>
                                  </a:lnTo>
                                  <a:lnTo>
                                    <a:pt x="12" y="24"/>
                                  </a:lnTo>
                                  <a:lnTo>
                                    <a:pt x="7" y="24"/>
                                  </a:lnTo>
                                  <a:lnTo>
                                    <a:pt x="1" y="22"/>
                                  </a:lnTo>
                                  <a:lnTo>
                                    <a:pt x="0"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3" name="Group 7929"/>
                        <wpg:cNvGrpSpPr>
                          <a:grpSpLocks/>
                        </wpg:cNvGrpSpPr>
                        <wpg:grpSpPr bwMode="auto">
                          <a:xfrm>
                            <a:off x="9318" y="13037"/>
                            <a:ext cx="12" cy="27"/>
                            <a:chOff x="9318" y="13037"/>
                            <a:chExt cx="12" cy="27"/>
                          </a:xfrm>
                        </wpg:grpSpPr>
                        <wps:wsp>
                          <wps:cNvPr id="8124" name="Freeform 7930"/>
                          <wps:cNvSpPr>
                            <a:spLocks/>
                          </wps:cNvSpPr>
                          <wps:spPr bwMode="auto">
                            <a:xfrm>
                              <a:off x="9318" y="13037"/>
                              <a:ext cx="12" cy="27"/>
                            </a:xfrm>
                            <a:custGeom>
                              <a:avLst/>
                              <a:gdLst>
                                <a:gd name="T0" fmla="+- 0 9328 9318"/>
                                <a:gd name="T1" fmla="*/ T0 w 12"/>
                                <a:gd name="T2" fmla="+- 0 13063 13037"/>
                                <a:gd name="T3" fmla="*/ 13063 h 27"/>
                                <a:gd name="T4" fmla="+- 0 9322 9318"/>
                                <a:gd name="T5" fmla="*/ T4 w 12"/>
                                <a:gd name="T6" fmla="+- 0 13063 13037"/>
                                <a:gd name="T7" fmla="*/ 13063 h 27"/>
                                <a:gd name="T8" fmla="+- 0 9322 9318"/>
                                <a:gd name="T9" fmla="*/ T8 w 12"/>
                                <a:gd name="T10" fmla="+- 0 13048 13037"/>
                                <a:gd name="T11" fmla="*/ 13048 h 27"/>
                                <a:gd name="T12" fmla="+- 0 9318 9318"/>
                                <a:gd name="T13" fmla="*/ T12 w 12"/>
                                <a:gd name="T14" fmla="+- 0 13043 13037"/>
                                <a:gd name="T15" fmla="*/ 13043 h 27"/>
                                <a:gd name="T16" fmla="+- 0 9319 9318"/>
                                <a:gd name="T17" fmla="*/ T16 w 12"/>
                                <a:gd name="T18" fmla="+- 0 13037 13037"/>
                                <a:gd name="T19" fmla="*/ 13037 h 27"/>
                                <a:gd name="T20" fmla="+- 0 9322 9318"/>
                                <a:gd name="T21" fmla="*/ T20 w 12"/>
                                <a:gd name="T22" fmla="+- 0 13038 13037"/>
                                <a:gd name="T23" fmla="*/ 13038 h 27"/>
                                <a:gd name="T24" fmla="+- 0 9322 9318"/>
                                <a:gd name="T25" fmla="*/ T24 w 12"/>
                                <a:gd name="T26" fmla="+- 0 13043 13037"/>
                                <a:gd name="T27" fmla="*/ 13043 h 27"/>
                                <a:gd name="T28" fmla="+- 0 9323 9318"/>
                                <a:gd name="T29" fmla="*/ T28 w 12"/>
                                <a:gd name="T30" fmla="+- 0 13053 13037"/>
                                <a:gd name="T31" fmla="*/ 13053 h 27"/>
                                <a:gd name="T32" fmla="+- 0 9330 9318"/>
                                <a:gd name="T33" fmla="*/ T32 w 12"/>
                                <a:gd name="T34" fmla="+- 0 13047 13037"/>
                                <a:gd name="T35" fmla="*/ 13047 h 27"/>
                                <a:gd name="T36" fmla="+- 0 9328 9318"/>
                                <a:gd name="T37" fmla="*/ T36 w 12"/>
                                <a:gd name="T38" fmla="+- 0 13063 13037"/>
                                <a:gd name="T39" fmla="*/ 1306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27">
                                  <a:moveTo>
                                    <a:pt x="10" y="26"/>
                                  </a:moveTo>
                                  <a:lnTo>
                                    <a:pt x="4" y="26"/>
                                  </a:lnTo>
                                  <a:lnTo>
                                    <a:pt x="4" y="11"/>
                                  </a:lnTo>
                                  <a:lnTo>
                                    <a:pt x="0" y="6"/>
                                  </a:lnTo>
                                  <a:lnTo>
                                    <a:pt x="1" y="0"/>
                                  </a:lnTo>
                                  <a:lnTo>
                                    <a:pt x="4" y="1"/>
                                  </a:lnTo>
                                  <a:lnTo>
                                    <a:pt x="4" y="6"/>
                                  </a:lnTo>
                                  <a:lnTo>
                                    <a:pt x="5" y="16"/>
                                  </a:lnTo>
                                  <a:lnTo>
                                    <a:pt x="12" y="10"/>
                                  </a:lnTo>
                                  <a:lnTo>
                                    <a:pt x="10"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5" name="Group 7931"/>
                        <wpg:cNvGrpSpPr>
                          <a:grpSpLocks/>
                        </wpg:cNvGrpSpPr>
                        <wpg:grpSpPr bwMode="auto">
                          <a:xfrm>
                            <a:off x="9338" y="13047"/>
                            <a:ext cx="12" cy="17"/>
                            <a:chOff x="9338" y="13047"/>
                            <a:chExt cx="12" cy="17"/>
                          </a:xfrm>
                        </wpg:grpSpPr>
                        <wps:wsp>
                          <wps:cNvPr id="8126" name="Freeform 7932"/>
                          <wps:cNvSpPr>
                            <a:spLocks/>
                          </wps:cNvSpPr>
                          <wps:spPr bwMode="auto">
                            <a:xfrm>
                              <a:off x="9338" y="13047"/>
                              <a:ext cx="12" cy="17"/>
                            </a:xfrm>
                            <a:custGeom>
                              <a:avLst/>
                              <a:gdLst>
                                <a:gd name="T0" fmla="+- 0 9338 9338"/>
                                <a:gd name="T1" fmla="*/ T0 w 12"/>
                                <a:gd name="T2" fmla="+- 0 13064 13047"/>
                                <a:gd name="T3" fmla="*/ 13064 h 17"/>
                                <a:gd name="T4" fmla="+- 0 9338 9338"/>
                                <a:gd name="T5" fmla="*/ T4 w 12"/>
                                <a:gd name="T6" fmla="+- 0 13049 13047"/>
                                <a:gd name="T7" fmla="*/ 13049 h 17"/>
                                <a:gd name="T8" fmla="+- 0 9347 9338"/>
                                <a:gd name="T9" fmla="*/ T8 w 12"/>
                                <a:gd name="T10" fmla="+- 0 13047 13047"/>
                                <a:gd name="T11" fmla="*/ 13047 h 17"/>
                                <a:gd name="T12" fmla="+- 0 9349 9338"/>
                                <a:gd name="T13" fmla="*/ T12 w 12"/>
                                <a:gd name="T14" fmla="+- 0 13054 13047"/>
                                <a:gd name="T15" fmla="*/ 13054 h 17"/>
                                <a:gd name="T16" fmla="+- 0 9345 9338"/>
                                <a:gd name="T17" fmla="*/ T16 w 12"/>
                                <a:gd name="T18" fmla="+- 0 13063 13047"/>
                                <a:gd name="T19" fmla="*/ 13063 h 17"/>
                                <a:gd name="T20" fmla="+- 0 9339 9338"/>
                                <a:gd name="T21" fmla="*/ T20 w 12"/>
                                <a:gd name="T22" fmla="+- 0 13062 13047"/>
                                <a:gd name="T23" fmla="*/ 13062 h 17"/>
                                <a:gd name="T24" fmla="+- 0 9338 9338"/>
                                <a:gd name="T25" fmla="*/ T24 w 12"/>
                                <a:gd name="T26" fmla="+- 0 13064 13047"/>
                                <a:gd name="T27" fmla="*/ 13064 h 17"/>
                              </a:gdLst>
                              <a:ahLst/>
                              <a:cxnLst>
                                <a:cxn ang="0">
                                  <a:pos x="T1" y="T3"/>
                                </a:cxn>
                                <a:cxn ang="0">
                                  <a:pos x="T5" y="T7"/>
                                </a:cxn>
                                <a:cxn ang="0">
                                  <a:pos x="T9" y="T11"/>
                                </a:cxn>
                                <a:cxn ang="0">
                                  <a:pos x="T13" y="T15"/>
                                </a:cxn>
                                <a:cxn ang="0">
                                  <a:pos x="T17" y="T19"/>
                                </a:cxn>
                                <a:cxn ang="0">
                                  <a:pos x="T21" y="T23"/>
                                </a:cxn>
                                <a:cxn ang="0">
                                  <a:pos x="T25" y="T27"/>
                                </a:cxn>
                              </a:cxnLst>
                              <a:rect l="0" t="0" r="r" b="b"/>
                              <a:pathLst>
                                <a:path w="12" h="17">
                                  <a:moveTo>
                                    <a:pt x="0" y="17"/>
                                  </a:moveTo>
                                  <a:lnTo>
                                    <a:pt x="0" y="2"/>
                                  </a:lnTo>
                                  <a:lnTo>
                                    <a:pt x="9" y="0"/>
                                  </a:lnTo>
                                  <a:lnTo>
                                    <a:pt x="11" y="7"/>
                                  </a:lnTo>
                                  <a:lnTo>
                                    <a:pt x="7" y="16"/>
                                  </a:lnTo>
                                  <a:lnTo>
                                    <a:pt x="1" y="15"/>
                                  </a:lnTo>
                                  <a:lnTo>
                                    <a:pt x="0" y="1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7" name="Group 7933"/>
                        <wpg:cNvGrpSpPr>
                          <a:grpSpLocks/>
                        </wpg:cNvGrpSpPr>
                        <wpg:grpSpPr bwMode="auto">
                          <a:xfrm>
                            <a:off x="9384" y="13045"/>
                            <a:ext cx="12" cy="27"/>
                            <a:chOff x="9384" y="13045"/>
                            <a:chExt cx="12" cy="27"/>
                          </a:xfrm>
                        </wpg:grpSpPr>
                        <wps:wsp>
                          <wps:cNvPr id="8128" name="Freeform 7934"/>
                          <wps:cNvSpPr>
                            <a:spLocks/>
                          </wps:cNvSpPr>
                          <wps:spPr bwMode="auto">
                            <a:xfrm>
                              <a:off x="9384" y="13045"/>
                              <a:ext cx="12" cy="27"/>
                            </a:xfrm>
                            <a:custGeom>
                              <a:avLst/>
                              <a:gdLst>
                                <a:gd name="T0" fmla="+- 0 9384 9384"/>
                                <a:gd name="T1" fmla="*/ T0 w 12"/>
                                <a:gd name="T2" fmla="+- 0 13061 13045"/>
                                <a:gd name="T3" fmla="*/ 13061 h 27"/>
                                <a:gd name="T4" fmla="+- 0 9387 9384"/>
                                <a:gd name="T5" fmla="*/ T4 w 12"/>
                                <a:gd name="T6" fmla="+- 0 13045 13045"/>
                                <a:gd name="T7" fmla="*/ 13045 h 27"/>
                                <a:gd name="T8" fmla="+- 0 9389 9384"/>
                                <a:gd name="T9" fmla="*/ T8 w 12"/>
                                <a:gd name="T10" fmla="+- 0 13049 13045"/>
                                <a:gd name="T11" fmla="*/ 13049 h 27"/>
                                <a:gd name="T12" fmla="+- 0 9396 9384"/>
                                <a:gd name="T13" fmla="*/ T12 w 12"/>
                                <a:gd name="T14" fmla="+- 0 13052 13045"/>
                                <a:gd name="T15" fmla="*/ 13052 h 27"/>
                                <a:gd name="T16" fmla="+- 0 9395 9384"/>
                                <a:gd name="T17" fmla="*/ T16 w 12"/>
                                <a:gd name="T18" fmla="+- 0 13063 13045"/>
                                <a:gd name="T19" fmla="*/ 13063 h 27"/>
                                <a:gd name="T20" fmla="+- 0 9388 9384"/>
                                <a:gd name="T21" fmla="*/ T20 w 12"/>
                                <a:gd name="T22" fmla="+- 0 13072 13045"/>
                                <a:gd name="T23" fmla="*/ 13072 h 27"/>
                                <a:gd name="T24" fmla="+- 0 9384 9384"/>
                                <a:gd name="T25" fmla="*/ T24 w 12"/>
                                <a:gd name="T26" fmla="+- 0 13061 13045"/>
                                <a:gd name="T27" fmla="*/ 13061 h 27"/>
                              </a:gdLst>
                              <a:ahLst/>
                              <a:cxnLst>
                                <a:cxn ang="0">
                                  <a:pos x="T1" y="T3"/>
                                </a:cxn>
                                <a:cxn ang="0">
                                  <a:pos x="T5" y="T7"/>
                                </a:cxn>
                                <a:cxn ang="0">
                                  <a:pos x="T9" y="T11"/>
                                </a:cxn>
                                <a:cxn ang="0">
                                  <a:pos x="T13" y="T15"/>
                                </a:cxn>
                                <a:cxn ang="0">
                                  <a:pos x="T17" y="T19"/>
                                </a:cxn>
                                <a:cxn ang="0">
                                  <a:pos x="T21" y="T23"/>
                                </a:cxn>
                                <a:cxn ang="0">
                                  <a:pos x="T25" y="T27"/>
                                </a:cxn>
                              </a:cxnLst>
                              <a:rect l="0" t="0" r="r" b="b"/>
                              <a:pathLst>
                                <a:path w="12" h="27">
                                  <a:moveTo>
                                    <a:pt x="0" y="16"/>
                                  </a:moveTo>
                                  <a:lnTo>
                                    <a:pt x="3" y="0"/>
                                  </a:lnTo>
                                  <a:lnTo>
                                    <a:pt x="5" y="4"/>
                                  </a:lnTo>
                                  <a:lnTo>
                                    <a:pt x="12" y="7"/>
                                  </a:lnTo>
                                  <a:lnTo>
                                    <a:pt x="11" y="18"/>
                                  </a:lnTo>
                                  <a:lnTo>
                                    <a:pt x="4" y="27"/>
                                  </a:lnTo>
                                  <a:lnTo>
                                    <a:pt x="0"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9" name="Group 7935"/>
                        <wpg:cNvGrpSpPr>
                          <a:grpSpLocks/>
                        </wpg:cNvGrpSpPr>
                        <wpg:grpSpPr bwMode="auto">
                          <a:xfrm>
                            <a:off x="9608" y="12997"/>
                            <a:ext cx="14" cy="15"/>
                            <a:chOff x="9608" y="12997"/>
                            <a:chExt cx="14" cy="15"/>
                          </a:xfrm>
                        </wpg:grpSpPr>
                        <wps:wsp>
                          <wps:cNvPr id="8130" name="Freeform 7936"/>
                          <wps:cNvSpPr>
                            <a:spLocks/>
                          </wps:cNvSpPr>
                          <wps:spPr bwMode="auto">
                            <a:xfrm>
                              <a:off x="9608" y="12997"/>
                              <a:ext cx="14" cy="15"/>
                            </a:xfrm>
                            <a:custGeom>
                              <a:avLst/>
                              <a:gdLst>
                                <a:gd name="T0" fmla="+- 0 9608 9608"/>
                                <a:gd name="T1" fmla="*/ T0 w 14"/>
                                <a:gd name="T2" fmla="+- 0 13012 12997"/>
                                <a:gd name="T3" fmla="*/ 13012 h 15"/>
                                <a:gd name="T4" fmla="+- 0 9608 9608"/>
                                <a:gd name="T5" fmla="*/ T4 w 14"/>
                                <a:gd name="T6" fmla="+- 0 12997 12997"/>
                                <a:gd name="T7" fmla="*/ 12997 h 15"/>
                                <a:gd name="T8" fmla="+- 0 9619 9608"/>
                                <a:gd name="T9" fmla="*/ T8 w 14"/>
                                <a:gd name="T10" fmla="+- 0 13001 12997"/>
                                <a:gd name="T11" fmla="*/ 13001 h 15"/>
                                <a:gd name="T12" fmla="+- 0 9621 9608"/>
                                <a:gd name="T13" fmla="*/ T12 w 14"/>
                                <a:gd name="T14" fmla="+- 0 13007 12997"/>
                                <a:gd name="T15" fmla="*/ 13007 h 15"/>
                                <a:gd name="T16" fmla="+- 0 9616 9608"/>
                                <a:gd name="T17" fmla="*/ T16 w 14"/>
                                <a:gd name="T18" fmla="+- 0 13011 12997"/>
                                <a:gd name="T19" fmla="*/ 13011 h 15"/>
                                <a:gd name="T20" fmla="+- 0 9609 9608"/>
                                <a:gd name="T21" fmla="*/ T20 w 14"/>
                                <a:gd name="T22" fmla="+- 0 13009 12997"/>
                                <a:gd name="T23" fmla="*/ 13009 h 15"/>
                                <a:gd name="T24" fmla="+- 0 9608 9608"/>
                                <a:gd name="T25" fmla="*/ T24 w 14"/>
                                <a:gd name="T26" fmla="+- 0 13012 12997"/>
                                <a:gd name="T27" fmla="*/ 13012 h 15"/>
                              </a:gdLst>
                              <a:ahLst/>
                              <a:cxnLst>
                                <a:cxn ang="0">
                                  <a:pos x="T1" y="T3"/>
                                </a:cxn>
                                <a:cxn ang="0">
                                  <a:pos x="T5" y="T7"/>
                                </a:cxn>
                                <a:cxn ang="0">
                                  <a:pos x="T9" y="T11"/>
                                </a:cxn>
                                <a:cxn ang="0">
                                  <a:pos x="T13" y="T15"/>
                                </a:cxn>
                                <a:cxn ang="0">
                                  <a:pos x="T17" y="T19"/>
                                </a:cxn>
                                <a:cxn ang="0">
                                  <a:pos x="T21" y="T23"/>
                                </a:cxn>
                                <a:cxn ang="0">
                                  <a:pos x="T25" y="T27"/>
                                </a:cxn>
                              </a:cxnLst>
                              <a:rect l="0" t="0" r="r" b="b"/>
                              <a:pathLst>
                                <a:path w="14" h="15">
                                  <a:moveTo>
                                    <a:pt x="0" y="15"/>
                                  </a:moveTo>
                                  <a:lnTo>
                                    <a:pt x="0" y="0"/>
                                  </a:lnTo>
                                  <a:lnTo>
                                    <a:pt x="11" y="4"/>
                                  </a:lnTo>
                                  <a:lnTo>
                                    <a:pt x="13" y="10"/>
                                  </a:lnTo>
                                  <a:lnTo>
                                    <a:pt x="8" y="14"/>
                                  </a:lnTo>
                                  <a:lnTo>
                                    <a:pt x="1" y="12"/>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1" name="Group 7937"/>
                        <wpg:cNvGrpSpPr>
                          <a:grpSpLocks/>
                        </wpg:cNvGrpSpPr>
                        <wpg:grpSpPr bwMode="auto">
                          <a:xfrm>
                            <a:off x="9688" y="13006"/>
                            <a:ext cx="14" cy="35"/>
                            <a:chOff x="9688" y="13006"/>
                            <a:chExt cx="14" cy="35"/>
                          </a:xfrm>
                        </wpg:grpSpPr>
                        <wps:wsp>
                          <wps:cNvPr id="8132" name="Freeform 7938"/>
                          <wps:cNvSpPr>
                            <a:spLocks/>
                          </wps:cNvSpPr>
                          <wps:spPr bwMode="auto">
                            <a:xfrm>
                              <a:off x="9688" y="13006"/>
                              <a:ext cx="14" cy="35"/>
                            </a:xfrm>
                            <a:custGeom>
                              <a:avLst/>
                              <a:gdLst>
                                <a:gd name="T0" fmla="+- 0 9701 9688"/>
                                <a:gd name="T1" fmla="*/ T0 w 14"/>
                                <a:gd name="T2" fmla="+- 0 13031 13006"/>
                                <a:gd name="T3" fmla="*/ 13031 h 35"/>
                                <a:gd name="T4" fmla="+- 0 9697 9688"/>
                                <a:gd name="T5" fmla="*/ T4 w 14"/>
                                <a:gd name="T6" fmla="+- 0 13029 13006"/>
                                <a:gd name="T7" fmla="*/ 13029 h 35"/>
                                <a:gd name="T8" fmla="+- 0 9695 9688"/>
                                <a:gd name="T9" fmla="*/ T8 w 14"/>
                                <a:gd name="T10" fmla="+- 0 13032 13006"/>
                                <a:gd name="T11" fmla="*/ 13032 h 35"/>
                                <a:gd name="T12" fmla="+- 0 9695 9688"/>
                                <a:gd name="T13" fmla="*/ T12 w 14"/>
                                <a:gd name="T14" fmla="+- 0 13041 13006"/>
                                <a:gd name="T15" fmla="*/ 13041 h 35"/>
                                <a:gd name="T16" fmla="+- 0 9691 9688"/>
                                <a:gd name="T17" fmla="*/ T16 w 14"/>
                                <a:gd name="T18" fmla="+- 0 13036 13006"/>
                                <a:gd name="T19" fmla="*/ 13036 h 35"/>
                                <a:gd name="T20" fmla="+- 0 9688 9688"/>
                                <a:gd name="T21" fmla="*/ T20 w 14"/>
                                <a:gd name="T22" fmla="+- 0 13031 13006"/>
                                <a:gd name="T23" fmla="*/ 13031 h 35"/>
                                <a:gd name="T24" fmla="+- 0 9689 9688"/>
                                <a:gd name="T25" fmla="*/ T24 w 14"/>
                                <a:gd name="T26" fmla="+- 0 13016 13006"/>
                                <a:gd name="T27" fmla="*/ 13016 h 35"/>
                                <a:gd name="T28" fmla="+- 0 9692 9688"/>
                                <a:gd name="T29" fmla="*/ T28 w 14"/>
                                <a:gd name="T30" fmla="+- 0 13016 13006"/>
                                <a:gd name="T31" fmla="*/ 13016 h 35"/>
                                <a:gd name="T32" fmla="+- 0 9694 9688"/>
                                <a:gd name="T33" fmla="*/ T32 w 14"/>
                                <a:gd name="T34" fmla="+- 0 13012 13006"/>
                                <a:gd name="T35" fmla="*/ 13012 h 35"/>
                                <a:gd name="T36" fmla="+- 0 9695 9688"/>
                                <a:gd name="T37" fmla="*/ T36 w 14"/>
                                <a:gd name="T38" fmla="+- 0 13006 13006"/>
                                <a:gd name="T39" fmla="*/ 13006 h 35"/>
                                <a:gd name="T40" fmla="+- 0 9698 9688"/>
                                <a:gd name="T41" fmla="*/ T40 w 14"/>
                                <a:gd name="T42" fmla="+- 0 13011 13006"/>
                                <a:gd name="T43" fmla="*/ 13011 h 35"/>
                                <a:gd name="T44" fmla="+- 0 9702 9688"/>
                                <a:gd name="T45" fmla="*/ T44 w 14"/>
                                <a:gd name="T46" fmla="+- 0 13015 13006"/>
                                <a:gd name="T47" fmla="*/ 13015 h 35"/>
                                <a:gd name="T48" fmla="+- 0 9701 9688"/>
                                <a:gd name="T49" fmla="*/ T48 w 14"/>
                                <a:gd name="T50" fmla="+- 0 13031 13006"/>
                                <a:gd name="T51" fmla="*/ 13031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35">
                                  <a:moveTo>
                                    <a:pt x="13" y="25"/>
                                  </a:moveTo>
                                  <a:lnTo>
                                    <a:pt x="9" y="23"/>
                                  </a:lnTo>
                                  <a:lnTo>
                                    <a:pt x="7" y="26"/>
                                  </a:lnTo>
                                  <a:lnTo>
                                    <a:pt x="7" y="35"/>
                                  </a:lnTo>
                                  <a:lnTo>
                                    <a:pt x="3" y="30"/>
                                  </a:lnTo>
                                  <a:lnTo>
                                    <a:pt x="0" y="25"/>
                                  </a:lnTo>
                                  <a:lnTo>
                                    <a:pt x="1" y="10"/>
                                  </a:lnTo>
                                  <a:lnTo>
                                    <a:pt x="4" y="10"/>
                                  </a:lnTo>
                                  <a:lnTo>
                                    <a:pt x="6" y="6"/>
                                  </a:lnTo>
                                  <a:lnTo>
                                    <a:pt x="7" y="0"/>
                                  </a:lnTo>
                                  <a:lnTo>
                                    <a:pt x="10" y="5"/>
                                  </a:lnTo>
                                  <a:lnTo>
                                    <a:pt x="14" y="9"/>
                                  </a:lnTo>
                                  <a:lnTo>
                                    <a:pt x="13"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3" name="Group 7939"/>
                        <wpg:cNvGrpSpPr>
                          <a:grpSpLocks/>
                        </wpg:cNvGrpSpPr>
                        <wpg:grpSpPr bwMode="auto">
                          <a:xfrm>
                            <a:off x="9707" y="13001"/>
                            <a:ext cx="6" cy="31"/>
                            <a:chOff x="9707" y="13001"/>
                            <a:chExt cx="6" cy="31"/>
                          </a:xfrm>
                        </wpg:grpSpPr>
                        <wps:wsp>
                          <wps:cNvPr id="8134" name="Freeform 7940"/>
                          <wps:cNvSpPr>
                            <a:spLocks/>
                          </wps:cNvSpPr>
                          <wps:spPr bwMode="auto">
                            <a:xfrm>
                              <a:off x="9707" y="13001"/>
                              <a:ext cx="6" cy="31"/>
                            </a:xfrm>
                            <a:custGeom>
                              <a:avLst/>
                              <a:gdLst>
                                <a:gd name="T0" fmla="+- 0 9707 9707"/>
                                <a:gd name="T1" fmla="*/ T0 w 6"/>
                                <a:gd name="T2" fmla="+- 0 13001 13001"/>
                                <a:gd name="T3" fmla="*/ 13001 h 31"/>
                                <a:gd name="T4" fmla="+- 0 9709 9707"/>
                                <a:gd name="T5" fmla="*/ T4 w 6"/>
                                <a:gd name="T6" fmla="+- 0 13011 13001"/>
                                <a:gd name="T7" fmla="*/ 13011 h 31"/>
                                <a:gd name="T8" fmla="+- 0 9711 9707"/>
                                <a:gd name="T9" fmla="*/ T8 w 6"/>
                                <a:gd name="T10" fmla="+- 0 13019 13001"/>
                                <a:gd name="T11" fmla="*/ 13019 h 31"/>
                                <a:gd name="T12" fmla="+- 0 9712 9707"/>
                                <a:gd name="T13" fmla="*/ T12 w 6"/>
                                <a:gd name="T14" fmla="+- 0 13031 13001"/>
                                <a:gd name="T15" fmla="*/ 13031 h 31"/>
                                <a:gd name="T16" fmla="+- 0 9707 9707"/>
                                <a:gd name="T17" fmla="*/ T16 w 6"/>
                                <a:gd name="T18" fmla="+- 0 13026 13001"/>
                                <a:gd name="T19" fmla="*/ 13026 h 31"/>
                                <a:gd name="T20" fmla="+- 0 9707 9707"/>
                                <a:gd name="T21" fmla="*/ T20 w 6"/>
                                <a:gd name="T22" fmla="+- 0 13006 13001"/>
                                <a:gd name="T23" fmla="*/ 13006 h 31"/>
                                <a:gd name="T24" fmla="+- 0 9707 9707"/>
                                <a:gd name="T25" fmla="*/ T24 w 6"/>
                                <a:gd name="T26" fmla="+- 0 13001 13001"/>
                                <a:gd name="T27" fmla="*/ 13001 h 31"/>
                              </a:gdLst>
                              <a:ahLst/>
                              <a:cxnLst>
                                <a:cxn ang="0">
                                  <a:pos x="T1" y="T3"/>
                                </a:cxn>
                                <a:cxn ang="0">
                                  <a:pos x="T5" y="T7"/>
                                </a:cxn>
                                <a:cxn ang="0">
                                  <a:pos x="T9" y="T11"/>
                                </a:cxn>
                                <a:cxn ang="0">
                                  <a:pos x="T13" y="T15"/>
                                </a:cxn>
                                <a:cxn ang="0">
                                  <a:pos x="T17" y="T19"/>
                                </a:cxn>
                                <a:cxn ang="0">
                                  <a:pos x="T21" y="T23"/>
                                </a:cxn>
                                <a:cxn ang="0">
                                  <a:pos x="T25" y="T27"/>
                                </a:cxn>
                              </a:cxnLst>
                              <a:rect l="0" t="0" r="r" b="b"/>
                              <a:pathLst>
                                <a:path w="6" h="31">
                                  <a:moveTo>
                                    <a:pt x="0" y="0"/>
                                  </a:moveTo>
                                  <a:lnTo>
                                    <a:pt x="2" y="10"/>
                                  </a:lnTo>
                                  <a:lnTo>
                                    <a:pt x="4" y="18"/>
                                  </a:lnTo>
                                  <a:lnTo>
                                    <a:pt x="5" y="30"/>
                                  </a:lnTo>
                                  <a:lnTo>
                                    <a:pt x="0" y="25"/>
                                  </a:lnTo>
                                  <a:lnTo>
                                    <a:pt x="0" y="5"/>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5" name="Group 7941"/>
                        <wpg:cNvGrpSpPr>
                          <a:grpSpLocks/>
                        </wpg:cNvGrpSpPr>
                        <wpg:grpSpPr bwMode="auto">
                          <a:xfrm>
                            <a:off x="9758" y="13003"/>
                            <a:ext cx="11" cy="28"/>
                            <a:chOff x="9758" y="13003"/>
                            <a:chExt cx="11" cy="28"/>
                          </a:xfrm>
                        </wpg:grpSpPr>
                        <wps:wsp>
                          <wps:cNvPr id="8136" name="Freeform 7942"/>
                          <wps:cNvSpPr>
                            <a:spLocks/>
                          </wps:cNvSpPr>
                          <wps:spPr bwMode="auto">
                            <a:xfrm>
                              <a:off x="9758" y="13003"/>
                              <a:ext cx="11" cy="28"/>
                            </a:xfrm>
                            <a:custGeom>
                              <a:avLst/>
                              <a:gdLst>
                                <a:gd name="T0" fmla="+- 0 9763 9758"/>
                                <a:gd name="T1" fmla="*/ T0 w 11"/>
                                <a:gd name="T2" fmla="+- 0 13029 13003"/>
                                <a:gd name="T3" fmla="*/ 13029 h 28"/>
                                <a:gd name="T4" fmla="+- 0 9760 9758"/>
                                <a:gd name="T5" fmla="*/ T4 w 11"/>
                                <a:gd name="T6" fmla="+- 0 13030 13003"/>
                                <a:gd name="T7" fmla="*/ 13030 h 28"/>
                                <a:gd name="T8" fmla="+- 0 9759 9758"/>
                                <a:gd name="T9" fmla="*/ T8 w 11"/>
                                <a:gd name="T10" fmla="+- 0 13014 13003"/>
                                <a:gd name="T11" fmla="*/ 13014 h 28"/>
                                <a:gd name="T12" fmla="+- 0 9761 9758"/>
                                <a:gd name="T13" fmla="*/ T12 w 11"/>
                                <a:gd name="T14" fmla="+- 0 13005 13003"/>
                                <a:gd name="T15" fmla="*/ 13005 h 28"/>
                                <a:gd name="T16" fmla="+- 0 9764 9758"/>
                                <a:gd name="T17" fmla="*/ T16 w 11"/>
                                <a:gd name="T18" fmla="+- 0 13003 13003"/>
                                <a:gd name="T19" fmla="*/ 13003 h 28"/>
                                <a:gd name="T20" fmla="+- 0 9769 9758"/>
                                <a:gd name="T21" fmla="*/ T20 w 11"/>
                                <a:gd name="T22" fmla="+- 0 13004 13003"/>
                                <a:gd name="T23" fmla="*/ 13004 h 28"/>
                                <a:gd name="T24" fmla="+- 0 9767 9758"/>
                                <a:gd name="T25" fmla="*/ T24 w 11"/>
                                <a:gd name="T26" fmla="+- 0 13009 13003"/>
                                <a:gd name="T27" fmla="*/ 13009 h 28"/>
                                <a:gd name="T28" fmla="+- 0 9758 9758"/>
                                <a:gd name="T29" fmla="*/ T28 w 11"/>
                                <a:gd name="T30" fmla="+- 0 13023 13003"/>
                                <a:gd name="T31" fmla="*/ 13023 h 28"/>
                                <a:gd name="T32" fmla="+- 0 9763 9758"/>
                                <a:gd name="T33" fmla="*/ T32 w 11"/>
                                <a:gd name="T34" fmla="+- 0 13029 13003"/>
                                <a:gd name="T35" fmla="*/ 130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28">
                                  <a:moveTo>
                                    <a:pt x="5" y="26"/>
                                  </a:moveTo>
                                  <a:lnTo>
                                    <a:pt x="2" y="27"/>
                                  </a:lnTo>
                                  <a:lnTo>
                                    <a:pt x="1" y="11"/>
                                  </a:lnTo>
                                  <a:lnTo>
                                    <a:pt x="3" y="2"/>
                                  </a:lnTo>
                                  <a:lnTo>
                                    <a:pt x="6" y="0"/>
                                  </a:lnTo>
                                  <a:lnTo>
                                    <a:pt x="11" y="1"/>
                                  </a:lnTo>
                                  <a:lnTo>
                                    <a:pt x="9" y="6"/>
                                  </a:lnTo>
                                  <a:lnTo>
                                    <a:pt x="0" y="20"/>
                                  </a:lnTo>
                                  <a:lnTo>
                                    <a:pt x="5"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7" name="Group 7943"/>
                        <wpg:cNvGrpSpPr>
                          <a:grpSpLocks/>
                        </wpg:cNvGrpSpPr>
                        <wpg:grpSpPr bwMode="auto">
                          <a:xfrm>
                            <a:off x="9770" y="13005"/>
                            <a:ext cx="29" cy="15"/>
                            <a:chOff x="9770" y="13005"/>
                            <a:chExt cx="29" cy="15"/>
                          </a:xfrm>
                        </wpg:grpSpPr>
                        <wps:wsp>
                          <wps:cNvPr id="8138" name="Freeform 7944"/>
                          <wps:cNvSpPr>
                            <a:spLocks/>
                          </wps:cNvSpPr>
                          <wps:spPr bwMode="auto">
                            <a:xfrm>
                              <a:off x="9770" y="13005"/>
                              <a:ext cx="29" cy="15"/>
                            </a:xfrm>
                            <a:custGeom>
                              <a:avLst/>
                              <a:gdLst>
                                <a:gd name="T0" fmla="+- 0 9771 9770"/>
                                <a:gd name="T1" fmla="*/ T0 w 29"/>
                                <a:gd name="T2" fmla="+- 0 13019 13005"/>
                                <a:gd name="T3" fmla="*/ 13019 h 15"/>
                                <a:gd name="T4" fmla="+- 0 9770 9770"/>
                                <a:gd name="T5" fmla="*/ T4 w 29"/>
                                <a:gd name="T6" fmla="+- 0 13008 13005"/>
                                <a:gd name="T7" fmla="*/ 13008 h 15"/>
                                <a:gd name="T8" fmla="+- 0 9776 9770"/>
                                <a:gd name="T9" fmla="*/ T8 w 29"/>
                                <a:gd name="T10" fmla="+- 0 13014 13005"/>
                                <a:gd name="T11" fmla="*/ 13014 h 15"/>
                                <a:gd name="T12" fmla="+- 0 9776 9770"/>
                                <a:gd name="T13" fmla="*/ T12 w 29"/>
                                <a:gd name="T14" fmla="+- 0 13005 13005"/>
                                <a:gd name="T15" fmla="*/ 13005 h 15"/>
                                <a:gd name="T16" fmla="+- 0 9788 9770"/>
                                <a:gd name="T17" fmla="*/ T16 w 29"/>
                                <a:gd name="T18" fmla="+- 0 13005 13005"/>
                                <a:gd name="T19" fmla="*/ 13005 h 15"/>
                                <a:gd name="T20" fmla="+- 0 9798 9770"/>
                                <a:gd name="T21" fmla="*/ T20 w 29"/>
                                <a:gd name="T22" fmla="+- 0 13008 13005"/>
                                <a:gd name="T23" fmla="*/ 13008 h 15"/>
                                <a:gd name="T24" fmla="+- 0 9786 9770"/>
                                <a:gd name="T25" fmla="*/ T24 w 29"/>
                                <a:gd name="T26" fmla="+- 0 13007 13005"/>
                                <a:gd name="T27" fmla="*/ 13007 h 15"/>
                                <a:gd name="T28" fmla="+- 0 9784 9770"/>
                                <a:gd name="T29" fmla="*/ T28 w 29"/>
                                <a:gd name="T30" fmla="+- 0 13018 13005"/>
                                <a:gd name="T31" fmla="*/ 13018 h 15"/>
                                <a:gd name="T32" fmla="+- 0 9771 9770"/>
                                <a:gd name="T33" fmla="*/ T32 w 29"/>
                                <a:gd name="T34" fmla="+- 0 13019 13005"/>
                                <a:gd name="T35" fmla="*/ 1301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15">
                                  <a:moveTo>
                                    <a:pt x="1" y="14"/>
                                  </a:moveTo>
                                  <a:lnTo>
                                    <a:pt x="0" y="3"/>
                                  </a:lnTo>
                                  <a:lnTo>
                                    <a:pt x="6" y="9"/>
                                  </a:lnTo>
                                  <a:lnTo>
                                    <a:pt x="6" y="0"/>
                                  </a:lnTo>
                                  <a:lnTo>
                                    <a:pt x="18" y="0"/>
                                  </a:lnTo>
                                  <a:lnTo>
                                    <a:pt x="28" y="3"/>
                                  </a:lnTo>
                                  <a:lnTo>
                                    <a:pt x="16" y="2"/>
                                  </a:lnTo>
                                  <a:lnTo>
                                    <a:pt x="14" y="13"/>
                                  </a:lnTo>
                                  <a:lnTo>
                                    <a:pt x="1"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9" name="Group 7945"/>
                        <wpg:cNvGrpSpPr>
                          <a:grpSpLocks/>
                        </wpg:cNvGrpSpPr>
                        <wpg:grpSpPr bwMode="auto">
                          <a:xfrm>
                            <a:off x="9784" y="13019"/>
                            <a:ext cx="15" cy="12"/>
                            <a:chOff x="9784" y="13019"/>
                            <a:chExt cx="15" cy="12"/>
                          </a:xfrm>
                        </wpg:grpSpPr>
                        <wps:wsp>
                          <wps:cNvPr id="8140" name="Freeform 7946"/>
                          <wps:cNvSpPr>
                            <a:spLocks/>
                          </wps:cNvSpPr>
                          <wps:spPr bwMode="auto">
                            <a:xfrm>
                              <a:off x="9784" y="13019"/>
                              <a:ext cx="15" cy="12"/>
                            </a:xfrm>
                            <a:custGeom>
                              <a:avLst/>
                              <a:gdLst>
                                <a:gd name="T0" fmla="+- 0 9784 9784"/>
                                <a:gd name="T1" fmla="*/ T0 w 15"/>
                                <a:gd name="T2" fmla="+- 0 13030 13019"/>
                                <a:gd name="T3" fmla="*/ 13030 h 12"/>
                                <a:gd name="T4" fmla="+- 0 9789 9784"/>
                                <a:gd name="T5" fmla="*/ T4 w 15"/>
                                <a:gd name="T6" fmla="+- 0 13019 13019"/>
                                <a:gd name="T7" fmla="*/ 13019 h 12"/>
                                <a:gd name="T8" fmla="+- 0 9799 9784"/>
                                <a:gd name="T9" fmla="*/ T8 w 15"/>
                                <a:gd name="T10" fmla="+- 0 13021 13019"/>
                                <a:gd name="T11" fmla="*/ 13021 h 12"/>
                                <a:gd name="T12" fmla="+- 0 9794 9784"/>
                                <a:gd name="T13" fmla="*/ T12 w 15"/>
                                <a:gd name="T14" fmla="+- 0 13031 13019"/>
                                <a:gd name="T15" fmla="*/ 13031 h 12"/>
                                <a:gd name="T16" fmla="+- 0 9785 9784"/>
                                <a:gd name="T17" fmla="*/ T16 w 15"/>
                                <a:gd name="T18" fmla="+- 0 13029 13019"/>
                                <a:gd name="T19" fmla="*/ 13029 h 12"/>
                                <a:gd name="T20" fmla="+- 0 9784 9784"/>
                                <a:gd name="T21" fmla="*/ T20 w 15"/>
                                <a:gd name="T22" fmla="+- 0 13030 13019"/>
                                <a:gd name="T23" fmla="*/ 13030 h 12"/>
                              </a:gdLst>
                              <a:ahLst/>
                              <a:cxnLst>
                                <a:cxn ang="0">
                                  <a:pos x="T1" y="T3"/>
                                </a:cxn>
                                <a:cxn ang="0">
                                  <a:pos x="T5" y="T7"/>
                                </a:cxn>
                                <a:cxn ang="0">
                                  <a:pos x="T9" y="T11"/>
                                </a:cxn>
                                <a:cxn ang="0">
                                  <a:pos x="T13" y="T15"/>
                                </a:cxn>
                                <a:cxn ang="0">
                                  <a:pos x="T17" y="T19"/>
                                </a:cxn>
                                <a:cxn ang="0">
                                  <a:pos x="T21" y="T23"/>
                                </a:cxn>
                              </a:cxnLst>
                              <a:rect l="0" t="0" r="r" b="b"/>
                              <a:pathLst>
                                <a:path w="15" h="12">
                                  <a:moveTo>
                                    <a:pt x="0" y="11"/>
                                  </a:moveTo>
                                  <a:lnTo>
                                    <a:pt x="5" y="0"/>
                                  </a:lnTo>
                                  <a:lnTo>
                                    <a:pt x="15" y="2"/>
                                  </a:lnTo>
                                  <a:lnTo>
                                    <a:pt x="10" y="12"/>
                                  </a:lnTo>
                                  <a:lnTo>
                                    <a:pt x="1" y="10"/>
                                  </a:lnTo>
                                  <a:lnTo>
                                    <a:pt x="0"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1" name="Group 7947"/>
                        <wpg:cNvGrpSpPr>
                          <a:grpSpLocks/>
                        </wpg:cNvGrpSpPr>
                        <wpg:grpSpPr bwMode="auto">
                          <a:xfrm>
                            <a:off x="10297" y="13044"/>
                            <a:ext cx="16" cy="30"/>
                            <a:chOff x="10297" y="13044"/>
                            <a:chExt cx="16" cy="30"/>
                          </a:xfrm>
                        </wpg:grpSpPr>
                        <wps:wsp>
                          <wps:cNvPr id="8142" name="Freeform 7948"/>
                          <wps:cNvSpPr>
                            <a:spLocks/>
                          </wps:cNvSpPr>
                          <wps:spPr bwMode="auto">
                            <a:xfrm>
                              <a:off x="10297" y="13044"/>
                              <a:ext cx="16" cy="30"/>
                            </a:xfrm>
                            <a:custGeom>
                              <a:avLst/>
                              <a:gdLst>
                                <a:gd name="T0" fmla="+- 0 10309 10297"/>
                                <a:gd name="T1" fmla="*/ T0 w 16"/>
                                <a:gd name="T2" fmla="+- 0 13069 13044"/>
                                <a:gd name="T3" fmla="*/ 13069 h 30"/>
                                <a:gd name="T4" fmla="+- 0 10308 10297"/>
                                <a:gd name="T5" fmla="*/ T4 w 16"/>
                                <a:gd name="T6" fmla="+- 0 13074 13044"/>
                                <a:gd name="T7" fmla="*/ 13074 h 30"/>
                                <a:gd name="T8" fmla="+- 0 10297 10297"/>
                                <a:gd name="T9" fmla="*/ T8 w 16"/>
                                <a:gd name="T10" fmla="+- 0 13062 13044"/>
                                <a:gd name="T11" fmla="*/ 13062 h 30"/>
                                <a:gd name="T12" fmla="+- 0 10298 10297"/>
                                <a:gd name="T13" fmla="*/ T12 w 16"/>
                                <a:gd name="T14" fmla="+- 0 13044 13044"/>
                                <a:gd name="T15" fmla="*/ 13044 h 30"/>
                                <a:gd name="T16" fmla="+- 0 10302 10297"/>
                                <a:gd name="T17" fmla="*/ T16 w 16"/>
                                <a:gd name="T18" fmla="+- 0 13047 13044"/>
                                <a:gd name="T19" fmla="*/ 13047 h 30"/>
                                <a:gd name="T20" fmla="+- 0 10308 10297"/>
                                <a:gd name="T21" fmla="*/ T20 w 16"/>
                                <a:gd name="T22" fmla="+- 0 13048 13044"/>
                                <a:gd name="T23" fmla="*/ 13048 h 30"/>
                                <a:gd name="T24" fmla="+- 0 10312 10297"/>
                                <a:gd name="T25" fmla="*/ T24 w 16"/>
                                <a:gd name="T26" fmla="+- 0 13054 13044"/>
                                <a:gd name="T27" fmla="*/ 13054 h 30"/>
                                <a:gd name="T28" fmla="+- 0 10313 10297"/>
                                <a:gd name="T29" fmla="*/ T28 w 16"/>
                                <a:gd name="T30" fmla="+- 0 13061 13044"/>
                                <a:gd name="T31" fmla="*/ 13061 h 30"/>
                                <a:gd name="T32" fmla="+- 0 10304 10297"/>
                                <a:gd name="T33" fmla="*/ T32 w 16"/>
                                <a:gd name="T34" fmla="+- 0 13066 13044"/>
                                <a:gd name="T35" fmla="*/ 13066 h 30"/>
                                <a:gd name="T36" fmla="+- 0 10309 10297"/>
                                <a:gd name="T37" fmla="*/ T36 w 16"/>
                                <a:gd name="T38" fmla="+- 0 13069 13044"/>
                                <a:gd name="T39" fmla="*/ 1306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30">
                                  <a:moveTo>
                                    <a:pt x="12" y="25"/>
                                  </a:moveTo>
                                  <a:lnTo>
                                    <a:pt x="11" y="30"/>
                                  </a:lnTo>
                                  <a:lnTo>
                                    <a:pt x="0" y="18"/>
                                  </a:lnTo>
                                  <a:lnTo>
                                    <a:pt x="1" y="0"/>
                                  </a:lnTo>
                                  <a:lnTo>
                                    <a:pt x="5" y="3"/>
                                  </a:lnTo>
                                  <a:lnTo>
                                    <a:pt x="11" y="4"/>
                                  </a:lnTo>
                                  <a:lnTo>
                                    <a:pt x="15" y="10"/>
                                  </a:lnTo>
                                  <a:lnTo>
                                    <a:pt x="16" y="17"/>
                                  </a:lnTo>
                                  <a:lnTo>
                                    <a:pt x="7" y="22"/>
                                  </a:lnTo>
                                  <a:lnTo>
                                    <a:pt x="12"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3" name="Group 7949"/>
                        <wpg:cNvGrpSpPr>
                          <a:grpSpLocks/>
                        </wpg:cNvGrpSpPr>
                        <wpg:grpSpPr bwMode="auto">
                          <a:xfrm>
                            <a:off x="10315" y="13090"/>
                            <a:ext cx="16" cy="23"/>
                            <a:chOff x="10315" y="13090"/>
                            <a:chExt cx="16" cy="23"/>
                          </a:xfrm>
                        </wpg:grpSpPr>
                        <wps:wsp>
                          <wps:cNvPr id="8144" name="Freeform 7950"/>
                          <wps:cNvSpPr>
                            <a:spLocks/>
                          </wps:cNvSpPr>
                          <wps:spPr bwMode="auto">
                            <a:xfrm>
                              <a:off x="10315" y="13090"/>
                              <a:ext cx="16" cy="23"/>
                            </a:xfrm>
                            <a:custGeom>
                              <a:avLst/>
                              <a:gdLst>
                                <a:gd name="T0" fmla="+- 0 10315 10315"/>
                                <a:gd name="T1" fmla="*/ T0 w 16"/>
                                <a:gd name="T2" fmla="+- 0 13099 13090"/>
                                <a:gd name="T3" fmla="*/ 13099 h 23"/>
                                <a:gd name="T4" fmla="+- 0 10318 10315"/>
                                <a:gd name="T5" fmla="*/ T4 w 16"/>
                                <a:gd name="T6" fmla="+- 0 13090 13090"/>
                                <a:gd name="T7" fmla="*/ 13090 h 23"/>
                                <a:gd name="T8" fmla="+- 0 10331 10315"/>
                                <a:gd name="T9" fmla="*/ T8 w 16"/>
                                <a:gd name="T10" fmla="+- 0 13096 13090"/>
                                <a:gd name="T11" fmla="*/ 13096 h 23"/>
                                <a:gd name="T12" fmla="+- 0 10331 10315"/>
                                <a:gd name="T13" fmla="*/ T12 w 16"/>
                                <a:gd name="T14" fmla="+- 0 13110 13090"/>
                                <a:gd name="T15" fmla="*/ 13110 h 23"/>
                                <a:gd name="T16" fmla="+- 0 10323 10315"/>
                                <a:gd name="T17" fmla="*/ T16 w 16"/>
                                <a:gd name="T18" fmla="+- 0 13112 13090"/>
                                <a:gd name="T19" fmla="*/ 13112 h 23"/>
                                <a:gd name="T20" fmla="+- 0 10319 10315"/>
                                <a:gd name="T21" fmla="*/ T20 w 16"/>
                                <a:gd name="T22" fmla="+- 0 13105 13090"/>
                                <a:gd name="T23" fmla="*/ 13105 h 23"/>
                                <a:gd name="T24" fmla="+- 0 10315 10315"/>
                                <a:gd name="T25" fmla="*/ T24 w 16"/>
                                <a:gd name="T26" fmla="+- 0 13099 13090"/>
                                <a:gd name="T27" fmla="*/ 13099 h 23"/>
                              </a:gdLst>
                              <a:ahLst/>
                              <a:cxnLst>
                                <a:cxn ang="0">
                                  <a:pos x="T1" y="T3"/>
                                </a:cxn>
                                <a:cxn ang="0">
                                  <a:pos x="T5" y="T7"/>
                                </a:cxn>
                                <a:cxn ang="0">
                                  <a:pos x="T9" y="T11"/>
                                </a:cxn>
                                <a:cxn ang="0">
                                  <a:pos x="T13" y="T15"/>
                                </a:cxn>
                                <a:cxn ang="0">
                                  <a:pos x="T17" y="T19"/>
                                </a:cxn>
                                <a:cxn ang="0">
                                  <a:pos x="T21" y="T23"/>
                                </a:cxn>
                                <a:cxn ang="0">
                                  <a:pos x="T25" y="T27"/>
                                </a:cxn>
                              </a:cxnLst>
                              <a:rect l="0" t="0" r="r" b="b"/>
                              <a:pathLst>
                                <a:path w="16" h="23">
                                  <a:moveTo>
                                    <a:pt x="0" y="9"/>
                                  </a:moveTo>
                                  <a:lnTo>
                                    <a:pt x="3" y="0"/>
                                  </a:lnTo>
                                  <a:lnTo>
                                    <a:pt x="16" y="6"/>
                                  </a:lnTo>
                                  <a:lnTo>
                                    <a:pt x="16" y="20"/>
                                  </a:lnTo>
                                  <a:lnTo>
                                    <a:pt x="8" y="22"/>
                                  </a:lnTo>
                                  <a:lnTo>
                                    <a:pt x="4" y="15"/>
                                  </a:lnTo>
                                  <a:lnTo>
                                    <a:pt x="0"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5" name="Group 7951"/>
                        <wpg:cNvGrpSpPr>
                          <a:grpSpLocks/>
                        </wpg:cNvGrpSpPr>
                        <wpg:grpSpPr bwMode="auto">
                          <a:xfrm>
                            <a:off x="10379" y="13084"/>
                            <a:ext cx="18" cy="18"/>
                            <a:chOff x="10379" y="13084"/>
                            <a:chExt cx="18" cy="18"/>
                          </a:xfrm>
                        </wpg:grpSpPr>
                        <wps:wsp>
                          <wps:cNvPr id="8146" name="Freeform 7952"/>
                          <wps:cNvSpPr>
                            <a:spLocks/>
                          </wps:cNvSpPr>
                          <wps:spPr bwMode="auto">
                            <a:xfrm>
                              <a:off x="10379" y="13084"/>
                              <a:ext cx="18" cy="18"/>
                            </a:xfrm>
                            <a:custGeom>
                              <a:avLst/>
                              <a:gdLst>
                                <a:gd name="T0" fmla="+- 0 10379 10379"/>
                                <a:gd name="T1" fmla="*/ T0 w 18"/>
                                <a:gd name="T2" fmla="+- 0 13102 13084"/>
                                <a:gd name="T3" fmla="*/ 13102 h 18"/>
                                <a:gd name="T4" fmla="+- 0 10380 10379"/>
                                <a:gd name="T5" fmla="*/ T4 w 18"/>
                                <a:gd name="T6" fmla="+- 0 13084 13084"/>
                                <a:gd name="T7" fmla="*/ 13084 h 18"/>
                                <a:gd name="T8" fmla="+- 0 10392 10379"/>
                                <a:gd name="T9" fmla="*/ T8 w 18"/>
                                <a:gd name="T10" fmla="+- 0 13094 13084"/>
                                <a:gd name="T11" fmla="*/ 13094 h 18"/>
                                <a:gd name="T12" fmla="+- 0 10397 10379"/>
                                <a:gd name="T13" fmla="*/ T12 w 18"/>
                                <a:gd name="T14" fmla="+- 0 13098 13084"/>
                                <a:gd name="T15" fmla="*/ 13098 h 18"/>
                                <a:gd name="T16" fmla="+- 0 10388 10379"/>
                                <a:gd name="T17" fmla="*/ T16 w 18"/>
                                <a:gd name="T18" fmla="+- 0 13102 13084"/>
                                <a:gd name="T19" fmla="*/ 13102 h 18"/>
                                <a:gd name="T20" fmla="+- 0 10380 10379"/>
                                <a:gd name="T21" fmla="*/ T20 w 18"/>
                                <a:gd name="T22" fmla="+- 0 13101 13084"/>
                                <a:gd name="T23" fmla="*/ 13101 h 18"/>
                                <a:gd name="T24" fmla="+- 0 10379 10379"/>
                                <a:gd name="T25" fmla="*/ T24 w 18"/>
                                <a:gd name="T26" fmla="+- 0 13102 13084"/>
                                <a:gd name="T27" fmla="*/ 13102 h 18"/>
                              </a:gdLst>
                              <a:ahLst/>
                              <a:cxnLst>
                                <a:cxn ang="0">
                                  <a:pos x="T1" y="T3"/>
                                </a:cxn>
                                <a:cxn ang="0">
                                  <a:pos x="T5" y="T7"/>
                                </a:cxn>
                                <a:cxn ang="0">
                                  <a:pos x="T9" y="T11"/>
                                </a:cxn>
                                <a:cxn ang="0">
                                  <a:pos x="T13" y="T15"/>
                                </a:cxn>
                                <a:cxn ang="0">
                                  <a:pos x="T17" y="T19"/>
                                </a:cxn>
                                <a:cxn ang="0">
                                  <a:pos x="T21" y="T23"/>
                                </a:cxn>
                                <a:cxn ang="0">
                                  <a:pos x="T25" y="T27"/>
                                </a:cxn>
                              </a:cxnLst>
                              <a:rect l="0" t="0" r="r" b="b"/>
                              <a:pathLst>
                                <a:path w="18" h="18">
                                  <a:moveTo>
                                    <a:pt x="0" y="18"/>
                                  </a:moveTo>
                                  <a:lnTo>
                                    <a:pt x="1" y="0"/>
                                  </a:lnTo>
                                  <a:lnTo>
                                    <a:pt x="13" y="10"/>
                                  </a:lnTo>
                                  <a:lnTo>
                                    <a:pt x="18" y="14"/>
                                  </a:lnTo>
                                  <a:lnTo>
                                    <a:pt x="9" y="18"/>
                                  </a:lnTo>
                                  <a:lnTo>
                                    <a:pt x="1" y="17"/>
                                  </a:lnTo>
                                  <a:lnTo>
                                    <a:pt x="0"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7" name="Group 7953"/>
                        <wpg:cNvGrpSpPr>
                          <a:grpSpLocks/>
                        </wpg:cNvGrpSpPr>
                        <wpg:grpSpPr bwMode="auto">
                          <a:xfrm>
                            <a:off x="11729" y="11555"/>
                            <a:ext cx="25" cy="9"/>
                            <a:chOff x="11729" y="11555"/>
                            <a:chExt cx="25" cy="9"/>
                          </a:xfrm>
                        </wpg:grpSpPr>
                        <wps:wsp>
                          <wps:cNvPr id="8148" name="Freeform 7954"/>
                          <wps:cNvSpPr>
                            <a:spLocks/>
                          </wps:cNvSpPr>
                          <wps:spPr bwMode="auto">
                            <a:xfrm>
                              <a:off x="11729" y="11555"/>
                              <a:ext cx="25" cy="9"/>
                            </a:xfrm>
                            <a:custGeom>
                              <a:avLst/>
                              <a:gdLst>
                                <a:gd name="T0" fmla="+- 0 11752 11729"/>
                                <a:gd name="T1" fmla="*/ T0 w 25"/>
                                <a:gd name="T2" fmla="+- 0 11563 11555"/>
                                <a:gd name="T3" fmla="*/ 11563 h 9"/>
                                <a:gd name="T4" fmla="+- 0 11748 11729"/>
                                <a:gd name="T5" fmla="*/ T4 w 25"/>
                                <a:gd name="T6" fmla="+- 0 11563 11555"/>
                                <a:gd name="T7" fmla="*/ 11563 h 9"/>
                                <a:gd name="T8" fmla="+- 0 11743 11729"/>
                                <a:gd name="T9" fmla="*/ T8 w 25"/>
                                <a:gd name="T10" fmla="+- 0 11562 11555"/>
                                <a:gd name="T11" fmla="*/ 11562 h 9"/>
                                <a:gd name="T12" fmla="+- 0 11742 11729"/>
                                <a:gd name="T13" fmla="*/ T12 w 25"/>
                                <a:gd name="T14" fmla="+- 0 11563 11555"/>
                                <a:gd name="T15" fmla="*/ 11563 h 9"/>
                                <a:gd name="T16" fmla="+- 0 11729 11729"/>
                                <a:gd name="T17" fmla="*/ T16 w 25"/>
                                <a:gd name="T18" fmla="+- 0 11560 11555"/>
                                <a:gd name="T19" fmla="*/ 11560 h 9"/>
                                <a:gd name="T20" fmla="+- 0 11739 11729"/>
                                <a:gd name="T21" fmla="*/ T20 w 25"/>
                                <a:gd name="T22" fmla="+- 0 11559 11555"/>
                                <a:gd name="T23" fmla="*/ 11559 h 9"/>
                                <a:gd name="T24" fmla="+- 0 11738 11729"/>
                                <a:gd name="T25" fmla="*/ T24 w 25"/>
                                <a:gd name="T26" fmla="+- 0 11555 11555"/>
                                <a:gd name="T27" fmla="*/ 11555 h 9"/>
                                <a:gd name="T28" fmla="+- 0 11754 11729"/>
                                <a:gd name="T29" fmla="*/ T28 w 25"/>
                                <a:gd name="T30" fmla="+- 0 11556 11555"/>
                                <a:gd name="T31" fmla="*/ 11556 h 9"/>
                                <a:gd name="T32" fmla="+- 0 11753 11729"/>
                                <a:gd name="T33" fmla="*/ T32 w 25"/>
                                <a:gd name="T34" fmla="+- 0 11559 11555"/>
                                <a:gd name="T35" fmla="*/ 11559 h 9"/>
                                <a:gd name="T36" fmla="+- 0 11751 11729"/>
                                <a:gd name="T37" fmla="*/ T36 w 25"/>
                                <a:gd name="T38" fmla="+- 0 11562 11555"/>
                                <a:gd name="T39" fmla="*/ 11562 h 9"/>
                                <a:gd name="T40" fmla="+- 0 11752 11729"/>
                                <a:gd name="T41" fmla="*/ T40 w 25"/>
                                <a:gd name="T42" fmla="+- 0 11563 11555"/>
                                <a:gd name="T43" fmla="*/ 115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9">
                                  <a:moveTo>
                                    <a:pt x="23" y="8"/>
                                  </a:moveTo>
                                  <a:lnTo>
                                    <a:pt x="19" y="8"/>
                                  </a:lnTo>
                                  <a:lnTo>
                                    <a:pt x="14" y="7"/>
                                  </a:lnTo>
                                  <a:lnTo>
                                    <a:pt x="13" y="8"/>
                                  </a:lnTo>
                                  <a:lnTo>
                                    <a:pt x="0" y="5"/>
                                  </a:lnTo>
                                  <a:lnTo>
                                    <a:pt x="10" y="4"/>
                                  </a:lnTo>
                                  <a:lnTo>
                                    <a:pt x="9" y="0"/>
                                  </a:lnTo>
                                  <a:lnTo>
                                    <a:pt x="25" y="1"/>
                                  </a:lnTo>
                                  <a:lnTo>
                                    <a:pt x="24" y="4"/>
                                  </a:lnTo>
                                  <a:lnTo>
                                    <a:pt x="22" y="7"/>
                                  </a:lnTo>
                                  <a:lnTo>
                                    <a:pt x="23"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9" name="Group 7955"/>
                        <wpg:cNvGrpSpPr>
                          <a:grpSpLocks/>
                        </wpg:cNvGrpSpPr>
                        <wpg:grpSpPr bwMode="auto">
                          <a:xfrm>
                            <a:off x="11732" y="11537"/>
                            <a:ext cx="17" cy="7"/>
                            <a:chOff x="11732" y="11537"/>
                            <a:chExt cx="17" cy="7"/>
                          </a:xfrm>
                        </wpg:grpSpPr>
                        <wps:wsp>
                          <wps:cNvPr id="8150" name="Freeform 7956"/>
                          <wps:cNvSpPr>
                            <a:spLocks/>
                          </wps:cNvSpPr>
                          <wps:spPr bwMode="auto">
                            <a:xfrm>
                              <a:off x="11732" y="11537"/>
                              <a:ext cx="17" cy="7"/>
                            </a:xfrm>
                            <a:custGeom>
                              <a:avLst/>
                              <a:gdLst>
                                <a:gd name="T0" fmla="+- 0 11749 11732"/>
                                <a:gd name="T1" fmla="*/ T0 w 17"/>
                                <a:gd name="T2" fmla="+- 0 11544 11537"/>
                                <a:gd name="T3" fmla="*/ 11544 h 7"/>
                                <a:gd name="T4" fmla="+- 0 11734 11732"/>
                                <a:gd name="T5" fmla="*/ T4 w 17"/>
                                <a:gd name="T6" fmla="+- 0 11544 11537"/>
                                <a:gd name="T7" fmla="*/ 11544 h 7"/>
                                <a:gd name="T8" fmla="+- 0 11732 11732"/>
                                <a:gd name="T9" fmla="*/ T8 w 17"/>
                                <a:gd name="T10" fmla="+- 0 11539 11537"/>
                                <a:gd name="T11" fmla="*/ 11539 h 7"/>
                                <a:gd name="T12" fmla="+- 0 11739 11732"/>
                                <a:gd name="T13" fmla="*/ T12 w 17"/>
                                <a:gd name="T14" fmla="+- 0 11537 11537"/>
                                <a:gd name="T15" fmla="*/ 11537 h 7"/>
                                <a:gd name="T16" fmla="+- 0 11748 11732"/>
                                <a:gd name="T17" fmla="*/ T16 w 17"/>
                                <a:gd name="T18" fmla="+- 0 11540 11537"/>
                                <a:gd name="T19" fmla="*/ 11540 h 7"/>
                                <a:gd name="T20" fmla="+- 0 11748 11732"/>
                                <a:gd name="T21" fmla="*/ T20 w 17"/>
                                <a:gd name="T22" fmla="+- 0 11543 11537"/>
                                <a:gd name="T23" fmla="*/ 11543 h 7"/>
                                <a:gd name="T24" fmla="+- 0 11749 11732"/>
                                <a:gd name="T25" fmla="*/ T24 w 17"/>
                                <a:gd name="T26" fmla="+- 0 11544 11537"/>
                                <a:gd name="T27" fmla="*/ 11544 h 7"/>
                              </a:gdLst>
                              <a:ahLst/>
                              <a:cxnLst>
                                <a:cxn ang="0">
                                  <a:pos x="T1" y="T3"/>
                                </a:cxn>
                                <a:cxn ang="0">
                                  <a:pos x="T5" y="T7"/>
                                </a:cxn>
                                <a:cxn ang="0">
                                  <a:pos x="T9" y="T11"/>
                                </a:cxn>
                                <a:cxn ang="0">
                                  <a:pos x="T13" y="T15"/>
                                </a:cxn>
                                <a:cxn ang="0">
                                  <a:pos x="T17" y="T19"/>
                                </a:cxn>
                                <a:cxn ang="0">
                                  <a:pos x="T21" y="T23"/>
                                </a:cxn>
                                <a:cxn ang="0">
                                  <a:pos x="T25" y="T27"/>
                                </a:cxn>
                              </a:cxnLst>
                              <a:rect l="0" t="0" r="r" b="b"/>
                              <a:pathLst>
                                <a:path w="17" h="7">
                                  <a:moveTo>
                                    <a:pt x="17" y="7"/>
                                  </a:moveTo>
                                  <a:lnTo>
                                    <a:pt x="2" y="7"/>
                                  </a:lnTo>
                                  <a:lnTo>
                                    <a:pt x="0" y="2"/>
                                  </a:lnTo>
                                  <a:lnTo>
                                    <a:pt x="7" y="0"/>
                                  </a:lnTo>
                                  <a:lnTo>
                                    <a:pt x="16" y="3"/>
                                  </a:lnTo>
                                  <a:lnTo>
                                    <a:pt x="16" y="6"/>
                                  </a:lnTo>
                                  <a:lnTo>
                                    <a:pt x="17"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1" name="Group 7957"/>
                        <wpg:cNvGrpSpPr>
                          <a:grpSpLocks/>
                        </wpg:cNvGrpSpPr>
                        <wpg:grpSpPr bwMode="auto">
                          <a:xfrm>
                            <a:off x="11730" y="11511"/>
                            <a:ext cx="28" cy="7"/>
                            <a:chOff x="11730" y="11511"/>
                            <a:chExt cx="28" cy="7"/>
                          </a:xfrm>
                        </wpg:grpSpPr>
                        <wps:wsp>
                          <wps:cNvPr id="8152" name="Freeform 7958"/>
                          <wps:cNvSpPr>
                            <a:spLocks/>
                          </wps:cNvSpPr>
                          <wps:spPr bwMode="auto">
                            <a:xfrm>
                              <a:off x="11730" y="11511"/>
                              <a:ext cx="28" cy="7"/>
                            </a:xfrm>
                            <a:custGeom>
                              <a:avLst/>
                              <a:gdLst>
                                <a:gd name="T0" fmla="+- 0 11737 11730"/>
                                <a:gd name="T1" fmla="*/ T0 w 28"/>
                                <a:gd name="T2" fmla="+- 0 11511 11511"/>
                                <a:gd name="T3" fmla="*/ 11511 h 7"/>
                                <a:gd name="T4" fmla="+- 0 11748 11730"/>
                                <a:gd name="T5" fmla="*/ T4 w 28"/>
                                <a:gd name="T6" fmla="+- 0 11512 11511"/>
                                <a:gd name="T7" fmla="*/ 11512 h 7"/>
                                <a:gd name="T8" fmla="+- 0 11757 11730"/>
                                <a:gd name="T9" fmla="*/ T8 w 28"/>
                                <a:gd name="T10" fmla="+- 0 11515 11511"/>
                                <a:gd name="T11" fmla="*/ 11515 h 7"/>
                                <a:gd name="T12" fmla="+- 0 11746 11730"/>
                                <a:gd name="T13" fmla="*/ T12 w 28"/>
                                <a:gd name="T14" fmla="+- 0 11518 11511"/>
                                <a:gd name="T15" fmla="*/ 11518 h 7"/>
                                <a:gd name="T16" fmla="+- 0 11730 11730"/>
                                <a:gd name="T17" fmla="*/ T16 w 28"/>
                                <a:gd name="T18" fmla="+- 0 11516 11511"/>
                                <a:gd name="T19" fmla="*/ 11516 h 7"/>
                                <a:gd name="T20" fmla="+- 0 11734 11730"/>
                                <a:gd name="T21" fmla="*/ T20 w 28"/>
                                <a:gd name="T22" fmla="+- 0 11515 11511"/>
                                <a:gd name="T23" fmla="*/ 11515 h 7"/>
                                <a:gd name="T24" fmla="+- 0 11737 11730"/>
                                <a:gd name="T25" fmla="*/ T24 w 28"/>
                                <a:gd name="T26" fmla="+- 0 11511 11511"/>
                                <a:gd name="T27" fmla="*/ 11511 h 7"/>
                              </a:gdLst>
                              <a:ahLst/>
                              <a:cxnLst>
                                <a:cxn ang="0">
                                  <a:pos x="T1" y="T3"/>
                                </a:cxn>
                                <a:cxn ang="0">
                                  <a:pos x="T5" y="T7"/>
                                </a:cxn>
                                <a:cxn ang="0">
                                  <a:pos x="T9" y="T11"/>
                                </a:cxn>
                                <a:cxn ang="0">
                                  <a:pos x="T13" y="T15"/>
                                </a:cxn>
                                <a:cxn ang="0">
                                  <a:pos x="T17" y="T19"/>
                                </a:cxn>
                                <a:cxn ang="0">
                                  <a:pos x="T21" y="T23"/>
                                </a:cxn>
                                <a:cxn ang="0">
                                  <a:pos x="T25" y="T27"/>
                                </a:cxn>
                              </a:cxnLst>
                              <a:rect l="0" t="0" r="r" b="b"/>
                              <a:pathLst>
                                <a:path w="28" h="7">
                                  <a:moveTo>
                                    <a:pt x="7" y="0"/>
                                  </a:moveTo>
                                  <a:lnTo>
                                    <a:pt x="18" y="1"/>
                                  </a:lnTo>
                                  <a:lnTo>
                                    <a:pt x="27" y="4"/>
                                  </a:lnTo>
                                  <a:lnTo>
                                    <a:pt x="16" y="7"/>
                                  </a:lnTo>
                                  <a:lnTo>
                                    <a:pt x="0" y="5"/>
                                  </a:lnTo>
                                  <a:lnTo>
                                    <a:pt x="4" y="4"/>
                                  </a:lnTo>
                                  <a:lnTo>
                                    <a:pt x="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3" name="Group 7959"/>
                        <wpg:cNvGrpSpPr>
                          <a:grpSpLocks/>
                        </wpg:cNvGrpSpPr>
                        <wpg:grpSpPr bwMode="auto">
                          <a:xfrm>
                            <a:off x="11722" y="11548"/>
                            <a:ext cx="27" cy="7"/>
                            <a:chOff x="11722" y="11548"/>
                            <a:chExt cx="27" cy="7"/>
                          </a:xfrm>
                        </wpg:grpSpPr>
                        <wps:wsp>
                          <wps:cNvPr id="8154" name="Freeform 7960"/>
                          <wps:cNvSpPr>
                            <a:spLocks/>
                          </wps:cNvSpPr>
                          <wps:spPr bwMode="auto">
                            <a:xfrm>
                              <a:off x="11722" y="11548"/>
                              <a:ext cx="27" cy="7"/>
                            </a:xfrm>
                            <a:custGeom>
                              <a:avLst/>
                              <a:gdLst>
                                <a:gd name="T0" fmla="+- 0 11728 11722"/>
                                <a:gd name="T1" fmla="*/ T0 w 27"/>
                                <a:gd name="T2" fmla="+- 0 11552 11548"/>
                                <a:gd name="T3" fmla="*/ 11552 h 7"/>
                                <a:gd name="T4" fmla="+- 0 11738 11722"/>
                                <a:gd name="T5" fmla="*/ T4 w 27"/>
                                <a:gd name="T6" fmla="+- 0 11552 11548"/>
                                <a:gd name="T7" fmla="*/ 11552 h 7"/>
                                <a:gd name="T8" fmla="+- 0 11732 11722"/>
                                <a:gd name="T9" fmla="*/ T8 w 27"/>
                                <a:gd name="T10" fmla="+- 0 11548 11548"/>
                                <a:gd name="T11" fmla="*/ 11548 h 7"/>
                                <a:gd name="T12" fmla="+- 0 11748 11722"/>
                                <a:gd name="T13" fmla="*/ T12 w 27"/>
                                <a:gd name="T14" fmla="+- 0 11549 11548"/>
                                <a:gd name="T15" fmla="*/ 11549 h 7"/>
                                <a:gd name="T16" fmla="+- 0 11748 11722"/>
                                <a:gd name="T17" fmla="*/ T16 w 27"/>
                                <a:gd name="T18" fmla="+- 0 11552 11548"/>
                                <a:gd name="T19" fmla="*/ 11552 h 7"/>
                                <a:gd name="T20" fmla="+- 0 11733 11722"/>
                                <a:gd name="T21" fmla="*/ T20 w 27"/>
                                <a:gd name="T22" fmla="+- 0 11552 11548"/>
                                <a:gd name="T23" fmla="*/ 11552 h 7"/>
                                <a:gd name="T24" fmla="+- 0 11728 11722"/>
                                <a:gd name="T25" fmla="*/ T24 w 27"/>
                                <a:gd name="T26" fmla="+- 0 11554 11548"/>
                                <a:gd name="T27" fmla="*/ 11554 h 7"/>
                                <a:gd name="T28" fmla="+- 0 11722 11722"/>
                                <a:gd name="T29" fmla="*/ T28 w 27"/>
                                <a:gd name="T30" fmla="+- 0 11554 11548"/>
                                <a:gd name="T31" fmla="*/ 11554 h 7"/>
                                <a:gd name="T32" fmla="+- 0 11723 11722"/>
                                <a:gd name="T33" fmla="*/ T32 w 27"/>
                                <a:gd name="T34" fmla="+- 0 11552 11548"/>
                                <a:gd name="T35" fmla="*/ 11552 h 7"/>
                                <a:gd name="T36" fmla="+- 0 11728 11722"/>
                                <a:gd name="T37" fmla="*/ T36 w 27"/>
                                <a:gd name="T38" fmla="+- 0 11552 11548"/>
                                <a:gd name="T39" fmla="*/ 1155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 h="7">
                                  <a:moveTo>
                                    <a:pt x="6" y="4"/>
                                  </a:moveTo>
                                  <a:lnTo>
                                    <a:pt x="16" y="4"/>
                                  </a:lnTo>
                                  <a:lnTo>
                                    <a:pt x="10" y="0"/>
                                  </a:lnTo>
                                  <a:lnTo>
                                    <a:pt x="26" y="1"/>
                                  </a:lnTo>
                                  <a:lnTo>
                                    <a:pt x="26" y="4"/>
                                  </a:lnTo>
                                  <a:lnTo>
                                    <a:pt x="11" y="4"/>
                                  </a:lnTo>
                                  <a:lnTo>
                                    <a:pt x="6" y="6"/>
                                  </a:lnTo>
                                  <a:lnTo>
                                    <a:pt x="0" y="6"/>
                                  </a:lnTo>
                                  <a:lnTo>
                                    <a:pt x="1" y="4"/>
                                  </a:lnTo>
                                  <a:lnTo>
                                    <a:pt x="6"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5" name="Group 7961"/>
                        <wpg:cNvGrpSpPr>
                          <a:grpSpLocks/>
                        </wpg:cNvGrpSpPr>
                        <wpg:grpSpPr bwMode="auto">
                          <a:xfrm>
                            <a:off x="11723" y="11225"/>
                            <a:ext cx="24" cy="9"/>
                            <a:chOff x="11723" y="11225"/>
                            <a:chExt cx="24" cy="9"/>
                          </a:xfrm>
                        </wpg:grpSpPr>
                        <wps:wsp>
                          <wps:cNvPr id="8156" name="Freeform 7962"/>
                          <wps:cNvSpPr>
                            <a:spLocks/>
                          </wps:cNvSpPr>
                          <wps:spPr bwMode="auto">
                            <a:xfrm>
                              <a:off x="11723" y="11225"/>
                              <a:ext cx="24" cy="9"/>
                            </a:xfrm>
                            <a:custGeom>
                              <a:avLst/>
                              <a:gdLst>
                                <a:gd name="T0" fmla="+- 0 11730 11723"/>
                                <a:gd name="T1" fmla="*/ T0 w 24"/>
                                <a:gd name="T2" fmla="+- 0 11225 11225"/>
                                <a:gd name="T3" fmla="*/ 11225 h 9"/>
                                <a:gd name="T4" fmla="+- 0 11746 11723"/>
                                <a:gd name="T5" fmla="*/ T4 w 24"/>
                                <a:gd name="T6" fmla="+- 0 11225 11225"/>
                                <a:gd name="T7" fmla="*/ 11225 h 9"/>
                                <a:gd name="T8" fmla="+- 0 11738 11723"/>
                                <a:gd name="T9" fmla="*/ T8 w 24"/>
                                <a:gd name="T10" fmla="+- 0 11230 11225"/>
                                <a:gd name="T11" fmla="*/ 11230 h 9"/>
                                <a:gd name="T12" fmla="+- 0 11740 11723"/>
                                <a:gd name="T13" fmla="*/ T12 w 24"/>
                                <a:gd name="T14" fmla="+- 0 11233 11225"/>
                                <a:gd name="T15" fmla="*/ 11233 h 9"/>
                                <a:gd name="T16" fmla="+- 0 11723 11723"/>
                                <a:gd name="T17" fmla="*/ T16 w 24"/>
                                <a:gd name="T18" fmla="+- 0 11232 11225"/>
                                <a:gd name="T19" fmla="*/ 11232 h 9"/>
                                <a:gd name="T20" fmla="+- 0 11724 11723"/>
                                <a:gd name="T21" fmla="*/ T20 w 24"/>
                                <a:gd name="T22" fmla="+- 0 11230 11225"/>
                                <a:gd name="T23" fmla="*/ 11230 h 9"/>
                                <a:gd name="T24" fmla="+- 0 11730 11723"/>
                                <a:gd name="T25" fmla="*/ T24 w 24"/>
                                <a:gd name="T26" fmla="+- 0 11227 11225"/>
                                <a:gd name="T27" fmla="*/ 11227 h 9"/>
                                <a:gd name="T28" fmla="+- 0 11730 11723"/>
                                <a:gd name="T29" fmla="*/ T28 w 24"/>
                                <a:gd name="T30" fmla="+- 0 11225 11225"/>
                                <a:gd name="T31" fmla="*/ 11225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9">
                                  <a:moveTo>
                                    <a:pt x="7" y="0"/>
                                  </a:moveTo>
                                  <a:lnTo>
                                    <a:pt x="23" y="0"/>
                                  </a:lnTo>
                                  <a:lnTo>
                                    <a:pt x="15" y="5"/>
                                  </a:lnTo>
                                  <a:lnTo>
                                    <a:pt x="17" y="8"/>
                                  </a:lnTo>
                                  <a:lnTo>
                                    <a:pt x="0" y="7"/>
                                  </a:lnTo>
                                  <a:lnTo>
                                    <a:pt x="1" y="5"/>
                                  </a:lnTo>
                                  <a:lnTo>
                                    <a:pt x="7" y="2"/>
                                  </a:lnTo>
                                  <a:lnTo>
                                    <a:pt x="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7" name="Group 7963"/>
                        <wpg:cNvGrpSpPr>
                          <a:grpSpLocks/>
                        </wpg:cNvGrpSpPr>
                        <wpg:grpSpPr bwMode="auto">
                          <a:xfrm>
                            <a:off x="11775" y="10988"/>
                            <a:ext cx="23" cy="9"/>
                            <a:chOff x="11775" y="10988"/>
                            <a:chExt cx="23" cy="9"/>
                          </a:xfrm>
                        </wpg:grpSpPr>
                        <wps:wsp>
                          <wps:cNvPr id="8158" name="Freeform 7964"/>
                          <wps:cNvSpPr>
                            <a:spLocks/>
                          </wps:cNvSpPr>
                          <wps:spPr bwMode="auto">
                            <a:xfrm>
                              <a:off x="11775" y="10988"/>
                              <a:ext cx="23" cy="9"/>
                            </a:xfrm>
                            <a:custGeom>
                              <a:avLst/>
                              <a:gdLst>
                                <a:gd name="T0" fmla="+- 0 11795 11775"/>
                                <a:gd name="T1" fmla="*/ T0 w 23"/>
                                <a:gd name="T2" fmla="+- 0 10988 10988"/>
                                <a:gd name="T3" fmla="*/ 10988 h 9"/>
                                <a:gd name="T4" fmla="+- 0 11798 11775"/>
                                <a:gd name="T5" fmla="*/ T4 w 23"/>
                                <a:gd name="T6" fmla="+- 0 10993 10988"/>
                                <a:gd name="T7" fmla="*/ 10993 h 9"/>
                                <a:gd name="T8" fmla="+- 0 11790 11775"/>
                                <a:gd name="T9" fmla="*/ T8 w 23"/>
                                <a:gd name="T10" fmla="+- 0 10995 10988"/>
                                <a:gd name="T11" fmla="*/ 10995 h 9"/>
                                <a:gd name="T12" fmla="+- 0 11785 11775"/>
                                <a:gd name="T13" fmla="*/ T12 w 23"/>
                                <a:gd name="T14" fmla="+- 0 10997 10988"/>
                                <a:gd name="T15" fmla="*/ 10997 h 9"/>
                                <a:gd name="T16" fmla="+- 0 11775 11775"/>
                                <a:gd name="T17" fmla="*/ T16 w 23"/>
                                <a:gd name="T18" fmla="+- 0 10995 10988"/>
                                <a:gd name="T19" fmla="*/ 10995 h 9"/>
                                <a:gd name="T20" fmla="+- 0 11782 11775"/>
                                <a:gd name="T21" fmla="*/ T20 w 23"/>
                                <a:gd name="T22" fmla="+- 0 10988 10988"/>
                                <a:gd name="T23" fmla="*/ 10988 h 9"/>
                                <a:gd name="T24" fmla="+- 0 11795 11775"/>
                                <a:gd name="T25" fmla="*/ T24 w 23"/>
                                <a:gd name="T26" fmla="+- 0 10988 10988"/>
                                <a:gd name="T27" fmla="*/ 10988 h 9"/>
                              </a:gdLst>
                              <a:ahLst/>
                              <a:cxnLst>
                                <a:cxn ang="0">
                                  <a:pos x="T1" y="T3"/>
                                </a:cxn>
                                <a:cxn ang="0">
                                  <a:pos x="T5" y="T7"/>
                                </a:cxn>
                                <a:cxn ang="0">
                                  <a:pos x="T9" y="T11"/>
                                </a:cxn>
                                <a:cxn ang="0">
                                  <a:pos x="T13" y="T15"/>
                                </a:cxn>
                                <a:cxn ang="0">
                                  <a:pos x="T17" y="T19"/>
                                </a:cxn>
                                <a:cxn ang="0">
                                  <a:pos x="T21" y="T23"/>
                                </a:cxn>
                                <a:cxn ang="0">
                                  <a:pos x="T25" y="T27"/>
                                </a:cxn>
                              </a:cxnLst>
                              <a:rect l="0" t="0" r="r" b="b"/>
                              <a:pathLst>
                                <a:path w="23" h="9">
                                  <a:moveTo>
                                    <a:pt x="20" y="0"/>
                                  </a:moveTo>
                                  <a:lnTo>
                                    <a:pt x="23" y="5"/>
                                  </a:lnTo>
                                  <a:lnTo>
                                    <a:pt x="15" y="7"/>
                                  </a:lnTo>
                                  <a:lnTo>
                                    <a:pt x="10" y="9"/>
                                  </a:lnTo>
                                  <a:lnTo>
                                    <a:pt x="0" y="7"/>
                                  </a:lnTo>
                                  <a:lnTo>
                                    <a:pt x="7" y="0"/>
                                  </a:lnTo>
                                  <a:lnTo>
                                    <a:pt x="2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9" name="Group 7965"/>
                        <wpg:cNvGrpSpPr>
                          <a:grpSpLocks/>
                        </wpg:cNvGrpSpPr>
                        <wpg:grpSpPr bwMode="auto">
                          <a:xfrm>
                            <a:off x="11770" y="10951"/>
                            <a:ext cx="27" cy="10"/>
                            <a:chOff x="11770" y="10951"/>
                            <a:chExt cx="27" cy="10"/>
                          </a:xfrm>
                        </wpg:grpSpPr>
                        <wps:wsp>
                          <wps:cNvPr id="8160" name="Freeform 7966"/>
                          <wps:cNvSpPr>
                            <a:spLocks/>
                          </wps:cNvSpPr>
                          <wps:spPr bwMode="auto">
                            <a:xfrm>
                              <a:off x="11770" y="10951"/>
                              <a:ext cx="27" cy="10"/>
                            </a:xfrm>
                            <a:custGeom>
                              <a:avLst/>
                              <a:gdLst>
                                <a:gd name="T0" fmla="+- 0 11783 11770"/>
                                <a:gd name="T1" fmla="*/ T0 w 27"/>
                                <a:gd name="T2" fmla="+- 0 10951 10951"/>
                                <a:gd name="T3" fmla="*/ 10951 h 10"/>
                                <a:gd name="T4" fmla="+- 0 11796 11770"/>
                                <a:gd name="T5" fmla="*/ T4 w 27"/>
                                <a:gd name="T6" fmla="+- 0 10955 10951"/>
                                <a:gd name="T7" fmla="*/ 10955 h 10"/>
                                <a:gd name="T8" fmla="+- 0 11779 11770"/>
                                <a:gd name="T9" fmla="*/ T8 w 27"/>
                                <a:gd name="T10" fmla="+- 0 10957 10951"/>
                                <a:gd name="T11" fmla="*/ 10957 h 10"/>
                                <a:gd name="T12" fmla="+- 0 11788 11770"/>
                                <a:gd name="T13" fmla="*/ T12 w 27"/>
                                <a:gd name="T14" fmla="+- 0 10961 10951"/>
                                <a:gd name="T15" fmla="*/ 10961 h 10"/>
                                <a:gd name="T16" fmla="+- 0 11770 11770"/>
                                <a:gd name="T17" fmla="*/ T16 w 27"/>
                                <a:gd name="T18" fmla="+- 0 10960 10951"/>
                                <a:gd name="T19" fmla="*/ 10960 h 10"/>
                                <a:gd name="T20" fmla="+- 0 11780 11770"/>
                                <a:gd name="T21" fmla="*/ T20 w 27"/>
                                <a:gd name="T22" fmla="+- 0 10954 10951"/>
                                <a:gd name="T23" fmla="*/ 10954 h 10"/>
                                <a:gd name="T24" fmla="+- 0 11783 11770"/>
                                <a:gd name="T25" fmla="*/ T24 w 27"/>
                                <a:gd name="T26" fmla="+- 0 10951 10951"/>
                                <a:gd name="T27" fmla="*/ 10951 h 10"/>
                              </a:gdLst>
                              <a:ahLst/>
                              <a:cxnLst>
                                <a:cxn ang="0">
                                  <a:pos x="T1" y="T3"/>
                                </a:cxn>
                                <a:cxn ang="0">
                                  <a:pos x="T5" y="T7"/>
                                </a:cxn>
                                <a:cxn ang="0">
                                  <a:pos x="T9" y="T11"/>
                                </a:cxn>
                                <a:cxn ang="0">
                                  <a:pos x="T13" y="T15"/>
                                </a:cxn>
                                <a:cxn ang="0">
                                  <a:pos x="T17" y="T19"/>
                                </a:cxn>
                                <a:cxn ang="0">
                                  <a:pos x="T21" y="T23"/>
                                </a:cxn>
                                <a:cxn ang="0">
                                  <a:pos x="T25" y="T27"/>
                                </a:cxn>
                              </a:cxnLst>
                              <a:rect l="0" t="0" r="r" b="b"/>
                              <a:pathLst>
                                <a:path w="27" h="10">
                                  <a:moveTo>
                                    <a:pt x="13" y="0"/>
                                  </a:moveTo>
                                  <a:lnTo>
                                    <a:pt x="26" y="4"/>
                                  </a:lnTo>
                                  <a:lnTo>
                                    <a:pt x="9" y="6"/>
                                  </a:lnTo>
                                  <a:lnTo>
                                    <a:pt x="18" y="10"/>
                                  </a:lnTo>
                                  <a:lnTo>
                                    <a:pt x="0" y="9"/>
                                  </a:lnTo>
                                  <a:lnTo>
                                    <a:pt x="10" y="3"/>
                                  </a:lnTo>
                                  <a:lnTo>
                                    <a:pt x="1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1" name="Group 7967"/>
                        <wpg:cNvGrpSpPr>
                          <a:grpSpLocks/>
                        </wpg:cNvGrpSpPr>
                        <wpg:grpSpPr bwMode="auto">
                          <a:xfrm>
                            <a:off x="11701" y="10394"/>
                            <a:ext cx="7" cy="4"/>
                            <a:chOff x="11701" y="10394"/>
                            <a:chExt cx="7" cy="4"/>
                          </a:xfrm>
                        </wpg:grpSpPr>
                        <wps:wsp>
                          <wps:cNvPr id="8162" name="Freeform 7968"/>
                          <wps:cNvSpPr>
                            <a:spLocks/>
                          </wps:cNvSpPr>
                          <wps:spPr bwMode="auto">
                            <a:xfrm>
                              <a:off x="11701" y="10394"/>
                              <a:ext cx="7" cy="4"/>
                            </a:xfrm>
                            <a:custGeom>
                              <a:avLst/>
                              <a:gdLst>
                                <a:gd name="T0" fmla="+- 0 11704 11701"/>
                                <a:gd name="T1" fmla="*/ T0 w 7"/>
                                <a:gd name="T2" fmla="+- 0 10396 10394"/>
                                <a:gd name="T3" fmla="*/ 10396 h 4"/>
                                <a:gd name="T4" fmla="+- 0 11704 11701"/>
                                <a:gd name="T5" fmla="*/ T4 w 7"/>
                                <a:gd name="T6" fmla="+- 0 10397 10394"/>
                                <a:gd name="T7" fmla="*/ 10397 h 4"/>
                                <a:gd name="T8" fmla="+- 0 11702 11701"/>
                                <a:gd name="T9" fmla="*/ T8 w 7"/>
                                <a:gd name="T10" fmla="+- 0 10397 10394"/>
                                <a:gd name="T11" fmla="*/ 10397 h 4"/>
                                <a:gd name="T12" fmla="+- 0 11701 11701"/>
                                <a:gd name="T13" fmla="*/ T12 w 7"/>
                                <a:gd name="T14" fmla="+- 0 10397 10394"/>
                                <a:gd name="T15" fmla="*/ 10397 h 4"/>
                                <a:gd name="T16" fmla="+- 0 11701 11701"/>
                                <a:gd name="T17" fmla="*/ T16 w 7"/>
                                <a:gd name="T18" fmla="+- 0 10394 10394"/>
                                <a:gd name="T19" fmla="*/ 10394 h 4"/>
                                <a:gd name="T20" fmla="+- 0 11703 11701"/>
                                <a:gd name="T21" fmla="*/ T20 w 7"/>
                                <a:gd name="T22" fmla="+- 0 10394 10394"/>
                                <a:gd name="T23" fmla="*/ 10394 h 4"/>
                                <a:gd name="T24" fmla="+- 0 11707 11701"/>
                                <a:gd name="T25" fmla="*/ T24 w 7"/>
                                <a:gd name="T26" fmla="+- 0 10395 10394"/>
                                <a:gd name="T27" fmla="*/ 10395 h 4"/>
                                <a:gd name="T28" fmla="+- 0 11704 11701"/>
                                <a:gd name="T29" fmla="*/ T28 w 7"/>
                                <a:gd name="T30" fmla="+- 0 10396 10394"/>
                                <a:gd name="T31" fmla="*/ 10396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4">
                                  <a:moveTo>
                                    <a:pt x="3" y="2"/>
                                  </a:moveTo>
                                  <a:lnTo>
                                    <a:pt x="3" y="3"/>
                                  </a:lnTo>
                                  <a:lnTo>
                                    <a:pt x="1" y="3"/>
                                  </a:lnTo>
                                  <a:lnTo>
                                    <a:pt x="0" y="3"/>
                                  </a:lnTo>
                                  <a:lnTo>
                                    <a:pt x="0" y="0"/>
                                  </a:lnTo>
                                  <a:lnTo>
                                    <a:pt x="2" y="0"/>
                                  </a:lnTo>
                                  <a:lnTo>
                                    <a:pt x="6" y="1"/>
                                  </a:lnTo>
                                  <a:lnTo>
                                    <a:pt x="3"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3" name="Group 7969"/>
                        <wpg:cNvGrpSpPr>
                          <a:grpSpLocks/>
                        </wpg:cNvGrpSpPr>
                        <wpg:grpSpPr bwMode="auto">
                          <a:xfrm>
                            <a:off x="7368" y="13075"/>
                            <a:ext cx="2" cy="8"/>
                            <a:chOff x="7368" y="13075"/>
                            <a:chExt cx="2" cy="8"/>
                          </a:xfrm>
                        </wpg:grpSpPr>
                        <wps:wsp>
                          <wps:cNvPr id="8164" name="Freeform 7970"/>
                          <wps:cNvSpPr>
                            <a:spLocks/>
                          </wps:cNvSpPr>
                          <wps:spPr bwMode="auto">
                            <a:xfrm>
                              <a:off x="7368" y="13075"/>
                              <a:ext cx="2" cy="8"/>
                            </a:xfrm>
                            <a:custGeom>
                              <a:avLst/>
                              <a:gdLst>
                                <a:gd name="T0" fmla="+- 0 7368 7368"/>
                                <a:gd name="T1" fmla="*/ T0 w 1"/>
                                <a:gd name="T2" fmla="+- 0 13082 13075"/>
                                <a:gd name="T3" fmla="*/ 13082 h 8"/>
                                <a:gd name="T4" fmla="+- 0 7368 7368"/>
                                <a:gd name="T5" fmla="*/ T4 w 1"/>
                                <a:gd name="T6" fmla="+- 0 13082 13075"/>
                                <a:gd name="T7" fmla="*/ 13082 h 8"/>
                                <a:gd name="T8" fmla="+- 0 7368 7368"/>
                                <a:gd name="T9" fmla="*/ T8 w 1"/>
                                <a:gd name="T10" fmla="+- 0 13081 13075"/>
                                <a:gd name="T11" fmla="*/ 13081 h 8"/>
                                <a:gd name="T12" fmla="+- 0 7368 7368"/>
                                <a:gd name="T13" fmla="*/ T12 w 1"/>
                                <a:gd name="T14" fmla="+- 0 13081 13075"/>
                                <a:gd name="T15" fmla="*/ 13081 h 8"/>
                                <a:gd name="T16" fmla="+- 0 7368 7368"/>
                                <a:gd name="T17" fmla="*/ T16 w 1"/>
                                <a:gd name="T18" fmla="+- 0 13079 13075"/>
                                <a:gd name="T19" fmla="*/ 13079 h 8"/>
                                <a:gd name="T20" fmla="+- 0 7368 7368"/>
                                <a:gd name="T21" fmla="*/ T20 w 1"/>
                                <a:gd name="T22" fmla="+- 0 13077 13075"/>
                                <a:gd name="T23" fmla="*/ 13077 h 8"/>
                                <a:gd name="T24" fmla="+- 0 7368 7368"/>
                                <a:gd name="T25" fmla="*/ T24 w 1"/>
                                <a:gd name="T26" fmla="+- 0 13075 13075"/>
                                <a:gd name="T27" fmla="*/ 13075 h 8"/>
                                <a:gd name="T28" fmla="+- 0 7369 7368"/>
                                <a:gd name="T29" fmla="*/ T28 w 1"/>
                                <a:gd name="T30" fmla="+- 0 13077 13075"/>
                                <a:gd name="T31" fmla="*/ 13077 h 8"/>
                                <a:gd name="T32" fmla="+- 0 7369 7368"/>
                                <a:gd name="T33" fmla="*/ T32 w 1"/>
                                <a:gd name="T34" fmla="+- 0 13079 13075"/>
                                <a:gd name="T35" fmla="*/ 13079 h 8"/>
                                <a:gd name="T36" fmla="+- 0 7368 7368"/>
                                <a:gd name="T37" fmla="*/ T36 w 1"/>
                                <a:gd name="T38" fmla="+- 0 13082 13075"/>
                                <a:gd name="T39" fmla="*/ 1308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 h="8">
                                  <a:moveTo>
                                    <a:pt x="0" y="7"/>
                                  </a:moveTo>
                                  <a:lnTo>
                                    <a:pt x="0" y="7"/>
                                  </a:lnTo>
                                  <a:lnTo>
                                    <a:pt x="0" y="6"/>
                                  </a:lnTo>
                                  <a:lnTo>
                                    <a:pt x="0" y="4"/>
                                  </a:lnTo>
                                  <a:lnTo>
                                    <a:pt x="0" y="2"/>
                                  </a:lnTo>
                                  <a:lnTo>
                                    <a:pt x="0" y="0"/>
                                  </a:lnTo>
                                  <a:lnTo>
                                    <a:pt x="1" y="2"/>
                                  </a:lnTo>
                                  <a:lnTo>
                                    <a:pt x="1" y="4"/>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5" name="Group 7971"/>
                        <wpg:cNvGrpSpPr>
                          <a:grpSpLocks/>
                        </wpg:cNvGrpSpPr>
                        <wpg:grpSpPr bwMode="auto">
                          <a:xfrm>
                            <a:off x="7359" y="13071"/>
                            <a:ext cx="5" cy="11"/>
                            <a:chOff x="7359" y="13071"/>
                            <a:chExt cx="5" cy="11"/>
                          </a:xfrm>
                        </wpg:grpSpPr>
                        <wps:wsp>
                          <wps:cNvPr id="8166" name="Freeform 7972"/>
                          <wps:cNvSpPr>
                            <a:spLocks/>
                          </wps:cNvSpPr>
                          <wps:spPr bwMode="auto">
                            <a:xfrm>
                              <a:off x="7359" y="13071"/>
                              <a:ext cx="5" cy="11"/>
                            </a:xfrm>
                            <a:custGeom>
                              <a:avLst/>
                              <a:gdLst>
                                <a:gd name="T0" fmla="+- 0 7362 7359"/>
                                <a:gd name="T1" fmla="*/ T0 w 5"/>
                                <a:gd name="T2" fmla="+- 0 13077 13071"/>
                                <a:gd name="T3" fmla="*/ 13077 h 11"/>
                                <a:gd name="T4" fmla="+- 0 7361 7359"/>
                                <a:gd name="T5" fmla="*/ T4 w 5"/>
                                <a:gd name="T6" fmla="+- 0 13078 13071"/>
                                <a:gd name="T7" fmla="*/ 13078 h 11"/>
                                <a:gd name="T8" fmla="+- 0 7360 7359"/>
                                <a:gd name="T9" fmla="*/ T8 w 5"/>
                                <a:gd name="T10" fmla="+- 0 13080 13071"/>
                                <a:gd name="T11" fmla="*/ 13080 h 11"/>
                                <a:gd name="T12" fmla="+- 0 7359 7359"/>
                                <a:gd name="T13" fmla="*/ T12 w 5"/>
                                <a:gd name="T14" fmla="+- 0 13082 13071"/>
                                <a:gd name="T15" fmla="*/ 13082 h 11"/>
                                <a:gd name="T16" fmla="+- 0 7359 7359"/>
                                <a:gd name="T17" fmla="*/ T16 w 5"/>
                                <a:gd name="T18" fmla="+- 0 13078 13071"/>
                                <a:gd name="T19" fmla="*/ 13078 h 11"/>
                                <a:gd name="T20" fmla="+- 0 7359 7359"/>
                                <a:gd name="T21" fmla="*/ T20 w 5"/>
                                <a:gd name="T22" fmla="+- 0 13074 13071"/>
                                <a:gd name="T23" fmla="*/ 13074 h 11"/>
                                <a:gd name="T24" fmla="+- 0 7359 7359"/>
                                <a:gd name="T25" fmla="*/ T24 w 5"/>
                                <a:gd name="T26" fmla="+- 0 13072 13071"/>
                                <a:gd name="T27" fmla="*/ 13072 h 11"/>
                                <a:gd name="T28" fmla="+- 0 7361 7359"/>
                                <a:gd name="T29" fmla="*/ T28 w 5"/>
                                <a:gd name="T30" fmla="+- 0 13071 13071"/>
                                <a:gd name="T31" fmla="*/ 13071 h 11"/>
                                <a:gd name="T32" fmla="+- 0 7362 7359"/>
                                <a:gd name="T33" fmla="*/ T32 w 5"/>
                                <a:gd name="T34" fmla="+- 0 13071 13071"/>
                                <a:gd name="T35" fmla="*/ 13071 h 11"/>
                                <a:gd name="T36" fmla="+- 0 7364 7359"/>
                                <a:gd name="T37" fmla="*/ T36 w 5"/>
                                <a:gd name="T38" fmla="+- 0 13071 13071"/>
                                <a:gd name="T39" fmla="*/ 13071 h 11"/>
                                <a:gd name="T40" fmla="+- 0 7363 7359"/>
                                <a:gd name="T41" fmla="*/ T40 w 5"/>
                                <a:gd name="T42" fmla="+- 0 13072 13071"/>
                                <a:gd name="T43" fmla="*/ 13072 h 11"/>
                                <a:gd name="T44" fmla="+- 0 7363 7359"/>
                                <a:gd name="T45" fmla="*/ T44 w 5"/>
                                <a:gd name="T46" fmla="+- 0 13074 13071"/>
                                <a:gd name="T47" fmla="*/ 13074 h 11"/>
                                <a:gd name="T48" fmla="+- 0 7362 7359"/>
                                <a:gd name="T49" fmla="*/ T48 w 5"/>
                                <a:gd name="T50" fmla="+- 0 13077 13071"/>
                                <a:gd name="T51" fmla="*/ 1307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 h="11">
                                  <a:moveTo>
                                    <a:pt x="3" y="6"/>
                                  </a:moveTo>
                                  <a:lnTo>
                                    <a:pt x="2" y="7"/>
                                  </a:lnTo>
                                  <a:lnTo>
                                    <a:pt x="1" y="9"/>
                                  </a:lnTo>
                                  <a:lnTo>
                                    <a:pt x="0" y="11"/>
                                  </a:lnTo>
                                  <a:lnTo>
                                    <a:pt x="0" y="7"/>
                                  </a:lnTo>
                                  <a:lnTo>
                                    <a:pt x="0" y="3"/>
                                  </a:lnTo>
                                  <a:lnTo>
                                    <a:pt x="0" y="1"/>
                                  </a:lnTo>
                                  <a:lnTo>
                                    <a:pt x="2" y="0"/>
                                  </a:lnTo>
                                  <a:lnTo>
                                    <a:pt x="3" y="0"/>
                                  </a:lnTo>
                                  <a:lnTo>
                                    <a:pt x="5" y="0"/>
                                  </a:lnTo>
                                  <a:lnTo>
                                    <a:pt x="4" y="1"/>
                                  </a:lnTo>
                                  <a:lnTo>
                                    <a:pt x="4" y="3"/>
                                  </a:lnTo>
                                  <a:lnTo>
                                    <a:pt x="3"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7" name="Group 7973"/>
                        <wpg:cNvGrpSpPr>
                          <a:grpSpLocks/>
                        </wpg:cNvGrpSpPr>
                        <wpg:grpSpPr bwMode="auto">
                          <a:xfrm>
                            <a:off x="7332" y="13086"/>
                            <a:ext cx="2" cy="4"/>
                            <a:chOff x="7332" y="13086"/>
                            <a:chExt cx="2" cy="4"/>
                          </a:xfrm>
                        </wpg:grpSpPr>
                        <wps:wsp>
                          <wps:cNvPr id="8168" name="Freeform 7974"/>
                          <wps:cNvSpPr>
                            <a:spLocks/>
                          </wps:cNvSpPr>
                          <wps:spPr bwMode="auto">
                            <a:xfrm>
                              <a:off x="7332" y="13086"/>
                              <a:ext cx="2" cy="4"/>
                            </a:xfrm>
                            <a:custGeom>
                              <a:avLst/>
                              <a:gdLst>
                                <a:gd name="T0" fmla="+- 0 7332 7332"/>
                                <a:gd name="T1" fmla="*/ T0 w 2"/>
                                <a:gd name="T2" fmla="+- 0 13087 13086"/>
                                <a:gd name="T3" fmla="*/ 13087 h 4"/>
                                <a:gd name="T4" fmla="+- 0 7333 7332"/>
                                <a:gd name="T5" fmla="*/ T4 w 2"/>
                                <a:gd name="T6" fmla="+- 0 13086 13086"/>
                                <a:gd name="T7" fmla="*/ 13086 h 4"/>
                                <a:gd name="T8" fmla="+- 0 7333 7332"/>
                                <a:gd name="T9" fmla="*/ T8 w 2"/>
                                <a:gd name="T10" fmla="+- 0 13086 13086"/>
                                <a:gd name="T11" fmla="*/ 13086 h 4"/>
                                <a:gd name="T12" fmla="+- 0 7334 7332"/>
                                <a:gd name="T13" fmla="*/ T12 w 2"/>
                                <a:gd name="T14" fmla="+- 0 13086 13086"/>
                                <a:gd name="T15" fmla="*/ 13086 h 4"/>
                                <a:gd name="T16" fmla="+- 0 7333 7332"/>
                                <a:gd name="T17" fmla="*/ T16 w 2"/>
                                <a:gd name="T18" fmla="+- 0 13088 13086"/>
                                <a:gd name="T19" fmla="*/ 13088 h 4"/>
                                <a:gd name="T20" fmla="+- 0 7333 7332"/>
                                <a:gd name="T21" fmla="*/ T20 w 2"/>
                                <a:gd name="T22" fmla="+- 0 13089 13086"/>
                                <a:gd name="T23" fmla="*/ 13089 h 4"/>
                                <a:gd name="T24" fmla="+- 0 7332 7332"/>
                                <a:gd name="T25" fmla="*/ T24 w 2"/>
                                <a:gd name="T26" fmla="+- 0 13089 13086"/>
                                <a:gd name="T27" fmla="*/ 13089 h 4"/>
                                <a:gd name="T28" fmla="+- 0 7332 7332"/>
                                <a:gd name="T29" fmla="*/ T28 w 2"/>
                                <a:gd name="T30" fmla="+- 0 13088 13086"/>
                                <a:gd name="T31" fmla="*/ 13088 h 4"/>
                                <a:gd name="T32" fmla="+- 0 7332 7332"/>
                                <a:gd name="T33" fmla="*/ T32 w 2"/>
                                <a:gd name="T34" fmla="+- 0 13087 13086"/>
                                <a:gd name="T35" fmla="*/ 13087 h 4"/>
                                <a:gd name="T36" fmla="+- 0 7332 7332"/>
                                <a:gd name="T37" fmla="*/ T36 w 2"/>
                                <a:gd name="T38" fmla="+- 0 13087 13086"/>
                                <a:gd name="T39" fmla="*/ 13087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4">
                                  <a:moveTo>
                                    <a:pt x="0" y="1"/>
                                  </a:moveTo>
                                  <a:lnTo>
                                    <a:pt x="1" y="0"/>
                                  </a:lnTo>
                                  <a:lnTo>
                                    <a:pt x="2" y="0"/>
                                  </a:lnTo>
                                  <a:lnTo>
                                    <a:pt x="1" y="2"/>
                                  </a:lnTo>
                                  <a:lnTo>
                                    <a:pt x="1" y="3"/>
                                  </a:lnTo>
                                  <a:lnTo>
                                    <a:pt x="0" y="3"/>
                                  </a:lnTo>
                                  <a:lnTo>
                                    <a:pt x="0" y="2"/>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9" name="Group 7975"/>
                        <wpg:cNvGrpSpPr>
                          <a:grpSpLocks/>
                        </wpg:cNvGrpSpPr>
                        <wpg:grpSpPr bwMode="auto">
                          <a:xfrm>
                            <a:off x="7334" y="13070"/>
                            <a:ext cx="2" cy="10"/>
                            <a:chOff x="7334" y="13070"/>
                            <a:chExt cx="2" cy="10"/>
                          </a:xfrm>
                        </wpg:grpSpPr>
                        <wps:wsp>
                          <wps:cNvPr id="8170" name="Freeform 7976"/>
                          <wps:cNvSpPr>
                            <a:spLocks/>
                          </wps:cNvSpPr>
                          <wps:spPr bwMode="auto">
                            <a:xfrm>
                              <a:off x="7334" y="13070"/>
                              <a:ext cx="2" cy="10"/>
                            </a:xfrm>
                            <a:custGeom>
                              <a:avLst/>
                              <a:gdLst>
                                <a:gd name="T0" fmla="+- 0 7334 7334"/>
                                <a:gd name="T1" fmla="*/ T0 w 2"/>
                                <a:gd name="T2" fmla="+- 0 13071 13070"/>
                                <a:gd name="T3" fmla="*/ 13071 h 10"/>
                                <a:gd name="T4" fmla="+- 0 7334 7334"/>
                                <a:gd name="T5" fmla="*/ T4 w 2"/>
                                <a:gd name="T6" fmla="+- 0 13070 13070"/>
                                <a:gd name="T7" fmla="*/ 13070 h 10"/>
                                <a:gd name="T8" fmla="+- 0 7334 7334"/>
                                <a:gd name="T9" fmla="*/ T8 w 2"/>
                                <a:gd name="T10" fmla="+- 0 13071 13070"/>
                                <a:gd name="T11" fmla="*/ 13071 h 10"/>
                                <a:gd name="T12" fmla="+- 0 7335 7334"/>
                                <a:gd name="T13" fmla="*/ T12 w 2"/>
                                <a:gd name="T14" fmla="+- 0 13071 13070"/>
                                <a:gd name="T15" fmla="*/ 13071 h 10"/>
                                <a:gd name="T16" fmla="+- 0 7335 7334"/>
                                <a:gd name="T17" fmla="*/ T16 w 2"/>
                                <a:gd name="T18" fmla="+- 0 13074 13070"/>
                                <a:gd name="T19" fmla="*/ 13074 h 10"/>
                                <a:gd name="T20" fmla="+- 0 7334 7334"/>
                                <a:gd name="T21" fmla="*/ T20 w 2"/>
                                <a:gd name="T22" fmla="+- 0 13077 13070"/>
                                <a:gd name="T23" fmla="*/ 13077 h 10"/>
                                <a:gd name="T24" fmla="+- 0 7334 7334"/>
                                <a:gd name="T25" fmla="*/ T24 w 2"/>
                                <a:gd name="T26" fmla="+- 0 13080 13070"/>
                                <a:gd name="T27" fmla="*/ 13080 h 10"/>
                                <a:gd name="T28" fmla="+- 0 7334 7334"/>
                                <a:gd name="T29" fmla="*/ T28 w 2"/>
                                <a:gd name="T30" fmla="+- 0 13077 13070"/>
                                <a:gd name="T31" fmla="*/ 13077 h 10"/>
                                <a:gd name="T32" fmla="+- 0 7334 7334"/>
                                <a:gd name="T33" fmla="*/ T32 w 2"/>
                                <a:gd name="T34" fmla="+- 0 13074 13070"/>
                                <a:gd name="T35" fmla="*/ 13074 h 10"/>
                                <a:gd name="T36" fmla="+- 0 7334 7334"/>
                                <a:gd name="T37" fmla="*/ T36 w 2"/>
                                <a:gd name="T38" fmla="+- 0 13071 13070"/>
                                <a:gd name="T39" fmla="*/ 1307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0">
                                  <a:moveTo>
                                    <a:pt x="0" y="1"/>
                                  </a:moveTo>
                                  <a:lnTo>
                                    <a:pt x="0" y="0"/>
                                  </a:lnTo>
                                  <a:lnTo>
                                    <a:pt x="0" y="1"/>
                                  </a:lnTo>
                                  <a:lnTo>
                                    <a:pt x="1" y="1"/>
                                  </a:lnTo>
                                  <a:lnTo>
                                    <a:pt x="1" y="4"/>
                                  </a:lnTo>
                                  <a:lnTo>
                                    <a:pt x="0" y="7"/>
                                  </a:lnTo>
                                  <a:lnTo>
                                    <a:pt x="0" y="10"/>
                                  </a:lnTo>
                                  <a:lnTo>
                                    <a:pt x="0" y="7"/>
                                  </a:lnTo>
                                  <a:lnTo>
                                    <a:pt x="0" y="4"/>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1" name="Group 7977"/>
                        <wpg:cNvGrpSpPr>
                          <a:grpSpLocks/>
                        </wpg:cNvGrpSpPr>
                        <wpg:grpSpPr bwMode="auto">
                          <a:xfrm>
                            <a:off x="7336" y="13072"/>
                            <a:ext cx="3" cy="9"/>
                            <a:chOff x="7336" y="13072"/>
                            <a:chExt cx="3" cy="9"/>
                          </a:xfrm>
                        </wpg:grpSpPr>
                        <wps:wsp>
                          <wps:cNvPr id="8172" name="Freeform 7978"/>
                          <wps:cNvSpPr>
                            <a:spLocks/>
                          </wps:cNvSpPr>
                          <wps:spPr bwMode="auto">
                            <a:xfrm>
                              <a:off x="7336" y="13072"/>
                              <a:ext cx="3" cy="9"/>
                            </a:xfrm>
                            <a:custGeom>
                              <a:avLst/>
                              <a:gdLst>
                                <a:gd name="T0" fmla="+- 0 7336 7336"/>
                                <a:gd name="T1" fmla="*/ T0 w 3"/>
                                <a:gd name="T2" fmla="+- 0 13079 13072"/>
                                <a:gd name="T3" fmla="*/ 13079 h 9"/>
                                <a:gd name="T4" fmla="+- 0 7336 7336"/>
                                <a:gd name="T5" fmla="*/ T4 w 3"/>
                                <a:gd name="T6" fmla="+- 0 13076 13072"/>
                                <a:gd name="T7" fmla="*/ 13076 h 9"/>
                                <a:gd name="T8" fmla="+- 0 7337 7336"/>
                                <a:gd name="T9" fmla="*/ T8 w 3"/>
                                <a:gd name="T10" fmla="+- 0 13074 13072"/>
                                <a:gd name="T11" fmla="*/ 13074 h 9"/>
                                <a:gd name="T12" fmla="+- 0 7337 7336"/>
                                <a:gd name="T13" fmla="*/ T12 w 3"/>
                                <a:gd name="T14" fmla="+- 0 13072 13072"/>
                                <a:gd name="T15" fmla="*/ 13072 h 9"/>
                                <a:gd name="T16" fmla="+- 0 7338 7336"/>
                                <a:gd name="T17" fmla="*/ T16 w 3"/>
                                <a:gd name="T18" fmla="+- 0 13073 13072"/>
                                <a:gd name="T19" fmla="*/ 13073 h 9"/>
                                <a:gd name="T20" fmla="+- 0 7339 7336"/>
                                <a:gd name="T21" fmla="*/ T20 w 3"/>
                                <a:gd name="T22" fmla="+- 0 13076 13072"/>
                                <a:gd name="T23" fmla="*/ 13076 h 9"/>
                                <a:gd name="T24" fmla="+- 0 7339 7336"/>
                                <a:gd name="T25" fmla="*/ T24 w 3"/>
                                <a:gd name="T26" fmla="+- 0 13079 13072"/>
                                <a:gd name="T27" fmla="*/ 13079 h 9"/>
                                <a:gd name="T28" fmla="+- 0 7338 7336"/>
                                <a:gd name="T29" fmla="*/ T28 w 3"/>
                                <a:gd name="T30" fmla="+- 0 13080 13072"/>
                                <a:gd name="T31" fmla="*/ 13080 h 9"/>
                                <a:gd name="T32" fmla="+- 0 7337 7336"/>
                                <a:gd name="T33" fmla="*/ T32 w 3"/>
                                <a:gd name="T34" fmla="+- 0 13080 13072"/>
                                <a:gd name="T35" fmla="*/ 13080 h 9"/>
                                <a:gd name="T36" fmla="+- 0 7336 7336"/>
                                <a:gd name="T37" fmla="*/ T36 w 3"/>
                                <a:gd name="T38" fmla="+- 0 13079 13072"/>
                                <a:gd name="T39" fmla="*/ 1307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9">
                                  <a:moveTo>
                                    <a:pt x="0" y="7"/>
                                  </a:moveTo>
                                  <a:lnTo>
                                    <a:pt x="0" y="4"/>
                                  </a:lnTo>
                                  <a:lnTo>
                                    <a:pt x="1" y="2"/>
                                  </a:lnTo>
                                  <a:lnTo>
                                    <a:pt x="1" y="0"/>
                                  </a:lnTo>
                                  <a:lnTo>
                                    <a:pt x="2" y="1"/>
                                  </a:lnTo>
                                  <a:lnTo>
                                    <a:pt x="3" y="4"/>
                                  </a:lnTo>
                                  <a:lnTo>
                                    <a:pt x="3" y="7"/>
                                  </a:lnTo>
                                  <a:lnTo>
                                    <a:pt x="2" y="8"/>
                                  </a:lnTo>
                                  <a:lnTo>
                                    <a:pt x="1" y="8"/>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3" name="Group 7979"/>
                        <wpg:cNvGrpSpPr>
                          <a:grpSpLocks/>
                        </wpg:cNvGrpSpPr>
                        <wpg:grpSpPr bwMode="auto">
                          <a:xfrm>
                            <a:off x="7352" y="13075"/>
                            <a:ext cx="6" cy="11"/>
                            <a:chOff x="7352" y="13075"/>
                            <a:chExt cx="6" cy="11"/>
                          </a:xfrm>
                        </wpg:grpSpPr>
                        <wps:wsp>
                          <wps:cNvPr id="8174" name="Freeform 7980"/>
                          <wps:cNvSpPr>
                            <a:spLocks/>
                          </wps:cNvSpPr>
                          <wps:spPr bwMode="auto">
                            <a:xfrm>
                              <a:off x="7352" y="13075"/>
                              <a:ext cx="6" cy="11"/>
                            </a:xfrm>
                            <a:custGeom>
                              <a:avLst/>
                              <a:gdLst>
                                <a:gd name="T0" fmla="+- 0 7355 7352"/>
                                <a:gd name="T1" fmla="*/ T0 w 6"/>
                                <a:gd name="T2" fmla="+- 0 13086 13075"/>
                                <a:gd name="T3" fmla="*/ 13086 h 11"/>
                                <a:gd name="T4" fmla="+- 0 7354 7352"/>
                                <a:gd name="T5" fmla="*/ T4 w 6"/>
                                <a:gd name="T6" fmla="+- 0 13083 13075"/>
                                <a:gd name="T7" fmla="*/ 13083 h 11"/>
                                <a:gd name="T8" fmla="+- 0 7353 7352"/>
                                <a:gd name="T9" fmla="*/ T8 w 6"/>
                                <a:gd name="T10" fmla="+- 0 13080 13075"/>
                                <a:gd name="T11" fmla="*/ 13080 h 11"/>
                                <a:gd name="T12" fmla="+- 0 7352 7352"/>
                                <a:gd name="T13" fmla="*/ T12 w 6"/>
                                <a:gd name="T14" fmla="+- 0 13077 13075"/>
                                <a:gd name="T15" fmla="*/ 13077 h 11"/>
                                <a:gd name="T16" fmla="+- 0 7353 7352"/>
                                <a:gd name="T17" fmla="*/ T16 w 6"/>
                                <a:gd name="T18" fmla="+- 0 13076 13075"/>
                                <a:gd name="T19" fmla="*/ 13076 h 11"/>
                                <a:gd name="T20" fmla="+- 0 7353 7352"/>
                                <a:gd name="T21" fmla="*/ T20 w 6"/>
                                <a:gd name="T22" fmla="+- 0 13076 13075"/>
                                <a:gd name="T23" fmla="*/ 13076 h 11"/>
                                <a:gd name="T24" fmla="+- 0 7354 7352"/>
                                <a:gd name="T25" fmla="*/ T24 w 6"/>
                                <a:gd name="T26" fmla="+- 0 13075 13075"/>
                                <a:gd name="T27" fmla="*/ 13075 h 11"/>
                                <a:gd name="T28" fmla="+- 0 7354 7352"/>
                                <a:gd name="T29" fmla="*/ T28 w 6"/>
                                <a:gd name="T30" fmla="+- 0 13075 13075"/>
                                <a:gd name="T31" fmla="*/ 13075 h 11"/>
                                <a:gd name="T32" fmla="+- 0 7354 7352"/>
                                <a:gd name="T33" fmla="*/ T32 w 6"/>
                                <a:gd name="T34" fmla="+- 0 13076 13075"/>
                                <a:gd name="T35" fmla="*/ 13076 h 11"/>
                                <a:gd name="T36" fmla="+- 0 7354 7352"/>
                                <a:gd name="T37" fmla="*/ T36 w 6"/>
                                <a:gd name="T38" fmla="+- 0 13075 13075"/>
                                <a:gd name="T39" fmla="*/ 13075 h 11"/>
                                <a:gd name="T40" fmla="+- 0 7357 7352"/>
                                <a:gd name="T41" fmla="*/ T40 w 6"/>
                                <a:gd name="T42" fmla="+- 0 13086 13075"/>
                                <a:gd name="T43" fmla="*/ 13086 h 11"/>
                                <a:gd name="T44" fmla="+- 0 7355 7352"/>
                                <a:gd name="T45" fmla="*/ T44 w 6"/>
                                <a:gd name="T46" fmla="+- 0 13086 13075"/>
                                <a:gd name="T47" fmla="*/ 1308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 h="11">
                                  <a:moveTo>
                                    <a:pt x="3" y="11"/>
                                  </a:moveTo>
                                  <a:lnTo>
                                    <a:pt x="2" y="8"/>
                                  </a:lnTo>
                                  <a:lnTo>
                                    <a:pt x="1" y="5"/>
                                  </a:lnTo>
                                  <a:lnTo>
                                    <a:pt x="0" y="2"/>
                                  </a:lnTo>
                                  <a:lnTo>
                                    <a:pt x="1" y="1"/>
                                  </a:lnTo>
                                  <a:lnTo>
                                    <a:pt x="2" y="0"/>
                                  </a:lnTo>
                                  <a:lnTo>
                                    <a:pt x="2" y="1"/>
                                  </a:lnTo>
                                  <a:lnTo>
                                    <a:pt x="2" y="0"/>
                                  </a:lnTo>
                                  <a:lnTo>
                                    <a:pt x="5" y="11"/>
                                  </a:lnTo>
                                  <a:lnTo>
                                    <a:pt x="3"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5" name="Group 7981"/>
                        <wpg:cNvGrpSpPr>
                          <a:grpSpLocks/>
                        </wpg:cNvGrpSpPr>
                        <wpg:grpSpPr bwMode="auto">
                          <a:xfrm>
                            <a:off x="7349" y="13092"/>
                            <a:ext cx="4" cy="4"/>
                            <a:chOff x="7349" y="13092"/>
                            <a:chExt cx="4" cy="4"/>
                          </a:xfrm>
                        </wpg:grpSpPr>
                        <wps:wsp>
                          <wps:cNvPr id="8176" name="Freeform 7982"/>
                          <wps:cNvSpPr>
                            <a:spLocks/>
                          </wps:cNvSpPr>
                          <wps:spPr bwMode="auto">
                            <a:xfrm>
                              <a:off x="7349" y="13092"/>
                              <a:ext cx="4" cy="4"/>
                            </a:xfrm>
                            <a:custGeom>
                              <a:avLst/>
                              <a:gdLst>
                                <a:gd name="T0" fmla="+- 0 7349 7349"/>
                                <a:gd name="T1" fmla="*/ T0 w 4"/>
                                <a:gd name="T2" fmla="+- 0 13096 13092"/>
                                <a:gd name="T3" fmla="*/ 13096 h 4"/>
                                <a:gd name="T4" fmla="+- 0 7349 7349"/>
                                <a:gd name="T5" fmla="*/ T4 w 4"/>
                                <a:gd name="T6" fmla="+- 0 13095 13092"/>
                                <a:gd name="T7" fmla="*/ 13095 h 4"/>
                                <a:gd name="T8" fmla="+- 0 7349 7349"/>
                                <a:gd name="T9" fmla="*/ T8 w 4"/>
                                <a:gd name="T10" fmla="+- 0 13094 13092"/>
                                <a:gd name="T11" fmla="*/ 13094 h 4"/>
                                <a:gd name="T12" fmla="+- 0 7349 7349"/>
                                <a:gd name="T13" fmla="*/ T12 w 4"/>
                                <a:gd name="T14" fmla="+- 0 13093 13092"/>
                                <a:gd name="T15" fmla="*/ 13093 h 4"/>
                                <a:gd name="T16" fmla="+- 0 7350 7349"/>
                                <a:gd name="T17" fmla="*/ T16 w 4"/>
                                <a:gd name="T18" fmla="+- 0 13093 13092"/>
                                <a:gd name="T19" fmla="*/ 13093 h 4"/>
                                <a:gd name="T20" fmla="+- 0 7351 7349"/>
                                <a:gd name="T21" fmla="*/ T20 w 4"/>
                                <a:gd name="T22" fmla="+- 0 13092 13092"/>
                                <a:gd name="T23" fmla="*/ 13092 h 4"/>
                                <a:gd name="T24" fmla="+- 0 7353 7349"/>
                                <a:gd name="T25" fmla="*/ T24 w 4"/>
                                <a:gd name="T26" fmla="+- 0 13093 13092"/>
                                <a:gd name="T27" fmla="*/ 13093 h 4"/>
                                <a:gd name="T28" fmla="+- 0 7351 7349"/>
                                <a:gd name="T29" fmla="*/ T28 w 4"/>
                                <a:gd name="T30" fmla="+- 0 13095 13092"/>
                                <a:gd name="T31" fmla="*/ 13095 h 4"/>
                                <a:gd name="T32" fmla="+- 0 7350 7349"/>
                                <a:gd name="T33" fmla="*/ T32 w 4"/>
                                <a:gd name="T34" fmla="+- 0 13096 13092"/>
                                <a:gd name="T35" fmla="*/ 13096 h 4"/>
                                <a:gd name="T36" fmla="+- 0 7349 7349"/>
                                <a:gd name="T37" fmla="*/ T36 w 4"/>
                                <a:gd name="T38" fmla="+- 0 13096 13092"/>
                                <a:gd name="T39" fmla="*/ 1309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4">
                                  <a:moveTo>
                                    <a:pt x="0" y="4"/>
                                  </a:moveTo>
                                  <a:lnTo>
                                    <a:pt x="0" y="3"/>
                                  </a:lnTo>
                                  <a:lnTo>
                                    <a:pt x="0" y="2"/>
                                  </a:lnTo>
                                  <a:lnTo>
                                    <a:pt x="0" y="1"/>
                                  </a:lnTo>
                                  <a:lnTo>
                                    <a:pt x="1" y="1"/>
                                  </a:lnTo>
                                  <a:lnTo>
                                    <a:pt x="2" y="0"/>
                                  </a:lnTo>
                                  <a:lnTo>
                                    <a:pt x="4" y="1"/>
                                  </a:lnTo>
                                  <a:lnTo>
                                    <a:pt x="2" y="3"/>
                                  </a:lnTo>
                                  <a:lnTo>
                                    <a:pt x="1" y="4"/>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7" name="Group 7983"/>
                        <wpg:cNvGrpSpPr>
                          <a:grpSpLocks/>
                        </wpg:cNvGrpSpPr>
                        <wpg:grpSpPr bwMode="auto">
                          <a:xfrm>
                            <a:off x="3832" y="10100"/>
                            <a:ext cx="26" cy="23"/>
                            <a:chOff x="3832" y="10100"/>
                            <a:chExt cx="26" cy="23"/>
                          </a:xfrm>
                        </wpg:grpSpPr>
                        <wps:wsp>
                          <wps:cNvPr id="8178" name="Freeform 7984"/>
                          <wps:cNvSpPr>
                            <a:spLocks/>
                          </wps:cNvSpPr>
                          <wps:spPr bwMode="auto">
                            <a:xfrm>
                              <a:off x="3832" y="10100"/>
                              <a:ext cx="26" cy="23"/>
                            </a:xfrm>
                            <a:custGeom>
                              <a:avLst/>
                              <a:gdLst>
                                <a:gd name="T0" fmla="+- 0 3845 3832"/>
                                <a:gd name="T1" fmla="*/ T0 w 26"/>
                                <a:gd name="T2" fmla="+- 0 10100 10100"/>
                                <a:gd name="T3" fmla="*/ 10100 h 23"/>
                                <a:gd name="T4" fmla="+- 0 3850 3832"/>
                                <a:gd name="T5" fmla="*/ T4 w 26"/>
                                <a:gd name="T6" fmla="+- 0 10104 10100"/>
                                <a:gd name="T7" fmla="*/ 10104 h 23"/>
                                <a:gd name="T8" fmla="+- 0 3855 3832"/>
                                <a:gd name="T9" fmla="*/ T8 w 26"/>
                                <a:gd name="T10" fmla="+- 0 10108 10100"/>
                                <a:gd name="T11" fmla="*/ 10108 h 23"/>
                                <a:gd name="T12" fmla="+- 0 3858 3832"/>
                                <a:gd name="T13" fmla="*/ T12 w 26"/>
                                <a:gd name="T14" fmla="+- 0 10114 10100"/>
                                <a:gd name="T15" fmla="*/ 10114 h 23"/>
                                <a:gd name="T16" fmla="+- 0 3856 3832"/>
                                <a:gd name="T17" fmla="*/ T16 w 26"/>
                                <a:gd name="T18" fmla="+- 0 10113 10100"/>
                                <a:gd name="T19" fmla="*/ 10113 h 23"/>
                                <a:gd name="T20" fmla="+- 0 3854 3832"/>
                                <a:gd name="T21" fmla="*/ T20 w 26"/>
                                <a:gd name="T22" fmla="+- 0 10113 10100"/>
                                <a:gd name="T23" fmla="*/ 10113 h 23"/>
                                <a:gd name="T24" fmla="+- 0 3852 3832"/>
                                <a:gd name="T25" fmla="*/ T24 w 26"/>
                                <a:gd name="T26" fmla="+- 0 10112 10100"/>
                                <a:gd name="T27" fmla="*/ 10112 h 23"/>
                                <a:gd name="T28" fmla="+- 0 3849 3832"/>
                                <a:gd name="T29" fmla="*/ T28 w 26"/>
                                <a:gd name="T30" fmla="+- 0 10119 10100"/>
                                <a:gd name="T31" fmla="*/ 10119 h 23"/>
                                <a:gd name="T32" fmla="+- 0 3852 3832"/>
                                <a:gd name="T33" fmla="*/ T32 w 26"/>
                                <a:gd name="T34" fmla="+- 0 10121 10100"/>
                                <a:gd name="T35" fmla="*/ 10121 h 23"/>
                                <a:gd name="T36" fmla="+- 0 3856 3832"/>
                                <a:gd name="T37" fmla="*/ T36 w 26"/>
                                <a:gd name="T38" fmla="+- 0 10122 10100"/>
                                <a:gd name="T39" fmla="*/ 10122 h 23"/>
                                <a:gd name="T40" fmla="+- 0 3853 3832"/>
                                <a:gd name="T41" fmla="*/ T40 w 26"/>
                                <a:gd name="T42" fmla="+- 0 10123 10100"/>
                                <a:gd name="T43" fmla="*/ 10123 h 23"/>
                                <a:gd name="T44" fmla="+- 0 3850 3832"/>
                                <a:gd name="T45" fmla="*/ T44 w 26"/>
                                <a:gd name="T46" fmla="+- 0 10123 10100"/>
                                <a:gd name="T47" fmla="*/ 10123 h 23"/>
                                <a:gd name="T48" fmla="+- 0 3847 3832"/>
                                <a:gd name="T49" fmla="*/ T48 w 26"/>
                                <a:gd name="T50" fmla="+- 0 10123 10100"/>
                                <a:gd name="T51" fmla="*/ 10123 h 23"/>
                                <a:gd name="T52" fmla="+- 0 3846 3832"/>
                                <a:gd name="T53" fmla="*/ T52 w 26"/>
                                <a:gd name="T54" fmla="+- 0 10117 10100"/>
                                <a:gd name="T55" fmla="*/ 10117 h 23"/>
                                <a:gd name="T56" fmla="+- 0 3840 3832"/>
                                <a:gd name="T57" fmla="*/ T56 w 26"/>
                                <a:gd name="T58" fmla="+- 0 10116 10100"/>
                                <a:gd name="T59" fmla="*/ 10116 h 23"/>
                                <a:gd name="T60" fmla="+- 0 3836 3832"/>
                                <a:gd name="T61" fmla="*/ T60 w 26"/>
                                <a:gd name="T62" fmla="+- 0 10113 10100"/>
                                <a:gd name="T63" fmla="*/ 10113 h 23"/>
                                <a:gd name="T64" fmla="+- 0 3835 3832"/>
                                <a:gd name="T65" fmla="*/ T64 w 26"/>
                                <a:gd name="T66" fmla="+- 0 10110 10100"/>
                                <a:gd name="T67" fmla="*/ 10110 h 23"/>
                                <a:gd name="T68" fmla="+- 0 3835 3832"/>
                                <a:gd name="T69" fmla="*/ T68 w 26"/>
                                <a:gd name="T70" fmla="+- 0 10107 10100"/>
                                <a:gd name="T71" fmla="*/ 10107 h 23"/>
                                <a:gd name="T72" fmla="+- 0 3836 3832"/>
                                <a:gd name="T73" fmla="*/ T72 w 26"/>
                                <a:gd name="T74" fmla="+- 0 10103 10100"/>
                                <a:gd name="T75" fmla="*/ 10103 h 23"/>
                                <a:gd name="T76" fmla="+- 0 3835 3832"/>
                                <a:gd name="T77" fmla="*/ T76 w 26"/>
                                <a:gd name="T78" fmla="+- 0 10103 10100"/>
                                <a:gd name="T79" fmla="*/ 10103 h 23"/>
                                <a:gd name="T80" fmla="+- 0 3834 3832"/>
                                <a:gd name="T81" fmla="*/ T80 w 26"/>
                                <a:gd name="T82" fmla="+- 0 10103 10100"/>
                                <a:gd name="T83" fmla="*/ 10103 h 23"/>
                                <a:gd name="T84" fmla="+- 0 3832 3832"/>
                                <a:gd name="T85" fmla="*/ T84 w 26"/>
                                <a:gd name="T86" fmla="+- 0 10103 10100"/>
                                <a:gd name="T87" fmla="*/ 10103 h 23"/>
                                <a:gd name="T88" fmla="+- 0 3832 3832"/>
                                <a:gd name="T89" fmla="*/ T88 w 26"/>
                                <a:gd name="T90" fmla="+- 0 10102 10100"/>
                                <a:gd name="T91" fmla="*/ 10102 h 23"/>
                                <a:gd name="T92" fmla="+- 0 3833 3832"/>
                                <a:gd name="T93" fmla="*/ T92 w 26"/>
                                <a:gd name="T94" fmla="+- 0 10102 10100"/>
                                <a:gd name="T95" fmla="*/ 10102 h 23"/>
                                <a:gd name="T96" fmla="+- 0 3833 3832"/>
                                <a:gd name="T97" fmla="*/ T96 w 26"/>
                                <a:gd name="T98" fmla="+- 0 10101 10100"/>
                                <a:gd name="T99" fmla="*/ 10101 h 23"/>
                                <a:gd name="T100" fmla="+- 0 3837 3832"/>
                                <a:gd name="T101" fmla="*/ T100 w 26"/>
                                <a:gd name="T102" fmla="+- 0 10101 10100"/>
                                <a:gd name="T103" fmla="*/ 10101 h 23"/>
                                <a:gd name="T104" fmla="+- 0 3841 3832"/>
                                <a:gd name="T105" fmla="*/ T104 w 26"/>
                                <a:gd name="T106" fmla="+- 0 10101 10100"/>
                                <a:gd name="T107" fmla="*/ 10101 h 23"/>
                                <a:gd name="T108" fmla="+- 0 3845 3832"/>
                                <a:gd name="T109" fmla="*/ T108 w 26"/>
                                <a:gd name="T110" fmla="+- 0 10100 10100"/>
                                <a:gd name="T111" fmla="*/ 101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6" h="23">
                                  <a:moveTo>
                                    <a:pt x="13" y="0"/>
                                  </a:moveTo>
                                  <a:lnTo>
                                    <a:pt x="18" y="4"/>
                                  </a:lnTo>
                                  <a:lnTo>
                                    <a:pt x="23" y="8"/>
                                  </a:lnTo>
                                  <a:lnTo>
                                    <a:pt x="26" y="14"/>
                                  </a:lnTo>
                                  <a:lnTo>
                                    <a:pt x="24" y="13"/>
                                  </a:lnTo>
                                  <a:lnTo>
                                    <a:pt x="22" y="13"/>
                                  </a:lnTo>
                                  <a:lnTo>
                                    <a:pt x="20" y="12"/>
                                  </a:lnTo>
                                  <a:lnTo>
                                    <a:pt x="17" y="19"/>
                                  </a:lnTo>
                                  <a:lnTo>
                                    <a:pt x="20" y="21"/>
                                  </a:lnTo>
                                  <a:lnTo>
                                    <a:pt x="24" y="22"/>
                                  </a:lnTo>
                                  <a:lnTo>
                                    <a:pt x="21" y="23"/>
                                  </a:lnTo>
                                  <a:lnTo>
                                    <a:pt x="18" y="23"/>
                                  </a:lnTo>
                                  <a:lnTo>
                                    <a:pt x="15" y="23"/>
                                  </a:lnTo>
                                  <a:lnTo>
                                    <a:pt x="14" y="17"/>
                                  </a:lnTo>
                                  <a:lnTo>
                                    <a:pt x="8" y="16"/>
                                  </a:lnTo>
                                  <a:lnTo>
                                    <a:pt x="4" y="13"/>
                                  </a:lnTo>
                                  <a:lnTo>
                                    <a:pt x="3" y="10"/>
                                  </a:lnTo>
                                  <a:lnTo>
                                    <a:pt x="3" y="7"/>
                                  </a:lnTo>
                                  <a:lnTo>
                                    <a:pt x="4" y="3"/>
                                  </a:lnTo>
                                  <a:lnTo>
                                    <a:pt x="3" y="3"/>
                                  </a:lnTo>
                                  <a:lnTo>
                                    <a:pt x="2" y="3"/>
                                  </a:lnTo>
                                  <a:lnTo>
                                    <a:pt x="0" y="3"/>
                                  </a:lnTo>
                                  <a:lnTo>
                                    <a:pt x="0" y="2"/>
                                  </a:lnTo>
                                  <a:lnTo>
                                    <a:pt x="1" y="2"/>
                                  </a:lnTo>
                                  <a:lnTo>
                                    <a:pt x="1" y="1"/>
                                  </a:lnTo>
                                  <a:lnTo>
                                    <a:pt x="5" y="1"/>
                                  </a:lnTo>
                                  <a:lnTo>
                                    <a:pt x="9" y="1"/>
                                  </a:lnTo>
                                  <a:lnTo>
                                    <a:pt x="1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9" name="Group 7985"/>
                        <wpg:cNvGrpSpPr>
                          <a:grpSpLocks/>
                        </wpg:cNvGrpSpPr>
                        <wpg:grpSpPr bwMode="auto">
                          <a:xfrm>
                            <a:off x="3896" y="10078"/>
                            <a:ext cx="16" cy="10"/>
                            <a:chOff x="3896" y="10078"/>
                            <a:chExt cx="16" cy="10"/>
                          </a:xfrm>
                        </wpg:grpSpPr>
                        <wps:wsp>
                          <wps:cNvPr id="8180" name="Freeform 7986"/>
                          <wps:cNvSpPr>
                            <a:spLocks/>
                          </wps:cNvSpPr>
                          <wps:spPr bwMode="auto">
                            <a:xfrm>
                              <a:off x="3896" y="10078"/>
                              <a:ext cx="16" cy="10"/>
                            </a:xfrm>
                            <a:custGeom>
                              <a:avLst/>
                              <a:gdLst>
                                <a:gd name="T0" fmla="+- 0 3911 3896"/>
                                <a:gd name="T1" fmla="*/ T0 w 16"/>
                                <a:gd name="T2" fmla="+- 0 10081 10078"/>
                                <a:gd name="T3" fmla="*/ 10081 h 10"/>
                                <a:gd name="T4" fmla="+- 0 3907 3896"/>
                                <a:gd name="T5" fmla="*/ T4 w 16"/>
                                <a:gd name="T6" fmla="+- 0 10083 10078"/>
                                <a:gd name="T7" fmla="*/ 10083 h 10"/>
                                <a:gd name="T8" fmla="+- 0 3904 3896"/>
                                <a:gd name="T9" fmla="*/ T8 w 16"/>
                                <a:gd name="T10" fmla="+- 0 10085 10078"/>
                                <a:gd name="T11" fmla="*/ 10085 h 10"/>
                                <a:gd name="T12" fmla="+- 0 3901 3896"/>
                                <a:gd name="T13" fmla="*/ T12 w 16"/>
                                <a:gd name="T14" fmla="+- 0 10088 10078"/>
                                <a:gd name="T15" fmla="*/ 10088 h 10"/>
                                <a:gd name="T16" fmla="+- 0 3900 3896"/>
                                <a:gd name="T17" fmla="*/ T16 w 16"/>
                                <a:gd name="T18" fmla="+- 0 10087 10078"/>
                                <a:gd name="T19" fmla="*/ 10087 h 10"/>
                                <a:gd name="T20" fmla="+- 0 3899 3896"/>
                                <a:gd name="T21" fmla="*/ T20 w 16"/>
                                <a:gd name="T22" fmla="+- 0 10087 10078"/>
                                <a:gd name="T23" fmla="*/ 10087 h 10"/>
                                <a:gd name="T24" fmla="+- 0 3898 3896"/>
                                <a:gd name="T25" fmla="*/ T24 w 16"/>
                                <a:gd name="T26" fmla="+- 0 10086 10078"/>
                                <a:gd name="T27" fmla="*/ 10086 h 10"/>
                                <a:gd name="T28" fmla="+- 0 3898 3896"/>
                                <a:gd name="T29" fmla="*/ T28 w 16"/>
                                <a:gd name="T30" fmla="+- 0 10084 10078"/>
                                <a:gd name="T31" fmla="*/ 10084 h 10"/>
                                <a:gd name="T32" fmla="+- 0 3897 3896"/>
                                <a:gd name="T33" fmla="*/ T32 w 16"/>
                                <a:gd name="T34" fmla="+- 0 10081 10078"/>
                                <a:gd name="T35" fmla="*/ 10081 h 10"/>
                                <a:gd name="T36" fmla="+- 0 3896 3896"/>
                                <a:gd name="T37" fmla="*/ T36 w 16"/>
                                <a:gd name="T38" fmla="+- 0 10078 10078"/>
                                <a:gd name="T39" fmla="*/ 10078 h 10"/>
                                <a:gd name="T40" fmla="+- 0 3901 3896"/>
                                <a:gd name="T41" fmla="*/ T40 w 16"/>
                                <a:gd name="T42" fmla="+- 0 10082 10078"/>
                                <a:gd name="T43" fmla="*/ 10082 h 10"/>
                                <a:gd name="T44" fmla="+- 0 3906 3896"/>
                                <a:gd name="T45" fmla="*/ T44 w 16"/>
                                <a:gd name="T46" fmla="+- 0 10082 10078"/>
                                <a:gd name="T47" fmla="*/ 10082 h 10"/>
                                <a:gd name="T48" fmla="+- 0 3911 3896"/>
                                <a:gd name="T49" fmla="*/ T48 w 16"/>
                                <a:gd name="T50" fmla="+- 0 10081 10078"/>
                                <a:gd name="T51" fmla="*/ 1008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0">
                                  <a:moveTo>
                                    <a:pt x="15" y="3"/>
                                  </a:moveTo>
                                  <a:lnTo>
                                    <a:pt x="11" y="5"/>
                                  </a:lnTo>
                                  <a:lnTo>
                                    <a:pt x="8" y="7"/>
                                  </a:lnTo>
                                  <a:lnTo>
                                    <a:pt x="5" y="10"/>
                                  </a:lnTo>
                                  <a:lnTo>
                                    <a:pt x="4" y="9"/>
                                  </a:lnTo>
                                  <a:lnTo>
                                    <a:pt x="3" y="9"/>
                                  </a:lnTo>
                                  <a:lnTo>
                                    <a:pt x="2" y="8"/>
                                  </a:lnTo>
                                  <a:lnTo>
                                    <a:pt x="2" y="6"/>
                                  </a:lnTo>
                                  <a:lnTo>
                                    <a:pt x="1" y="3"/>
                                  </a:lnTo>
                                  <a:lnTo>
                                    <a:pt x="0" y="0"/>
                                  </a:lnTo>
                                  <a:lnTo>
                                    <a:pt x="5" y="4"/>
                                  </a:lnTo>
                                  <a:lnTo>
                                    <a:pt x="10" y="4"/>
                                  </a:lnTo>
                                  <a:lnTo>
                                    <a:pt x="15"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1" name="Group 7987"/>
                        <wpg:cNvGrpSpPr>
                          <a:grpSpLocks/>
                        </wpg:cNvGrpSpPr>
                        <wpg:grpSpPr bwMode="auto">
                          <a:xfrm>
                            <a:off x="3831" y="10142"/>
                            <a:ext cx="29" cy="17"/>
                            <a:chOff x="3831" y="10142"/>
                            <a:chExt cx="29" cy="17"/>
                          </a:xfrm>
                        </wpg:grpSpPr>
                        <wps:wsp>
                          <wps:cNvPr id="8182" name="Freeform 7988"/>
                          <wps:cNvSpPr>
                            <a:spLocks/>
                          </wps:cNvSpPr>
                          <wps:spPr bwMode="auto">
                            <a:xfrm>
                              <a:off x="3831" y="10142"/>
                              <a:ext cx="29" cy="17"/>
                            </a:xfrm>
                            <a:custGeom>
                              <a:avLst/>
                              <a:gdLst>
                                <a:gd name="T0" fmla="+- 0 3851 3831"/>
                                <a:gd name="T1" fmla="*/ T0 w 29"/>
                                <a:gd name="T2" fmla="+- 0 10158 10142"/>
                                <a:gd name="T3" fmla="*/ 10158 h 17"/>
                                <a:gd name="T4" fmla="+- 0 3845 3831"/>
                                <a:gd name="T5" fmla="*/ T4 w 29"/>
                                <a:gd name="T6" fmla="+- 0 10156 10142"/>
                                <a:gd name="T7" fmla="*/ 10156 h 17"/>
                                <a:gd name="T8" fmla="+- 0 3838 3831"/>
                                <a:gd name="T9" fmla="*/ T8 w 29"/>
                                <a:gd name="T10" fmla="+- 0 10154 10142"/>
                                <a:gd name="T11" fmla="*/ 10154 h 17"/>
                                <a:gd name="T12" fmla="+- 0 3833 3831"/>
                                <a:gd name="T13" fmla="*/ T12 w 29"/>
                                <a:gd name="T14" fmla="+- 0 10154 10142"/>
                                <a:gd name="T15" fmla="*/ 10154 h 17"/>
                                <a:gd name="T16" fmla="+- 0 3832 3831"/>
                                <a:gd name="T17" fmla="*/ T16 w 29"/>
                                <a:gd name="T18" fmla="+- 0 10153 10142"/>
                                <a:gd name="T19" fmla="*/ 10153 h 17"/>
                                <a:gd name="T20" fmla="+- 0 3831 3831"/>
                                <a:gd name="T21" fmla="*/ T20 w 29"/>
                                <a:gd name="T22" fmla="+- 0 10153 10142"/>
                                <a:gd name="T23" fmla="*/ 10153 h 17"/>
                                <a:gd name="T24" fmla="+- 0 3831 3831"/>
                                <a:gd name="T25" fmla="*/ T24 w 29"/>
                                <a:gd name="T26" fmla="+- 0 10153 10142"/>
                                <a:gd name="T27" fmla="*/ 10153 h 17"/>
                                <a:gd name="T28" fmla="+- 0 3832 3831"/>
                                <a:gd name="T29" fmla="*/ T28 w 29"/>
                                <a:gd name="T30" fmla="+- 0 10142 10142"/>
                                <a:gd name="T31" fmla="*/ 10142 h 17"/>
                                <a:gd name="T32" fmla="+- 0 3851 3831"/>
                                <a:gd name="T33" fmla="*/ T32 w 29"/>
                                <a:gd name="T34" fmla="+- 0 10151 10142"/>
                                <a:gd name="T35" fmla="*/ 10151 h 17"/>
                                <a:gd name="T36" fmla="+- 0 3860 3831"/>
                                <a:gd name="T37" fmla="*/ T36 w 29"/>
                                <a:gd name="T38" fmla="+- 0 10148 10142"/>
                                <a:gd name="T39" fmla="*/ 10148 h 17"/>
                                <a:gd name="T40" fmla="+- 0 3856 3831"/>
                                <a:gd name="T41" fmla="*/ T40 w 29"/>
                                <a:gd name="T42" fmla="+- 0 10150 10142"/>
                                <a:gd name="T43" fmla="*/ 10150 h 17"/>
                                <a:gd name="T44" fmla="+- 0 3854 3831"/>
                                <a:gd name="T45" fmla="*/ T44 w 29"/>
                                <a:gd name="T46" fmla="+- 0 10155 10142"/>
                                <a:gd name="T47" fmla="*/ 10155 h 17"/>
                                <a:gd name="T48" fmla="+- 0 3851 3831"/>
                                <a:gd name="T49" fmla="*/ T48 w 29"/>
                                <a:gd name="T50" fmla="+- 0 10158 10142"/>
                                <a:gd name="T51" fmla="*/ 1015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17">
                                  <a:moveTo>
                                    <a:pt x="20" y="16"/>
                                  </a:moveTo>
                                  <a:lnTo>
                                    <a:pt x="14" y="14"/>
                                  </a:lnTo>
                                  <a:lnTo>
                                    <a:pt x="7" y="12"/>
                                  </a:lnTo>
                                  <a:lnTo>
                                    <a:pt x="2" y="12"/>
                                  </a:lnTo>
                                  <a:lnTo>
                                    <a:pt x="1" y="11"/>
                                  </a:lnTo>
                                  <a:lnTo>
                                    <a:pt x="0" y="11"/>
                                  </a:lnTo>
                                  <a:lnTo>
                                    <a:pt x="1" y="0"/>
                                  </a:lnTo>
                                  <a:lnTo>
                                    <a:pt x="20" y="9"/>
                                  </a:lnTo>
                                  <a:lnTo>
                                    <a:pt x="29" y="6"/>
                                  </a:lnTo>
                                  <a:lnTo>
                                    <a:pt x="25" y="8"/>
                                  </a:lnTo>
                                  <a:lnTo>
                                    <a:pt x="23" y="13"/>
                                  </a:lnTo>
                                  <a:lnTo>
                                    <a:pt x="20"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83" name="Picture 798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442" y="9990"/>
                              <a:ext cx="1347" cy="2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184" name="Group 7990"/>
                        <wpg:cNvGrpSpPr>
                          <a:grpSpLocks/>
                        </wpg:cNvGrpSpPr>
                        <wpg:grpSpPr bwMode="auto">
                          <a:xfrm>
                            <a:off x="8012" y="10163"/>
                            <a:ext cx="7" cy="2"/>
                            <a:chOff x="8012" y="10163"/>
                            <a:chExt cx="7" cy="2"/>
                          </a:xfrm>
                        </wpg:grpSpPr>
                        <wps:wsp>
                          <wps:cNvPr id="8185" name="Freeform 7991"/>
                          <wps:cNvSpPr>
                            <a:spLocks/>
                          </wps:cNvSpPr>
                          <wps:spPr bwMode="auto">
                            <a:xfrm>
                              <a:off x="8012" y="10163"/>
                              <a:ext cx="7" cy="2"/>
                            </a:xfrm>
                            <a:custGeom>
                              <a:avLst/>
                              <a:gdLst>
                                <a:gd name="T0" fmla="+- 0 8013 8012"/>
                                <a:gd name="T1" fmla="*/ T0 w 7"/>
                                <a:gd name="T2" fmla="+- 0 10163 10163"/>
                                <a:gd name="T3" fmla="*/ 10163 h 2"/>
                                <a:gd name="T4" fmla="+- 0 8015 8012"/>
                                <a:gd name="T5" fmla="*/ T4 w 7"/>
                                <a:gd name="T6" fmla="+- 0 10163 10163"/>
                                <a:gd name="T7" fmla="*/ 10163 h 2"/>
                                <a:gd name="T8" fmla="+- 0 8017 8012"/>
                                <a:gd name="T9" fmla="*/ T8 w 7"/>
                                <a:gd name="T10" fmla="+- 0 10163 10163"/>
                                <a:gd name="T11" fmla="*/ 10163 h 2"/>
                                <a:gd name="T12" fmla="+- 0 8018 8012"/>
                                <a:gd name="T13" fmla="*/ T12 w 7"/>
                                <a:gd name="T14" fmla="+- 0 10163 10163"/>
                                <a:gd name="T15" fmla="*/ 10163 h 2"/>
                                <a:gd name="T16" fmla="+- 0 8016 8012"/>
                                <a:gd name="T17" fmla="*/ T16 w 7"/>
                                <a:gd name="T18" fmla="+- 0 10164 10163"/>
                                <a:gd name="T19" fmla="*/ 10164 h 2"/>
                                <a:gd name="T20" fmla="+- 0 8014 8012"/>
                                <a:gd name="T21" fmla="*/ T20 w 7"/>
                                <a:gd name="T22" fmla="+- 0 10164 10163"/>
                                <a:gd name="T23" fmla="*/ 10164 h 2"/>
                                <a:gd name="T24" fmla="+- 0 8012 8012"/>
                                <a:gd name="T25" fmla="*/ T24 w 7"/>
                                <a:gd name="T26" fmla="+- 0 10165 10163"/>
                                <a:gd name="T27" fmla="*/ 10165 h 2"/>
                                <a:gd name="T28" fmla="+- 0 8012 8012"/>
                                <a:gd name="T29" fmla="*/ T28 w 7"/>
                                <a:gd name="T30" fmla="+- 0 10164 10163"/>
                                <a:gd name="T31" fmla="*/ 10164 h 2"/>
                                <a:gd name="T32" fmla="+- 0 8013 8012"/>
                                <a:gd name="T33" fmla="*/ T32 w 7"/>
                                <a:gd name="T34" fmla="+- 0 10163 10163"/>
                                <a:gd name="T35" fmla="*/ 10163 h 2"/>
                                <a:gd name="T36" fmla="+- 0 8013 8012"/>
                                <a:gd name="T37" fmla="*/ T36 w 7"/>
                                <a:gd name="T38" fmla="+- 0 10163 10163"/>
                                <a:gd name="T39" fmla="*/ 10163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2">
                                  <a:moveTo>
                                    <a:pt x="1" y="0"/>
                                  </a:moveTo>
                                  <a:lnTo>
                                    <a:pt x="3" y="0"/>
                                  </a:lnTo>
                                  <a:lnTo>
                                    <a:pt x="5" y="0"/>
                                  </a:lnTo>
                                  <a:lnTo>
                                    <a:pt x="6" y="0"/>
                                  </a:lnTo>
                                  <a:lnTo>
                                    <a:pt x="4" y="1"/>
                                  </a:lnTo>
                                  <a:lnTo>
                                    <a:pt x="2" y="1"/>
                                  </a:lnTo>
                                  <a:lnTo>
                                    <a:pt x="0" y="2"/>
                                  </a:lnTo>
                                  <a:lnTo>
                                    <a:pt x="0" y="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6" name="Group 7992"/>
                        <wpg:cNvGrpSpPr>
                          <a:grpSpLocks/>
                        </wpg:cNvGrpSpPr>
                        <wpg:grpSpPr bwMode="auto">
                          <a:xfrm>
                            <a:off x="8032" y="10164"/>
                            <a:ext cx="30" cy="16"/>
                            <a:chOff x="8032" y="10164"/>
                            <a:chExt cx="30" cy="16"/>
                          </a:xfrm>
                        </wpg:grpSpPr>
                        <wps:wsp>
                          <wps:cNvPr id="8187" name="Freeform 7993"/>
                          <wps:cNvSpPr>
                            <a:spLocks/>
                          </wps:cNvSpPr>
                          <wps:spPr bwMode="auto">
                            <a:xfrm>
                              <a:off x="8032" y="10164"/>
                              <a:ext cx="30" cy="16"/>
                            </a:xfrm>
                            <a:custGeom>
                              <a:avLst/>
                              <a:gdLst>
                                <a:gd name="T0" fmla="+- 0 8032 8032"/>
                                <a:gd name="T1" fmla="*/ T0 w 30"/>
                                <a:gd name="T2" fmla="+- 0 10164 10164"/>
                                <a:gd name="T3" fmla="*/ 10164 h 16"/>
                                <a:gd name="T4" fmla="+- 0 8039 8032"/>
                                <a:gd name="T5" fmla="*/ T4 w 30"/>
                                <a:gd name="T6" fmla="+- 0 10165 10164"/>
                                <a:gd name="T7" fmla="*/ 10165 h 16"/>
                                <a:gd name="T8" fmla="+- 0 8045 8032"/>
                                <a:gd name="T9" fmla="*/ T8 w 30"/>
                                <a:gd name="T10" fmla="+- 0 10165 10164"/>
                                <a:gd name="T11" fmla="*/ 10165 h 16"/>
                                <a:gd name="T12" fmla="+- 0 8052 8032"/>
                                <a:gd name="T13" fmla="*/ T12 w 30"/>
                                <a:gd name="T14" fmla="+- 0 10165 10164"/>
                                <a:gd name="T15" fmla="*/ 10165 h 16"/>
                                <a:gd name="T16" fmla="+- 0 8055 8032"/>
                                <a:gd name="T17" fmla="*/ T16 w 30"/>
                                <a:gd name="T18" fmla="+- 0 10170 10164"/>
                                <a:gd name="T19" fmla="*/ 10170 h 16"/>
                                <a:gd name="T20" fmla="+- 0 8059 8032"/>
                                <a:gd name="T21" fmla="*/ T20 w 30"/>
                                <a:gd name="T22" fmla="+- 0 10175 10164"/>
                                <a:gd name="T23" fmla="*/ 10175 h 16"/>
                                <a:gd name="T24" fmla="+- 0 8062 8032"/>
                                <a:gd name="T25" fmla="*/ T24 w 30"/>
                                <a:gd name="T26" fmla="+- 0 10180 10164"/>
                                <a:gd name="T27" fmla="*/ 10180 h 16"/>
                                <a:gd name="T28" fmla="+- 0 8047 8032"/>
                                <a:gd name="T29" fmla="*/ T28 w 30"/>
                                <a:gd name="T30" fmla="+- 0 10180 10164"/>
                                <a:gd name="T31" fmla="*/ 10180 h 16"/>
                                <a:gd name="T32" fmla="+- 0 8043 8032"/>
                                <a:gd name="T33" fmla="*/ T32 w 30"/>
                                <a:gd name="T34" fmla="+- 0 10174 10164"/>
                                <a:gd name="T35" fmla="*/ 10174 h 16"/>
                                <a:gd name="T36" fmla="+- 0 8040 8032"/>
                                <a:gd name="T37" fmla="*/ T36 w 30"/>
                                <a:gd name="T38" fmla="+- 0 10167 10164"/>
                                <a:gd name="T39" fmla="*/ 10167 h 16"/>
                                <a:gd name="T40" fmla="+- 0 8032 8032"/>
                                <a:gd name="T41" fmla="*/ T40 w 30"/>
                                <a:gd name="T42" fmla="+- 0 10164 10164"/>
                                <a:gd name="T43" fmla="*/ 10164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 h="16">
                                  <a:moveTo>
                                    <a:pt x="0" y="0"/>
                                  </a:moveTo>
                                  <a:lnTo>
                                    <a:pt x="7" y="1"/>
                                  </a:lnTo>
                                  <a:lnTo>
                                    <a:pt x="13" y="1"/>
                                  </a:lnTo>
                                  <a:lnTo>
                                    <a:pt x="20" y="1"/>
                                  </a:lnTo>
                                  <a:lnTo>
                                    <a:pt x="23" y="6"/>
                                  </a:lnTo>
                                  <a:lnTo>
                                    <a:pt x="27" y="11"/>
                                  </a:lnTo>
                                  <a:lnTo>
                                    <a:pt x="30" y="16"/>
                                  </a:lnTo>
                                  <a:lnTo>
                                    <a:pt x="15" y="16"/>
                                  </a:lnTo>
                                  <a:lnTo>
                                    <a:pt x="11" y="10"/>
                                  </a:lnTo>
                                  <a:lnTo>
                                    <a:pt x="8"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8" name="Group 7994"/>
                        <wpg:cNvGrpSpPr>
                          <a:grpSpLocks/>
                        </wpg:cNvGrpSpPr>
                        <wpg:grpSpPr bwMode="auto">
                          <a:xfrm>
                            <a:off x="8197" y="10170"/>
                            <a:ext cx="8" cy="4"/>
                            <a:chOff x="8197" y="10170"/>
                            <a:chExt cx="8" cy="4"/>
                          </a:xfrm>
                        </wpg:grpSpPr>
                        <wps:wsp>
                          <wps:cNvPr id="8189" name="Freeform 7995"/>
                          <wps:cNvSpPr>
                            <a:spLocks/>
                          </wps:cNvSpPr>
                          <wps:spPr bwMode="auto">
                            <a:xfrm>
                              <a:off x="8197" y="10170"/>
                              <a:ext cx="8" cy="4"/>
                            </a:xfrm>
                            <a:custGeom>
                              <a:avLst/>
                              <a:gdLst>
                                <a:gd name="T0" fmla="+- 0 8197 8197"/>
                                <a:gd name="T1" fmla="*/ T0 w 8"/>
                                <a:gd name="T2" fmla="+- 0 10172 10170"/>
                                <a:gd name="T3" fmla="*/ 10172 h 4"/>
                                <a:gd name="T4" fmla="+- 0 8199 8197"/>
                                <a:gd name="T5" fmla="*/ T4 w 8"/>
                                <a:gd name="T6" fmla="+- 0 10171 10170"/>
                                <a:gd name="T7" fmla="*/ 10171 h 4"/>
                                <a:gd name="T8" fmla="+- 0 8201 8197"/>
                                <a:gd name="T9" fmla="*/ T8 w 8"/>
                                <a:gd name="T10" fmla="+- 0 10171 10170"/>
                                <a:gd name="T11" fmla="*/ 10171 h 4"/>
                                <a:gd name="T12" fmla="+- 0 8203 8197"/>
                                <a:gd name="T13" fmla="*/ T12 w 8"/>
                                <a:gd name="T14" fmla="+- 0 10170 10170"/>
                                <a:gd name="T15" fmla="*/ 10170 h 4"/>
                                <a:gd name="T16" fmla="+- 0 8203 8197"/>
                                <a:gd name="T17" fmla="*/ T16 w 8"/>
                                <a:gd name="T18" fmla="+- 0 10171 10170"/>
                                <a:gd name="T19" fmla="*/ 10171 h 4"/>
                                <a:gd name="T20" fmla="+- 0 8204 8197"/>
                                <a:gd name="T21" fmla="*/ T20 w 8"/>
                                <a:gd name="T22" fmla="+- 0 10172 10170"/>
                                <a:gd name="T23" fmla="*/ 10172 h 4"/>
                                <a:gd name="T24" fmla="+- 0 8204 8197"/>
                                <a:gd name="T25" fmla="*/ T24 w 8"/>
                                <a:gd name="T26" fmla="+- 0 10173 10170"/>
                                <a:gd name="T27" fmla="*/ 10173 h 4"/>
                                <a:gd name="T28" fmla="+- 0 8201 8197"/>
                                <a:gd name="T29" fmla="*/ T28 w 8"/>
                                <a:gd name="T30" fmla="+- 0 10173 10170"/>
                                <a:gd name="T31" fmla="*/ 10173 h 4"/>
                                <a:gd name="T32" fmla="+- 0 8199 8197"/>
                                <a:gd name="T33" fmla="*/ T32 w 8"/>
                                <a:gd name="T34" fmla="+- 0 10172 10170"/>
                                <a:gd name="T35" fmla="*/ 10172 h 4"/>
                                <a:gd name="T36" fmla="+- 0 8197 8197"/>
                                <a:gd name="T37" fmla="*/ T36 w 8"/>
                                <a:gd name="T38" fmla="+- 0 10172 10170"/>
                                <a:gd name="T39" fmla="*/ 1017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4">
                                  <a:moveTo>
                                    <a:pt x="0" y="2"/>
                                  </a:moveTo>
                                  <a:lnTo>
                                    <a:pt x="2" y="1"/>
                                  </a:lnTo>
                                  <a:lnTo>
                                    <a:pt x="4" y="1"/>
                                  </a:lnTo>
                                  <a:lnTo>
                                    <a:pt x="6" y="0"/>
                                  </a:lnTo>
                                  <a:lnTo>
                                    <a:pt x="6" y="1"/>
                                  </a:lnTo>
                                  <a:lnTo>
                                    <a:pt x="7" y="2"/>
                                  </a:lnTo>
                                  <a:lnTo>
                                    <a:pt x="7" y="3"/>
                                  </a:lnTo>
                                  <a:lnTo>
                                    <a:pt x="4" y="3"/>
                                  </a:lnTo>
                                  <a:lnTo>
                                    <a:pt x="2" y="2"/>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0" name="Group 7996"/>
                        <wpg:cNvGrpSpPr>
                          <a:grpSpLocks/>
                        </wpg:cNvGrpSpPr>
                        <wpg:grpSpPr bwMode="auto">
                          <a:xfrm>
                            <a:off x="8632" y="10143"/>
                            <a:ext cx="23" cy="14"/>
                            <a:chOff x="8632" y="10143"/>
                            <a:chExt cx="23" cy="14"/>
                          </a:xfrm>
                        </wpg:grpSpPr>
                        <wps:wsp>
                          <wps:cNvPr id="8191" name="Freeform 7997"/>
                          <wps:cNvSpPr>
                            <a:spLocks/>
                          </wps:cNvSpPr>
                          <wps:spPr bwMode="auto">
                            <a:xfrm>
                              <a:off x="8632" y="10143"/>
                              <a:ext cx="23" cy="14"/>
                            </a:xfrm>
                            <a:custGeom>
                              <a:avLst/>
                              <a:gdLst>
                                <a:gd name="T0" fmla="+- 0 8647 8632"/>
                                <a:gd name="T1" fmla="*/ T0 w 23"/>
                                <a:gd name="T2" fmla="+- 0 10144 10143"/>
                                <a:gd name="T3" fmla="*/ 10144 h 14"/>
                                <a:gd name="T4" fmla="+- 0 8648 8632"/>
                                <a:gd name="T5" fmla="*/ T4 w 23"/>
                                <a:gd name="T6" fmla="+- 0 10147 10143"/>
                                <a:gd name="T7" fmla="*/ 10147 h 14"/>
                                <a:gd name="T8" fmla="+- 0 8650 8632"/>
                                <a:gd name="T9" fmla="*/ T8 w 23"/>
                                <a:gd name="T10" fmla="+- 0 10150 10143"/>
                                <a:gd name="T11" fmla="*/ 10150 h 14"/>
                                <a:gd name="T12" fmla="+- 0 8653 8632"/>
                                <a:gd name="T13" fmla="*/ T12 w 23"/>
                                <a:gd name="T14" fmla="+- 0 10154 10143"/>
                                <a:gd name="T15" fmla="*/ 10154 h 14"/>
                                <a:gd name="T16" fmla="+- 0 8654 8632"/>
                                <a:gd name="T17" fmla="*/ T16 w 23"/>
                                <a:gd name="T18" fmla="+- 0 10154 10143"/>
                                <a:gd name="T19" fmla="*/ 10154 h 14"/>
                                <a:gd name="T20" fmla="+- 0 8654 8632"/>
                                <a:gd name="T21" fmla="*/ T20 w 23"/>
                                <a:gd name="T22" fmla="+- 0 10154 10143"/>
                                <a:gd name="T23" fmla="*/ 10154 h 14"/>
                                <a:gd name="T24" fmla="+- 0 8655 8632"/>
                                <a:gd name="T25" fmla="*/ T24 w 23"/>
                                <a:gd name="T26" fmla="+- 0 10154 10143"/>
                                <a:gd name="T27" fmla="*/ 10154 h 14"/>
                                <a:gd name="T28" fmla="+- 0 8647 8632"/>
                                <a:gd name="T29" fmla="*/ T28 w 23"/>
                                <a:gd name="T30" fmla="+- 0 10156 10143"/>
                                <a:gd name="T31" fmla="*/ 10156 h 14"/>
                                <a:gd name="T32" fmla="+- 0 8638 8632"/>
                                <a:gd name="T33" fmla="*/ T32 w 23"/>
                                <a:gd name="T34" fmla="+- 0 10157 10143"/>
                                <a:gd name="T35" fmla="*/ 10157 h 14"/>
                                <a:gd name="T36" fmla="+- 0 8632 8632"/>
                                <a:gd name="T37" fmla="*/ T36 w 23"/>
                                <a:gd name="T38" fmla="+- 0 10153 10143"/>
                                <a:gd name="T39" fmla="*/ 10153 h 14"/>
                                <a:gd name="T40" fmla="+- 0 8635 8632"/>
                                <a:gd name="T41" fmla="*/ T40 w 23"/>
                                <a:gd name="T42" fmla="+- 0 10150 10143"/>
                                <a:gd name="T43" fmla="*/ 10150 h 14"/>
                                <a:gd name="T44" fmla="+- 0 8637 8632"/>
                                <a:gd name="T45" fmla="*/ T44 w 23"/>
                                <a:gd name="T46" fmla="+- 0 10147 10143"/>
                                <a:gd name="T47" fmla="*/ 10147 h 14"/>
                                <a:gd name="T48" fmla="+- 0 8638 8632"/>
                                <a:gd name="T49" fmla="*/ T48 w 23"/>
                                <a:gd name="T50" fmla="+- 0 10144 10143"/>
                                <a:gd name="T51" fmla="*/ 10144 h 14"/>
                                <a:gd name="T52" fmla="+- 0 8641 8632"/>
                                <a:gd name="T53" fmla="*/ T52 w 23"/>
                                <a:gd name="T54" fmla="+- 0 10143 10143"/>
                                <a:gd name="T55" fmla="*/ 10143 h 14"/>
                                <a:gd name="T56" fmla="+- 0 8644 8632"/>
                                <a:gd name="T57" fmla="*/ T56 w 23"/>
                                <a:gd name="T58" fmla="+- 0 10143 10143"/>
                                <a:gd name="T59" fmla="*/ 10143 h 14"/>
                                <a:gd name="T60" fmla="+- 0 8647 8632"/>
                                <a:gd name="T61" fmla="*/ T60 w 23"/>
                                <a:gd name="T62" fmla="+- 0 10144 10143"/>
                                <a:gd name="T63" fmla="*/ 1014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 h="14">
                                  <a:moveTo>
                                    <a:pt x="15" y="1"/>
                                  </a:moveTo>
                                  <a:lnTo>
                                    <a:pt x="16" y="4"/>
                                  </a:lnTo>
                                  <a:lnTo>
                                    <a:pt x="18" y="7"/>
                                  </a:lnTo>
                                  <a:lnTo>
                                    <a:pt x="21" y="11"/>
                                  </a:lnTo>
                                  <a:lnTo>
                                    <a:pt x="22" y="11"/>
                                  </a:lnTo>
                                  <a:lnTo>
                                    <a:pt x="23" y="11"/>
                                  </a:lnTo>
                                  <a:lnTo>
                                    <a:pt x="15" y="13"/>
                                  </a:lnTo>
                                  <a:lnTo>
                                    <a:pt x="6" y="14"/>
                                  </a:lnTo>
                                  <a:lnTo>
                                    <a:pt x="0" y="10"/>
                                  </a:lnTo>
                                  <a:lnTo>
                                    <a:pt x="3" y="7"/>
                                  </a:lnTo>
                                  <a:lnTo>
                                    <a:pt x="5" y="4"/>
                                  </a:lnTo>
                                  <a:lnTo>
                                    <a:pt x="6" y="1"/>
                                  </a:lnTo>
                                  <a:lnTo>
                                    <a:pt x="9" y="0"/>
                                  </a:lnTo>
                                  <a:lnTo>
                                    <a:pt x="12" y="0"/>
                                  </a:lnTo>
                                  <a:lnTo>
                                    <a:pt x="15"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2" name="Group 7998"/>
                        <wpg:cNvGrpSpPr>
                          <a:grpSpLocks/>
                        </wpg:cNvGrpSpPr>
                        <wpg:grpSpPr bwMode="auto">
                          <a:xfrm>
                            <a:off x="8840" y="10132"/>
                            <a:ext cx="15" cy="4"/>
                            <a:chOff x="8840" y="10132"/>
                            <a:chExt cx="15" cy="4"/>
                          </a:xfrm>
                        </wpg:grpSpPr>
                        <wps:wsp>
                          <wps:cNvPr id="8193" name="Freeform 7999"/>
                          <wps:cNvSpPr>
                            <a:spLocks/>
                          </wps:cNvSpPr>
                          <wps:spPr bwMode="auto">
                            <a:xfrm>
                              <a:off x="8840" y="10132"/>
                              <a:ext cx="15" cy="4"/>
                            </a:xfrm>
                            <a:custGeom>
                              <a:avLst/>
                              <a:gdLst>
                                <a:gd name="T0" fmla="+- 0 8855 8840"/>
                                <a:gd name="T1" fmla="*/ T0 w 15"/>
                                <a:gd name="T2" fmla="+- 0 10132 10132"/>
                                <a:gd name="T3" fmla="*/ 10132 h 4"/>
                                <a:gd name="T4" fmla="+- 0 8854 8840"/>
                                <a:gd name="T5" fmla="*/ T4 w 15"/>
                                <a:gd name="T6" fmla="+- 0 10134 10132"/>
                                <a:gd name="T7" fmla="*/ 10134 h 4"/>
                                <a:gd name="T8" fmla="+- 0 8853 8840"/>
                                <a:gd name="T9" fmla="*/ T8 w 15"/>
                                <a:gd name="T10" fmla="+- 0 10136 10132"/>
                                <a:gd name="T11" fmla="*/ 10136 h 4"/>
                                <a:gd name="T12" fmla="+- 0 8851 8840"/>
                                <a:gd name="T13" fmla="*/ T12 w 15"/>
                                <a:gd name="T14" fmla="+- 0 10136 10132"/>
                                <a:gd name="T15" fmla="*/ 10136 h 4"/>
                                <a:gd name="T16" fmla="+- 0 8847 8840"/>
                                <a:gd name="T17" fmla="*/ T16 w 15"/>
                                <a:gd name="T18" fmla="+- 0 10135 10132"/>
                                <a:gd name="T19" fmla="*/ 10135 h 4"/>
                                <a:gd name="T20" fmla="+- 0 8844 8840"/>
                                <a:gd name="T21" fmla="*/ T20 w 15"/>
                                <a:gd name="T22" fmla="+- 0 10134 10132"/>
                                <a:gd name="T23" fmla="*/ 10134 h 4"/>
                                <a:gd name="T24" fmla="+- 0 8840 8840"/>
                                <a:gd name="T25" fmla="*/ T24 w 15"/>
                                <a:gd name="T26" fmla="+- 0 10134 10132"/>
                                <a:gd name="T27" fmla="*/ 10134 h 4"/>
                                <a:gd name="T28" fmla="+- 0 8845 8840"/>
                                <a:gd name="T29" fmla="*/ T28 w 15"/>
                                <a:gd name="T30" fmla="+- 0 10133 10132"/>
                                <a:gd name="T31" fmla="*/ 10133 h 4"/>
                                <a:gd name="T32" fmla="+- 0 8850 8840"/>
                                <a:gd name="T33" fmla="*/ T32 w 15"/>
                                <a:gd name="T34" fmla="+- 0 10133 10132"/>
                                <a:gd name="T35" fmla="*/ 10133 h 4"/>
                                <a:gd name="T36" fmla="+- 0 8855 8840"/>
                                <a:gd name="T37" fmla="*/ T36 w 15"/>
                                <a:gd name="T38" fmla="+- 0 10132 10132"/>
                                <a:gd name="T39" fmla="*/ 1013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4">
                                  <a:moveTo>
                                    <a:pt x="15" y="0"/>
                                  </a:moveTo>
                                  <a:lnTo>
                                    <a:pt x="14" y="2"/>
                                  </a:lnTo>
                                  <a:lnTo>
                                    <a:pt x="13" y="4"/>
                                  </a:lnTo>
                                  <a:lnTo>
                                    <a:pt x="11" y="4"/>
                                  </a:lnTo>
                                  <a:lnTo>
                                    <a:pt x="7" y="3"/>
                                  </a:lnTo>
                                  <a:lnTo>
                                    <a:pt x="4" y="2"/>
                                  </a:lnTo>
                                  <a:lnTo>
                                    <a:pt x="0" y="2"/>
                                  </a:lnTo>
                                  <a:lnTo>
                                    <a:pt x="5" y="1"/>
                                  </a:lnTo>
                                  <a:lnTo>
                                    <a:pt x="10" y="1"/>
                                  </a:lnTo>
                                  <a:lnTo>
                                    <a:pt x="1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4" name="Group 8000"/>
                        <wpg:cNvGrpSpPr>
                          <a:grpSpLocks/>
                        </wpg:cNvGrpSpPr>
                        <wpg:grpSpPr bwMode="auto">
                          <a:xfrm>
                            <a:off x="10932" y="12999"/>
                            <a:ext cx="3" cy="4"/>
                            <a:chOff x="10932" y="12999"/>
                            <a:chExt cx="3" cy="4"/>
                          </a:xfrm>
                        </wpg:grpSpPr>
                        <wps:wsp>
                          <wps:cNvPr id="8195" name="Freeform 8001"/>
                          <wps:cNvSpPr>
                            <a:spLocks/>
                          </wps:cNvSpPr>
                          <wps:spPr bwMode="auto">
                            <a:xfrm>
                              <a:off x="10932" y="12999"/>
                              <a:ext cx="3" cy="4"/>
                            </a:xfrm>
                            <a:custGeom>
                              <a:avLst/>
                              <a:gdLst>
                                <a:gd name="T0" fmla="+- 0 10933 10932"/>
                                <a:gd name="T1" fmla="*/ T0 w 3"/>
                                <a:gd name="T2" fmla="+- 0 13003 12999"/>
                                <a:gd name="T3" fmla="*/ 13003 h 4"/>
                                <a:gd name="T4" fmla="+- 0 10932 10932"/>
                                <a:gd name="T5" fmla="*/ T4 w 3"/>
                                <a:gd name="T6" fmla="+- 0 13003 12999"/>
                                <a:gd name="T7" fmla="*/ 13003 h 4"/>
                                <a:gd name="T8" fmla="+- 0 10932 10932"/>
                                <a:gd name="T9" fmla="*/ T8 w 3"/>
                                <a:gd name="T10" fmla="+- 0 13002 12999"/>
                                <a:gd name="T11" fmla="*/ 13002 h 4"/>
                                <a:gd name="T12" fmla="+- 0 10932 10932"/>
                                <a:gd name="T13" fmla="*/ T12 w 3"/>
                                <a:gd name="T14" fmla="+- 0 13001 12999"/>
                                <a:gd name="T15" fmla="*/ 13001 h 4"/>
                                <a:gd name="T16" fmla="+- 0 10932 10932"/>
                                <a:gd name="T17" fmla="*/ T16 w 3"/>
                                <a:gd name="T18" fmla="+- 0 13001 12999"/>
                                <a:gd name="T19" fmla="*/ 13001 h 4"/>
                                <a:gd name="T20" fmla="+- 0 10932 10932"/>
                                <a:gd name="T21" fmla="*/ T20 w 3"/>
                                <a:gd name="T22" fmla="+- 0 13000 12999"/>
                                <a:gd name="T23" fmla="*/ 13000 h 4"/>
                                <a:gd name="T24" fmla="+- 0 10932 10932"/>
                                <a:gd name="T25" fmla="*/ T24 w 3"/>
                                <a:gd name="T26" fmla="+- 0 12999 12999"/>
                                <a:gd name="T27" fmla="*/ 12999 h 4"/>
                                <a:gd name="T28" fmla="+- 0 10934 10932"/>
                                <a:gd name="T29" fmla="*/ T28 w 3"/>
                                <a:gd name="T30" fmla="+- 0 12999 12999"/>
                                <a:gd name="T31" fmla="*/ 12999 h 4"/>
                                <a:gd name="T32" fmla="+- 0 10934 10932"/>
                                <a:gd name="T33" fmla="*/ T32 w 3"/>
                                <a:gd name="T34" fmla="+- 0 13001 12999"/>
                                <a:gd name="T35" fmla="*/ 13001 h 4"/>
                                <a:gd name="T36" fmla="+- 0 10933 10932"/>
                                <a:gd name="T37" fmla="*/ T36 w 3"/>
                                <a:gd name="T38" fmla="+- 0 13002 12999"/>
                                <a:gd name="T39" fmla="*/ 13002 h 4"/>
                                <a:gd name="T40" fmla="+- 0 10933 10932"/>
                                <a:gd name="T41" fmla="*/ T40 w 3"/>
                                <a:gd name="T42" fmla="+- 0 13003 12999"/>
                                <a:gd name="T43" fmla="*/ 13003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4">
                                  <a:moveTo>
                                    <a:pt x="1" y="4"/>
                                  </a:moveTo>
                                  <a:lnTo>
                                    <a:pt x="0" y="4"/>
                                  </a:lnTo>
                                  <a:lnTo>
                                    <a:pt x="0" y="3"/>
                                  </a:lnTo>
                                  <a:lnTo>
                                    <a:pt x="0" y="2"/>
                                  </a:lnTo>
                                  <a:lnTo>
                                    <a:pt x="0" y="1"/>
                                  </a:lnTo>
                                  <a:lnTo>
                                    <a:pt x="0" y="0"/>
                                  </a:lnTo>
                                  <a:lnTo>
                                    <a:pt x="2" y="0"/>
                                  </a:lnTo>
                                  <a:lnTo>
                                    <a:pt x="2" y="2"/>
                                  </a:lnTo>
                                  <a:lnTo>
                                    <a:pt x="1" y="3"/>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6" name="Group 8002"/>
                        <wpg:cNvGrpSpPr>
                          <a:grpSpLocks/>
                        </wpg:cNvGrpSpPr>
                        <wpg:grpSpPr bwMode="auto">
                          <a:xfrm>
                            <a:off x="10930" y="12999"/>
                            <a:ext cx="2" cy="2"/>
                            <a:chOff x="10930" y="12999"/>
                            <a:chExt cx="2" cy="2"/>
                          </a:xfrm>
                        </wpg:grpSpPr>
                        <wps:wsp>
                          <wps:cNvPr id="8197" name="Freeform 8003"/>
                          <wps:cNvSpPr>
                            <a:spLocks/>
                          </wps:cNvSpPr>
                          <wps:spPr bwMode="auto">
                            <a:xfrm>
                              <a:off x="10930" y="12999"/>
                              <a:ext cx="2" cy="2"/>
                            </a:xfrm>
                            <a:custGeom>
                              <a:avLst/>
                              <a:gdLst>
                                <a:gd name="T0" fmla="+- 0 10930 10930"/>
                                <a:gd name="T1" fmla="*/ T0 w 1"/>
                                <a:gd name="T2" fmla="+- 0 12999 12999"/>
                                <a:gd name="T3" fmla="*/ 12999 h 1"/>
                                <a:gd name="T4" fmla="+- 0 10930 10930"/>
                                <a:gd name="T5" fmla="*/ T4 w 1"/>
                                <a:gd name="T6" fmla="+- 0 12999 12999"/>
                                <a:gd name="T7" fmla="*/ 12999 h 1"/>
                              </a:gdLst>
                              <a:ahLst/>
                              <a:cxnLst>
                                <a:cxn ang="0">
                                  <a:pos x="T1" y="T3"/>
                                </a:cxn>
                                <a:cxn ang="0">
                                  <a:pos x="T5" y="T7"/>
                                </a:cxn>
                              </a:cxnLst>
                              <a:rect l="0" t="0" r="r" b="b"/>
                              <a:pathLst>
                                <a:path w="1" h="1">
                                  <a:moveTo>
                                    <a:pt x="0"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8" name="Group 8004"/>
                        <wpg:cNvGrpSpPr>
                          <a:grpSpLocks/>
                        </wpg:cNvGrpSpPr>
                        <wpg:grpSpPr bwMode="auto">
                          <a:xfrm>
                            <a:off x="10871" y="12999"/>
                            <a:ext cx="2" cy="3"/>
                            <a:chOff x="10871" y="12999"/>
                            <a:chExt cx="2" cy="3"/>
                          </a:xfrm>
                        </wpg:grpSpPr>
                        <wps:wsp>
                          <wps:cNvPr id="8199" name="Freeform 8005"/>
                          <wps:cNvSpPr>
                            <a:spLocks/>
                          </wps:cNvSpPr>
                          <wps:spPr bwMode="auto">
                            <a:xfrm>
                              <a:off x="10871" y="12999"/>
                              <a:ext cx="2" cy="3"/>
                            </a:xfrm>
                            <a:custGeom>
                              <a:avLst/>
                              <a:gdLst>
                                <a:gd name="T0" fmla="+- 0 10871 10871"/>
                                <a:gd name="T1" fmla="*/ T0 w 2"/>
                                <a:gd name="T2" fmla="+- 0 12999 12999"/>
                                <a:gd name="T3" fmla="*/ 12999 h 3"/>
                                <a:gd name="T4" fmla="+- 0 10872 10871"/>
                                <a:gd name="T5" fmla="*/ T4 w 2"/>
                                <a:gd name="T6" fmla="+- 0 12999 12999"/>
                                <a:gd name="T7" fmla="*/ 12999 h 3"/>
                                <a:gd name="T8" fmla="+- 0 10872 10871"/>
                                <a:gd name="T9" fmla="*/ T8 w 2"/>
                                <a:gd name="T10" fmla="+- 0 13000 12999"/>
                                <a:gd name="T11" fmla="*/ 13000 h 3"/>
                                <a:gd name="T12" fmla="+- 0 10872 10871"/>
                                <a:gd name="T13" fmla="*/ T12 w 2"/>
                                <a:gd name="T14" fmla="+- 0 13001 12999"/>
                                <a:gd name="T15" fmla="*/ 13001 h 3"/>
                                <a:gd name="T16" fmla="+- 0 10872 10871"/>
                                <a:gd name="T17" fmla="*/ T16 w 2"/>
                                <a:gd name="T18" fmla="+- 0 13001 12999"/>
                                <a:gd name="T19" fmla="*/ 13001 h 3"/>
                                <a:gd name="T20" fmla="+- 0 10872 10871"/>
                                <a:gd name="T21" fmla="*/ T20 w 2"/>
                                <a:gd name="T22" fmla="+- 0 13001 12999"/>
                                <a:gd name="T23" fmla="*/ 13001 h 3"/>
                                <a:gd name="T24" fmla="+- 0 10871 10871"/>
                                <a:gd name="T25" fmla="*/ T24 w 2"/>
                                <a:gd name="T26" fmla="+- 0 13000 12999"/>
                                <a:gd name="T27" fmla="*/ 13000 h 3"/>
                                <a:gd name="T28" fmla="+- 0 10871 10871"/>
                                <a:gd name="T29" fmla="*/ T28 w 2"/>
                                <a:gd name="T30" fmla="+- 0 12999 12999"/>
                                <a:gd name="T31" fmla="*/ 12999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3">
                                  <a:moveTo>
                                    <a:pt x="0" y="0"/>
                                  </a:moveTo>
                                  <a:lnTo>
                                    <a:pt x="1" y="0"/>
                                  </a:lnTo>
                                  <a:lnTo>
                                    <a:pt x="1" y="1"/>
                                  </a:lnTo>
                                  <a:lnTo>
                                    <a:pt x="1" y="2"/>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0" name="Group 8006"/>
                        <wpg:cNvGrpSpPr>
                          <a:grpSpLocks/>
                        </wpg:cNvGrpSpPr>
                        <wpg:grpSpPr bwMode="auto">
                          <a:xfrm>
                            <a:off x="10873" y="12999"/>
                            <a:ext cx="7" cy="12"/>
                            <a:chOff x="10873" y="12999"/>
                            <a:chExt cx="7" cy="12"/>
                          </a:xfrm>
                        </wpg:grpSpPr>
                        <wps:wsp>
                          <wps:cNvPr id="8201" name="Freeform 8007"/>
                          <wps:cNvSpPr>
                            <a:spLocks/>
                          </wps:cNvSpPr>
                          <wps:spPr bwMode="auto">
                            <a:xfrm>
                              <a:off x="10873" y="12999"/>
                              <a:ext cx="7" cy="12"/>
                            </a:xfrm>
                            <a:custGeom>
                              <a:avLst/>
                              <a:gdLst>
                                <a:gd name="T0" fmla="+- 0 10873 10873"/>
                                <a:gd name="T1" fmla="*/ T0 w 7"/>
                                <a:gd name="T2" fmla="+- 0 12999 12999"/>
                                <a:gd name="T3" fmla="*/ 12999 h 12"/>
                                <a:gd name="T4" fmla="+- 0 10880 10873"/>
                                <a:gd name="T5" fmla="*/ T4 w 7"/>
                                <a:gd name="T6" fmla="+- 0 12999 12999"/>
                                <a:gd name="T7" fmla="*/ 12999 h 12"/>
                                <a:gd name="T8" fmla="+- 0 10879 10873"/>
                                <a:gd name="T9" fmla="*/ T8 w 7"/>
                                <a:gd name="T10" fmla="+- 0 13011 12999"/>
                                <a:gd name="T11" fmla="*/ 13011 h 12"/>
                                <a:gd name="T12" fmla="+- 0 10877 10873"/>
                                <a:gd name="T13" fmla="*/ T12 w 7"/>
                                <a:gd name="T14" fmla="+- 0 13008 12999"/>
                                <a:gd name="T15" fmla="*/ 13008 h 12"/>
                                <a:gd name="T16" fmla="+- 0 10873 10873"/>
                                <a:gd name="T17" fmla="*/ T16 w 7"/>
                                <a:gd name="T18" fmla="+- 0 13003 12999"/>
                                <a:gd name="T19" fmla="*/ 13003 h 12"/>
                                <a:gd name="T20" fmla="+- 0 10873 10873"/>
                                <a:gd name="T21" fmla="*/ T20 w 7"/>
                                <a:gd name="T22" fmla="+- 0 13002 12999"/>
                                <a:gd name="T23" fmla="*/ 13002 h 12"/>
                                <a:gd name="T24" fmla="+- 0 10873 10873"/>
                                <a:gd name="T25" fmla="*/ T24 w 7"/>
                                <a:gd name="T26" fmla="+- 0 13000 12999"/>
                                <a:gd name="T27" fmla="*/ 13000 h 12"/>
                                <a:gd name="T28" fmla="+- 0 10873 10873"/>
                                <a:gd name="T29" fmla="*/ T28 w 7"/>
                                <a:gd name="T30" fmla="+- 0 12999 12999"/>
                                <a:gd name="T31" fmla="*/ 12999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12">
                                  <a:moveTo>
                                    <a:pt x="0" y="0"/>
                                  </a:moveTo>
                                  <a:lnTo>
                                    <a:pt x="7" y="0"/>
                                  </a:lnTo>
                                  <a:lnTo>
                                    <a:pt x="6" y="12"/>
                                  </a:lnTo>
                                  <a:lnTo>
                                    <a:pt x="4" y="9"/>
                                  </a:lnTo>
                                  <a:lnTo>
                                    <a:pt x="0" y="4"/>
                                  </a:lnTo>
                                  <a:lnTo>
                                    <a:pt x="0" y="3"/>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2" name="Group 8008"/>
                        <wpg:cNvGrpSpPr>
                          <a:grpSpLocks/>
                        </wpg:cNvGrpSpPr>
                        <wpg:grpSpPr bwMode="auto">
                          <a:xfrm>
                            <a:off x="10896" y="12999"/>
                            <a:ext cx="7" cy="14"/>
                            <a:chOff x="10896" y="12999"/>
                            <a:chExt cx="7" cy="14"/>
                          </a:xfrm>
                        </wpg:grpSpPr>
                        <wps:wsp>
                          <wps:cNvPr id="8203" name="Freeform 8009"/>
                          <wps:cNvSpPr>
                            <a:spLocks/>
                          </wps:cNvSpPr>
                          <wps:spPr bwMode="auto">
                            <a:xfrm>
                              <a:off x="10896" y="12999"/>
                              <a:ext cx="7" cy="14"/>
                            </a:xfrm>
                            <a:custGeom>
                              <a:avLst/>
                              <a:gdLst>
                                <a:gd name="T0" fmla="+- 0 10902 10896"/>
                                <a:gd name="T1" fmla="*/ T0 w 7"/>
                                <a:gd name="T2" fmla="+- 0 12999 12999"/>
                                <a:gd name="T3" fmla="*/ 12999 h 14"/>
                                <a:gd name="T4" fmla="+- 0 10901 10896"/>
                                <a:gd name="T5" fmla="*/ T4 w 7"/>
                                <a:gd name="T6" fmla="+- 0 13013 12999"/>
                                <a:gd name="T7" fmla="*/ 13013 h 14"/>
                                <a:gd name="T8" fmla="+- 0 10899 10896"/>
                                <a:gd name="T9" fmla="*/ T8 w 7"/>
                                <a:gd name="T10" fmla="+- 0 13005 12999"/>
                                <a:gd name="T11" fmla="*/ 13005 h 14"/>
                                <a:gd name="T12" fmla="+- 0 10896 10896"/>
                                <a:gd name="T13" fmla="*/ T12 w 7"/>
                                <a:gd name="T14" fmla="+- 0 12999 12999"/>
                                <a:gd name="T15" fmla="*/ 12999 h 14"/>
                                <a:gd name="T16" fmla="+- 0 10902 10896"/>
                                <a:gd name="T17" fmla="*/ T16 w 7"/>
                                <a:gd name="T18" fmla="+- 0 12999 12999"/>
                                <a:gd name="T19" fmla="*/ 12999 h 14"/>
                              </a:gdLst>
                              <a:ahLst/>
                              <a:cxnLst>
                                <a:cxn ang="0">
                                  <a:pos x="T1" y="T3"/>
                                </a:cxn>
                                <a:cxn ang="0">
                                  <a:pos x="T5" y="T7"/>
                                </a:cxn>
                                <a:cxn ang="0">
                                  <a:pos x="T9" y="T11"/>
                                </a:cxn>
                                <a:cxn ang="0">
                                  <a:pos x="T13" y="T15"/>
                                </a:cxn>
                                <a:cxn ang="0">
                                  <a:pos x="T17" y="T19"/>
                                </a:cxn>
                              </a:cxnLst>
                              <a:rect l="0" t="0" r="r" b="b"/>
                              <a:pathLst>
                                <a:path w="7" h="14">
                                  <a:moveTo>
                                    <a:pt x="6" y="0"/>
                                  </a:moveTo>
                                  <a:lnTo>
                                    <a:pt x="5" y="14"/>
                                  </a:lnTo>
                                  <a:lnTo>
                                    <a:pt x="3" y="6"/>
                                  </a:lnTo>
                                  <a:lnTo>
                                    <a:pt x="0" y="0"/>
                                  </a:lnTo>
                                  <a:lnTo>
                                    <a:pt x="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4" name="Group 8010"/>
                        <wpg:cNvGrpSpPr>
                          <a:grpSpLocks/>
                        </wpg:cNvGrpSpPr>
                        <wpg:grpSpPr bwMode="auto">
                          <a:xfrm>
                            <a:off x="10904" y="13000"/>
                            <a:ext cx="3" cy="3"/>
                            <a:chOff x="10904" y="13000"/>
                            <a:chExt cx="3" cy="3"/>
                          </a:xfrm>
                        </wpg:grpSpPr>
                        <wps:wsp>
                          <wps:cNvPr id="8205" name="Freeform 8011"/>
                          <wps:cNvSpPr>
                            <a:spLocks/>
                          </wps:cNvSpPr>
                          <wps:spPr bwMode="auto">
                            <a:xfrm>
                              <a:off x="10904" y="13000"/>
                              <a:ext cx="3" cy="3"/>
                            </a:xfrm>
                            <a:custGeom>
                              <a:avLst/>
                              <a:gdLst>
                                <a:gd name="T0" fmla="+- 0 10905 10904"/>
                                <a:gd name="T1" fmla="*/ T0 w 3"/>
                                <a:gd name="T2" fmla="+- 0 13000 13000"/>
                                <a:gd name="T3" fmla="*/ 13000 h 3"/>
                                <a:gd name="T4" fmla="+- 0 10905 10904"/>
                                <a:gd name="T5" fmla="*/ T4 w 3"/>
                                <a:gd name="T6" fmla="+- 0 13001 13000"/>
                                <a:gd name="T7" fmla="*/ 13001 h 3"/>
                                <a:gd name="T8" fmla="+- 0 10906 10904"/>
                                <a:gd name="T9" fmla="*/ T8 w 3"/>
                                <a:gd name="T10" fmla="+- 0 13002 13000"/>
                                <a:gd name="T11" fmla="*/ 13002 h 3"/>
                                <a:gd name="T12" fmla="+- 0 10907 10904"/>
                                <a:gd name="T13" fmla="*/ T12 w 3"/>
                                <a:gd name="T14" fmla="+- 0 13002 13000"/>
                                <a:gd name="T15" fmla="*/ 13002 h 3"/>
                                <a:gd name="T16" fmla="+- 0 10906 10904"/>
                                <a:gd name="T17" fmla="*/ T16 w 3"/>
                                <a:gd name="T18" fmla="+- 0 13003 13000"/>
                                <a:gd name="T19" fmla="*/ 13003 h 3"/>
                                <a:gd name="T20" fmla="+- 0 10905 10904"/>
                                <a:gd name="T21" fmla="*/ T20 w 3"/>
                                <a:gd name="T22" fmla="+- 0 13002 13000"/>
                                <a:gd name="T23" fmla="*/ 13002 h 3"/>
                                <a:gd name="T24" fmla="+- 0 10904 10904"/>
                                <a:gd name="T25" fmla="*/ T24 w 3"/>
                                <a:gd name="T26" fmla="+- 0 13002 13000"/>
                                <a:gd name="T27" fmla="*/ 13002 h 3"/>
                                <a:gd name="T28" fmla="+- 0 10904 10904"/>
                                <a:gd name="T29" fmla="*/ T28 w 3"/>
                                <a:gd name="T30" fmla="+- 0 13001 13000"/>
                                <a:gd name="T31" fmla="*/ 13001 h 3"/>
                                <a:gd name="T32" fmla="+- 0 10904 10904"/>
                                <a:gd name="T33" fmla="*/ T32 w 3"/>
                                <a:gd name="T34" fmla="+- 0 13001 13000"/>
                                <a:gd name="T35" fmla="*/ 13001 h 3"/>
                                <a:gd name="T36" fmla="+- 0 10905 10904"/>
                                <a:gd name="T37" fmla="*/ T36 w 3"/>
                                <a:gd name="T38" fmla="+- 0 13000 13000"/>
                                <a:gd name="T39" fmla="*/ 13000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3">
                                  <a:moveTo>
                                    <a:pt x="1" y="0"/>
                                  </a:moveTo>
                                  <a:lnTo>
                                    <a:pt x="1" y="1"/>
                                  </a:lnTo>
                                  <a:lnTo>
                                    <a:pt x="2" y="2"/>
                                  </a:lnTo>
                                  <a:lnTo>
                                    <a:pt x="3" y="2"/>
                                  </a:lnTo>
                                  <a:lnTo>
                                    <a:pt x="2" y="3"/>
                                  </a:lnTo>
                                  <a:lnTo>
                                    <a:pt x="1" y="2"/>
                                  </a:lnTo>
                                  <a:lnTo>
                                    <a:pt x="0" y="2"/>
                                  </a:lnTo>
                                  <a:lnTo>
                                    <a:pt x="0" y="1"/>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6" name="Group 8012"/>
                        <wpg:cNvGrpSpPr>
                          <a:grpSpLocks/>
                        </wpg:cNvGrpSpPr>
                        <wpg:grpSpPr bwMode="auto">
                          <a:xfrm>
                            <a:off x="10911" y="12999"/>
                            <a:ext cx="3" cy="4"/>
                            <a:chOff x="10911" y="12999"/>
                            <a:chExt cx="3" cy="4"/>
                          </a:xfrm>
                        </wpg:grpSpPr>
                        <wps:wsp>
                          <wps:cNvPr id="8207" name="Freeform 8013"/>
                          <wps:cNvSpPr>
                            <a:spLocks/>
                          </wps:cNvSpPr>
                          <wps:spPr bwMode="auto">
                            <a:xfrm>
                              <a:off x="10911" y="12999"/>
                              <a:ext cx="3" cy="4"/>
                            </a:xfrm>
                            <a:custGeom>
                              <a:avLst/>
                              <a:gdLst>
                                <a:gd name="T0" fmla="+- 0 10911 10911"/>
                                <a:gd name="T1" fmla="*/ T0 w 3"/>
                                <a:gd name="T2" fmla="+- 0 13002 12999"/>
                                <a:gd name="T3" fmla="*/ 13002 h 4"/>
                                <a:gd name="T4" fmla="+- 0 10911 10911"/>
                                <a:gd name="T5" fmla="*/ T4 w 3"/>
                                <a:gd name="T6" fmla="+- 0 13001 12999"/>
                                <a:gd name="T7" fmla="*/ 13001 h 4"/>
                                <a:gd name="T8" fmla="+- 0 10911 10911"/>
                                <a:gd name="T9" fmla="*/ T8 w 3"/>
                                <a:gd name="T10" fmla="+- 0 13000 12999"/>
                                <a:gd name="T11" fmla="*/ 13000 h 4"/>
                                <a:gd name="T12" fmla="+- 0 10912 10911"/>
                                <a:gd name="T13" fmla="*/ T12 w 3"/>
                                <a:gd name="T14" fmla="+- 0 12999 12999"/>
                                <a:gd name="T15" fmla="*/ 12999 h 4"/>
                                <a:gd name="T16" fmla="+- 0 10914 10911"/>
                                <a:gd name="T17" fmla="*/ T16 w 3"/>
                                <a:gd name="T18" fmla="+- 0 12999 12999"/>
                                <a:gd name="T19" fmla="*/ 12999 h 4"/>
                                <a:gd name="T20" fmla="+- 0 10914 10911"/>
                                <a:gd name="T21" fmla="*/ T20 w 3"/>
                                <a:gd name="T22" fmla="+- 0 12999 12999"/>
                                <a:gd name="T23" fmla="*/ 12999 h 4"/>
                                <a:gd name="T24" fmla="+- 0 10913 10911"/>
                                <a:gd name="T25" fmla="*/ T24 w 3"/>
                                <a:gd name="T26" fmla="+- 0 13000 12999"/>
                                <a:gd name="T27" fmla="*/ 13000 h 4"/>
                                <a:gd name="T28" fmla="+- 0 10913 10911"/>
                                <a:gd name="T29" fmla="*/ T28 w 3"/>
                                <a:gd name="T30" fmla="+- 0 13003 12999"/>
                                <a:gd name="T31" fmla="*/ 13003 h 4"/>
                                <a:gd name="T32" fmla="+- 0 10912 10911"/>
                                <a:gd name="T33" fmla="*/ T32 w 3"/>
                                <a:gd name="T34" fmla="+- 0 13003 12999"/>
                                <a:gd name="T35" fmla="*/ 13003 h 4"/>
                                <a:gd name="T36" fmla="+- 0 10912 10911"/>
                                <a:gd name="T37" fmla="*/ T36 w 3"/>
                                <a:gd name="T38" fmla="+- 0 13003 12999"/>
                                <a:gd name="T39" fmla="*/ 13003 h 4"/>
                                <a:gd name="T40" fmla="+- 0 10911 10911"/>
                                <a:gd name="T41" fmla="*/ T40 w 3"/>
                                <a:gd name="T42" fmla="+- 0 13002 12999"/>
                                <a:gd name="T43" fmla="*/ 1300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4">
                                  <a:moveTo>
                                    <a:pt x="0" y="3"/>
                                  </a:moveTo>
                                  <a:lnTo>
                                    <a:pt x="0" y="2"/>
                                  </a:lnTo>
                                  <a:lnTo>
                                    <a:pt x="0" y="1"/>
                                  </a:lnTo>
                                  <a:lnTo>
                                    <a:pt x="1" y="0"/>
                                  </a:lnTo>
                                  <a:lnTo>
                                    <a:pt x="3" y="0"/>
                                  </a:lnTo>
                                  <a:lnTo>
                                    <a:pt x="2" y="1"/>
                                  </a:lnTo>
                                  <a:lnTo>
                                    <a:pt x="2" y="4"/>
                                  </a:lnTo>
                                  <a:lnTo>
                                    <a:pt x="1" y="4"/>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8" name="Group 8014"/>
                        <wpg:cNvGrpSpPr>
                          <a:grpSpLocks/>
                        </wpg:cNvGrpSpPr>
                        <wpg:grpSpPr bwMode="auto">
                          <a:xfrm>
                            <a:off x="10914" y="12999"/>
                            <a:ext cx="5" cy="4"/>
                            <a:chOff x="10914" y="12999"/>
                            <a:chExt cx="5" cy="4"/>
                          </a:xfrm>
                        </wpg:grpSpPr>
                        <wps:wsp>
                          <wps:cNvPr id="8209" name="Freeform 8015"/>
                          <wps:cNvSpPr>
                            <a:spLocks/>
                          </wps:cNvSpPr>
                          <wps:spPr bwMode="auto">
                            <a:xfrm>
                              <a:off x="10914" y="12999"/>
                              <a:ext cx="5" cy="4"/>
                            </a:xfrm>
                            <a:custGeom>
                              <a:avLst/>
                              <a:gdLst>
                                <a:gd name="T0" fmla="+- 0 10917 10914"/>
                                <a:gd name="T1" fmla="*/ T0 w 5"/>
                                <a:gd name="T2" fmla="+- 0 13002 12999"/>
                                <a:gd name="T3" fmla="*/ 13002 h 4"/>
                                <a:gd name="T4" fmla="+- 0 10916 10914"/>
                                <a:gd name="T5" fmla="*/ T4 w 5"/>
                                <a:gd name="T6" fmla="+- 0 13001 12999"/>
                                <a:gd name="T7" fmla="*/ 13001 h 4"/>
                                <a:gd name="T8" fmla="+- 0 10915 10914"/>
                                <a:gd name="T9" fmla="*/ T8 w 5"/>
                                <a:gd name="T10" fmla="+- 0 12999 12999"/>
                                <a:gd name="T11" fmla="*/ 12999 h 4"/>
                                <a:gd name="T12" fmla="+- 0 10914 10914"/>
                                <a:gd name="T13" fmla="*/ T12 w 5"/>
                                <a:gd name="T14" fmla="+- 0 12999 12999"/>
                                <a:gd name="T15" fmla="*/ 12999 h 4"/>
                                <a:gd name="T16" fmla="+- 0 10919 10914"/>
                                <a:gd name="T17" fmla="*/ T16 w 5"/>
                                <a:gd name="T18" fmla="+- 0 12999 12999"/>
                                <a:gd name="T19" fmla="*/ 12999 h 4"/>
                                <a:gd name="T20" fmla="+- 0 10918 10914"/>
                                <a:gd name="T21" fmla="*/ T20 w 5"/>
                                <a:gd name="T22" fmla="+- 0 13001 12999"/>
                                <a:gd name="T23" fmla="*/ 13001 h 4"/>
                                <a:gd name="T24" fmla="+- 0 10918 10914"/>
                                <a:gd name="T25" fmla="*/ T24 w 5"/>
                                <a:gd name="T26" fmla="+- 0 13002 12999"/>
                                <a:gd name="T27" fmla="*/ 13002 h 4"/>
                                <a:gd name="T28" fmla="+- 0 10917 10914"/>
                                <a:gd name="T29" fmla="*/ T28 w 5"/>
                                <a:gd name="T30" fmla="+- 0 13002 12999"/>
                                <a:gd name="T31" fmla="*/ 1300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4">
                                  <a:moveTo>
                                    <a:pt x="3" y="3"/>
                                  </a:moveTo>
                                  <a:lnTo>
                                    <a:pt x="2" y="2"/>
                                  </a:lnTo>
                                  <a:lnTo>
                                    <a:pt x="1" y="0"/>
                                  </a:lnTo>
                                  <a:lnTo>
                                    <a:pt x="0" y="0"/>
                                  </a:lnTo>
                                  <a:lnTo>
                                    <a:pt x="5" y="0"/>
                                  </a:lnTo>
                                  <a:lnTo>
                                    <a:pt x="4" y="2"/>
                                  </a:lnTo>
                                  <a:lnTo>
                                    <a:pt x="4" y="3"/>
                                  </a:lnTo>
                                  <a:lnTo>
                                    <a:pt x="3"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0" name="Group 8016"/>
                        <wpg:cNvGrpSpPr>
                          <a:grpSpLocks/>
                        </wpg:cNvGrpSpPr>
                        <wpg:grpSpPr bwMode="auto">
                          <a:xfrm>
                            <a:off x="10936" y="13002"/>
                            <a:ext cx="3" cy="7"/>
                            <a:chOff x="10936" y="13002"/>
                            <a:chExt cx="3" cy="7"/>
                          </a:xfrm>
                        </wpg:grpSpPr>
                        <wps:wsp>
                          <wps:cNvPr id="8211" name="Freeform 8017"/>
                          <wps:cNvSpPr>
                            <a:spLocks/>
                          </wps:cNvSpPr>
                          <wps:spPr bwMode="auto">
                            <a:xfrm>
                              <a:off x="10936" y="13002"/>
                              <a:ext cx="3" cy="7"/>
                            </a:xfrm>
                            <a:custGeom>
                              <a:avLst/>
                              <a:gdLst>
                                <a:gd name="T0" fmla="+- 0 10938 10936"/>
                                <a:gd name="T1" fmla="*/ T0 w 3"/>
                                <a:gd name="T2" fmla="+- 0 13002 13002"/>
                                <a:gd name="T3" fmla="*/ 13002 h 7"/>
                                <a:gd name="T4" fmla="+- 0 10938 10936"/>
                                <a:gd name="T5" fmla="*/ T4 w 3"/>
                                <a:gd name="T6" fmla="+- 0 13003 13002"/>
                                <a:gd name="T7" fmla="*/ 13003 h 7"/>
                                <a:gd name="T8" fmla="+- 0 10939 10936"/>
                                <a:gd name="T9" fmla="*/ T8 w 3"/>
                                <a:gd name="T10" fmla="+- 0 13003 13002"/>
                                <a:gd name="T11" fmla="*/ 13003 h 7"/>
                                <a:gd name="T12" fmla="+- 0 10939 10936"/>
                                <a:gd name="T13" fmla="*/ T12 w 3"/>
                                <a:gd name="T14" fmla="+- 0 13003 13002"/>
                                <a:gd name="T15" fmla="*/ 13003 h 7"/>
                                <a:gd name="T16" fmla="+- 0 10939 10936"/>
                                <a:gd name="T17" fmla="*/ T16 w 3"/>
                                <a:gd name="T18" fmla="+- 0 13005 13002"/>
                                <a:gd name="T19" fmla="*/ 13005 h 7"/>
                                <a:gd name="T20" fmla="+- 0 10939 10936"/>
                                <a:gd name="T21" fmla="*/ T20 w 3"/>
                                <a:gd name="T22" fmla="+- 0 13007 13002"/>
                                <a:gd name="T23" fmla="*/ 13007 h 7"/>
                                <a:gd name="T24" fmla="+- 0 10938 10936"/>
                                <a:gd name="T25" fmla="*/ T24 w 3"/>
                                <a:gd name="T26" fmla="+- 0 13009 13002"/>
                                <a:gd name="T27" fmla="*/ 13009 h 7"/>
                                <a:gd name="T28" fmla="+- 0 10938 10936"/>
                                <a:gd name="T29" fmla="*/ T28 w 3"/>
                                <a:gd name="T30" fmla="+- 0 13009 13002"/>
                                <a:gd name="T31" fmla="*/ 13009 h 7"/>
                                <a:gd name="T32" fmla="+- 0 10937 10936"/>
                                <a:gd name="T33" fmla="*/ T32 w 3"/>
                                <a:gd name="T34" fmla="+- 0 13009 13002"/>
                                <a:gd name="T35" fmla="*/ 13009 h 7"/>
                                <a:gd name="T36" fmla="+- 0 10936 10936"/>
                                <a:gd name="T37" fmla="*/ T36 w 3"/>
                                <a:gd name="T38" fmla="+- 0 13008 13002"/>
                                <a:gd name="T39" fmla="*/ 13008 h 7"/>
                                <a:gd name="T40" fmla="+- 0 10937 10936"/>
                                <a:gd name="T41" fmla="*/ T40 w 3"/>
                                <a:gd name="T42" fmla="+- 0 13007 13002"/>
                                <a:gd name="T43" fmla="*/ 13007 h 7"/>
                                <a:gd name="T44" fmla="+- 0 10938 10936"/>
                                <a:gd name="T45" fmla="*/ T44 w 3"/>
                                <a:gd name="T46" fmla="+- 0 13005 13002"/>
                                <a:gd name="T47" fmla="*/ 13005 h 7"/>
                                <a:gd name="T48" fmla="+- 0 10938 10936"/>
                                <a:gd name="T49" fmla="*/ T48 w 3"/>
                                <a:gd name="T50" fmla="+- 0 13002 13002"/>
                                <a:gd name="T51" fmla="*/ 1300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 h="7">
                                  <a:moveTo>
                                    <a:pt x="2" y="0"/>
                                  </a:moveTo>
                                  <a:lnTo>
                                    <a:pt x="2" y="1"/>
                                  </a:lnTo>
                                  <a:lnTo>
                                    <a:pt x="3" y="1"/>
                                  </a:lnTo>
                                  <a:lnTo>
                                    <a:pt x="3" y="3"/>
                                  </a:lnTo>
                                  <a:lnTo>
                                    <a:pt x="3" y="5"/>
                                  </a:lnTo>
                                  <a:lnTo>
                                    <a:pt x="2" y="7"/>
                                  </a:lnTo>
                                  <a:lnTo>
                                    <a:pt x="1" y="7"/>
                                  </a:lnTo>
                                  <a:lnTo>
                                    <a:pt x="0" y="6"/>
                                  </a:lnTo>
                                  <a:lnTo>
                                    <a:pt x="1" y="5"/>
                                  </a:lnTo>
                                  <a:lnTo>
                                    <a:pt x="2" y="3"/>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2" name="Group 8018"/>
                        <wpg:cNvGrpSpPr>
                          <a:grpSpLocks/>
                        </wpg:cNvGrpSpPr>
                        <wpg:grpSpPr bwMode="auto">
                          <a:xfrm>
                            <a:off x="11065" y="12999"/>
                            <a:ext cx="2" cy="2"/>
                            <a:chOff x="11065" y="12999"/>
                            <a:chExt cx="2" cy="2"/>
                          </a:xfrm>
                        </wpg:grpSpPr>
                        <wps:wsp>
                          <wps:cNvPr id="8213" name="Freeform 8019"/>
                          <wps:cNvSpPr>
                            <a:spLocks/>
                          </wps:cNvSpPr>
                          <wps:spPr bwMode="auto">
                            <a:xfrm>
                              <a:off x="11065" y="12999"/>
                              <a:ext cx="2" cy="2"/>
                            </a:xfrm>
                            <a:custGeom>
                              <a:avLst/>
                              <a:gdLst>
                                <a:gd name="T0" fmla="+- 0 11065 11065"/>
                                <a:gd name="T1" fmla="*/ T0 w 1"/>
                                <a:gd name="T2" fmla="+- 0 13000 12999"/>
                                <a:gd name="T3" fmla="*/ 13000 h 1"/>
                                <a:gd name="T4" fmla="+- 0 11065 11065"/>
                                <a:gd name="T5" fmla="*/ T4 w 1"/>
                                <a:gd name="T6" fmla="+- 0 12999 12999"/>
                                <a:gd name="T7" fmla="*/ 12999 h 1"/>
                                <a:gd name="T8" fmla="+- 0 11065 11065"/>
                                <a:gd name="T9" fmla="*/ T8 w 1"/>
                                <a:gd name="T10" fmla="+- 0 12999 12999"/>
                                <a:gd name="T11" fmla="*/ 12999 h 1"/>
                                <a:gd name="T12" fmla="+- 0 11065 11065"/>
                                <a:gd name="T13" fmla="*/ T12 w 1"/>
                                <a:gd name="T14" fmla="+- 0 12999 12999"/>
                                <a:gd name="T15" fmla="*/ 12999 h 1"/>
                              </a:gdLst>
                              <a:ahLst/>
                              <a:cxnLst>
                                <a:cxn ang="0">
                                  <a:pos x="T1" y="T3"/>
                                </a:cxn>
                                <a:cxn ang="0">
                                  <a:pos x="T5" y="T7"/>
                                </a:cxn>
                                <a:cxn ang="0">
                                  <a:pos x="T9" y="T11"/>
                                </a:cxn>
                                <a:cxn ang="0">
                                  <a:pos x="T13" y="T15"/>
                                </a:cxn>
                              </a:cxnLst>
                              <a:rect l="0" t="0" r="r" b="b"/>
                              <a:pathLst>
                                <a:path w="1" h="1">
                                  <a:moveTo>
                                    <a:pt x="0" y="1"/>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4" name="Group 8020"/>
                        <wpg:cNvGrpSpPr>
                          <a:grpSpLocks/>
                        </wpg:cNvGrpSpPr>
                        <wpg:grpSpPr bwMode="auto">
                          <a:xfrm>
                            <a:off x="8665" y="10147"/>
                            <a:ext cx="5" cy="3"/>
                            <a:chOff x="8665" y="10147"/>
                            <a:chExt cx="5" cy="3"/>
                          </a:xfrm>
                        </wpg:grpSpPr>
                        <wps:wsp>
                          <wps:cNvPr id="8215" name="Freeform 8021"/>
                          <wps:cNvSpPr>
                            <a:spLocks/>
                          </wps:cNvSpPr>
                          <wps:spPr bwMode="auto">
                            <a:xfrm>
                              <a:off x="8665" y="10147"/>
                              <a:ext cx="5" cy="3"/>
                            </a:xfrm>
                            <a:custGeom>
                              <a:avLst/>
                              <a:gdLst>
                                <a:gd name="T0" fmla="+- 0 8669 8665"/>
                                <a:gd name="T1" fmla="*/ T0 w 5"/>
                                <a:gd name="T2" fmla="+- 0 10147 10147"/>
                                <a:gd name="T3" fmla="*/ 10147 h 3"/>
                                <a:gd name="T4" fmla="+- 0 8667 8665"/>
                                <a:gd name="T5" fmla="*/ T4 w 5"/>
                                <a:gd name="T6" fmla="+- 0 10148 10147"/>
                                <a:gd name="T7" fmla="*/ 10148 h 3"/>
                                <a:gd name="T8" fmla="+- 0 8666 8665"/>
                                <a:gd name="T9" fmla="*/ T8 w 5"/>
                                <a:gd name="T10" fmla="+- 0 10149 10147"/>
                                <a:gd name="T11" fmla="*/ 10149 h 3"/>
                                <a:gd name="T12" fmla="+- 0 8665 8665"/>
                                <a:gd name="T13" fmla="*/ T12 w 5"/>
                                <a:gd name="T14" fmla="+- 0 10150 10147"/>
                                <a:gd name="T15" fmla="*/ 10150 h 3"/>
                                <a:gd name="T16" fmla="+- 0 8665 8665"/>
                                <a:gd name="T17" fmla="*/ T16 w 5"/>
                                <a:gd name="T18" fmla="+- 0 10149 10147"/>
                                <a:gd name="T19" fmla="*/ 10149 h 3"/>
                                <a:gd name="T20" fmla="+- 0 8665 8665"/>
                                <a:gd name="T21" fmla="*/ T20 w 5"/>
                                <a:gd name="T22" fmla="+- 0 10148 10147"/>
                                <a:gd name="T23" fmla="*/ 10148 h 3"/>
                                <a:gd name="T24" fmla="+- 0 8666 8665"/>
                                <a:gd name="T25" fmla="*/ T24 w 5"/>
                                <a:gd name="T26" fmla="+- 0 10147 10147"/>
                                <a:gd name="T27" fmla="*/ 10147 h 3"/>
                                <a:gd name="T28" fmla="+- 0 8667 8665"/>
                                <a:gd name="T29" fmla="*/ T28 w 5"/>
                                <a:gd name="T30" fmla="+- 0 10147 10147"/>
                                <a:gd name="T31" fmla="*/ 10147 h 3"/>
                                <a:gd name="T32" fmla="+- 0 8668 8665"/>
                                <a:gd name="T33" fmla="*/ T32 w 5"/>
                                <a:gd name="T34" fmla="+- 0 10147 10147"/>
                                <a:gd name="T35" fmla="*/ 10147 h 3"/>
                                <a:gd name="T36" fmla="+- 0 8669 8665"/>
                                <a:gd name="T37" fmla="*/ T36 w 5"/>
                                <a:gd name="T38" fmla="+- 0 10147 10147"/>
                                <a:gd name="T39" fmla="*/ 10147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
                                  <a:moveTo>
                                    <a:pt x="4" y="0"/>
                                  </a:moveTo>
                                  <a:lnTo>
                                    <a:pt x="2" y="1"/>
                                  </a:lnTo>
                                  <a:lnTo>
                                    <a:pt x="1" y="2"/>
                                  </a:lnTo>
                                  <a:lnTo>
                                    <a:pt x="0" y="3"/>
                                  </a:lnTo>
                                  <a:lnTo>
                                    <a:pt x="0" y="2"/>
                                  </a:lnTo>
                                  <a:lnTo>
                                    <a:pt x="0" y="1"/>
                                  </a:lnTo>
                                  <a:lnTo>
                                    <a:pt x="1" y="0"/>
                                  </a:lnTo>
                                  <a:lnTo>
                                    <a:pt x="2" y="0"/>
                                  </a:lnTo>
                                  <a:lnTo>
                                    <a:pt x="3" y="0"/>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6" name="Group 8022"/>
                        <wpg:cNvGrpSpPr>
                          <a:grpSpLocks/>
                        </wpg:cNvGrpSpPr>
                        <wpg:grpSpPr bwMode="auto">
                          <a:xfrm>
                            <a:off x="8611" y="10159"/>
                            <a:ext cx="5" cy="2"/>
                            <a:chOff x="8611" y="10159"/>
                            <a:chExt cx="5" cy="2"/>
                          </a:xfrm>
                        </wpg:grpSpPr>
                        <wps:wsp>
                          <wps:cNvPr id="8217" name="Freeform 8023"/>
                          <wps:cNvSpPr>
                            <a:spLocks/>
                          </wps:cNvSpPr>
                          <wps:spPr bwMode="auto">
                            <a:xfrm>
                              <a:off x="8611" y="10159"/>
                              <a:ext cx="5" cy="2"/>
                            </a:xfrm>
                            <a:custGeom>
                              <a:avLst/>
                              <a:gdLst>
                                <a:gd name="T0" fmla="+- 0 8611 8611"/>
                                <a:gd name="T1" fmla="*/ T0 w 5"/>
                                <a:gd name="T2" fmla="+- 0 10160 10159"/>
                                <a:gd name="T3" fmla="*/ 10160 h 2"/>
                                <a:gd name="T4" fmla="+- 0 8613 8611"/>
                                <a:gd name="T5" fmla="*/ T4 w 5"/>
                                <a:gd name="T6" fmla="+- 0 10160 10159"/>
                                <a:gd name="T7" fmla="*/ 10160 h 2"/>
                                <a:gd name="T8" fmla="+- 0 8614 8611"/>
                                <a:gd name="T9" fmla="*/ T8 w 5"/>
                                <a:gd name="T10" fmla="+- 0 10159 10159"/>
                                <a:gd name="T11" fmla="*/ 10159 h 2"/>
                                <a:gd name="T12" fmla="+- 0 8616 8611"/>
                                <a:gd name="T13" fmla="*/ T12 w 5"/>
                                <a:gd name="T14" fmla="+- 0 10159 10159"/>
                                <a:gd name="T15" fmla="*/ 10159 h 2"/>
                                <a:gd name="T16" fmla="+- 0 8614 8611"/>
                                <a:gd name="T17" fmla="*/ T16 w 5"/>
                                <a:gd name="T18" fmla="+- 0 10160 10159"/>
                                <a:gd name="T19" fmla="*/ 10160 h 2"/>
                                <a:gd name="T20" fmla="+- 0 8613 8611"/>
                                <a:gd name="T21" fmla="*/ T20 w 5"/>
                                <a:gd name="T22" fmla="+- 0 10160 10159"/>
                                <a:gd name="T23" fmla="*/ 10160 h 2"/>
                                <a:gd name="T24" fmla="+- 0 8611 8611"/>
                                <a:gd name="T25" fmla="*/ T24 w 5"/>
                                <a:gd name="T26" fmla="+- 0 10161 10159"/>
                                <a:gd name="T27" fmla="*/ 10161 h 2"/>
                                <a:gd name="T28" fmla="+- 0 8611 8611"/>
                                <a:gd name="T29" fmla="*/ T28 w 5"/>
                                <a:gd name="T30" fmla="+- 0 10161 10159"/>
                                <a:gd name="T31" fmla="*/ 10161 h 2"/>
                                <a:gd name="T32" fmla="+- 0 8611 8611"/>
                                <a:gd name="T33" fmla="*/ T32 w 5"/>
                                <a:gd name="T34" fmla="+- 0 10160 10159"/>
                                <a:gd name="T35" fmla="*/ 10160 h 2"/>
                                <a:gd name="T36" fmla="+- 0 8611 8611"/>
                                <a:gd name="T37" fmla="*/ T36 w 5"/>
                                <a:gd name="T38" fmla="+- 0 10160 10159"/>
                                <a:gd name="T39" fmla="*/ 10160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2">
                                  <a:moveTo>
                                    <a:pt x="0" y="1"/>
                                  </a:moveTo>
                                  <a:lnTo>
                                    <a:pt x="2" y="1"/>
                                  </a:lnTo>
                                  <a:lnTo>
                                    <a:pt x="3" y="0"/>
                                  </a:lnTo>
                                  <a:lnTo>
                                    <a:pt x="5" y="0"/>
                                  </a:lnTo>
                                  <a:lnTo>
                                    <a:pt x="3" y="1"/>
                                  </a:lnTo>
                                  <a:lnTo>
                                    <a:pt x="2" y="1"/>
                                  </a:lnTo>
                                  <a:lnTo>
                                    <a:pt x="0" y="2"/>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8" name="Group 8024"/>
                        <wpg:cNvGrpSpPr>
                          <a:grpSpLocks/>
                        </wpg:cNvGrpSpPr>
                        <wpg:grpSpPr bwMode="auto">
                          <a:xfrm>
                            <a:off x="8516" y="10156"/>
                            <a:ext cx="23" cy="14"/>
                            <a:chOff x="8516" y="10156"/>
                            <a:chExt cx="23" cy="14"/>
                          </a:xfrm>
                        </wpg:grpSpPr>
                        <wps:wsp>
                          <wps:cNvPr id="8219" name="Freeform 8025"/>
                          <wps:cNvSpPr>
                            <a:spLocks/>
                          </wps:cNvSpPr>
                          <wps:spPr bwMode="auto">
                            <a:xfrm>
                              <a:off x="8516" y="10156"/>
                              <a:ext cx="23" cy="14"/>
                            </a:xfrm>
                            <a:custGeom>
                              <a:avLst/>
                              <a:gdLst>
                                <a:gd name="T0" fmla="+- 0 8538 8516"/>
                                <a:gd name="T1" fmla="*/ T0 w 23"/>
                                <a:gd name="T2" fmla="+- 0 10156 10156"/>
                                <a:gd name="T3" fmla="*/ 10156 h 14"/>
                                <a:gd name="T4" fmla="+- 0 8537 8516"/>
                                <a:gd name="T5" fmla="*/ T4 w 23"/>
                                <a:gd name="T6" fmla="+- 0 10160 10156"/>
                                <a:gd name="T7" fmla="*/ 10160 h 14"/>
                                <a:gd name="T8" fmla="+- 0 8535 8516"/>
                                <a:gd name="T9" fmla="*/ T8 w 23"/>
                                <a:gd name="T10" fmla="+- 0 10163 10156"/>
                                <a:gd name="T11" fmla="*/ 10163 h 14"/>
                                <a:gd name="T12" fmla="+- 0 8534 8516"/>
                                <a:gd name="T13" fmla="*/ T12 w 23"/>
                                <a:gd name="T14" fmla="+- 0 10169 10156"/>
                                <a:gd name="T15" fmla="*/ 10169 h 14"/>
                                <a:gd name="T16" fmla="+- 0 8524 8516"/>
                                <a:gd name="T17" fmla="*/ T16 w 23"/>
                                <a:gd name="T18" fmla="+- 0 10167 10156"/>
                                <a:gd name="T19" fmla="*/ 10167 h 14"/>
                                <a:gd name="T20" fmla="+- 0 8521 8516"/>
                                <a:gd name="T21" fmla="*/ T20 w 23"/>
                                <a:gd name="T22" fmla="+- 0 10160 10156"/>
                                <a:gd name="T23" fmla="*/ 10160 h 14"/>
                                <a:gd name="T24" fmla="+- 0 8516 8516"/>
                                <a:gd name="T25" fmla="*/ T24 w 23"/>
                                <a:gd name="T26" fmla="+- 0 10157 10156"/>
                                <a:gd name="T27" fmla="*/ 10157 h 14"/>
                                <a:gd name="T28" fmla="+- 0 8523 8516"/>
                                <a:gd name="T29" fmla="*/ T28 w 23"/>
                                <a:gd name="T30" fmla="+- 0 10157 10156"/>
                                <a:gd name="T31" fmla="*/ 10157 h 14"/>
                                <a:gd name="T32" fmla="+- 0 8531 8516"/>
                                <a:gd name="T33" fmla="*/ T32 w 23"/>
                                <a:gd name="T34" fmla="+- 0 10156 10156"/>
                                <a:gd name="T35" fmla="*/ 10156 h 14"/>
                                <a:gd name="T36" fmla="+- 0 8538 8516"/>
                                <a:gd name="T37" fmla="*/ T36 w 23"/>
                                <a:gd name="T38" fmla="+- 0 10156 10156"/>
                                <a:gd name="T39" fmla="*/ 1015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4">
                                  <a:moveTo>
                                    <a:pt x="22" y="0"/>
                                  </a:moveTo>
                                  <a:lnTo>
                                    <a:pt x="21" y="4"/>
                                  </a:lnTo>
                                  <a:lnTo>
                                    <a:pt x="19" y="7"/>
                                  </a:lnTo>
                                  <a:lnTo>
                                    <a:pt x="18" y="13"/>
                                  </a:lnTo>
                                  <a:lnTo>
                                    <a:pt x="8" y="11"/>
                                  </a:lnTo>
                                  <a:lnTo>
                                    <a:pt x="5" y="4"/>
                                  </a:lnTo>
                                  <a:lnTo>
                                    <a:pt x="0" y="1"/>
                                  </a:lnTo>
                                  <a:lnTo>
                                    <a:pt x="7" y="1"/>
                                  </a:lnTo>
                                  <a:lnTo>
                                    <a:pt x="15" y="0"/>
                                  </a:lnTo>
                                  <a:lnTo>
                                    <a:pt x="2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0" name="Group 8026"/>
                        <wpg:cNvGrpSpPr>
                          <a:grpSpLocks/>
                        </wpg:cNvGrpSpPr>
                        <wpg:grpSpPr bwMode="auto">
                          <a:xfrm>
                            <a:off x="8501" y="10158"/>
                            <a:ext cx="3" cy="2"/>
                            <a:chOff x="8501" y="10158"/>
                            <a:chExt cx="3" cy="2"/>
                          </a:xfrm>
                        </wpg:grpSpPr>
                        <wps:wsp>
                          <wps:cNvPr id="8221" name="Freeform 8027"/>
                          <wps:cNvSpPr>
                            <a:spLocks/>
                          </wps:cNvSpPr>
                          <wps:spPr bwMode="auto">
                            <a:xfrm>
                              <a:off x="8501" y="10158"/>
                              <a:ext cx="3" cy="2"/>
                            </a:xfrm>
                            <a:custGeom>
                              <a:avLst/>
                              <a:gdLst>
                                <a:gd name="T0" fmla="+- 0 8503 8501"/>
                                <a:gd name="T1" fmla="*/ T0 w 3"/>
                                <a:gd name="T2" fmla="+- 0 10158 10158"/>
                                <a:gd name="T3" fmla="*/ 10158 h 2"/>
                                <a:gd name="T4" fmla="+- 0 8503 8501"/>
                                <a:gd name="T5" fmla="*/ T4 w 3"/>
                                <a:gd name="T6" fmla="+- 0 10158 10158"/>
                                <a:gd name="T7" fmla="*/ 10158 h 2"/>
                                <a:gd name="T8" fmla="+- 0 8502 8501"/>
                                <a:gd name="T9" fmla="*/ T8 w 3"/>
                                <a:gd name="T10" fmla="+- 0 10158 10158"/>
                                <a:gd name="T11" fmla="*/ 10158 h 2"/>
                                <a:gd name="T12" fmla="+- 0 8501 8501"/>
                                <a:gd name="T13" fmla="*/ T12 w 3"/>
                                <a:gd name="T14" fmla="+- 0 10159 10158"/>
                                <a:gd name="T15" fmla="*/ 10159 h 2"/>
                                <a:gd name="T16" fmla="+- 0 8501 8501"/>
                                <a:gd name="T17" fmla="*/ T16 w 3"/>
                                <a:gd name="T18" fmla="+- 0 10159 10158"/>
                                <a:gd name="T19" fmla="*/ 10159 h 2"/>
                                <a:gd name="T20" fmla="+- 0 8501 8501"/>
                                <a:gd name="T21" fmla="*/ T20 w 3"/>
                                <a:gd name="T22" fmla="+- 0 10158 10158"/>
                                <a:gd name="T23" fmla="*/ 10158 h 2"/>
                                <a:gd name="T24" fmla="+- 0 8501 8501"/>
                                <a:gd name="T25" fmla="*/ T24 w 3"/>
                                <a:gd name="T26" fmla="+- 0 10158 10158"/>
                                <a:gd name="T27" fmla="*/ 10158 h 2"/>
                                <a:gd name="T28" fmla="+- 0 8502 8501"/>
                                <a:gd name="T29" fmla="*/ T28 w 3"/>
                                <a:gd name="T30" fmla="+- 0 10158 10158"/>
                                <a:gd name="T31" fmla="*/ 10158 h 2"/>
                                <a:gd name="T32" fmla="+- 0 8503 8501"/>
                                <a:gd name="T33" fmla="*/ T32 w 3"/>
                                <a:gd name="T34" fmla="+- 0 10158 10158"/>
                                <a:gd name="T35" fmla="*/ 10158 h 2"/>
                                <a:gd name="T36" fmla="+- 0 8503 8501"/>
                                <a:gd name="T37" fmla="*/ T36 w 3"/>
                                <a:gd name="T38" fmla="+- 0 10158 10158"/>
                                <a:gd name="T39" fmla="*/ 10158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2" y="0"/>
                                  </a:moveTo>
                                  <a:lnTo>
                                    <a:pt x="2" y="0"/>
                                  </a:lnTo>
                                  <a:lnTo>
                                    <a:pt x="1" y="0"/>
                                  </a:lnTo>
                                  <a:lnTo>
                                    <a:pt x="0" y="1"/>
                                  </a:lnTo>
                                  <a:lnTo>
                                    <a:pt x="0" y="0"/>
                                  </a:lnTo>
                                  <a:lnTo>
                                    <a:pt x="1" y="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2" name="Group 8028"/>
                        <wpg:cNvGrpSpPr>
                          <a:grpSpLocks/>
                        </wpg:cNvGrpSpPr>
                        <wpg:grpSpPr bwMode="auto">
                          <a:xfrm>
                            <a:off x="8475" y="10159"/>
                            <a:ext cx="13" cy="5"/>
                            <a:chOff x="8475" y="10159"/>
                            <a:chExt cx="13" cy="5"/>
                          </a:xfrm>
                        </wpg:grpSpPr>
                        <wps:wsp>
                          <wps:cNvPr id="8223" name="Freeform 8029"/>
                          <wps:cNvSpPr>
                            <a:spLocks/>
                          </wps:cNvSpPr>
                          <wps:spPr bwMode="auto">
                            <a:xfrm>
                              <a:off x="8475" y="10159"/>
                              <a:ext cx="13" cy="5"/>
                            </a:xfrm>
                            <a:custGeom>
                              <a:avLst/>
                              <a:gdLst>
                                <a:gd name="T0" fmla="+- 0 8482 8475"/>
                                <a:gd name="T1" fmla="*/ T0 w 13"/>
                                <a:gd name="T2" fmla="+- 0 10164 10159"/>
                                <a:gd name="T3" fmla="*/ 10164 h 5"/>
                                <a:gd name="T4" fmla="+- 0 8478 8475"/>
                                <a:gd name="T5" fmla="*/ T4 w 13"/>
                                <a:gd name="T6" fmla="+- 0 10163 10159"/>
                                <a:gd name="T7" fmla="*/ 10163 h 5"/>
                                <a:gd name="T8" fmla="+- 0 8476 8475"/>
                                <a:gd name="T9" fmla="*/ T8 w 13"/>
                                <a:gd name="T10" fmla="+- 0 10161 10159"/>
                                <a:gd name="T11" fmla="*/ 10161 h 5"/>
                                <a:gd name="T12" fmla="+- 0 8475 8475"/>
                                <a:gd name="T13" fmla="*/ T12 w 13"/>
                                <a:gd name="T14" fmla="+- 0 10160 10159"/>
                                <a:gd name="T15" fmla="*/ 10160 h 5"/>
                                <a:gd name="T16" fmla="+- 0 8478 8475"/>
                                <a:gd name="T17" fmla="*/ T16 w 13"/>
                                <a:gd name="T18" fmla="+- 0 10160 10159"/>
                                <a:gd name="T19" fmla="*/ 10160 h 5"/>
                                <a:gd name="T20" fmla="+- 0 8481 8475"/>
                                <a:gd name="T21" fmla="*/ T20 w 13"/>
                                <a:gd name="T22" fmla="+- 0 10159 10159"/>
                                <a:gd name="T23" fmla="*/ 10159 h 5"/>
                                <a:gd name="T24" fmla="+- 0 8485 8475"/>
                                <a:gd name="T25" fmla="*/ T24 w 13"/>
                                <a:gd name="T26" fmla="+- 0 10159 10159"/>
                                <a:gd name="T27" fmla="*/ 10159 h 5"/>
                                <a:gd name="T28" fmla="+- 0 8486 8475"/>
                                <a:gd name="T29" fmla="*/ T28 w 13"/>
                                <a:gd name="T30" fmla="+- 0 10162 10159"/>
                                <a:gd name="T31" fmla="*/ 10162 h 5"/>
                                <a:gd name="T32" fmla="+- 0 8487 8475"/>
                                <a:gd name="T33" fmla="*/ T32 w 13"/>
                                <a:gd name="T34" fmla="+- 0 10163 10159"/>
                                <a:gd name="T35" fmla="*/ 10163 h 5"/>
                                <a:gd name="T36" fmla="+- 0 8482 8475"/>
                                <a:gd name="T37" fmla="*/ T36 w 13"/>
                                <a:gd name="T38" fmla="+- 0 10164 10159"/>
                                <a:gd name="T39" fmla="*/ 1016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5">
                                  <a:moveTo>
                                    <a:pt x="7" y="5"/>
                                  </a:moveTo>
                                  <a:lnTo>
                                    <a:pt x="3" y="4"/>
                                  </a:lnTo>
                                  <a:lnTo>
                                    <a:pt x="1" y="2"/>
                                  </a:lnTo>
                                  <a:lnTo>
                                    <a:pt x="0" y="1"/>
                                  </a:lnTo>
                                  <a:lnTo>
                                    <a:pt x="3" y="1"/>
                                  </a:lnTo>
                                  <a:lnTo>
                                    <a:pt x="6" y="0"/>
                                  </a:lnTo>
                                  <a:lnTo>
                                    <a:pt x="10" y="0"/>
                                  </a:lnTo>
                                  <a:lnTo>
                                    <a:pt x="11" y="3"/>
                                  </a:lnTo>
                                  <a:lnTo>
                                    <a:pt x="12" y="4"/>
                                  </a:lnTo>
                                  <a:lnTo>
                                    <a:pt x="7"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4" name="Group 8030"/>
                        <wpg:cNvGrpSpPr>
                          <a:grpSpLocks/>
                        </wpg:cNvGrpSpPr>
                        <wpg:grpSpPr bwMode="auto">
                          <a:xfrm>
                            <a:off x="3470" y="10168"/>
                            <a:ext cx="24" cy="10"/>
                            <a:chOff x="3470" y="10168"/>
                            <a:chExt cx="24" cy="10"/>
                          </a:xfrm>
                        </wpg:grpSpPr>
                        <wps:wsp>
                          <wps:cNvPr id="8225" name="Freeform 8031"/>
                          <wps:cNvSpPr>
                            <a:spLocks/>
                          </wps:cNvSpPr>
                          <wps:spPr bwMode="auto">
                            <a:xfrm>
                              <a:off x="3470" y="10168"/>
                              <a:ext cx="24" cy="10"/>
                            </a:xfrm>
                            <a:custGeom>
                              <a:avLst/>
                              <a:gdLst>
                                <a:gd name="T0" fmla="+- 0 3491 3470"/>
                                <a:gd name="T1" fmla="*/ T0 w 24"/>
                                <a:gd name="T2" fmla="+- 0 10168 10168"/>
                                <a:gd name="T3" fmla="*/ 10168 h 10"/>
                                <a:gd name="T4" fmla="+- 0 3492 3470"/>
                                <a:gd name="T5" fmla="*/ T4 w 24"/>
                                <a:gd name="T6" fmla="+- 0 10169 10168"/>
                                <a:gd name="T7" fmla="*/ 10169 h 10"/>
                                <a:gd name="T8" fmla="+- 0 3493 3470"/>
                                <a:gd name="T9" fmla="*/ T8 w 24"/>
                                <a:gd name="T10" fmla="+- 0 10170 10168"/>
                                <a:gd name="T11" fmla="*/ 10170 h 10"/>
                                <a:gd name="T12" fmla="+- 0 3494 3470"/>
                                <a:gd name="T13" fmla="*/ T12 w 24"/>
                                <a:gd name="T14" fmla="+- 0 10171 10168"/>
                                <a:gd name="T15" fmla="*/ 10171 h 10"/>
                                <a:gd name="T16" fmla="+- 0 3488 3470"/>
                                <a:gd name="T17" fmla="*/ T16 w 24"/>
                                <a:gd name="T18" fmla="+- 0 10175 10168"/>
                                <a:gd name="T19" fmla="*/ 10175 h 10"/>
                                <a:gd name="T20" fmla="+- 0 3478 3470"/>
                                <a:gd name="T21" fmla="*/ T20 w 24"/>
                                <a:gd name="T22" fmla="+- 0 10178 10168"/>
                                <a:gd name="T23" fmla="*/ 10178 h 10"/>
                                <a:gd name="T24" fmla="+- 0 3471 3470"/>
                                <a:gd name="T25" fmla="*/ T24 w 24"/>
                                <a:gd name="T26" fmla="+- 0 10178 10168"/>
                                <a:gd name="T27" fmla="*/ 10178 h 10"/>
                                <a:gd name="T28" fmla="+- 0 3470 3470"/>
                                <a:gd name="T29" fmla="*/ T28 w 24"/>
                                <a:gd name="T30" fmla="+- 0 10176 10168"/>
                                <a:gd name="T31" fmla="*/ 10176 h 10"/>
                                <a:gd name="T32" fmla="+- 0 3470 3470"/>
                                <a:gd name="T33" fmla="*/ T32 w 24"/>
                                <a:gd name="T34" fmla="+- 0 10174 10168"/>
                                <a:gd name="T35" fmla="*/ 10174 h 10"/>
                                <a:gd name="T36" fmla="+- 0 3471 3470"/>
                                <a:gd name="T37" fmla="*/ T36 w 24"/>
                                <a:gd name="T38" fmla="+- 0 10171 10168"/>
                                <a:gd name="T39" fmla="*/ 10171 h 10"/>
                                <a:gd name="T40" fmla="+- 0 3474 3470"/>
                                <a:gd name="T41" fmla="*/ T40 w 24"/>
                                <a:gd name="T42" fmla="+- 0 10170 10168"/>
                                <a:gd name="T43" fmla="*/ 10170 h 10"/>
                                <a:gd name="T44" fmla="+- 0 3476 3470"/>
                                <a:gd name="T45" fmla="*/ T44 w 24"/>
                                <a:gd name="T46" fmla="+- 0 10169 10168"/>
                                <a:gd name="T47" fmla="*/ 10169 h 10"/>
                                <a:gd name="T48" fmla="+- 0 3478 3470"/>
                                <a:gd name="T49" fmla="*/ T48 w 24"/>
                                <a:gd name="T50" fmla="+- 0 10169 10168"/>
                                <a:gd name="T51" fmla="*/ 10169 h 10"/>
                                <a:gd name="T52" fmla="+- 0 3483 3470"/>
                                <a:gd name="T53" fmla="*/ T52 w 24"/>
                                <a:gd name="T54" fmla="+- 0 10169 10168"/>
                                <a:gd name="T55" fmla="*/ 10169 h 10"/>
                                <a:gd name="T56" fmla="+- 0 3488 3470"/>
                                <a:gd name="T57" fmla="*/ T56 w 24"/>
                                <a:gd name="T58" fmla="+- 0 10169 10168"/>
                                <a:gd name="T59" fmla="*/ 10169 h 10"/>
                                <a:gd name="T60" fmla="+- 0 3491 3470"/>
                                <a:gd name="T61" fmla="*/ T60 w 24"/>
                                <a:gd name="T62" fmla="+- 0 10168 10168"/>
                                <a:gd name="T63" fmla="*/ 1016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10">
                                  <a:moveTo>
                                    <a:pt x="21" y="0"/>
                                  </a:moveTo>
                                  <a:lnTo>
                                    <a:pt x="22" y="1"/>
                                  </a:lnTo>
                                  <a:lnTo>
                                    <a:pt x="23" y="2"/>
                                  </a:lnTo>
                                  <a:lnTo>
                                    <a:pt x="24" y="3"/>
                                  </a:lnTo>
                                  <a:lnTo>
                                    <a:pt x="18" y="7"/>
                                  </a:lnTo>
                                  <a:lnTo>
                                    <a:pt x="8" y="10"/>
                                  </a:lnTo>
                                  <a:lnTo>
                                    <a:pt x="1" y="10"/>
                                  </a:lnTo>
                                  <a:lnTo>
                                    <a:pt x="0" y="8"/>
                                  </a:lnTo>
                                  <a:lnTo>
                                    <a:pt x="0" y="6"/>
                                  </a:lnTo>
                                  <a:lnTo>
                                    <a:pt x="1" y="3"/>
                                  </a:lnTo>
                                  <a:lnTo>
                                    <a:pt x="4" y="2"/>
                                  </a:lnTo>
                                  <a:lnTo>
                                    <a:pt x="6" y="1"/>
                                  </a:lnTo>
                                  <a:lnTo>
                                    <a:pt x="8" y="1"/>
                                  </a:lnTo>
                                  <a:lnTo>
                                    <a:pt x="13" y="1"/>
                                  </a:lnTo>
                                  <a:lnTo>
                                    <a:pt x="18" y="1"/>
                                  </a:lnTo>
                                  <a:lnTo>
                                    <a:pt x="2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6" name="Group 8032"/>
                        <wpg:cNvGrpSpPr>
                          <a:grpSpLocks/>
                        </wpg:cNvGrpSpPr>
                        <wpg:grpSpPr bwMode="auto">
                          <a:xfrm>
                            <a:off x="1530" y="10172"/>
                            <a:ext cx="100" cy="8"/>
                            <a:chOff x="1530" y="10172"/>
                            <a:chExt cx="100" cy="8"/>
                          </a:xfrm>
                        </wpg:grpSpPr>
                        <wps:wsp>
                          <wps:cNvPr id="8227" name="Freeform 8033"/>
                          <wps:cNvSpPr>
                            <a:spLocks/>
                          </wps:cNvSpPr>
                          <wps:spPr bwMode="auto">
                            <a:xfrm>
                              <a:off x="1530" y="10172"/>
                              <a:ext cx="100" cy="8"/>
                            </a:xfrm>
                            <a:custGeom>
                              <a:avLst/>
                              <a:gdLst>
                                <a:gd name="T0" fmla="+- 0 1629 1530"/>
                                <a:gd name="T1" fmla="*/ T0 w 100"/>
                                <a:gd name="T2" fmla="+- 0 10173 10172"/>
                                <a:gd name="T3" fmla="*/ 10173 h 8"/>
                                <a:gd name="T4" fmla="+- 0 1627 1530"/>
                                <a:gd name="T5" fmla="*/ T4 w 100"/>
                                <a:gd name="T6" fmla="+- 0 10176 10172"/>
                                <a:gd name="T7" fmla="*/ 10176 h 8"/>
                                <a:gd name="T8" fmla="+- 0 1625 1530"/>
                                <a:gd name="T9" fmla="*/ T8 w 100"/>
                                <a:gd name="T10" fmla="+- 0 10178 10172"/>
                                <a:gd name="T11" fmla="*/ 10178 h 8"/>
                                <a:gd name="T12" fmla="+- 0 1624 1530"/>
                                <a:gd name="T13" fmla="*/ T12 w 100"/>
                                <a:gd name="T14" fmla="+- 0 10180 10172"/>
                                <a:gd name="T15" fmla="*/ 10180 h 8"/>
                                <a:gd name="T16" fmla="+- 0 1531 1530"/>
                                <a:gd name="T17" fmla="*/ T16 w 100"/>
                                <a:gd name="T18" fmla="+- 0 10180 10172"/>
                                <a:gd name="T19" fmla="*/ 10180 h 8"/>
                                <a:gd name="T20" fmla="+- 0 1531 1530"/>
                                <a:gd name="T21" fmla="*/ T20 w 100"/>
                                <a:gd name="T22" fmla="+- 0 10180 10172"/>
                                <a:gd name="T23" fmla="*/ 10180 h 8"/>
                                <a:gd name="T24" fmla="+- 0 1531 1530"/>
                                <a:gd name="T25" fmla="*/ T24 w 100"/>
                                <a:gd name="T26" fmla="+- 0 10179 10172"/>
                                <a:gd name="T27" fmla="*/ 10179 h 8"/>
                                <a:gd name="T28" fmla="+- 0 1532 1530"/>
                                <a:gd name="T29" fmla="*/ T28 w 100"/>
                                <a:gd name="T30" fmla="+- 0 10179 10172"/>
                                <a:gd name="T31" fmla="*/ 10179 h 8"/>
                                <a:gd name="T32" fmla="+- 0 1531 1530"/>
                                <a:gd name="T33" fmla="*/ T32 w 100"/>
                                <a:gd name="T34" fmla="+- 0 10179 10172"/>
                                <a:gd name="T35" fmla="*/ 10179 h 8"/>
                                <a:gd name="T36" fmla="+- 0 1530 1530"/>
                                <a:gd name="T37" fmla="*/ T36 w 100"/>
                                <a:gd name="T38" fmla="+- 0 10179 10172"/>
                                <a:gd name="T39" fmla="*/ 10179 h 8"/>
                                <a:gd name="T40" fmla="+- 0 1530 1530"/>
                                <a:gd name="T41" fmla="*/ T40 w 100"/>
                                <a:gd name="T42" fmla="+- 0 10179 10172"/>
                                <a:gd name="T43" fmla="*/ 10179 h 8"/>
                                <a:gd name="T44" fmla="+- 0 1538 1530"/>
                                <a:gd name="T45" fmla="*/ T44 w 100"/>
                                <a:gd name="T46" fmla="+- 0 10176 10172"/>
                                <a:gd name="T47" fmla="*/ 10176 h 8"/>
                                <a:gd name="T48" fmla="+- 0 1547 1530"/>
                                <a:gd name="T49" fmla="*/ T48 w 100"/>
                                <a:gd name="T50" fmla="+- 0 10174 10172"/>
                                <a:gd name="T51" fmla="*/ 10174 h 8"/>
                                <a:gd name="T52" fmla="+- 0 1557 1530"/>
                                <a:gd name="T53" fmla="*/ T52 w 100"/>
                                <a:gd name="T54" fmla="+- 0 10173 10172"/>
                                <a:gd name="T55" fmla="*/ 10173 h 8"/>
                                <a:gd name="T56" fmla="+- 0 1575 1530"/>
                                <a:gd name="T57" fmla="*/ T56 w 100"/>
                                <a:gd name="T58" fmla="+- 0 10172 10172"/>
                                <a:gd name="T59" fmla="*/ 10172 h 8"/>
                                <a:gd name="T60" fmla="+- 0 1595 1530"/>
                                <a:gd name="T61" fmla="*/ T60 w 100"/>
                                <a:gd name="T62" fmla="+- 0 10172 10172"/>
                                <a:gd name="T63" fmla="*/ 10172 h 8"/>
                                <a:gd name="T64" fmla="+- 0 1616 1530"/>
                                <a:gd name="T65" fmla="*/ T64 w 100"/>
                                <a:gd name="T66" fmla="+- 0 10172 10172"/>
                                <a:gd name="T67" fmla="*/ 10172 h 8"/>
                                <a:gd name="T68" fmla="+- 0 1629 1530"/>
                                <a:gd name="T69" fmla="*/ T68 w 100"/>
                                <a:gd name="T70" fmla="+- 0 10173 10172"/>
                                <a:gd name="T71" fmla="*/ 1017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0" h="8">
                                  <a:moveTo>
                                    <a:pt x="99" y="1"/>
                                  </a:moveTo>
                                  <a:lnTo>
                                    <a:pt x="97" y="4"/>
                                  </a:lnTo>
                                  <a:lnTo>
                                    <a:pt x="95" y="6"/>
                                  </a:lnTo>
                                  <a:lnTo>
                                    <a:pt x="94" y="8"/>
                                  </a:lnTo>
                                  <a:lnTo>
                                    <a:pt x="1" y="8"/>
                                  </a:lnTo>
                                  <a:lnTo>
                                    <a:pt x="1" y="7"/>
                                  </a:lnTo>
                                  <a:lnTo>
                                    <a:pt x="2" y="7"/>
                                  </a:lnTo>
                                  <a:lnTo>
                                    <a:pt x="1" y="7"/>
                                  </a:lnTo>
                                  <a:lnTo>
                                    <a:pt x="0" y="7"/>
                                  </a:lnTo>
                                  <a:lnTo>
                                    <a:pt x="8" y="4"/>
                                  </a:lnTo>
                                  <a:lnTo>
                                    <a:pt x="17" y="2"/>
                                  </a:lnTo>
                                  <a:lnTo>
                                    <a:pt x="27" y="1"/>
                                  </a:lnTo>
                                  <a:lnTo>
                                    <a:pt x="45" y="0"/>
                                  </a:lnTo>
                                  <a:lnTo>
                                    <a:pt x="65" y="0"/>
                                  </a:lnTo>
                                  <a:lnTo>
                                    <a:pt x="86" y="0"/>
                                  </a:lnTo>
                                  <a:lnTo>
                                    <a:pt x="99"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8" name="Group 8034"/>
                        <wpg:cNvGrpSpPr>
                          <a:grpSpLocks/>
                        </wpg:cNvGrpSpPr>
                        <wpg:grpSpPr bwMode="auto">
                          <a:xfrm>
                            <a:off x="10630" y="13066"/>
                            <a:ext cx="6" cy="19"/>
                            <a:chOff x="10630" y="13066"/>
                            <a:chExt cx="6" cy="19"/>
                          </a:xfrm>
                        </wpg:grpSpPr>
                        <wps:wsp>
                          <wps:cNvPr id="8229" name="Freeform 8035"/>
                          <wps:cNvSpPr>
                            <a:spLocks/>
                          </wps:cNvSpPr>
                          <wps:spPr bwMode="auto">
                            <a:xfrm>
                              <a:off x="10630" y="13066"/>
                              <a:ext cx="6" cy="19"/>
                            </a:xfrm>
                            <a:custGeom>
                              <a:avLst/>
                              <a:gdLst>
                                <a:gd name="T0" fmla="+- 0 10632 10630"/>
                                <a:gd name="T1" fmla="*/ T0 w 6"/>
                                <a:gd name="T2" fmla="+- 0 13084 13066"/>
                                <a:gd name="T3" fmla="*/ 13084 h 19"/>
                                <a:gd name="T4" fmla="+- 0 10632 10630"/>
                                <a:gd name="T5" fmla="*/ T4 w 6"/>
                                <a:gd name="T6" fmla="+- 0 13081 13066"/>
                                <a:gd name="T7" fmla="*/ 13081 h 19"/>
                                <a:gd name="T8" fmla="+- 0 10632 10630"/>
                                <a:gd name="T9" fmla="*/ T8 w 6"/>
                                <a:gd name="T10" fmla="+- 0 13079 13066"/>
                                <a:gd name="T11" fmla="*/ 13079 h 19"/>
                                <a:gd name="T12" fmla="+- 0 10632 10630"/>
                                <a:gd name="T13" fmla="*/ T12 w 6"/>
                                <a:gd name="T14" fmla="+- 0 13078 13066"/>
                                <a:gd name="T15" fmla="*/ 13078 h 19"/>
                                <a:gd name="T16" fmla="+- 0 10632 10630"/>
                                <a:gd name="T17" fmla="*/ T16 w 6"/>
                                <a:gd name="T18" fmla="+- 0 13078 13066"/>
                                <a:gd name="T19" fmla="*/ 13078 h 19"/>
                                <a:gd name="T20" fmla="+- 0 10631 10630"/>
                                <a:gd name="T21" fmla="*/ T20 w 6"/>
                                <a:gd name="T22" fmla="+- 0 13082 13066"/>
                                <a:gd name="T23" fmla="*/ 13082 h 19"/>
                                <a:gd name="T24" fmla="+- 0 10631 10630"/>
                                <a:gd name="T25" fmla="*/ T24 w 6"/>
                                <a:gd name="T26" fmla="+- 0 13082 13066"/>
                                <a:gd name="T27" fmla="*/ 13082 h 19"/>
                                <a:gd name="T28" fmla="+- 0 10630 10630"/>
                                <a:gd name="T29" fmla="*/ T28 w 6"/>
                                <a:gd name="T30" fmla="+- 0 13082 13066"/>
                                <a:gd name="T31" fmla="*/ 13082 h 19"/>
                                <a:gd name="T32" fmla="+- 0 10630 10630"/>
                                <a:gd name="T33" fmla="*/ T32 w 6"/>
                                <a:gd name="T34" fmla="+- 0 13081 13066"/>
                                <a:gd name="T35" fmla="*/ 13081 h 19"/>
                                <a:gd name="T36" fmla="+- 0 10631 10630"/>
                                <a:gd name="T37" fmla="*/ T36 w 6"/>
                                <a:gd name="T38" fmla="+- 0 13075 13066"/>
                                <a:gd name="T39" fmla="*/ 13075 h 19"/>
                                <a:gd name="T40" fmla="+- 0 10634 10630"/>
                                <a:gd name="T41" fmla="*/ T40 w 6"/>
                                <a:gd name="T42" fmla="+- 0 13066 13066"/>
                                <a:gd name="T43" fmla="*/ 13066 h 19"/>
                                <a:gd name="T44" fmla="+- 0 10635 10630"/>
                                <a:gd name="T45" fmla="*/ T44 w 6"/>
                                <a:gd name="T46" fmla="+- 0 13072 13066"/>
                                <a:gd name="T47" fmla="*/ 13072 h 19"/>
                                <a:gd name="T48" fmla="+- 0 10635 10630"/>
                                <a:gd name="T49" fmla="*/ T48 w 6"/>
                                <a:gd name="T50" fmla="+- 0 13073 13066"/>
                                <a:gd name="T51" fmla="*/ 13073 h 19"/>
                                <a:gd name="T52" fmla="+- 0 10634 10630"/>
                                <a:gd name="T53" fmla="*/ T52 w 6"/>
                                <a:gd name="T54" fmla="+- 0 13073 13066"/>
                                <a:gd name="T55" fmla="*/ 13073 h 19"/>
                                <a:gd name="T56" fmla="+- 0 10634 10630"/>
                                <a:gd name="T57" fmla="*/ T56 w 6"/>
                                <a:gd name="T58" fmla="+- 0 13073 13066"/>
                                <a:gd name="T59" fmla="*/ 13073 h 19"/>
                                <a:gd name="T60" fmla="+- 0 10635 10630"/>
                                <a:gd name="T61" fmla="*/ T60 w 6"/>
                                <a:gd name="T62" fmla="+- 0 13075 13066"/>
                                <a:gd name="T63" fmla="*/ 13075 h 19"/>
                                <a:gd name="T64" fmla="+- 0 10636 10630"/>
                                <a:gd name="T65" fmla="*/ T64 w 6"/>
                                <a:gd name="T66" fmla="+- 0 13079 13066"/>
                                <a:gd name="T67" fmla="*/ 13079 h 19"/>
                                <a:gd name="T68" fmla="+- 0 10636 10630"/>
                                <a:gd name="T69" fmla="*/ T68 w 6"/>
                                <a:gd name="T70" fmla="+- 0 13084 13066"/>
                                <a:gd name="T71" fmla="*/ 13084 h 19"/>
                                <a:gd name="T72" fmla="+- 0 10634 10630"/>
                                <a:gd name="T73" fmla="*/ T72 w 6"/>
                                <a:gd name="T74" fmla="+- 0 13084 13066"/>
                                <a:gd name="T75" fmla="*/ 13084 h 19"/>
                                <a:gd name="T76" fmla="+- 0 10633 10630"/>
                                <a:gd name="T77" fmla="*/ T76 w 6"/>
                                <a:gd name="T78" fmla="+- 0 13084 13066"/>
                                <a:gd name="T79" fmla="*/ 13084 h 19"/>
                                <a:gd name="T80" fmla="+- 0 10632 10630"/>
                                <a:gd name="T81" fmla="*/ T80 w 6"/>
                                <a:gd name="T82" fmla="+- 0 13084 13066"/>
                                <a:gd name="T83" fmla="*/ 1308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 h="19">
                                  <a:moveTo>
                                    <a:pt x="2" y="18"/>
                                  </a:moveTo>
                                  <a:lnTo>
                                    <a:pt x="2" y="15"/>
                                  </a:lnTo>
                                  <a:lnTo>
                                    <a:pt x="2" y="13"/>
                                  </a:lnTo>
                                  <a:lnTo>
                                    <a:pt x="2" y="12"/>
                                  </a:lnTo>
                                  <a:lnTo>
                                    <a:pt x="1" y="16"/>
                                  </a:lnTo>
                                  <a:lnTo>
                                    <a:pt x="0" y="16"/>
                                  </a:lnTo>
                                  <a:lnTo>
                                    <a:pt x="0" y="15"/>
                                  </a:lnTo>
                                  <a:lnTo>
                                    <a:pt x="1" y="9"/>
                                  </a:lnTo>
                                  <a:lnTo>
                                    <a:pt x="4" y="0"/>
                                  </a:lnTo>
                                  <a:lnTo>
                                    <a:pt x="5" y="6"/>
                                  </a:lnTo>
                                  <a:lnTo>
                                    <a:pt x="5" y="7"/>
                                  </a:lnTo>
                                  <a:lnTo>
                                    <a:pt x="4" y="7"/>
                                  </a:lnTo>
                                  <a:lnTo>
                                    <a:pt x="5" y="9"/>
                                  </a:lnTo>
                                  <a:lnTo>
                                    <a:pt x="6" y="13"/>
                                  </a:lnTo>
                                  <a:lnTo>
                                    <a:pt x="6" y="18"/>
                                  </a:lnTo>
                                  <a:lnTo>
                                    <a:pt x="4" y="18"/>
                                  </a:lnTo>
                                  <a:lnTo>
                                    <a:pt x="3" y="18"/>
                                  </a:lnTo>
                                  <a:lnTo>
                                    <a:pt x="2"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0" name="Group 8036"/>
                        <wpg:cNvGrpSpPr>
                          <a:grpSpLocks/>
                        </wpg:cNvGrpSpPr>
                        <wpg:grpSpPr bwMode="auto">
                          <a:xfrm>
                            <a:off x="10861" y="13042"/>
                            <a:ext cx="4" cy="13"/>
                            <a:chOff x="10861" y="13042"/>
                            <a:chExt cx="4" cy="13"/>
                          </a:xfrm>
                        </wpg:grpSpPr>
                        <wps:wsp>
                          <wps:cNvPr id="8231" name="Freeform 8037"/>
                          <wps:cNvSpPr>
                            <a:spLocks/>
                          </wps:cNvSpPr>
                          <wps:spPr bwMode="auto">
                            <a:xfrm>
                              <a:off x="10861" y="13042"/>
                              <a:ext cx="4" cy="13"/>
                            </a:xfrm>
                            <a:custGeom>
                              <a:avLst/>
                              <a:gdLst>
                                <a:gd name="T0" fmla="+- 0 10864 10861"/>
                                <a:gd name="T1" fmla="*/ T0 w 4"/>
                                <a:gd name="T2" fmla="+- 0 13043 13042"/>
                                <a:gd name="T3" fmla="*/ 13043 h 13"/>
                                <a:gd name="T4" fmla="+- 0 10864 10861"/>
                                <a:gd name="T5" fmla="*/ T4 w 4"/>
                                <a:gd name="T6" fmla="+- 0 13043 13042"/>
                                <a:gd name="T7" fmla="*/ 13043 h 13"/>
                                <a:gd name="T8" fmla="+- 0 10864 10861"/>
                                <a:gd name="T9" fmla="*/ T8 w 4"/>
                                <a:gd name="T10" fmla="+- 0 13042 13042"/>
                                <a:gd name="T11" fmla="*/ 13042 h 13"/>
                                <a:gd name="T12" fmla="+- 0 10861 10861"/>
                                <a:gd name="T13" fmla="*/ T12 w 4"/>
                                <a:gd name="T14" fmla="+- 0 13055 13042"/>
                                <a:gd name="T15" fmla="*/ 13055 h 13"/>
                                <a:gd name="T16" fmla="+- 0 10862 10861"/>
                                <a:gd name="T17" fmla="*/ T16 w 4"/>
                                <a:gd name="T18" fmla="+- 0 13052 13042"/>
                                <a:gd name="T19" fmla="*/ 13052 h 13"/>
                                <a:gd name="T20" fmla="+- 0 10864 10861"/>
                                <a:gd name="T21" fmla="*/ T20 w 4"/>
                                <a:gd name="T22" fmla="+- 0 13049 13042"/>
                                <a:gd name="T23" fmla="*/ 13049 h 13"/>
                                <a:gd name="T24" fmla="+- 0 10864 10861"/>
                                <a:gd name="T25" fmla="*/ T24 w 4"/>
                                <a:gd name="T26" fmla="+- 0 13043 13042"/>
                                <a:gd name="T27" fmla="*/ 13043 h 13"/>
                              </a:gdLst>
                              <a:ahLst/>
                              <a:cxnLst>
                                <a:cxn ang="0">
                                  <a:pos x="T1" y="T3"/>
                                </a:cxn>
                                <a:cxn ang="0">
                                  <a:pos x="T5" y="T7"/>
                                </a:cxn>
                                <a:cxn ang="0">
                                  <a:pos x="T9" y="T11"/>
                                </a:cxn>
                                <a:cxn ang="0">
                                  <a:pos x="T13" y="T15"/>
                                </a:cxn>
                                <a:cxn ang="0">
                                  <a:pos x="T17" y="T19"/>
                                </a:cxn>
                                <a:cxn ang="0">
                                  <a:pos x="T21" y="T23"/>
                                </a:cxn>
                                <a:cxn ang="0">
                                  <a:pos x="T25" y="T27"/>
                                </a:cxn>
                              </a:cxnLst>
                              <a:rect l="0" t="0" r="r" b="b"/>
                              <a:pathLst>
                                <a:path w="4" h="13">
                                  <a:moveTo>
                                    <a:pt x="3" y="1"/>
                                  </a:moveTo>
                                  <a:lnTo>
                                    <a:pt x="3" y="1"/>
                                  </a:lnTo>
                                  <a:lnTo>
                                    <a:pt x="3" y="0"/>
                                  </a:lnTo>
                                  <a:lnTo>
                                    <a:pt x="0" y="13"/>
                                  </a:lnTo>
                                  <a:lnTo>
                                    <a:pt x="1" y="10"/>
                                  </a:lnTo>
                                  <a:lnTo>
                                    <a:pt x="3" y="7"/>
                                  </a:lnTo>
                                  <a:lnTo>
                                    <a:pt x="3"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2" name="Group 8038"/>
                        <wpg:cNvGrpSpPr>
                          <a:grpSpLocks/>
                        </wpg:cNvGrpSpPr>
                        <wpg:grpSpPr bwMode="auto">
                          <a:xfrm>
                            <a:off x="10889" y="12999"/>
                            <a:ext cx="4" cy="4"/>
                            <a:chOff x="10889" y="12999"/>
                            <a:chExt cx="4" cy="4"/>
                          </a:xfrm>
                        </wpg:grpSpPr>
                        <wps:wsp>
                          <wps:cNvPr id="8233" name="Freeform 8039"/>
                          <wps:cNvSpPr>
                            <a:spLocks/>
                          </wps:cNvSpPr>
                          <wps:spPr bwMode="auto">
                            <a:xfrm>
                              <a:off x="10889" y="12999"/>
                              <a:ext cx="4" cy="4"/>
                            </a:xfrm>
                            <a:custGeom>
                              <a:avLst/>
                              <a:gdLst>
                                <a:gd name="T0" fmla="+- 0 10889 10889"/>
                                <a:gd name="T1" fmla="*/ T0 w 4"/>
                                <a:gd name="T2" fmla="+- 0 12999 12999"/>
                                <a:gd name="T3" fmla="*/ 12999 h 4"/>
                                <a:gd name="T4" fmla="+- 0 10893 10889"/>
                                <a:gd name="T5" fmla="*/ T4 w 4"/>
                                <a:gd name="T6" fmla="+- 0 12999 12999"/>
                                <a:gd name="T7" fmla="*/ 12999 h 4"/>
                                <a:gd name="T8" fmla="+- 0 10892 10889"/>
                                <a:gd name="T9" fmla="*/ T8 w 4"/>
                                <a:gd name="T10" fmla="+- 0 13000 12999"/>
                                <a:gd name="T11" fmla="*/ 13000 h 4"/>
                                <a:gd name="T12" fmla="+- 0 10892 10889"/>
                                <a:gd name="T13" fmla="*/ T12 w 4"/>
                                <a:gd name="T14" fmla="+- 0 13002 12999"/>
                                <a:gd name="T15" fmla="*/ 13002 h 4"/>
                                <a:gd name="T16" fmla="+- 0 10892 10889"/>
                                <a:gd name="T17" fmla="*/ T16 w 4"/>
                                <a:gd name="T18" fmla="+- 0 13003 12999"/>
                                <a:gd name="T19" fmla="*/ 13003 h 4"/>
                                <a:gd name="T20" fmla="+- 0 10891 10889"/>
                                <a:gd name="T21" fmla="*/ T20 w 4"/>
                                <a:gd name="T22" fmla="+- 0 13002 12999"/>
                                <a:gd name="T23" fmla="*/ 13002 h 4"/>
                                <a:gd name="T24" fmla="+- 0 10890 10889"/>
                                <a:gd name="T25" fmla="*/ T24 w 4"/>
                                <a:gd name="T26" fmla="+- 0 13000 12999"/>
                                <a:gd name="T27" fmla="*/ 13000 h 4"/>
                                <a:gd name="T28" fmla="+- 0 10889 10889"/>
                                <a:gd name="T29" fmla="*/ T28 w 4"/>
                                <a:gd name="T30" fmla="+- 0 12999 12999"/>
                                <a:gd name="T31" fmla="*/ 12999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4">
                                  <a:moveTo>
                                    <a:pt x="0" y="0"/>
                                  </a:moveTo>
                                  <a:lnTo>
                                    <a:pt x="4" y="0"/>
                                  </a:lnTo>
                                  <a:lnTo>
                                    <a:pt x="3" y="1"/>
                                  </a:lnTo>
                                  <a:lnTo>
                                    <a:pt x="3" y="3"/>
                                  </a:lnTo>
                                  <a:lnTo>
                                    <a:pt x="3" y="4"/>
                                  </a:lnTo>
                                  <a:lnTo>
                                    <a:pt x="2" y="3"/>
                                  </a:lnTo>
                                  <a:lnTo>
                                    <a:pt x="1"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4" name="Group 8040"/>
                        <wpg:cNvGrpSpPr>
                          <a:grpSpLocks/>
                        </wpg:cNvGrpSpPr>
                        <wpg:grpSpPr bwMode="auto">
                          <a:xfrm>
                            <a:off x="11191" y="13174"/>
                            <a:ext cx="2" cy="12"/>
                            <a:chOff x="11191" y="13174"/>
                            <a:chExt cx="2" cy="12"/>
                          </a:xfrm>
                        </wpg:grpSpPr>
                        <wps:wsp>
                          <wps:cNvPr id="8235" name="Freeform 8041"/>
                          <wps:cNvSpPr>
                            <a:spLocks/>
                          </wps:cNvSpPr>
                          <wps:spPr bwMode="auto">
                            <a:xfrm>
                              <a:off x="11191" y="13174"/>
                              <a:ext cx="2" cy="12"/>
                            </a:xfrm>
                            <a:custGeom>
                              <a:avLst/>
                              <a:gdLst>
                                <a:gd name="T0" fmla="+- 0 11191 11191"/>
                                <a:gd name="T1" fmla="*/ T0 w 2"/>
                                <a:gd name="T2" fmla="+- 0 13184 13174"/>
                                <a:gd name="T3" fmla="*/ 13184 h 12"/>
                                <a:gd name="T4" fmla="+- 0 11191 11191"/>
                                <a:gd name="T5" fmla="*/ T4 w 2"/>
                                <a:gd name="T6" fmla="+- 0 13180 13174"/>
                                <a:gd name="T7" fmla="*/ 13180 h 12"/>
                                <a:gd name="T8" fmla="+- 0 11191 11191"/>
                                <a:gd name="T9" fmla="*/ T8 w 2"/>
                                <a:gd name="T10" fmla="+- 0 13177 13174"/>
                                <a:gd name="T11" fmla="*/ 13177 h 12"/>
                                <a:gd name="T12" fmla="+- 0 11191 11191"/>
                                <a:gd name="T13" fmla="*/ T12 w 2"/>
                                <a:gd name="T14" fmla="+- 0 13174 13174"/>
                                <a:gd name="T15" fmla="*/ 13174 h 12"/>
                                <a:gd name="T16" fmla="+- 0 11192 11191"/>
                                <a:gd name="T17" fmla="*/ T16 w 2"/>
                                <a:gd name="T18" fmla="+- 0 13174 13174"/>
                                <a:gd name="T19" fmla="*/ 13174 h 12"/>
                                <a:gd name="T20" fmla="+- 0 11192 11191"/>
                                <a:gd name="T21" fmla="*/ T20 w 2"/>
                                <a:gd name="T22" fmla="+- 0 13174 13174"/>
                                <a:gd name="T23" fmla="*/ 13174 h 12"/>
                                <a:gd name="T24" fmla="+- 0 11192 11191"/>
                                <a:gd name="T25" fmla="*/ T24 w 2"/>
                                <a:gd name="T26" fmla="+- 0 13174 13174"/>
                                <a:gd name="T27" fmla="*/ 13174 h 12"/>
                                <a:gd name="T28" fmla="+- 0 11192 11191"/>
                                <a:gd name="T29" fmla="*/ T28 w 2"/>
                                <a:gd name="T30" fmla="+- 0 13178 13174"/>
                                <a:gd name="T31" fmla="*/ 13178 h 12"/>
                                <a:gd name="T32" fmla="+- 0 11192 11191"/>
                                <a:gd name="T33" fmla="*/ T32 w 2"/>
                                <a:gd name="T34" fmla="+- 0 13181 13174"/>
                                <a:gd name="T35" fmla="*/ 13181 h 12"/>
                                <a:gd name="T36" fmla="+- 0 11193 11191"/>
                                <a:gd name="T37" fmla="*/ T36 w 2"/>
                                <a:gd name="T38" fmla="+- 0 13182 13174"/>
                                <a:gd name="T39" fmla="*/ 13182 h 12"/>
                                <a:gd name="T40" fmla="+- 0 11193 11191"/>
                                <a:gd name="T41" fmla="*/ T40 w 2"/>
                                <a:gd name="T42" fmla="+- 0 13184 13174"/>
                                <a:gd name="T43" fmla="*/ 13184 h 12"/>
                                <a:gd name="T44" fmla="+- 0 11193 11191"/>
                                <a:gd name="T45" fmla="*/ T44 w 2"/>
                                <a:gd name="T46" fmla="+- 0 13185 13174"/>
                                <a:gd name="T47" fmla="*/ 13185 h 12"/>
                                <a:gd name="T48" fmla="+- 0 11193 11191"/>
                                <a:gd name="T49" fmla="*/ T48 w 2"/>
                                <a:gd name="T50" fmla="+- 0 13185 13174"/>
                                <a:gd name="T51" fmla="*/ 13185 h 12"/>
                                <a:gd name="T52" fmla="+- 0 11192 11191"/>
                                <a:gd name="T53" fmla="*/ T52 w 2"/>
                                <a:gd name="T54" fmla="+- 0 13185 13174"/>
                                <a:gd name="T55" fmla="*/ 13185 h 12"/>
                                <a:gd name="T56" fmla="+- 0 11192 11191"/>
                                <a:gd name="T57" fmla="*/ T56 w 2"/>
                                <a:gd name="T58" fmla="+- 0 13185 13174"/>
                                <a:gd name="T59" fmla="*/ 13185 h 12"/>
                                <a:gd name="T60" fmla="+- 0 11191 11191"/>
                                <a:gd name="T61" fmla="*/ T60 w 2"/>
                                <a:gd name="T62" fmla="+- 0 13184 13174"/>
                                <a:gd name="T63" fmla="*/ 1318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 h="12">
                                  <a:moveTo>
                                    <a:pt x="0" y="10"/>
                                  </a:moveTo>
                                  <a:lnTo>
                                    <a:pt x="0" y="6"/>
                                  </a:lnTo>
                                  <a:lnTo>
                                    <a:pt x="0" y="3"/>
                                  </a:lnTo>
                                  <a:lnTo>
                                    <a:pt x="0" y="0"/>
                                  </a:lnTo>
                                  <a:lnTo>
                                    <a:pt x="1" y="0"/>
                                  </a:lnTo>
                                  <a:lnTo>
                                    <a:pt x="1" y="4"/>
                                  </a:lnTo>
                                  <a:lnTo>
                                    <a:pt x="1" y="7"/>
                                  </a:lnTo>
                                  <a:lnTo>
                                    <a:pt x="2" y="8"/>
                                  </a:lnTo>
                                  <a:lnTo>
                                    <a:pt x="2" y="10"/>
                                  </a:lnTo>
                                  <a:lnTo>
                                    <a:pt x="2" y="11"/>
                                  </a:lnTo>
                                  <a:lnTo>
                                    <a:pt x="1" y="11"/>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6" name="Group 8042"/>
                        <wpg:cNvGrpSpPr>
                          <a:grpSpLocks/>
                        </wpg:cNvGrpSpPr>
                        <wpg:grpSpPr bwMode="auto">
                          <a:xfrm>
                            <a:off x="11701" y="10400"/>
                            <a:ext cx="5" cy="2"/>
                            <a:chOff x="11701" y="10400"/>
                            <a:chExt cx="5" cy="2"/>
                          </a:xfrm>
                        </wpg:grpSpPr>
                        <wps:wsp>
                          <wps:cNvPr id="8237" name="Freeform 8043"/>
                          <wps:cNvSpPr>
                            <a:spLocks/>
                          </wps:cNvSpPr>
                          <wps:spPr bwMode="auto">
                            <a:xfrm>
                              <a:off x="11701" y="10400"/>
                              <a:ext cx="5" cy="2"/>
                            </a:xfrm>
                            <a:custGeom>
                              <a:avLst/>
                              <a:gdLst>
                                <a:gd name="T0" fmla="+- 0 11701 11701"/>
                                <a:gd name="T1" fmla="*/ T0 w 5"/>
                                <a:gd name="T2" fmla="+- 0 10400 10400"/>
                                <a:gd name="T3" fmla="*/ 10400 h 2"/>
                                <a:gd name="T4" fmla="+- 0 11703 11701"/>
                                <a:gd name="T5" fmla="*/ T4 w 5"/>
                                <a:gd name="T6" fmla="+- 0 10400 10400"/>
                                <a:gd name="T7" fmla="*/ 10400 h 2"/>
                                <a:gd name="T8" fmla="+- 0 11705 11701"/>
                                <a:gd name="T9" fmla="*/ T8 w 5"/>
                                <a:gd name="T10" fmla="+- 0 10401 10400"/>
                                <a:gd name="T11" fmla="*/ 10401 h 2"/>
                                <a:gd name="T12" fmla="+- 0 11704 11701"/>
                                <a:gd name="T13" fmla="*/ T12 w 5"/>
                                <a:gd name="T14" fmla="+- 0 10402 10400"/>
                                <a:gd name="T15" fmla="*/ 10402 h 2"/>
                                <a:gd name="T16" fmla="+- 0 11703 11701"/>
                                <a:gd name="T17" fmla="*/ T16 w 5"/>
                                <a:gd name="T18" fmla="+- 0 10402 10400"/>
                                <a:gd name="T19" fmla="*/ 10402 h 2"/>
                                <a:gd name="T20" fmla="+- 0 11702 11701"/>
                                <a:gd name="T21" fmla="*/ T20 w 5"/>
                                <a:gd name="T22" fmla="+- 0 10402 10400"/>
                                <a:gd name="T23" fmla="*/ 10402 h 2"/>
                                <a:gd name="T24" fmla="+- 0 11701 11701"/>
                                <a:gd name="T25" fmla="*/ T24 w 5"/>
                                <a:gd name="T26" fmla="+- 0 10402 10400"/>
                                <a:gd name="T27" fmla="*/ 10402 h 2"/>
                                <a:gd name="T28" fmla="+- 0 11701 11701"/>
                                <a:gd name="T29" fmla="*/ T28 w 5"/>
                                <a:gd name="T30" fmla="+- 0 10400 10400"/>
                                <a:gd name="T31" fmla="*/ 10400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2">
                                  <a:moveTo>
                                    <a:pt x="0" y="0"/>
                                  </a:moveTo>
                                  <a:lnTo>
                                    <a:pt x="2" y="0"/>
                                  </a:lnTo>
                                  <a:lnTo>
                                    <a:pt x="4" y="1"/>
                                  </a:lnTo>
                                  <a:lnTo>
                                    <a:pt x="3" y="2"/>
                                  </a:lnTo>
                                  <a:lnTo>
                                    <a:pt x="2" y="2"/>
                                  </a:lnTo>
                                  <a:lnTo>
                                    <a:pt x="1" y="2"/>
                                  </a:lnTo>
                                  <a:lnTo>
                                    <a:pt x="0"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8" name="Group 8044"/>
                        <wpg:cNvGrpSpPr>
                          <a:grpSpLocks/>
                        </wpg:cNvGrpSpPr>
                        <wpg:grpSpPr bwMode="auto">
                          <a:xfrm>
                            <a:off x="11253" y="10066"/>
                            <a:ext cx="19" cy="31"/>
                            <a:chOff x="11253" y="10066"/>
                            <a:chExt cx="19" cy="31"/>
                          </a:xfrm>
                        </wpg:grpSpPr>
                        <wps:wsp>
                          <wps:cNvPr id="8239" name="Freeform 8045"/>
                          <wps:cNvSpPr>
                            <a:spLocks/>
                          </wps:cNvSpPr>
                          <wps:spPr bwMode="auto">
                            <a:xfrm>
                              <a:off x="11253" y="10066"/>
                              <a:ext cx="19" cy="31"/>
                            </a:xfrm>
                            <a:custGeom>
                              <a:avLst/>
                              <a:gdLst>
                                <a:gd name="T0" fmla="+- 0 11270 11253"/>
                                <a:gd name="T1" fmla="*/ T0 w 19"/>
                                <a:gd name="T2" fmla="+- 0 10072 10066"/>
                                <a:gd name="T3" fmla="*/ 10072 h 31"/>
                                <a:gd name="T4" fmla="+- 0 11272 11253"/>
                                <a:gd name="T5" fmla="*/ T4 w 19"/>
                                <a:gd name="T6" fmla="+- 0 10083 10066"/>
                                <a:gd name="T7" fmla="*/ 10083 h 31"/>
                                <a:gd name="T8" fmla="+- 0 11269 11253"/>
                                <a:gd name="T9" fmla="*/ T8 w 19"/>
                                <a:gd name="T10" fmla="+- 0 10091 10066"/>
                                <a:gd name="T11" fmla="*/ 10091 h 31"/>
                                <a:gd name="T12" fmla="+- 0 11265 11253"/>
                                <a:gd name="T13" fmla="*/ T12 w 19"/>
                                <a:gd name="T14" fmla="+- 0 10097 10066"/>
                                <a:gd name="T15" fmla="*/ 10097 h 31"/>
                                <a:gd name="T16" fmla="+- 0 11255 11253"/>
                                <a:gd name="T17" fmla="*/ T16 w 19"/>
                                <a:gd name="T18" fmla="+- 0 10087 10066"/>
                                <a:gd name="T19" fmla="*/ 10087 h 31"/>
                                <a:gd name="T20" fmla="+- 0 11253 11253"/>
                                <a:gd name="T21" fmla="*/ T20 w 19"/>
                                <a:gd name="T22" fmla="+- 0 10070 10066"/>
                                <a:gd name="T23" fmla="*/ 10070 h 31"/>
                                <a:gd name="T24" fmla="+- 0 11260 11253"/>
                                <a:gd name="T25" fmla="*/ T24 w 19"/>
                                <a:gd name="T26" fmla="+- 0 10066 10066"/>
                                <a:gd name="T27" fmla="*/ 10066 h 31"/>
                                <a:gd name="T28" fmla="+- 0 11261 11253"/>
                                <a:gd name="T29" fmla="*/ T28 w 19"/>
                                <a:gd name="T30" fmla="+- 0 10073 10066"/>
                                <a:gd name="T31" fmla="*/ 10073 h 31"/>
                                <a:gd name="T32" fmla="+- 0 11270 11253"/>
                                <a:gd name="T33" fmla="*/ T32 w 19"/>
                                <a:gd name="T34" fmla="+- 0 10072 10066"/>
                                <a:gd name="T35" fmla="*/ 10072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31">
                                  <a:moveTo>
                                    <a:pt x="17" y="6"/>
                                  </a:moveTo>
                                  <a:lnTo>
                                    <a:pt x="19" y="17"/>
                                  </a:lnTo>
                                  <a:lnTo>
                                    <a:pt x="16" y="25"/>
                                  </a:lnTo>
                                  <a:lnTo>
                                    <a:pt x="12" y="31"/>
                                  </a:lnTo>
                                  <a:lnTo>
                                    <a:pt x="2" y="21"/>
                                  </a:lnTo>
                                  <a:lnTo>
                                    <a:pt x="0" y="4"/>
                                  </a:lnTo>
                                  <a:lnTo>
                                    <a:pt x="7" y="0"/>
                                  </a:lnTo>
                                  <a:lnTo>
                                    <a:pt x="8" y="7"/>
                                  </a:lnTo>
                                  <a:lnTo>
                                    <a:pt x="17"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0" name="Group 8046"/>
                        <wpg:cNvGrpSpPr>
                          <a:grpSpLocks/>
                        </wpg:cNvGrpSpPr>
                        <wpg:grpSpPr bwMode="auto">
                          <a:xfrm>
                            <a:off x="11125" y="10054"/>
                            <a:ext cx="31" cy="41"/>
                            <a:chOff x="11125" y="10054"/>
                            <a:chExt cx="31" cy="41"/>
                          </a:xfrm>
                        </wpg:grpSpPr>
                        <wps:wsp>
                          <wps:cNvPr id="8241" name="Freeform 8047"/>
                          <wps:cNvSpPr>
                            <a:spLocks/>
                          </wps:cNvSpPr>
                          <wps:spPr bwMode="auto">
                            <a:xfrm>
                              <a:off x="11125" y="10054"/>
                              <a:ext cx="31" cy="41"/>
                            </a:xfrm>
                            <a:custGeom>
                              <a:avLst/>
                              <a:gdLst>
                                <a:gd name="T0" fmla="+- 0 11127 11125"/>
                                <a:gd name="T1" fmla="*/ T0 w 31"/>
                                <a:gd name="T2" fmla="+- 0 10054 10054"/>
                                <a:gd name="T3" fmla="*/ 10054 h 41"/>
                                <a:gd name="T4" fmla="+- 0 11135 11125"/>
                                <a:gd name="T5" fmla="*/ T4 w 31"/>
                                <a:gd name="T6" fmla="+- 0 10059 10054"/>
                                <a:gd name="T7" fmla="*/ 10059 h 41"/>
                                <a:gd name="T8" fmla="+- 0 11139 11125"/>
                                <a:gd name="T9" fmla="*/ T8 w 31"/>
                                <a:gd name="T10" fmla="+- 0 10068 10054"/>
                                <a:gd name="T11" fmla="*/ 10068 h 41"/>
                                <a:gd name="T12" fmla="+- 0 11156 11125"/>
                                <a:gd name="T13" fmla="*/ T12 w 31"/>
                                <a:gd name="T14" fmla="+- 0 10065 10054"/>
                                <a:gd name="T15" fmla="*/ 10065 h 41"/>
                                <a:gd name="T16" fmla="+- 0 11156 11125"/>
                                <a:gd name="T17" fmla="*/ T16 w 31"/>
                                <a:gd name="T18" fmla="+- 0 10076 10054"/>
                                <a:gd name="T19" fmla="*/ 10076 h 41"/>
                                <a:gd name="T20" fmla="+- 0 11151 11125"/>
                                <a:gd name="T21" fmla="*/ T20 w 31"/>
                                <a:gd name="T22" fmla="+- 0 10080 10054"/>
                                <a:gd name="T23" fmla="*/ 10080 h 41"/>
                                <a:gd name="T24" fmla="+- 0 11141 11125"/>
                                <a:gd name="T25" fmla="*/ T24 w 31"/>
                                <a:gd name="T26" fmla="+- 0 10079 10054"/>
                                <a:gd name="T27" fmla="*/ 10079 h 41"/>
                                <a:gd name="T28" fmla="+- 0 11143 11125"/>
                                <a:gd name="T29" fmla="*/ T28 w 31"/>
                                <a:gd name="T30" fmla="+- 0 10083 10054"/>
                                <a:gd name="T31" fmla="*/ 10083 h 41"/>
                                <a:gd name="T32" fmla="+- 0 11146 11125"/>
                                <a:gd name="T33" fmla="*/ T32 w 31"/>
                                <a:gd name="T34" fmla="+- 0 10087 10054"/>
                                <a:gd name="T35" fmla="*/ 10087 h 41"/>
                                <a:gd name="T36" fmla="+- 0 11145 11125"/>
                                <a:gd name="T37" fmla="*/ T36 w 31"/>
                                <a:gd name="T38" fmla="+- 0 10094 10054"/>
                                <a:gd name="T39" fmla="*/ 10094 h 41"/>
                                <a:gd name="T40" fmla="+- 0 11126 11125"/>
                                <a:gd name="T41" fmla="*/ T40 w 31"/>
                                <a:gd name="T42" fmla="+- 0 10095 10054"/>
                                <a:gd name="T43" fmla="*/ 10095 h 41"/>
                                <a:gd name="T44" fmla="+- 0 11133 11125"/>
                                <a:gd name="T45" fmla="*/ T44 w 31"/>
                                <a:gd name="T46" fmla="+- 0 10081 10054"/>
                                <a:gd name="T47" fmla="*/ 10081 h 41"/>
                                <a:gd name="T48" fmla="+- 0 11136 11125"/>
                                <a:gd name="T49" fmla="*/ T48 w 31"/>
                                <a:gd name="T50" fmla="+- 0 10069 10054"/>
                                <a:gd name="T51" fmla="*/ 10069 h 41"/>
                                <a:gd name="T52" fmla="+- 0 11133 11125"/>
                                <a:gd name="T53" fmla="*/ T52 w 31"/>
                                <a:gd name="T54" fmla="+- 0 10064 10054"/>
                                <a:gd name="T55" fmla="*/ 10064 h 41"/>
                                <a:gd name="T56" fmla="+- 0 11125 11125"/>
                                <a:gd name="T57" fmla="*/ T56 w 31"/>
                                <a:gd name="T58" fmla="+- 0 10064 10054"/>
                                <a:gd name="T59" fmla="*/ 10064 h 41"/>
                                <a:gd name="T60" fmla="+- 0 11127 11125"/>
                                <a:gd name="T61" fmla="*/ T60 w 31"/>
                                <a:gd name="T62" fmla="+- 0 10054 10054"/>
                                <a:gd name="T63" fmla="*/ 1005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 h="41">
                                  <a:moveTo>
                                    <a:pt x="2" y="0"/>
                                  </a:moveTo>
                                  <a:lnTo>
                                    <a:pt x="10" y="5"/>
                                  </a:lnTo>
                                  <a:lnTo>
                                    <a:pt x="14" y="14"/>
                                  </a:lnTo>
                                  <a:lnTo>
                                    <a:pt x="31" y="11"/>
                                  </a:lnTo>
                                  <a:lnTo>
                                    <a:pt x="31" y="22"/>
                                  </a:lnTo>
                                  <a:lnTo>
                                    <a:pt x="26" y="26"/>
                                  </a:lnTo>
                                  <a:lnTo>
                                    <a:pt x="16" y="25"/>
                                  </a:lnTo>
                                  <a:lnTo>
                                    <a:pt x="18" y="29"/>
                                  </a:lnTo>
                                  <a:lnTo>
                                    <a:pt x="21" y="33"/>
                                  </a:lnTo>
                                  <a:lnTo>
                                    <a:pt x="20" y="40"/>
                                  </a:lnTo>
                                  <a:lnTo>
                                    <a:pt x="1" y="41"/>
                                  </a:lnTo>
                                  <a:lnTo>
                                    <a:pt x="8" y="27"/>
                                  </a:lnTo>
                                  <a:lnTo>
                                    <a:pt x="11" y="15"/>
                                  </a:lnTo>
                                  <a:lnTo>
                                    <a:pt x="8" y="10"/>
                                  </a:lnTo>
                                  <a:lnTo>
                                    <a:pt x="0" y="10"/>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2" name="Group 8048"/>
                        <wpg:cNvGrpSpPr>
                          <a:grpSpLocks/>
                        </wpg:cNvGrpSpPr>
                        <wpg:grpSpPr bwMode="auto">
                          <a:xfrm>
                            <a:off x="11059" y="10070"/>
                            <a:ext cx="45" cy="24"/>
                            <a:chOff x="11059" y="10070"/>
                            <a:chExt cx="45" cy="24"/>
                          </a:xfrm>
                        </wpg:grpSpPr>
                        <wps:wsp>
                          <wps:cNvPr id="8243" name="Freeform 8049"/>
                          <wps:cNvSpPr>
                            <a:spLocks/>
                          </wps:cNvSpPr>
                          <wps:spPr bwMode="auto">
                            <a:xfrm>
                              <a:off x="11059" y="10070"/>
                              <a:ext cx="45" cy="24"/>
                            </a:xfrm>
                            <a:custGeom>
                              <a:avLst/>
                              <a:gdLst>
                                <a:gd name="T0" fmla="+- 0 11059 11059"/>
                                <a:gd name="T1" fmla="*/ T0 w 45"/>
                                <a:gd name="T2" fmla="+- 0 10083 10070"/>
                                <a:gd name="T3" fmla="*/ 10083 h 24"/>
                                <a:gd name="T4" fmla="+- 0 11075 11059"/>
                                <a:gd name="T5" fmla="*/ T4 w 45"/>
                                <a:gd name="T6" fmla="+- 0 10087 10070"/>
                                <a:gd name="T7" fmla="*/ 10087 h 24"/>
                                <a:gd name="T8" fmla="+- 0 11088 11059"/>
                                <a:gd name="T9" fmla="*/ T8 w 45"/>
                                <a:gd name="T10" fmla="+- 0 10079 10070"/>
                                <a:gd name="T11" fmla="*/ 10079 h 24"/>
                                <a:gd name="T12" fmla="+- 0 11102 11059"/>
                                <a:gd name="T13" fmla="*/ T12 w 45"/>
                                <a:gd name="T14" fmla="+- 0 10070 10070"/>
                                <a:gd name="T15" fmla="*/ 10070 h 24"/>
                                <a:gd name="T16" fmla="+- 0 11103 11059"/>
                                <a:gd name="T17" fmla="*/ T16 w 45"/>
                                <a:gd name="T18" fmla="+- 0 10084 10070"/>
                                <a:gd name="T19" fmla="*/ 10084 h 24"/>
                                <a:gd name="T20" fmla="+- 0 11089 11059"/>
                                <a:gd name="T21" fmla="*/ T20 w 45"/>
                                <a:gd name="T22" fmla="+- 0 10092 10070"/>
                                <a:gd name="T23" fmla="*/ 10092 h 24"/>
                                <a:gd name="T24" fmla="+- 0 11069 11059"/>
                                <a:gd name="T25" fmla="*/ T24 w 45"/>
                                <a:gd name="T26" fmla="+- 0 10094 10070"/>
                                <a:gd name="T27" fmla="*/ 10094 h 24"/>
                                <a:gd name="T28" fmla="+- 0 11059 11059"/>
                                <a:gd name="T29" fmla="*/ T28 w 45"/>
                                <a:gd name="T30" fmla="+- 0 10086 10070"/>
                                <a:gd name="T31" fmla="*/ 10086 h 24"/>
                                <a:gd name="T32" fmla="+- 0 11059 11059"/>
                                <a:gd name="T33" fmla="*/ T32 w 45"/>
                                <a:gd name="T34" fmla="+- 0 10083 10070"/>
                                <a:gd name="T35" fmla="*/ 1008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24">
                                  <a:moveTo>
                                    <a:pt x="0" y="13"/>
                                  </a:moveTo>
                                  <a:lnTo>
                                    <a:pt x="16" y="17"/>
                                  </a:lnTo>
                                  <a:lnTo>
                                    <a:pt x="29" y="9"/>
                                  </a:lnTo>
                                  <a:lnTo>
                                    <a:pt x="43" y="0"/>
                                  </a:lnTo>
                                  <a:lnTo>
                                    <a:pt x="44" y="14"/>
                                  </a:lnTo>
                                  <a:lnTo>
                                    <a:pt x="30" y="22"/>
                                  </a:lnTo>
                                  <a:lnTo>
                                    <a:pt x="10" y="24"/>
                                  </a:lnTo>
                                  <a:lnTo>
                                    <a:pt x="0" y="16"/>
                                  </a:lnTo>
                                  <a:lnTo>
                                    <a:pt x="0"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4" name="Group 8050"/>
                        <wpg:cNvGrpSpPr>
                          <a:grpSpLocks/>
                        </wpg:cNvGrpSpPr>
                        <wpg:grpSpPr bwMode="auto">
                          <a:xfrm>
                            <a:off x="11017" y="10088"/>
                            <a:ext cx="33" cy="30"/>
                            <a:chOff x="11017" y="10088"/>
                            <a:chExt cx="33" cy="30"/>
                          </a:xfrm>
                        </wpg:grpSpPr>
                        <wps:wsp>
                          <wps:cNvPr id="8245" name="Freeform 8051"/>
                          <wps:cNvSpPr>
                            <a:spLocks/>
                          </wps:cNvSpPr>
                          <wps:spPr bwMode="auto">
                            <a:xfrm>
                              <a:off x="11017" y="10088"/>
                              <a:ext cx="33" cy="30"/>
                            </a:xfrm>
                            <a:custGeom>
                              <a:avLst/>
                              <a:gdLst>
                                <a:gd name="T0" fmla="+- 0 11050 11017"/>
                                <a:gd name="T1" fmla="*/ T0 w 33"/>
                                <a:gd name="T2" fmla="+- 0 10088 10088"/>
                                <a:gd name="T3" fmla="*/ 10088 h 30"/>
                                <a:gd name="T4" fmla="+- 0 11049 11017"/>
                                <a:gd name="T5" fmla="*/ T4 w 33"/>
                                <a:gd name="T6" fmla="+- 0 10106 10088"/>
                                <a:gd name="T7" fmla="*/ 10106 h 30"/>
                                <a:gd name="T8" fmla="+- 0 11033 11017"/>
                                <a:gd name="T9" fmla="*/ T8 w 33"/>
                                <a:gd name="T10" fmla="+- 0 10106 10088"/>
                                <a:gd name="T11" fmla="*/ 10106 h 30"/>
                                <a:gd name="T12" fmla="+- 0 11025 11017"/>
                                <a:gd name="T13" fmla="*/ T12 w 33"/>
                                <a:gd name="T14" fmla="+- 0 10117 10088"/>
                                <a:gd name="T15" fmla="*/ 10117 h 30"/>
                                <a:gd name="T16" fmla="+- 0 11017 11017"/>
                                <a:gd name="T17" fmla="*/ T16 w 33"/>
                                <a:gd name="T18" fmla="+- 0 10107 10088"/>
                                <a:gd name="T19" fmla="*/ 10107 h 30"/>
                                <a:gd name="T20" fmla="+- 0 11022 11017"/>
                                <a:gd name="T21" fmla="*/ T20 w 33"/>
                                <a:gd name="T22" fmla="+- 0 10096 10088"/>
                                <a:gd name="T23" fmla="*/ 10096 h 30"/>
                                <a:gd name="T24" fmla="+- 0 11035 11017"/>
                                <a:gd name="T25" fmla="*/ T24 w 33"/>
                                <a:gd name="T26" fmla="+- 0 10088 10088"/>
                                <a:gd name="T27" fmla="*/ 10088 h 30"/>
                                <a:gd name="T28" fmla="+- 0 11050 11017"/>
                                <a:gd name="T29" fmla="*/ T28 w 33"/>
                                <a:gd name="T30" fmla="+- 0 10088 10088"/>
                                <a:gd name="T31" fmla="*/ 10088 h 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 h="30">
                                  <a:moveTo>
                                    <a:pt x="33" y="0"/>
                                  </a:moveTo>
                                  <a:lnTo>
                                    <a:pt x="32" y="18"/>
                                  </a:lnTo>
                                  <a:lnTo>
                                    <a:pt x="16" y="18"/>
                                  </a:lnTo>
                                  <a:lnTo>
                                    <a:pt x="8" y="29"/>
                                  </a:lnTo>
                                  <a:lnTo>
                                    <a:pt x="0" y="19"/>
                                  </a:lnTo>
                                  <a:lnTo>
                                    <a:pt x="5" y="8"/>
                                  </a:lnTo>
                                  <a:lnTo>
                                    <a:pt x="18" y="0"/>
                                  </a:lnTo>
                                  <a:lnTo>
                                    <a:pt x="3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6" name="Group 8052"/>
                        <wpg:cNvGrpSpPr>
                          <a:grpSpLocks/>
                        </wpg:cNvGrpSpPr>
                        <wpg:grpSpPr bwMode="auto">
                          <a:xfrm>
                            <a:off x="8840" y="10053"/>
                            <a:ext cx="94" cy="88"/>
                            <a:chOff x="8840" y="10053"/>
                            <a:chExt cx="94" cy="88"/>
                          </a:xfrm>
                        </wpg:grpSpPr>
                        <wps:wsp>
                          <wps:cNvPr id="8247" name="Freeform 8053"/>
                          <wps:cNvSpPr>
                            <a:spLocks/>
                          </wps:cNvSpPr>
                          <wps:spPr bwMode="auto">
                            <a:xfrm>
                              <a:off x="8840" y="10053"/>
                              <a:ext cx="94" cy="88"/>
                            </a:xfrm>
                            <a:custGeom>
                              <a:avLst/>
                              <a:gdLst>
                                <a:gd name="T0" fmla="+- 0 8851 8840"/>
                                <a:gd name="T1" fmla="*/ T0 w 94"/>
                                <a:gd name="T2" fmla="+- 0 10053 10053"/>
                                <a:gd name="T3" fmla="*/ 10053 h 88"/>
                                <a:gd name="T4" fmla="+- 0 8851 8840"/>
                                <a:gd name="T5" fmla="*/ T4 w 94"/>
                                <a:gd name="T6" fmla="+- 0 10060 10053"/>
                                <a:gd name="T7" fmla="*/ 10060 h 88"/>
                                <a:gd name="T8" fmla="+- 0 8849 8840"/>
                                <a:gd name="T9" fmla="*/ T8 w 94"/>
                                <a:gd name="T10" fmla="+- 0 10064 10053"/>
                                <a:gd name="T11" fmla="*/ 10064 h 88"/>
                                <a:gd name="T12" fmla="+- 0 8846 8840"/>
                                <a:gd name="T13" fmla="*/ T12 w 94"/>
                                <a:gd name="T14" fmla="+- 0 10068 10053"/>
                                <a:gd name="T15" fmla="*/ 10068 h 88"/>
                                <a:gd name="T16" fmla="+- 0 8869 8840"/>
                                <a:gd name="T17" fmla="*/ T16 w 94"/>
                                <a:gd name="T18" fmla="+- 0 10071 10053"/>
                                <a:gd name="T19" fmla="*/ 10071 h 88"/>
                                <a:gd name="T20" fmla="+- 0 8889 8840"/>
                                <a:gd name="T21" fmla="*/ T20 w 94"/>
                                <a:gd name="T22" fmla="+- 0 10076 10053"/>
                                <a:gd name="T23" fmla="*/ 10076 h 88"/>
                                <a:gd name="T24" fmla="+- 0 8908 8840"/>
                                <a:gd name="T25" fmla="*/ T24 w 94"/>
                                <a:gd name="T26" fmla="+- 0 10083 10053"/>
                                <a:gd name="T27" fmla="*/ 10083 h 88"/>
                                <a:gd name="T28" fmla="+- 0 8924 8840"/>
                                <a:gd name="T29" fmla="*/ T28 w 94"/>
                                <a:gd name="T30" fmla="+- 0 10093 10053"/>
                                <a:gd name="T31" fmla="*/ 10093 h 88"/>
                                <a:gd name="T32" fmla="+- 0 8916 8840"/>
                                <a:gd name="T33" fmla="*/ T32 w 94"/>
                                <a:gd name="T34" fmla="+- 0 10097 10053"/>
                                <a:gd name="T35" fmla="*/ 10097 h 88"/>
                                <a:gd name="T36" fmla="+- 0 8904 8840"/>
                                <a:gd name="T37" fmla="*/ T36 w 94"/>
                                <a:gd name="T38" fmla="+- 0 10097 10053"/>
                                <a:gd name="T39" fmla="*/ 10097 h 88"/>
                                <a:gd name="T40" fmla="+- 0 8892 8840"/>
                                <a:gd name="T41" fmla="*/ T40 w 94"/>
                                <a:gd name="T42" fmla="+- 0 10099 10053"/>
                                <a:gd name="T43" fmla="*/ 10099 h 88"/>
                                <a:gd name="T44" fmla="+- 0 8901 8840"/>
                                <a:gd name="T45" fmla="*/ T44 w 94"/>
                                <a:gd name="T46" fmla="+- 0 10112 10053"/>
                                <a:gd name="T47" fmla="*/ 10112 h 88"/>
                                <a:gd name="T48" fmla="+- 0 8901 8840"/>
                                <a:gd name="T49" fmla="*/ T48 w 94"/>
                                <a:gd name="T50" fmla="+- 0 10122 10053"/>
                                <a:gd name="T51" fmla="*/ 10122 h 88"/>
                                <a:gd name="T52" fmla="+- 0 8901 8840"/>
                                <a:gd name="T53" fmla="*/ T52 w 94"/>
                                <a:gd name="T54" fmla="+- 0 10123 10053"/>
                                <a:gd name="T55" fmla="*/ 10123 h 88"/>
                                <a:gd name="T56" fmla="+- 0 8909 8840"/>
                                <a:gd name="T57" fmla="*/ T56 w 94"/>
                                <a:gd name="T58" fmla="+- 0 10118 10053"/>
                                <a:gd name="T59" fmla="*/ 10118 h 88"/>
                                <a:gd name="T60" fmla="+- 0 8912 8840"/>
                                <a:gd name="T61" fmla="*/ T60 w 94"/>
                                <a:gd name="T62" fmla="+- 0 10119 10053"/>
                                <a:gd name="T63" fmla="*/ 10119 h 88"/>
                                <a:gd name="T64" fmla="+- 0 8918 8840"/>
                                <a:gd name="T65" fmla="*/ T64 w 94"/>
                                <a:gd name="T66" fmla="+- 0 10119 10053"/>
                                <a:gd name="T67" fmla="*/ 10119 h 88"/>
                                <a:gd name="T68" fmla="+- 0 8923 8840"/>
                                <a:gd name="T69" fmla="*/ T68 w 94"/>
                                <a:gd name="T70" fmla="+- 0 10128 10053"/>
                                <a:gd name="T71" fmla="*/ 10128 h 88"/>
                                <a:gd name="T72" fmla="+- 0 8927 8840"/>
                                <a:gd name="T73" fmla="*/ T72 w 94"/>
                                <a:gd name="T74" fmla="+- 0 10129 10053"/>
                                <a:gd name="T75" fmla="*/ 10129 h 88"/>
                                <a:gd name="T76" fmla="+- 0 8929 8840"/>
                                <a:gd name="T77" fmla="*/ T76 w 94"/>
                                <a:gd name="T78" fmla="+- 0 10129 10053"/>
                                <a:gd name="T79" fmla="*/ 10129 h 88"/>
                                <a:gd name="T80" fmla="+- 0 8931 8840"/>
                                <a:gd name="T81" fmla="*/ T80 w 94"/>
                                <a:gd name="T82" fmla="+- 0 10129 10053"/>
                                <a:gd name="T83" fmla="*/ 10129 h 88"/>
                                <a:gd name="T84" fmla="+- 0 8934 8840"/>
                                <a:gd name="T85" fmla="*/ T84 w 94"/>
                                <a:gd name="T86" fmla="+- 0 10129 10053"/>
                                <a:gd name="T87" fmla="*/ 10129 h 88"/>
                                <a:gd name="T88" fmla="+- 0 8931 8840"/>
                                <a:gd name="T89" fmla="*/ T88 w 94"/>
                                <a:gd name="T90" fmla="+- 0 10131 10053"/>
                                <a:gd name="T91" fmla="*/ 10131 h 88"/>
                                <a:gd name="T92" fmla="+- 0 8931 8840"/>
                                <a:gd name="T93" fmla="*/ T92 w 94"/>
                                <a:gd name="T94" fmla="+- 0 10136 10053"/>
                                <a:gd name="T95" fmla="*/ 10136 h 88"/>
                                <a:gd name="T96" fmla="+- 0 8927 8840"/>
                                <a:gd name="T97" fmla="*/ T96 w 94"/>
                                <a:gd name="T98" fmla="+- 0 10137 10053"/>
                                <a:gd name="T99" fmla="*/ 10137 h 88"/>
                                <a:gd name="T100" fmla="+- 0 8922 8840"/>
                                <a:gd name="T101" fmla="*/ T100 w 94"/>
                                <a:gd name="T102" fmla="+- 0 10134 10053"/>
                                <a:gd name="T103" fmla="*/ 10134 h 88"/>
                                <a:gd name="T104" fmla="+- 0 8908 8840"/>
                                <a:gd name="T105" fmla="*/ T104 w 94"/>
                                <a:gd name="T106" fmla="+- 0 10141 10053"/>
                                <a:gd name="T107" fmla="*/ 10141 h 88"/>
                                <a:gd name="T108" fmla="+- 0 8903 8840"/>
                                <a:gd name="T109" fmla="*/ T108 w 94"/>
                                <a:gd name="T110" fmla="+- 0 10137 10053"/>
                                <a:gd name="T111" fmla="*/ 10137 h 88"/>
                                <a:gd name="T112" fmla="+- 0 8903 8840"/>
                                <a:gd name="T113" fmla="*/ T112 w 94"/>
                                <a:gd name="T114" fmla="+- 0 10136 10053"/>
                                <a:gd name="T115" fmla="*/ 10136 h 88"/>
                                <a:gd name="T116" fmla="+- 0 8905 8840"/>
                                <a:gd name="T117" fmla="*/ T116 w 94"/>
                                <a:gd name="T118" fmla="+- 0 10127 10053"/>
                                <a:gd name="T119" fmla="*/ 10127 h 88"/>
                                <a:gd name="T120" fmla="+- 0 8904 8840"/>
                                <a:gd name="T121" fmla="*/ T120 w 94"/>
                                <a:gd name="T122" fmla="+- 0 10127 10053"/>
                                <a:gd name="T123" fmla="*/ 10127 h 88"/>
                                <a:gd name="T124" fmla="+- 0 8897 8840"/>
                                <a:gd name="T125" fmla="*/ T124 w 94"/>
                                <a:gd name="T126" fmla="+- 0 10125 10053"/>
                                <a:gd name="T127" fmla="*/ 10125 h 88"/>
                                <a:gd name="T128" fmla="+- 0 8889 8840"/>
                                <a:gd name="T129" fmla="*/ T128 w 94"/>
                                <a:gd name="T130" fmla="+- 0 10126 10053"/>
                                <a:gd name="T131" fmla="*/ 10126 h 88"/>
                                <a:gd name="T132" fmla="+- 0 8881 8840"/>
                                <a:gd name="T133" fmla="*/ T132 w 94"/>
                                <a:gd name="T134" fmla="+- 0 10126 10053"/>
                                <a:gd name="T135" fmla="*/ 10126 h 88"/>
                                <a:gd name="T136" fmla="+- 0 8871 8840"/>
                                <a:gd name="T137" fmla="*/ T136 w 94"/>
                                <a:gd name="T138" fmla="+- 0 10115 10053"/>
                                <a:gd name="T139" fmla="*/ 10115 h 88"/>
                                <a:gd name="T140" fmla="+- 0 8874 8840"/>
                                <a:gd name="T141" fmla="*/ T140 w 94"/>
                                <a:gd name="T142" fmla="+- 0 10098 10053"/>
                                <a:gd name="T143" fmla="*/ 10098 h 88"/>
                                <a:gd name="T144" fmla="+- 0 8880 8840"/>
                                <a:gd name="T145" fmla="*/ T144 w 94"/>
                                <a:gd name="T146" fmla="+- 0 10079 10053"/>
                                <a:gd name="T147" fmla="*/ 10079 h 88"/>
                                <a:gd name="T148" fmla="+- 0 8867 8840"/>
                                <a:gd name="T149" fmla="*/ T148 w 94"/>
                                <a:gd name="T150" fmla="+- 0 10084 10053"/>
                                <a:gd name="T151" fmla="*/ 10084 h 88"/>
                                <a:gd name="T152" fmla="+- 0 8857 8840"/>
                                <a:gd name="T153" fmla="*/ T152 w 94"/>
                                <a:gd name="T154" fmla="+- 0 10093 10053"/>
                                <a:gd name="T155" fmla="*/ 10093 h 88"/>
                                <a:gd name="T156" fmla="+- 0 8844 8840"/>
                                <a:gd name="T157" fmla="*/ T156 w 94"/>
                                <a:gd name="T158" fmla="+- 0 10076 10053"/>
                                <a:gd name="T159" fmla="*/ 10076 h 88"/>
                                <a:gd name="T160" fmla="+- 0 8840 8840"/>
                                <a:gd name="T161" fmla="*/ T160 w 94"/>
                                <a:gd name="T162" fmla="+- 0 10062 10053"/>
                                <a:gd name="T163" fmla="*/ 10062 h 88"/>
                                <a:gd name="T164" fmla="+- 0 8851 8840"/>
                                <a:gd name="T165" fmla="*/ T164 w 94"/>
                                <a:gd name="T166" fmla="+- 0 10053 10053"/>
                                <a:gd name="T167" fmla="*/ 10053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4" h="88">
                                  <a:moveTo>
                                    <a:pt x="11" y="0"/>
                                  </a:moveTo>
                                  <a:lnTo>
                                    <a:pt x="11" y="7"/>
                                  </a:lnTo>
                                  <a:lnTo>
                                    <a:pt x="9" y="11"/>
                                  </a:lnTo>
                                  <a:lnTo>
                                    <a:pt x="6" y="15"/>
                                  </a:lnTo>
                                  <a:lnTo>
                                    <a:pt x="29" y="18"/>
                                  </a:lnTo>
                                  <a:lnTo>
                                    <a:pt x="49" y="23"/>
                                  </a:lnTo>
                                  <a:lnTo>
                                    <a:pt x="68" y="30"/>
                                  </a:lnTo>
                                  <a:lnTo>
                                    <a:pt x="84" y="40"/>
                                  </a:lnTo>
                                  <a:lnTo>
                                    <a:pt x="76" y="44"/>
                                  </a:lnTo>
                                  <a:lnTo>
                                    <a:pt x="64" y="44"/>
                                  </a:lnTo>
                                  <a:lnTo>
                                    <a:pt x="52" y="46"/>
                                  </a:lnTo>
                                  <a:lnTo>
                                    <a:pt x="61" y="59"/>
                                  </a:lnTo>
                                  <a:lnTo>
                                    <a:pt x="61" y="69"/>
                                  </a:lnTo>
                                  <a:lnTo>
                                    <a:pt x="61" y="70"/>
                                  </a:lnTo>
                                  <a:lnTo>
                                    <a:pt x="69" y="65"/>
                                  </a:lnTo>
                                  <a:lnTo>
                                    <a:pt x="72" y="66"/>
                                  </a:lnTo>
                                  <a:lnTo>
                                    <a:pt x="78" y="66"/>
                                  </a:lnTo>
                                  <a:lnTo>
                                    <a:pt x="83" y="75"/>
                                  </a:lnTo>
                                  <a:lnTo>
                                    <a:pt x="87" y="76"/>
                                  </a:lnTo>
                                  <a:lnTo>
                                    <a:pt x="89" y="76"/>
                                  </a:lnTo>
                                  <a:lnTo>
                                    <a:pt x="91" y="76"/>
                                  </a:lnTo>
                                  <a:lnTo>
                                    <a:pt x="94" y="76"/>
                                  </a:lnTo>
                                  <a:lnTo>
                                    <a:pt x="91" y="78"/>
                                  </a:lnTo>
                                  <a:lnTo>
                                    <a:pt x="91" y="83"/>
                                  </a:lnTo>
                                  <a:lnTo>
                                    <a:pt x="87" y="84"/>
                                  </a:lnTo>
                                  <a:lnTo>
                                    <a:pt x="82" y="81"/>
                                  </a:lnTo>
                                  <a:lnTo>
                                    <a:pt x="68" y="88"/>
                                  </a:lnTo>
                                  <a:lnTo>
                                    <a:pt x="63" y="84"/>
                                  </a:lnTo>
                                  <a:lnTo>
                                    <a:pt x="63" y="83"/>
                                  </a:lnTo>
                                  <a:lnTo>
                                    <a:pt x="65" y="74"/>
                                  </a:lnTo>
                                  <a:lnTo>
                                    <a:pt x="64" y="74"/>
                                  </a:lnTo>
                                  <a:lnTo>
                                    <a:pt x="57" y="72"/>
                                  </a:lnTo>
                                  <a:lnTo>
                                    <a:pt x="49" y="73"/>
                                  </a:lnTo>
                                  <a:lnTo>
                                    <a:pt x="41" y="73"/>
                                  </a:lnTo>
                                  <a:lnTo>
                                    <a:pt x="31" y="62"/>
                                  </a:lnTo>
                                  <a:lnTo>
                                    <a:pt x="34" y="45"/>
                                  </a:lnTo>
                                  <a:lnTo>
                                    <a:pt x="40" y="26"/>
                                  </a:lnTo>
                                  <a:lnTo>
                                    <a:pt x="27" y="31"/>
                                  </a:lnTo>
                                  <a:lnTo>
                                    <a:pt x="17" y="40"/>
                                  </a:lnTo>
                                  <a:lnTo>
                                    <a:pt x="4" y="23"/>
                                  </a:lnTo>
                                  <a:lnTo>
                                    <a:pt x="0" y="9"/>
                                  </a:lnTo>
                                  <a:lnTo>
                                    <a:pt x="1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8" name="Group 8054"/>
                        <wpg:cNvGrpSpPr>
                          <a:grpSpLocks/>
                        </wpg:cNvGrpSpPr>
                        <wpg:grpSpPr bwMode="auto">
                          <a:xfrm>
                            <a:off x="8677" y="10131"/>
                            <a:ext cx="88" cy="45"/>
                            <a:chOff x="8677" y="10131"/>
                            <a:chExt cx="88" cy="45"/>
                          </a:xfrm>
                        </wpg:grpSpPr>
                        <wps:wsp>
                          <wps:cNvPr id="8249" name="Freeform 8055"/>
                          <wps:cNvSpPr>
                            <a:spLocks/>
                          </wps:cNvSpPr>
                          <wps:spPr bwMode="auto">
                            <a:xfrm>
                              <a:off x="8677" y="10131"/>
                              <a:ext cx="88" cy="45"/>
                            </a:xfrm>
                            <a:custGeom>
                              <a:avLst/>
                              <a:gdLst>
                                <a:gd name="T0" fmla="+- 0 8749 8677"/>
                                <a:gd name="T1" fmla="*/ T0 w 88"/>
                                <a:gd name="T2" fmla="+- 0 10131 10131"/>
                                <a:gd name="T3" fmla="*/ 10131 h 45"/>
                                <a:gd name="T4" fmla="+- 0 8754 8677"/>
                                <a:gd name="T5" fmla="*/ T4 w 88"/>
                                <a:gd name="T6" fmla="+- 0 10133 10131"/>
                                <a:gd name="T7" fmla="*/ 10133 h 45"/>
                                <a:gd name="T8" fmla="+- 0 8759 8677"/>
                                <a:gd name="T9" fmla="*/ T8 w 88"/>
                                <a:gd name="T10" fmla="+- 0 10134 10131"/>
                                <a:gd name="T11" fmla="*/ 10134 h 45"/>
                                <a:gd name="T12" fmla="+- 0 8764 8677"/>
                                <a:gd name="T13" fmla="*/ T12 w 88"/>
                                <a:gd name="T14" fmla="+- 0 10135 10131"/>
                                <a:gd name="T15" fmla="*/ 10135 h 45"/>
                                <a:gd name="T16" fmla="+- 0 8764 8677"/>
                                <a:gd name="T17" fmla="*/ T16 w 88"/>
                                <a:gd name="T18" fmla="+- 0 10140 10131"/>
                                <a:gd name="T19" fmla="*/ 10140 h 45"/>
                                <a:gd name="T20" fmla="+- 0 8764 8677"/>
                                <a:gd name="T21" fmla="*/ T20 w 88"/>
                                <a:gd name="T22" fmla="+- 0 10143 10131"/>
                                <a:gd name="T23" fmla="*/ 10143 h 45"/>
                                <a:gd name="T24" fmla="+- 0 8760 8677"/>
                                <a:gd name="T25" fmla="*/ T24 w 88"/>
                                <a:gd name="T26" fmla="+- 0 10144 10131"/>
                                <a:gd name="T27" fmla="*/ 10144 h 45"/>
                                <a:gd name="T28" fmla="+- 0 8744 8677"/>
                                <a:gd name="T29" fmla="*/ T28 w 88"/>
                                <a:gd name="T30" fmla="+- 0 10150 10131"/>
                                <a:gd name="T31" fmla="*/ 10150 h 45"/>
                                <a:gd name="T32" fmla="+- 0 8732 8677"/>
                                <a:gd name="T33" fmla="*/ T32 w 88"/>
                                <a:gd name="T34" fmla="+- 0 10158 10131"/>
                                <a:gd name="T35" fmla="*/ 10158 h 45"/>
                                <a:gd name="T36" fmla="+- 0 8729 8677"/>
                                <a:gd name="T37" fmla="*/ T36 w 88"/>
                                <a:gd name="T38" fmla="+- 0 10162 10131"/>
                                <a:gd name="T39" fmla="*/ 10162 h 45"/>
                                <a:gd name="T40" fmla="+- 0 8730 8677"/>
                                <a:gd name="T41" fmla="*/ T40 w 88"/>
                                <a:gd name="T42" fmla="+- 0 10169 10131"/>
                                <a:gd name="T43" fmla="*/ 10169 h 45"/>
                                <a:gd name="T44" fmla="+- 0 8731 8677"/>
                                <a:gd name="T45" fmla="*/ T44 w 88"/>
                                <a:gd name="T46" fmla="+- 0 10175 10131"/>
                                <a:gd name="T47" fmla="*/ 10175 h 45"/>
                                <a:gd name="T48" fmla="+- 0 8726 8677"/>
                                <a:gd name="T49" fmla="*/ T48 w 88"/>
                                <a:gd name="T50" fmla="+- 0 10175 10131"/>
                                <a:gd name="T51" fmla="*/ 10175 h 45"/>
                                <a:gd name="T52" fmla="+- 0 8722 8677"/>
                                <a:gd name="T53" fmla="*/ T52 w 88"/>
                                <a:gd name="T54" fmla="+- 0 10175 10131"/>
                                <a:gd name="T55" fmla="*/ 10175 h 45"/>
                                <a:gd name="T56" fmla="+- 0 8717 8677"/>
                                <a:gd name="T57" fmla="*/ T56 w 88"/>
                                <a:gd name="T58" fmla="+- 0 10175 10131"/>
                                <a:gd name="T59" fmla="*/ 10175 h 45"/>
                                <a:gd name="T60" fmla="+- 0 8720 8677"/>
                                <a:gd name="T61" fmla="*/ T60 w 88"/>
                                <a:gd name="T62" fmla="+- 0 10170 10131"/>
                                <a:gd name="T63" fmla="*/ 10170 h 45"/>
                                <a:gd name="T64" fmla="+- 0 8718 8677"/>
                                <a:gd name="T65" fmla="*/ T64 w 88"/>
                                <a:gd name="T66" fmla="+- 0 10164 10131"/>
                                <a:gd name="T67" fmla="*/ 10164 h 45"/>
                                <a:gd name="T68" fmla="+- 0 8721 8677"/>
                                <a:gd name="T69" fmla="*/ T68 w 88"/>
                                <a:gd name="T70" fmla="+- 0 10153 10131"/>
                                <a:gd name="T71" fmla="*/ 10153 h 45"/>
                                <a:gd name="T72" fmla="+- 0 8700 8677"/>
                                <a:gd name="T73" fmla="*/ T72 w 88"/>
                                <a:gd name="T74" fmla="+- 0 10159 10131"/>
                                <a:gd name="T75" fmla="*/ 10159 h 45"/>
                                <a:gd name="T76" fmla="+- 0 8682 8677"/>
                                <a:gd name="T77" fmla="*/ T76 w 88"/>
                                <a:gd name="T78" fmla="+- 0 10162 10131"/>
                                <a:gd name="T79" fmla="*/ 10162 h 45"/>
                                <a:gd name="T80" fmla="+- 0 8677 8677"/>
                                <a:gd name="T81" fmla="*/ T80 w 88"/>
                                <a:gd name="T82" fmla="+- 0 10151 10131"/>
                                <a:gd name="T83" fmla="*/ 10151 h 45"/>
                                <a:gd name="T84" fmla="+- 0 8684 8677"/>
                                <a:gd name="T85" fmla="*/ T84 w 88"/>
                                <a:gd name="T86" fmla="+- 0 10146 10131"/>
                                <a:gd name="T87" fmla="*/ 10146 h 45"/>
                                <a:gd name="T88" fmla="+- 0 8682 8677"/>
                                <a:gd name="T89" fmla="*/ T88 w 88"/>
                                <a:gd name="T90" fmla="+- 0 10139 10131"/>
                                <a:gd name="T91" fmla="*/ 10139 h 45"/>
                                <a:gd name="T92" fmla="+- 0 8705 8677"/>
                                <a:gd name="T93" fmla="*/ T92 w 88"/>
                                <a:gd name="T94" fmla="+- 0 10140 10131"/>
                                <a:gd name="T95" fmla="*/ 10140 h 45"/>
                                <a:gd name="T96" fmla="+- 0 8726 8677"/>
                                <a:gd name="T97" fmla="*/ T96 w 88"/>
                                <a:gd name="T98" fmla="+- 0 10139 10131"/>
                                <a:gd name="T99" fmla="*/ 10139 h 45"/>
                                <a:gd name="T100" fmla="+- 0 8743 8677"/>
                                <a:gd name="T101" fmla="*/ T100 w 88"/>
                                <a:gd name="T102" fmla="+- 0 10135 10131"/>
                                <a:gd name="T103" fmla="*/ 10135 h 45"/>
                                <a:gd name="T104" fmla="+- 0 8749 8677"/>
                                <a:gd name="T105" fmla="*/ T104 w 88"/>
                                <a:gd name="T106" fmla="+- 0 10131 10131"/>
                                <a:gd name="T107" fmla="*/ 101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8" h="45">
                                  <a:moveTo>
                                    <a:pt x="72" y="0"/>
                                  </a:moveTo>
                                  <a:lnTo>
                                    <a:pt x="77" y="2"/>
                                  </a:lnTo>
                                  <a:lnTo>
                                    <a:pt x="82" y="3"/>
                                  </a:lnTo>
                                  <a:lnTo>
                                    <a:pt x="87" y="4"/>
                                  </a:lnTo>
                                  <a:lnTo>
                                    <a:pt x="87" y="9"/>
                                  </a:lnTo>
                                  <a:lnTo>
                                    <a:pt x="87" y="12"/>
                                  </a:lnTo>
                                  <a:lnTo>
                                    <a:pt x="83" y="13"/>
                                  </a:lnTo>
                                  <a:lnTo>
                                    <a:pt x="67" y="19"/>
                                  </a:lnTo>
                                  <a:lnTo>
                                    <a:pt x="55" y="27"/>
                                  </a:lnTo>
                                  <a:lnTo>
                                    <a:pt x="52" y="31"/>
                                  </a:lnTo>
                                  <a:lnTo>
                                    <a:pt x="53" y="38"/>
                                  </a:lnTo>
                                  <a:lnTo>
                                    <a:pt x="54" y="44"/>
                                  </a:lnTo>
                                  <a:lnTo>
                                    <a:pt x="49" y="44"/>
                                  </a:lnTo>
                                  <a:lnTo>
                                    <a:pt x="45" y="44"/>
                                  </a:lnTo>
                                  <a:lnTo>
                                    <a:pt x="40" y="44"/>
                                  </a:lnTo>
                                  <a:lnTo>
                                    <a:pt x="43" y="39"/>
                                  </a:lnTo>
                                  <a:lnTo>
                                    <a:pt x="41" y="33"/>
                                  </a:lnTo>
                                  <a:lnTo>
                                    <a:pt x="44" y="22"/>
                                  </a:lnTo>
                                  <a:lnTo>
                                    <a:pt x="23" y="28"/>
                                  </a:lnTo>
                                  <a:lnTo>
                                    <a:pt x="5" y="31"/>
                                  </a:lnTo>
                                  <a:lnTo>
                                    <a:pt x="0" y="20"/>
                                  </a:lnTo>
                                  <a:lnTo>
                                    <a:pt x="7" y="15"/>
                                  </a:lnTo>
                                  <a:lnTo>
                                    <a:pt x="5" y="8"/>
                                  </a:lnTo>
                                  <a:lnTo>
                                    <a:pt x="28" y="9"/>
                                  </a:lnTo>
                                  <a:lnTo>
                                    <a:pt x="49" y="8"/>
                                  </a:lnTo>
                                  <a:lnTo>
                                    <a:pt x="66" y="4"/>
                                  </a:lnTo>
                                  <a:lnTo>
                                    <a:pt x="7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0" name="Group 8056"/>
                        <wpg:cNvGrpSpPr>
                          <a:grpSpLocks/>
                        </wpg:cNvGrpSpPr>
                        <wpg:grpSpPr bwMode="auto">
                          <a:xfrm>
                            <a:off x="8590" y="10121"/>
                            <a:ext cx="54" cy="20"/>
                            <a:chOff x="8590" y="10121"/>
                            <a:chExt cx="54" cy="20"/>
                          </a:xfrm>
                        </wpg:grpSpPr>
                        <wps:wsp>
                          <wps:cNvPr id="8251" name="Freeform 8057"/>
                          <wps:cNvSpPr>
                            <a:spLocks/>
                          </wps:cNvSpPr>
                          <wps:spPr bwMode="auto">
                            <a:xfrm>
                              <a:off x="8590" y="10121"/>
                              <a:ext cx="54" cy="20"/>
                            </a:xfrm>
                            <a:custGeom>
                              <a:avLst/>
                              <a:gdLst>
                                <a:gd name="T0" fmla="+- 0 8592 8590"/>
                                <a:gd name="T1" fmla="*/ T0 w 54"/>
                                <a:gd name="T2" fmla="+- 0 10123 10121"/>
                                <a:gd name="T3" fmla="*/ 10123 h 20"/>
                                <a:gd name="T4" fmla="+- 0 8612 8590"/>
                                <a:gd name="T5" fmla="*/ T4 w 54"/>
                                <a:gd name="T6" fmla="+- 0 10121 10121"/>
                                <a:gd name="T7" fmla="*/ 10121 h 20"/>
                                <a:gd name="T8" fmla="+- 0 8624 8590"/>
                                <a:gd name="T9" fmla="*/ T8 w 54"/>
                                <a:gd name="T10" fmla="+- 0 10121 10121"/>
                                <a:gd name="T11" fmla="*/ 10121 h 20"/>
                                <a:gd name="T12" fmla="+- 0 8641 8590"/>
                                <a:gd name="T13" fmla="*/ T12 w 54"/>
                                <a:gd name="T14" fmla="+- 0 10125 10121"/>
                                <a:gd name="T15" fmla="*/ 10125 h 20"/>
                                <a:gd name="T16" fmla="+- 0 8642 8590"/>
                                <a:gd name="T17" fmla="*/ T16 w 54"/>
                                <a:gd name="T18" fmla="+- 0 10130 10121"/>
                                <a:gd name="T19" fmla="*/ 10130 h 20"/>
                                <a:gd name="T20" fmla="+- 0 8643 8590"/>
                                <a:gd name="T21" fmla="*/ T20 w 54"/>
                                <a:gd name="T22" fmla="+- 0 10136 10121"/>
                                <a:gd name="T23" fmla="*/ 10136 h 20"/>
                                <a:gd name="T24" fmla="+- 0 8641 8590"/>
                                <a:gd name="T25" fmla="*/ T24 w 54"/>
                                <a:gd name="T26" fmla="+- 0 10136 10121"/>
                                <a:gd name="T27" fmla="*/ 10136 h 20"/>
                                <a:gd name="T28" fmla="+- 0 8639 8590"/>
                                <a:gd name="T29" fmla="*/ T28 w 54"/>
                                <a:gd name="T30" fmla="+- 0 10136 10121"/>
                                <a:gd name="T31" fmla="*/ 10136 h 20"/>
                                <a:gd name="T32" fmla="+- 0 8637 8590"/>
                                <a:gd name="T33" fmla="*/ T32 w 54"/>
                                <a:gd name="T34" fmla="+- 0 10135 10121"/>
                                <a:gd name="T35" fmla="*/ 10135 h 20"/>
                                <a:gd name="T36" fmla="+- 0 8636 8590"/>
                                <a:gd name="T37" fmla="*/ T36 w 54"/>
                                <a:gd name="T38" fmla="+- 0 10132 10121"/>
                                <a:gd name="T39" fmla="*/ 10132 h 20"/>
                                <a:gd name="T40" fmla="+- 0 8634 8590"/>
                                <a:gd name="T41" fmla="*/ T40 w 54"/>
                                <a:gd name="T42" fmla="+- 0 10128 10121"/>
                                <a:gd name="T43" fmla="*/ 10128 h 20"/>
                                <a:gd name="T44" fmla="+- 0 8630 8590"/>
                                <a:gd name="T45" fmla="*/ T44 w 54"/>
                                <a:gd name="T46" fmla="+- 0 10123 10121"/>
                                <a:gd name="T47" fmla="*/ 10123 h 20"/>
                                <a:gd name="T48" fmla="+- 0 8623 8590"/>
                                <a:gd name="T49" fmla="*/ T48 w 54"/>
                                <a:gd name="T50" fmla="+- 0 10133 10121"/>
                                <a:gd name="T51" fmla="*/ 10133 h 20"/>
                                <a:gd name="T52" fmla="+- 0 8607 8590"/>
                                <a:gd name="T53" fmla="*/ T52 w 54"/>
                                <a:gd name="T54" fmla="+- 0 10133 10121"/>
                                <a:gd name="T55" fmla="*/ 10133 h 20"/>
                                <a:gd name="T56" fmla="+- 0 8599 8590"/>
                                <a:gd name="T57" fmla="*/ T56 w 54"/>
                                <a:gd name="T58" fmla="+- 0 10140 10121"/>
                                <a:gd name="T59" fmla="*/ 10140 h 20"/>
                                <a:gd name="T60" fmla="+- 0 8600 8590"/>
                                <a:gd name="T61" fmla="*/ T60 w 54"/>
                                <a:gd name="T62" fmla="+- 0 10137 10121"/>
                                <a:gd name="T63" fmla="*/ 10137 h 20"/>
                                <a:gd name="T64" fmla="+- 0 8601 8590"/>
                                <a:gd name="T65" fmla="*/ T64 w 54"/>
                                <a:gd name="T66" fmla="+- 0 10135 10121"/>
                                <a:gd name="T67" fmla="*/ 10135 h 20"/>
                                <a:gd name="T68" fmla="+- 0 8593 8590"/>
                                <a:gd name="T69" fmla="*/ T68 w 54"/>
                                <a:gd name="T70" fmla="+- 0 10136 10121"/>
                                <a:gd name="T71" fmla="*/ 10136 h 20"/>
                                <a:gd name="T72" fmla="+- 0 8592 8590"/>
                                <a:gd name="T73" fmla="*/ T72 w 54"/>
                                <a:gd name="T74" fmla="+- 0 10132 10121"/>
                                <a:gd name="T75" fmla="*/ 10132 h 20"/>
                                <a:gd name="T76" fmla="+- 0 8590 8590"/>
                                <a:gd name="T77" fmla="*/ T76 w 54"/>
                                <a:gd name="T78" fmla="+- 0 10129 10121"/>
                                <a:gd name="T79" fmla="*/ 10129 h 20"/>
                                <a:gd name="T80" fmla="+- 0 8592 8590"/>
                                <a:gd name="T81" fmla="*/ T80 w 54"/>
                                <a:gd name="T82" fmla="+- 0 10123 10121"/>
                                <a:gd name="T83" fmla="*/ 1012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 h="20">
                                  <a:moveTo>
                                    <a:pt x="2" y="2"/>
                                  </a:moveTo>
                                  <a:lnTo>
                                    <a:pt x="22" y="0"/>
                                  </a:lnTo>
                                  <a:lnTo>
                                    <a:pt x="34" y="0"/>
                                  </a:lnTo>
                                  <a:lnTo>
                                    <a:pt x="51" y="4"/>
                                  </a:lnTo>
                                  <a:lnTo>
                                    <a:pt x="52" y="9"/>
                                  </a:lnTo>
                                  <a:lnTo>
                                    <a:pt x="53" y="15"/>
                                  </a:lnTo>
                                  <a:lnTo>
                                    <a:pt x="51" y="15"/>
                                  </a:lnTo>
                                  <a:lnTo>
                                    <a:pt x="49" y="15"/>
                                  </a:lnTo>
                                  <a:lnTo>
                                    <a:pt x="47" y="14"/>
                                  </a:lnTo>
                                  <a:lnTo>
                                    <a:pt x="46" y="11"/>
                                  </a:lnTo>
                                  <a:lnTo>
                                    <a:pt x="44" y="7"/>
                                  </a:lnTo>
                                  <a:lnTo>
                                    <a:pt x="40" y="2"/>
                                  </a:lnTo>
                                  <a:lnTo>
                                    <a:pt x="33" y="12"/>
                                  </a:lnTo>
                                  <a:lnTo>
                                    <a:pt x="17" y="12"/>
                                  </a:lnTo>
                                  <a:lnTo>
                                    <a:pt x="9" y="19"/>
                                  </a:lnTo>
                                  <a:lnTo>
                                    <a:pt x="10" y="16"/>
                                  </a:lnTo>
                                  <a:lnTo>
                                    <a:pt x="11" y="14"/>
                                  </a:lnTo>
                                  <a:lnTo>
                                    <a:pt x="3" y="15"/>
                                  </a:lnTo>
                                  <a:lnTo>
                                    <a:pt x="2" y="11"/>
                                  </a:lnTo>
                                  <a:lnTo>
                                    <a:pt x="0" y="8"/>
                                  </a:lnTo>
                                  <a:lnTo>
                                    <a:pt x="2"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2" name="Group 8058"/>
                        <wpg:cNvGrpSpPr>
                          <a:grpSpLocks/>
                        </wpg:cNvGrpSpPr>
                        <wpg:grpSpPr bwMode="auto">
                          <a:xfrm>
                            <a:off x="8570" y="10148"/>
                            <a:ext cx="13" cy="4"/>
                            <a:chOff x="8570" y="10148"/>
                            <a:chExt cx="13" cy="4"/>
                          </a:xfrm>
                        </wpg:grpSpPr>
                        <wps:wsp>
                          <wps:cNvPr id="8253" name="Freeform 8059"/>
                          <wps:cNvSpPr>
                            <a:spLocks/>
                          </wps:cNvSpPr>
                          <wps:spPr bwMode="auto">
                            <a:xfrm>
                              <a:off x="8570" y="10148"/>
                              <a:ext cx="13" cy="4"/>
                            </a:xfrm>
                            <a:custGeom>
                              <a:avLst/>
                              <a:gdLst>
                                <a:gd name="T0" fmla="+- 0 8582 8570"/>
                                <a:gd name="T1" fmla="*/ T0 w 13"/>
                                <a:gd name="T2" fmla="+- 0 10148 10148"/>
                                <a:gd name="T3" fmla="*/ 10148 h 4"/>
                                <a:gd name="T4" fmla="+- 0 8582 8570"/>
                                <a:gd name="T5" fmla="*/ T4 w 13"/>
                                <a:gd name="T6" fmla="+- 0 10150 10148"/>
                                <a:gd name="T7" fmla="*/ 10150 h 4"/>
                                <a:gd name="T8" fmla="+- 0 8581 8570"/>
                                <a:gd name="T9" fmla="*/ T8 w 13"/>
                                <a:gd name="T10" fmla="+- 0 10151 10148"/>
                                <a:gd name="T11" fmla="*/ 10151 h 4"/>
                                <a:gd name="T12" fmla="+- 0 8578 8570"/>
                                <a:gd name="T13" fmla="*/ T12 w 13"/>
                                <a:gd name="T14" fmla="+- 0 10150 10148"/>
                                <a:gd name="T15" fmla="*/ 10150 h 4"/>
                                <a:gd name="T16" fmla="+- 0 8575 8570"/>
                                <a:gd name="T17" fmla="*/ T16 w 13"/>
                                <a:gd name="T18" fmla="+- 0 10151 10148"/>
                                <a:gd name="T19" fmla="*/ 10151 h 4"/>
                                <a:gd name="T20" fmla="+- 0 8573 8570"/>
                                <a:gd name="T21" fmla="*/ T20 w 13"/>
                                <a:gd name="T22" fmla="+- 0 10151 10148"/>
                                <a:gd name="T23" fmla="*/ 10151 h 4"/>
                                <a:gd name="T24" fmla="+- 0 8570 8570"/>
                                <a:gd name="T25" fmla="*/ T24 w 13"/>
                                <a:gd name="T26" fmla="+- 0 10150 10148"/>
                                <a:gd name="T27" fmla="*/ 10150 h 4"/>
                                <a:gd name="T28" fmla="+- 0 8573 8570"/>
                                <a:gd name="T29" fmla="*/ T28 w 13"/>
                                <a:gd name="T30" fmla="+- 0 10149 10148"/>
                                <a:gd name="T31" fmla="*/ 10149 h 4"/>
                                <a:gd name="T32" fmla="+- 0 8578 8570"/>
                                <a:gd name="T33" fmla="*/ T32 w 13"/>
                                <a:gd name="T34" fmla="+- 0 10148 10148"/>
                                <a:gd name="T35" fmla="*/ 10148 h 4"/>
                                <a:gd name="T36" fmla="+- 0 8582 8570"/>
                                <a:gd name="T37" fmla="*/ T36 w 13"/>
                                <a:gd name="T38" fmla="+- 0 10148 10148"/>
                                <a:gd name="T39" fmla="*/ 1014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4">
                                  <a:moveTo>
                                    <a:pt x="12" y="0"/>
                                  </a:moveTo>
                                  <a:lnTo>
                                    <a:pt x="12" y="2"/>
                                  </a:lnTo>
                                  <a:lnTo>
                                    <a:pt x="11" y="3"/>
                                  </a:lnTo>
                                  <a:lnTo>
                                    <a:pt x="8" y="2"/>
                                  </a:lnTo>
                                  <a:lnTo>
                                    <a:pt x="5" y="3"/>
                                  </a:lnTo>
                                  <a:lnTo>
                                    <a:pt x="3" y="3"/>
                                  </a:lnTo>
                                  <a:lnTo>
                                    <a:pt x="0" y="2"/>
                                  </a:lnTo>
                                  <a:lnTo>
                                    <a:pt x="3" y="1"/>
                                  </a:lnTo>
                                  <a:lnTo>
                                    <a:pt x="8" y="0"/>
                                  </a:lnTo>
                                  <a:lnTo>
                                    <a:pt x="1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4" name="Group 8060"/>
                        <wpg:cNvGrpSpPr>
                          <a:grpSpLocks/>
                        </wpg:cNvGrpSpPr>
                        <wpg:grpSpPr bwMode="auto">
                          <a:xfrm>
                            <a:off x="8510" y="10121"/>
                            <a:ext cx="27" cy="16"/>
                            <a:chOff x="8510" y="10121"/>
                            <a:chExt cx="27" cy="16"/>
                          </a:xfrm>
                        </wpg:grpSpPr>
                        <wps:wsp>
                          <wps:cNvPr id="8255" name="Freeform 8061"/>
                          <wps:cNvSpPr>
                            <a:spLocks/>
                          </wps:cNvSpPr>
                          <wps:spPr bwMode="auto">
                            <a:xfrm>
                              <a:off x="8510" y="10121"/>
                              <a:ext cx="27" cy="16"/>
                            </a:xfrm>
                            <a:custGeom>
                              <a:avLst/>
                              <a:gdLst>
                                <a:gd name="T0" fmla="+- 0 8510 8510"/>
                                <a:gd name="T1" fmla="*/ T0 w 27"/>
                                <a:gd name="T2" fmla="+- 0 10121 10121"/>
                                <a:gd name="T3" fmla="*/ 10121 h 16"/>
                                <a:gd name="T4" fmla="+- 0 8523 8510"/>
                                <a:gd name="T5" fmla="*/ T4 w 27"/>
                                <a:gd name="T6" fmla="+- 0 10128 10121"/>
                                <a:gd name="T7" fmla="*/ 10128 h 16"/>
                                <a:gd name="T8" fmla="+- 0 8536 8510"/>
                                <a:gd name="T9" fmla="*/ T8 w 27"/>
                                <a:gd name="T10" fmla="+- 0 10128 10121"/>
                                <a:gd name="T11" fmla="*/ 10128 h 16"/>
                                <a:gd name="T12" fmla="+- 0 8536 8510"/>
                                <a:gd name="T13" fmla="*/ T12 w 27"/>
                                <a:gd name="T14" fmla="+- 0 10131 10121"/>
                                <a:gd name="T15" fmla="*/ 10131 h 16"/>
                                <a:gd name="T16" fmla="+- 0 8533 8510"/>
                                <a:gd name="T17" fmla="*/ T16 w 27"/>
                                <a:gd name="T18" fmla="+- 0 10134 10121"/>
                                <a:gd name="T19" fmla="*/ 10134 h 16"/>
                                <a:gd name="T20" fmla="+- 0 8528 8510"/>
                                <a:gd name="T21" fmla="*/ T20 w 27"/>
                                <a:gd name="T22" fmla="+- 0 10135 10121"/>
                                <a:gd name="T23" fmla="*/ 10135 h 16"/>
                                <a:gd name="T24" fmla="+- 0 8527 8510"/>
                                <a:gd name="T25" fmla="*/ T24 w 27"/>
                                <a:gd name="T26" fmla="+- 0 10135 10121"/>
                                <a:gd name="T27" fmla="*/ 10135 h 16"/>
                                <a:gd name="T28" fmla="+- 0 8526 8510"/>
                                <a:gd name="T29" fmla="*/ T28 w 27"/>
                                <a:gd name="T30" fmla="+- 0 10135 10121"/>
                                <a:gd name="T31" fmla="*/ 10135 h 16"/>
                                <a:gd name="T32" fmla="+- 0 8525 8510"/>
                                <a:gd name="T33" fmla="*/ T32 w 27"/>
                                <a:gd name="T34" fmla="+- 0 10135 10121"/>
                                <a:gd name="T35" fmla="*/ 10135 h 16"/>
                                <a:gd name="T36" fmla="+- 0 8522 8510"/>
                                <a:gd name="T37" fmla="*/ T36 w 27"/>
                                <a:gd name="T38" fmla="+- 0 10135 10121"/>
                                <a:gd name="T39" fmla="*/ 10135 h 16"/>
                                <a:gd name="T40" fmla="+- 0 8519 8510"/>
                                <a:gd name="T41" fmla="*/ T40 w 27"/>
                                <a:gd name="T42" fmla="+- 0 10135 10121"/>
                                <a:gd name="T43" fmla="*/ 10135 h 16"/>
                                <a:gd name="T44" fmla="+- 0 8516 8510"/>
                                <a:gd name="T45" fmla="*/ T44 w 27"/>
                                <a:gd name="T46" fmla="+- 0 10136 10121"/>
                                <a:gd name="T47" fmla="*/ 10136 h 16"/>
                                <a:gd name="T48" fmla="+- 0 8514 8510"/>
                                <a:gd name="T49" fmla="*/ T48 w 27"/>
                                <a:gd name="T50" fmla="+- 0 10136 10121"/>
                                <a:gd name="T51" fmla="*/ 10136 h 16"/>
                                <a:gd name="T52" fmla="+- 0 8512 8510"/>
                                <a:gd name="T53" fmla="*/ T52 w 27"/>
                                <a:gd name="T54" fmla="+- 0 10136 10121"/>
                                <a:gd name="T55" fmla="*/ 10136 h 16"/>
                                <a:gd name="T56" fmla="+- 0 8510 8510"/>
                                <a:gd name="T57" fmla="*/ T56 w 27"/>
                                <a:gd name="T58" fmla="+- 0 10136 10121"/>
                                <a:gd name="T59" fmla="*/ 10136 h 16"/>
                                <a:gd name="T60" fmla="+- 0 8510 8510"/>
                                <a:gd name="T61" fmla="*/ T60 w 27"/>
                                <a:gd name="T62" fmla="+- 0 10131 10121"/>
                                <a:gd name="T63" fmla="*/ 10131 h 16"/>
                                <a:gd name="T64" fmla="+- 0 8510 8510"/>
                                <a:gd name="T65" fmla="*/ T64 w 27"/>
                                <a:gd name="T66" fmla="+- 0 10126 10121"/>
                                <a:gd name="T67" fmla="*/ 10126 h 16"/>
                                <a:gd name="T68" fmla="+- 0 8510 8510"/>
                                <a:gd name="T69" fmla="*/ T68 w 27"/>
                                <a:gd name="T70" fmla="+- 0 10121 10121"/>
                                <a:gd name="T71" fmla="*/ 1012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7" h="16">
                                  <a:moveTo>
                                    <a:pt x="0" y="0"/>
                                  </a:moveTo>
                                  <a:lnTo>
                                    <a:pt x="13" y="7"/>
                                  </a:lnTo>
                                  <a:lnTo>
                                    <a:pt x="26" y="7"/>
                                  </a:lnTo>
                                  <a:lnTo>
                                    <a:pt x="26" y="10"/>
                                  </a:lnTo>
                                  <a:lnTo>
                                    <a:pt x="23" y="13"/>
                                  </a:lnTo>
                                  <a:lnTo>
                                    <a:pt x="18" y="14"/>
                                  </a:lnTo>
                                  <a:lnTo>
                                    <a:pt x="17" y="14"/>
                                  </a:lnTo>
                                  <a:lnTo>
                                    <a:pt x="16" y="14"/>
                                  </a:lnTo>
                                  <a:lnTo>
                                    <a:pt x="15" y="14"/>
                                  </a:lnTo>
                                  <a:lnTo>
                                    <a:pt x="12" y="14"/>
                                  </a:lnTo>
                                  <a:lnTo>
                                    <a:pt x="9" y="14"/>
                                  </a:lnTo>
                                  <a:lnTo>
                                    <a:pt x="6" y="15"/>
                                  </a:lnTo>
                                  <a:lnTo>
                                    <a:pt x="4" y="15"/>
                                  </a:lnTo>
                                  <a:lnTo>
                                    <a:pt x="2" y="15"/>
                                  </a:lnTo>
                                  <a:lnTo>
                                    <a:pt x="0" y="15"/>
                                  </a:lnTo>
                                  <a:lnTo>
                                    <a:pt x="0" y="10"/>
                                  </a:lnTo>
                                  <a:lnTo>
                                    <a:pt x="0" y="5"/>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6" name="Group 8062"/>
                        <wpg:cNvGrpSpPr>
                          <a:grpSpLocks/>
                        </wpg:cNvGrpSpPr>
                        <wpg:grpSpPr bwMode="auto">
                          <a:xfrm>
                            <a:off x="8439" y="10163"/>
                            <a:ext cx="9" cy="5"/>
                            <a:chOff x="8439" y="10163"/>
                            <a:chExt cx="9" cy="5"/>
                          </a:xfrm>
                        </wpg:grpSpPr>
                        <wps:wsp>
                          <wps:cNvPr id="8257" name="Freeform 8063"/>
                          <wps:cNvSpPr>
                            <a:spLocks/>
                          </wps:cNvSpPr>
                          <wps:spPr bwMode="auto">
                            <a:xfrm>
                              <a:off x="8439" y="10163"/>
                              <a:ext cx="9" cy="5"/>
                            </a:xfrm>
                            <a:custGeom>
                              <a:avLst/>
                              <a:gdLst>
                                <a:gd name="T0" fmla="+- 0 8447 8439"/>
                                <a:gd name="T1" fmla="*/ T0 w 9"/>
                                <a:gd name="T2" fmla="+- 0 10163 10163"/>
                                <a:gd name="T3" fmla="*/ 10163 h 5"/>
                                <a:gd name="T4" fmla="+- 0 8446 8439"/>
                                <a:gd name="T5" fmla="*/ T4 w 9"/>
                                <a:gd name="T6" fmla="+- 0 10165 10163"/>
                                <a:gd name="T7" fmla="*/ 10165 h 5"/>
                                <a:gd name="T8" fmla="+- 0 8445 8439"/>
                                <a:gd name="T9" fmla="*/ T8 w 9"/>
                                <a:gd name="T10" fmla="+- 0 10167 10163"/>
                                <a:gd name="T11" fmla="*/ 10167 h 5"/>
                                <a:gd name="T12" fmla="+- 0 8443 8439"/>
                                <a:gd name="T13" fmla="*/ T12 w 9"/>
                                <a:gd name="T14" fmla="+- 0 10168 10163"/>
                                <a:gd name="T15" fmla="*/ 10168 h 5"/>
                                <a:gd name="T16" fmla="+- 0 8442 8439"/>
                                <a:gd name="T17" fmla="*/ T16 w 9"/>
                                <a:gd name="T18" fmla="+- 0 10166 10163"/>
                                <a:gd name="T19" fmla="*/ 10166 h 5"/>
                                <a:gd name="T20" fmla="+- 0 8440 8439"/>
                                <a:gd name="T21" fmla="*/ T20 w 9"/>
                                <a:gd name="T22" fmla="+- 0 10165 10163"/>
                                <a:gd name="T23" fmla="*/ 10165 h 5"/>
                                <a:gd name="T24" fmla="+- 0 8439 8439"/>
                                <a:gd name="T25" fmla="*/ T24 w 9"/>
                                <a:gd name="T26" fmla="+- 0 10164 10163"/>
                                <a:gd name="T27" fmla="*/ 10164 h 5"/>
                                <a:gd name="T28" fmla="+- 0 8441 8439"/>
                                <a:gd name="T29" fmla="*/ T28 w 9"/>
                                <a:gd name="T30" fmla="+- 0 10164 10163"/>
                                <a:gd name="T31" fmla="*/ 10164 h 5"/>
                                <a:gd name="T32" fmla="+- 0 8444 8439"/>
                                <a:gd name="T33" fmla="*/ T32 w 9"/>
                                <a:gd name="T34" fmla="+- 0 10163 10163"/>
                                <a:gd name="T35" fmla="*/ 10163 h 5"/>
                                <a:gd name="T36" fmla="+- 0 8447 8439"/>
                                <a:gd name="T37" fmla="*/ T36 w 9"/>
                                <a:gd name="T38" fmla="+- 0 10163 10163"/>
                                <a:gd name="T39" fmla="*/ 10163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5">
                                  <a:moveTo>
                                    <a:pt x="8" y="0"/>
                                  </a:moveTo>
                                  <a:lnTo>
                                    <a:pt x="7" y="2"/>
                                  </a:lnTo>
                                  <a:lnTo>
                                    <a:pt x="6" y="4"/>
                                  </a:lnTo>
                                  <a:lnTo>
                                    <a:pt x="4" y="5"/>
                                  </a:lnTo>
                                  <a:lnTo>
                                    <a:pt x="3" y="3"/>
                                  </a:lnTo>
                                  <a:lnTo>
                                    <a:pt x="1" y="2"/>
                                  </a:lnTo>
                                  <a:lnTo>
                                    <a:pt x="0" y="1"/>
                                  </a:lnTo>
                                  <a:lnTo>
                                    <a:pt x="2" y="1"/>
                                  </a:lnTo>
                                  <a:lnTo>
                                    <a:pt x="5" y="0"/>
                                  </a:lnTo>
                                  <a:lnTo>
                                    <a:pt x="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8" name="Group 8064"/>
                        <wpg:cNvGrpSpPr>
                          <a:grpSpLocks/>
                        </wpg:cNvGrpSpPr>
                        <wpg:grpSpPr bwMode="auto">
                          <a:xfrm>
                            <a:off x="8417" y="10065"/>
                            <a:ext cx="27" cy="16"/>
                            <a:chOff x="8417" y="10065"/>
                            <a:chExt cx="27" cy="16"/>
                          </a:xfrm>
                        </wpg:grpSpPr>
                        <wps:wsp>
                          <wps:cNvPr id="8259" name="Freeform 8065"/>
                          <wps:cNvSpPr>
                            <a:spLocks/>
                          </wps:cNvSpPr>
                          <wps:spPr bwMode="auto">
                            <a:xfrm>
                              <a:off x="8417" y="10065"/>
                              <a:ext cx="27" cy="16"/>
                            </a:xfrm>
                            <a:custGeom>
                              <a:avLst/>
                              <a:gdLst>
                                <a:gd name="T0" fmla="+- 0 8444 8417"/>
                                <a:gd name="T1" fmla="*/ T0 w 27"/>
                                <a:gd name="T2" fmla="+- 0 10070 10065"/>
                                <a:gd name="T3" fmla="*/ 10070 h 16"/>
                                <a:gd name="T4" fmla="+- 0 8436 8417"/>
                                <a:gd name="T5" fmla="*/ T4 w 27"/>
                                <a:gd name="T6" fmla="+- 0 10081 10065"/>
                                <a:gd name="T7" fmla="*/ 10081 h 16"/>
                                <a:gd name="T8" fmla="+- 0 8417 8417"/>
                                <a:gd name="T9" fmla="*/ T8 w 27"/>
                                <a:gd name="T10" fmla="+- 0 10078 10065"/>
                                <a:gd name="T11" fmla="*/ 10078 h 16"/>
                                <a:gd name="T12" fmla="+- 0 8421 8417"/>
                                <a:gd name="T13" fmla="*/ T12 w 27"/>
                                <a:gd name="T14" fmla="+- 0 10066 10065"/>
                                <a:gd name="T15" fmla="*/ 10066 h 16"/>
                                <a:gd name="T16" fmla="+- 0 8438 8417"/>
                                <a:gd name="T17" fmla="*/ T16 w 27"/>
                                <a:gd name="T18" fmla="+- 0 10065 10065"/>
                                <a:gd name="T19" fmla="*/ 10065 h 16"/>
                                <a:gd name="T20" fmla="+- 0 8444 8417"/>
                                <a:gd name="T21" fmla="*/ T20 w 27"/>
                                <a:gd name="T22" fmla="+- 0 10070 10065"/>
                                <a:gd name="T23" fmla="*/ 10070 h 16"/>
                              </a:gdLst>
                              <a:ahLst/>
                              <a:cxnLst>
                                <a:cxn ang="0">
                                  <a:pos x="T1" y="T3"/>
                                </a:cxn>
                                <a:cxn ang="0">
                                  <a:pos x="T5" y="T7"/>
                                </a:cxn>
                                <a:cxn ang="0">
                                  <a:pos x="T9" y="T11"/>
                                </a:cxn>
                                <a:cxn ang="0">
                                  <a:pos x="T13" y="T15"/>
                                </a:cxn>
                                <a:cxn ang="0">
                                  <a:pos x="T17" y="T19"/>
                                </a:cxn>
                                <a:cxn ang="0">
                                  <a:pos x="T21" y="T23"/>
                                </a:cxn>
                              </a:cxnLst>
                              <a:rect l="0" t="0" r="r" b="b"/>
                              <a:pathLst>
                                <a:path w="27" h="16">
                                  <a:moveTo>
                                    <a:pt x="27" y="5"/>
                                  </a:moveTo>
                                  <a:lnTo>
                                    <a:pt x="19" y="16"/>
                                  </a:lnTo>
                                  <a:lnTo>
                                    <a:pt x="0" y="13"/>
                                  </a:lnTo>
                                  <a:lnTo>
                                    <a:pt x="4" y="1"/>
                                  </a:lnTo>
                                  <a:lnTo>
                                    <a:pt x="21" y="0"/>
                                  </a:lnTo>
                                  <a:lnTo>
                                    <a:pt x="27"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0" name="Group 8066"/>
                        <wpg:cNvGrpSpPr>
                          <a:grpSpLocks/>
                        </wpg:cNvGrpSpPr>
                        <wpg:grpSpPr bwMode="auto">
                          <a:xfrm>
                            <a:off x="8364" y="10116"/>
                            <a:ext cx="57" cy="19"/>
                            <a:chOff x="8364" y="10116"/>
                            <a:chExt cx="57" cy="19"/>
                          </a:xfrm>
                        </wpg:grpSpPr>
                        <wps:wsp>
                          <wps:cNvPr id="8261" name="Freeform 8067"/>
                          <wps:cNvSpPr>
                            <a:spLocks/>
                          </wps:cNvSpPr>
                          <wps:spPr bwMode="auto">
                            <a:xfrm>
                              <a:off x="8364" y="10116"/>
                              <a:ext cx="57" cy="19"/>
                            </a:xfrm>
                            <a:custGeom>
                              <a:avLst/>
                              <a:gdLst>
                                <a:gd name="T0" fmla="+- 0 8395 8364"/>
                                <a:gd name="T1" fmla="*/ T0 w 57"/>
                                <a:gd name="T2" fmla="+- 0 10124 10116"/>
                                <a:gd name="T3" fmla="*/ 10124 h 19"/>
                                <a:gd name="T4" fmla="+- 0 8408 8364"/>
                                <a:gd name="T5" fmla="*/ T4 w 57"/>
                                <a:gd name="T6" fmla="+- 0 10116 10116"/>
                                <a:gd name="T7" fmla="*/ 10116 h 19"/>
                                <a:gd name="T8" fmla="+- 0 8421 8364"/>
                                <a:gd name="T9" fmla="*/ T8 w 57"/>
                                <a:gd name="T10" fmla="+- 0 10118 10116"/>
                                <a:gd name="T11" fmla="*/ 10118 h 19"/>
                                <a:gd name="T12" fmla="+- 0 8408 8364"/>
                                <a:gd name="T13" fmla="*/ T12 w 57"/>
                                <a:gd name="T14" fmla="+- 0 10132 10116"/>
                                <a:gd name="T15" fmla="*/ 10132 h 19"/>
                                <a:gd name="T16" fmla="+- 0 8394 8364"/>
                                <a:gd name="T17" fmla="*/ T16 w 57"/>
                                <a:gd name="T18" fmla="+- 0 10134 10116"/>
                                <a:gd name="T19" fmla="*/ 10134 h 19"/>
                                <a:gd name="T20" fmla="+- 0 8380 8364"/>
                                <a:gd name="T21" fmla="*/ T20 w 57"/>
                                <a:gd name="T22" fmla="+- 0 10130 10116"/>
                                <a:gd name="T23" fmla="*/ 10130 h 19"/>
                                <a:gd name="T24" fmla="+- 0 8364 8364"/>
                                <a:gd name="T25" fmla="*/ T24 w 57"/>
                                <a:gd name="T26" fmla="+- 0 10128 10116"/>
                                <a:gd name="T27" fmla="*/ 10128 h 19"/>
                                <a:gd name="T28" fmla="+- 0 8374 8364"/>
                                <a:gd name="T29" fmla="*/ T28 w 57"/>
                                <a:gd name="T30" fmla="+- 0 10121 10116"/>
                                <a:gd name="T31" fmla="*/ 10121 h 19"/>
                                <a:gd name="T32" fmla="+- 0 8391 8364"/>
                                <a:gd name="T33" fmla="*/ T32 w 57"/>
                                <a:gd name="T34" fmla="+- 0 10124 10116"/>
                                <a:gd name="T35" fmla="*/ 10124 h 19"/>
                                <a:gd name="T36" fmla="+- 0 8395 8364"/>
                                <a:gd name="T37" fmla="*/ T36 w 57"/>
                                <a:gd name="T38" fmla="+- 0 10124 10116"/>
                                <a:gd name="T39" fmla="*/ 1012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 h="19">
                                  <a:moveTo>
                                    <a:pt x="31" y="8"/>
                                  </a:moveTo>
                                  <a:lnTo>
                                    <a:pt x="44" y="0"/>
                                  </a:lnTo>
                                  <a:lnTo>
                                    <a:pt x="57" y="2"/>
                                  </a:lnTo>
                                  <a:lnTo>
                                    <a:pt x="44" y="16"/>
                                  </a:lnTo>
                                  <a:lnTo>
                                    <a:pt x="30" y="18"/>
                                  </a:lnTo>
                                  <a:lnTo>
                                    <a:pt x="16" y="14"/>
                                  </a:lnTo>
                                  <a:lnTo>
                                    <a:pt x="0" y="12"/>
                                  </a:lnTo>
                                  <a:lnTo>
                                    <a:pt x="10" y="5"/>
                                  </a:lnTo>
                                  <a:lnTo>
                                    <a:pt x="27" y="8"/>
                                  </a:lnTo>
                                  <a:lnTo>
                                    <a:pt x="31"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2" name="Group 8068"/>
                        <wpg:cNvGrpSpPr>
                          <a:grpSpLocks/>
                        </wpg:cNvGrpSpPr>
                        <wpg:grpSpPr bwMode="auto">
                          <a:xfrm>
                            <a:off x="8358" y="10162"/>
                            <a:ext cx="25" cy="8"/>
                            <a:chOff x="8358" y="10162"/>
                            <a:chExt cx="25" cy="8"/>
                          </a:xfrm>
                        </wpg:grpSpPr>
                        <wps:wsp>
                          <wps:cNvPr id="8263" name="Freeform 8069"/>
                          <wps:cNvSpPr>
                            <a:spLocks/>
                          </wps:cNvSpPr>
                          <wps:spPr bwMode="auto">
                            <a:xfrm>
                              <a:off x="8358" y="10162"/>
                              <a:ext cx="25" cy="8"/>
                            </a:xfrm>
                            <a:custGeom>
                              <a:avLst/>
                              <a:gdLst>
                                <a:gd name="T0" fmla="+- 0 8383 8358"/>
                                <a:gd name="T1" fmla="*/ T0 w 25"/>
                                <a:gd name="T2" fmla="+- 0 10163 10162"/>
                                <a:gd name="T3" fmla="*/ 10163 h 8"/>
                                <a:gd name="T4" fmla="+- 0 8381 8358"/>
                                <a:gd name="T5" fmla="*/ T4 w 25"/>
                                <a:gd name="T6" fmla="+- 0 10166 10162"/>
                                <a:gd name="T7" fmla="*/ 10166 h 8"/>
                                <a:gd name="T8" fmla="+- 0 8378 8358"/>
                                <a:gd name="T9" fmla="*/ T8 w 25"/>
                                <a:gd name="T10" fmla="+- 0 10168 10162"/>
                                <a:gd name="T11" fmla="*/ 10168 h 8"/>
                                <a:gd name="T12" fmla="+- 0 8371 8358"/>
                                <a:gd name="T13" fmla="*/ T12 w 25"/>
                                <a:gd name="T14" fmla="+- 0 10166 10162"/>
                                <a:gd name="T15" fmla="*/ 10166 h 8"/>
                                <a:gd name="T16" fmla="+- 0 8362 8358"/>
                                <a:gd name="T17" fmla="*/ T16 w 25"/>
                                <a:gd name="T18" fmla="+- 0 10170 10162"/>
                                <a:gd name="T19" fmla="*/ 10170 h 8"/>
                                <a:gd name="T20" fmla="+- 0 8360 8358"/>
                                <a:gd name="T21" fmla="*/ T20 w 25"/>
                                <a:gd name="T22" fmla="+- 0 10166 10162"/>
                                <a:gd name="T23" fmla="*/ 10166 h 8"/>
                                <a:gd name="T24" fmla="+- 0 8358 8358"/>
                                <a:gd name="T25" fmla="*/ T24 w 25"/>
                                <a:gd name="T26" fmla="+- 0 10162 10162"/>
                                <a:gd name="T27" fmla="*/ 10162 h 8"/>
                                <a:gd name="T28" fmla="+- 0 8366 8358"/>
                                <a:gd name="T29" fmla="*/ T28 w 25"/>
                                <a:gd name="T30" fmla="+- 0 10162 10162"/>
                                <a:gd name="T31" fmla="*/ 10162 h 8"/>
                                <a:gd name="T32" fmla="+- 0 8374 8358"/>
                                <a:gd name="T33" fmla="*/ T32 w 25"/>
                                <a:gd name="T34" fmla="+- 0 10162 10162"/>
                                <a:gd name="T35" fmla="*/ 10162 h 8"/>
                                <a:gd name="T36" fmla="+- 0 8383 8358"/>
                                <a:gd name="T37" fmla="*/ T36 w 25"/>
                                <a:gd name="T38" fmla="+- 0 10163 10162"/>
                                <a:gd name="T39" fmla="*/ 1016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8">
                                  <a:moveTo>
                                    <a:pt x="25" y="1"/>
                                  </a:moveTo>
                                  <a:lnTo>
                                    <a:pt x="23" y="4"/>
                                  </a:lnTo>
                                  <a:lnTo>
                                    <a:pt x="20" y="6"/>
                                  </a:lnTo>
                                  <a:lnTo>
                                    <a:pt x="13" y="4"/>
                                  </a:lnTo>
                                  <a:lnTo>
                                    <a:pt x="4" y="8"/>
                                  </a:lnTo>
                                  <a:lnTo>
                                    <a:pt x="2" y="4"/>
                                  </a:lnTo>
                                  <a:lnTo>
                                    <a:pt x="0" y="0"/>
                                  </a:lnTo>
                                  <a:lnTo>
                                    <a:pt x="8" y="0"/>
                                  </a:lnTo>
                                  <a:lnTo>
                                    <a:pt x="16" y="0"/>
                                  </a:lnTo>
                                  <a:lnTo>
                                    <a:pt x="25"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4" name="Group 8070"/>
                        <wpg:cNvGrpSpPr>
                          <a:grpSpLocks/>
                        </wpg:cNvGrpSpPr>
                        <wpg:grpSpPr bwMode="auto">
                          <a:xfrm>
                            <a:off x="8296" y="10114"/>
                            <a:ext cx="51" cy="18"/>
                            <a:chOff x="8296" y="10114"/>
                            <a:chExt cx="51" cy="18"/>
                          </a:xfrm>
                        </wpg:grpSpPr>
                        <wps:wsp>
                          <wps:cNvPr id="8265" name="Freeform 8071"/>
                          <wps:cNvSpPr>
                            <a:spLocks/>
                          </wps:cNvSpPr>
                          <wps:spPr bwMode="auto">
                            <a:xfrm>
                              <a:off x="8296" y="10114"/>
                              <a:ext cx="51" cy="18"/>
                            </a:xfrm>
                            <a:custGeom>
                              <a:avLst/>
                              <a:gdLst>
                                <a:gd name="T0" fmla="+- 0 8347 8296"/>
                                <a:gd name="T1" fmla="*/ T0 w 51"/>
                                <a:gd name="T2" fmla="+- 0 10128 10114"/>
                                <a:gd name="T3" fmla="*/ 10128 h 18"/>
                                <a:gd name="T4" fmla="+- 0 8335 8296"/>
                                <a:gd name="T5" fmla="*/ T4 w 51"/>
                                <a:gd name="T6" fmla="+- 0 10123 10114"/>
                                <a:gd name="T7" fmla="*/ 10123 h 18"/>
                                <a:gd name="T8" fmla="+- 0 8322 8296"/>
                                <a:gd name="T9" fmla="*/ T8 w 51"/>
                                <a:gd name="T10" fmla="+- 0 10127 10114"/>
                                <a:gd name="T11" fmla="*/ 10127 h 18"/>
                                <a:gd name="T12" fmla="+- 0 8309 8296"/>
                                <a:gd name="T13" fmla="*/ T12 w 51"/>
                                <a:gd name="T14" fmla="+- 0 10131 10114"/>
                                <a:gd name="T15" fmla="*/ 10131 h 18"/>
                                <a:gd name="T16" fmla="+- 0 8296 8296"/>
                                <a:gd name="T17" fmla="*/ T16 w 51"/>
                                <a:gd name="T18" fmla="+- 0 10129 10114"/>
                                <a:gd name="T19" fmla="*/ 10129 h 18"/>
                                <a:gd name="T20" fmla="+- 0 8310 8296"/>
                                <a:gd name="T21" fmla="*/ T20 w 51"/>
                                <a:gd name="T22" fmla="+- 0 10120 10114"/>
                                <a:gd name="T23" fmla="*/ 10120 h 18"/>
                                <a:gd name="T24" fmla="+- 0 8326 8296"/>
                                <a:gd name="T25" fmla="*/ T24 w 51"/>
                                <a:gd name="T26" fmla="+- 0 10114 10114"/>
                                <a:gd name="T27" fmla="*/ 10114 h 18"/>
                                <a:gd name="T28" fmla="+- 0 8340 8296"/>
                                <a:gd name="T29" fmla="*/ T28 w 51"/>
                                <a:gd name="T30" fmla="+- 0 10117 10114"/>
                                <a:gd name="T31" fmla="*/ 10117 h 18"/>
                                <a:gd name="T32" fmla="+- 0 8347 8296"/>
                                <a:gd name="T33" fmla="*/ T32 w 51"/>
                                <a:gd name="T34" fmla="+- 0 10128 10114"/>
                                <a:gd name="T35" fmla="*/ 1012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1" h="18">
                                  <a:moveTo>
                                    <a:pt x="51" y="14"/>
                                  </a:moveTo>
                                  <a:lnTo>
                                    <a:pt x="39" y="9"/>
                                  </a:lnTo>
                                  <a:lnTo>
                                    <a:pt x="26" y="13"/>
                                  </a:lnTo>
                                  <a:lnTo>
                                    <a:pt x="13" y="17"/>
                                  </a:lnTo>
                                  <a:lnTo>
                                    <a:pt x="0" y="15"/>
                                  </a:lnTo>
                                  <a:lnTo>
                                    <a:pt x="14" y="6"/>
                                  </a:lnTo>
                                  <a:lnTo>
                                    <a:pt x="30" y="0"/>
                                  </a:lnTo>
                                  <a:lnTo>
                                    <a:pt x="44" y="3"/>
                                  </a:lnTo>
                                  <a:lnTo>
                                    <a:pt x="51"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6" name="Group 8072"/>
                        <wpg:cNvGrpSpPr>
                          <a:grpSpLocks/>
                        </wpg:cNvGrpSpPr>
                        <wpg:grpSpPr bwMode="auto">
                          <a:xfrm>
                            <a:off x="8292" y="10069"/>
                            <a:ext cx="47" cy="15"/>
                            <a:chOff x="8292" y="10069"/>
                            <a:chExt cx="47" cy="15"/>
                          </a:xfrm>
                        </wpg:grpSpPr>
                        <wps:wsp>
                          <wps:cNvPr id="8267" name="Freeform 8073"/>
                          <wps:cNvSpPr>
                            <a:spLocks/>
                          </wps:cNvSpPr>
                          <wps:spPr bwMode="auto">
                            <a:xfrm>
                              <a:off x="8292" y="10069"/>
                              <a:ext cx="47" cy="15"/>
                            </a:xfrm>
                            <a:custGeom>
                              <a:avLst/>
                              <a:gdLst>
                                <a:gd name="T0" fmla="+- 0 8339 8292"/>
                                <a:gd name="T1" fmla="*/ T0 w 47"/>
                                <a:gd name="T2" fmla="+- 0 10073 10069"/>
                                <a:gd name="T3" fmla="*/ 10073 h 15"/>
                                <a:gd name="T4" fmla="+- 0 8325 8292"/>
                                <a:gd name="T5" fmla="*/ T4 w 47"/>
                                <a:gd name="T6" fmla="+- 0 10083 10069"/>
                                <a:gd name="T7" fmla="*/ 10083 h 15"/>
                                <a:gd name="T8" fmla="+- 0 8309 8292"/>
                                <a:gd name="T9" fmla="*/ T8 w 47"/>
                                <a:gd name="T10" fmla="+- 0 10081 10069"/>
                                <a:gd name="T11" fmla="*/ 10081 h 15"/>
                                <a:gd name="T12" fmla="+- 0 8292 8292"/>
                                <a:gd name="T13" fmla="*/ T12 w 47"/>
                                <a:gd name="T14" fmla="+- 0 10075 10069"/>
                                <a:gd name="T15" fmla="*/ 10075 h 15"/>
                                <a:gd name="T16" fmla="+- 0 8297 8292"/>
                                <a:gd name="T17" fmla="*/ T16 w 47"/>
                                <a:gd name="T18" fmla="+- 0 10069 10069"/>
                                <a:gd name="T19" fmla="*/ 10069 h 15"/>
                                <a:gd name="T20" fmla="+- 0 8313 8292"/>
                                <a:gd name="T21" fmla="*/ T20 w 47"/>
                                <a:gd name="T22" fmla="+- 0 10072 10069"/>
                                <a:gd name="T23" fmla="*/ 10072 h 15"/>
                                <a:gd name="T24" fmla="+- 0 8333 8292"/>
                                <a:gd name="T25" fmla="*/ T24 w 47"/>
                                <a:gd name="T26" fmla="+- 0 10074 10069"/>
                                <a:gd name="T27" fmla="*/ 10074 h 15"/>
                                <a:gd name="T28" fmla="+- 0 8339 8292"/>
                                <a:gd name="T29" fmla="*/ T28 w 47"/>
                                <a:gd name="T30" fmla="+- 0 10073 10069"/>
                                <a:gd name="T31" fmla="*/ 10073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 h="15">
                                  <a:moveTo>
                                    <a:pt x="47" y="4"/>
                                  </a:moveTo>
                                  <a:lnTo>
                                    <a:pt x="33" y="14"/>
                                  </a:lnTo>
                                  <a:lnTo>
                                    <a:pt x="17" y="12"/>
                                  </a:lnTo>
                                  <a:lnTo>
                                    <a:pt x="0" y="6"/>
                                  </a:lnTo>
                                  <a:lnTo>
                                    <a:pt x="5" y="0"/>
                                  </a:lnTo>
                                  <a:lnTo>
                                    <a:pt x="21" y="3"/>
                                  </a:lnTo>
                                  <a:lnTo>
                                    <a:pt x="41" y="5"/>
                                  </a:lnTo>
                                  <a:lnTo>
                                    <a:pt x="47"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8" name="Group 8074"/>
                        <wpg:cNvGrpSpPr>
                          <a:grpSpLocks/>
                        </wpg:cNvGrpSpPr>
                        <wpg:grpSpPr bwMode="auto">
                          <a:xfrm>
                            <a:off x="8165" y="10161"/>
                            <a:ext cx="8" cy="7"/>
                            <a:chOff x="8165" y="10161"/>
                            <a:chExt cx="8" cy="7"/>
                          </a:xfrm>
                        </wpg:grpSpPr>
                        <wps:wsp>
                          <wps:cNvPr id="8269" name="Freeform 8075"/>
                          <wps:cNvSpPr>
                            <a:spLocks/>
                          </wps:cNvSpPr>
                          <wps:spPr bwMode="auto">
                            <a:xfrm>
                              <a:off x="8165" y="10161"/>
                              <a:ext cx="8" cy="7"/>
                            </a:xfrm>
                            <a:custGeom>
                              <a:avLst/>
                              <a:gdLst>
                                <a:gd name="T0" fmla="+- 0 8173 8165"/>
                                <a:gd name="T1" fmla="*/ T0 w 8"/>
                                <a:gd name="T2" fmla="+- 0 10167 10161"/>
                                <a:gd name="T3" fmla="*/ 10167 h 7"/>
                                <a:gd name="T4" fmla="+- 0 8171 8165"/>
                                <a:gd name="T5" fmla="*/ T4 w 8"/>
                                <a:gd name="T6" fmla="+- 0 10167 10161"/>
                                <a:gd name="T7" fmla="*/ 10167 h 7"/>
                                <a:gd name="T8" fmla="+- 0 8168 8165"/>
                                <a:gd name="T9" fmla="*/ T8 w 8"/>
                                <a:gd name="T10" fmla="+- 0 10167 10161"/>
                                <a:gd name="T11" fmla="*/ 10167 h 7"/>
                                <a:gd name="T12" fmla="+- 0 8165 8165"/>
                                <a:gd name="T13" fmla="*/ T12 w 8"/>
                                <a:gd name="T14" fmla="+- 0 10168 10161"/>
                                <a:gd name="T15" fmla="*/ 10168 h 7"/>
                                <a:gd name="T16" fmla="+- 0 8166 8165"/>
                                <a:gd name="T17" fmla="*/ T16 w 8"/>
                                <a:gd name="T18" fmla="+- 0 10165 10161"/>
                                <a:gd name="T19" fmla="*/ 10165 h 7"/>
                                <a:gd name="T20" fmla="+- 0 8166 8165"/>
                                <a:gd name="T21" fmla="*/ T20 w 8"/>
                                <a:gd name="T22" fmla="+- 0 10163 10161"/>
                                <a:gd name="T23" fmla="*/ 10163 h 7"/>
                                <a:gd name="T24" fmla="+- 0 8166 8165"/>
                                <a:gd name="T25" fmla="*/ T24 w 8"/>
                                <a:gd name="T26" fmla="+- 0 10161 10161"/>
                                <a:gd name="T27" fmla="*/ 10161 h 7"/>
                                <a:gd name="T28" fmla="+- 0 8169 8165"/>
                                <a:gd name="T29" fmla="*/ T28 w 8"/>
                                <a:gd name="T30" fmla="+- 0 10163 10161"/>
                                <a:gd name="T31" fmla="*/ 10163 h 7"/>
                                <a:gd name="T32" fmla="+- 0 8171 8165"/>
                                <a:gd name="T33" fmla="*/ T32 w 8"/>
                                <a:gd name="T34" fmla="+- 0 10165 10161"/>
                                <a:gd name="T35" fmla="*/ 10165 h 7"/>
                                <a:gd name="T36" fmla="+- 0 8173 8165"/>
                                <a:gd name="T37" fmla="*/ T36 w 8"/>
                                <a:gd name="T38" fmla="+- 0 10167 10161"/>
                                <a:gd name="T39" fmla="*/ 1016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7">
                                  <a:moveTo>
                                    <a:pt x="8" y="6"/>
                                  </a:moveTo>
                                  <a:lnTo>
                                    <a:pt x="6" y="6"/>
                                  </a:lnTo>
                                  <a:lnTo>
                                    <a:pt x="3" y="6"/>
                                  </a:lnTo>
                                  <a:lnTo>
                                    <a:pt x="0" y="7"/>
                                  </a:lnTo>
                                  <a:lnTo>
                                    <a:pt x="1" y="4"/>
                                  </a:lnTo>
                                  <a:lnTo>
                                    <a:pt x="1" y="2"/>
                                  </a:lnTo>
                                  <a:lnTo>
                                    <a:pt x="1" y="0"/>
                                  </a:lnTo>
                                  <a:lnTo>
                                    <a:pt x="4" y="2"/>
                                  </a:lnTo>
                                  <a:lnTo>
                                    <a:pt x="6" y="4"/>
                                  </a:lnTo>
                                  <a:lnTo>
                                    <a:pt x="8"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0" name="Group 8076"/>
                        <wpg:cNvGrpSpPr>
                          <a:grpSpLocks/>
                        </wpg:cNvGrpSpPr>
                        <wpg:grpSpPr bwMode="auto">
                          <a:xfrm>
                            <a:off x="8135" y="10169"/>
                            <a:ext cx="15" cy="9"/>
                            <a:chOff x="8135" y="10169"/>
                            <a:chExt cx="15" cy="9"/>
                          </a:xfrm>
                        </wpg:grpSpPr>
                        <wps:wsp>
                          <wps:cNvPr id="8271" name="Freeform 8077"/>
                          <wps:cNvSpPr>
                            <a:spLocks/>
                          </wps:cNvSpPr>
                          <wps:spPr bwMode="auto">
                            <a:xfrm>
                              <a:off x="8135" y="10169"/>
                              <a:ext cx="15" cy="9"/>
                            </a:xfrm>
                            <a:custGeom>
                              <a:avLst/>
                              <a:gdLst>
                                <a:gd name="T0" fmla="+- 0 8149 8135"/>
                                <a:gd name="T1" fmla="*/ T0 w 15"/>
                                <a:gd name="T2" fmla="+- 0 10169 10169"/>
                                <a:gd name="T3" fmla="*/ 10169 h 9"/>
                                <a:gd name="T4" fmla="+- 0 8150 8135"/>
                                <a:gd name="T5" fmla="*/ T4 w 15"/>
                                <a:gd name="T6" fmla="+- 0 10173 10169"/>
                                <a:gd name="T7" fmla="*/ 10173 h 9"/>
                                <a:gd name="T8" fmla="+- 0 8149 8135"/>
                                <a:gd name="T9" fmla="*/ T8 w 15"/>
                                <a:gd name="T10" fmla="+- 0 10176 10169"/>
                                <a:gd name="T11" fmla="*/ 10176 h 9"/>
                                <a:gd name="T12" fmla="+- 0 8141 8135"/>
                                <a:gd name="T13" fmla="*/ T12 w 15"/>
                                <a:gd name="T14" fmla="+- 0 10177 10169"/>
                                <a:gd name="T15" fmla="*/ 10177 h 9"/>
                                <a:gd name="T16" fmla="+- 0 8141 8135"/>
                                <a:gd name="T17" fmla="*/ T16 w 15"/>
                                <a:gd name="T18" fmla="+- 0 10174 10169"/>
                                <a:gd name="T19" fmla="*/ 10174 h 9"/>
                                <a:gd name="T20" fmla="+- 0 8139 8135"/>
                                <a:gd name="T21" fmla="*/ T20 w 15"/>
                                <a:gd name="T22" fmla="+- 0 10172 10169"/>
                                <a:gd name="T23" fmla="*/ 10172 h 9"/>
                                <a:gd name="T24" fmla="+- 0 8135 8135"/>
                                <a:gd name="T25" fmla="*/ T24 w 15"/>
                                <a:gd name="T26" fmla="+- 0 10170 10169"/>
                                <a:gd name="T27" fmla="*/ 10170 h 9"/>
                                <a:gd name="T28" fmla="+- 0 8140 8135"/>
                                <a:gd name="T29" fmla="*/ T28 w 15"/>
                                <a:gd name="T30" fmla="+- 0 10170 10169"/>
                                <a:gd name="T31" fmla="*/ 10170 h 9"/>
                                <a:gd name="T32" fmla="+- 0 8144 8135"/>
                                <a:gd name="T33" fmla="*/ T32 w 15"/>
                                <a:gd name="T34" fmla="+- 0 10169 10169"/>
                                <a:gd name="T35" fmla="*/ 10169 h 9"/>
                                <a:gd name="T36" fmla="+- 0 8149 8135"/>
                                <a:gd name="T37" fmla="*/ T36 w 15"/>
                                <a:gd name="T38" fmla="+- 0 10169 10169"/>
                                <a:gd name="T39" fmla="*/ 10169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 h="9">
                                  <a:moveTo>
                                    <a:pt x="14" y="0"/>
                                  </a:moveTo>
                                  <a:lnTo>
                                    <a:pt x="15" y="4"/>
                                  </a:lnTo>
                                  <a:lnTo>
                                    <a:pt x="14" y="7"/>
                                  </a:lnTo>
                                  <a:lnTo>
                                    <a:pt x="6" y="8"/>
                                  </a:lnTo>
                                  <a:lnTo>
                                    <a:pt x="6" y="5"/>
                                  </a:lnTo>
                                  <a:lnTo>
                                    <a:pt x="4" y="3"/>
                                  </a:lnTo>
                                  <a:lnTo>
                                    <a:pt x="0" y="1"/>
                                  </a:lnTo>
                                  <a:lnTo>
                                    <a:pt x="5" y="1"/>
                                  </a:lnTo>
                                  <a:lnTo>
                                    <a:pt x="9" y="0"/>
                                  </a:lnTo>
                                  <a:lnTo>
                                    <a:pt x="1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2" name="Group 8078"/>
                        <wpg:cNvGrpSpPr>
                          <a:grpSpLocks/>
                        </wpg:cNvGrpSpPr>
                        <wpg:grpSpPr bwMode="auto">
                          <a:xfrm>
                            <a:off x="8060" y="10165"/>
                            <a:ext cx="8" cy="2"/>
                            <a:chOff x="8060" y="10165"/>
                            <a:chExt cx="8" cy="2"/>
                          </a:xfrm>
                        </wpg:grpSpPr>
                        <wps:wsp>
                          <wps:cNvPr id="8273" name="Freeform 8079"/>
                          <wps:cNvSpPr>
                            <a:spLocks/>
                          </wps:cNvSpPr>
                          <wps:spPr bwMode="auto">
                            <a:xfrm>
                              <a:off x="8060" y="10165"/>
                              <a:ext cx="8" cy="2"/>
                            </a:xfrm>
                            <a:custGeom>
                              <a:avLst/>
                              <a:gdLst>
                                <a:gd name="T0" fmla="+- 0 8067 8060"/>
                                <a:gd name="T1" fmla="*/ T0 w 8"/>
                                <a:gd name="T2" fmla="+- 0 10166 10165"/>
                                <a:gd name="T3" fmla="*/ 10166 h 1"/>
                                <a:gd name="T4" fmla="+- 0 8065 8060"/>
                                <a:gd name="T5" fmla="*/ T4 w 8"/>
                                <a:gd name="T6" fmla="+- 0 10166 10165"/>
                                <a:gd name="T7" fmla="*/ 10166 h 1"/>
                                <a:gd name="T8" fmla="+- 0 8063 8060"/>
                                <a:gd name="T9" fmla="*/ T8 w 8"/>
                                <a:gd name="T10" fmla="+- 0 10166 10165"/>
                                <a:gd name="T11" fmla="*/ 10166 h 1"/>
                                <a:gd name="T12" fmla="+- 0 8060 8060"/>
                                <a:gd name="T13" fmla="*/ T12 w 8"/>
                                <a:gd name="T14" fmla="+- 0 10166 10165"/>
                                <a:gd name="T15" fmla="*/ 10166 h 1"/>
                                <a:gd name="T16" fmla="+- 0 8060 8060"/>
                                <a:gd name="T17" fmla="*/ T16 w 8"/>
                                <a:gd name="T18" fmla="+- 0 10165 10165"/>
                                <a:gd name="T19" fmla="*/ 10165 h 1"/>
                                <a:gd name="T20" fmla="+- 0 8062 8060"/>
                                <a:gd name="T21" fmla="*/ T20 w 8"/>
                                <a:gd name="T22" fmla="+- 0 10165 10165"/>
                                <a:gd name="T23" fmla="*/ 10165 h 1"/>
                                <a:gd name="T24" fmla="+- 0 8065 8060"/>
                                <a:gd name="T25" fmla="*/ T24 w 8"/>
                                <a:gd name="T26" fmla="+- 0 10166 10165"/>
                                <a:gd name="T27" fmla="*/ 10166 h 1"/>
                                <a:gd name="T28" fmla="+- 0 8067 8060"/>
                                <a:gd name="T29" fmla="*/ T28 w 8"/>
                                <a:gd name="T30" fmla="+- 0 10166 10165"/>
                                <a:gd name="T31" fmla="*/ 10166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
                                  <a:moveTo>
                                    <a:pt x="7" y="1"/>
                                  </a:moveTo>
                                  <a:lnTo>
                                    <a:pt x="5" y="1"/>
                                  </a:lnTo>
                                  <a:lnTo>
                                    <a:pt x="3" y="1"/>
                                  </a:lnTo>
                                  <a:lnTo>
                                    <a:pt x="0" y="1"/>
                                  </a:lnTo>
                                  <a:lnTo>
                                    <a:pt x="0" y="0"/>
                                  </a:lnTo>
                                  <a:lnTo>
                                    <a:pt x="2" y="0"/>
                                  </a:lnTo>
                                  <a:lnTo>
                                    <a:pt x="5" y="1"/>
                                  </a:lnTo>
                                  <a:lnTo>
                                    <a:pt x="7"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4" name="Group 8080"/>
                        <wpg:cNvGrpSpPr>
                          <a:grpSpLocks/>
                        </wpg:cNvGrpSpPr>
                        <wpg:grpSpPr bwMode="auto">
                          <a:xfrm>
                            <a:off x="8030" y="10141"/>
                            <a:ext cx="16" cy="14"/>
                            <a:chOff x="8030" y="10141"/>
                            <a:chExt cx="16" cy="14"/>
                          </a:xfrm>
                        </wpg:grpSpPr>
                        <wps:wsp>
                          <wps:cNvPr id="8275" name="Freeform 8081"/>
                          <wps:cNvSpPr>
                            <a:spLocks/>
                          </wps:cNvSpPr>
                          <wps:spPr bwMode="auto">
                            <a:xfrm>
                              <a:off x="8030" y="10141"/>
                              <a:ext cx="16" cy="14"/>
                            </a:xfrm>
                            <a:custGeom>
                              <a:avLst/>
                              <a:gdLst>
                                <a:gd name="T0" fmla="+- 0 8042 8030"/>
                                <a:gd name="T1" fmla="*/ T0 w 16"/>
                                <a:gd name="T2" fmla="+- 0 10142 10141"/>
                                <a:gd name="T3" fmla="*/ 10142 h 14"/>
                                <a:gd name="T4" fmla="+- 0 8043 8030"/>
                                <a:gd name="T5" fmla="*/ T4 w 16"/>
                                <a:gd name="T6" fmla="+- 0 10146 10141"/>
                                <a:gd name="T7" fmla="*/ 10146 h 14"/>
                                <a:gd name="T8" fmla="+- 0 8044 8030"/>
                                <a:gd name="T9" fmla="*/ T8 w 16"/>
                                <a:gd name="T10" fmla="+- 0 10150 10141"/>
                                <a:gd name="T11" fmla="*/ 10150 h 14"/>
                                <a:gd name="T12" fmla="+- 0 8046 8030"/>
                                <a:gd name="T13" fmla="*/ T12 w 16"/>
                                <a:gd name="T14" fmla="+- 0 10154 10141"/>
                                <a:gd name="T15" fmla="*/ 10154 h 14"/>
                                <a:gd name="T16" fmla="+- 0 8040 8030"/>
                                <a:gd name="T17" fmla="*/ T16 w 16"/>
                                <a:gd name="T18" fmla="+- 0 10153 10141"/>
                                <a:gd name="T19" fmla="*/ 10153 h 14"/>
                                <a:gd name="T20" fmla="+- 0 8035 8030"/>
                                <a:gd name="T21" fmla="*/ T20 w 16"/>
                                <a:gd name="T22" fmla="+- 0 10152 10141"/>
                                <a:gd name="T23" fmla="*/ 10152 h 14"/>
                                <a:gd name="T24" fmla="+- 0 8031 8030"/>
                                <a:gd name="T25" fmla="*/ T24 w 16"/>
                                <a:gd name="T26" fmla="+- 0 10147 10141"/>
                                <a:gd name="T27" fmla="*/ 10147 h 14"/>
                                <a:gd name="T28" fmla="+- 0 8030 8030"/>
                                <a:gd name="T29" fmla="*/ T28 w 16"/>
                                <a:gd name="T30" fmla="+- 0 10141 10141"/>
                                <a:gd name="T31" fmla="*/ 10141 h 14"/>
                                <a:gd name="T32" fmla="+- 0 8036 8030"/>
                                <a:gd name="T33" fmla="*/ T32 w 16"/>
                                <a:gd name="T34" fmla="+- 0 10141 10141"/>
                                <a:gd name="T35" fmla="*/ 10141 h 14"/>
                                <a:gd name="T36" fmla="+- 0 8042 8030"/>
                                <a:gd name="T37" fmla="*/ T36 w 16"/>
                                <a:gd name="T38" fmla="+- 0 10142 10141"/>
                                <a:gd name="T39" fmla="*/ 10142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4">
                                  <a:moveTo>
                                    <a:pt x="12" y="1"/>
                                  </a:moveTo>
                                  <a:lnTo>
                                    <a:pt x="13" y="5"/>
                                  </a:lnTo>
                                  <a:lnTo>
                                    <a:pt x="14" y="9"/>
                                  </a:lnTo>
                                  <a:lnTo>
                                    <a:pt x="16" y="13"/>
                                  </a:lnTo>
                                  <a:lnTo>
                                    <a:pt x="10" y="12"/>
                                  </a:lnTo>
                                  <a:lnTo>
                                    <a:pt x="5" y="11"/>
                                  </a:lnTo>
                                  <a:lnTo>
                                    <a:pt x="1" y="6"/>
                                  </a:lnTo>
                                  <a:lnTo>
                                    <a:pt x="0" y="0"/>
                                  </a:lnTo>
                                  <a:lnTo>
                                    <a:pt x="6" y="0"/>
                                  </a:lnTo>
                                  <a:lnTo>
                                    <a:pt x="12"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6" name="Group 8082"/>
                        <wpg:cNvGrpSpPr>
                          <a:grpSpLocks/>
                        </wpg:cNvGrpSpPr>
                        <wpg:grpSpPr bwMode="auto">
                          <a:xfrm>
                            <a:off x="7887" y="10135"/>
                            <a:ext cx="112" cy="45"/>
                            <a:chOff x="7887" y="10135"/>
                            <a:chExt cx="112" cy="45"/>
                          </a:xfrm>
                        </wpg:grpSpPr>
                        <wps:wsp>
                          <wps:cNvPr id="8277" name="Freeform 8083"/>
                          <wps:cNvSpPr>
                            <a:spLocks/>
                          </wps:cNvSpPr>
                          <wps:spPr bwMode="auto">
                            <a:xfrm>
                              <a:off x="7887" y="10135"/>
                              <a:ext cx="112" cy="45"/>
                            </a:xfrm>
                            <a:custGeom>
                              <a:avLst/>
                              <a:gdLst>
                                <a:gd name="T0" fmla="+- 0 7890 7887"/>
                                <a:gd name="T1" fmla="*/ T0 w 112"/>
                                <a:gd name="T2" fmla="+- 0 10172 10135"/>
                                <a:gd name="T3" fmla="*/ 10172 h 45"/>
                                <a:gd name="T4" fmla="+- 0 7892 7887"/>
                                <a:gd name="T5" fmla="*/ T4 w 112"/>
                                <a:gd name="T6" fmla="+- 0 10173 10135"/>
                                <a:gd name="T7" fmla="*/ 10173 h 45"/>
                                <a:gd name="T8" fmla="+- 0 7894 7887"/>
                                <a:gd name="T9" fmla="*/ T8 w 112"/>
                                <a:gd name="T10" fmla="+- 0 10173 10135"/>
                                <a:gd name="T11" fmla="*/ 10173 h 45"/>
                                <a:gd name="T12" fmla="+- 0 7896 7887"/>
                                <a:gd name="T13" fmla="*/ T12 w 112"/>
                                <a:gd name="T14" fmla="+- 0 10174 10135"/>
                                <a:gd name="T15" fmla="*/ 10174 h 45"/>
                                <a:gd name="T16" fmla="+- 0 7902 7887"/>
                                <a:gd name="T17" fmla="*/ T16 w 112"/>
                                <a:gd name="T18" fmla="+- 0 10163 10135"/>
                                <a:gd name="T19" fmla="*/ 10163 h 45"/>
                                <a:gd name="T20" fmla="+- 0 7914 7887"/>
                                <a:gd name="T21" fmla="*/ T20 w 112"/>
                                <a:gd name="T22" fmla="+- 0 10158 10135"/>
                                <a:gd name="T23" fmla="*/ 10158 h 45"/>
                                <a:gd name="T24" fmla="+- 0 7914 7887"/>
                                <a:gd name="T25" fmla="*/ T24 w 112"/>
                                <a:gd name="T26" fmla="+- 0 10155 10135"/>
                                <a:gd name="T27" fmla="*/ 10155 h 45"/>
                                <a:gd name="T28" fmla="+- 0 7913 7887"/>
                                <a:gd name="T29" fmla="*/ T28 w 112"/>
                                <a:gd name="T30" fmla="+- 0 10155 10135"/>
                                <a:gd name="T31" fmla="*/ 10155 h 45"/>
                                <a:gd name="T32" fmla="+- 0 7912 7887"/>
                                <a:gd name="T33" fmla="*/ T32 w 112"/>
                                <a:gd name="T34" fmla="+- 0 10156 10135"/>
                                <a:gd name="T35" fmla="*/ 10156 h 45"/>
                                <a:gd name="T36" fmla="+- 0 7911 7887"/>
                                <a:gd name="T37" fmla="*/ T36 w 112"/>
                                <a:gd name="T38" fmla="+- 0 10149 10135"/>
                                <a:gd name="T39" fmla="*/ 10149 h 45"/>
                                <a:gd name="T40" fmla="+- 0 7908 7887"/>
                                <a:gd name="T41" fmla="*/ T40 w 112"/>
                                <a:gd name="T42" fmla="+- 0 10146 10135"/>
                                <a:gd name="T43" fmla="*/ 10146 h 45"/>
                                <a:gd name="T44" fmla="+- 0 7903 7887"/>
                                <a:gd name="T45" fmla="*/ T44 w 112"/>
                                <a:gd name="T46" fmla="+- 0 10145 10135"/>
                                <a:gd name="T47" fmla="*/ 10145 h 45"/>
                                <a:gd name="T48" fmla="+- 0 7921 7887"/>
                                <a:gd name="T49" fmla="*/ T48 w 112"/>
                                <a:gd name="T50" fmla="+- 0 10142 10135"/>
                                <a:gd name="T51" fmla="*/ 10142 h 45"/>
                                <a:gd name="T52" fmla="+- 0 7935 7887"/>
                                <a:gd name="T53" fmla="*/ T52 w 112"/>
                                <a:gd name="T54" fmla="+- 0 10135 10135"/>
                                <a:gd name="T55" fmla="*/ 10135 h 45"/>
                                <a:gd name="T56" fmla="+- 0 7947 7887"/>
                                <a:gd name="T57" fmla="*/ T56 w 112"/>
                                <a:gd name="T58" fmla="+- 0 10145 10135"/>
                                <a:gd name="T59" fmla="*/ 10145 h 45"/>
                                <a:gd name="T60" fmla="+- 0 7936 7887"/>
                                <a:gd name="T61" fmla="*/ T60 w 112"/>
                                <a:gd name="T62" fmla="+- 0 10144 10135"/>
                                <a:gd name="T63" fmla="*/ 10144 h 45"/>
                                <a:gd name="T64" fmla="+- 0 7940 7887"/>
                                <a:gd name="T65" fmla="*/ T64 w 112"/>
                                <a:gd name="T66" fmla="+- 0 10160 10135"/>
                                <a:gd name="T67" fmla="*/ 10160 h 45"/>
                                <a:gd name="T68" fmla="+- 0 7949 7887"/>
                                <a:gd name="T69" fmla="*/ T68 w 112"/>
                                <a:gd name="T70" fmla="+- 0 10164 10135"/>
                                <a:gd name="T71" fmla="*/ 10164 h 45"/>
                                <a:gd name="T72" fmla="+- 0 7965 7887"/>
                                <a:gd name="T73" fmla="*/ T72 w 112"/>
                                <a:gd name="T74" fmla="+- 0 10168 10135"/>
                                <a:gd name="T75" fmla="*/ 10168 h 45"/>
                                <a:gd name="T76" fmla="+- 0 7971 7887"/>
                                <a:gd name="T77" fmla="*/ T76 w 112"/>
                                <a:gd name="T78" fmla="+- 0 10159 10135"/>
                                <a:gd name="T79" fmla="*/ 10159 h 45"/>
                                <a:gd name="T80" fmla="+- 0 7983 7887"/>
                                <a:gd name="T81" fmla="*/ T80 w 112"/>
                                <a:gd name="T82" fmla="+- 0 10157 10135"/>
                                <a:gd name="T83" fmla="*/ 10157 h 45"/>
                                <a:gd name="T84" fmla="+- 0 7994 7887"/>
                                <a:gd name="T85" fmla="*/ T84 w 112"/>
                                <a:gd name="T86" fmla="+- 0 10148 10135"/>
                                <a:gd name="T87" fmla="*/ 10148 h 45"/>
                                <a:gd name="T88" fmla="+- 0 7998 7887"/>
                                <a:gd name="T89" fmla="*/ T88 w 112"/>
                                <a:gd name="T90" fmla="+- 0 10164 10135"/>
                                <a:gd name="T91" fmla="*/ 10164 h 45"/>
                                <a:gd name="T92" fmla="+- 0 7982 7887"/>
                                <a:gd name="T93" fmla="*/ T92 w 112"/>
                                <a:gd name="T94" fmla="+- 0 10164 10135"/>
                                <a:gd name="T95" fmla="*/ 10164 h 45"/>
                                <a:gd name="T96" fmla="+- 0 7973 7887"/>
                                <a:gd name="T97" fmla="*/ T96 w 112"/>
                                <a:gd name="T98" fmla="+- 0 10170 10135"/>
                                <a:gd name="T99" fmla="*/ 10170 h 45"/>
                                <a:gd name="T100" fmla="+- 0 7974 7887"/>
                                <a:gd name="T101" fmla="*/ T100 w 112"/>
                                <a:gd name="T102" fmla="+- 0 10179 10135"/>
                                <a:gd name="T103" fmla="*/ 10179 h 45"/>
                                <a:gd name="T104" fmla="+- 0 7979 7887"/>
                                <a:gd name="T105" fmla="*/ T104 w 112"/>
                                <a:gd name="T106" fmla="+- 0 10179 10135"/>
                                <a:gd name="T107" fmla="*/ 10179 h 45"/>
                                <a:gd name="T108" fmla="+- 0 7983 7887"/>
                                <a:gd name="T109" fmla="*/ T108 w 112"/>
                                <a:gd name="T110" fmla="+- 0 10180 10135"/>
                                <a:gd name="T111" fmla="*/ 10180 h 45"/>
                                <a:gd name="T112" fmla="+- 0 7966 7887"/>
                                <a:gd name="T113" fmla="*/ T112 w 112"/>
                                <a:gd name="T114" fmla="+- 0 10180 10135"/>
                                <a:gd name="T115" fmla="*/ 10180 h 45"/>
                                <a:gd name="T116" fmla="+- 0 7967 7887"/>
                                <a:gd name="T117" fmla="*/ T116 w 112"/>
                                <a:gd name="T118" fmla="+- 0 10176 10135"/>
                                <a:gd name="T119" fmla="*/ 10176 h 45"/>
                                <a:gd name="T120" fmla="+- 0 7968 7887"/>
                                <a:gd name="T121" fmla="*/ T120 w 112"/>
                                <a:gd name="T122" fmla="+- 0 10172 10135"/>
                                <a:gd name="T123" fmla="*/ 10172 h 45"/>
                                <a:gd name="T124" fmla="+- 0 7964 7887"/>
                                <a:gd name="T125" fmla="*/ T124 w 112"/>
                                <a:gd name="T126" fmla="+- 0 10169 10135"/>
                                <a:gd name="T127" fmla="*/ 10169 h 45"/>
                                <a:gd name="T128" fmla="+- 0 7943 7887"/>
                                <a:gd name="T129" fmla="*/ T128 w 112"/>
                                <a:gd name="T130" fmla="+- 0 10169 10135"/>
                                <a:gd name="T131" fmla="*/ 10169 h 45"/>
                                <a:gd name="T132" fmla="+- 0 7923 7887"/>
                                <a:gd name="T133" fmla="*/ T132 w 112"/>
                                <a:gd name="T134" fmla="+- 0 10167 10135"/>
                                <a:gd name="T135" fmla="*/ 10167 h 45"/>
                                <a:gd name="T136" fmla="+- 0 7913 7887"/>
                                <a:gd name="T137" fmla="*/ T136 w 112"/>
                                <a:gd name="T138" fmla="+- 0 10170 10135"/>
                                <a:gd name="T139" fmla="*/ 10170 h 45"/>
                                <a:gd name="T140" fmla="+- 0 7923 7887"/>
                                <a:gd name="T141" fmla="*/ T140 w 112"/>
                                <a:gd name="T142" fmla="+- 0 10176 10135"/>
                                <a:gd name="T143" fmla="*/ 10176 h 45"/>
                                <a:gd name="T144" fmla="+- 0 7922 7887"/>
                                <a:gd name="T145" fmla="*/ T144 w 112"/>
                                <a:gd name="T146" fmla="+- 0 10180 10135"/>
                                <a:gd name="T147" fmla="*/ 10180 h 45"/>
                                <a:gd name="T148" fmla="+- 0 7915 7887"/>
                                <a:gd name="T149" fmla="*/ T148 w 112"/>
                                <a:gd name="T150" fmla="+- 0 10180 10135"/>
                                <a:gd name="T151" fmla="*/ 10180 h 45"/>
                                <a:gd name="T152" fmla="+- 0 7910 7887"/>
                                <a:gd name="T153" fmla="*/ T152 w 112"/>
                                <a:gd name="T154" fmla="+- 0 10171 10135"/>
                                <a:gd name="T155" fmla="*/ 10171 h 45"/>
                                <a:gd name="T156" fmla="+- 0 7905 7887"/>
                                <a:gd name="T157" fmla="*/ T156 w 112"/>
                                <a:gd name="T158" fmla="+- 0 10176 10135"/>
                                <a:gd name="T159" fmla="*/ 10176 h 45"/>
                                <a:gd name="T160" fmla="+- 0 7897 7887"/>
                                <a:gd name="T161" fmla="*/ T160 w 112"/>
                                <a:gd name="T162" fmla="+- 0 10180 10135"/>
                                <a:gd name="T163" fmla="*/ 10180 h 45"/>
                                <a:gd name="T164" fmla="+- 0 7887 7887"/>
                                <a:gd name="T165" fmla="*/ T164 w 112"/>
                                <a:gd name="T166" fmla="+- 0 10180 10135"/>
                                <a:gd name="T167" fmla="*/ 10180 h 45"/>
                                <a:gd name="T168" fmla="+- 0 7887 7887"/>
                                <a:gd name="T169" fmla="*/ T168 w 112"/>
                                <a:gd name="T170" fmla="+- 0 10177 10135"/>
                                <a:gd name="T171" fmla="*/ 10177 h 45"/>
                                <a:gd name="T172" fmla="+- 0 7888 7887"/>
                                <a:gd name="T173" fmla="*/ T172 w 112"/>
                                <a:gd name="T174" fmla="+- 0 10174 10135"/>
                                <a:gd name="T175" fmla="*/ 10174 h 45"/>
                                <a:gd name="T176" fmla="+- 0 7890 7887"/>
                                <a:gd name="T177" fmla="*/ T176 w 112"/>
                                <a:gd name="T178" fmla="+- 0 10172 10135"/>
                                <a:gd name="T179" fmla="*/ 1017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2" h="45">
                                  <a:moveTo>
                                    <a:pt x="3" y="37"/>
                                  </a:moveTo>
                                  <a:lnTo>
                                    <a:pt x="5" y="38"/>
                                  </a:lnTo>
                                  <a:lnTo>
                                    <a:pt x="7" y="38"/>
                                  </a:lnTo>
                                  <a:lnTo>
                                    <a:pt x="9" y="39"/>
                                  </a:lnTo>
                                  <a:lnTo>
                                    <a:pt x="15" y="28"/>
                                  </a:lnTo>
                                  <a:lnTo>
                                    <a:pt x="27" y="23"/>
                                  </a:lnTo>
                                  <a:lnTo>
                                    <a:pt x="27" y="20"/>
                                  </a:lnTo>
                                  <a:lnTo>
                                    <a:pt x="26" y="20"/>
                                  </a:lnTo>
                                  <a:lnTo>
                                    <a:pt x="25" y="21"/>
                                  </a:lnTo>
                                  <a:lnTo>
                                    <a:pt x="24" y="14"/>
                                  </a:lnTo>
                                  <a:lnTo>
                                    <a:pt x="21" y="11"/>
                                  </a:lnTo>
                                  <a:lnTo>
                                    <a:pt x="16" y="10"/>
                                  </a:lnTo>
                                  <a:lnTo>
                                    <a:pt x="34" y="7"/>
                                  </a:lnTo>
                                  <a:lnTo>
                                    <a:pt x="48" y="0"/>
                                  </a:lnTo>
                                  <a:lnTo>
                                    <a:pt x="60" y="10"/>
                                  </a:lnTo>
                                  <a:lnTo>
                                    <a:pt x="49" y="9"/>
                                  </a:lnTo>
                                  <a:lnTo>
                                    <a:pt x="53" y="25"/>
                                  </a:lnTo>
                                  <a:lnTo>
                                    <a:pt x="62" y="29"/>
                                  </a:lnTo>
                                  <a:lnTo>
                                    <a:pt x="78" y="33"/>
                                  </a:lnTo>
                                  <a:lnTo>
                                    <a:pt x="84" y="24"/>
                                  </a:lnTo>
                                  <a:lnTo>
                                    <a:pt x="96" y="22"/>
                                  </a:lnTo>
                                  <a:lnTo>
                                    <a:pt x="107" y="13"/>
                                  </a:lnTo>
                                  <a:lnTo>
                                    <a:pt x="111" y="29"/>
                                  </a:lnTo>
                                  <a:lnTo>
                                    <a:pt x="95" y="29"/>
                                  </a:lnTo>
                                  <a:lnTo>
                                    <a:pt x="86" y="35"/>
                                  </a:lnTo>
                                  <a:lnTo>
                                    <a:pt x="87" y="44"/>
                                  </a:lnTo>
                                  <a:lnTo>
                                    <a:pt x="92" y="44"/>
                                  </a:lnTo>
                                  <a:lnTo>
                                    <a:pt x="96" y="45"/>
                                  </a:lnTo>
                                  <a:lnTo>
                                    <a:pt x="79" y="45"/>
                                  </a:lnTo>
                                  <a:lnTo>
                                    <a:pt x="80" y="41"/>
                                  </a:lnTo>
                                  <a:lnTo>
                                    <a:pt x="81" y="37"/>
                                  </a:lnTo>
                                  <a:lnTo>
                                    <a:pt x="77" y="34"/>
                                  </a:lnTo>
                                  <a:lnTo>
                                    <a:pt x="56" y="34"/>
                                  </a:lnTo>
                                  <a:lnTo>
                                    <a:pt x="36" y="32"/>
                                  </a:lnTo>
                                  <a:lnTo>
                                    <a:pt x="26" y="35"/>
                                  </a:lnTo>
                                  <a:lnTo>
                                    <a:pt x="36" y="41"/>
                                  </a:lnTo>
                                  <a:lnTo>
                                    <a:pt x="35" y="45"/>
                                  </a:lnTo>
                                  <a:lnTo>
                                    <a:pt x="28" y="45"/>
                                  </a:lnTo>
                                  <a:lnTo>
                                    <a:pt x="23" y="36"/>
                                  </a:lnTo>
                                  <a:lnTo>
                                    <a:pt x="18" y="41"/>
                                  </a:lnTo>
                                  <a:lnTo>
                                    <a:pt x="10" y="45"/>
                                  </a:lnTo>
                                  <a:lnTo>
                                    <a:pt x="0" y="45"/>
                                  </a:lnTo>
                                  <a:lnTo>
                                    <a:pt x="0" y="42"/>
                                  </a:lnTo>
                                  <a:lnTo>
                                    <a:pt x="1" y="39"/>
                                  </a:lnTo>
                                  <a:lnTo>
                                    <a:pt x="3" y="3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8" name="Group 8084"/>
                        <wpg:cNvGrpSpPr>
                          <a:grpSpLocks/>
                        </wpg:cNvGrpSpPr>
                        <wpg:grpSpPr bwMode="auto">
                          <a:xfrm>
                            <a:off x="7693" y="10178"/>
                            <a:ext cx="9" cy="2"/>
                            <a:chOff x="7693" y="10178"/>
                            <a:chExt cx="9" cy="2"/>
                          </a:xfrm>
                        </wpg:grpSpPr>
                        <wps:wsp>
                          <wps:cNvPr id="8279" name="Freeform 8085"/>
                          <wps:cNvSpPr>
                            <a:spLocks/>
                          </wps:cNvSpPr>
                          <wps:spPr bwMode="auto">
                            <a:xfrm>
                              <a:off x="7693" y="10178"/>
                              <a:ext cx="9" cy="2"/>
                            </a:xfrm>
                            <a:custGeom>
                              <a:avLst/>
                              <a:gdLst>
                                <a:gd name="T0" fmla="+- 0 7701 7693"/>
                                <a:gd name="T1" fmla="*/ T0 w 9"/>
                                <a:gd name="T2" fmla="+- 0 10179 10178"/>
                                <a:gd name="T3" fmla="*/ 10179 h 2"/>
                                <a:gd name="T4" fmla="+- 0 7701 7693"/>
                                <a:gd name="T5" fmla="*/ T4 w 9"/>
                                <a:gd name="T6" fmla="+- 0 10179 10178"/>
                                <a:gd name="T7" fmla="*/ 10179 h 2"/>
                                <a:gd name="T8" fmla="+- 0 7701 7693"/>
                                <a:gd name="T9" fmla="*/ T8 w 9"/>
                                <a:gd name="T10" fmla="+- 0 10179 10178"/>
                                <a:gd name="T11" fmla="*/ 10179 h 2"/>
                                <a:gd name="T12" fmla="+- 0 7701 7693"/>
                                <a:gd name="T13" fmla="*/ T12 w 9"/>
                                <a:gd name="T14" fmla="+- 0 10180 10178"/>
                                <a:gd name="T15" fmla="*/ 10180 h 2"/>
                                <a:gd name="T16" fmla="+- 0 7693 7693"/>
                                <a:gd name="T17" fmla="*/ T16 w 9"/>
                                <a:gd name="T18" fmla="+- 0 10180 10178"/>
                                <a:gd name="T19" fmla="*/ 10180 h 2"/>
                                <a:gd name="T20" fmla="+- 0 7695 7693"/>
                                <a:gd name="T21" fmla="*/ T20 w 9"/>
                                <a:gd name="T22" fmla="+- 0 10179 10178"/>
                                <a:gd name="T23" fmla="*/ 10179 h 2"/>
                                <a:gd name="T24" fmla="+- 0 7697 7693"/>
                                <a:gd name="T25" fmla="*/ T24 w 9"/>
                                <a:gd name="T26" fmla="+- 0 10178 10178"/>
                                <a:gd name="T27" fmla="*/ 10178 h 2"/>
                                <a:gd name="T28" fmla="+- 0 7701 7693"/>
                                <a:gd name="T29" fmla="*/ T28 w 9"/>
                                <a:gd name="T30" fmla="+- 0 10179 10178"/>
                                <a:gd name="T31" fmla="*/ 1017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
                                  <a:moveTo>
                                    <a:pt x="8" y="1"/>
                                  </a:moveTo>
                                  <a:lnTo>
                                    <a:pt x="8" y="1"/>
                                  </a:lnTo>
                                  <a:lnTo>
                                    <a:pt x="8" y="2"/>
                                  </a:lnTo>
                                  <a:lnTo>
                                    <a:pt x="0" y="2"/>
                                  </a:lnTo>
                                  <a:lnTo>
                                    <a:pt x="2" y="1"/>
                                  </a:lnTo>
                                  <a:lnTo>
                                    <a:pt x="4" y="0"/>
                                  </a:lnTo>
                                  <a:lnTo>
                                    <a:pt x="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0" name="Group 8086"/>
                        <wpg:cNvGrpSpPr>
                          <a:grpSpLocks/>
                        </wpg:cNvGrpSpPr>
                        <wpg:grpSpPr bwMode="auto">
                          <a:xfrm>
                            <a:off x="7380" y="10163"/>
                            <a:ext cx="29" cy="21"/>
                            <a:chOff x="7380" y="10163"/>
                            <a:chExt cx="29" cy="21"/>
                          </a:xfrm>
                        </wpg:grpSpPr>
                        <wps:wsp>
                          <wps:cNvPr id="8281" name="Freeform 8087"/>
                          <wps:cNvSpPr>
                            <a:spLocks/>
                          </wps:cNvSpPr>
                          <wps:spPr bwMode="auto">
                            <a:xfrm>
                              <a:off x="7380" y="10163"/>
                              <a:ext cx="29" cy="21"/>
                            </a:xfrm>
                            <a:custGeom>
                              <a:avLst/>
                              <a:gdLst>
                                <a:gd name="T0" fmla="+- 0 7380 7380"/>
                                <a:gd name="T1" fmla="*/ T0 w 29"/>
                                <a:gd name="T2" fmla="+- 0 10167 10163"/>
                                <a:gd name="T3" fmla="*/ 10167 h 21"/>
                                <a:gd name="T4" fmla="+- 0 7393 7380"/>
                                <a:gd name="T5" fmla="*/ T4 w 29"/>
                                <a:gd name="T6" fmla="+- 0 10163 10163"/>
                                <a:gd name="T7" fmla="*/ 10163 h 21"/>
                                <a:gd name="T8" fmla="+- 0 7397 7380"/>
                                <a:gd name="T9" fmla="*/ T8 w 29"/>
                                <a:gd name="T10" fmla="+- 0 10172 10163"/>
                                <a:gd name="T11" fmla="*/ 10172 h 21"/>
                                <a:gd name="T12" fmla="+- 0 7408 7380"/>
                                <a:gd name="T13" fmla="*/ T12 w 29"/>
                                <a:gd name="T14" fmla="+- 0 10174 10163"/>
                                <a:gd name="T15" fmla="*/ 10174 h 21"/>
                                <a:gd name="T16" fmla="+- 0 7399 7380"/>
                                <a:gd name="T17" fmla="*/ T16 w 29"/>
                                <a:gd name="T18" fmla="+- 0 10177 10163"/>
                                <a:gd name="T19" fmla="*/ 10177 h 21"/>
                                <a:gd name="T20" fmla="+- 0 7384 7380"/>
                                <a:gd name="T21" fmla="*/ T20 w 29"/>
                                <a:gd name="T22" fmla="+- 0 10184 10163"/>
                                <a:gd name="T23" fmla="*/ 10184 h 21"/>
                                <a:gd name="T24" fmla="+- 0 7380 7380"/>
                                <a:gd name="T25" fmla="*/ T24 w 29"/>
                                <a:gd name="T26" fmla="+- 0 10173 10163"/>
                                <a:gd name="T27" fmla="*/ 10173 h 21"/>
                                <a:gd name="T28" fmla="+- 0 7380 7380"/>
                                <a:gd name="T29" fmla="*/ T28 w 29"/>
                                <a:gd name="T30" fmla="+- 0 10171 10163"/>
                                <a:gd name="T31" fmla="*/ 10171 h 21"/>
                                <a:gd name="T32" fmla="+- 0 7380 7380"/>
                                <a:gd name="T33" fmla="*/ T32 w 29"/>
                                <a:gd name="T34" fmla="+- 0 10169 10163"/>
                                <a:gd name="T35" fmla="*/ 10169 h 21"/>
                                <a:gd name="T36" fmla="+- 0 7380 7380"/>
                                <a:gd name="T37" fmla="*/ T36 w 29"/>
                                <a:gd name="T38" fmla="+- 0 10167 10163"/>
                                <a:gd name="T39" fmla="*/ 10167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1">
                                  <a:moveTo>
                                    <a:pt x="0" y="4"/>
                                  </a:moveTo>
                                  <a:lnTo>
                                    <a:pt x="13" y="0"/>
                                  </a:lnTo>
                                  <a:lnTo>
                                    <a:pt x="17" y="9"/>
                                  </a:lnTo>
                                  <a:lnTo>
                                    <a:pt x="28" y="11"/>
                                  </a:lnTo>
                                  <a:lnTo>
                                    <a:pt x="19" y="14"/>
                                  </a:lnTo>
                                  <a:lnTo>
                                    <a:pt x="4" y="21"/>
                                  </a:lnTo>
                                  <a:lnTo>
                                    <a:pt x="0" y="10"/>
                                  </a:lnTo>
                                  <a:lnTo>
                                    <a:pt x="0" y="8"/>
                                  </a:lnTo>
                                  <a:lnTo>
                                    <a:pt x="0" y="6"/>
                                  </a:lnTo>
                                  <a:lnTo>
                                    <a:pt x="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2" name="Group 8088"/>
                        <wpg:cNvGrpSpPr>
                          <a:grpSpLocks/>
                        </wpg:cNvGrpSpPr>
                        <wpg:grpSpPr bwMode="auto">
                          <a:xfrm>
                            <a:off x="7438" y="10168"/>
                            <a:ext cx="22" cy="10"/>
                            <a:chOff x="7438" y="10168"/>
                            <a:chExt cx="22" cy="10"/>
                          </a:xfrm>
                        </wpg:grpSpPr>
                        <wps:wsp>
                          <wps:cNvPr id="8283" name="Freeform 8089"/>
                          <wps:cNvSpPr>
                            <a:spLocks/>
                          </wps:cNvSpPr>
                          <wps:spPr bwMode="auto">
                            <a:xfrm>
                              <a:off x="7438" y="10168"/>
                              <a:ext cx="22" cy="10"/>
                            </a:xfrm>
                            <a:custGeom>
                              <a:avLst/>
                              <a:gdLst>
                                <a:gd name="T0" fmla="+- 0 7442 7438"/>
                                <a:gd name="T1" fmla="*/ T0 w 22"/>
                                <a:gd name="T2" fmla="+- 0 10174 10168"/>
                                <a:gd name="T3" fmla="*/ 10174 h 10"/>
                                <a:gd name="T4" fmla="+- 0 7441 7438"/>
                                <a:gd name="T5" fmla="*/ T4 w 22"/>
                                <a:gd name="T6" fmla="+- 0 10174 10168"/>
                                <a:gd name="T7" fmla="*/ 10174 h 10"/>
                                <a:gd name="T8" fmla="+- 0 7439 7438"/>
                                <a:gd name="T9" fmla="*/ T8 w 22"/>
                                <a:gd name="T10" fmla="+- 0 10173 10168"/>
                                <a:gd name="T11" fmla="*/ 10173 h 10"/>
                                <a:gd name="T12" fmla="+- 0 7438 7438"/>
                                <a:gd name="T13" fmla="*/ T12 w 22"/>
                                <a:gd name="T14" fmla="+- 0 10173 10168"/>
                                <a:gd name="T15" fmla="*/ 10173 h 10"/>
                                <a:gd name="T16" fmla="+- 0 7445 7438"/>
                                <a:gd name="T17" fmla="*/ T16 w 22"/>
                                <a:gd name="T18" fmla="+- 0 10171 10168"/>
                                <a:gd name="T19" fmla="*/ 10171 h 10"/>
                                <a:gd name="T20" fmla="+- 0 7453 7438"/>
                                <a:gd name="T21" fmla="*/ T20 w 22"/>
                                <a:gd name="T22" fmla="+- 0 10170 10168"/>
                                <a:gd name="T23" fmla="*/ 10170 h 10"/>
                                <a:gd name="T24" fmla="+- 0 7460 7438"/>
                                <a:gd name="T25" fmla="*/ T24 w 22"/>
                                <a:gd name="T26" fmla="+- 0 10168 10168"/>
                                <a:gd name="T27" fmla="*/ 10168 h 10"/>
                                <a:gd name="T28" fmla="+- 0 7456 7438"/>
                                <a:gd name="T29" fmla="*/ T28 w 22"/>
                                <a:gd name="T30" fmla="+- 0 10172 10168"/>
                                <a:gd name="T31" fmla="*/ 10172 h 10"/>
                                <a:gd name="T32" fmla="+- 0 7453 7438"/>
                                <a:gd name="T33" fmla="*/ T32 w 22"/>
                                <a:gd name="T34" fmla="+- 0 10177 10168"/>
                                <a:gd name="T35" fmla="*/ 10177 h 10"/>
                                <a:gd name="T36" fmla="+- 0 7442 7438"/>
                                <a:gd name="T37" fmla="*/ T36 w 22"/>
                                <a:gd name="T38" fmla="+- 0 10174 10168"/>
                                <a:gd name="T39" fmla="*/ 1017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 h="10">
                                  <a:moveTo>
                                    <a:pt x="4" y="6"/>
                                  </a:moveTo>
                                  <a:lnTo>
                                    <a:pt x="3" y="6"/>
                                  </a:lnTo>
                                  <a:lnTo>
                                    <a:pt x="1" y="5"/>
                                  </a:lnTo>
                                  <a:lnTo>
                                    <a:pt x="0" y="5"/>
                                  </a:lnTo>
                                  <a:lnTo>
                                    <a:pt x="7" y="3"/>
                                  </a:lnTo>
                                  <a:lnTo>
                                    <a:pt x="15" y="2"/>
                                  </a:lnTo>
                                  <a:lnTo>
                                    <a:pt x="22" y="0"/>
                                  </a:lnTo>
                                  <a:lnTo>
                                    <a:pt x="18" y="4"/>
                                  </a:lnTo>
                                  <a:lnTo>
                                    <a:pt x="15" y="9"/>
                                  </a:lnTo>
                                  <a:lnTo>
                                    <a:pt x="4"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4" name="Group 8090"/>
                        <wpg:cNvGrpSpPr>
                          <a:grpSpLocks/>
                        </wpg:cNvGrpSpPr>
                        <wpg:grpSpPr bwMode="auto">
                          <a:xfrm>
                            <a:off x="7437" y="10145"/>
                            <a:ext cx="25" cy="17"/>
                            <a:chOff x="7437" y="10145"/>
                            <a:chExt cx="25" cy="17"/>
                          </a:xfrm>
                        </wpg:grpSpPr>
                        <wps:wsp>
                          <wps:cNvPr id="8285" name="Freeform 8091"/>
                          <wps:cNvSpPr>
                            <a:spLocks/>
                          </wps:cNvSpPr>
                          <wps:spPr bwMode="auto">
                            <a:xfrm>
                              <a:off x="7437" y="10145"/>
                              <a:ext cx="25" cy="17"/>
                            </a:xfrm>
                            <a:custGeom>
                              <a:avLst/>
                              <a:gdLst>
                                <a:gd name="T0" fmla="+- 0 7461 7437"/>
                                <a:gd name="T1" fmla="*/ T0 w 25"/>
                                <a:gd name="T2" fmla="+- 0 10156 10145"/>
                                <a:gd name="T3" fmla="*/ 10156 h 17"/>
                                <a:gd name="T4" fmla="+- 0 7449 7437"/>
                                <a:gd name="T5" fmla="*/ T4 w 25"/>
                                <a:gd name="T6" fmla="+- 0 10161 10145"/>
                                <a:gd name="T7" fmla="*/ 10161 h 17"/>
                                <a:gd name="T8" fmla="+- 0 7437 7437"/>
                                <a:gd name="T9" fmla="*/ T8 w 25"/>
                                <a:gd name="T10" fmla="+- 0 10153 10145"/>
                                <a:gd name="T11" fmla="*/ 10153 h 17"/>
                                <a:gd name="T12" fmla="+- 0 7439 7437"/>
                                <a:gd name="T13" fmla="*/ T12 w 25"/>
                                <a:gd name="T14" fmla="+- 0 10145 10145"/>
                                <a:gd name="T15" fmla="*/ 10145 h 17"/>
                                <a:gd name="T16" fmla="+- 0 7440 7437"/>
                                <a:gd name="T17" fmla="*/ T16 w 25"/>
                                <a:gd name="T18" fmla="+- 0 10145 10145"/>
                                <a:gd name="T19" fmla="*/ 10145 h 17"/>
                                <a:gd name="T20" fmla="+- 0 7441 7437"/>
                                <a:gd name="T21" fmla="*/ T20 w 25"/>
                                <a:gd name="T22" fmla="+- 0 10145 10145"/>
                                <a:gd name="T23" fmla="*/ 10145 h 17"/>
                                <a:gd name="T24" fmla="+- 0 7441 7437"/>
                                <a:gd name="T25" fmla="*/ T24 w 25"/>
                                <a:gd name="T26" fmla="+- 0 10145 10145"/>
                                <a:gd name="T27" fmla="*/ 10145 h 17"/>
                                <a:gd name="T28" fmla="+- 0 7442 7437"/>
                                <a:gd name="T29" fmla="*/ T28 w 25"/>
                                <a:gd name="T30" fmla="+- 0 10145 10145"/>
                                <a:gd name="T31" fmla="*/ 10145 h 17"/>
                                <a:gd name="T32" fmla="+- 0 7442 7437"/>
                                <a:gd name="T33" fmla="*/ T32 w 25"/>
                                <a:gd name="T34" fmla="+- 0 10145 10145"/>
                                <a:gd name="T35" fmla="*/ 10145 h 17"/>
                                <a:gd name="T36" fmla="+- 0 7452 7437"/>
                                <a:gd name="T37" fmla="*/ T36 w 25"/>
                                <a:gd name="T38" fmla="+- 0 10145 10145"/>
                                <a:gd name="T39" fmla="*/ 10145 h 17"/>
                                <a:gd name="T40" fmla="+- 0 7453 7437"/>
                                <a:gd name="T41" fmla="*/ T40 w 25"/>
                                <a:gd name="T42" fmla="+- 0 10154 10145"/>
                                <a:gd name="T43" fmla="*/ 10154 h 17"/>
                                <a:gd name="T44" fmla="+- 0 7461 7437"/>
                                <a:gd name="T45" fmla="*/ T44 w 25"/>
                                <a:gd name="T46" fmla="+- 0 10156 10145"/>
                                <a:gd name="T47" fmla="*/ 101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 h="17">
                                  <a:moveTo>
                                    <a:pt x="24" y="11"/>
                                  </a:moveTo>
                                  <a:lnTo>
                                    <a:pt x="12" y="16"/>
                                  </a:lnTo>
                                  <a:lnTo>
                                    <a:pt x="0" y="8"/>
                                  </a:lnTo>
                                  <a:lnTo>
                                    <a:pt x="2" y="0"/>
                                  </a:lnTo>
                                  <a:lnTo>
                                    <a:pt x="3" y="0"/>
                                  </a:lnTo>
                                  <a:lnTo>
                                    <a:pt x="4" y="0"/>
                                  </a:lnTo>
                                  <a:lnTo>
                                    <a:pt x="5" y="0"/>
                                  </a:lnTo>
                                  <a:lnTo>
                                    <a:pt x="15" y="0"/>
                                  </a:lnTo>
                                  <a:lnTo>
                                    <a:pt x="16" y="9"/>
                                  </a:lnTo>
                                  <a:lnTo>
                                    <a:pt x="24"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6" name="Group 8092"/>
                        <wpg:cNvGrpSpPr>
                          <a:grpSpLocks/>
                        </wpg:cNvGrpSpPr>
                        <wpg:grpSpPr bwMode="auto">
                          <a:xfrm>
                            <a:off x="7386" y="10138"/>
                            <a:ext cx="33" cy="24"/>
                            <a:chOff x="7386" y="10138"/>
                            <a:chExt cx="33" cy="24"/>
                          </a:xfrm>
                        </wpg:grpSpPr>
                        <wps:wsp>
                          <wps:cNvPr id="8287" name="Freeform 8093"/>
                          <wps:cNvSpPr>
                            <a:spLocks/>
                          </wps:cNvSpPr>
                          <wps:spPr bwMode="auto">
                            <a:xfrm>
                              <a:off x="7386" y="10138"/>
                              <a:ext cx="33" cy="24"/>
                            </a:xfrm>
                            <a:custGeom>
                              <a:avLst/>
                              <a:gdLst>
                                <a:gd name="T0" fmla="+- 0 7408 7386"/>
                                <a:gd name="T1" fmla="*/ T0 w 33"/>
                                <a:gd name="T2" fmla="+- 0 10140 10138"/>
                                <a:gd name="T3" fmla="*/ 10140 h 24"/>
                                <a:gd name="T4" fmla="+- 0 7410 7386"/>
                                <a:gd name="T5" fmla="*/ T4 w 33"/>
                                <a:gd name="T6" fmla="+- 0 10141 10138"/>
                                <a:gd name="T7" fmla="*/ 10141 h 24"/>
                                <a:gd name="T8" fmla="+- 0 7403 7386"/>
                                <a:gd name="T9" fmla="*/ T8 w 33"/>
                                <a:gd name="T10" fmla="+- 0 10149 10138"/>
                                <a:gd name="T11" fmla="*/ 10149 h 24"/>
                                <a:gd name="T12" fmla="+- 0 7403 7386"/>
                                <a:gd name="T13" fmla="*/ T12 w 33"/>
                                <a:gd name="T14" fmla="+- 0 10150 10138"/>
                                <a:gd name="T15" fmla="*/ 10150 h 24"/>
                                <a:gd name="T16" fmla="+- 0 7410 7386"/>
                                <a:gd name="T17" fmla="*/ T16 w 33"/>
                                <a:gd name="T18" fmla="+- 0 10155 10138"/>
                                <a:gd name="T19" fmla="*/ 10155 h 24"/>
                                <a:gd name="T20" fmla="+- 0 7415 7386"/>
                                <a:gd name="T21" fmla="*/ T20 w 33"/>
                                <a:gd name="T22" fmla="+- 0 10154 10138"/>
                                <a:gd name="T23" fmla="*/ 10154 h 24"/>
                                <a:gd name="T24" fmla="+- 0 7418 7386"/>
                                <a:gd name="T25" fmla="*/ T24 w 33"/>
                                <a:gd name="T26" fmla="+- 0 10154 10138"/>
                                <a:gd name="T27" fmla="*/ 10154 h 24"/>
                                <a:gd name="T28" fmla="+- 0 7417 7386"/>
                                <a:gd name="T29" fmla="*/ T28 w 33"/>
                                <a:gd name="T30" fmla="+- 0 10156 10138"/>
                                <a:gd name="T31" fmla="*/ 10156 h 24"/>
                                <a:gd name="T32" fmla="+- 0 7417 7386"/>
                                <a:gd name="T33" fmla="*/ T32 w 33"/>
                                <a:gd name="T34" fmla="+- 0 10158 10138"/>
                                <a:gd name="T35" fmla="*/ 10158 h 24"/>
                                <a:gd name="T36" fmla="+- 0 7417 7386"/>
                                <a:gd name="T37" fmla="*/ T36 w 33"/>
                                <a:gd name="T38" fmla="+- 0 10160 10138"/>
                                <a:gd name="T39" fmla="*/ 10160 h 24"/>
                                <a:gd name="T40" fmla="+- 0 7412 7386"/>
                                <a:gd name="T41" fmla="*/ T40 w 33"/>
                                <a:gd name="T42" fmla="+- 0 10158 10138"/>
                                <a:gd name="T43" fmla="*/ 10158 h 24"/>
                                <a:gd name="T44" fmla="+- 0 7403 7386"/>
                                <a:gd name="T45" fmla="*/ T44 w 33"/>
                                <a:gd name="T46" fmla="+- 0 10162 10138"/>
                                <a:gd name="T47" fmla="*/ 10162 h 24"/>
                                <a:gd name="T48" fmla="+- 0 7398 7386"/>
                                <a:gd name="T49" fmla="*/ T48 w 33"/>
                                <a:gd name="T50" fmla="+- 0 10160 10138"/>
                                <a:gd name="T51" fmla="*/ 10160 h 24"/>
                                <a:gd name="T52" fmla="+- 0 7396 7386"/>
                                <a:gd name="T53" fmla="*/ T52 w 33"/>
                                <a:gd name="T54" fmla="+- 0 10159 10138"/>
                                <a:gd name="T55" fmla="*/ 10159 h 24"/>
                                <a:gd name="T56" fmla="+- 0 7396 7386"/>
                                <a:gd name="T57" fmla="*/ T56 w 33"/>
                                <a:gd name="T58" fmla="+- 0 10144 10138"/>
                                <a:gd name="T59" fmla="*/ 10144 h 24"/>
                                <a:gd name="T60" fmla="+- 0 7386 7386"/>
                                <a:gd name="T61" fmla="*/ T60 w 33"/>
                                <a:gd name="T62" fmla="+- 0 10149 10138"/>
                                <a:gd name="T63" fmla="*/ 10149 h 24"/>
                                <a:gd name="T64" fmla="+- 0 7388 7386"/>
                                <a:gd name="T65" fmla="*/ T64 w 33"/>
                                <a:gd name="T66" fmla="+- 0 10146 10138"/>
                                <a:gd name="T67" fmla="*/ 10146 h 24"/>
                                <a:gd name="T68" fmla="+- 0 7390 7386"/>
                                <a:gd name="T69" fmla="*/ T68 w 33"/>
                                <a:gd name="T70" fmla="+- 0 10143 10138"/>
                                <a:gd name="T71" fmla="*/ 10143 h 24"/>
                                <a:gd name="T72" fmla="+- 0 7392 7386"/>
                                <a:gd name="T73" fmla="*/ T72 w 33"/>
                                <a:gd name="T74" fmla="+- 0 10140 10138"/>
                                <a:gd name="T75" fmla="*/ 10140 h 24"/>
                                <a:gd name="T76" fmla="+- 0 7398 7386"/>
                                <a:gd name="T77" fmla="*/ T76 w 33"/>
                                <a:gd name="T78" fmla="+- 0 10140 10138"/>
                                <a:gd name="T79" fmla="*/ 10140 h 24"/>
                                <a:gd name="T80" fmla="+- 0 7404 7386"/>
                                <a:gd name="T81" fmla="*/ T80 w 33"/>
                                <a:gd name="T82" fmla="+- 0 10138 10138"/>
                                <a:gd name="T83" fmla="*/ 10138 h 24"/>
                                <a:gd name="T84" fmla="+- 0 7408 7386"/>
                                <a:gd name="T85" fmla="*/ T84 w 33"/>
                                <a:gd name="T86" fmla="+- 0 10140 10138"/>
                                <a:gd name="T87" fmla="*/ 1014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3" h="24">
                                  <a:moveTo>
                                    <a:pt x="22" y="2"/>
                                  </a:moveTo>
                                  <a:lnTo>
                                    <a:pt x="24" y="3"/>
                                  </a:lnTo>
                                  <a:lnTo>
                                    <a:pt x="17" y="11"/>
                                  </a:lnTo>
                                  <a:lnTo>
                                    <a:pt x="17" y="12"/>
                                  </a:lnTo>
                                  <a:lnTo>
                                    <a:pt x="24" y="17"/>
                                  </a:lnTo>
                                  <a:lnTo>
                                    <a:pt x="29" y="16"/>
                                  </a:lnTo>
                                  <a:lnTo>
                                    <a:pt x="32" y="16"/>
                                  </a:lnTo>
                                  <a:lnTo>
                                    <a:pt x="31" y="18"/>
                                  </a:lnTo>
                                  <a:lnTo>
                                    <a:pt x="31" y="20"/>
                                  </a:lnTo>
                                  <a:lnTo>
                                    <a:pt x="31" y="22"/>
                                  </a:lnTo>
                                  <a:lnTo>
                                    <a:pt x="26" y="20"/>
                                  </a:lnTo>
                                  <a:lnTo>
                                    <a:pt x="17" y="24"/>
                                  </a:lnTo>
                                  <a:lnTo>
                                    <a:pt x="12" y="22"/>
                                  </a:lnTo>
                                  <a:lnTo>
                                    <a:pt x="10" y="21"/>
                                  </a:lnTo>
                                  <a:lnTo>
                                    <a:pt x="10" y="6"/>
                                  </a:lnTo>
                                  <a:lnTo>
                                    <a:pt x="0" y="11"/>
                                  </a:lnTo>
                                  <a:lnTo>
                                    <a:pt x="2" y="8"/>
                                  </a:lnTo>
                                  <a:lnTo>
                                    <a:pt x="4" y="5"/>
                                  </a:lnTo>
                                  <a:lnTo>
                                    <a:pt x="6" y="2"/>
                                  </a:lnTo>
                                  <a:lnTo>
                                    <a:pt x="12" y="2"/>
                                  </a:lnTo>
                                  <a:lnTo>
                                    <a:pt x="18" y="0"/>
                                  </a:lnTo>
                                  <a:lnTo>
                                    <a:pt x="22"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8" name="Group 8094"/>
                        <wpg:cNvGrpSpPr>
                          <a:grpSpLocks/>
                        </wpg:cNvGrpSpPr>
                        <wpg:grpSpPr bwMode="auto">
                          <a:xfrm>
                            <a:off x="7297" y="10098"/>
                            <a:ext cx="7" cy="4"/>
                            <a:chOff x="7297" y="10098"/>
                            <a:chExt cx="7" cy="4"/>
                          </a:xfrm>
                        </wpg:grpSpPr>
                        <wps:wsp>
                          <wps:cNvPr id="8289" name="Freeform 8095"/>
                          <wps:cNvSpPr>
                            <a:spLocks/>
                          </wps:cNvSpPr>
                          <wps:spPr bwMode="auto">
                            <a:xfrm>
                              <a:off x="7297" y="10098"/>
                              <a:ext cx="7" cy="4"/>
                            </a:xfrm>
                            <a:custGeom>
                              <a:avLst/>
                              <a:gdLst>
                                <a:gd name="T0" fmla="+- 0 7304 7297"/>
                                <a:gd name="T1" fmla="*/ T0 w 7"/>
                                <a:gd name="T2" fmla="+- 0 10098 10098"/>
                                <a:gd name="T3" fmla="*/ 10098 h 4"/>
                                <a:gd name="T4" fmla="+- 0 7303 7297"/>
                                <a:gd name="T5" fmla="*/ T4 w 7"/>
                                <a:gd name="T6" fmla="+- 0 10100 10098"/>
                                <a:gd name="T7" fmla="*/ 10100 h 4"/>
                                <a:gd name="T8" fmla="+- 0 7302 7297"/>
                                <a:gd name="T9" fmla="*/ T8 w 7"/>
                                <a:gd name="T10" fmla="+- 0 10102 10098"/>
                                <a:gd name="T11" fmla="*/ 10102 h 4"/>
                                <a:gd name="T12" fmla="+- 0 7300 7297"/>
                                <a:gd name="T13" fmla="*/ T12 w 7"/>
                                <a:gd name="T14" fmla="+- 0 10102 10098"/>
                                <a:gd name="T15" fmla="*/ 10102 h 4"/>
                                <a:gd name="T16" fmla="+- 0 7299 7297"/>
                                <a:gd name="T17" fmla="*/ T16 w 7"/>
                                <a:gd name="T18" fmla="+- 0 10101 10098"/>
                                <a:gd name="T19" fmla="*/ 10101 h 4"/>
                                <a:gd name="T20" fmla="+- 0 7298 7297"/>
                                <a:gd name="T21" fmla="*/ T20 w 7"/>
                                <a:gd name="T22" fmla="+- 0 10101 10098"/>
                                <a:gd name="T23" fmla="*/ 10101 h 4"/>
                                <a:gd name="T24" fmla="+- 0 7297 7297"/>
                                <a:gd name="T25" fmla="*/ T24 w 7"/>
                                <a:gd name="T26" fmla="+- 0 10101 10098"/>
                                <a:gd name="T27" fmla="*/ 10101 h 4"/>
                                <a:gd name="T28" fmla="+- 0 7299 7297"/>
                                <a:gd name="T29" fmla="*/ T28 w 7"/>
                                <a:gd name="T30" fmla="+- 0 10100 10098"/>
                                <a:gd name="T31" fmla="*/ 10100 h 4"/>
                                <a:gd name="T32" fmla="+- 0 7301 7297"/>
                                <a:gd name="T33" fmla="*/ T32 w 7"/>
                                <a:gd name="T34" fmla="+- 0 10099 10098"/>
                                <a:gd name="T35" fmla="*/ 10099 h 4"/>
                                <a:gd name="T36" fmla="+- 0 7304 7297"/>
                                <a:gd name="T37" fmla="*/ T36 w 7"/>
                                <a:gd name="T38" fmla="+- 0 10098 10098"/>
                                <a:gd name="T39" fmla="*/ 1009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4">
                                  <a:moveTo>
                                    <a:pt x="7" y="0"/>
                                  </a:moveTo>
                                  <a:lnTo>
                                    <a:pt x="6" y="2"/>
                                  </a:lnTo>
                                  <a:lnTo>
                                    <a:pt x="5" y="4"/>
                                  </a:lnTo>
                                  <a:lnTo>
                                    <a:pt x="3" y="4"/>
                                  </a:lnTo>
                                  <a:lnTo>
                                    <a:pt x="2" y="3"/>
                                  </a:lnTo>
                                  <a:lnTo>
                                    <a:pt x="1" y="3"/>
                                  </a:lnTo>
                                  <a:lnTo>
                                    <a:pt x="0" y="3"/>
                                  </a:lnTo>
                                  <a:lnTo>
                                    <a:pt x="2" y="2"/>
                                  </a:lnTo>
                                  <a:lnTo>
                                    <a:pt x="4" y="1"/>
                                  </a:lnTo>
                                  <a:lnTo>
                                    <a:pt x="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0" name="Group 8096"/>
                        <wpg:cNvGrpSpPr>
                          <a:grpSpLocks/>
                        </wpg:cNvGrpSpPr>
                        <wpg:grpSpPr bwMode="auto">
                          <a:xfrm>
                            <a:off x="7232" y="10101"/>
                            <a:ext cx="20" cy="5"/>
                            <a:chOff x="7232" y="10101"/>
                            <a:chExt cx="20" cy="5"/>
                          </a:xfrm>
                        </wpg:grpSpPr>
                        <wps:wsp>
                          <wps:cNvPr id="8291" name="Freeform 8097"/>
                          <wps:cNvSpPr>
                            <a:spLocks/>
                          </wps:cNvSpPr>
                          <wps:spPr bwMode="auto">
                            <a:xfrm>
                              <a:off x="7232" y="10101"/>
                              <a:ext cx="20" cy="5"/>
                            </a:xfrm>
                            <a:custGeom>
                              <a:avLst/>
                              <a:gdLst>
                                <a:gd name="T0" fmla="+- 0 7252 7232"/>
                                <a:gd name="T1" fmla="*/ T0 w 20"/>
                                <a:gd name="T2" fmla="+- 0 10106 10101"/>
                                <a:gd name="T3" fmla="*/ 10106 h 5"/>
                                <a:gd name="T4" fmla="+- 0 7252 7232"/>
                                <a:gd name="T5" fmla="*/ T4 w 20"/>
                                <a:gd name="T6" fmla="+- 0 10106 10101"/>
                                <a:gd name="T7" fmla="*/ 10106 h 5"/>
                                <a:gd name="T8" fmla="+- 0 7245 7232"/>
                                <a:gd name="T9" fmla="*/ T8 w 20"/>
                                <a:gd name="T10" fmla="+- 0 10106 10101"/>
                                <a:gd name="T11" fmla="*/ 10106 h 5"/>
                                <a:gd name="T12" fmla="+- 0 7239 7232"/>
                                <a:gd name="T13" fmla="*/ T12 w 20"/>
                                <a:gd name="T14" fmla="+- 0 10104 10101"/>
                                <a:gd name="T15" fmla="*/ 10104 h 5"/>
                                <a:gd name="T16" fmla="+- 0 7232 7232"/>
                                <a:gd name="T17" fmla="*/ T16 w 20"/>
                                <a:gd name="T18" fmla="+- 0 10102 10101"/>
                                <a:gd name="T19" fmla="*/ 10102 h 5"/>
                                <a:gd name="T20" fmla="+- 0 7241 7232"/>
                                <a:gd name="T21" fmla="*/ T20 w 20"/>
                                <a:gd name="T22" fmla="+- 0 10101 10101"/>
                                <a:gd name="T23" fmla="*/ 10101 h 5"/>
                                <a:gd name="T24" fmla="+- 0 7247 7232"/>
                                <a:gd name="T25" fmla="*/ T24 w 20"/>
                                <a:gd name="T26" fmla="+- 0 10103 10101"/>
                                <a:gd name="T27" fmla="*/ 10103 h 5"/>
                                <a:gd name="T28" fmla="+- 0 7252 7232"/>
                                <a:gd name="T29" fmla="*/ T28 w 20"/>
                                <a:gd name="T30" fmla="+- 0 10106 10101"/>
                                <a:gd name="T31" fmla="*/ 10106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5">
                                  <a:moveTo>
                                    <a:pt x="20" y="5"/>
                                  </a:moveTo>
                                  <a:lnTo>
                                    <a:pt x="20" y="5"/>
                                  </a:lnTo>
                                  <a:lnTo>
                                    <a:pt x="13" y="5"/>
                                  </a:lnTo>
                                  <a:lnTo>
                                    <a:pt x="7" y="3"/>
                                  </a:lnTo>
                                  <a:lnTo>
                                    <a:pt x="0" y="1"/>
                                  </a:lnTo>
                                  <a:lnTo>
                                    <a:pt x="9" y="0"/>
                                  </a:lnTo>
                                  <a:lnTo>
                                    <a:pt x="15" y="2"/>
                                  </a:lnTo>
                                  <a:lnTo>
                                    <a:pt x="2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2" name="Group 8098"/>
                        <wpg:cNvGrpSpPr>
                          <a:grpSpLocks/>
                        </wpg:cNvGrpSpPr>
                        <wpg:grpSpPr bwMode="auto">
                          <a:xfrm>
                            <a:off x="7169" y="10106"/>
                            <a:ext cx="3" cy="3"/>
                            <a:chOff x="7169" y="10106"/>
                            <a:chExt cx="3" cy="3"/>
                          </a:xfrm>
                        </wpg:grpSpPr>
                        <wps:wsp>
                          <wps:cNvPr id="8293" name="Freeform 8099"/>
                          <wps:cNvSpPr>
                            <a:spLocks/>
                          </wps:cNvSpPr>
                          <wps:spPr bwMode="auto">
                            <a:xfrm>
                              <a:off x="7169" y="10106"/>
                              <a:ext cx="3" cy="3"/>
                            </a:xfrm>
                            <a:custGeom>
                              <a:avLst/>
                              <a:gdLst>
                                <a:gd name="T0" fmla="+- 0 7169 7169"/>
                                <a:gd name="T1" fmla="*/ T0 w 3"/>
                                <a:gd name="T2" fmla="+- 0 10106 10106"/>
                                <a:gd name="T3" fmla="*/ 10106 h 3"/>
                                <a:gd name="T4" fmla="+- 0 7170 7169"/>
                                <a:gd name="T5" fmla="*/ T4 w 3"/>
                                <a:gd name="T6" fmla="+- 0 10107 10106"/>
                                <a:gd name="T7" fmla="*/ 10107 h 3"/>
                                <a:gd name="T8" fmla="+- 0 7171 7169"/>
                                <a:gd name="T9" fmla="*/ T8 w 3"/>
                                <a:gd name="T10" fmla="+- 0 10107 10106"/>
                                <a:gd name="T11" fmla="*/ 10107 h 3"/>
                                <a:gd name="T12" fmla="+- 0 7172 7169"/>
                                <a:gd name="T13" fmla="*/ T12 w 3"/>
                                <a:gd name="T14" fmla="+- 0 10108 10106"/>
                                <a:gd name="T15" fmla="*/ 10108 h 3"/>
                                <a:gd name="T16" fmla="+- 0 7171 7169"/>
                                <a:gd name="T17" fmla="*/ T16 w 3"/>
                                <a:gd name="T18" fmla="+- 0 10108 10106"/>
                                <a:gd name="T19" fmla="*/ 10108 h 3"/>
                                <a:gd name="T20" fmla="+- 0 7171 7169"/>
                                <a:gd name="T21" fmla="*/ T20 w 3"/>
                                <a:gd name="T22" fmla="+- 0 10108 10106"/>
                                <a:gd name="T23" fmla="*/ 10108 h 3"/>
                                <a:gd name="T24" fmla="+- 0 7170 7169"/>
                                <a:gd name="T25" fmla="*/ T24 w 3"/>
                                <a:gd name="T26" fmla="+- 0 10108 10106"/>
                                <a:gd name="T27" fmla="*/ 10108 h 3"/>
                                <a:gd name="T28" fmla="+- 0 7170 7169"/>
                                <a:gd name="T29" fmla="*/ T28 w 3"/>
                                <a:gd name="T30" fmla="+- 0 10107 10106"/>
                                <a:gd name="T31" fmla="*/ 10107 h 3"/>
                                <a:gd name="T32" fmla="+- 0 7170 7169"/>
                                <a:gd name="T33" fmla="*/ T32 w 3"/>
                                <a:gd name="T34" fmla="+- 0 10106 10106"/>
                                <a:gd name="T35" fmla="*/ 10106 h 3"/>
                                <a:gd name="T36" fmla="+- 0 7169 7169"/>
                                <a:gd name="T37" fmla="*/ T36 w 3"/>
                                <a:gd name="T38" fmla="+- 0 10106 10106"/>
                                <a:gd name="T39" fmla="*/ 1010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3">
                                  <a:moveTo>
                                    <a:pt x="0" y="0"/>
                                  </a:moveTo>
                                  <a:lnTo>
                                    <a:pt x="1" y="1"/>
                                  </a:lnTo>
                                  <a:lnTo>
                                    <a:pt x="2" y="1"/>
                                  </a:lnTo>
                                  <a:lnTo>
                                    <a:pt x="3" y="2"/>
                                  </a:lnTo>
                                  <a:lnTo>
                                    <a:pt x="2" y="2"/>
                                  </a:lnTo>
                                  <a:lnTo>
                                    <a:pt x="1" y="2"/>
                                  </a:lnTo>
                                  <a:lnTo>
                                    <a:pt x="1" y="1"/>
                                  </a:lnTo>
                                  <a:lnTo>
                                    <a:pt x="1" y="0"/>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4" name="Group 8100"/>
                        <wpg:cNvGrpSpPr>
                          <a:grpSpLocks/>
                        </wpg:cNvGrpSpPr>
                        <wpg:grpSpPr bwMode="auto">
                          <a:xfrm>
                            <a:off x="7121" y="10085"/>
                            <a:ext cx="26" cy="19"/>
                            <a:chOff x="7121" y="10085"/>
                            <a:chExt cx="26" cy="19"/>
                          </a:xfrm>
                        </wpg:grpSpPr>
                        <wps:wsp>
                          <wps:cNvPr id="8295" name="Freeform 8101"/>
                          <wps:cNvSpPr>
                            <a:spLocks/>
                          </wps:cNvSpPr>
                          <wps:spPr bwMode="auto">
                            <a:xfrm>
                              <a:off x="7121" y="10085"/>
                              <a:ext cx="26" cy="19"/>
                            </a:xfrm>
                            <a:custGeom>
                              <a:avLst/>
                              <a:gdLst>
                                <a:gd name="T0" fmla="+- 0 7127 7121"/>
                                <a:gd name="T1" fmla="*/ T0 w 26"/>
                                <a:gd name="T2" fmla="+- 0 10085 10085"/>
                                <a:gd name="T3" fmla="*/ 10085 h 19"/>
                                <a:gd name="T4" fmla="+- 0 7133 7121"/>
                                <a:gd name="T5" fmla="*/ T4 w 26"/>
                                <a:gd name="T6" fmla="+- 0 10085 10085"/>
                                <a:gd name="T7" fmla="*/ 10085 h 19"/>
                                <a:gd name="T8" fmla="+- 0 7140 7121"/>
                                <a:gd name="T9" fmla="*/ T8 w 26"/>
                                <a:gd name="T10" fmla="+- 0 10086 10085"/>
                                <a:gd name="T11" fmla="*/ 10086 h 19"/>
                                <a:gd name="T12" fmla="+- 0 7146 7121"/>
                                <a:gd name="T13" fmla="*/ T12 w 26"/>
                                <a:gd name="T14" fmla="+- 0 10086 10085"/>
                                <a:gd name="T15" fmla="*/ 10086 h 19"/>
                                <a:gd name="T16" fmla="+- 0 7144 7121"/>
                                <a:gd name="T17" fmla="*/ T16 w 26"/>
                                <a:gd name="T18" fmla="+- 0 10092 10085"/>
                                <a:gd name="T19" fmla="*/ 10092 h 19"/>
                                <a:gd name="T20" fmla="+- 0 7142 7121"/>
                                <a:gd name="T21" fmla="*/ T20 w 26"/>
                                <a:gd name="T22" fmla="+- 0 10098 10085"/>
                                <a:gd name="T23" fmla="*/ 10098 h 19"/>
                                <a:gd name="T24" fmla="+- 0 7140 7121"/>
                                <a:gd name="T25" fmla="*/ T24 w 26"/>
                                <a:gd name="T26" fmla="+- 0 10104 10085"/>
                                <a:gd name="T27" fmla="*/ 10104 h 19"/>
                                <a:gd name="T28" fmla="+- 0 7138 7121"/>
                                <a:gd name="T29" fmla="*/ T28 w 26"/>
                                <a:gd name="T30" fmla="+- 0 10104 10085"/>
                                <a:gd name="T31" fmla="*/ 10104 h 19"/>
                                <a:gd name="T32" fmla="+- 0 7136 7121"/>
                                <a:gd name="T33" fmla="*/ T32 w 26"/>
                                <a:gd name="T34" fmla="+- 0 10104 10085"/>
                                <a:gd name="T35" fmla="*/ 10104 h 19"/>
                                <a:gd name="T36" fmla="+- 0 7134 7121"/>
                                <a:gd name="T37" fmla="*/ T36 w 26"/>
                                <a:gd name="T38" fmla="+- 0 10104 10085"/>
                                <a:gd name="T39" fmla="*/ 10104 h 19"/>
                                <a:gd name="T40" fmla="+- 0 7141 7121"/>
                                <a:gd name="T41" fmla="*/ T40 w 26"/>
                                <a:gd name="T42" fmla="+- 0 10100 10085"/>
                                <a:gd name="T43" fmla="*/ 10100 h 19"/>
                                <a:gd name="T44" fmla="+- 0 7121 7121"/>
                                <a:gd name="T45" fmla="*/ T44 w 26"/>
                                <a:gd name="T46" fmla="+- 0 10097 10085"/>
                                <a:gd name="T47" fmla="*/ 10097 h 19"/>
                                <a:gd name="T48" fmla="+- 0 7127 7121"/>
                                <a:gd name="T49" fmla="*/ T48 w 26"/>
                                <a:gd name="T50" fmla="+- 0 10085 10085"/>
                                <a:gd name="T51" fmla="*/ 1008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19">
                                  <a:moveTo>
                                    <a:pt x="6" y="0"/>
                                  </a:moveTo>
                                  <a:lnTo>
                                    <a:pt x="12" y="0"/>
                                  </a:lnTo>
                                  <a:lnTo>
                                    <a:pt x="19" y="1"/>
                                  </a:lnTo>
                                  <a:lnTo>
                                    <a:pt x="25" y="1"/>
                                  </a:lnTo>
                                  <a:lnTo>
                                    <a:pt x="23" y="7"/>
                                  </a:lnTo>
                                  <a:lnTo>
                                    <a:pt x="21" y="13"/>
                                  </a:lnTo>
                                  <a:lnTo>
                                    <a:pt x="19" y="19"/>
                                  </a:lnTo>
                                  <a:lnTo>
                                    <a:pt x="17" y="19"/>
                                  </a:lnTo>
                                  <a:lnTo>
                                    <a:pt x="15" y="19"/>
                                  </a:lnTo>
                                  <a:lnTo>
                                    <a:pt x="13" y="19"/>
                                  </a:lnTo>
                                  <a:lnTo>
                                    <a:pt x="20" y="15"/>
                                  </a:lnTo>
                                  <a:lnTo>
                                    <a:pt x="0" y="12"/>
                                  </a:lnTo>
                                  <a:lnTo>
                                    <a:pt x="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6" name="Group 8102"/>
                        <wpg:cNvGrpSpPr>
                          <a:grpSpLocks/>
                        </wpg:cNvGrpSpPr>
                        <wpg:grpSpPr bwMode="auto">
                          <a:xfrm>
                            <a:off x="7050" y="10090"/>
                            <a:ext cx="76" cy="21"/>
                            <a:chOff x="7050" y="10090"/>
                            <a:chExt cx="76" cy="21"/>
                          </a:xfrm>
                        </wpg:grpSpPr>
                        <wps:wsp>
                          <wps:cNvPr id="8297" name="Freeform 8103"/>
                          <wps:cNvSpPr>
                            <a:spLocks/>
                          </wps:cNvSpPr>
                          <wps:spPr bwMode="auto">
                            <a:xfrm>
                              <a:off x="7050" y="10090"/>
                              <a:ext cx="76" cy="21"/>
                            </a:xfrm>
                            <a:custGeom>
                              <a:avLst/>
                              <a:gdLst>
                                <a:gd name="T0" fmla="+- 0 7079 7050"/>
                                <a:gd name="T1" fmla="*/ T0 w 76"/>
                                <a:gd name="T2" fmla="+- 0 10094 10090"/>
                                <a:gd name="T3" fmla="*/ 10094 h 21"/>
                                <a:gd name="T4" fmla="+- 0 7099 7050"/>
                                <a:gd name="T5" fmla="*/ T4 w 76"/>
                                <a:gd name="T6" fmla="+- 0 10092 10090"/>
                                <a:gd name="T7" fmla="*/ 10092 h 21"/>
                                <a:gd name="T8" fmla="+- 0 7117 7050"/>
                                <a:gd name="T9" fmla="*/ T8 w 76"/>
                                <a:gd name="T10" fmla="+- 0 10093 10090"/>
                                <a:gd name="T11" fmla="*/ 10093 h 21"/>
                                <a:gd name="T12" fmla="+- 0 7125 7050"/>
                                <a:gd name="T13" fmla="*/ T12 w 76"/>
                                <a:gd name="T14" fmla="+- 0 10097 10090"/>
                                <a:gd name="T15" fmla="*/ 10097 h 21"/>
                                <a:gd name="T16" fmla="+- 0 7112 7050"/>
                                <a:gd name="T17" fmla="*/ T16 w 76"/>
                                <a:gd name="T18" fmla="+- 0 10101 10090"/>
                                <a:gd name="T19" fmla="*/ 10101 h 21"/>
                                <a:gd name="T20" fmla="+- 0 7112 7050"/>
                                <a:gd name="T21" fmla="*/ T20 w 76"/>
                                <a:gd name="T22" fmla="+- 0 10100 10090"/>
                                <a:gd name="T23" fmla="*/ 10100 h 21"/>
                                <a:gd name="T24" fmla="+- 0 7111 7050"/>
                                <a:gd name="T25" fmla="*/ T24 w 76"/>
                                <a:gd name="T26" fmla="+- 0 10103 10090"/>
                                <a:gd name="T27" fmla="*/ 10103 h 21"/>
                                <a:gd name="T28" fmla="+- 0 7117 7050"/>
                                <a:gd name="T29" fmla="*/ T28 w 76"/>
                                <a:gd name="T30" fmla="+- 0 10105 10090"/>
                                <a:gd name="T31" fmla="*/ 10105 h 21"/>
                                <a:gd name="T32" fmla="+- 0 7123 7050"/>
                                <a:gd name="T33" fmla="*/ T32 w 76"/>
                                <a:gd name="T34" fmla="+- 0 10105 10090"/>
                                <a:gd name="T35" fmla="*/ 10105 h 21"/>
                                <a:gd name="T36" fmla="+- 0 7103 7050"/>
                                <a:gd name="T37" fmla="*/ T36 w 76"/>
                                <a:gd name="T38" fmla="+- 0 10107 10090"/>
                                <a:gd name="T39" fmla="*/ 10107 h 21"/>
                                <a:gd name="T40" fmla="+- 0 7084 7050"/>
                                <a:gd name="T41" fmla="*/ T40 w 76"/>
                                <a:gd name="T42" fmla="+- 0 10110 10090"/>
                                <a:gd name="T43" fmla="*/ 10110 h 21"/>
                                <a:gd name="T44" fmla="+- 0 7071 7050"/>
                                <a:gd name="T45" fmla="*/ T44 w 76"/>
                                <a:gd name="T46" fmla="+- 0 10105 10090"/>
                                <a:gd name="T47" fmla="*/ 10105 h 21"/>
                                <a:gd name="T48" fmla="+- 0 7064 7050"/>
                                <a:gd name="T49" fmla="*/ T48 w 76"/>
                                <a:gd name="T50" fmla="+- 0 10099 10090"/>
                                <a:gd name="T51" fmla="*/ 10099 h 21"/>
                                <a:gd name="T52" fmla="+- 0 7050 7050"/>
                                <a:gd name="T53" fmla="*/ T52 w 76"/>
                                <a:gd name="T54" fmla="+- 0 10099 10090"/>
                                <a:gd name="T55" fmla="*/ 10099 h 21"/>
                                <a:gd name="T56" fmla="+- 0 7060 7050"/>
                                <a:gd name="T57" fmla="*/ T56 w 76"/>
                                <a:gd name="T58" fmla="+- 0 10090 10090"/>
                                <a:gd name="T59" fmla="*/ 10090 h 21"/>
                                <a:gd name="T60" fmla="+- 0 7076 7050"/>
                                <a:gd name="T61" fmla="*/ T60 w 76"/>
                                <a:gd name="T62" fmla="+- 0 10094 10090"/>
                                <a:gd name="T63" fmla="*/ 10094 h 21"/>
                                <a:gd name="T64" fmla="+- 0 7079 7050"/>
                                <a:gd name="T65" fmla="*/ T64 w 76"/>
                                <a:gd name="T66" fmla="+- 0 10094 10090"/>
                                <a:gd name="T67" fmla="*/ 10094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6" h="21">
                                  <a:moveTo>
                                    <a:pt x="29" y="4"/>
                                  </a:moveTo>
                                  <a:lnTo>
                                    <a:pt x="49" y="2"/>
                                  </a:lnTo>
                                  <a:lnTo>
                                    <a:pt x="67" y="3"/>
                                  </a:lnTo>
                                  <a:lnTo>
                                    <a:pt x="75" y="7"/>
                                  </a:lnTo>
                                  <a:lnTo>
                                    <a:pt x="62" y="11"/>
                                  </a:lnTo>
                                  <a:lnTo>
                                    <a:pt x="62" y="10"/>
                                  </a:lnTo>
                                  <a:lnTo>
                                    <a:pt x="61" y="13"/>
                                  </a:lnTo>
                                  <a:lnTo>
                                    <a:pt x="67" y="15"/>
                                  </a:lnTo>
                                  <a:lnTo>
                                    <a:pt x="73" y="15"/>
                                  </a:lnTo>
                                  <a:lnTo>
                                    <a:pt x="53" y="17"/>
                                  </a:lnTo>
                                  <a:lnTo>
                                    <a:pt x="34" y="20"/>
                                  </a:lnTo>
                                  <a:lnTo>
                                    <a:pt x="21" y="15"/>
                                  </a:lnTo>
                                  <a:lnTo>
                                    <a:pt x="14" y="9"/>
                                  </a:lnTo>
                                  <a:lnTo>
                                    <a:pt x="0" y="9"/>
                                  </a:lnTo>
                                  <a:lnTo>
                                    <a:pt x="10" y="0"/>
                                  </a:lnTo>
                                  <a:lnTo>
                                    <a:pt x="26" y="4"/>
                                  </a:lnTo>
                                  <a:lnTo>
                                    <a:pt x="29"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8" name="Group 8104"/>
                        <wpg:cNvGrpSpPr>
                          <a:grpSpLocks/>
                        </wpg:cNvGrpSpPr>
                        <wpg:grpSpPr bwMode="auto">
                          <a:xfrm>
                            <a:off x="7042" y="10104"/>
                            <a:ext cx="28" cy="9"/>
                            <a:chOff x="7042" y="10104"/>
                            <a:chExt cx="28" cy="9"/>
                          </a:xfrm>
                        </wpg:grpSpPr>
                        <wps:wsp>
                          <wps:cNvPr id="8299" name="Freeform 8105"/>
                          <wps:cNvSpPr>
                            <a:spLocks/>
                          </wps:cNvSpPr>
                          <wps:spPr bwMode="auto">
                            <a:xfrm>
                              <a:off x="7042" y="10104"/>
                              <a:ext cx="28" cy="9"/>
                            </a:xfrm>
                            <a:custGeom>
                              <a:avLst/>
                              <a:gdLst>
                                <a:gd name="T0" fmla="+- 0 7059 7042"/>
                                <a:gd name="T1" fmla="*/ T0 w 28"/>
                                <a:gd name="T2" fmla="+- 0 10104 10104"/>
                                <a:gd name="T3" fmla="*/ 10104 h 9"/>
                                <a:gd name="T4" fmla="+- 0 7062 7042"/>
                                <a:gd name="T5" fmla="*/ T4 w 28"/>
                                <a:gd name="T6" fmla="+- 0 10105 10104"/>
                                <a:gd name="T7" fmla="*/ 10105 h 9"/>
                                <a:gd name="T8" fmla="+- 0 7066 7042"/>
                                <a:gd name="T9" fmla="*/ T8 w 28"/>
                                <a:gd name="T10" fmla="+- 0 10108 10104"/>
                                <a:gd name="T11" fmla="*/ 10108 h 9"/>
                                <a:gd name="T12" fmla="+- 0 7069 7042"/>
                                <a:gd name="T13" fmla="*/ T12 w 28"/>
                                <a:gd name="T14" fmla="+- 0 10112 10104"/>
                                <a:gd name="T15" fmla="*/ 10112 h 9"/>
                                <a:gd name="T16" fmla="+- 0 7063 7042"/>
                                <a:gd name="T17" fmla="*/ T16 w 28"/>
                                <a:gd name="T18" fmla="+- 0 10112 10104"/>
                                <a:gd name="T19" fmla="*/ 10112 h 9"/>
                                <a:gd name="T20" fmla="+- 0 7056 7042"/>
                                <a:gd name="T21" fmla="*/ T20 w 28"/>
                                <a:gd name="T22" fmla="+- 0 10112 10104"/>
                                <a:gd name="T23" fmla="*/ 10112 h 9"/>
                                <a:gd name="T24" fmla="+- 0 7051 7042"/>
                                <a:gd name="T25" fmla="*/ T24 w 28"/>
                                <a:gd name="T26" fmla="+- 0 10112 10104"/>
                                <a:gd name="T27" fmla="*/ 10112 h 9"/>
                                <a:gd name="T28" fmla="+- 0 7046 7042"/>
                                <a:gd name="T29" fmla="*/ T28 w 28"/>
                                <a:gd name="T30" fmla="+- 0 10112 10104"/>
                                <a:gd name="T31" fmla="*/ 10112 h 9"/>
                                <a:gd name="T32" fmla="+- 0 7045 7042"/>
                                <a:gd name="T33" fmla="*/ T32 w 28"/>
                                <a:gd name="T34" fmla="+- 0 10109 10104"/>
                                <a:gd name="T35" fmla="*/ 10109 h 9"/>
                                <a:gd name="T36" fmla="+- 0 7042 7042"/>
                                <a:gd name="T37" fmla="*/ T36 w 28"/>
                                <a:gd name="T38" fmla="+- 0 10108 10104"/>
                                <a:gd name="T39" fmla="*/ 10108 h 9"/>
                                <a:gd name="T40" fmla="+- 0 7049 7042"/>
                                <a:gd name="T41" fmla="*/ T40 w 28"/>
                                <a:gd name="T42" fmla="+- 0 10107 10104"/>
                                <a:gd name="T43" fmla="*/ 10107 h 9"/>
                                <a:gd name="T44" fmla="+- 0 7056 7042"/>
                                <a:gd name="T45" fmla="*/ T44 w 28"/>
                                <a:gd name="T46" fmla="+- 0 10105 10104"/>
                                <a:gd name="T47" fmla="*/ 10105 h 9"/>
                                <a:gd name="T48" fmla="+- 0 7059 7042"/>
                                <a:gd name="T49" fmla="*/ T48 w 28"/>
                                <a:gd name="T50" fmla="+- 0 10104 10104"/>
                                <a:gd name="T51" fmla="*/ 101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9">
                                  <a:moveTo>
                                    <a:pt x="17" y="0"/>
                                  </a:moveTo>
                                  <a:lnTo>
                                    <a:pt x="20" y="1"/>
                                  </a:lnTo>
                                  <a:lnTo>
                                    <a:pt x="24" y="4"/>
                                  </a:lnTo>
                                  <a:lnTo>
                                    <a:pt x="27" y="8"/>
                                  </a:lnTo>
                                  <a:lnTo>
                                    <a:pt x="21" y="8"/>
                                  </a:lnTo>
                                  <a:lnTo>
                                    <a:pt x="14" y="8"/>
                                  </a:lnTo>
                                  <a:lnTo>
                                    <a:pt x="9" y="8"/>
                                  </a:lnTo>
                                  <a:lnTo>
                                    <a:pt x="4" y="8"/>
                                  </a:lnTo>
                                  <a:lnTo>
                                    <a:pt x="3" y="5"/>
                                  </a:lnTo>
                                  <a:lnTo>
                                    <a:pt x="0" y="4"/>
                                  </a:lnTo>
                                  <a:lnTo>
                                    <a:pt x="7" y="3"/>
                                  </a:lnTo>
                                  <a:lnTo>
                                    <a:pt x="14" y="1"/>
                                  </a:lnTo>
                                  <a:lnTo>
                                    <a:pt x="17"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0" name="Group 8106"/>
                        <wpg:cNvGrpSpPr>
                          <a:grpSpLocks/>
                        </wpg:cNvGrpSpPr>
                        <wpg:grpSpPr bwMode="auto">
                          <a:xfrm>
                            <a:off x="6986" y="10083"/>
                            <a:ext cx="47" cy="34"/>
                            <a:chOff x="6986" y="10083"/>
                            <a:chExt cx="47" cy="34"/>
                          </a:xfrm>
                        </wpg:grpSpPr>
                        <wps:wsp>
                          <wps:cNvPr id="8301" name="Freeform 8107"/>
                          <wps:cNvSpPr>
                            <a:spLocks/>
                          </wps:cNvSpPr>
                          <wps:spPr bwMode="auto">
                            <a:xfrm>
                              <a:off x="6986" y="10083"/>
                              <a:ext cx="47" cy="34"/>
                            </a:xfrm>
                            <a:custGeom>
                              <a:avLst/>
                              <a:gdLst>
                                <a:gd name="T0" fmla="+- 0 6988 6986"/>
                                <a:gd name="T1" fmla="*/ T0 w 47"/>
                                <a:gd name="T2" fmla="+- 0 10083 10083"/>
                                <a:gd name="T3" fmla="*/ 10083 h 34"/>
                                <a:gd name="T4" fmla="+- 0 7008 6986"/>
                                <a:gd name="T5" fmla="*/ T4 w 47"/>
                                <a:gd name="T6" fmla="+- 0 10087 10083"/>
                                <a:gd name="T7" fmla="*/ 10087 h 34"/>
                                <a:gd name="T8" fmla="+- 0 7024 6986"/>
                                <a:gd name="T9" fmla="*/ T8 w 47"/>
                                <a:gd name="T10" fmla="+- 0 10091 10083"/>
                                <a:gd name="T11" fmla="*/ 10091 h 34"/>
                                <a:gd name="T12" fmla="+- 0 7032 6986"/>
                                <a:gd name="T13" fmla="*/ T12 w 47"/>
                                <a:gd name="T14" fmla="+- 0 10099 10083"/>
                                <a:gd name="T15" fmla="*/ 10099 h 34"/>
                                <a:gd name="T16" fmla="+- 0 7028 6986"/>
                                <a:gd name="T17" fmla="*/ T16 w 47"/>
                                <a:gd name="T18" fmla="+- 0 10099 10083"/>
                                <a:gd name="T19" fmla="*/ 10099 h 34"/>
                                <a:gd name="T20" fmla="+- 0 7020 6986"/>
                                <a:gd name="T21" fmla="*/ T20 w 47"/>
                                <a:gd name="T22" fmla="+- 0 10098 10083"/>
                                <a:gd name="T23" fmla="*/ 10098 h 34"/>
                                <a:gd name="T24" fmla="+- 0 7018 6986"/>
                                <a:gd name="T25" fmla="*/ T24 w 47"/>
                                <a:gd name="T26" fmla="+- 0 10107 10083"/>
                                <a:gd name="T27" fmla="*/ 10107 h 34"/>
                                <a:gd name="T28" fmla="+- 0 7022 6986"/>
                                <a:gd name="T29" fmla="*/ T28 w 47"/>
                                <a:gd name="T30" fmla="+- 0 10108 10083"/>
                                <a:gd name="T31" fmla="*/ 10108 h 34"/>
                                <a:gd name="T32" fmla="+- 0 7026 6986"/>
                                <a:gd name="T33" fmla="*/ T32 w 47"/>
                                <a:gd name="T34" fmla="+- 0 10109 10083"/>
                                <a:gd name="T35" fmla="*/ 10109 h 34"/>
                                <a:gd name="T36" fmla="+- 0 7018 6986"/>
                                <a:gd name="T37" fmla="*/ T36 w 47"/>
                                <a:gd name="T38" fmla="+- 0 10112 10083"/>
                                <a:gd name="T39" fmla="*/ 10112 h 34"/>
                                <a:gd name="T40" fmla="+- 0 7011 6986"/>
                                <a:gd name="T41" fmla="*/ T40 w 47"/>
                                <a:gd name="T42" fmla="+- 0 10116 10083"/>
                                <a:gd name="T43" fmla="*/ 10116 h 34"/>
                                <a:gd name="T44" fmla="+- 0 7004 6986"/>
                                <a:gd name="T45" fmla="*/ T44 w 47"/>
                                <a:gd name="T46" fmla="+- 0 10112 10083"/>
                                <a:gd name="T47" fmla="*/ 10112 h 34"/>
                                <a:gd name="T48" fmla="+- 0 7006 6986"/>
                                <a:gd name="T49" fmla="*/ T48 w 47"/>
                                <a:gd name="T50" fmla="+- 0 10111 10083"/>
                                <a:gd name="T51" fmla="*/ 10111 h 34"/>
                                <a:gd name="T52" fmla="+- 0 7006 6986"/>
                                <a:gd name="T53" fmla="*/ T52 w 47"/>
                                <a:gd name="T54" fmla="+- 0 10110 10083"/>
                                <a:gd name="T55" fmla="*/ 10110 h 34"/>
                                <a:gd name="T56" fmla="+- 0 7007 6986"/>
                                <a:gd name="T57" fmla="*/ T56 w 47"/>
                                <a:gd name="T58" fmla="+- 0 10108 10083"/>
                                <a:gd name="T59" fmla="*/ 10108 h 34"/>
                                <a:gd name="T60" fmla="+- 0 7006 6986"/>
                                <a:gd name="T61" fmla="*/ T60 w 47"/>
                                <a:gd name="T62" fmla="+- 0 10104 10083"/>
                                <a:gd name="T63" fmla="*/ 10104 h 34"/>
                                <a:gd name="T64" fmla="+- 0 6991 6986"/>
                                <a:gd name="T65" fmla="*/ T64 w 47"/>
                                <a:gd name="T66" fmla="+- 0 10092 10083"/>
                                <a:gd name="T67" fmla="*/ 10092 h 34"/>
                                <a:gd name="T68" fmla="+- 0 6992 6986"/>
                                <a:gd name="T69" fmla="*/ T68 w 47"/>
                                <a:gd name="T70" fmla="+- 0 10103 10083"/>
                                <a:gd name="T71" fmla="*/ 10103 h 34"/>
                                <a:gd name="T72" fmla="+- 0 6986 6986"/>
                                <a:gd name="T73" fmla="*/ T72 w 47"/>
                                <a:gd name="T74" fmla="+- 0 10101 10083"/>
                                <a:gd name="T75" fmla="*/ 10101 h 34"/>
                                <a:gd name="T76" fmla="+- 0 6989 6986"/>
                                <a:gd name="T77" fmla="*/ T76 w 47"/>
                                <a:gd name="T78" fmla="+- 0 10090 10083"/>
                                <a:gd name="T79" fmla="*/ 10090 h 34"/>
                                <a:gd name="T80" fmla="+- 0 6988 6986"/>
                                <a:gd name="T81" fmla="*/ T80 w 47"/>
                                <a:gd name="T82" fmla="+- 0 10083 10083"/>
                                <a:gd name="T83" fmla="*/ 1008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 h="34">
                                  <a:moveTo>
                                    <a:pt x="2" y="0"/>
                                  </a:moveTo>
                                  <a:lnTo>
                                    <a:pt x="22" y="4"/>
                                  </a:lnTo>
                                  <a:lnTo>
                                    <a:pt x="38" y="8"/>
                                  </a:lnTo>
                                  <a:lnTo>
                                    <a:pt x="46" y="16"/>
                                  </a:lnTo>
                                  <a:lnTo>
                                    <a:pt x="42" y="16"/>
                                  </a:lnTo>
                                  <a:lnTo>
                                    <a:pt x="34" y="15"/>
                                  </a:lnTo>
                                  <a:lnTo>
                                    <a:pt x="32" y="24"/>
                                  </a:lnTo>
                                  <a:lnTo>
                                    <a:pt x="36" y="25"/>
                                  </a:lnTo>
                                  <a:lnTo>
                                    <a:pt x="40" y="26"/>
                                  </a:lnTo>
                                  <a:lnTo>
                                    <a:pt x="32" y="29"/>
                                  </a:lnTo>
                                  <a:lnTo>
                                    <a:pt x="25" y="33"/>
                                  </a:lnTo>
                                  <a:lnTo>
                                    <a:pt x="18" y="29"/>
                                  </a:lnTo>
                                  <a:lnTo>
                                    <a:pt x="20" y="28"/>
                                  </a:lnTo>
                                  <a:lnTo>
                                    <a:pt x="20" y="27"/>
                                  </a:lnTo>
                                  <a:lnTo>
                                    <a:pt x="21" y="25"/>
                                  </a:lnTo>
                                  <a:lnTo>
                                    <a:pt x="20" y="21"/>
                                  </a:lnTo>
                                  <a:lnTo>
                                    <a:pt x="5" y="9"/>
                                  </a:lnTo>
                                  <a:lnTo>
                                    <a:pt x="6" y="20"/>
                                  </a:lnTo>
                                  <a:lnTo>
                                    <a:pt x="0" y="18"/>
                                  </a:lnTo>
                                  <a:lnTo>
                                    <a:pt x="3" y="7"/>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2" name="Group 8108"/>
                        <wpg:cNvGrpSpPr>
                          <a:grpSpLocks/>
                        </wpg:cNvGrpSpPr>
                        <wpg:grpSpPr bwMode="auto">
                          <a:xfrm>
                            <a:off x="6663" y="10051"/>
                            <a:ext cx="24" cy="15"/>
                            <a:chOff x="6663" y="10051"/>
                            <a:chExt cx="24" cy="15"/>
                          </a:xfrm>
                        </wpg:grpSpPr>
                        <wps:wsp>
                          <wps:cNvPr id="8303" name="Freeform 8109"/>
                          <wps:cNvSpPr>
                            <a:spLocks/>
                          </wps:cNvSpPr>
                          <wps:spPr bwMode="auto">
                            <a:xfrm>
                              <a:off x="6663" y="10051"/>
                              <a:ext cx="24" cy="15"/>
                            </a:xfrm>
                            <a:custGeom>
                              <a:avLst/>
                              <a:gdLst>
                                <a:gd name="T0" fmla="+- 0 6663 6663"/>
                                <a:gd name="T1" fmla="*/ T0 w 24"/>
                                <a:gd name="T2" fmla="+- 0 10052 10051"/>
                                <a:gd name="T3" fmla="*/ 10052 h 15"/>
                                <a:gd name="T4" fmla="+- 0 6678 6663"/>
                                <a:gd name="T5" fmla="*/ T4 w 24"/>
                                <a:gd name="T6" fmla="+- 0 10058 10051"/>
                                <a:gd name="T7" fmla="*/ 10058 h 15"/>
                                <a:gd name="T8" fmla="+- 0 6675 6663"/>
                                <a:gd name="T9" fmla="*/ T8 w 24"/>
                                <a:gd name="T10" fmla="+- 0 10051 10051"/>
                                <a:gd name="T11" fmla="*/ 10051 h 15"/>
                                <a:gd name="T12" fmla="+- 0 6687 6663"/>
                                <a:gd name="T13" fmla="*/ T12 w 24"/>
                                <a:gd name="T14" fmla="+- 0 10057 10051"/>
                                <a:gd name="T15" fmla="*/ 10057 h 15"/>
                                <a:gd name="T16" fmla="+- 0 6678 6663"/>
                                <a:gd name="T17" fmla="*/ T16 w 24"/>
                                <a:gd name="T18" fmla="+- 0 10065 10051"/>
                                <a:gd name="T19" fmla="*/ 10065 h 15"/>
                                <a:gd name="T20" fmla="+- 0 6665 6663"/>
                                <a:gd name="T21" fmla="*/ T20 w 24"/>
                                <a:gd name="T22" fmla="+- 0 10065 10051"/>
                                <a:gd name="T23" fmla="*/ 10065 h 15"/>
                                <a:gd name="T24" fmla="+- 0 6663 6663"/>
                                <a:gd name="T25" fmla="*/ T24 w 24"/>
                                <a:gd name="T26" fmla="+- 0 10062 10051"/>
                                <a:gd name="T27" fmla="*/ 10062 h 15"/>
                                <a:gd name="T28" fmla="+- 0 6663 6663"/>
                                <a:gd name="T29" fmla="*/ T28 w 24"/>
                                <a:gd name="T30" fmla="+- 0 10057 10051"/>
                                <a:gd name="T31" fmla="*/ 10057 h 15"/>
                                <a:gd name="T32" fmla="+- 0 6663 6663"/>
                                <a:gd name="T33" fmla="*/ T32 w 24"/>
                                <a:gd name="T34" fmla="+- 0 10052 10051"/>
                                <a:gd name="T35" fmla="*/ 1005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 h="15">
                                  <a:moveTo>
                                    <a:pt x="0" y="1"/>
                                  </a:moveTo>
                                  <a:lnTo>
                                    <a:pt x="15" y="7"/>
                                  </a:lnTo>
                                  <a:lnTo>
                                    <a:pt x="12" y="0"/>
                                  </a:lnTo>
                                  <a:lnTo>
                                    <a:pt x="24" y="6"/>
                                  </a:lnTo>
                                  <a:lnTo>
                                    <a:pt x="15" y="14"/>
                                  </a:lnTo>
                                  <a:lnTo>
                                    <a:pt x="2" y="14"/>
                                  </a:lnTo>
                                  <a:lnTo>
                                    <a:pt x="0" y="11"/>
                                  </a:lnTo>
                                  <a:lnTo>
                                    <a:pt x="0" y="6"/>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4" name="Group 8110"/>
                        <wpg:cNvGrpSpPr>
                          <a:grpSpLocks/>
                        </wpg:cNvGrpSpPr>
                        <wpg:grpSpPr bwMode="auto">
                          <a:xfrm>
                            <a:off x="6442" y="10038"/>
                            <a:ext cx="45" cy="24"/>
                            <a:chOff x="6442" y="10038"/>
                            <a:chExt cx="45" cy="24"/>
                          </a:xfrm>
                        </wpg:grpSpPr>
                        <wps:wsp>
                          <wps:cNvPr id="8305" name="Freeform 8111"/>
                          <wps:cNvSpPr>
                            <a:spLocks/>
                          </wps:cNvSpPr>
                          <wps:spPr bwMode="auto">
                            <a:xfrm>
                              <a:off x="6442" y="10038"/>
                              <a:ext cx="45" cy="24"/>
                            </a:xfrm>
                            <a:custGeom>
                              <a:avLst/>
                              <a:gdLst>
                                <a:gd name="T0" fmla="+- 0 6443 6442"/>
                                <a:gd name="T1" fmla="*/ T0 w 45"/>
                                <a:gd name="T2" fmla="+- 0 10038 10038"/>
                                <a:gd name="T3" fmla="*/ 10038 h 24"/>
                                <a:gd name="T4" fmla="+- 0 6458 6442"/>
                                <a:gd name="T5" fmla="*/ T4 w 45"/>
                                <a:gd name="T6" fmla="+- 0 10046 10038"/>
                                <a:gd name="T7" fmla="*/ 10046 h 24"/>
                                <a:gd name="T8" fmla="+- 0 6473 6442"/>
                                <a:gd name="T9" fmla="*/ T8 w 45"/>
                                <a:gd name="T10" fmla="+- 0 10046 10038"/>
                                <a:gd name="T11" fmla="*/ 10046 h 24"/>
                                <a:gd name="T12" fmla="+- 0 6487 6442"/>
                                <a:gd name="T13" fmla="*/ T12 w 45"/>
                                <a:gd name="T14" fmla="+- 0 10051 10038"/>
                                <a:gd name="T15" fmla="*/ 10051 h 24"/>
                                <a:gd name="T16" fmla="+- 0 6480 6442"/>
                                <a:gd name="T17" fmla="*/ T16 w 45"/>
                                <a:gd name="T18" fmla="+- 0 10062 10038"/>
                                <a:gd name="T19" fmla="*/ 10062 h 24"/>
                                <a:gd name="T20" fmla="+- 0 6468 6442"/>
                                <a:gd name="T21" fmla="*/ T20 w 45"/>
                                <a:gd name="T22" fmla="+- 0 10056 10038"/>
                                <a:gd name="T23" fmla="*/ 10056 h 24"/>
                                <a:gd name="T24" fmla="+- 0 6449 6442"/>
                                <a:gd name="T25" fmla="*/ T24 w 45"/>
                                <a:gd name="T26" fmla="+- 0 10048 10038"/>
                                <a:gd name="T27" fmla="*/ 10048 h 24"/>
                                <a:gd name="T28" fmla="+- 0 6442 6442"/>
                                <a:gd name="T29" fmla="*/ T28 w 45"/>
                                <a:gd name="T30" fmla="+- 0 10041 10038"/>
                                <a:gd name="T31" fmla="*/ 10041 h 24"/>
                                <a:gd name="T32" fmla="+- 0 6443 6442"/>
                                <a:gd name="T33" fmla="*/ T32 w 45"/>
                                <a:gd name="T34" fmla="+- 0 10038 10038"/>
                                <a:gd name="T35" fmla="*/ 1003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 h="24">
                                  <a:moveTo>
                                    <a:pt x="1" y="0"/>
                                  </a:moveTo>
                                  <a:lnTo>
                                    <a:pt x="16" y="8"/>
                                  </a:lnTo>
                                  <a:lnTo>
                                    <a:pt x="31" y="8"/>
                                  </a:lnTo>
                                  <a:lnTo>
                                    <a:pt x="45" y="13"/>
                                  </a:lnTo>
                                  <a:lnTo>
                                    <a:pt x="38" y="24"/>
                                  </a:lnTo>
                                  <a:lnTo>
                                    <a:pt x="26" y="18"/>
                                  </a:lnTo>
                                  <a:lnTo>
                                    <a:pt x="7" y="10"/>
                                  </a:lnTo>
                                  <a:lnTo>
                                    <a:pt x="0" y="3"/>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6" name="Group 8112"/>
                        <wpg:cNvGrpSpPr>
                          <a:grpSpLocks/>
                        </wpg:cNvGrpSpPr>
                        <wpg:grpSpPr bwMode="auto">
                          <a:xfrm>
                            <a:off x="6257" y="10072"/>
                            <a:ext cx="34" cy="17"/>
                            <a:chOff x="6257" y="10072"/>
                            <a:chExt cx="34" cy="17"/>
                          </a:xfrm>
                        </wpg:grpSpPr>
                        <wps:wsp>
                          <wps:cNvPr id="8307" name="Freeform 8113"/>
                          <wps:cNvSpPr>
                            <a:spLocks/>
                          </wps:cNvSpPr>
                          <wps:spPr bwMode="auto">
                            <a:xfrm>
                              <a:off x="6257" y="10072"/>
                              <a:ext cx="34" cy="17"/>
                            </a:xfrm>
                            <a:custGeom>
                              <a:avLst/>
                              <a:gdLst>
                                <a:gd name="T0" fmla="+- 0 6289 6257"/>
                                <a:gd name="T1" fmla="*/ T0 w 34"/>
                                <a:gd name="T2" fmla="+- 0 10075 10072"/>
                                <a:gd name="T3" fmla="*/ 10075 h 17"/>
                                <a:gd name="T4" fmla="+- 0 6291 6257"/>
                                <a:gd name="T5" fmla="*/ T4 w 34"/>
                                <a:gd name="T6" fmla="+- 0 10081 10072"/>
                                <a:gd name="T7" fmla="*/ 10081 h 17"/>
                                <a:gd name="T8" fmla="+- 0 6290 6257"/>
                                <a:gd name="T9" fmla="*/ T8 w 34"/>
                                <a:gd name="T10" fmla="+- 0 10086 10072"/>
                                <a:gd name="T11" fmla="*/ 10086 h 17"/>
                                <a:gd name="T12" fmla="+- 0 6288 6257"/>
                                <a:gd name="T13" fmla="*/ T12 w 34"/>
                                <a:gd name="T14" fmla="+- 0 10089 10072"/>
                                <a:gd name="T15" fmla="*/ 10089 h 17"/>
                                <a:gd name="T16" fmla="+- 0 6278 6257"/>
                                <a:gd name="T17" fmla="*/ T16 w 34"/>
                                <a:gd name="T18" fmla="+- 0 10088 10072"/>
                                <a:gd name="T19" fmla="*/ 10088 h 17"/>
                                <a:gd name="T20" fmla="+- 0 6268 6257"/>
                                <a:gd name="T21" fmla="*/ T20 w 34"/>
                                <a:gd name="T22" fmla="+- 0 10088 10072"/>
                                <a:gd name="T23" fmla="*/ 10088 h 17"/>
                                <a:gd name="T24" fmla="+- 0 6257 6257"/>
                                <a:gd name="T25" fmla="*/ T24 w 34"/>
                                <a:gd name="T26" fmla="+- 0 10087 10072"/>
                                <a:gd name="T27" fmla="*/ 10087 h 17"/>
                                <a:gd name="T28" fmla="+- 0 6259 6257"/>
                                <a:gd name="T29" fmla="*/ T28 w 34"/>
                                <a:gd name="T30" fmla="+- 0 10080 10072"/>
                                <a:gd name="T31" fmla="*/ 10080 h 17"/>
                                <a:gd name="T32" fmla="+- 0 6276 6257"/>
                                <a:gd name="T33" fmla="*/ T32 w 34"/>
                                <a:gd name="T34" fmla="+- 0 10072 10072"/>
                                <a:gd name="T35" fmla="*/ 10072 h 17"/>
                                <a:gd name="T36" fmla="+- 0 6289 6257"/>
                                <a:gd name="T37" fmla="*/ T36 w 34"/>
                                <a:gd name="T38" fmla="+- 0 10075 10072"/>
                                <a:gd name="T39" fmla="*/ 1007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 h="17">
                                  <a:moveTo>
                                    <a:pt x="32" y="3"/>
                                  </a:moveTo>
                                  <a:lnTo>
                                    <a:pt x="34" y="9"/>
                                  </a:lnTo>
                                  <a:lnTo>
                                    <a:pt x="33" y="14"/>
                                  </a:lnTo>
                                  <a:lnTo>
                                    <a:pt x="31" y="17"/>
                                  </a:lnTo>
                                  <a:lnTo>
                                    <a:pt x="21" y="16"/>
                                  </a:lnTo>
                                  <a:lnTo>
                                    <a:pt x="11" y="16"/>
                                  </a:lnTo>
                                  <a:lnTo>
                                    <a:pt x="0" y="15"/>
                                  </a:lnTo>
                                  <a:lnTo>
                                    <a:pt x="2" y="8"/>
                                  </a:lnTo>
                                  <a:lnTo>
                                    <a:pt x="19" y="0"/>
                                  </a:lnTo>
                                  <a:lnTo>
                                    <a:pt x="32"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8" name="Group 8114"/>
                        <wpg:cNvGrpSpPr>
                          <a:grpSpLocks/>
                        </wpg:cNvGrpSpPr>
                        <wpg:grpSpPr bwMode="auto">
                          <a:xfrm>
                            <a:off x="6184" y="10055"/>
                            <a:ext cx="29" cy="14"/>
                            <a:chOff x="6184" y="10055"/>
                            <a:chExt cx="29" cy="14"/>
                          </a:xfrm>
                        </wpg:grpSpPr>
                        <wps:wsp>
                          <wps:cNvPr id="8309" name="Freeform 8115"/>
                          <wps:cNvSpPr>
                            <a:spLocks/>
                          </wps:cNvSpPr>
                          <wps:spPr bwMode="auto">
                            <a:xfrm>
                              <a:off x="6184" y="10055"/>
                              <a:ext cx="29" cy="14"/>
                            </a:xfrm>
                            <a:custGeom>
                              <a:avLst/>
                              <a:gdLst>
                                <a:gd name="T0" fmla="+- 0 6213 6184"/>
                                <a:gd name="T1" fmla="*/ T0 w 29"/>
                                <a:gd name="T2" fmla="+- 0 10058 10055"/>
                                <a:gd name="T3" fmla="*/ 10058 h 14"/>
                                <a:gd name="T4" fmla="+- 0 6207 6184"/>
                                <a:gd name="T5" fmla="*/ T4 w 29"/>
                                <a:gd name="T6" fmla="+- 0 10069 10055"/>
                                <a:gd name="T7" fmla="*/ 10069 h 14"/>
                                <a:gd name="T8" fmla="+- 0 6190 6184"/>
                                <a:gd name="T9" fmla="*/ T8 w 29"/>
                                <a:gd name="T10" fmla="+- 0 10067 10055"/>
                                <a:gd name="T11" fmla="*/ 10067 h 14"/>
                                <a:gd name="T12" fmla="+- 0 6184 6184"/>
                                <a:gd name="T13" fmla="*/ T12 w 29"/>
                                <a:gd name="T14" fmla="+- 0 10055 10055"/>
                                <a:gd name="T15" fmla="*/ 10055 h 14"/>
                                <a:gd name="T16" fmla="+- 0 6200 6184"/>
                                <a:gd name="T17" fmla="*/ T16 w 29"/>
                                <a:gd name="T18" fmla="+- 0 10058 10055"/>
                                <a:gd name="T19" fmla="*/ 10058 h 14"/>
                                <a:gd name="T20" fmla="+- 0 6213 6184"/>
                                <a:gd name="T21" fmla="*/ T20 w 29"/>
                                <a:gd name="T22" fmla="+- 0 10058 10055"/>
                                <a:gd name="T23" fmla="*/ 10058 h 14"/>
                              </a:gdLst>
                              <a:ahLst/>
                              <a:cxnLst>
                                <a:cxn ang="0">
                                  <a:pos x="T1" y="T3"/>
                                </a:cxn>
                                <a:cxn ang="0">
                                  <a:pos x="T5" y="T7"/>
                                </a:cxn>
                                <a:cxn ang="0">
                                  <a:pos x="T9" y="T11"/>
                                </a:cxn>
                                <a:cxn ang="0">
                                  <a:pos x="T13" y="T15"/>
                                </a:cxn>
                                <a:cxn ang="0">
                                  <a:pos x="T17" y="T19"/>
                                </a:cxn>
                                <a:cxn ang="0">
                                  <a:pos x="T21" y="T23"/>
                                </a:cxn>
                              </a:cxnLst>
                              <a:rect l="0" t="0" r="r" b="b"/>
                              <a:pathLst>
                                <a:path w="29" h="14">
                                  <a:moveTo>
                                    <a:pt x="29" y="3"/>
                                  </a:moveTo>
                                  <a:lnTo>
                                    <a:pt x="23" y="14"/>
                                  </a:lnTo>
                                  <a:lnTo>
                                    <a:pt x="6" y="12"/>
                                  </a:lnTo>
                                  <a:lnTo>
                                    <a:pt x="0" y="0"/>
                                  </a:lnTo>
                                  <a:lnTo>
                                    <a:pt x="16" y="3"/>
                                  </a:lnTo>
                                  <a:lnTo>
                                    <a:pt x="29"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0" name="Group 8116"/>
                        <wpg:cNvGrpSpPr>
                          <a:grpSpLocks/>
                        </wpg:cNvGrpSpPr>
                        <wpg:grpSpPr bwMode="auto">
                          <a:xfrm>
                            <a:off x="6026" y="10029"/>
                            <a:ext cx="25" cy="14"/>
                            <a:chOff x="6026" y="10029"/>
                            <a:chExt cx="25" cy="14"/>
                          </a:xfrm>
                        </wpg:grpSpPr>
                        <wps:wsp>
                          <wps:cNvPr id="8311" name="Freeform 8117"/>
                          <wps:cNvSpPr>
                            <a:spLocks/>
                          </wps:cNvSpPr>
                          <wps:spPr bwMode="auto">
                            <a:xfrm>
                              <a:off x="6026" y="10029"/>
                              <a:ext cx="25" cy="14"/>
                            </a:xfrm>
                            <a:custGeom>
                              <a:avLst/>
                              <a:gdLst>
                                <a:gd name="T0" fmla="+- 0 6050 6026"/>
                                <a:gd name="T1" fmla="*/ T0 w 25"/>
                                <a:gd name="T2" fmla="+- 0 10030 10029"/>
                                <a:gd name="T3" fmla="*/ 10030 h 14"/>
                                <a:gd name="T4" fmla="+- 0 6045 6026"/>
                                <a:gd name="T5" fmla="*/ T4 w 25"/>
                                <a:gd name="T6" fmla="+- 0 10043 10029"/>
                                <a:gd name="T7" fmla="*/ 10043 h 14"/>
                                <a:gd name="T8" fmla="+- 0 6033 6026"/>
                                <a:gd name="T9" fmla="*/ T8 w 25"/>
                                <a:gd name="T10" fmla="+- 0 10040 10029"/>
                                <a:gd name="T11" fmla="*/ 10040 h 14"/>
                                <a:gd name="T12" fmla="+- 0 6026 6026"/>
                                <a:gd name="T13" fmla="*/ T12 w 25"/>
                                <a:gd name="T14" fmla="+- 0 10031 10029"/>
                                <a:gd name="T15" fmla="*/ 10031 h 14"/>
                                <a:gd name="T16" fmla="+- 0 6036 6026"/>
                                <a:gd name="T17" fmla="*/ T16 w 25"/>
                                <a:gd name="T18" fmla="+- 0 10029 10029"/>
                                <a:gd name="T19" fmla="*/ 10029 h 14"/>
                                <a:gd name="T20" fmla="+- 0 6050 6026"/>
                                <a:gd name="T21" fmla="*/ T20 w 25"/>
                                <a:gd name="T22" fmla="+- 0 10030 10029"/>
                                <a:gd name="T23" fmla="*/ 10030 h 14"/>
                              </a:gdLst>
                              <a:ahLst/>
                              <a:cxnLst>
                                <a:cxn ang="0">
                                  <a:pos x="T1" y="T3"/>
                                </a:cxn>
                                <a:cxn ang="0">
                                  <a:pos x="T5" y="T7"/>
                                </a:cxn>
                                <a:cxn ang="0">
                                  <a:pos x="T9" y="T11"/>
                                </a:cxn>
                                <a:cxn ang="0">
                                  <a:pos x="T13" y="T15"/>
                                </a:cxn>
                                <a:cxn ang="0">
                                  <a:pos x="T17" y="T19"/>
                                </a:cxn>
                                <a:cxn ang="0">
                                  <a:pos x="T21" y="T23"/>
                                </a:cxn>
                              </a:cxnLst>
                              <a:rect l="0" t="0" r="r" b="b"/>
                              <a:pathLst>
                                <a:path w="25" h="14">
                                  <a:moveTo>
                                    <a:pt x="24" y="1"/>
                                  </a:moveTo>
                                  <a:lnTo>
                                    <a:pt x="19" y="14"/>
                                  </a:lnTo>
                                  <a:lnTo>
                                    <a:pt x="7" y="11"/>
                                  </a:lnTo>
                                  <a:lnTo>
                                    <a:pt x="0" y="2"/>
                                  </a:lnTo>
                                  <a:lnTo>
                                    <a:pt x="10" y="0"/>
                                  </a:lnTo>
                                  <a:lnTo>
                                    <a:pt x="24"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2" name="Group 8118"/>
                        <wpg:cNvGrpSpPr>
                          <a:grpSpLocks/>
                        </wpg:cNvGrpSpPr>
                        <wpg:grpSpPr bwMode="auto">
                          <a:xfrm>
                            <a:off x="4219" y="10178"/>
                            <a:ext cx="8" cy="2"/>
                            <a:chOff x="4219" y="10178"/>
                            <a:chExt cx="8" cy="2"/>
                          </a:xfrm>
                        </wpg:grpSpPr>
                        <wps:wsp>
                          <wps:cNvPr id="8313" name="Freeform 8119"/>
                          <wps:cNvSpPr>
                            <a:spLocks/>
                          </wps:cNvSpPr>
                          <wps:spPr bwMode="auto">
                            <a:xfrm>
                              <a:off x="4219" y="10178"/>
                              <a:ext cx="8" cy="2"/>
                            </a:xfrm>
                            <a:custGeom>
                              <a:avLst/>
                              <a:gdLst>
                                <a:gd name="T0" fmla="+- 0 4219 4219"/>
                                <a:gd name="T1" fmla="*/ T0 w 8"/>
                                <a:gd name="T2" fmla="+- 0 10178 10178"/>
                                <a:gd name="T3" fmla="*/ 10178 h 2"/>
                                <a:gd name="T4" fmla="+- 0 4222 4219"/>
                                <a:gd name="T5" fmla="*/ T4 w 8"/>
                                <a:gd name="T6" fmla="+- 0 10179 10178"/>
                                <a:gd name="T7" fmla="*/ 10179 h 2"/>
                                <a:gd name="T8" fmla="+- 0 4224 4219"/>
                                <a:gd name="T9" fmla="*/ T8 w 8"/>
                                <a:gd name="T10" fmla="+- 0 10179 10178"/>
                                <a:gd name="T11" fmla="*/ 10179 h 2"/>
                                <a:gd name="T12" fmla="+- 0 4226 4219"/>
                                <a:gd name="T13" fmla="*/ T12 w 8"/>
                                <a:gd name="T14" fmla="+- 0 10180 10178"/>
                                <a:gd name="T15" fmla="*/ 10180 h 2"/>
                                <a:gd name="T16" fmla="+- 0 4219 4219"/>
                                <a:gd name="T17" fmla="*/ T16 w 8"/>
                                <a:gd name="T18" fmla="+- 0 10180 10178"/>
                                <a:gd name="T19" fmla="*/ 10180 h 2"/>
                                <a:gd name="T20" fmla="+- 0 4219 4219"/>
                                <a:gd name="T21" fmla="*/ T20 w 8"/>
                                <a:gd name="T22" fmla="+- 0 10179 10178"/>
                                <a:gd name="T23" fmla="*/ 10179 h 2"/>
                                <a:gd name="T24" fmla="+- 0 4219 4219"/>
                                <a:gd name="T25" fmla="*/ T24 w 8"/>
                                <a:gd name="T26" fmla="+- 0 10179 10178"/>
                                <a:gd name="T27" fmla="*/ 10179 h 2"/>
                                <a:gd name="T28" fmla="+- 0 4219 4219"/>
                                <a:gd name="T29" fmla="*/ T28 w 8"/>
                                <a:gd name="T30" fmla="+- 0 10178 10178"/>
                                <a:gd name="T31" fmla="*/ 10178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2">
                                  <a:moveTo>
                                    <a:pt x="0" y="0"/>
                                  </a:moveTo>
                                  <a:lnTo>
                                    <a:pt x="3" y="1"/>
                                  </a:lnTo>
                                  <a:lnTo>
                                    <a:pt x="5" y="1"/>
                                  </a:lnTo>
                                  <a:lnTo>
                                    <a:pt x="7" y="2"/>
                                  </a:lnTo>
                                  <a:lnTo>
                                    <a:pt x="0" y="2"/>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4" name="Group 8120"/>
                        <wpg:cNvGrpSpPr>
                          <a:grpSpLocks/>
                        </wpg:cNvGrpSpPr>
                        <wpg:grpSpPr bwMode="auto">
                          <a:xfrm>
                            <a:off x="3817" y="10179"/>
                            <a:ext cx="2" cy="2"/>
                            <a:chOff x="3817" y="10179"/>
                            <a:chExt cx="2" cy="2"/>
                          </a:xfrm>
                        </wpg:grpSpPr>
                        <wps:wsp>
                          <wps:cNvPr id="8315" name="Freeform 8121"/>
                          <wps:cNvSpPr>
                            <a:spLocks/>
                          </wps:cNvSpPr>
                          <wps:spPr bwMode="auto">
                            <a:xfrm>
                              <a:off x="3817" y="10179"/>
                              <a:ext cx="2" cy="2"/>
                            </a:xfrm>
                            <a:custGeom>
                              <a:avLst/>
                              <a:gdLst>
                                <a:gd name="T0" fmla="+- 0 3819 3817"/>
                                <a:gd name="T1" fmla="*/ T0 w 2"/>
                                <a:gd name="T2" fmla="+- 0 10180 10179"/>
                                <a:gd name="T3" fmla="*/ 10180 h 1"/>
                                <a:gd name="T4" fmla="+- 0 3817 3817"/>
                                <a:gd name="T5" fmla="*/ T4 w 2"/>
                                <a:gd name="T6" fmla="+- 0 10180 10179"/>
                                <a:gd name="T7" fmla="*/ 10180 h 1"/>
                                <a:gd name="T8" fmla="+- 0 3817 3817"/>
                                <a:gd name="T9" fmla="*/ T8 w 2"/>
                                <a:gd name="T10" fmla="+- 0 10180 10179"/>
                                <a:gd name="T11" fmla="*/ 10180 h 1"/>
                                <a:gd name="T12" fmla="+- 0 3817 3817"/>
                                <a:gd name="T13" fmla="*/ T12 w 2"/>
                                <a:gd name="T14" fmla="+- 0 10179 10179"/>
                                <a:gd name="T15" fmla="*/ 10179 h 1"/>
                                <a:gd name="T16" fmla="+- 0 3817 3817"/>
                                <a:gd name="T17" fmla="*/ T16 w 2"/>
                                <a:gd name="T18" fmla="+- 0 10179 10179"/>
                                <a:gd name="T19" fmla="*/ 10179 h 1"/>
                                <a:gd name="T20" fmla="+- 0 3818 3817"/>
                                <a:gd name="T21" fmla="*/ T20 w 2"/>
                                <a:gd name="T22" fmla="+- 0 10179 10179"/>
                                <a:gd name="T23" fmla="*/ 10179 h 1"/>
                                <a:gd name="T24" fmla="+- 0 3819 3817"/>
                                <a:gd name="T25" fmla="*/ T24 w 2"/>
                                <a:gd name="T26" fmla="+- 0 10179 10179"/>
                                <a:gd name="T27" fmla="*/ 10179 h 1"/>
                                <a:gd name="T28" fmla="+- 0 3819 3817"/>
                                <a:gd name="T29" fmla="*/ T28 w 2"/>
                                <a:gd name="T30" fmla="+- 0 10180 10179"/>
                                <a:gd name="T31" fmla="*/ 10180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 h="1">
                                  <a:moveTo>
                                    <a:pt x="2" y="1"/>
                                  </a:moveTo>
                                  <a:lnTo>
                                    <a:pt x="0" y="1"/>
                                  </a:lnTo>
                                  <a:lnTo>
                                    <a:pt x="0" y="0"/>
                                  </a:lnTo>
                                  <a:lnTo>
                                    <a:pt x="1" y="0"/>
                                  </a:lnTo>
                                  <a:lnTo>
                                    <a:pt x="2" y="0"/>
                                  </a:lnTo>
                                  <a:lnTo>
                                    <a:pt x="2"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6" name="Group 8122"/>
                        <wpg:cNvGrpSpPr>
                          <a:grpSpLocks/>
                        </wpg:cNvGrpSpPr>
                        <wpg:grpSpPr bwMode="auto">
                          <a:xfrm>
                            <a:off x="3835" y="10161"/>
                            <a:ext cx="9" cy="3"/>
                            <a:chOff x="3835" y="10161"/>
                            <a:chExt cx="9" cy="3"/>
                          </a:xfrm>
                        </wpg:grpSpPr>
                        <wps:wsp>
                          <wps:cNvPr id="8317" name="Freeform 8123"/>
                          <wps:cNvSpPr>
                            <a:spLocks/>
                          </wps:cNvSpPr>
                          <wps:spPr bwMode="auto">
                            <a:xfrm>
                              <a:off x="3835" y="10161"/>
                              <a:ext cx="9" cy="3"/>
                            </a:xfrm>
                            <a:custGeom>
                              <a:avLst/>
                              <a:gdLst>
                                <a:gd name="T0" fmla="+- 0 3835 3835"/>
                                <a:gd name="T1" fmla="*/ T0 w 9"/>
                                <a:gd name="T2" fmla="+- 0 10163 10161"/>
                                <a:gd name="T3" fmla="*/ 10163 h 3"/>
                                <a:gd name="T4" fmla="+- 0 3836 3835"/>
                                <a:gd name="T5" fmla="*/ T4 w 9"/>
                                <a:gd name="T6" fmla="+- 0 10162 10161"/>
                                <a:gd name="T7" fmla="*/ 10162 h 3"/>
                                <a:gd name="T8" fmla="+- 0 3835 3835"/>
                                <a:gd name="T9" fmla="*/ T8 w 9"/>
                                <a:gd name="T10" fmla="+- 0 10161 10161"/>
                                <a:gd name="T11" fmla="*/ 10161 h 3"/>
                                <a:gd name="T12" fmla="+- 0 3836 3835"/>
                                <a:gd name="T13" fmla="*/ T12 w 9"/>
                                <a:gd name="T14" fmla="+- 0 10161 10161"/>
                                <a:gd name="T15" fmla="*/ 10161 h 3"/>
                                <a:gd name="T16" fmla="+- 0 3838 3835"/>
                                <a:gd name="T17" fmla="*/ T16 w 9"/>
                                <a:gd name="T18" fmla="+- 0 10161 10161"/>
                                <a:gd name="T19" fmla="*/ 10161 h 3"/>
                                <a:gd name="T20" fmla="+- 0 3841 3835"/>
                                <a:gd name="T21" fmla="*/ T20 w 9"/>
                                <a:gd name="T22" fmla="+- 0 10162 10161"/>
                                <a:gd name="T23" fmla="*/ 10162 h 3"/>
                                <a:gd name="T24" fmla="+- 0 3844 3835"/>
                                <a:gd name="T25" fmla="*/ T24 w 9"/>
                                <a:gd name="T26" fmla="+- 0 10163 10161"/>
                                <a:gd name="T27" fmla="*/ 10163 h 3"/>
                                <a:gd name="T28" fmla="+- 0 3842 3835"/>
                                <a:gd name="T29" fmla="*/ T28 w 9"/>
                                <a:gd name="T30" fmla="+- 0 10163 10161"/>
                                <a:gd name="T31" fmla="*/ 10163 h 3"/>
                                <a:gd name="T32" fmla="+- 0 3839 3835"/>
                                <a:gd name="T33" fmla="*/ T32 w 9"/>
                                <a:gd name="T34" fmla="+- 0 10164 10161"/>
                                <a:gd name="T35" fmla="*/ 10164 h 3"/>
                                <a:gd name="T36" fmla="+- 0 3835 3835"/>
                                <a:gd name="T37" fmla="*/ T36 w 9"/>
                                <a:gd name="T38" fmla="+- 0 10163 10161"/>
                                <a:gd name="T39" fmla="*/ 1016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3">
                                  <a:moveTo>
                                    <a:pt x="0" y="2"/>
                                  </a:moveTo>
                                  <a:lnTo>
                                    <a:pt x="1" y="1"/>
                                  </a:lnTo>
                                  <a:lnTo>
                                    <a:pt x="0" y="0"/>
                                  </a:lnTo>
                                  <a:lnTo>
                                    <a:pt x="1" y="0"/>
                                  </a:lnTo>
                                  <a:lnTo>
                                    <a:pt x="3" y="0"/>
                                  </a:lnTo>
                                  <a:lnTo>
                                    <a:pt x="6" y="1"/>
                                  </a:lnTo>
                                  <a:lnTo>
                                    <a:pt x="9" y="2"/>
                                  </a:lnTo>
                                  <a:lnTo>
                                    <a:pt x="7" y="2"/>
                                  </a:lnTo>
                                  <a:lnTo>
                                    <a:pt x="4" y="3"/>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8" name="Group 8124"/>
                        <wpg:cNvGrpSpPr>
                          <a:grpSpLocks/>
                        </wpg:cNvGrpSpPr>
                        <wpg:grpSpPr bwMode="auto">
                          <a:xfrm>
                            <a:off x="3927" y="10121"/>
                            <a:ext cx="28" cy="25"/>
                            <a:chOff x="3927" y="10121"/>
                            <a:chExt cx="28" cy="25"/>
                          </a:xfrm>
                        </wpg:grpSpPr>
                        <wps:wsp>
                          <wps:cNvPr id="8319" name="Freeform 8125"/>
                          <wps:cNvSpPr>
                            <a:spLocks/>
                          </wps:cNvSpPr>
                          <wps:spPr bwMode="auto">
                            <a:xfrm>
                              <a:off x="3927" y="10121"/>
                              <a:ext cx="28" cy="25"/>
                            </a:xfrm>
                            <a:custGeom>
                              <a:avLst/>
                              <a:gdLst>
                                <a:gd name="T0" fmla="+- 0 3936 3927"/>
                                <a:gd name="T1" fmla="*/ T0 w 28"/>
                                <a:gd name="T2" fmla="+- 0 10145 10121"/>
                                <a:gd name="T3" fmla="*/ 10145 h 25"/>
                                <a:gd name="T4" fmla="+- 0 3928 3927"/>
                                <a:gd name="T5" fmla="*/ T4 w 28"/>
                                <a:gd name="T6" fmla="+- 0 10145 10121"/>
                                <a:gd name="T7" fmla="*/ 10145 h 25"/>
                                <a:gd name="T8" fmla="+- 0 3927 3927"/>
                                <a:gd name="T9" fmla="*/ T8 w 28"/>
                                <a:gd name="T10" fmla="+- 0 10141 10121"/>
                                <a:gd name="T11" fmla="*/ 10141 h 25"/>
                                <a:gd name="T12" fmla="+- 0 3930 3927"/>
                                <a:gd name="T13" fmla="*/ T12 w 28"/>
                                <a:gd name="T14" fmla="+- 0 10135 10121"/>
                                <a:gd name="T15" fmla="*/ 10135 h 25"/>
                                <a:gd name="T16" fmla="+- 0 3933 3927"/>
                                <a:gd name="T17" fmla="*/ T16 w 28"/>
                                <a:gd name="T18" fmla="+- 0 10135 10121"/>
                                <a:gd name="T19" fmla="*/ 10135 h 25"/>
                                <a:gd name="T20" fmla="+- 0 3938 3927"/>
                                <a:gd name="T21" fmla="*/ T20 w 28"/>
                                <a:gd name="T22" fmla="+- 0 10134 10121"/>
                                <a:gd name="T23" fmla="*/ 10134 h 25"/>
                                <a:gd name="T24" fmla="+- 0 3942 3927"/>
                                <a:gd name="T25" fmla="*/ T24 w 28"/>
                                <a:gd name="T26" fmla="+- 0 10133 10121"/>
                                <a:gd name="T27" fmla="*/ 10133 h 25"/>
                                <a:gd name="T28" fmla="+- 0 3940 3927"/>
                                <a:gd name="T29" fmla="*/ T28 w 28"/>
                                <a:gd name="T30" fmla="+- 0 10122 10121"/>
                                <a:gd name="T31" fmla="*/ 10122 h 25"/>
                                <a:gd name="T32" fmla="+- 0 3948 3927"/>
                                <a:gd name="T33" fmla="*/ T32 w 28"/>
                                <a:gd name="T34" fmla="+- 0 10123 10121"/>
                                <a:gd name="T35" fmla="*/ 10123 h 25"/>
                                <a:gd name="T36" fmla="+- 0 3954 3927"/>
                                <a:gd name="T37" fmla="*/ T36 w 28"/>
                                <a:gd name="T38" fmla="+- 0 10121 10121"/>
                                <a:gd name="T39" fmla="*/ 10121 h 25"/>
                                <a:gd name="T40" fmla="+- 0 3954 3927"/>
                                <a:gd name="T41" fmla="*/ T40 w 28"/>
                                <a:gd name="T42" fmla="+- 0 10121 10121"/>
                                <a:gd name="T43" fmla="*/ 10121 h 25"/>
                                <a:gd name="T44" fmla="+- 0 3954 3927"/>
                                <a:gd name="T45" fmla="*/ T44 w 28"/>
                                <a:gd name="T46" fmla="+- 0 10122 10121"/>
                                <a:gd name="T47" fmla="*/ 10122 h 25"/>
                                <a:gd name="T48" fmla="+- 0 3955 3927"/>
                                <a:gd name="T49" fmla="*/ T48 w 28"/>
                                <a:gd name="T50" fmla="+- 0 10122 10121"/>
                                <a:gd name="T51" fmla="*/ 10122 h 25"/>
                                <a:gd name="T52" fmla="+- 0 3954 3927"/>
                                <a:gd name="T53" fmla="*/ T52 w 28"/>
                                <a:gd name="T54" fmla="+- 0 10124 10121"/>
                                <a:gd name="T55" fmla="*/ 10124 h 25"/>
                                <a:gd name="T56" fmla="+- 0 3953 3927"/>
                                <a:gd name="T57" fmla="*/ T56 w 28"/>
                                <a:gd name="T58" fmla="+- 0 10126 10121"/>
                                <a:gd name="T59" fmla="*/ 10126 h 25"/>
                                <a:gd name="T60" fmla="+- 0 3953 3927"/>
                                <a:gd name="T61" fmla="*/ T60 w 28"/>
                                <a:gd name="T62" fmla="+- 0 10128 10121"/>
                                <a:gd name="T63" fmla="*/ 10128 h 25"/>
                                <a:gd name="T64" fmla="+- 0 3943 3927"/>
                                <a:gd name="T65" fmla="*/ T64 w 28"/>
                                <a:gd name="T66" fmla="+- 0 10133 10121"/>
                                <a:gd name="T67" fmla="*/ 10133 h 25"/>
                                <a:gd name="T68" fmla="+- 0 3935 3927"/>
                                <a:gd name="T69" fmla="*/ T68 w 28"/>
                                <a:gd name="T70" fmla="+- 0 10137 10121"/>
                                <a:gd name="T71" fmla="*/ 10137 h 25"/>
                                <a:gd name="T72" fmla="+- 0 3936 3927"/>
                                <a:gd name="T73" fmla="*/ T72 w 28"/>
                                <a:gd name="T74" fmla="+- 0 10145 10121"/>
                                <a:gd name="T75" fmla="*/ 10145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 h="25">
                                  <a:moveTo>
                                    <a:pt x="9" y="24"/>
                                  </a:moveTo>
                                  <a:lnTo>
                                    <a:pt x="1" y="24"/>
                                  </a:lnTo>
                                  <a:lnTo>
                                    <a:pt x="0" y="20"/>
                                  </a:lnTo>
                                  <a:lnTo>
                                    <a:pt x="3" y="14"/>
                                  </a:lnTo>
                                  <a:lnTo>
                                    <a:pt x="6" y="14"/>
                                  </a:lnTo>
                                  <a:lnTo>
                                    <a:pt x="11" y="13"/>
                                  </a:lnTo>
                                  <a:lnTo>
                                    <a:pt x="15" y="12"/>
                                  </a:lnTo>
                                  <a:lnTo>
                                    <a:pt x="13" y="1"/>
                                  </a:lnTo>
                                  <a:lnTo>
                                    <a:pt x="21" y="2"/>
                                  </a:lnTo>
                                  <a:lnTo>
                                    <a:pt x="27" y="0"/>
                                  </a:lnTo>
                                  <a:lnTo>
                                    <a:pt x="27" y="1"/>
                                  </a:lnTo>
                                  <a:lnTo>
                                    <a:pt x="28" y="1"/>
                                  </a:lnTo>
                                  <a:lnTo>
                                    <a:pt x="27" y="3"/>
                                  </a:lnTo>
                                  <a:lnTo>
                                    <a:pt x="26" y="5"/>
                                  </a:lnTo>
                                  <a:lnTo>
                                    <a:pt x="26" y="7"/>
                                  </a:lnTo>
                                  <a:lnTo>
                                    <a:pt x="16" y="12"/>
                                  </a:lnTo>
                                  <a:lnTo>
                                    <a:pt x="8" y="16"/>
                                  </a:lnTo>
                                  <a:lnTo>
                                    <a:pt x="9"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0" name="Group 8126"/>
                        <wpg:cNvGrpSpPr>
                          <a:grpSpLocks/>
                        </wpg:cNvGrpSpPr>
                        <wpg:grpSpPr bwMode="auto">
                          <a:xfrm>
                            <a:off x="3941" y="10114"/>
                            <a:ext cx="8" cy="2"/>
                            <a:chOff x="3941" y="10114"/>
                            <a:chExt cx="8" cy="2"/>
                          </a:xfrm>
                        </wpg:grpSpPr>
                        <wps:wsp>
                          <wps:cNvPr id="8321" name="Freeform 8127"/>
                          <wps:cNvSpPr>
                            <a:spLocks/>
                          </wps:cNvSpPr>
                          <wps:spPr bwMode="auto">
                            <a:xfrm>
                              <a:off x="3941" y="10114"/>
                              <a:ext cx="8" cy="2"/>
                            </a:xfrm>
                            <a:custGeom>
                              <a:avLst/>
                              <a:gdLst>
                                <a:gd name="T0" fmla="+- 0 3949 3941"/>
                                <a:gd name="T1" fmla="*/ T0 w 8"/>
                                <a:gd name="T2" fmla="+- 0 10115 10114"/>
                                <a:gd name="T3" fmla="*/ 10115 h 2"/>
                                <a:gd name="T4" fmla="+- 0 3946 3941"/>
                                <a:gd name="T5" fmla="*/ T4 w 8"/>
                                <a:gd name="T6" fmla="+- 0 10115 10114"/>
                                <a:gd name="T7" fmla="*/ 10115 h 2"/>
                                <a:gd name="T8" fmla="+- 0 3944 3941"/>
                                <a:gd name="T9" fmla="*/ T8 w 8"/>
                                <a:gd name="T10" fmla="+- 0 10116 10114"/>
                                <a:gd name="T11" fmla="*/ 10116 h 2"/>
                                <a:gd name="T12" fmla="+- 0 3941 3941"/>
                                <a:gd name="T13" fmla="*/ T12 w 8"/>
                                <a:gd name="T14" fmla="+- 0 10116 10114"/>
                                <a:gd name="T15" fmla="*/ 10116 h 2"/>
                                <a:gd name="T16" fmla="+- 0 3941 3941"/>
                                <a:gd name="T17" fmla="*/ T16 w 8"/>
                                <a:gd name="T18" fmla="+- 0 10116 10114"/>
                                <a:gd name="T19" fmla="*/ 10116 h 2"/>
                                <a:gd name="T20" fmla="+- 0 3942 3941"/>
                                <a:gd name="T21" fmla="*/ T20 w 8"/>
                                <a:gd name="T22" fmla="+- 0 10115 10114"/>
                                <a:gd name="T23" fmla="*/ 10115 h 2"/>
                                <a:gd name="T24" fmla="+- 0 3942 3941"/>
                                <a:gd name="T25" fmla="*/ T24 w 8"/>
                                <a:gd name="T26" fmla="+- 0 10115 10114"/>
                                <a:gd name="T27" fmla="*/ 10115 h 2"/>
                                <a:gd name="T28" fmla="+- 0 3945 3941"/>
                                <a:gd name="T29" fmla="*/ T28 w 8"/>
                                <a:gd name="T30" fmla="+- 0 10114 10114"/>
                                <a:gd name="T31" fmla="*/ 10114 h 2"/>
                                <a:gd name="T32" fmla="+- 0 3947 3941"/>
                                <a:gd name="T33" fmla="*/ T32 w 8"/>
                                <a:gd name="T34" fmla="+- 0 10114 10114"/>
                                <a:gd name="T35" fmla="*/ 10114 h 2"/>
                                <a:gd name="T36" fmla="+- 0 3949 3941"/>
                                <a:gd name="T37" fmla="*/ T36 w 8"/>
                                <a:gd name="T38" fmla="+- 0 10115 10114"/>
                                <a:gd name="T39" fmla="*/ 10115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2">
                                  <a:moveTo>
                                    <a:pt x="8" y="1"/>
                                  </a:moveTo>
                                  <a:lnTo>
                                    <a:pt x="5" y="1"/>
                                  </a:lnTo>
                                  <a:lnTo>
                                    <a:pt x="3" y="2"/>
                                  </a:lnTo>
                                  <a:lnTo>
                                    <a:pt x="0" y="2"/>
                                  </a:lnTo>
                                  <a:lnTo>
                                    <a:pt x="1" y="1"/>
                                  </a:lnTo>
                                  <a:lnTo>
                                    <a:pt x="4" y="0"/>
                                  </a:lnTo>
                                  <a:lnTo>
                                    <a:pt x="6" y="0"/>
                                  </a:lnTo>
                                  <a:lnTo>
                                    <a:pt x="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2" name="Group 8128"/>
                        <wpg:cNvGrpSpPr>
                          <a:grpSpLocks/>
                        </wpg:cNvGrpSpPr>
                        <wpg:grpSpPr bwMode="auto">
                          <a:xfrm>
                            <a:off x="4006" y="10062"/>
                            <a:ext cx="7" cy="3"/>
                            <a:chOff x="4006" y="10062"/>
                            <a:chExt cx="7" cy="3"/>
                          </a:xfrm>
                        </wpg:grpSpPr>
                        <wps:wsp>
                          <wps:cNvPr id="8323" name="Freeform 8129"/>
                          <wps:cNvSpPr>
                            <a:spLocks/>
                          </wps:cNvSpPr>
                          <wps:spPr bwMode="auto">
                            <a:xfrm>
                              <a:off x="4006" y="10062"/>
                              <a:ext cx="7" cy="3"/>
                            </a:xfrm>
                            <a:custGeom>
                              <a:avLst/>
                              <a:gdLst>
                                <a:gd name="T0" fmla="+- 0 4010 4006"/>
                                <a:gd name="T1" fmla="*/ T0 w 7"/>
                                <a:gd name="T2" fmla="+- 0 10062 10062"/>
                                <a:gd name="T3" fmla="*/ 10062 h 3"/>
                                <a:gd name="T4" fmla="+- 0 4011 4006"/>
                                <a:gd name="T5" fmla="*/ T4 w 7"/>
                                <a:gd name="T6" fmla="+- 0 10063 10062"/>
                                <a:gd name="T7" fmla="*/ 10063 h 3"/>
                                <a:gd name="T8" fmla="+- 0 4012 4006"/>
                                <a:gd name="T9" fmla="*/ T8 w 7"/>
                                <a:gd name="T10" fmla="+- 0 10063 10062"/>
                                <a:gd name="T11" fmla="*/ 10063 h 3"/>
                                <a:gd name="T12" fmla="+- 0 4013 4006"/>
                                <a:gd name="T13" fmla="*/ T12 w 7"/>
                                <a:gd name="T14" fmla="+- 0 10064 10062"/>
                                <a:gd name="T15" fmla="*/ 10064 h 3"/>
                                <a:gd name="T16" fmla="+- 0 4011 4006"/>
                                <a:gd name="T17" fmla="*/ T16 w 7"/>
                                <a:gd name="T18" fmla="+- 0 10063 10062"/>
                                <a:gd name="T19" fmla="*/ 10063 h 3"/>
                                <a:gd name="T20" fmla="+- 0 4008 4006"/>
                                <a:gd name="T21" fmla="*/ T20 w 7"/>
                                <a:gd name="T22" fmla="+- 0 10063 10062"/>
                                <a:gd name="T23" fmla="*/ 10063 h 3"/>
                                <a:gd name="T24" fmla="+- 0 4006 4006"/>
                                <a:gd name="T25" fmla="*/ T24 w 7"/>
                                <a:gd name="T26" fmla="+- 0 10063 10062"/>
                                <a:gd name="T27" fmla="*/ 10063 h 3"/>
                                <a:gd name="T28" fmla="+- 0 4007 4006"/>
                                <a:gd name="T29" fmla="*/ T28 w 7"/>
                                <a:gd name="T30" fmla="+- 0 10062 10062"/>
                                <a:gd name="T31" fmla="*/ 10062 h 3"/>
                                <a:gd name="T32" fmla="+- 0 4008 4006"/>
                                <a:gd name="T33" fmla="*/ T32 w 7"/>
                                <a:gd name="T34" fmla="+- 0 10062 10062"/>
                                <a:gd name="T35" fmla="*/ 10062 h 3"/>
                                <a:gd name="T36" fmla="+- 0 4010 4006"/>
                                <a:gd name="T37" fmla="*/ T36 w 7"/>
                                <a:gd name="T38" fmla="+- 0 10062 10062"/>
                                <a:gd name="T39" fmla="*/ 10062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
                                  <a:moveTo>
                                    <a:pt x="4" y="0"/>
                                  </a:moveTo>
                                  <a:lnTo>
                                    <a:pt x="5" y="1"/>
                                  </a:lnTo>
                                  <a:lnTo>
                                    <a:pt x="6" y="1"/>
                                  </a:lnTo>
                                  <a:lnTo>
                                    <a:pt x="7" y="2"/>
                                  </a:lnTo>
                                  <a:lnTo>
                                    <a:pt x="5" y="1"/>
                                  </a:lnTo>
                                  <a:lnTo>
                                    <a:pt x="2" y="1"/>
                                  </a:lnTo>
                                  <a:lnTo>
                                    <a:pt x="0" y="1"/>
                                  </a:lnTo>
                                  <a:lnTo>
                                    <a:pt x="1" y="0"/>
                                  </a:lnTo>
                                  <a:lnTo>
                                    <a:pt x="2" y="0"/>
                                  </a:lnTo>
                                  <a:lnTo>
                                    <a:pt x="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4" name="Group 8130"/>
                        <wpg:cNvGrpSpPr>
                          <a:grpSpLocks/>
                        </wpg:cNvGrpSpPr>
                        <wpg:grpSpPr bwMode="auto">
                          <a:xfrm>
                            <a:off x="3918" y="10068"/>
                            <a:ext cx="5" cy="8"/>
                            <a:chOff x="3918" y="10068"/>
                            <a:chExt cx="5" cy="8"/>
                          </a:xfrm>
                        </wpg:grpSpPr>
                        <wps:wsp>
                          <wps:cNvPr id="8325" name="Freeform 8131"/>
                          <wps:cNvSpPr>
                            <a:spLocks/>
                          </wps:cNvSpPr>
                          <wps:spPr bwMode="auto">
                            <a:xfrm>
                              <a:off x="3918" y="10068"/>
                              <a:ext cx="5" cy="8"/>
                            </a:xfrm>
                            <a:custGeom>
                              <a:avLst/>
                              <a:gdLst>
                                <a:gd name="T0" fmla="+- 0 3922 3918"/>
                                <a:gd name="T1" fmla="*/ T0 w 5"/>
                                <a:gd name="T2" fmla="+- 0 10070 10068"/>
                                <a:gd name="T3" fmla="*/ 10070 h 8"/>
                                <a:gd name="T4" fmla="+- 0 3921 3918"/>
                                <a:gd name="T5" fmla="*/ T4 w 5"/>
                                <a:gd name="T6" fmla="+- 0 10072 10068"/>
                                <a:gd name="T7" fmla="*/ 10072 h 8"/>
                                <a:gd name="T8" fmla="+- 0 3919 3918"/>
                                <a:gd name="T9" fmla="*/ T8 w 5"/>
                                <a:gd name="T10" fmla="+- 0 10074 10068"/>
                                <a:gd name="T11" fmla="*/ 10074 h 8"/>
                                <a:gd name="T12" fmla="+- 0 3918 3918"/>
                                <a:gd name="T13" fmla="*/ T12 w 5"/>
                                <a:gd name="T14" fmla="+- 0 10076 10068"/>
                                <a:gd name="T15" fmla="*/ 10076 h 8"/>
                                <a:gd name="T16" fmla="+- 0 3919 3918"/>
                                <a:gd name="T17" fmla="*/ T16 w 5"/>
                                <a:gd name="T18" fmla="+- 0 10074 10068"/>
                                <a:gd name="T19" fmla="*/ 10074 h 8"/>
                                <a:gd name="T20" fmla="+- 0 3920 3918"/>
                                <a:gd name="T21" fmla="*/ T20 w 5"/>
                                <a:gd name="T22" fmla="+- 0 10071 10068"/>
                                <a:gd name="T23" fmla="*/ 10071 h 8"/>
                                <a:gd name="T24" fmla="+- 0 3919 3918"/>
                                <a:gd name="T25" fmla="*/ T24 w 5"/>
                                <a:gd name="T26" fmla="+- 0 10068 10068"/>
                                <a:gd name="T27" fmla="*/ 10068 h 8"/>
                                <a:gd name="T28" fmla="+- 0 3920 3918"/>
                                <a:gd name="T29" fmla="*/ T28 w 5"/>
                                <a:gd name="T30" fmla="+- 0 10069 10068"/>
                                <a:gd name="T31" fmla="*/ 10069 h 8"/>
                                <a:gd name="T32" fmla="+- 0 3921 3918"/>
                                <a:gd name="T33" fmla="*/ T32 w 5"/>
                                <a:gd name="T34" fmla="+- 0 10069 10068"/>
                                <a:gd name="T35" fmla="*/ 10069 h 8"/>
                                <a:gd name="T36" fmla="+- 0 3922 3918"/>
                                <a:gd name="T37" fmla="*/ T36 w 5"/>
                                <a:gd name="T38" fmla="+- 0 10070 10068"/>
                                <a:gd name="T39" fmla="*/ 1007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8">
                                  <a:moveTo>
                                    <a:pt x="4" y="2"/>
                                  </a:moveTo>
                                  <a:lnTo>
                                    <a:pt x="3" y="4"/>
                                  </a:lnTo>
                                  <a:lnTo>
                                    <a:pt x="1" y="6"/>
                                  </a:lnTo>
                                  <a:lnTo>
                                    <a:pt x="0" y="8"/>
                                  </a:lnTo>
                                  <a:lnTo>
                                    <a:pt x="1" y="6"/>
                                  </a:lnTo>
                                  <a:lnTo>
                                    <a:pt x="2" y="3"/>
                                  </a:lnTo>
                                  <a:lnTo>
                                    <a:pt x="1" y="0"/>
                                  </a:lnTo>
                                  <a:lnTo>
                                    <a:pt x="2" y="1"/>
                                  </a:lnTo>
                                  <a:lnTo>
                                    <a:pt x="3" y="1"/>
                                  </a:lnTo>
                                  <a:lnTo>
                                    <a:pt x="4"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6" name="Group 8132"/>
                        <wpg:cNvGrpSpPr>
                          <a:grpSpLocks/>
                        </wpg:cNvGrpSpPr>
                        <wpg:grpSpPr bwMode="auto">
                          <a:xfrm>
                            <a:off x="3812" y="10098"/>
                            <a:ext cx="12" cy="11"/>
                            <a:chOff x="3812" y="10098"/>
                            <a:chExt cx="12" cy="11"/>
                          </a:xfrm>
                        </wpg:grpSpPr>
                        <wps:wsp>
                          <wps:cNvPr id="8327" name="Freeform 8133"/>
                          <wps:cNvSpPr>
                            <a:spLocks/>
                          </wps:cNvSpPr>
                          <wps:spPr bwMode="auto">
                            <a:xfrm>
                              <a:off x="3812" y="10098"/>
                              <a:ext cx="12" cy="11"/>
                            </a:xfrm>
                            <a:custGeom>
                              <a:avLst/>
                              <a:gdLst>
                                <a:gd name="T0" fmla="+- 0 3824 3812"/>
                                <a:gd name="T1" fmla="*/ T0 w 12"/>
                                <a:gd name="T2" fmla="+- 0 10107 10098"/>
                                <a:gd name="T3" fmla="*/ 10107 h 11"/>
                                <a:gd name="T4" fmla="+- 0 3821 3812"/>
                                <a:gd name="T5" fmla="*/ T4 w 12"/>
                                <a:gd name="T6" fmla="+- 0 10109 10098"/>
                                <a:gd name="T7" fmla="*/ 10109 h 11"/>
                                <a:gd name="T8" fmla="+- 0 3818 3812"/>
                                <a:gd name="T9" fmla="*/ T8 w 12"/>
                                <a:gd name="T10" fmla="+- 0 10109 10098"/>
                                <a:gd name="T11" fmla="*/ 10109 h 11"/>
                                <a:gd name="T12" fmla="+- 0 3812 3812"/>
                                <a:gd name="T13" fmla="*/ T12 w 12"/>
                                <a:gd name="T14" fmla="+- 0 10108 10098"/>
                                <a:gd name="T15" fmla="*/ 10108 h 11"/>
                                <a:gd name="T16" fmla="+- 0 3812 3812"/>
                                <a:gd name="T17" fmla="*/ T16 w 12"/>
                                <a:gd name="T18" fmla="+- 0 10104 10098"/>
                                <a:gd name="T19" fmla="*/ 10104 h 11"/>
                                <a:gd name="T20" fmla="+- 0 3813 3812"/>
                                <a:gd name="T21" fmla="*/ T20 w 12"/>
                                <a:gd name="T22" fmla="+- 0 10101 10098"/>
                                <a:gd name="T23" fmla="*/ 10101 h 11"/>
                                <a:gd name="T24" fmla="+- 0 3813 3812"/>
                                <a:gd name="T25" fmla="*/ T24 w 12"/>
                                <a:gd name="T26" fmla="+- 0 10098 10098"/>
                                <a:gd name="T27" fmla="*/ 10098 h 11"/>
                                <a:gd name="T28" fmla="+- 0 3817 3812"/>
                                <a:gd name="T29" fmla="*/ T28 w 12"/>
                                <a:gd name="T30" fmla="+- 0 10101 10098"/>
                                <a:gd name="T31" fmla="*/ 10101 h 11"/>
                                <a:gd name="T32" fmla="+- 0 3821 3812"/>
                                <a:gd name="T33" fmla="*/ T32 w 12"/>
                                <a:gd name="T34" fmla="+- 0 10104 10098"/>
                                <a:gd name="T35" fmla="*/ 10104 h 11"/>
                                <a:gd name="T36" fmla="+- 0 3824 3812"/>
                                <a:gd name="T37" fmla="*/ T36 w 12"/>
                                <a:gd name="T38" fmla="+- 0 10107 10098"/>
                                <a:gd name="T39" fmla="*/ 1010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11">
                                  <a:moveTo>
                                    <a:pt x="12" y="9"/>
                                  </a:moveTo>
                                  <a:lnTo>
                                    <a:pt x="9" y="11"/>
                                  </a:lnTo>
                                  <a:lnTo>
                                    <a:pt x="6" y="11"/>
                                  </a:lnTo>
                                  <a:lnTo>
                                    <a:pt x="0" y="10"/>
                                  </a:lnTo>
                                  <a:lnTo>
                                    <a:pt x="0" y="6"/>
                                  </a:lnTo>
                                  <a:lnTo>
                                    <a:pt x="1" y="3"/>
                                  </a:lnTo>
                                  <a:lnTo>
                                    <a:pt x="1" y="0"/>
                                  </a:lnTo>
                                  <a:lnTo>
                                    <a:pt x="5" y="3"/>
                                  </a:lnTo>
                                  <a:lnTo>
                                    <a:pt x="9" y="6"/>
                                  </a:lnTo>
                                  <a:lnTo>
                                    <a:pt x="12"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8" name="Group 8134"/>
                        <wpg:cNvGrpSpPr>
                          <a:grpSpLocks/>
                        </wpg:cNvGrpSpPr>
                        <wpg:grpSpPr bwMode="auto">
                          <a:xfrm>
                            <a:off x="3750" y="10058"/>
                            <a:ext cx="36" cy="12"/>
                            <a:chOff x="3750" y="10058"/>
                            <a:chExt cx="36" cy="12"/>
                          </a:xfrm>
                        </wpg:grpSpPr>
                        <wps:wsp>
                          <wps:cNvPr id="8329" name="Freeform 8135"/>
                          <wps:cNvSpPr>
                            <a:spLocks/>
                          </wps:cNvSpPr>
                          <wps:spPr bwMode="auto">
                            <a:xfrm>
                              <a:off x="3750" y="10058"/>
                              <a:ext cx="36" cy="12"/>
                            </a:xfrm>
                            <a:custGeom>
                              <a:avLst/>
                              <a:gdLst>
                                <a:gd name="T0" fmla="+- 0 3785 3750"/>
                                <a:gd name="T1" fmla="*/ T0 w 36"/>
                                <a:gd name="T2" fmla="+- 0 10066 10058"/>
                                <a:gd name="T3" fmla="*/ 10066 h 12"/>
                                <a:gd name="T4" fmla="+- 0 3768 3750"/>
                                <a:gd name="T5" fmla="*/ T4 w 36"/>
                                <a:gd name="T6" fmla="+- 0 10070 10058"/>
                                <a:gd name="T7" fmla="*/ 10070 h 12"/>
                                <a:gd name="T8" fmla="+- 0 3750 3750"/>
                                <a:gd name="T9" fmla="*/ T8 w 36"/>
                                <a:gd name="T10" fmla="+- 0 10062 10058"/>
                                <a:gd name="T11" fmla="*/ 10062 h 12"/>
                                <a:gd name="T12" fmla="+- 0 3769 3750"/>
                                <a:gd name="T13" fmla="*/ T12 w 36"/>
                                <a:gd name="T14" fmla="+- 0 10058 10058"/>
                                <a:gd name="T15" fmla="*/ 10058 h 12"/>
                                <a:gd name="T16" fmla="+- 0 3784 3750"/>
                                <a:gd name="T17" fmla="*/ T16 w 36"/>
                                <a:gd name="T18" fmla="+- 0 10065 10058"/>
                                <a:gd name="T19" fmla="*/ 10065 h 12"/>
                                <a:gd name="T20" fmla="+- 0 3785 3750"/>
                                <a:gd name="T21" fmla="*/ T20 w 36"/>
                                <a:gd name="T22" fmla="+- 0 10066 10058"/>
                                <a:gd name="T23" fmla="*/ 10066 h 12"/>
                              </a:gdLst>
                              <a:ahLst/>
                              <a:cxnLst>
                                <a:cxn ang="0">
                                  <a:pos x="T1" y="T3"/>
                                </a:cxn>
                                <a:cxn ang="0">
                                  <a:pos x="T5" y="T7"/>
                                </a:cxn>
                                <a:cxn ang="0">
                                  <a:pos x="T9" y="T11"/>
                                </a:cxn>
                                <a:cxn ang="0">
                                  <a:pos x="T13" y="T15"/>
                                </a:cxn>
                                <a:cxn ang="0">
                                  <a:pos x="T17" y="T19"/>
                                </a:cxn>
                                <a:cxn ang="0">
                                  <a:pos x="T21" y="T23"/>
                                </a:cxn>
                              </a:cxnLst>
                              <a:rect l="0" t="0" r="r" b="b"/>
                              <a:pathLst>
                                <a:path w="36" h="12">
                                  <a:moveTo>
                                    <a:pt x="35" y="8"/>
                                  </a:moveTo>
                                  <a:lnTo>
                                    <a:pt x="18" y="12"/>
                                  </a:lnTo>
                                  <a:lnTo>
                                    <a:pt x="0" y="4"/>
                                  </a:lnTo>
                                  <a:lnTo>
                                    <a:pt x="19" y="0"/>
                                  </a:lnTo>
                                  <a:lnTo>
                                    <a:pt x="34" y="7"/>
                                  </a:lnTo>
                                  <a:lnTo>
                                    <a:pt x="35"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0" name="Group 8136"/>
                        <wpg:cNvGrpSpPr>
                          <a:grpSpLocks/>
                        </wpg:cNvGrpSpPr>
                        <wpg:grpSpPr bwMode="auto">
                          <a:xfrm>
                            <a:off x="3584" y="10062"/>
                            <a:ext cx="44" cy="9"/>
                            <a:chOff x="3584" y="10062"/>
                            <a:chExt cx="44" cy="9"/>
                          </a:xfrm>
                        </wpg:grpSpPr>
                        <wps:wsp>
                          <wps:cNvPr id="8331" name="Freeform 8137"/>
                          <wps:cNvSpPr>
                            <a:spLocks/>
                          </wps:cNvSpPr>
                          <wps:spPr bwMode="auto">
                            <a:xfrm>
                              <a:off x="3584" y="10062"/>
                              <a:ext cx="44" cy="9"/>
                            </a:xfrm>
                            <a:custGeom>
                              <a:avLst/>
                              <a:gdLst>
                                <a:gd name="T0" fmla="+- 0 3627 3584"/>
                                <a:gd name="T1" fmla="*/ T0 w 44"/>
                                <a:gd name="T2" fmla="+- 0 10063 10062"/>
                                <a:gd name="T3" fmla="*/ 10063 h 9"/>
                                <a:gd name="T4" fmla="+- 0 3627 3584"/>
                                <a:gd name="T5" fmla="*/ T4 w 44"/>
                                <a:gd name="T6" fmla="+- 0 10065 10062"/>
                                <a:gd name="T7" fmla="*/ 10065 h 9"/>
                                <a:gd name="T8" fmla="+- 0 3626 3584"/>
                                <a:gd name="T9" fmla="*/ T8 w 44"/>
                                <a:gd name="T10" fmla="+- 0 10067 10062"/>
                                <a:gd name="T11" fmla="*/ 10067 h 9"/>
                                <a:gd name="T12" fmla="+- 0 3625 3584"/>
                                <a:gd name="T13" fmla="*/ T12 w 44"/>
                                <a:gd name="T14" fmla="+- 0 10069 10062"/>
                                <a:gd name="T15" fmla="*/ 10069 h 9"/>
                                <a:gd name="T16" fmla="+- 0 3616 3584"/>
                                <a:gd name="T17" fmla="*/ T16 w 44"/>
                                <a:gd name="T18" fmla="+- 0 10069 10062"/>
                                <a:gd name="T19" fmla="*/ 10069 h 9"/>
                                <a:gd name="T20" fmla="+- 0 3607 3584"/>
                                <a:gd name="T21" fmla="*/ T20 w 44"/>
                                <a:gd name="T22" fmla="+- 0 10070 10062"/>
                                <a:gd name="T23" fmla="*/ 10070 h 9"/>
                                <a:gd name="T24" fmla="+- 0 3598 3584"/>
                                <a:gd name="T25" fmla="*/ T24 w 44"/>
                                <a:gd name="T26" fmla="+- 0 10071 10062"/>
                                <a:gd name="T27" fmla="*/ 10071 h 9"/>
                                <a:gd name="T28" fmla="+- 0 3593 3584"/>
                                <a:gd name="T29" fmla="*/ T28 w 44"/>
                                <a:gd name="T30" fmla="+- 0 10070 10062"/>
                                <a:gd name="T31" fmla="*/ 10070 h 9"/>
                                <a:gd name="T32" fmla="+- 0 3588 3584"/>
                                <a:gd name="T33" fmla="*/ T32 w 44"/>
                                <a:gd name="T34" fmla="+- 0 10068 10062"/>
                                <a:gd name="T35" fmla="*/ 10068 h 9"/>
                                <a:gd name="T36" fmla="+- 0 3584 3584"/>
                                <a:gd name="T37" fmla="*/ T36 w 44"/>
                                <a:gd name="T38" fmla="+- 0 10067 10062"/>
                                <a:gd name="T39" fmla="*/ 10067 h 9"/>
                                <a:gd name="T40" fmla="+- 0 3599 3584"/>
                                <a:gd name="T41" fmla="*/ T40 w 44"/>
                                <a:gd name="T42" fmla="+- 0 10062 10062"/>
                                <a:gd name="T43" fmla="*/ 10062 h 9"/>
                                <a:gd name="T44" fmla="+- 0 3614 3584"/>
                                <a:gd name="T45" fmla="*/ T44 w 44"/>
                                <a:gd name="T46" fmla="+- 0 10065 10062"/>
                                <a:gd name="T47" fmla="*/ 10065 h 9"/>
                                <a:gd name="T48" fmla="+- 0 3627 3584"/>
                                <a:gd name="T49" fmla="*/ T48 w 44"/>
                                <a:gd name="T50" fmla="+- 0 10063 10062"/>
                                <a:gd name="T51" fmla="*/ 1006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 h="9">
                                  <a:moveTo>
                                    <a:pt x="43" y="1"/>
                                  </a:moveTo>
                                  <a:lnTo>
                                    <a:pt x="43" y="3"/>
                                  </a:lnTo>
                                  <a:lnTo>
                                    <a:pt x="42" y="5"/>
                                  </a:lnTo>
                                  <a:lnTo>
                                    <a:pt x="41" y="7"/>
                                  </a:lnTo>
                                  <a:lnTo>
                                    <a:pt x="32" y="7"/>
                                  </a:lnTo>
                                  <a:lnTo>
                                    <a:pt x="23" y="8"/>
                                  </a:lnTo>
                                  <a:lnTo>
                                    <a:pt x="14" y="9"/>
                                  </a:lnTo>
                                  <a:lnTo>
                                    <a:pt x="9" y="8"/>
                                  </a:lnTo>
                                  <a:lnTo>
                                    <a:pt x="4" y="6"/>
                                  </a:lnTo>
                                  <a:lnTo>
                                    <a:pt x="0" y="5"/>
                                  </a:lnTo>
                                  <a:lnTo>
                                    <a:pt x="15" y="0"/>
                                  </a:lnTo>
                                  <a:lnTo>
                                    <a:pt x="30" y="3"/>
                                  </a:lnTo>
                                  <a:lnTo>
                                    <a:pt x="43"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2" name="Group 8138"/>
                        <wpg:cNvGrpSpPr>
                          <a:grpSpLocks/>
                        </wpg:cNvGrpSpPr>
                        <wpg:grpSpPr bwMode="auto">
                          <a:xfrm>
                            <a:off x="3139" y="10074"/>
                            <a:ext cx="31" cy="12"/>
                            <a:chOff x="3139" y="10074"/>
                            <a:chExt cx="31" cy="12"/>
                          </a:xfrm>
                        </wpg:grpSpPr>
                        <wps:wsp>
                          <wps:cNvPr id="8333" name="Freeform 8139"/>
                          <wps:cNvSpPr>
                            <a:spLocks/>
                          </wps:cNvSpPr>
                          <wps:spPr bwMode="auto">
                            <a:xfrm>
                              <a:off x="3139" y="10074"/>
                              <a:ext cx="31" cy="12"/>
                            </a:xfrm>
                            <a:custGeom>
                              <a:avLst/>
                              <a:gdLst>
                                <a:gd name="T0" fmla="+- 0 3169 3139"/>
                                <a:gd name="T1" fmla="*/ T0 w 31"/>
                                <a:gd name="T2" fmla="+- 0 10078 10074"/>
                                <a:gd name="T3" fmla="*/ 10078 h 12"/>
                                <a:gd name="T4" fmla="+- 0 3161 3139"/>
                                <a:gd name="T5" fmla="*/ T4 w 31"/>
                                <a:gd name="T6" fmla="+- 0 10081 10074"/>
                                <a:gd name="T7" fmla="*/ 10081 h 12"/>
                                <a:gd name="T8" fmla="+- 0 3152 3139"/>
                                <a:gd name="T9" fmla="*/ T8 w 31"/>
                                <a:gd name="T10" fmla="+- 0 10086 10074"/>
                                <a:gd name="T11" fmla="*/ 10086 h 12"/>
                                <a:gd name="T12" fmla="+- 0 3143 3139"/>
                                <a:gd name="T13" fmla="*/ T12 w 31"/>
                                <a:gd name="T14" fmla="+- 0 10085 10074"/>
                                <a:gd name="T15" fmla="*/ 10085 h 12"/>
                                <a:gd name="T16" fmla="+- 0 3142 3139"/>
                                <a:gd name="T17" fmla="*/ T16 w 31"/>
                                <a:gd name="T18" fmla="+- 0 10085 10074"/>
                                <a:gd name="T19" fmla="*/ 10085 h 12"/>
                                <a:gd name="T20" fmla="+- 0 3140 3139"/>
                                <a:gd name="T21" fmla="*/ T20 w 31"/>
                                <a:gd name="T22" fmla="+- 0 10084 10074"/>
                                <a:gd name="T23" fmla="*/ 10084 h 12"/>
                                <a:gd name="T24" fmla="+- 0 3139 3139"/>
                                <a:gd name="T25" fmla="*/ T24 w 31"/>
                                <a:gd name="T26" fmla="+- 0 10083 10074"/>
                                <a:gd name="T27" fmla="*/ 10083 h 12"/>
                                <a:gd name="T28" fmla="+- 0 3151 3139"/>
                                <a:gd name="T29" fmla="*/ T28 w 31"/>
                                <a:gd name="T30" fmla="+- 0 10074 10074"/>
                                <a:gd name="T31" fmla="*/ 10074 h 12"/>
                                <a:gd name="T32" fmla="+- 0 3169 3139"/>
                                <a:gd name="T33" fmla="*/ T32 w 31"/>
                                <a:gd name="T34" fmla="+- 0 10078 10074"/>
                                <a:gd name="T35" fmla="*/ 10078 h 12"/>
                                <a:gd name="T36" fmla="+- 0 3169 3139"/>
                                <a:gd name="T37" fmla="*/ T36 w 31"/>
                                <a:gd name="T38" fmla="+- 0 10078 10074"/>
                                <a:gd name="T39" fmla="*/ 10078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12">
                                  <a:moveTo>
                                    <a:pt x="30" y="4"/>
                                  </a:moveTo>
                                  <a:lnTo>
                                    <a:pt x="22" y="7"/>
                                  </a:lnTo>
                                  <a:lnTo>
                                    <a:pt x="13" y="12"/>
                                  </a:lnTo>
                                  <a:lnTo>
                                    <a:pt x="4" y="11"/>
                                  </a:lnTo>
                                  <a:lnTo>
                                    <a:pt x="3" y="11"/>
                                  </a:lnTo>
                                  <a:lnTo>
                                    <a:pt x="1" y="10"/>
                                  </a:lnTo>
                                  <a:lnTo>
                                    <a:pt x="0" y="9"/>
                                  </a:lnTo>
                                  <a:lnTo>
                                    <a:pt x="12" y="0"/>
                                  </a:lnTo>
                                  <a:lnTo>
                                    <a:pt x="3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4" name="Group 8140"/>
                        <wpg:cNvGrpSpPr>
                          <a:grpSpLocks/>
                        </wpg:cNvGrpSpPr>
                        <wpg:grpSpPr bwMode="auto">
                          <a:xfrm>
                            <a:off x="2966" y="10080"/>
                            <a:ext cx="43" cy="11"/>
                            <a:chOff x="2966" y="10080"/>
                            <a:chExt cx="43" cy="11"/>
                          </a:xfrm>
                        </wpg:grpSpPr>
                        <wps:wsp>
                          <wps:cNvPr id="8335" name="Freeform 8141"/>
                          <wps:cNvSpPr>
                            <a:spLocks/>
                          </wps:cNvSpPr>
                          <wps:spPr bwMode="auto">
                            <a:xfrm>
                              <a:off x="2966" y="10080"/>
                              <a:ext cx="43" cy="11"/>
                            </a:xfrm>
                            <a:custGeom>
                              <a:avLst/>
                              <a:gdLst>
                                <a:gd name="T0" fmla="+- 0 2966 2966"/>
                                <a:gd name="T1" fmla="*/ T0 w 43"/>
                                <a:gd name="T2" fmla="+- 0 10080 10080"/>
                                <a:gd name="T3" fmla="*/ 10080 h 11"/>
                                <a:gd name="T4" fmla="+- 0 2986 2966"/>
                                <a:gd name="T5" fmla="*/ T4 w 43"/>
                                <a:gd name="T6" fmla="+- 0 10081 10080"/>
                                <a:gd name="T7" fmla="*/ 10081 h 11"/>
                                <a:gd name="T8" fmla="+- 0 3006 2966"/>
                                <a:gd name="T9" fmla="*/ T8 w 43"/>
                                <a:gd name="T10" fmla="+- 0 10081 10080"/>
                                <a:gd name="T11" fmla="*/ 10081 h 11"/>
                                <a:gd name="T12" fmla="+- 0 3009 2966"/>
                                <a:gd name="T13" fmla="*/ T12 w 43"/>
                                <a:gd name="T14" fmla="+- 0 10082 10080"/>
                                <a:gd name="T15" fmla="*/ 10082 h 11"/>
                                <a:gd name="T16" fmla="+- 0 3007 2966"/>
                                <a:gd name="T17" fmla="*/ T16 w 43"/>
                                <a:gd name="T18" fmla="+- 0 10085 10080"/>
                                <a:gd name="T19" fmla="*/ 10085 h 11"/>
                                <a:gd name="T20" fmla="+- 0 3006 2966"/>
                                <a:gd name="T21" fmla="*/ T20 w 43"/>
                                <a:gd name="T22" fmla="+- 0 10087 10080"/>
                                <a:gd name="T23" fmla="*/ 10087 h 11"/>
                                <a:gd name="T24" fmla="+- 0 3002 2966"/>
                                <a:gd name="T25" fmla="*/ T24 w 43"/>
                                <a:gd name="T26" fmla="+- 0 10089 10080"/>
                                <a:gd name="T27" fmla="*/ 10089 h 11"/>
                                <a:gd name="T28" fmla="+- 0 2998 2966"/>
                                <a:gd name="T29" fmla="*/ T28 w 43"/>
                                <a:gd name="T30" fmla="+- 0 10090 10080"/>
                                <a:gd name="T31" fmla="*/ 10090 h 11"/>
                                <a:gd name="T32" fmla="+- 0 2995 2966"/>
                                <a:gd name="T33" fmla="*/ T32 w 43"/>
                                <a:gd name="T34" fmla="+- 0 10091 10080"/>
                                <a:gd name="T35" fmla="*/ 10091 h 11"/>
                                <a:gd name="T36" fmla="+- 0 2995 2966"/>
                                <a:gd name="T37" fmla="*/ T36 w 43"/>
                                <a:gd name="T38" fmla="+- 0 10091 10080"/>
                                <a:gd name="T39" fmla="*/ 10091 h 11"/>
                                <a:gd name="T40" fmla="+- 0 2979 2966"/>
                                <a:gd name="T41" fmla="*/ T40 w 43"/>
                                <a:gd name="T42" fmla="+- 0 10091 10080"/>
                                <a:gd name="T43" fmla="*/ 10091 h 11"/>
                                <a:gd name="T44" fmla="+- 0 2966 2966"/>
                                <a:gd name="T45" fmla="*/ T44 w 43"/>
                                <a:gd name="T46" fmla="+- 0 10088 10080"/>
                                <a:gd name="T47" fmla="*/ 10088 h 11"/>
                                <a:gd name="T48" fmla="+- 0 2966 2966"/>
                                <a:gd name="T49" fmla="*/ T48 w 43"/>
                                <a:gd name="T50" fmla="+- 0 10080 10080"/>
                                <a:gd name="T51" fmla="*/ 1008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 h="11">
                                  <a:moveTo>
                                    <a:pt x="0" y="0"/>
                                  </a:moveTo>
                                  <a:lnTo>
                                    <a:pt x="20" y="1"/>
                                  </a:lnTo>
                                  <a:lnTo>
                                    <a:pt x="40" y="1"/>
                                  </a:lnTo>
                                  <a:lnTo>
                                    <a:pt x="43" y="2"/>
                                  </a:lnTo>
                                  <a:lnTo>
                                    <a:pt x="41" y="5"/>
                                  </a:lnTo>
                                  <a:lnTo>
                                    <a:pt x="40" y="7"/>
                                  </a:lnTo>
                                  <a:lnTo>
                                    <a:pt x="36" y="9"/>
                                  </a:lnTo>
                                  <a:lnTo>
                                    <a:pt x="32" y="10"/>
                                  </a:lnTo>
                                  <a:lnTo>
                                    <a:pt x="29" y="11"/>
                                  </a:lnTo>
                                  <a:lnTo>
                                    <a:pt x="13" y="11"/>
                                  </a:lnTo>
                                  <a:lnTo>
                                    <a:pt x="0" y="8"/>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6" name="Group 8142"/>
                        <wpg:cNvGrpSpPr>
                          <a:grpSpLocks/>
                        </wpg:cNvGrpSpPr>
                        <wpg:grpSpPr bwMode="auto">
                          <a:xfrm>
                            <a:off x="2415" y="10111"/>
                            <a:ext cx="24" cy="11"/>
                            <a:chOff x="2415" y="10111"/>
                            <a:chExt cx="24" cy="11"/>
                          </a:xfrm>
                        </wpg:grpSpPr>
                        <wps:wsp>
                          <wps:cNvPr id="8337" name="Freeform 8143"/>
                          <wps:cNvSpPr>
                            <a:spLocks/>
                          </wps:cNvSpPr>
                          <wps:spPr bwMode="auto">
                            <a:xfrm>
                              <a:off x="2415" y="10111"/>
                              <a:ext cx="24" cy="11"/>
                            </a:xfrm>
                            <a:custGeom>
                              <a:avLst/>
                              <a:gdLst>
                                <a:gd name="T0" fmla="+- 0 2430 2415"/>
                                <a:gd name="T1" fmla="*/ T0 w 24"/>
                                <a:gd name="T2" fmla="+- 0 10111 10111"/>
                                <a:gd name="T3" fmla="*/ 10111 h 11"/>
                                <a:gd name="T4" fmla="+- 0 2429 2415"/>
                                <a:gd name="T5" fmla="*/ T4 w 24"/>
                                <a:gd name="T6" fmla="+- 0 10111 10111"/>
                                <a:gd name="T7" fmla="*/ 10111 h 11"/>
                                <a:gd name="T8" fmla="+- 0 2429 2415"/>
                                <a:gd name="T9" fmla="*/ T8 w 24"/>
                                <a:gd name="T10" fmla="+- 0 10111 10111"/>
                                <a:gd name="T11" fmla="*/ 10111 h 11"/>
                                <a:gd name="T12" fmla="+- 0 2428 2415"/>
                                <a:gd name="T13" fmla="*/ T12 w 24"/>
                                <a:gd name="T14" fmla="+- 0 10112 10111"/>
                                <a:gd name="T15" fmla="*/ 10112 h 11"/>
                                <a:gd name="T16" fmla="+- 0 2431 2415"/>
                                <a:gd name="T17" fmla="*/ T16 w 24"/>
                                <a:gd name="T18" fmla="+- 0 10111 10111"/>
                                <a:gd name="T19" fmla="*/ 10111 h 11"/>
                                <a:gd name="T20" fmla="+- 0 2435 2415"/>
                                <a:gd name="T21" fmla="*/ T20 w 24"/>
                                <a:gd name="T22" fmla="+- 0 10111 10111"/>
                                <a:gd name="T23" fmla="*/ 10111 h 11"/>
                                <a:gd name="T24" fmla="+- 0 2438 2415"/>
                                <a:gd name="T25" fmla="*/ T24 w 24"/>
                                <a:gd name="T26" fmla="+- 0 10111 10111"/>
                                <a:gd name="T27" fmla="*/ 10111 h 11"/>
                                <a:gd name="T28" fmla="+- 0 2436 2415"/>
                                <a:gd name="T29" fmla="*/ T28 w 24"/>
                                <a:gd name="T30" fmla="+- 0 10115 10111"/>
                                <a:gd name="T31" fmla="*/ 10115 h 11"/>
                                <a:gd name="T32" fmla="+- 0 2434 2415"/>
                                <a:gd name="T33" fmla="*/ T32 w 24"/>
                                <a:gd name="T34" fmla="+- 0 10118 10111"/>
                                <a:gd name="T35" fmla="*/ 10118 h 11"/>
                                <a:gd name="T36" fmla="+- 0 2432 2415"/>
                                <a:gd name="T37" fmla="*/ T36 w 24"/>
                                <a:gd name="T38" fmla="+- 0 10121 10111"/>
                                <a:gd name="T39" fmla="*/ 10121 h 11"/>
                                <a:gd name="T40" fmla="+- 0 2426 2415"/>
                                <a:gd name="T41" fmla="*/ T40 w 24"/>
                                <a:gd name="T42" fmla="+- 0 10120 10111"/>
                                <a:gd name="T43" fmla="*/ 10120 h 11"/>
                                <a:gd name="T44" fmla="+- 0 2421 2415"/>
                                <a:gd name="T45" fmla="*/ T44 w 24"/>
                                <a:gd name="T46" fmla="+- 0 10120 10111"/>
                                <a:gd name="T47" fmla="*/ 10120 h 11"/>
                                <a:gd name="T48" fmla="+- 0 2415 2415"/>
                                <a:gd name="T49" fmla="*/ T48 w 24"/>
                                <a:gd name="T50" fmla="+- 0 10120 10111"/>
                                <a:gd name="T51" fmla="*/ 10120 h 11"/>
                                <a:gd name="T52" fmla="+- 0 2417 2415"/>
                                <a:gd name="T53" fmla="*/ T52 w 24"/>
                                <a:gd name="T54" fmla="+- 0 10113 10111"/>
                                <a:gd name="T55" fmla="*/ 10113 h 11"/>
                                <a:gd name="T56" fmla="+- 0 2422 2415"/>
                                <a:gd name="T57" fmla="*/ T56 w 24"/>
                                <a:gd name="T58" fmla="+- 0 10111 10111"/>
                                <a:gd name="T59" fmla="*/ 10111 h 11"/>
                                <a:gd name="T60" fmla="+- 0 2430 2415"/>
                                <a:gd name="T61" fmla="*/ T60 w 24"/>
                                <a:gd name="T62" fmla="+- 0 10111 10111"/>
                                <a:gd name="T63" fmla="*/ 1011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 h="11">
                                  <a:moveTo>
                                    <a:pt x="15" y="0"/>
                                  </a:moveTo>
                                  <a:lnTo>
                                    <a:pt x="14" y="0"/>
                                  </a:lnTo>
                                  <a:lnTo>
                                    <a:pt x="13" y="1"/>
                                  </a:lnTo>
                                  <a:lnTo>
                                    <a:pt x="16" y="0"/>
                                  </a:lnTo>
                                  <a:lnTo>
                                    <a:pt x="20" y="0"/>
                                  </a:lnTo>
                                  <a:lnTo>
                                    <a:pt x="23" y="0"/>
                                  </a:lnTo>
                                  <a:lnTo>
                                    <a:pt x="21" y="4"/>
                                  </a:lnTo>
                                  <a:lnTo>
                                    <a:pt x="19" y="7"/>
                                  </a:lnTo>
                                  <a:lnTo>
                                    <a:pt x="17" y="10"/>
                                  </a:lnTo>
                                  <a:lnTo>
                                    <a:pt x="11" y="9"/>
                                  </a:lnTo>
                                  <a:lnTo>
                                    <a:pt x="6" y="9"/>
                                  </a:lnTo>
                                  <a:lnTo>
                                    <a:pt x="0" y="9"/>
                                  </a:lnTo>
                                  <a:lnTo>
                                    <a:pt x="2" y="2"/>
                                  </a:lnTo>
                                  <a:lnTo>
                                    <a:pt x="7" y="0"/>
                                  </a:lnTo>
                                  <a:lnTo>
                                    <a:pt x="1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8" name="Group 8144"/>
                        <wpg:cNvGrpSpPr>
                          <a:grpSpLocks/>
                        </wpg:cNvGrpSpPr>
                        <wpg:grpSpPr bwMode="auto">
                          <a:xfrm>
                            <a:off x="2071" y="10034"/>
                            <a:ext cx="21" cy="15"/>
                            <a:chOff x="2071" y="10034"/>
                            <a:chExt cx="21" cy="15"/>
                          </a:xfrm>
                        </wpg:grpSpPr>
                        <wps:wsp>
                          <wps:cNvPr id="8339" name="Freeform 8145"/>
                          <wps:cNvSpPr>
                            <a:spLocks/>
                          </wps:cNvSpPr>
                          <wps:spPr bwMode="auto">
                            <a:xfrm>
                              <a:off x="2071" y="10034"/>
                              <a:ext cx="21" cy="15"/>
                            </a:xfrm>
                            <a:custGeom>
                              <a:avLst/>
                              <a:gdLst>
                                <a:gd name="T0" fmla="+- 0 2090 2071"/>
                                <a:gd name="T1" fmla="*/ T0 w 21"/>
                                <a:gd name="T2" fmla="+- 0 10049 10034"/>
                                <a:gd name="T3" fmla="*/ 10049 h 15"/>
                                <a:gd name="T4" fmla="+- 0 2084 2071"/>
                                <a:gd name="T5" fmla="*/ T4 w 21"/>
                                <a:gd name="T6" fmla="+- 0 10049 10034"/>
                                <a:gd name="T7" fmla="*/ 10049 h 15"/>
                                <a:gd name="T8" fmla="+- 0 2078 2071"/>
                                <a:gd name="T9" fmla="*/ T8 w 21"/>
                                <a:gd name="T10" fmla="+- 0 10049 10034"/>
                                <a:gd name="T11" fmla="*/ 10049 h 15"/>
                                <a:gd name="T12" fmla="+- 0 2071 2071"/>
                                <a:gd name="T13" fmla="*/ T12 w 21"/>
                                <a:gd name="T14" fmla="+- 0 10049 10034"/>
                                <a:gd name="T15" fmla="*/ 10049 h 15"/>
                                <a:gd name="T16" fmla="+- 0 2075 2071"/>
                                <a:gd name="T17" fmla="*/ T16 w 21"/>
                                <a:gd name="T18" fmla="+- 0 10037 10034"/>
                                <a:gd name="T19" fmla="*/ 10037 h 15"/>
                                <a:gd name="T20" fmla="+- 0 2086 2071"/>
                                <a:gd name="T21" fmla="*/ T20 w 21"/>
                                <a:gd name="T22" fmla="+- 0 10034 10034"/>
                                <a:gd name="T23" fmla="*/ 10034 h 15"/>
                                <a:gd name="T24" fmla="+- 0 2091 2071"/>
                                <a:gd name="T25" fmla="*/ T24 w 21"/>
                                <a:gd name="T26" fmla="+- 0 10045 10034"/>
                                <a:gd name="T27" fmla="*/ 10045 h 15"/>
                                <a:gd name="T28" fmla="+- 0 2090 2071"/>
                                <a:gd name="T29" fmla="*/ T28 w 21"/>
                                <a:gd name="T30" fmla="+- 0 10049 10034"/>
                                <a:gd name="T31" fmla="*/ 10049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15">
                                  <a:moveTo>
                                    <a:pt x="19" y="15"/>
                                  </a:moveTo>
                                  <a:lnTo>
                                    <a:pt x="13" y="15"/>
                                  </a:lnTo>
                                  <a:lnTo>
                                    <a:pt x="7" y="15"/>
                                  </a:lnTo>
                                  <a:lnTo>
                                    <a:pt x="0" y="15"/>
                                  </a:lnTo>
                                  <a:lnTo>
                                    <a:pt x="4" y="3"/>
                                  </a:lnTo>
                                  <a:lnTo>
                                    <a:pt x="15" y="0"/>
                                  </a:lnTo>
                                  <a:lnTo>
                                    <a:pt x="20" y="11"/>
                                  </a:lnTo>
                                  <a:lnTo>
                                    <a:pt x="19"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0" name="Group 8146"/>
                        <wpg:cNvGrpSpPr>
                          <a:grpSpLocks/>
                        </wpg:cNvGrpSpPr>
                        <wpg:grpSpPr bwMode="auto">
                          <a:xfrm>
                            <a:off x="2006" y="10027"/>
                            <a:ext cx="32" cy="45"/>
                            <a:chOff x="2006" y="10027"/>
                            <a:chExt cx="32" cy="45"/>
                          </a:xfrm>
                        </wpg:grpSpPr>
                        <wps:wsp>
                          <wps:cNvPr id="8341" name="Freeform 8147"/>
                          <wps:cNvSpPr>
                            <a:spLocks/>
                          </wps:cNvSpPr>
                          <wps:spPr bwMode="auto">
                            <a:xfrm>
                              <a:off x="2006" y="10027"/>
                              <a:ext cx="32" cy="45"/>
                            </a:xfrm>
                            <a:custGeom>
                              <a:avLst/>
                              <a:gdLst>
                                <a:gd name="T0" fmla="+- 0 2024 2006"/>
                                <a:gd name="T1" fmla="*/ T0 w 32"/>
                                <a:gd name="T2" fmla="+- 0 10028 10027"/>
                                <a:gd name="T3" fmla="*/ 10028 h 45"/>
                                <a:gd name="T4" fmla="+- 0 2022 2006"/>
                                <a:gd name="T5" fmla="*/ T4 w 32"/>
                                <a:gd name="T6" fmla="+- 0 10037 10027"/>
                                <a:gd name="T7" fmla="*/ 10037 h 45"/>
                                <a:gd name="T8" fmla="+- 0 2014 2006"/>
                                <a:gd name="T9" fmla="*/ T8 w 32"/>
                                <a:gd name="T10" fmla="+- 0 10040 10027"/>
                                <a:gd name="T11" fmla="*/ 10040 h 45"/>
                                <a:gd name="T12" fmla="+- 0 2028 2006"/>
                                <a:gd name="T13" fmla="*/ T12 w 32"/>
                                <a:gd name="T14" fmla="+- 0 10056 10027"/>
                                <a:gd name="T15" fmla="*/ 10056 h 45"/>
                                <a:gd name="T16" fmla="+- 0 2037 2006"/>
                                <a:gd name="T17" fmla="*/ T16 w 32"/>
                                <a:gd name="T18" fmla="+- 0 10072 10027"/>
                                <a:gd name="T19" fmla="*/ 10072 h 45"/>
                                <a:gd name="T20" fmla="+- 0 2024 2006"/>
                                <a:gd name="T21" fmla="*/ T20 w 32"/>
                                <a:gd name="T22" fmla="+- 0 10070 10027"/>
                                <a:gd name="T23" fmla="*/ 10070 h 45"/>
                                <a:gd name="T24" fmla="+- 0 2018 2006"/>
                                <a:gd name="T25" fmla="*/ T24 w 32"/>
                                <a:gd name="T26" fmla="+- 0 10060 10027"/>
                                <a:gd name="T27" fmla="*/ 10060 h 45"/>
                                <a:gd name="T28" fmla="+- 0 2010 2006"/>
                                <a:gd name="T29" fmla="*/ T28 w 32"/>
                                <a:gd name="T30" fmla="+- 0 10052 10027"/>
                                <a:gd name="T31" fmla="*/ 10052 h 45"/>
                                <a:gd name="T32" fmla="+- 0 2006 2006"/>
                                <a:gd name="T33" fmla="*/ T32 w 32"/>
                                <a:gd name="T34" fmla="+- 0 10042 10027"/>
                                <a:gd name="T35" fmla="*/ 10042 h 45"/>
                                <a:gd name="T36" fmla="+- 0 2007 2006"/>
                                <a:gd name="T37" fmla="*/ T36 w 32"/>
                                <a:gd name="T38" fmla="+- 0 10027 10027"/>
                                <a:gd name="T39" fmla="*/ 10027 h 45"/>
                                <a:gd name="T40" fmla="+- 0 2024 2006"/>
                                <a:gd name="T41" fmla="*/ T40 w 32"/>
                                <a:gd name="T42" fmla="+- 0 10028 10027"/>
                                <a:gd name="T43" fmla="*/ 10028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45">
                                  <a:moveTo>
                                    <a:pt x="18" y="1"/>
                                  </a:moveTo>
                                  <a:lnTo>
                                    <a:pt x="16" y="10"/>
                                  </a:lnTo>
                                  <a:lnTo>
                                    <a:pt x="8" y="13"/>
                                  </a:lnTo>
                                  <a:lnTo>
                                    <a:pt x="22" y="29"/>
                                  </a:lnTo>
                                  <a:lnTo>
                                    <a:pt x="31" y="45"/>
                                  </a:lnTo>
                                  <a:lnTo>
                                    <a:pt x="18" y="43"/>
                                  </a:lnTo>
                                  <a:lnTo>
                                    <a:pt x="12" y="33"/>
                                  </a:lnTo>
                                  <a:lnTo>
                                    <a:pt x="4" y="25"/>
                                  </a:lnTo>
                                  <a:lnTo>
                                    <a:pt x="0" y="15"/>
                                  </a:lnTo>
                                  <a:lnTo>
                                    <a:pt x="1" y="0"/>
                                  </a:lnTo>
                                  <a:lnTo>
                                    <a:pt x="1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2" name="Group 8148"/>
                        <wpg:cNvGrpSpPr>
                          <a:grpSpLocks/>
                        </wpg:cNvGrpSpPr>
                        <wpg:grpSpPr bwMode="auto">
                          <a:xfrm>
                            <a:off x="1828" y="9999"/>
                            <a:ext cx="20" cy="14"/>
                            <a:chOff x="1828" y="9999"/>
                            <a:chExt cx="20" cy="14"/>
                          </a:xfrm>
                        </wpg:grpSpPr>
                        <wps:wsp>
                          <wps:cNvPr id="8343" name="Freeform 8149"/>
                          <wps:cNvSpPr>
                            <a:spLocks/>
                          </wps:cNvSpPr>
                          <wps:spPr bwMode="auto">
                            <a:xfrm>
                              <a:off x="1828" y="9999"/>
                              <a:ext cx="20" cy="14"/>
                            </a:xfrm>
                            <a:custGeom>
                              <a:avLst/>
                              <a:gdLst>
                                <a:gd name="T0" fmla="+- 0 1828 1828"/>
                                <a:gd name="T1" fmla="*/ T0 w 20"/>
                                <a:gd name="T2" fmla="+- 0 9999 9999"/>
                                <a:gd name="T3" fmla="*/ 9999 h 14"/>
                                <a:gd name="T4" fmla="+- 0 1834 1828"/>
                                <a:gd name="T5" fmla="*/ T4 w 20"/>
                                <a:gd name="T6" fmla="+- 0 10000 9999"/>
                                <a:gd name="T7" fmla="*/ 10000 h 14"/>
                                <a:gd name="T8" fmla="+- 0 1841 1828"/>
                                <a:gd name="T9" fmla="*/ T8 w 20"/>
                                <a:gd name="T10" fmla="+- 0 10000 9999"/>
                                <a:gd name="T11" fmla="*/ 10000 h 14"/>
                                <a:gd name="T12" fmla="+- 0 1847 1828"/>
                                <a:gd name="T13" fmla="*/ T12 w 20"/>
                                <a:gd name="T14" fmla="+- 0 10000 9999"/>
                                <a:gd name="T15" fmla="*/ 10000 h 14"/>
                                <a:gd name="T16" fmla="+- 0 1841 1828"/>
                                <a:gd name="T17" fmla="*/ T16 w 20"/>
                                <a:gd name="T18" fmla="+- 0 10013 9999"/>
                                <a:gd name="T19" fmla="*/ 10013 h 14"/>
                                <a:gd name="T20" fmla="+- 0 1829 1828"/>
                                <a:gd name="T21" fmla="*/ T20 w 20"/>
                                <a:gd name="T22" fmla="+- 0 10009 9999"/>
                                <a:gd name="T23" fmla="*/ 10009 h 14"/>
                                <a:gd name="T24" fmla="+- 0 1828 1828"/>
                                <a:gd name="T25" fmla="*/ T24 w 20"/>
                                <a:gd name="T26" fmla="+- 0 9999 9999"/>
                                <a:gd name="T27" fmla="*/ 9999 h 14"/>
                              </a:gdLst>
                              <a:ahLst/>
                              <a:cxnLst>
                                <a:cxn ang="0">
                                  <a:pos x="T1" y="T3"/>
                                </a:cxn>
                                <a:cxn ang="0">
                                  <a:pos x="T5" y="T7"/>
                                </a:cxn>
                                <a:cxn ang="0">
                                  <a:pos x="T9" y="T11"/>
                                </a:cxn>
                                <a:cxn ang="0">
                                  <a:pos x="T13" y="T15"/>
                                </a:cxn>
                                <a:cxn ang="0">
                                  <a:pos x="T17" y="T19"/>
                                </a:cxn>
                                <a:cxn ang="0">
                                  <a:pos x="T21" y="T23"/>
                                </a:cxn>
                                <a:cxn ang="0">
                                  <a:pos x="T25" y="T27"/>
                                </a:cxn>
                              </a:cxnLst>
                              <a:rect l="0" t="0" r="r" b="b"/>
                              <a:pathLst>
                                <a:path w="20" h="14">
                                  <a:moveTo>
                                    <a:pt x="0" y="0"/>
                                  </a:moveTo>
                                  <a:lnTo>
                                    <a:pt x="6" y="1"/>
                                  </a:lnTo>
                                  <a:lnTo>
                                    <a:pt x="13" y="1"/>
                                  </a:lnTo>
                                  <a:lnTo>
                                    <a:pt x="19" y="1"/>
                                  </a:lnTo>
                                  <a:lnTo>
                                    <a:pt x="13" y="14"/>
                                  </a:lnTo>
                                  <a:lnTo>
                                    <a:pt x="1" y="10"/>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4" name="Group 8150"/>
                        <wpg:cNvGrpSpPr>
                          <a:grpSpLocks/>
                        </wpg:cNvGrpSpPr>
                        <wpg:grpSpPr bwMode="auto">
                          <a:xfrm>
                            <a:off x="1817" y="10029"/>
                            <a:ext cx="29" cy="21"/>
                            <a:chOff x="1817" y="10029"/>
                            <a:chExt cx="29" cy="21"/>
                          </a:xfrm>
                        </wpg:grpSpPr>
                        <wps:wsp>
                          <wps:cNvPr id="8345" name="Freeform 8151"/>
                          <wps:cNvSpPr>
                            <a:spLocks/>
                          </wps:cNvSpPr>
                          <wps:spPr bwMode="auto">
                            <a:xfrm>
                              <a:off x="1817" y="10029"/>
                              <a:ext cx="29" cy="21"/>
                            </a:xfrm>
                            <a:custGeom>
                              <a:avLst/>
                              <a:gdLst>
                                <a:gd name="T0" fmla="+- 0 1837 1817"/>
                                <a:gd name="T1" fmla="*/ T0 w 29"/>
                                <a:gd name="T2" fmla="+- 0 10029 10029"/>
                                <a:gd name="T3" fmla="*/ 10029 h 21"/>
                                <a:gd name="T4" fmla="+- 0 1839 1817"/>
                                <a:gd name="T5" fmla="*/ T4 w 29"/>
                                <a:gd name="T6" fmla="+- 0 10034 10029"/>
                                <a:gd name="T7" fmla="*/ 10034 h 21"/>
                                <a:gd name="T8" fmla="+- 0 1841 1817"/>
                                <a:gd name="T9" fmla="*/ T8 w 29"/>
                                <a:gd name="T10" fmla="+- 0 10038 10029"/>
                                <a:gd name="T11" fmla="*/ 10038 h 21"/>
                                <a:gd name="T12" fmla="+- 0 1846 1817"/>
                                <a:gd name="T13" fmla="*/ T12 w 29"/>
                                <a:gd name="T14" fmla="+- 0 10040 10029"/>
                                <a:gd name="T15" fmla="*/ 10040 h 21"/>
                                <a:gd name="T16" fmla="+- 0 1842 1817"/>
                                <a:gd name="T17" fmla="*/ T16 w 29"/>
                                <a:gd name="T18" fmla="+- 0 10048 10029"/>
                                <a:gd name="T19" fmla="*/ 10048 h 21"/>
                                <a:gd name="T20" fmla="+- 0 1831 1817"/>
                                <a:gd name="T21" fmla="*/ T20 w 29"/>
                                <a:gd name="T22" fmla="+- 0 10050 10029"/>
                                <a:gd name="T23" fmla="*/ 10050 h 21"/>
                                <a:gd name="T24" fmla="+- 0 1817 1817"/>
                                <a:gd name="T25" fmla="*/ T24 w 29"/>
                                <a:gd name="T26" fmla="+- 0 10049 10029"/>
                                <a:gd name="T27" fmla="*/ 10049 h 21"/>
                                <a:gd name="T28" fmla="+- 0 1818 1817"/>
                                <a:gd name="T29" fmla="*/ T28 w 29"/>
                                <a:gd name="T30" fmla="+- 0 10036 10029"/>
                                <a:gd name="T31" fmla="*/ 10036 h 21"/>
                                <a:gd name="T32" fmla="+- 0 1825 1817"/>
                                <a:gd name="T33" fmla="*/ T32 w 29"/>
                                <a:gd name="T34" fmla="+- 0 10030 10029"/>
                                <a:gd name="T35" fmla="*/ 10030 h 21"/>
                                <a:gd name="T36" fmla="+- 0 1837 1817"/>
                                <a:gd name="T37" fmla="*/ T36 w 29"/>
                                <a:gd name="T38" fmla="+- 0 10029 10029"/>
                                <a:gd name="T39" fmla="*/ 10029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1">
                                  <a:moveTo>
                                    <a:pt x="20" y="0"/>
                                  </a:moveTo>
                                  <a:lnTo>
                                    <a:pt x="22" y="5"/>
                                  </a:lnTo>
                                  <a:lnTo>
                                    <a:pt x="24" y="9"/>
                                  </a:lnTo>
                                  <a:lnTo>
                                    <a:pt x="29" y="11"/>
                                  </a:lnTo>
                                  <a:lnTo>
                                    <a:pt x="25" y="19"/>
                                  </a:lnTo>
                                  <a:lnTo>
                                    <a:pt x="14" y="21"/>
                                  </a:lnTo>
                                  <a:lnTo>
                                    <a:pt x="0" y="20"/>
                                  </a:lnTo>
                                  <a:lnTo>
                                    <a:pt x="1" y="7"/>
                                  </a:lnTo>
                                  <a:lnTo>
                                    <a:pt x="8" y="1"/>
                                  </a:lnTo>
                                  <a:lnTo>
                                    <a:pt x="2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6" name="Group 8152"/>
                        <wpg:cNvGrpSpPr>
                          <a:grpSpLocks/>
                        </wpg:cNvGrpSpPr>
                        <wpg:grpSpPr bwMode="auto">
                          <a:xfrm>
                            <a:off x="1736" y="9993"/>
                            <a:ext cx="26" cy="20"/>
                            <a:chOff x="1736" y="9993"/>
                            <a:chExt cx="26" cy="20"/>
                          </a:xfrm>
                        </wpg:grpSpPr>
                        <wps:wsp>
                          <wps:cNvPr id="8347" name="Freeform 8153"/>
                          <wps:cNvSpPr>
                            <a:spLocks/>
                          </wps:cNvSpPr>
                          <wps:spPr bwMode="auto">
                            <a:xfrm>
                              <a:off x="1736" y="9993"/>
                              <a:ext cx="26" cy="20"/>
                            </a:xfrm>
                            <a:custGeom>
                              <a:avLst/>
                              <a:gdLst>
                                <a:gd name="T0" fmla="+- 0 1737 1736"/>
                                <a:gd name="T1" fmla="*/ T0 w 26"/>
                                <a:gd name="T2" fmla="+- 0 10013 9993"/>
                                <a:gd name="T3" fmla="*/ 10013 h 20"/>
                                <a:gd name="T4" fmla="+- 0 1736 1736"/>
                                <a:gd name="T5" fmla="*/ T4 w 26"/>
                                <a:gd name="T6" fmla="+- 0 9997 9993"/>
                                <a:gd name="T7" fmla="*/ 9997 h 20"/>
                                <a:gd name="T8" fmla="+- 0 1749 1736"/>
                                <a:gd name="T9" fmla="*/ T8 w 26"/>
                                <a:gd name="T10" fmla="+- 0 9996 9993"/>
                                <a:gd name="T11" fmla="*/ 9996 h 20"/>
                                <a:gd name="T12" fmla="+- 0 1761 1736"/>
                                <a:gd name="T13" fmla="*/ T12 w 26"/>
                                <a:gd name="T14" fmla="+- 0 9993 9993"/>
                                <a:gd name="T15" fmla="*/ 9993 h 20"/>
                                <a:gd name="T16" fmla="+- 0 1761 1736"/>
                                <a:gd name="T17" fmla="*/ T16 w 26"/>
                                <a:gd name="T18" fmla="+- 0 10009 9993"/>
                                <a:gd name="T19" fmla="*/ 10009 h 20"/>
                                <a:gd name="T20" fmla="+- 0 1748 1736"/>
                                <a:gd name="T21" fmla="*/ T20 w 26"/>
                                <a:gd name="T22" fmla="+- 0 10010 9993"/>
                                <a:gd name="T23" fmla="*/ 10010 h 20"/>
                                <a:gd name="T24" fmla="+- 0 1737 1736"/>
                                <a:gd name="T25" fmla="*/ T24 w 26"/>
                                <a:gd name="T26" fmla="+- 0 10013 9993"/>
                                <a:gd name="T27" fmla="*/ 10013 h 20"/>
                              </a:gdLst>
                              <a:ahLst/>
                              <a:cxnLst>
                                <a:cxn ang="0">
                                  <a:pos x="T1" y="T3"/>
                                </a:cxn>
                                <a:cxn ang="0">
                                  <a:pos x="T5" y="T7"/>
                                </a:cxn>
                                <a:cxn ang="0">
                                  <a:pos x="T9" y="T11"/>
                                </a:cxn>
                                <a:cxn ang="0">
                                  <a:pos x="T13" y="T15"/>
                                </a:cxn>
                                <a:cxn ang="0">
                                  <a:pos x="T17" y="T19"/>
                                </a:cxn>
                                <a:cxn ang="0">
                                  <a:pos x="T21" y="T23"/>
                                </a:cxn>
                                <a:cxn ang="0">
                                  <a:pos x="T25" y="T27"/>
                                </a:cxn>
                              </a:cxnLst>
                              <a:rect l="0" t="0" r="r" b="b"/>
                              <a:pathLst>
                                <a:path w="26" h="20">
                                  <a:moveTo>
                                    <a:pt x="1" y="20"/>
                                  </a:moveTo>
                                  <a:lnTo>
                                    <a:pt x="0" y="4"/>
                                  </a:lnTo>
                                  <a:lnTo>
                                    <a:pt x="13" y="3"/>
                                  </a:lnTo>
                                  <a:lnTo>
                                    <a:pt x="25" y="0"/>
                                  </a:lnTo>
                                  <a:lnTo>
                                    <a:pt x="25" y="16"/>
                                  </a:lnTo>
                                  <a:lnTo>
                                    <a:pt x="12" y="17"/>
                                  </a:lnTo>
                                  <a:lnTo>
                                    <a:pt x="1"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8" name="Group 8154"/>
                        <wpg:cNvGrpSpPr>
                          <a:grpSpLocks/>
                        </wpg:cNvGrpSpPr>
                        <wpg:grpSpPr bwMode="auto">
                          <a:xfrm>
                            <a:off x="1270" y="10124"/>
                            <a:ext cx="23" cy="18"/>
                            <a:chOff x="1270" y="10124"/>
                            <a:chExt cx="23" cy="18"/>
                          </a:xfrm>
                        </wpg:grpSpPr>
                        <wps:wsp>
                          <wps:cNvPr id="8349" name="Freeform 8155"/>
                          <wps:cNvSpPr>
                            <a:spLocks/>
                          </wps:cNvSpPr>
                          <wps:spPr bwMode="auto">
                            <a:xfrm>
                              <a:off x="1270" y="10124"/>
                              <a:ext cx="23" cy="18"/>
                            </a:xfrm>
                            <a:custGeom>
                              <a:avLst/>
                              <a:gdLst>
                                <a:gd name="T0" fmla="+- 0 1289 1270"/>
                                <a:gd name="T1" fmla="*/ T0 w 23"/>
                                <a:gd name="T2" fmla="+- 0 10128 10124"/>
                                <a:gd name="T3" fmla="*/ 10128 h 18"/>
                                <a:gd name="T4" fmla="+- 0 1291 1270"/>
                                <a:gd name="T5" fmla="*/ T4 w 23"/>
                                <a:gd name="T6" fmla="+- 0 10133 10124"/>
                                <a:gd name="T7" fmla="*/ 10133 h 18"/>
                                <a:gd name="T8" fmla="+- 0 1292 1270"/>
                                <a:gd name="T9" fmla="*/ T8 w 23"/>
                                <a:gd name="T10" fmla="+- 0 10136 10124"/>
                                <a:gd name="T11" fmla="*/ 10136 h 18"/>
                                <a:gd name="T12" fmla="+- 0 1292 1270"/>
                                <a:gd name="T13" fmla="*/ T12 w 23"/>
                                <a:gd name="T14" fmla="+- 0 10139 10124"/>
                                <a:gd name="T15" fmla="*/ 10139 h 18"/>
                                <a:gd name="T16" fmla="+- 0 1285 1270"/>
                                <a:gd name="T17" fmla="*/ T16 w 23"/>
                                <a:gd name="T18" fmla="+- 0 10140 10124"/>
                                <a:gd name="T19" fmla="*/ 10140 h 18"/>
                                <a:gd name="T20" fmla="+- 0 1278 1270"/>
                                <a:gd name="T21" fmla="*/ T20 w 23"/>
                                <a:gd name="T22" fmla="+- 0 10141 10124"/>
                                <a:gd name="T23" fmla="*/ 10141 h 18"/>
                                <a:gd name="T24" fmla="+- 0 1271 1270"/>
                                <a:gd name="T25" fmla="*/ T24 w 23"/>
                                <a:gd name="T26" fmla="+- 0 10142 10124"/>
                                <a:gd name="T27" fmla="*/ 10142 h 18"/>
                                <a:gd name="T28" fmla="+- 0 1270 1270"/>
                                <a:gd name="T29" fmla="*/ T28 w 23"/>
                                <a:gd name="T30" fmla="+- 0 10140 10124"/>
                                <a:gd name="T31" fmla="*/ 10140 h 18"/>
                                <a:gd name="T32" fmla="+- 0 1270 1270"/>
                                <a:gd name="T33" fmla="*/ T32 w 23"/>
                                <a:gd name="T34" fmla="+- 0 10139 10124"/>
                                <a:gd name="T35" fmla="*/ 10139 h 18"/>
                                <a:gd name="T36" fmla="+- 0 1270 1270"/>
                                <a:gd name="T37" fmla="*/ T36 w 23"/>
                                <a:gd name="T38" fmla="+- 0 10138 10124"/>
                                <a:gd name="T39" fmla="*/ 10138 h 18"/>
                                <a:gd name="T40" fmla="+- 0 1279 1270"/>
                                <a:gd name="T41" fmla="*/ T40 w 23"/>
                                <a:gd name="T42" fmla="+- 0 10138 10124"/>
                                <a:gd name="T43" fmla="*/ 10138 h 18"/>
                                <a:gd name="T44" fmla="+- 0 1276 1270"/>
                                <a:gd name="T45" fmla="*/ T44 w 23"/>
                                <a:gd name="T46" fmla="+- 0 10124 10124"/>
                                <a:gd name="T47" fmla="*/ 10124 h 18"/>
                                <a:gd name="T48" fmla="+- 0 1289 1270"/>
                                <a:gd name="T49" fmla="*/ T48 w 23"/>
                                <a:gd name="T50" fmla="+- 0 10128 10124"/>
                                <a:gd name="T51" fmla="*/ 1012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18">
                                  <a:moveTo>
                                    <a:pt x="19" y="4"/>
                                  </a:moveTo>
                                  <a:lnTo>
                                    <a:pt x="21" y="9"/>
                                  </a:lnTo>
                                  <a:lnTo>
                                    <a:pt x="22" y="12"/>
                                  </a:lnTo>
                                  <a:lnTo>
                                    <a:pt x="22" y="15"/>
                                  </a:lnTo>
                                  <a:lnTo>
                                    <a:pt x="15" y="16"/>
                                  </a:lnTo>
                                  <a:lnTo>
                                    <a:pt x="8" y="17"/>
                                  </a:lnTo>
                                  <a:lnTo>
                                    <a:pt x="1" y="18"/>
                                  </a:lnTo>
                                  <a:lnTo>
                                    <a:pt x="0" y="16"/>
                                  </a:lnTo>
                                  <a:lnTo>
                                    <a:pt x="0" y="15"/>
                                  </a:lnTo>
                                  <a:lnTo>
                                    <a:pt x="0" y="14"/>
                                  </a:lnTo>
                                  <a:lnTo>
                                    <a:pt x="9" y="14"/>
                                  </a:lnTo>
                                  <a:lnTo>
                                    <a:pt x="6" y="0"/>
                                  </a:lnTo>
                                  <a:lnTo>
                                    <a:pt x="19"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0" name="Group 8156"/>
                        <wpg:cNvGrpSpPr>
                          <a:grpSpLocks/>
                        </wpg:cNvGrpSpPr>
                        <wpg:grpSpPr bwMode="auto">
                          <a:xfrm>
                            <a:off x="594" y="10149"/>
                            <a:ext cx="24" cy="20"/>
                            <a:chOff x="594" y="10149"/>
                            <a:chExt cx="24" cy="20"/>
                          </a:xfrm>
                        </wpg:grpSpPr>
                        <wps:wsp>
                          <wps:cNvPr id="8351" name="Freeform 8157"/>
                          <wps:cNvSpPr>
                            <a:spLocks/>
                          </wps:cNvSpPr>
                          <wps:spPr bwMode="auto">
                            <a:xfrm>
                              <a:off x="594" y="10149"/>
                              <a:ext cx="24" cy="20"/>
                            </a:xfrm>
                            <a:custGeom>
                              <a:avLst/>
                              <a:gdLst>
                                <a:gd name="T0" fmla="+- 0 617 594"/>
                                <a:gd name="T1" fmla="*/ T0 w 24"/>
                                <a:gd name="T2" fmla="+- 0 10167 10149"/>
                                <a:gd name="T3" fmla="*/ 10167 h 20"/>
                                <a:gd name="T4" fmla="+- 0 602 594"/>
                                <a:gd name="T5" fmla="*/ T4 w 24"/>
                                <a:gd name="T6" fmla="+- 0 10169 10149"/>
                                <a:gd name="T7" fmla="*/ 10169 h 20"/>
                                <a:gd name="T8" fmla="+- 0 605 594"/>
                                <a:gd name="T9" fmla="*/ T8 w 24"/>
                                <a:gd name="T10" fmla="+- 0 10153 10149"/>
                                <a:gd name="T11" fmla="*/ 10153 h 20"/>
                                <a:gd name="T12" fmla="+- 0 594 594"/>
                                <a:gd name="T13" fmla="*/ T12 w 24"/>
                                <a:gd name="T14" fmla="+- 0 10152 10149"/>
                                <a:gd name="T15" fmla="*/ 10152 h 20"/>
                                <a:gd name="T16" fmla="+- 0 606 594"/>
                                <a:gd name="T17" fmla="*/ T16 w 24"/>
                                <a:gd name="T18" fmla="+- 0 10149 10149"/>
                                <a:gd name="T19" fmla="*/ 10149 h 20"/>
                                <a:gd name="T20" fmla="+- 0 617 594"/>
                                <a:gd name="T21" fmla="*/ T20 w 24"/>
                                <a:gd name="T22" fmla="+- 0 10161 10149"/>
                                <a:gd name="T23" fmla="*/ 10161 h 20"/>
                                <a:gd name="T24" fmla="+- 0 617 594"/>
                                <a:gd name="T25" fmla="*/ T24 w 24"/>
                                <a:gd name="T26" fmla="+- 0 10167 10149"/>
                                <a:gd name="T27" fmla="*/ 10167 h 20"/>
                              </a:gdLst>
                              <a:ahLst/>
                              <a:cxnLst>
                                <a:cxn ang="0">
                                  <a:pos x="T1" y="T3"/>
                                </a:cxn>
                                <a:cxn ang="0">
                                  <a:pos x="T5" y="T7"/>
                                </a:cxn>
                                <a:cxn ang="0">
                                  <a:pos x="T9" y="T11"/>
                                </a:cxn>
                                <a:cxn ang="0">
                                  <a:pos x="T13" y="T15"/>
                                </a:cxn>
                                <a:cxn ang="0">
                                  <a:pos x="T17" y="T19"/>
                                </a:cxn>
                                <a:cxn ang="0">
                                  <a:pos x="T21" y="T23"/>
                                </a:cxn>
                                <a:cxn ang="0">
                                  <a:pos x="T25" y="T27"/>
                                </a:cxn>
                              </a:cxnLst>
                              <a:rect l="0" t="0" r="r" b="b"/>
                              <a:pathLst>
                                <a:path w="24" h="20">
                                  <a:moveTo>
                                    <a:pt x="23" y="18"/>
                                  </a:moveTo>
                                  <a:lnTo>
                                    <a:pt x="8" y="20"/>
                                  </a:lnTo>
                                  <a:lnTo>
                                    <a:pt x="11" y="4"/>
                                  </a:lnTo>
                                  <a:lnTo>
                                    <a:pt x="0" y="3"/>
                                  </a:lnTo>
                                  <a:lnTo>
                                    <a:pt x="12" y="0"/>
                                  </a:lnTo>
                                  <a:lnTo>
                                    <a:pt x="23" y="12"/>
                                  </a:lnTo>
                                  <a:lnTo>
                                    <a:pt x="23"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2" name="Group 8158"/>
                        <wpg:cNvGrpSpPr>
                          <a:grpSpLocks/>
                        </wpg:cNvGrpSpPr>
                        <wpg:grpSpPr bwMode="auto">
                          <a:xfrm>
                            <a:off x="179" y="10144"/>
                            <a:ext cx="41" cy="17"/>
                            <a:chOff x="179" y="10144"/>
                            <a:chExt cx="41" cy="17"/>
                          </a:xfrm>
                        </wpg:grpSpPr>
                        <wps:wsp>
                          <wps:cNvPr id="8353" name="Freeform 8159"/>
                          <wps:cNvSpPr>
                            <a:spLocks/>
                          </wps:cNvSpPr>
                          <wps:spPr bwMode="auto">
                            <a:xfrm>
                              <a:off x="179" y="10144"/>
                              <a:ext cx="41" cy="17"/>
                            </a:xfrm>
                            <a:custGeom>
                              <a:avLst/>
                              <a:gdLst>
                                <a:gd name="T0" fmla="+- 0 220 179"/>
                                <a:gd name="T1" fmla="*/ T0 w 41"/>
                                <a:gd name="T2" fmla="+- 0 10145 10144"/>
                                <a:gd name="T3" fmla="*/ 10145 h 17"/>
                                <a:gd name="T4" fmla="+- 0 215 179"/>
                                <a:gd name="T5" fmla="*/ T4 w 41"/>
                                <a:gd name="T6" fmla="+- 0 10150 10144"/>
                                <a:gd name="T7" fmla="*/ 10150 h 17"/>
                                <a:gd name="T8" fmla="+- 0 205 179"/>
                                <a:gd name="T9" fmla="*/ T8 w 41"/>
                                <a:gd name="T10" fmla="+- 0 10151 10144"/>
                                <a:gd name="T11" fmla="*/ 10151 h 17"/>
                                <a:gd name="T12" fmla="+- 0 197 179"/>
                                <a:gd name="T13" fmla="*/ T12 w 41"/>
                                <a:gd name="T14" fmla="+- 0 10161 10144"/>
                                <a:gd name="T15" fmla="*/ 10161 h 17"/>
                                <a:gd name="T16" fmla="+- 0 197 179"/>
                                <a:gd name="T17" fmla="*/ T16 w 41"/>
                                <a:gd name="T18" fmla="+- 0 10155 10144"/>
                                <a:gd name="T19" fmla="*/ 10155 h 17"/>
                                <a:gd name="T20" fmla="+- 0 196 179"/>
                                <a:gd name="T21" fmla="*/ T20 w 41"/>
                                <a:gd name="T22" fmla="+- 0 10149 10144"/>
                                <a:gd name="T23" fmla="*/ 10149 h 17"/>
                                <a:gd name="T24" fmla="+- 0 186 179"/>
                                <a:gd name="T25" fmla="*/ T24 w 41"/>
                                <a:gd name="T26" fmla="+- 0 10152 10144"/>
                                <a:gd name="T27" fmla="*/ 10152 h 17"/>
                                <a:gd name="T28" fmla="+- 0 179 179"/>
                                <a:gd name="T29" fmla="*/ T28 w 41"/>
                                <a:gd name="T30" fmla="+- 0 10158 10144"/>
                                <a:gd name="T31" fmla="*/ 10158 h 17"/>
                                <a:gd name="T32" fmla="+- 0 184 179"/>
                                <a:gd name="T33" fmla="*/ T32 w 41"/>
                                <a:gd name="T34" fmla="+- 0 10145 10144"/>
                                <a:gd name="T35" fmla="*/ 10145 h 17"/>
                                <a:gd name="T36" fmla="+- 0 199 179"/>
                                <a:gd name="T37" fmla="*/ T36 w 41"/>
                                <a:gd name="T38" fmla="+- 0 10144 10144"/>
                                <a:gd name="T39" fmla="*/ 10144 h 17"/>
                                <a:gd name="T40" fmla="+- 0 216 179"/>
                                <a:gd name="T41" fmla="*/ T40 w 41"/>
                                <a:gd name="T42" fmla="+- 0 10145 10144"/>
                                <a:gd name="T43" fmla="*/ 10145 h 17"/>
                                <a:gd name="T44" fmla="+- 0 220 179"/>
                                <a:gd name="T45" fmla="*/ T44 w 41"/>
                                <a:gd name="T46" fmla="+- 0 10145 10144"/>
                                <a:gd name="T47" fmla="*/ 1014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1" h="17">
                                  <a:moveTo>
                                    <a:pt x="41" y="1"/>
                                  </a:moveTo>
                                  <a:lnTo>
                                    <a:pt x="36" y="6"/>
                                  </a:lnTo>
                                  <a:lnTo>
                                    <a:pt x="26" y="7"/>
                                  </a:lnTo>
                                  <a:lnTo>
                                    <a:pt x="18" y="17"/>
                                  </a:lnTo>
                                  <a:lnTo>
                                    <a:pt x="18" y="11"/>
                                  </a:lnTo>
                                  <a:lnTo>
                                    <a:pt x="17" y="5"/>
                                  </a:lnTo>
                                  <a:lnTo>
                                    <a:pt x="7" y="8"/>
                                  </a:lnTo>
                                  <a:lnTo>
                                    <a:pt x="0" y="14"/>
                                  </a:lnTo>
                                  <a:lnTo>
                                    <a:pt x="5" y="1"/>
                                  </a:lnTo>
                                  <a:lnTo>
                                    <a:pt x="20" y="0"/>
                                  </a:lnTo>
                                  <a:lnTo>
                                    <a:pt x="37" y="1"/>
                                  </a:lnTo>
                                  <a:lnTo>
                                    <a:pt x="41"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4" name="Group 8160"/>
                        <wpg:cNvGrpSpPr>
                          <a:grpSpLocks/>
                        </wpg:cNvGrpSpPr>
                        <wpg:grpSpPr bwMode="auto">
                          <a:xfrm>
                            <a:off x="2624" y="13004"/>
                            <a:ext cx="19" cy="35"/>
                            <a:chOff x="2624" y="13004"/>
                            <a:chExt cx="19" cy="35"/>
                          </a:xfrm>
                        </wpg:grpSpPr>
                        <wps:wsp>
                          <wps:cNvPr id="8355" name="Freeform 8161"/>
                          <wps:cNvSpPr>
                            <a:spLocks/>
                          </wps:cNvSpPr>
                          <wps:spPr bwMode="auto">
                            <a:xfrm>
                              <a:off x="2624" y="13004"/>
                              <a:ext cx="19" cy="35"/>
                            </a:xfrm>
                            <a:custGeom>
                              <a:avLst/>
                              <a:gdLst>
                                <a:gd name="T0" fmla="+- 0 2632 2624"/>
                                <a:gd name="T1" fmla="*/ T0 w 19"/>
                                <a:gd name="T2" fmla="+- 0 13035 13004"/>
                                <a:gd name="T3" fmla="*/ 13035 h 35"/>
                                <a:gd name="T4" fmla="+- 0 2626 2624"/>
                                <a:gd name="T5" fmla="*/ T4 w 19"/>
                                <a:gd name="T6" fmla="+- 0 13038 13004"/>
                                <a:gd name="T7" fmla="*/ 13038 h 35"/>
                                <a:gd name="T8" fmla="+- 0 2628 2624"/>
                                <a:gd name="T9" fmla="*/ T8 w 19"/>
                                <a:gd name="T10" fmla="+- 0 13025 13004"/>
                                <a:gd name="T11" fmla="*/ 13025 h 35"/>
                                <a:gd name="T12" fmla="+- 0 2624 2624"/>
                                <a:gd name="T13" fmla="*/ T12 w 19"/>
                                <a:gd name="T14" fmla="+- 0 13025 13004"/>
                                <a:gd name="T15" fmla="*/ 13025 h 35"/>
                                <a:gd name="T16" fmla="+- 0 2629 2624"/>
                                <a:gd name="T17" fmla="*/ T16 w 19"/>
                                <a:gd name="T18" fmla="+- 0 13019 13004"/>
                                <a:gd name="T19" fmla="*/ 13019 h 35"/>
                                <a:gd name="T20" fmla="+- 0 2635 2624"/>
                                <a:gd name="T21" fmla="*/ T20 w 19"/>
                                <a:gd name="T22" fmla="+- 0 13015 13004"/>
                                <a:gd name="T23" fmla="*/ 13015 h 35"/>
                                <a:gd name="T24" fmla="+- 0 2634 2624"/>
                                <a:gd name="T25" fmla="*/ T24 w 19"/>
                                <a:gd name="T26" fmla="+- 0 13005 13004"/>
                                <a:gd name="T27" fmla="*/ 13005 h 35"/>
                                <a:gd name="T28" fmla="+- 0 2642 2624"/>
                                <a:gd name="T29" fmla="*/ T28 w 19"/>
                                <a:gd name="T30" fmla="+- 0 13004 13004"/>
                                <a:gd name="T31" fmla="*/ 13004 h 35"/>
                                <a:gd name="T32" fmla="+- 0 2633 2624"/>
                                <a:gd name="T33" fmla="*/ T32 w 19"/>
                                <a:gd name="T34" fmla="+- 0 13029 13004"/>
                                <a:gd name="T35" fmla="*/ 13029 h 35"/>
                                <a:gd name="T36" fmla="+- 0 2632 2624"/>
                                <a:gd name="T37" fmla="*/ T36 w 19"/>
                                <a:gd name="T38" fmla="+- 0 13035 13004"/>
                                <a:gd name="T39" fmla="*/ 1303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 h="35">
                                  <a:moveTo>
                                    <a:pt x="8" y="31"/>
                                  </a:moveTo>
                                  <a:lnTo>
                                    <a:pt x="2" y="34"/>
                                  </a:lnTo>
                                  <a:lnTo>
                                    <a:pt x="4" y="21"/>
                                  </a:lnTo>
                                  <a:lnTo>
                                    <a:pt x="0" y="21"/>
                                  </a:lnTo>
                                  <a:lnTo>
                                    <a:pt x="5" y="15"/>
                                  </a:lnTo>
                                  <a:lnTo>
                                    <a:pt x="11" y="11"/>
                                  </a:lnTo>
                                  <a:lnTo>
                                    <a:pt x="10" y="1"/>
                                  </a:lnTo>
                                  <a:lnTo>
                                    <a:pt x="18" y="0"/>
                                  </a:lnTo>
                                  <a:lnTo>
                                    <a:pt x="9" y="25"/>
                                  </a:lnTo>
                                  <a:lnTo>
                                    <a:pt x="8" y="3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6" name="Group 8162"/>
                        <wpg:cNvGrpSpPr>
                          <a:grpSpLocks/>
                        </wpg:cNvGrpSpPr>
                        <wpg:grpSpPr bwMode="auto">
                          <a:xfrm>
                            <a:off x="2645" y="12999"/>
                            <a:ext cx="8" cy="13"/>
                            <a:chOff x="2645" y="12999"/>
                            <a:chExt cx="8" cy="13"/>
                          </a:xfrm>
                        </wpg:grpSpPr>
                        <wps:wsp>
                          <wps:cNvPr id="8357" name="Freeform 8163"/>
                          <wps:cNvSpPr>
                            <a:spLocks/>
                          </wps:cNvSpPr>
                          <wps:spPr bwMode="auto">
                            <a:xfrm>
                              <a:off x="2645" y="12999"/>
                              <a:ext cx="8" cy="13"/>
                            </a:xfrm>
                            <a:custGeom>
                              <a:avLst/>
                              <a:gdLst>
                                <a:gd name="T0" fmla="+- 0 2646 2645"/>
                                <a:gd name="T1" fmla="*/ T0 w 8"/>
                                <a:gd name="T2" fmla="+- 0 13011 12999"/>
                                <a:gd name="T3" fmla="*/ 13011 h 13"/>
                                <a:gd name="T4" fmla="+- 0 2646 2645"/>
                                <a:gd name="T5" fmla="*/ T4 w 8"/>
                                <a:gd name="T6" fmla="+- 0 13004 12999"/>
                                <a:gd name="T7" fmla="*/ 13004 h 13"/>
                                <a:gd name="T8" fmla="+- 0 2645 2645"/>
                                <a:gd name="T9" fmla="*/ T8 w 8"/>
                                <a:gd name="T10" fmla="+- 0 13001 12999"/>
                                <a:gd name="T11" fmla="*/ 13001 h 13"/>
                                <a:gd name="T12" fmla="+- 0 2645 2645"/>
                                <a:gd name="T13" fmla="*/ T12 w 8"/>
                                <a:gd name="T14" fmla="+- 0 12999 12999"/>
                                <a:gd name="T15" fmla="*/ 12999 h 13"/>
                                <a:gd name="T16" fmla="+- 0 2653 2645"/>
                                <a:gd name="T17" fmla="*/ T16 w 8"/>
                                <a:gd name="T18" fmla="+- 0 12999 12999"/>
                                <a:gd name="T19" fmla="*/ 12999 h 13"/>
                                <a:gd name="T20" fmla="+- 0 2652 2645"/>
                                <a:gd name="T21" fmla="*/ T20 w 8"/>
                                <a:gd name="T22" fmla="+- 0 13006 12999"/>
                                <a:gd name="T23" fmla="*/ 13006 h 13"/>
                                <a:gd name="T24" fmla="+- 0 2650 2645"/>
                                <a:gd name="T25" fmla="*/ T24 w 8"/>
                                <a:gd name="T26" fmla="+- 0 13012 12999"/>
                                <a:gd name="T27" fmla="*/ 13012 h 13"/>
                                <a:gd name="T28" fmla="+- 0 2646 2645"/>
                                <a:gd name="T29" fmla="*/ T28 w 8"/>
                                <a:gd name="T30" fmla="+- 0 13011 12999"/>
                                <a:gd name="T31" fmla="*/ 13011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13">
                                  <a:moveTo>
                                    <a:pt x="1" y="12"/>
                                  </a:moveTo>
                                  <a:lnTo>
                                    <a:pt x="1" y="5"/>
                                  </a:lnTo>
                                  <a:lnTo>
                                    <a:pt x="0" y="2"/>
                                  </a:lnTo>
                                  <a:lnTo>
                                    <a:pt x="0" y="0"/>
                                  </a:lnTo>
                                  <a:lnTo>
                                    <a:pt x="8" y="0"/>
                                  </a:lnTo>
                                  <a:lnTo>
                                    <a:pt x="7" y="7"/>
                                  </a:lnTo>
                                  <a:lnTo>
                                    <a:pt x="5" y="13"/>
                                  </a:lnTo>
                                  <a:lnTo>
                                    <a:pt x="1"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8" name="Group 8164"/>
                        <wpg:cNvGrpSpPr>
                          <a:grpSpLocks/>
                        </wpg:cNvGrpSpPr>
                        <wpg:grpSpPr bwMode="auto">
                          <a:xfrm>
                            <a:off x="2667" y="12999"/>
                            <a:ext cx="12" cy="8"/>
                            <a:chOff x="2667" y="12999"/>
                            <a:chExt cx="12" cy="8"/>
                          </a:xfrm>
                        </wpg:grpSpPr>
                        <wps:wsp>
                          <wps:cNvPr id="8359" name="Freeform 8165"/>
                          <wps:cNvSpPr>
                            <a:spLocks/>
                          </wps:cNvSpPr>
                          <wps:spPr bwMode="auto">
                            <a:xfrm>
                              <a:off x="2667" y="12999"/>
                              <a:ext cx="12" cy="8"/>
                            </a:xfrm>
                            <a:custGeom>
                              <a:avLst/>
                              <a:gdLst>
                                <a:gd name="T0" fmla="+- 0 2667 2667"/>
                                <a:gd name="T1" fmla="*/ T0 w 12"/>
                                <a:gd name="T2" fmla="+- 0 13002 12999"/>
                                <a:gd name="T3" fmla="*/ 13002 h 8"/>
                                <a:gd name="T4" fmla="+- 0 2667 2667"/>
                                <a:gd name="T5" fmla="*/ T4 w 12"/>
                                <a:gd name="T6" fmla="+- 0 13001 12999"/>
                                <a:gd name="T7" fmla="*/ 13001 h 8"/>
                                <a:gd name="T8" fmla="+- 0 2668 2667"/>
                                <a:gd name="T9" fmla="*/ T8 w 12"/>
                                <a:gd name="T10" fmla="+- 0 13000 12999"/>
                                <a:gd name="T11" fmla="*/ 13000 h 8"/>
                                <a:gd name="T12" fmla="+- 0 2668 2667"/>
                                <a:gd name="T13" fmla="*/ T12 w 12"/>
                                <a:gd name="T14" fmla="+- 0 12999 12999"/>
                                <a:gd name="T15" fmla="*/ 12999 h 8"/>
                                <a:gd name="T16" fmla="+- 0 2679 2667"/>
                                <a:gd name="T17" fmla="*/ T16 w 12"/>
                                <a:gd name="T18" fmla="+- 0 12999 12999"/>
                                <a:gd name="T19" fmla="*/ 12999 h 8"/>
                                <a:gd name="T20" fmla="+- 0 2677 2667"/>
                                <a:gd name="T21" fmla="*/ T20 w 12"/>
                                <a:gd name="T22" fmla="+- 0 13007 12999"/>
                                <a:gd name="T23" fmla="*/ 13007 h 8"/>
                                <a:gd name="T24" fmla="+- 0 2670 2667"/>
                                <a:gd name="T25" fmla="*/ T24 w 12"/>
                                <a:gd name="T26" fmla="+- 0 12999 12999"/>
                                <a:gd name="T27" fmla="*/ 12999 h 8"/>
                                <a:gd name="T28" fmla="+- 0 2667 2667"/>
                                <a:gd name="T29" fmla="*/ T28 w 12"/>
                                <a:gd name="T30" fmla="+- 0 13002 12999"/>
                                <a:gd name="T31" fmla="*/ 13002 h 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8">
                                  <a:moveTo>
                                    <a:pt x="0" y="3"/>
                                  </a:moveTo>
                                  <a:lnTo>
                                    <a:pt x="0" y="2"/>
                                  </a:lnTo>
                                  <a:lnTo>
                                    <a:pt x="1" y="1"/>
                                  </a:lnTo>
                                  <a:lnTo>
                                    <a:pt x="1" y="0"/>
                                  </a:lnTo>
                                  <a:lnTo>
                                    <a:pt x="12" y="0"/>
                                  </a:lnTo>
                                  <a:lnTo>
                                    <a:pt x="10" y="8"/>
                                  </a:lnTo>
                                  <a:lnTo>
                                    <a:pt x="3" y="0"/>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0" name="Group 8166"/>
                        <wpg:cNvGrpSpPr>
                          <a:grpSpLocks/>
                        </wpg:cNvGrpSpPr>
                        <wpg:grpSpPr bwMode="auto">
                          <a:xfrm>
                            <a:off x="2842" y="13030"/>
                            <a:ext cx="16" cy="19"/>
                            <a:chOff x="2842" y="13030"/>
                            <a:chExt cx="16" cy="19"/>
                          </a:xfrm>
                        </wpg:grpSpPr>
                        <wps:wsp>
                          <wps:cNvPr id="8361" name="Freeform 8167"/>
                          <wps:cNvSpPr>
                            <a:spLocks/>
                          </wps:cNvSpPr>
                          <wps:spPr bwMode="auto">
                            <a:xfrm>
                              <a:off x="2842" y="13030"/>
                              <a:ext cx="16" cy="19"/>
                            </a:xfrm>
                            <a:custGeom>
                              <a:avLst/>
                              <a:gdLst>
                                <a:gd name="T0" fmla="+- 0 2842 2842"/>
                                <a:gd name="T1" fmla="*/ T0 w 16"/>
                                <a:gd name="T2" fmla="+- 0 13044 13030"/>
                                <a:gd name="T3" fmla="*/ 13044 h 19"/>
                                <a:gd name="T4" fmla="+- 0 2843 2842"/>
                                <a:gd name="T5" fmla="*/ T4 w 16"/>
                                <a:gd name="T6" fmla="+- 0 13038 13030"/>
                                <a:gd name="T7" fmla="*/ 13038 h 19"/>
                                <a:gd name="T8" fmla="+- 0 2846 2842"/>
                                <a:gd name="T9" fmla="*/ T8 w 16"/>
                                <a:gd name="T10" fmla="+- 0 13035 13030"/>
                                <a:gd name="T11" fmla="*/ 13035 h 19"/>
                                <a:gd name="T12" fmla="+- 0 2850 2842"/>
                                <a:gd name="T13" fmla="*/ T12 w 16"/>
                                <a:gd name="T14" fmla="+- 0 13035 13030"/>
                                <a:gd name="T15" fmla="*/ 13035 h 19"/>
                                <a:gd name="T16" fmla="+- 0 2850 2842"/>
                                <a:gd name="T17" fmla="*/ T16 w 16"/>
                                <a:gd name="T18" fmla="+- 0 13030 13030"/>
                                <a:gd name="T19" fmla="*/ 13030 h 19"/>
                                <a:gd name="T20" fmla="+- 0 2849 2842"/>
                                <a:gd name="T21" fmla="*/ T20 w 16"/>
                                <a:gd name="T22" fmla="+- 0 13030 13030"/>
                                <a:gd name="T23" fmla="*/ 13030 h 19"/>
                                <a:gd name="T24" fmla="+- 0 2848 2842"/>
                                <a:gd name="T25" fmla="*/ T24 w 16"/>
                                <a:gd name="T26" fmla="+- 0 13030 13030"/>
                                <a:gd name="T27" fmla="*/ 13030 h 19"/>
                                <a:gd name="T28" fmla="+- 0 2853 2842"/>
                                <a:gd name="T29" fmla="*/ T28 w 16"/>
                                <a:gd name="T30" fmla="+- 0 13031 13030"/>
                                <a:gd name="T31" fmla="*/ 13031 h 19"/>
                                <a:gd name="T32" fmla="+- 0 2858 2842"/>
                                <a:gd name="T33" fmla="*/ T32 w 16"/>
                                <a:gd name="T34" fmla="+- 0 13048 13030"/>
                                <a:gd name="T35" fmla="*/ 13048 h 19"/>
                                <a:gd name="T36" fmla="+- 0 2855 2842"/>
                                <a:gd name="T37" fmla="*/ T36 w 16"/>
                                <a:gd name="T38" fmla="+- 0 13042 13030"/>
                                <a:gd name="T39" fmla="*/ 13042 h 19"/>
                                <a:gd name="T40" fmla="+- 0 2848 2842"/>
                                <a:gd name="T41" fmla="*/ T40 w 16"/>
                                <a:gd name="T42" fmla="+- 0 13045 13030"/>
                                <a:gd name="T43" fmla="*/ 13045 h 19"/>
                                <a:gd name="T44" fmla="+- 0 2842 2842"/>
                                <a:gd name="T45" fmla="*/ T44 w 16"/>
                                <a:gd name="T46" fmla="+- 0 13044 13030"/>
                                <a:gd name="T47" fmla="*/ 13044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19">
                                  <a:moveTo>
                                    <a:pt x="0" y="14"/>
                                  </a:moveTo>
                                  <a:lnTo>
                                    <a:pt x="1" y="8"/>
                                  </a:lnTo>
                                  <a:lnTo>
                                    <a:pt x="4" y="5"/>
                                  </a:lnTo>
                                  <a:lnTo>
                                    <a:pt x="8" y="5"/>
                                  </a:lnTo>
                                  <a:lnTo>
                                    <a:pt x="8" y="0"/>
                                  </a:lnTo>
                                  <a:lnTo>
                                    <a:pt x="7" y="0"/>
                                  </a:lnTo>
                                  <a:lnTo>
                                    <a:pt x="6" y="0"/>
                                  </a:lnTo>
                                  <a:lnTo>
                                    <a:pt x="11" y="1"/>
                                  </a:lnTo>
                                  <a:lnTo>
                                    <a:pt x="16" y="18"/>
                                  </a:lnTo>
                                  <a:lnTo>
                                    <a:pt x="13" y="12"/>
                                  </a:lnTo>
                                  <a:lnTo>
                                    <a:pt x="6" y="15"/>
                                  </a:lnTo>
                                  <a:lnTo>
                                    <a:pt x="0"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2" name="Group 8168"/>
                        <wpg:cNvGrpSpPr>
                          <a:grpSpLocks/>
                        </wpg:cNvGrpSpPr>
                        <wpg:grpSpPr bwMode="auto">
                          <a:xfrm>
                            <a:off x="2996" y="13034"/>
                            <a:ext cx="16" cy="28"/>
                            <a:chOff x="2996" y="13034"/>
                            <a:chExt cx="16" cy="28"/>
                          </a:xfrm>
                        </wpg:grpSpPr>
                        <wps:wsp>
                          <wps:cNvPr id="8363" name="Freeform 8169"/>
                          <wps:cNvSpPr>
                            <a:spLocks/>
                          </wps:cNvSpPr>
                          <wps:spPr bwMode="auto">
                            <a:xfrm>
                              <a:off x="2996" y="13034"/>
                              <a:ext cx="16" cy="28"/>
                            </a:xfrm>
                            <a:custGeom>
                              <a:avLst/>
                              <a:gdLst>
                                <a:gd name="T0" fmla="+- 0 3009 2996"/>
                                <a:gd name="T1" fmla="*/ T0 w 16"/>
                                <a:gd name="T2" fmla="+- 0 13052 13034"/>
                                <a:gd name="T3" fmla="*/ 13052 h 28"/>
                                <a:gd name="T4" fmla="+- 0 3005 2996"/>
                                <a:gd name="T5" fmla="*/ T4 w 16"/>
                                <a:gd name="T6" fmla="+- 0 13061 13034"/>
                                <a:gd name="T7" fmla="*/ 13061 h 28"/>
                                <a:gd name="T8" fmla="+- 0 3001 2996"/>
                                <a:gd name="T9" fmla="*/ T8 w 16"/>
                                <a:gd name="T10" fmla="+- 0 13053 13034"/>
                                <a:gd name="T11" fmla="*/ 13053 h 28"/>
                                <a:gd name="T12" fmla="+- 0 2997 2996"/>
                                <a:gd name="T13" fmla="*/ T12 w 16"/>
                                <a:gd name="T14" fmla="+- 0 13051 13034"/>
                                <a:gd name="T15" fmla="*/ 13051 h 28"/>
                                <a:gd name="T16" fmla="+- 0 2996 2996"/>
                                <a:gd name="T17" fmla="*/ T16 w 16"/>
                                <a:gd name="T18" fmla="+- 0 13040 13034"/>
                                <a:gd name="T19" fmla="*/ 13040 h 28"/>
                                <a:gd name="T20" fmla="+- 0 3011 2996"/>
                                <a:gd name="T21" fmla="*/ T20 w 16"/>
                                <a:gd name="T22" fmla="+- 0 13034 13034"/>
                                <a:gd name="T23" fmla="*/ 13034 h 28"/>
                                <a:gd name="T24" fmla="+- 0 3009 2996"/>
                                <a:gd name="T25" fmla="*/ T24 w 16"/>
                                <a:gd name="T26" fmla="+- 0 13052 13034"/>
                                <a:gd name="T27" fmla="*/ 13052 h 28"/>
                              </a:gdLst>
                              <a:ahLst/>
                              <a:cxnLst>
                                <a:cxn ang="0">
                                  <a:pos x="T1" y="T3"/>
                                </a:cxn>
                                <a:cxn ang="0">
                                  <a:pos x="T5" y="T7"/>
                                </a:cxn>
                                <a:cxn ang="0">
                                  <a:pos x="T9" y="T11"/>
                                </a:cxn>
                                <a:cxn ang="0">
                                  <a:pos x="T13" y="T15"/>
                                </a:cxn>
                                <a:cxn ang="0">
                                  <a:pos x="T17" y="T19"/>
                                </a:cxn>
                                <a:cxn ang="0">
                                  <a:pos x="T21" y="T23"/>
                                </a:cxn>
                                <a:cxn ang="0">
                                  <a:pos x="T25" y="T27"/>
                                </a:cxn>
                              </a:cxnLst>
                              <a:rect l="0" t="0" r="r" b="b"/>
                              <a:pathLst>
                                <a:path w="16" h="28">
                                  <a:moveTo>
                                    <a:pt x="13" y="18"/>
                                  </a:moveTo>
                                  <a:lnTo>
                                    <a:pt x="9" y="27"/>
                                  </a:lnTo>
                                  <a:lnTo>
                                    <a:pt x="5" y="19"/>
                                  </a:lnTo>
                                  <a:lnTo>
                                    <a:pt x="1" y="17"/>
                                  </a:lnTo>
                                  <a:lnTo>
                                    <a:pt x="0" y="6"/>
                                  </a:lnTo>
                                  <a:lnTo>
                                    <a:pt x="15" y="0"/>
                                  </a:lnTo>
                                  <a:lnTo>
                                    <a:pt x="13"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4" name="Group 8170"/>
                        <wpg:cNvGrpSpPr>
                          <a:grpSpLocks/>
                        </wpg:cNvGrpSpPr>
                        <wpg:grpSpPr bwMode="auto">
                          <a:xfrm>
                            <a:off x="3027" y="13016"/>
                            <a:ext cx="6" cy="27"/>
                            <a:chOff x="3027" y="13016"/>
                            <a:chExt cx="6" cy="27"/>
                          </a:xfrm>
                        </wpg:grpSpPr>
                        <wps:wsp>
                          <wps:cNvPr id="8365" name="Freeform 8171"/>
                          <wps:cNvSpPr>
                            <a:spLocks/>
                          </wps:cNvSpPr>
                          <wps:spPr bwMode="auto">
                            <a:xfrm>
                              <a:off x="3027" y="13016"/>
                              <a:ext cx="6" cy="27"/>
                            </a:xfrm>
                            <a:custGeom>
                              <a:avLst/>
                              <a:gdLst>
                                <a:gd name="T0" fmla="+- 0 3029 3027"/>
                                <a:gd name="T1" fmla="*/ T0 w 6"/>
                                <a:gd name="T2" fmla="+- 0 13043 13016"/>
                                <a:gd name="T3" fmla="*/ 13043 h 27"/>
                                <a:gd name="T4" fmla="+- 0 3027 3027"/>
                                <a:gd name="T5" fmla="*/ T4 w 6"/>
                                <a:gd name="T6" fmla="+- 0 13029 13016"/>
                                <a:gd name="T7" fmla="*/ 13029 h 27"/>
                                <a:gd name="T8" fmla="+- 0 3031 3027"/>
                                <a:gd name="T9" fmla="*/ T8 w 6"/>
                                <a:gd name="T10" fmla="+- 0 13016 13016"/>
                                <a:gd name="T11" fmla="*/ 13016 h 27"/>
                                <a:gd name="T12" fmla="+- 0 3032 3027"/>
                                <a:gd name="T13" fmla="*/ T12 w 6"/>
                                <a:gd name="T14" fmla="+- 0 13030 13016"/>
                                <a:gd name="T15" fmla="*/ 13030 h 27"/>
                                <a:gd name="T16" fmla="+- 0 3029 3027"/>
                                <a:gd name="T17" fmla="*/ T16 w 6"/>
                                <a:gd name="T18" fmla="+- 0 13036 13016"/>
                                <a:gd name="T19" fmla="*/ 13036 h 27"/>
                                <a:gd name="T20" fmla="+- 0 3029 3027"/>
                                <a:gd name="T21" fmla="*/ T20 w 6"/>
                                <a:gd name="T22" fmla="+- 0 13043 13016"/>
                                <a:gd name="T23" fmla="*/ 13043 h 27"/>
                              </a:gdLst>
                              <a:ahLst/>
                              <a:cxnLst>
                                <a:cxn ang="0">
                                  <a:pos x="T1" y="T3"/>
                                </a:cxn>
                                <a:cxn ang="0">
                                  <a:pos x="T5" y="T7"/>
                                </a:cxn>
                                <a:cxn ang="0">
                                  <a:pos x="T9" y="T11"/>
                                </a:cxn>
                                <a:cxn ang="0">
                                  <a:pos x="T13" y="T15"/>
                                </a:cxn>
                                <a:cxn ang="0">
                                  <a:pos x="T17" y="T19"/>
                                </a:cxn>
                                <a:cxn ang="0">
                                  <a:pos x="T21" y="T23"/>
                                </a:cxn>
                              </a:cxnLst>
                              <a:rect l="0" t="0" r="r" b="b"/>
                              <a:pathLst>
                                <a:path w="6" h="27">
                                  <a:moveTo>
                                    <a:pt x="2" y="27"/>
                                  </a:moveTo>
                                  <a:lnTo>
                                    <a:pt x="0" y="13"/>
                                  </a:lnTo>
                                  <a:lnTo>
                                    <a:pt x="4" y="0"/>
                                  </a:lnTo>
                                  <a:lnTo>
                                    <a:pt x="5" y="14"/>
                                  </a:lnTo>
                                  <a:lnTo>
                                    <a:pt x="2" y="20"/>
                                  </a:lnTo>
                                  <a:lnTo>
                                    <a:pt x="2" y="2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6" name="Group 8172"/>
                        <wpg:cNvGrpSpPr>
                          <a:grpSpLocks/>
                        </wpg:cNvGrpSpPr>
                        <wpg:grpSpPr bwMode="auto">
                          <a:xfrm>
                            <a:off x="3027" y="12999"/>
                            <a:ext cx="10" cy="11"/>
                            <a:chOff x="3027" y="12999"/>
                            <a:chExt cx="10" cy="11"/>
                          </a:xfrm>
                        </wpg:grpSpPr>
                        <wps:wsp>
                          <wps:cNvPr id="8367" name="Freeform 8173"/>
                          <wps:cNvSpPr>
                            <a:spLocks/>
                          </wps:cNvSpPr>
                          <wps:spPr bwMode="auto">
                            <a:xfrm>
                              <a:off x="3027" y="12999"/>
                              <a:ext cx="10" cy="11"/>
                            </a:xfrm>
                            <a:custGeom>
                              <a:avLst/>
                              <a:gdLst>
                                <a:gd name="T0" fmla="+- 0 3034 3027"/>
                                <a:gd name="T1" fmla="*/ T0 w 10"/>
                                <a:gd name="T2" fmla="+- 0 13008 12999"/>
                                <a:gd name="T3" fmla="*/ 13008 h 11"/>
                                <a:gd name="T4" fmla="+- 0 3030 3027"/>
                                <a:gd name="T5" fmla="*/ T4 w 10"/>
                                <a:gd name="T6" fmla="+- 0 13009 12999"/>
                                <a:gd name="T7" fmla="*/ 13009 h 11"/>
                                <a:gd name="T8" fmla="+- 0 3029 3027"/>
                                <a:gd name="T9" fmla="*/ T8 w 10"/>
                                <a:gd name="T10" fmla="+- 0 13004 12999"/>
                                <a:gd name="T11" fmla="*/ 13004 h 11"/>
                                <a:gd name="T12" fmla="+- 0 3027 3027"/>
                                <a:gd name="T13" fmla="*/ T12 w 10"/>
                                <a:gd name="T14" fmla="+- 0 12999 12999"/>
                                <a:gd name="T15" fmla="*/ 12999 h 11"/>
                                <a:gd name="T16" fmla="+- 0 3037 3027"/>
                                <a:gd name="T17" fmla="*/ T16 w 10"/>
                                <a:gd name="T18" fmla="+- 0 12999 12999"/>
                                <a:gd name="T19" fmla="*/ 12999 h 11"/>
                                <a:gd name="T20" fmla="+- 0 3037 3027"/>
                                <a:gd name="T21" fmla="*/ T20 w 10"/>
                                <a:gd name="T22" fmla="+- 0 13002 12999"/>
                                <a:gd name="T23" fmla="*/ 13002 h 11"/>
                                <a:gd name="T24" fmla="+- 0 3036 3027"/>
                                <a:gd name="T25" fmla="*/ T24 w 10"/>
                                <a:gd name="T26" fmla="+- 0 13005 12999"/>
                                <a:gd name="T27" fmla="*/ 13005 h 11"/>
                                <a:gd name="T28" fmla="+- 0 3034 3027"/>
                                <a:gd name="T29" fmla="*/ T28 w 10"/>
                                <a:gd name="T30" fmla="+- 0 13008 12999"/>
                                <a:gd name="T31" fmla="*/ 13008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1">
                                  <a:moveTo>
                                    <a:pt x="7" y="9"/>
                                  </a:moveTo>
                                  <a:lnTo>
                                    <a:pt x="3" y="10"/>
                                  </a:lnTo>
                                  <a:lnTo>
                                    <a:pt x="2" y="5"/>
                                  </a:lnTo>
                                  <a:lnTo>
                                    <a:pt x="0" y="0"/>
                                  </a:lnTo>
                                  <a:lnTo>
                                    <a:pt x="10" y="0"/>
                                  </a:lnTo>
                                  <a:lnTo>
                                    <a:pt x="10" y="3"/>
                                  </a:lnTo>
                                  <a:lnTo>
                                    <a:pt x="9" y="6"/>
                                  </a:lnTo>
                                  <a:lnTo>
                                    <a:pt x="7"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8" name="Group 8174"/>
                        <wpg:cNvGrpSpPr>
                          <a:grpSpLocks/>
                        </wpg:cNvGrpSpPr>
                        <wpg:grpSpPr bwMode="auto">
                          <a:xfrm>
                            <a:off x="3651" y="12999"/>
                            <a:ext cx="4" cy="2"/>
                            <a:chOff x="3651" y="12999"/>
                            <a:chExt cx="4" cy="2"/>
                          </a:xfrm>
                        </wpg:grpSpPr>
                        <wps:wsp>
                          <wps:cNvPr id="8369" name="Freeform 8175"/>
                          <wps:cNvSpPr>
                            <a:spLocks/>
                          </wps:cNvSpPr>
                          <wps:spPr bwMode="auto">
                            <a:xfrm>
                              <a:off x="3651" y="12999"/>
                              <a:ext cx="4" cy="2"/>
                            </a:xfrm>
                            <a:custGeom>
                              <a:avLst/>
                              <a:gdLst>
                                <a:gd name="T0" fmla="+- 0 3654 3651"/>
                                <a:gd name="T1" fmla="*/ T0 w 4"/>
                                <a:gd name="T2" fmla="+- 0 13001 12999"/>
                                <a:gd name="T3" fmla="*/ 13001 h 2"/>
                                <a:gd name="T4" fmla="+- 0 3653 3651"/>
                                <a:gd name="T5" fmla="*/ T4 w 4"/>
                                <a:gd name="T6" fmla="+- 0 13000 12999"/>
                                <a:gd name="T7" fmla="*/ 13000 h 2"/>
                                <a:gd name="T8" fmla="+- 0 3652 3651"/>
                                <a:gd name="T9" fmla="*/ T8 w 4"/>
                                <a:gd name="T10" fmla="+- 0 13000 12999"/>
                                <a:gd name="T11" fmla="*/ 13000 h 2"/>
                                <a:gd name="T12" fmla="+- 0 3651 3651"/>
                                <a:gd name="T13" fmla="*/ T12 w 4"/>
                                <a:gd name="T14" fmla="+- 0 12999 12999"/>
                                <a:gd name="T15" fmla="*/ 12999 h 2"/>
                                <a:gd name="T16" fmla="+- 0 3655 3651"/>
                                <a:gd name="T17" fmla="*/ T16 w 4"/>
                                <a:gd name="T18" fmla="+- 0 12999 12999"/>
                                <a:gd name="T19" fmla="*/ 12999 h 2"/>
                                <a:gd name="T20" fmla="+- 0 3655 3651"/>
                                <a:gd name="T21" fmla="*/ T20 w 4"/>
                                <a:gd name="T22" fmla="+- 0 13000 12999"/>
                                <a:gd name="T23" fmla="*/ 13000 h 2"/>
                                <a:gd name="T24" fmla="+- 0 3654 3651"/>
                                <a:gd name="T25" fmla="*/ T24 w 4"/>
                                <a:gd name="T26" fmla="+- 0 13000 12999"/>
                                <a:gd name="T27" fmla="*/ 13000 h 2"/>
                                <a:gd name="T28" fmla="+- 0 3654 3651"/>
                                <a:gd name="T29" fmla="*/ T28 w 4"/>
                                <a:gd name="T30" fmla="+- 0 13001 12999"/>
                                <a:gd name="T31" fmla="*/ 13001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2">
                                  <a:moveTo>
                                    <a:pt x="3" y="2"/>
                                  </a:moveTo>
                                  <a:lnTo>
                                    <a:pt x="2" y="1"/>
                                  </a:lnTo>
                                  <a:lnTo>
                                    <a:pt x="1" y="1"/>
                                  </a:lnTo>
                                  <a:lnTo>
                                    <a:pt x="0" y="0"/>
                                  </a:lnTo>
                                  <a:lnTo>
                                    <a:pt x="4" y="0"/>
                                  </a:lnTo>
                                  <a:lnTo>
                                    <a:pt x="4" y="1"/>
                                  </a:lnTo>
                                  <a:lnTo>
                                    <a:pt x="3" y="1"/>
                                  </a:lnTo>
                                  <a:lnTo>
                                    <a:pt x="3"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0" name="Group 8176"/>
                        <wpg:cNvGrpSpPr>
                          <a:grpSpLocks/>
                        </wpg:cNvGrpSpPr>
                        <wpg:grpSpPr bwMode="auto">
                          <a:xfrm>
                            <a:off x="4051" y="12999"/>
                            <a:ext cx="7" cy="5"/>
                            <a:chOff x="4051" y="12999"/>
                            <a:chExt cx="7" cy="5"/>
                          </a:xfrm>
                        </wpg:grpSpPr>
                        <wps:wsp>
                          <wps:cNvPr id="8371" name="Freeform 8177"/>
                          <wps:cNvSpPr>
                            <a:spLocks/>
                          </wps:cNvSpPr>
                          <wps:spPr bwMode="auto">
                            <a:xfrm>
                              <a:off x="4051" y="12999"/>
                              <a:ext cx="7" cy="5"/>
                            </a:xfrm>
                            <a:custGeom>
                              <a:avLst/>
                              <a:gdLst>
                                <a:gd name="T0" fmla="+- 0 4051 4051"/>
                                <a:gd name="T1" fmla="*/ T0 w 7"/>
                                <a:gd name="T2" fmla="+- 0 12999 12999"/>
                                <a:gd name="T3" fmla="*/ 12999 h 5"/>
                                <a:gd name="T4" fmla="+- 0 4057 4051"/>
                                <a:gd name="T5" fmla="*/ T4 w 7"/>
                                <a:gd name="T6" fmla="+- 0 12999 12999"/>
                                <a:gd name="T7" fmla="*/ 12999 h 5"/>
                                <a:gd name="T8" fmla="+- 0 4056 4051"/>
                                <a:gd name="T9" fmla="*/ T8 w 7"/>
                                <a:gd name="T10" fmla="+- 0 13003 12999"/>
                                <a:gd name="T11" fmla="*/ 13003 h 5"/>
                                <a:gd name="T12" fmla="+- 0 4054 4051"/>
                                <a:gd name="T13" fmla="*/ T12 w 7"/>
                                <a:gd name="T14" fmla="+- 0 13003 12999"/>
                                <a:gd name="T15" fmla="*/ 13003 h 5"/>
                                <a:gd name="T16" fmla="+- 0 4051 4051"/>
                                <a:gd name="T17" fmla="*/ T16 w 7"/>
                                <a:gd name="T18" fmla="+- 0 12999 12999"/>
                                <a:gd name="T19" fmla="*/ 12999 h 5"/>
                              </a:gdLst>
                              <a:ahLst/>
                              <a:cxnLst>
                                <a:cxn ang="0">
                                  <a:pos x="T1" y="T3"/>
                                </a:cxn>
                                <a:cxn ang="0">
                                  <a:pos x="T5" y="T7"/>
                                </a:cxn>
                                <a:cxn ang="0">
                                  <a:pos x="T9" y="T11"/>
                                </a:cxn>
                                <a:cxn ang="0">
                                  <a:pos x="T13" y="T15"/>
                                </a:cxn>
                                <a:cxn ang="0">
                                  <a:pos x="T17" y="T19"/>
                                </a:cxn>
                              </a:cxnLst>
                              <a:rect l="0" t="0" r="r" b="b"/>
                              <a:pathLst>
                                <a:path w="7" h="5">
                                  <a:moveTo>
                                    <a:pt x="0" y="0"/>
                                  </a:moveTo>
                                  <a:lnTo>
                                    <a:pt x="6" y="0"/>
                                  </a:lnTo>
                                  <a:lnTo>
                                    <a:pt x="5" y="4"/>
                                  </a:lnTo>
                                  <a:lnTo>
                                    <a:pt x="3"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2" name="Group 8178"/>
                        <wpg:cNvGrpSpPr>
                          <a:grpSpLocks/>
                        </wpg:cNvGrpSpPr>
                        <wpg:grpSpPr bwMode="auto">
                          <a:xfrm>
                            <a:off x="4216" y="12997"/>
                            <a:ext cx="19" cy="18"/>
                            <a:chOff x="4216" y="12997"/>
                            <a:chExt cx="19" cy="18"/>
                          </a:xfrm>
                        </wpg:grpSpPr>
                        <wps:wsp>
                          <wps:cNvPr id="8373" name="Freeform 8179"/>
                          <wps:cNvSpPr>
                            <a:spLocks/>
                          </wps:cNvSpPr>
                          <wps:spPr bwMode="auto">
                            <a:xfrm>
                              <a:off x="4216" y="12997"/>
                              <a:ext cx="19" cy="18"/>
                            </a:xfrm>
                            <a:custGeom>
                              <a:avLst/>
                              <a:gdLst>
                                <a:gd name="T0" fmla="+- 0 4217 4216"/>
                                <a:gd name="T1" fmla="*/ T0 w 19"/>
                                <a:gd name="T2" fmla="+- 0 13005 12997"/>
                                <a:gd name="T3" fmla="*/ 13005 h 18"/>
                                <a:gd name="T4" fmla="+- 0 4216 4216"/>
                                <a:gd name="T5" fmla="*/ T4 w 19"/>
                                <a:gd name="T6" fmla="+- 0 12997 12997"/>
                                <a:gd name="T7" fmla="*/ 12997 h 18"/>
                                <a:gd name="T8" fmla="+- 0 4221 4216"/>
                                <a:gd name="T9" fmla="*/ T8 w 19"/>
                                <a:gd name="T10" fmla="+- 0 13002 12997"/>
                                <a:gd name="T11" fmla="*/ 13002 h 18"/>
                                <a:gd name="T12" fmla="+- 0 4223 4216"/>
                                <a:gd name="T13" fmla="*/ T12 w 19"/>
                                <a:gd name="T14" fmla="+- 0 12999 12997"/>
                                <a:gd name="T15" fmla="*/ 12999 h 18"/>
                                <a:gd name="T16" fmla="+- 0 4227 4216"/>
                                <a:gd name="T17" fmla="*/ T16 w 19"/>
                                <a:gd name="T18" fmla="+- 0 12999 12997"/>
                                <a:gd name="T19" fmla="*/ 12999 h 18"/>
                                <a:gd name="T20" fmla="+- 0 4227 4216"/>
                                <a:gd name="T21" fmla="*/ T20 w 19"/>
                                <a:gd name="T22" fmla="+- 0 13000 12997"/>
                                <a:gd name="T23" fmla="*/ 13000 h 18"/>
                                <a:gd name="T24" fmla="+- 0 4227 4216"/>
                                <a:gd name="T25" fmla="*/ T24 w 19"/>
                                <a:gd name="T26" fmla="+- 0 13000 12997"/>
                                <a:gd name="T27" fmla="*/ 13000 h 18"/>
                                <a:gd name="T28" fmla="+- 0 4227 4216"/>
                                <a:gd name="T29" fmla="*/ T28 w 19"/>
                                <a:gd name="T30" fmla="+- 0 13001 12997"/>
                                <a:gd name="T31" fmla="*/ 13001 h 18"/>
                                <a:gd name="T32" fmla="+- 0 4229 4216"/>
                                <a:gd name="T33" fmla="*/ T32 w 19"/>
                                <a:gd name="T34" fmla="+- 0 13003 12997"/>
                                <a:gd name="T35" fmla="*/ 13003 h 18"/>
                                <a:gd name="T36" fmla="+- 0 4230 4216"/>
                                <a:gd name="T37" fmla="*/ T36 w 19"/>
                                <a:gd name="T38" fmla="+- 0 13002 12997"/>
                                <a:gd name="T39" fmla="*/ 13002 h 18"/>
                                <a:gd name="T40" fmla="+- 0 4231 4216"/>
                                <a:gd name="T41" fmla="*/ T40 w 19"/>
                                <a:gd name="T42" fmla="+- 0 12999 12997"/>
                                <a:gd name="T43" fmla="*/ 12999 h 18"/>
                                <a:gd name="T44" fmla="+- 0 4235 4216"/>
                                <a:gd name="T45" fmla="*/ T44 w 19"/>
                                <a:gd name="T46" fmla="+- 0 12999 12997"/>
                                <a:gd name="T47" fmla="*/ 12999 h 18"/>
                                <a:gd name="T48" fmla="+- 0 4234 4216"/>
                                <a:gd name="T49" fmla="*/ T48 w 19"/>
                                <a:gd name="T50" fmla="+- 0 13015 12997"/>
                                <a:gd name="T51" fmla="*/ 13015 h 18"/>
                                <a:gd name="T52" fmla="+- 0 4222 4216"/>
                                <a:gd name="T53" fmla="*/ T52 w 19"/>
                                <a:gd name="T54" fmla="+- 0 13001 12997"/>
                                <a:gd name="T55" fmla="*/ 13001 h 18"/>
                                <a:gd name="T56" fmla="+- 0 4217 4216"/>
                                <a:gd name="T57" fmla="*/ T56 w 19"/>
                                <a:gd name="T58" fmla="+- 0 13005 12997"/>
                                <a:gd name="T59" fmla="*/ 13005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 h="18">
                                  <a:moveTo>
                                    <a:pt x="1" y="8"/>
                                  </a:moveTo>
                                  <a:lnTo>
                                    <a:pt x="0" y="0"/>
                                  </a:lnTo>
                                  <a:lnTo>
                                    <a:pt x="5" y="5"/>
                                  </a:lnTo>
                                  <a:lnTo>
                                    <a:pt x="7" y="2"/>
                                  </a:lnTo>
                                  <a:lnTo>
                                    <a:pt x="11" y="2"/>
                                  </a:lnTo>
                                  <a:lnTo>
                                    <a:pt x="11" y="3"/>
                                  </a:lnTo>
                                  <a:lnTo>
                                    <a:pt x="11" y="4"/>
                                  </a:lnTo>
                                  <a:lnTo>
                                    <a:pt x="13" y="6"/>
                                  </a:lnTo>
                                  <a:lnTo>
                                    <a:pt x="14" y="5"/>
                                  </a:lnTo>
                                  <a:lnTo>
                                    <a:pt x="15" y="2"/>
                                  </a:lnTo>
                                  <a:lnTo>
                                    <a:pt x="19" y="2"/>
                                  </a:lnTo>
                                  <a:lnTo>
                                    <a:pt x="18" y="18"/>
                                  </a:lnTo>
                                  <a:lnTo>
                                    <a:pt x="6" y="4"/>
                                  </a:lnTo>
                                  <a:lnTo>
                                    <a:pt x="1"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4" name="Group 8180"/>
                        <wpg:cNvGrpSpPr>
                          <a:grpSpLocks/>
                        </wpg:cNvGrpSpPr>
                        <wpg:grpSpPr bwMode="auto">
                          <a:xfrm>
                            <a:off x="4396" y="13141"/>
                            <a:ext cx="5" cy="32"/>
                            <a:chOff x="4396" y="13141"/>
                            <a:chExt cx="5" cy="32"/>
                          </a:xfrm>
                        </wpg:grpSpPr>
                        <wps:wsp>
                          <wps:cNvPr id="8375" name="Freeform 8181"/>
                          <wps:cNvSpPr>
                            <a:spLocks/>
                          </wps:cNvSpPr>
                          <wps:spPr bwMode="auto">
                            <a:xfrm>
                              <a:off x="4396" y="13141"/>
                              <a:ext cx="5" cy="32"/>
                            </a:xfrm>
                            <a:custGeom>
                              <a:avLst/>
                              <a:gdLst>
                                <a:gd name="T0" fmla="+- 0 4396 4396"/>
                                <a:gd name="T1" fmla="*/ T0 w 5"/>
                                <a:gd name="T2" fmla="+- 0 13167 13141"/>
                                <a:gd name="T3" fmla="*/ 13167 h 32"/>
                                <a:gd name="T4" fmla="+- 0 4396 4396"/>
                                <a:gd name="T5" fmla="*/ T4 w 5"/>
                                <a:gd name="T6" fmla="+- 0 13155 13141"/>
                                <a:gd name="T7" fmla="*/ 13155 h 32"/>
                                <a:gd name="T8" fmla="+- 0 4396 4396"/>
                                <a:gd name="T9" fmla="*/ T8 w 5"/>
                                <a:gd name="T10" fmla="+- 0 13148 13141"/>
                                <a:gd name="T11" fmla="*/ 13148 h 32"/>
                                <a:gd name="T12" fmla="+- 0 4397 4396"/>
                                <a:gd name="T13" fmla="*/ T12 w 5"/>
                                <a:gd name="T14" fmla="+- 0 13142 13141"/>
                                <a:gd name="T15" fmla="*/ 13142 h 32"/>
                                <a:gd name="T16" fmla="+- 0 4400 4396"/>
                                <a:gd name="T17" fmla="*/ T16 w 5"/>
                                <a:gd name="T18" fmla="+- 0 13141 13141"/>
                                <a:gd name="T19" fmla="*/ 13141 h 32"/>
                                <a:gd name="T20" fmla="+- 0 4398 4396"/>
                                <a:gd name="T21" fmla="*/ T20 w 5"/>
                                <a:gd name="T22" fmla="+- 0 13164 13141"/>
                                <a:gd name="T23" fmla="*/ 13164 h 32"/>
                                <a:gd name="T24" fmla="+- 0 4400 4396"/>
                                <a:gd name="T25" fmla="*/ T24 w 5"/>
                                <a:gd name="T26" fmla="+- 0 13172 13141"/>
                                <a:gd name="T27" fmla="*/ 13172 h 32"/>
                                <a:gd name="T28" fmla="+- 0 4398 4396"/>
                                <a:gd name="T29" fmla="*/ T28 w 5"/>
                                <a:gd name="T30" fmla="+- 0 13173 13141"/>
                                <a:gd name="T31" fmla="*/ 13173 h 32"/>
                                <a:gd name="T32" fmla="+- 0 4398 4396"/>
                                <a:gd name="T33" fmla="*/ T32 w 5"/>
                                <a:gd name="T34" fmla="+- 0 13166 13141"/>
                                <a:gd name="T35" fmla="*/ 13166 h 32"/>
                                <a:gd name="T36" fmla="+- 0 4396 4396"/>
                                <a:gd name="T37" fmla="*/ T36 w 5"/>
                                <a:gd name="T38" fmla="+- 0 13167 13141"/>
                                <a:gd name="T39" fmla="*/ 1316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32">
                                  <a:moveTo>
                                    <a:pt x="0" y="26"/>
                                  </a:moveTo>
                                  <a:lnTo>
                                    <a:pt x="0" y="14"/>
                                  </a:lnTo>
                                  <a:lnTo>
                                    <a:pt x="0" y="7"/>
                                  </a:lnTo>
                                  <a:lnTo>
                                    <a:pt x="1" y="1"/>
                                  </a:lnTo>
                                  <a:lnTo>
                                    <a:pt x="4" y="0"/>
                                  </a:lnTo>
                                  <a:lnTo>
                                    <a:pt x="2" y="23"/>
                                  </a:lnTo>
                                  <a:lnTo>
                                    <a:pt x="4" y="31"/>
                                  </a:lnTo>
                                  <a:lnTo>
                                    <a:pt x="2" y="32"/>
                                  </a:lnTo>
                                  <a:lnTo>
                                    <a:pt x="2" y="25"/>
                                  </a:lnTo>
                                  <a:lnTo>
                                    <a:pt x="0"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6" name="Group 8182"/>
                        <wpg:cNvGrpSpPr>
                          <a:grpSpLocks/>
                        </wpg:cNvGrpSpPr>
                        <wpg:grpSpPr bwMode="auto">
                          <a:xfrm>
                            <a:off x="4417" y="13144"/>
                            <a:ext cx="6" cy="41"/>
                            <a:chOff x="4417" y="13144"/>
                            <a:chExt cx="6" cy="41"/>
                          </a:xfrm>
                        </wpg:grpSpPr>
                        <wps:wsp>
                          <wps:cNvPr id="8377" name="Freeform 8183"/>
                          <wps:cNvSpPr>
                            <a:spLocks/>
                          </wps:cNvSpPr>
                          <wps:spPr bwMode="auto">
                            <a:xfrm>
                              <a:off x="4417" y="13144"/>
                              <a:ext cx="6" cy="41"/>
                            </a:xfrm>
                            <a:custGeom>
                              <a:avLst/>
                              <a:gdLst>
                                <a:gd name="T0" fmla="+- 0 4423 4417"/>
                                <a:gd name="T1" fmla="*/ T0 w 6"/>
                                <a:gd name="T2" fmla="+- 0 13184 13144"/>
                                <a:gd name="T3" fmla="*/ 13184 h 41"/>
                                <a:gd name="T4" fmla="+- 0 4421 4417"/>
                                <a:gd name="T5" fmla="*/ T4 w 6"/>
                                <a:gd name="T6" fmla="+- 0 13180 13144"/>
                                <a:gd name="T7" fmla="*/ 13180 h 41"/>
                                <a:gd name="T8" fmla="+- 0 4421 4417"/>
                                <a:gd name="T9" fmla="*/ T8 w 6"/>
                                <a:gd name="T10" fmla="+- 0 13170 13144"/>
                                <a:gd name="T11" fmla="*/ 13170 h 41"/>
                                <a:gd name="T12" fmla="+- 0 4418 4417"/>
                                <a:gd name="T13" fmla="*/ T12 w 6"/>
                                <a:gd name="T14" fmla="+- 0 13174 13144"/>
                                <a:gd name="T15" fmla="*/ 13174 h 41"/>
                                <a:gd name="T16" fmla="+- 0 4417 4417"/>
                                <a:gd name="T17" fmla="*/ T16 w 6"/>
                                <a:gd name="T18" fmla="+- 0 13163 13144"/>
                                <a:gd name="T19" fmla="*/ 13163 h 41"/>
                                <a:gd name="T20" fmla="+- 0 4418 4417"/>
                                <a:gd name="T21" fmla="*/ T20 w 6"/>
                                <a:gd name="T22" fmla="+- 0 13158 13144"/>
                                <a:gd name="T23" fmla="*/ 13158 h 41"/>
                                <a:gd name="T24" fmla="+- 0 4420 4417"/>
                                <a:gd name="T25" fmla="*/ T24 w 6"/>
                                <a:gd name="T26" fmla="+- 0 13159 13144"/>
                                <a:gd name="T27" fmla="*/ 13159 h 41"/>
                                <a:gd name="T28" fmla="+- 0 4420 4417"/>
                                <a:gd name="T29" fmla="*/ T28 w 6"/>
                                <a:gd name="T30" fmla="+- 0 13155 13144"/>
                                <a:gd name="T31" fmla="*/ 13155 h 41"/>
                                <a:gd name="T32" fmla="+- 0 4419 4417"/>
                                <a:gd name="T33" fmla="*/ T32 w 6"/>
                                <a:gd name="T34" fmla="+- 0 13151 13144"/>
                                <a:gd name="T35" fmla="*/ 13151 h 41"/>
                                <a:gd name="T36" fmla="+- 0 4419 4417"/>
                                <a:gd name="T37" fmla="*/ T36 w 6"/>
                                <a:gd name="T38" fmla="+- 0 13144 13144"/>
                                <a:gd name="T39" fmla="*/ 13144 h 41"/>
                                <a:gd name="T40" fmla="+- 0 4423 4417"/>
                                <a:gd name="T41" fmla="*/ T40 w 6"/>
                                <a:gd name="T42" fmla="+- 0 13144 13144"/>
                                <a:gd name="T43" fmla="*/ 13144 h 41"/>
                                <a:gd name="T44" fmla="+- 0 4422 4417"/>
                                <a:gd name="T45" fmla="*/ T44 w 6"/>
                                <a:gd name="T46" fmla="+- 0 13157 13144"/>
                                <a:gd name="T47" fmla="*/ 13157 h 41"/>
                                <a:gd name="T48" fmla="+- 0 4421 4417"/>
                                <a:gd name="T49" fmla="*/ T48 w 6"/>
                                <a:gd name="T50" fmla="+- 0 13169 13144"/>
                                <a:gd name="T51" fmla="*/ 13169 h 41"/>
                                <a:gd name="T52" fmla="+- 0 4422 4417"/>
                                <a:gd name="T53" fmla="*/ T52 w 6"/>
                                <a:gd name="T54" fmla="+- 0 13174 13144"/>
                                <a:gd name="T55" fmla="*/ 13174 h 41"/>
                                <a:gd name="T56" fmla="+- 0 4423 4417"/>
                                <a:gd name="T57" fmla="*/ T56 w 6"/>
                                <a:gd name="T58" fmla="+- 0 13175 13144"/>
                                <a:gd name="T59" fmla="*/ 13175 h 41"/>
                                <a:gd name="T60" fmla="+- 0 4423 4417"/>
                                <a:gd name="T61" fmla="*/ T60 w 6"/>
                                <a:gd name="T62" fmla="+- 0 13184 13144"/>
                                <a:gd name="T63" fmla="*/ 131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 h="41">
                                  <a:moveTo>
                                    <a:pt x="6" y="40"/>
                                  </a:moveTo>
                                  <a:lnTo>
                                    <a:pt x="4" y="36"/>
                                  </a:lnTo>
                                  <a:lnTo>
                                    <a:pt x="4" y="26"/>
                                  </a:lnTo>
                                  <a:lnTo>
                                    <a:pt x="1" y="30"/>
                                  </a:lnTo>
                                  <a:lnTo>
                                    <a:pt x="0" y="19"/>
                                  </a:lnTo>
                                  <a:lnTo>
                                    <a:pt x="1" y="14"/>
                                  </a:lnTo>
                                  <a:lnTo>
                                    <a:pt x="3" y="15"/>
                                  </a:lnTo>
                                  <a:lnTo>
                                    <a:pt x="3" y="11"/>
                                  </a:lnTo>
                                  <a:lnTo>
                                    <a:pt x="2" y="7"/>
                                  </a:lnTo>
                                  <a:lnTo>
                                    <a:pt x="2" y="0"/>
                                  </a:lnTo>
                                  <a:lnTo>
                                    <a:pt x="6" y="0"/>
                                  </a:lnTo>
                                  <a:lnTo>
                                    <a:pt x="5" y="13"/>
                                  </a:lnTo>
                                  <a:lnTo>
                                    <a:pt x="4" y="25"/>
                                  </a:lnTo>
                                  <a:lnTo>
                                    <a:pt x="5" y="30"/>
                                  </a:lnTo>
                                  <a:lnTo>
                                    <a:pt x="6" y="31"/>
                                  </a:lnTo>
                                  <a:lnTo>
                                    <a:pt x="6" y="4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8" name="Group 8184"/>
                        <wpg:cNvGrpSpPr>
                          <a:grpSpLocks/>
                        </wpg:cNvGrpSpPr>
                        <wpg:grpSpPr bwMode="auto">
                          <a:xfrm>
                            <a:off x="4425" y="13142"/>
                            <a:ext cx="11" cy="26"/>
                            <a:chOff x="4425" y="13142"/>
                            <a:chExt cx="11" cy="26"/>
                          </a:xfrm>
                        </wpg:grpSpPr>
                        <wps:wsp>
                          <wps:cNvPr id="8379" name="Freeform 8185"/>
                          <wps:cNvSpPr>
                            <a:spLocks/>
                          </wps:cNvSpPr>
                          <wps:spPr bwMode="auto">
                            <a:xfrm>
                              <a:off x="4425" y="13142"/>
                              <a:ext cx="11" cy="26"/>
                            </a:xfrm>
                            <a:custGeom>
                              <a:avLst/>
                              <a:gdLst>
                                <a:gd name="T0" fmla="+- 0 4436 4425"/>
                                <a:gd name="T1" fmla="*/ T0 w 11"/>
                                <a:gd name="T2" fmla="+- 0 13156 13142"/>
                                <a:gd name="T3" fmla="*/ 13156 h 26"/>
                                <a:gd name="T4" fmla="+- 0 4432 4425"/>
                                <a:gd name="T5" fmla="*/ T4 w 11"/>
                                <a:gd name="T6" fmla="+- 0 13154 13142"/>
                                <a:gd name="T7" fmla="*/ 13154 h 26"/>
                                <a:gd name="T8" fmla="+- 0 4428 4425"/>
                                <a:gd name="T9" fmla="*/ T8 w 11"/>
                                <a:gd name="T10" fmla="+- 0 13167 13142"/>
                                <a:gd name="T11" fmla="*/ 13167 h 26"/>
                                <a:gd name="T12" fmla="+- 0 4425 4425"/>
                                <a:gd name="T13" fmla="*/ T12 w 11"/>
                                <a:gd name="T14" fmla="+- 0 13156 13142"/>
                                <a:gd name="T15" fmla="*/ 13156 h 26"/>
                                <a:gd name="T16" fmla="+- 0 4429 4425"/>
                                <a:gd name="T17" fmla="*/ T16 w 11"/>
                                <a:gd name="T18" fmla="+- 0 13147 13142"/>
                                <a:gd name="T19" fmla="*/ 13147 h 26"/>
                                <a:gd name="T20" fmla="+- 0 4431 4425"/>
                                <a:gd name="T21" fmla="*/ T20 w 11"/>
                                <a:gd name="T22" fmla="+- 0 13145 13142"/>
                                <a:gd name="T23" fmla="*/ 13145 h 26"/>
                                <a:gd name="T24" fmla="+- 0 4433 4425"/>
                                <a:gd name="T25" fmla="*/ T24 w 11"/>
                                <a:gd name="T26" fmla="+- 0 13145 13142"/>
                                <a:gd name="T27" fmla="*/ 13145 h 26"/>
                                <a:gd name="T28" fmla="+- 0 4436 4425"/>
                                <a:gd name="T29" fmla="*/ T28 w 11"/>
                                <a:gd name="T30" fmla="+- 0 13142 13142"/>
                                <a:gd name="T31" fmla="*/ 13142 h 26"/>
                                <a:gd name="T32" fmla="+- 0 4436 4425"/>
                                <a:gd name="T33" fmla="*/ T32 w 11"/>
                                <a:gd name="T34" fmla="+- 0 13156 13142"/>
                                <a:gd name="T35" fmla="*/ 13156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26">
                                  <a:moveTo>
                                    <a:pt x="11" y="14"/>
                                  </a:moveTo>
                                  <a:lnTo>
                                    <a:pt x="7" y="12"/>
                                  </a:lnTo>
                                  <a:lnTo>
                                    <a:pt x="3" y="25"/>
                                  </a:lnTo>
                                  <a:lnTo>
                                    <a:pt x="0" y="14"/>
                                  </a:lnTo>
                                  <a:lnTo>
                                    <a:pt x="4" y="5"/>
                                  </a:lnTo>
                                  <a:lnTo>
                                    <a:pt x="6" y="3"/>
                                  </a:lnTo>
                                  <a:lnTo>
                                    <a:pt x="8" y="3"/>
                                  </a:lnTo>
                                  <a:lnTo>
                                    <a:pt x="11" y="0"/>
                                  </a:lnTo>
                                  <a:lnTo>
                                    <a:pt x="11"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0" name="Group 8186"/>
                        <wpg:cNvGrpSpPr>
                          <a:grpSpLocks/>
                        </wpg:cNvGrpSpPr>
                        <wpg:grpSpPr bwMode="auto">
                          <a:xfrm>
                            <a:off x="4437" y="13122"/>
                            <a:ext cx="6" cy="31"/>
                            <a:chOff x="4437" y="13122"/>
                            <a:chExt cx="6" cy="31"/>
                          </a:xfrm>
                        </wpg:grpSpPr>
                        <wps:wsp>
                          <wps:cNvPr id="8381" name="Freeform 8187"/>
                          <wps:cNvSpPr>
                            <a:spLocks/>
                          </wps:cNvSpPr>
                          <wps:spPr bwMode="auto">
                            <a:xfrm>
                              <a:off x="4437" y="13122"/>
                              <a:ext cx="6" cy="31"/>
                            </a:xfrm>
                            <a:custGeom>
                              <a:avLst/>
                              <a:gdLst>
                                <a:gd name="T0" fmla="+- 0 4437 4437"/>
                                <a:gd name="T1" fmla="*/ T0 w 6"/>
                                <a:gd name="T2" fmla="+- 0 13151 13122"/>
                                <a:gd name="T3" fmla="*/ 13151 h 31"/>
                                <a:gd name="T4" fmla="+- 0 4437 4437"/>
                                <a:gd name="T5" fmla="*/ T4 w 6"/>
                                <a:gd name="T6" fmla="+- 0 13133 13122"/>
                                <a:gd name="T7" fmla="*/ 13133 h 31"/>
                                <a:gd name="T8" fmla="+- 0 4441 4437"/>
                                <a:gd name="T9" fmla="*/ T8 w 6"/>
                                <a:gd name="T10" fmla="+- 0 13132 13122"/>
                                <a:gd name="T11" fmla="*/ 13132 h 31"/>
                                <a:gd name="T12" fmla="+- 0 4442 4437"/>
                                <a:gd name="T13" fmla="*/ T12 w 6"/>
                                <a:gd name="T14" fmla="+- 0 13122 13122"/>
                                <a:gd name="T15" fmla="*/ 13122 h 31"/>
                                <a:gd name="T16" fmla="+- 0 4443 4437"/>
                                <a:gd name="T17" fmla="*/ T16 w 6"/>
                                <a:gd name="T18" fmla="+- 0 13140 13122"/>
                                <a:gd name="T19" fmla="*/ 13140 h 31"/>
                                <a:gd name="T20" fmla="+- 0 4438 4437"/>
                                <a:gd name="T21" fmla="*/ T20 w 6"/>
                                <a:gd name="T22" fmla="+- 0 13152 13122"/>
                                <a:gd name="T23" fmla="*/ 13152 h 31"/>
                                <a:gd name="T24" fmla="+- 0 4437 4437"/>
                                <a:gd name="T25" fmla="*/ T24 w 6"/>
                                <a:gd name="T26" fmla="+- 0 13151 13122"/>
                                <a:gd name="T27" fmla="*/ 13151 h 31"/>
                              </a:gdLst>
                              <a:ahLst/>
                              <a:cxnLst>
                                <a:cxn ang="0">
                                  <a:pos x="T1" y="T3"/>
                                </a:cxn>
                                <a:cxn ang="0">
                                  <a:pos x="T5" y="T7"/>
                                </a:cxn>
                                <a:cxn ang="0">
                                  <a:pos x="T9" y="T11"/>
                                </a:cxn>
                                <a:cxn ang="0">
                                  <a:pos x="T13" y="T15"/>
                                </a:cxn>
                                <a:cxn ang="0">
                                  <a:pos x="T17" y="T19"/>
                                </a:cxn>
                                <a:cxn ang="0">
                                  <a:pos x="T21" y="T23"/>
                                </a:cxn>
                                <a:cxn ang="0">
                                  <a:pos x="T25" y="T27"/>
                                </a:cxn>
                              </a:cxnLst>
                              <a:rect l="0" t="0" r="r" b="b"/>
                              <a:pathLst>
                                <a:path w="6" h="31">
                                  <a:moveTo>
                                    <a:pt x="0" y="29"/>
                                  </a:moveTo>
                                  <a:lnTo>
                                    <a:pt x="0" y="11"/>
                                  </a:lnTo>
                                  <a:lnTo>
                                    <a:pt x="4" y="10"/>
                                  </a:lnTo>
                                  <a:lnTo>
                                    <a:pt x="5" y="0"/>
                                  </a:lnTo>
                                  <a:lnTo>
                                    <a:pt x="6" y="18"/>
                                  </a:lnTo>
                                  <a:lnTo>
                                    <a:pt x="1" y="30"/>
                                  </a:lnTo>
                                  <a:lnTo>
                                    <a:pt x="0" y="2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2" name="Group 8188"/>
                        <wpg:cNvGrpSpPr>
                          <a:grpSpLocks/>
                        </wpg:cNvGrpSpPr>
                        <wpg:grpSpPr bwMode="auto">
                          <a:xfrm>
                            <a:off x="4884" y="13078"/>
                            <a:ext cx="8" cy="26"/>
                            <a:chOff x="4884" y="13078"/>
                            <a:chExt cx="8" cy="26"/>
                          </a:xfrm>
                        </wpg:grpSpPr>
                        <wps:wsp>
                          <wps:cNvPr id="8383" name="Freeform 8189"/>
                          <wps:cNvSpPr>
                            <a:spLocks/>
                          </wps:cNvSpPr>
                          <wps:spPr bwMode="auto">
                            <a:xfrm>
                              <a:off x="4884" y="13078"/>
                              <a:ext cx="8" cy="26"/>
                            </a:xfrm>
                            <a:custGeom>
                              <a:avLst/>
                              <a:gdLst>
                                <a:gd name="T0" fmla="+- 0 4884 4884"/>
                                <a:gd name="T1" fmla="*/ T0 w 8"/>
                                <a:gd name="T2" fmla="+- 0 13091 13078"/>
                                <a:gd name="T3" fmla="*/ 13091 h 26"/>
                                <a:gd name="T4" fmla="+- 0 4886 4884"/>
                                <a:gd name="T5" fmla="*/ T4 w 8"/>
                                <a:gd name="T6" fmla="+- 0 13085 13078"/>
                                <a:gd name="T7" fmla="*/ 13085 h 26"/>
                                <a:gd name="T8" fmla="+- 0 4889 4884"/>
                                <a:gd name="T9" fmla="*/ T8 w 8"/>
                                <a:gd name="T10" fmla="+- 0 13078 13078"/>
                                <a:gd name="T11" fmla="*/ 13078 h 26"/>
                                <a:gd name="T12" fmla="+- 0 4891 4884"/>
                                <a:gd name="T13" fmla="*/ T12 w 8"/>
                                <a:gd name="T14" fmla="+- 0 13087 13078"/>
                                <a:gd name="T15" fmla="*/ 13087 h 26"/>
                                <a:gd name="T16" fmla="+- 0 4889 4884"/>
                                <a:gd name="T17" fmla="*/ T16 w 8"/>
                                <a:gd name="T18" fmla="+- 0 13104 13078"/>
                                <a:gd name="T19" fmla="*/ 13104 h 26"/>
                                <a:gd name="T20" fmla="+- 0 4887 4884"/>
                                <a:gd name="T21" fmla="*/ T20 w 8"/>
                                <a:gd name="T22" fmla="+- 0 13090 13078"/>
                                <a:gd name="T23" fmla="*/ 13090 h 26"/>
                                <a:gd name="T24" fmla="+- 0 4884 4884"/>
                                <a:gd name="T25" fmla="*/ T24 w 8"/>
                                <a:gd name="T26" fmla="+- 0 13091 13078"/>
                                <a:gd name="T27" fmla="*/ 13091 h 26"/>
                              </a:gdLst>
                              <a:ahLst/>
                              <a:cxnLst>
                                <a:cxn ang="0">
                                  <a:pos x="T1" y="T3"/>
                                </a:cxn>
                                <a:cxn ang="0">
                                  <a:pos x="T5" y="T7"/>
                                </a:cxn>
                                <a:cxn ang="0">
                                  <a:pos x="T9" y="T11"/>
                                </a:cxn>
                                <a:cxn ang="0">
                                  <a:pos x="T13" y="T15"/>
                                </a:cxn>
                                <a:cxn ang="0">
                                  <a:pos x="T17" y="T19"/>
                                </a:cxn>
                                <a:cxn ang="0">
                                  <a:pos x="T21" y="T23"/>
                                </a:cxn>
                                <a:cxn ang="0">
                                  <a:pos x="T25" y="T27"/>
                                </a:cxn>
                              </a:cxnLst>
                              <a:rect l="0" t="0" r="r" b="b"/>
                              <a:pathLst>
                                <a:path w="8" h="26">
                                  <a:moveTo>
                                    <a:pt x="0" y="13"/>
                                  </a:moveTo>
                                  <a:lnTo>
                                    <a:pt x="2" y="7"/>
                                  </a:lnTo>
                                  <a:lnTo>
                                    <a:pt x="5" y="0"/>
                                  </a:lnTo>
                                  <a:lnTo>
                                    <a:pt x="7" y="9"/>
                                  </a:lnTo>
                                  <a:lnTo>
                                    <a:pt x="5" y="26"/>
                                  </a:lnTo>
                                  <a:lnTo>
                                    <a:pt x="3" y="12"/>
                                  </a:lnTo>
                                  <a:lnTo>
                                    <a:pt x="0"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4" name="Group 8190"/>
                        <wpg:cNvGrpSpPr>
                          <a:grpSpLocks/>
                        </wpg:cNvGrpSpPr>
                        <wpg:grpSpPr bwMode="auto">
                          <a:xfrm>
                            <a:off x="4907" y="13069"/>
                            <a:ext cx="9" cy="29"/>
                            <a:chOff x="4907" y="13069"/>
                            <a:chExt cx="9" cy="29"/>
                          </a:xfrm>
                        </wpg:grpSpPr>
                        <wps:wsp>
                          <wps:cNvPr id="8385" name="Freeform 8191"/>
                          <wps:cNvSpPr>
                            <a:spLocks/>
                          </wps:cNvSpPr>
                          <wps:spPr bwMode="auto">
                            <a:xfrm>
                              <a:off x="4907" y="13069"/>
                              <a:ext cx="9" cy="29"/>
                            </a:xfrm>
                            <a:custGeom>
                              <a:avLst/>
                              <a:gdLst>
                                <a:gd name="T0" fmla="+- 0 4909 4907"/>
                                <a:gd name="T1" fmla="*/ T0 w 9"/>
                                <a:gd name="T2" fmla="+- 0 13094 13069"/>
                                <a:gd name="T3" fmla="*/ 13094 h 29"/>
                                <a:gd name="T4" fmla="+- 0 4907 4907"/>
                                <a:gd name="T5" fmla="*/ T4 w 9"/>
                                <a:gd name="T6" fmla="+- 0 13084 13069"/>
                                <a:gd name="T7" fmla="*/ 13084 h 29"/>
                                <a:gd name="T8" fmla="+- 0 4909 4907"/>
                                <a:gd name="T9" fmla="*/ T8 w 9"/>
                                <a:gd name="T10" fmla="+- 0 13081 13069"/>
                                <a:gd name="T11" fmla="*/ 13081 h 29"/>
                                <a:gd name="T12" fmla="+- 0 4909 4907"/>
                                <a:gd name="T13" fmla="*/ T12 w 9"/>
                                <a:gd name="T14" fmla="+- 0 13069 13069"/>
                                <a:gd name="T15" fmla="*/ 13069 h 29"/>
                                <a:gd name="T16" fmla="+- 0 4912 4907"/>
                                <a:gd name="T17" fmla="*/ T16 w 9"/>
                                <a:gd name="T18" fmla="+- 0 13073 13069"/>
                                <a:gd name="T19" fmla="*/ 13073 h 29"/>
                                <a:gd name="T20" fmla="+- 0 4912 4907"/>
                                <a:gd name="T21" fmla="*/ T20 w 9"/>
                                <a:gd name="T22" fmla="+- 0 13090 13069"/>
                                <a:gd name="T23" fmla="*/ 13090 h 29"/>
                                <a:gd name="T24" fmla="+- 0 4915 4907"/>
                                <a:gd name="T25" fmla="*/ T24 w 9"/>
                                <a:gd name="T26" fmla="+- 0 13080 13069"/>
                                <a:gd name="T27" fmla="*/ 13080 h 29"/>
                                <a:gd name="T28" fmla="+- 0 4916 4907"/>
                                <a:gd name="T29" fmla="*/ T28 w 9"/>
                                <a:gd name="T30" fmla="+- 0 13098 13069"/>
                                <a:gd name="T31" fmla="*/ 13098 h 29"/>
                                <a:gd name="T32" fmla="+- 0 4911 4907"/>
                                <a:gd name="T33" fmla="*/ T32 w 9"/>
                                <a:gd name="T34" fmla="+- 0 13086 13069"/>
                                <a:gd name="T35" fmla="*/ 13086 h 29"/>
                                <a:gd name="T36" fmla="+- 0 4909 4907"/>
                                <a:gd name="T37" fmla="*/ T36 w 9"/>
                                <a:gd name="T38" fmla="+- 0 13094 13069"/>
                                <a:gd name="T39" fmla="*/ 1309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 h="29">
                                  <a:moveTo>
                                    <a:pt x="2" y="25"/>
                                  </a:moveTo>
                                  <a:lnTo>
                                    <a:pt x="0" y="15"/>
                                  </a:lnTo>
                                  <a:lnTo>
                                    <a:pt x="2" y="12"/>
                                  </a:lnTo>
                                  <a:lnTo>
                                    <a:pt x="2" y="0"/>
                                  </a:lnTo>
                                  <a:lnTo>
                                    <a:pt x="5" y="4"/>
                                  </a:lnTo>
                                  <a:lnTo>
                                    <a:pt x="5" y="21"/>
                                  </a:lnTo>
                                  <a:lnTo>
                                    <a:pt x="8" y="11"/>
                                  </a:lnTo>
                                  <a:lnTo>
                                    <a:pt x="9" y="29"/>
                                  </a:lnTo>
                                  <a:lnTo>
                                    <a:pt x="4" y="17"/>
                                  </a:lnTo>
                                  <a:lnTo>
                                    <a:pt x="2"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6" name="Group 8192"/>
                        <wpg:cNvGrpSpPr>
                          <a:grpSpLocks/>
                        </wpg:cNvGrpSpPr>
                        <wpg:grpSpPr bwMode="auto">
                          <a:xfrm>
                            <a:off x="4962" y="13062"/>
                            <a:ext cx="5" cy="21"/>
                            <a:chOff x="4962" y="13062"/>
                            <a:chExt cx="5" cy="21"/>
                          </a:xfrm>
                        </wpg:grpSpPr>
                        <wps:wsp>
                          <wps:cNvPr id="8387" name="Freeform 8193"/>
                          <wps:cNvSpPr>
                            <a:spLocks/>
                          </wps:cNvSpPr>
                          <wps:spPr bwMode="auto">
                            <a:xfrm>
                              <a:off x="4962" y="13062"/>
                              <a:ext cx="5" cy="21"/>
                            </a:xfrm>
                            <a:custGeom>
                              <a:avLst/>
                              <a:gdLst>
                                <a:gd name="T0" fmla="+- 0 4962 4962"/>
                                <a:gd name="T1" fmla="*/ T0 w 5"/>
                                <a:gd name="T2" fmla="+- 0 13074 13062"/>
                                <a:gd name="T3" fmla="*/ 13074 h 21"/>
                                <a:gd name="T4" fmla="+- 0 4962 4962"/>
                                <a:gd name="T5" fmla="*/ T4 w 5"/>
                                <a:gd name="T6" fmla="+- 0 13062 13062"/>
                                <a:gd name="T7" fmla="*/ 13062 h 21"/>
                                <a:gd name="T8" fmla="+- 0 4965 4962"/>
                                <a:gd name="T9" fmla="*/ T8 w 5"/>
                                <a:gd name="T10" fmla="+- 0 13063 13062"/>
                                <a:gd name="T11" fmla="*/ 13063 h 21"/>
                                <a:gd name="T12" fmla="+- 0 4967 4962"/>
                                <a:gd name="T13" fmla="*/ T12 w 5"/>
                                <a:gd name="T14" fmla="+- 0 13070 13062"/>
                                <a:gd name="T15" fmla="*/ 13070 h 21"/>
                                <a:gd name="T16" fmla="+- 0 4966 4962"/>
                                <a:gd name="T17" fmla="*/ T16 w 5"/>
                                <a:gd name="T18" fmla="+- 0 13083 13062"/>
                                <a:gd name="T19" fmla="*/ 13083 h 21"/>
                                <a:gd name="T20" fmla="+- 0 4963 4962"/>
                                <a:gd name="T21" fmla="*/ T20 w 5"/>
                                <a:gd name="T22" fmla="+- 0 13081 13062"/>
                                <a:gd name="T23" fmla="*/ 13081 h 21"/>
                                <a:gd name="T24" fmla="+- 0 4962 4962"/>
                                <a:gd name="T25" fmla="*/ T24 w 5"/>
                                <a:gd name="T26" fmla="+- 0 13074 13062"/>
                                <a:gd name="T27" fmla="*/ 13074 h 21"/>
                              </a:gdLst>
                              <a:ahLst/>
                              <a:cxnLst>
                                <a:cxn ang="0">
                                  <a:pos x="T1" y="T3"/>
                                </a:cxn>
                                <a:cxn ang="0">
                                  <a:pos x="T5" y="T7"/>
                                </a:cxn>
                                <a:cxn ang="0">
                                  <a:pos x="T9" y="T11"/>
                                </a:cxn>
                                <a:cxn ang="0">
                                  <a:pos x="T13" y="T15"/>
                                </a:cxn>
                                <a:cxn ang="0">
                                  <a:pos x="T17" y="T19"/>
                                </a:cxn>
                                <a:cxn ang="0">
                                  <a:pos x="T21" y="T23"/>
                                </a:cxn>
                                <a:cxn ang="0">
                                  <a:pos x="T25" y="T27"/>
                                </a:cxn>
                              </a:cxnLst>
                              <a:rect l="0" t="0" r="r" b="b"/>
                              <a:pathLst>
                                <a:path w="5" h="21">
                                  <a:moveTo>
                                    <a:pt x="0" y="12"/>
                                  </a:moveTo>
                                  <a:lnTo>
                                    <a:pt x="0" y="0"/>
                                  </a:lnTo>
                                  <a:lnTo>
                                    <a:pt x="3" y="1"/>
                                  </a:lnTo>
                                  <a:lnTo>
                                    <a:pt x="5" y="8"/>
                                  </a:lnTo>
                                  <a:lnTo>
                                    <a:pt x="4" y="21"/>
                                  </a:lnTo>
                                  <a:lnTo>
                                    <a:pt x="1" y="19"/>
                                  </a:lnTo>
                                  <a:lnTo>
                                    <a:pt x="0"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8" name="Group 8194"/>
                        <wpg:cNvGrpSpPr>
                          <a:grpSpLocks/>
                        </wpg:cNvGrpSpPr>
                        <wpg:grpSpPr bwMode="auto">
                          <a:xfrm>
                            <a:off x="5037" y="13042"/>
                            <a:ext cx="7" cy="17"/>
                            <a:chOff x="5037" y="13042"/>
                            <a:chExt cx="7" cy="17"/>
                          </a:xfrm>
                        </wpg:grpSpPr>
                        <wps:wsp>
                          <wps:cNvPr id="8389" name="Freeform 8195"/>
                          <wps:cNvSpPr>
                            <a:spLocks/>
                          </wps:cNvSpPr>
                          <wps:spPr bwMode="auto">
                            <a:xfrm>
                              <a:off x="5037" y="13042"/>
                              <a:ext cx="7" cy="17"/>
                            </a:xfrm>
                            <a:custGeom>
                              <a:avLst/>
                              <a:gdLst>
                                <a:gd name="T0" fmla="+- 0 5037 5037"/>
                                <a:gd name="T1" fmla="*/ T0 w 7"/>
                                <a:gd name="T2" fmla="+- 0 13057 13042"/>
                                <a:gd name="T3" fmla="*/ 13057 h 17"/>
                                <a:gd name="T4" fmla="+- 0 5039 5037"/>
                                <a:gd name="T5" fmla="*/ T4 w 7"/>
                                <a:gd name="T6" fmla="+- 0 13043 13042"/>
                                <a:gd name="T7" fmla="*/ 13043 h 17"/>
                                <a:gd name="T8" fmla="+- 0 5043 5037"/>
                                <a:gd name="T9" fmla="*/ T8 w 7"/>
                                <a:gd name="T10" fmla="+- 0 13042 13042"/>
                                <a:gd name="T11" fmla="*/ 13042 h 17"/>
                                <a:gd name="T12" fmla="+- 0 5042 5037"/>
                                <a:gd name="T13" fmla="*/ T12 w 7"/>
                                <a:gd name="T14" fmla="+- 0 13054 13042"/>
                                <a:gd name="T15" fmla="*/ 13054 h 17"/>
                                <a:gd name="T16" fmla="+- 0 5040 5037"/>
                                <a:gd name="T17" fmla="*/ T16 w 7"/>
                                <a:gd name="T18" fmla="+- 0 13058 13042"/>
                                <a:gd name="T19" fmla="*/ 13058 h 17"/>
                                <a:gd name="T20" fmla="+- 0 5037 5037"/>
                                <a:gd name="T21" fmla="*/ T20 w 7"/>
                                <a:gd name="T22" fmla="+- 0 13057 13042"/>
                                <a:gd name="T23" fmla="*/ 13057 h 17"/>
                              </a:gdLst>
                              <a:ahLst/>
                              <a:cxnLst>
                                <a:cxn ang="0">
                                  <a:pos x="T1" y="T3"/>
                                </a:cxn>
                                <a:cxn ang="0">
                                  <a:pos x="T5" y="T7"/>
                                </a:cxn>
                                <a:cxn ang="0">
                                  <a:pos x="T9" y="T11"/>
                                </a:cxn>
                                <a:cxn ang="0">
                                  <a:pos x="T13" y="T15"/>
                                </a:cxn>
                                <a:cxn ang="0">
                                  <a:pos x="T17" y="T19"/>
                                </a:cxn>
                                <a:cxn ang="0">
                                  <a:pos x="T21" y="T23"/>
                                </a:cxn>
                              </a:cxnLst>
                              <a:rect l="0" t="0" r="r" b="b"/>
                              <a:pathLst>
                                <a:path w="7" h="17">
                                  <a:moveTo>
                                    <a:pt x="0" y="15"/>
                                  </a:moveTo>
                                  <a:lnTo>
                                    <a:pt x="2" y="1"/>
                                  </a:lnTo>
                                  <a:lnTo>
                                    <a:pt x="6" y="0"/>
                                  </a:lnTo>
                                  <a:lnTo>
                                    <a:pt x="5" y="12"/>
                                  </a:lnTo>
                                  <a:lnTo>
                                    <a:pt x="3" y="16"/>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0" name="Group 8196"/>
                        <wpg:cNvGrpSpPr>
                          <a:grpSpLocks/>
                        </wpg:cNvGrpSpPr>
                        <wpg:grpSpPr bwMode="auto">
                          <a:xfrm>
                            <a:off x="5044" y="13072"/>
                            <a:ext cx="6" cy="17"/>
                            <a:chOff x="5044" y="13072"/>
                            <a:chExt cx="6" cy="17"/>
                          </a:xfrm>
                        </wpg:grpSpPr>
                        <wps:wsp>
                          <wps:cNvPr id="8391" name="Freeform 8197"/>
                          <wps:cNvSpPr>
                            <a:spLocks/>
                          </wps:cNvSpPr>
                          <wps:spPr bwMode="auto">
                            <a:xfrm>
                              <a:off x="5044" y="13072"/>
                              <a:ext cx="6" cy="17"/>
                            </a:xfrm>
                            <a:custGeom>
                              <a:avLst/>
                              <a:gdLst>
                                <a:gd name="T0" fmla="+- 0 5049 5044"/>
                                <a:gd name="T1" fmla="*/ T0 w 6"/>
                                <a:gd name="T2" fmla="+- 0 13088 13072"/>
                                <a:gd name="T3" fmla="*/ 13088 h 17"/>
                                <a:gd name="T4" fmla="+- 0 5047 5044"/>
                                <a:gd name="T5" fmla="*/ T4 w 6"/>
                                <a:gd name="T6" fmla="+- 0 13089 13072"/>
                                <a:gd name="T7" fmla="*/ 13089 h 17"/>
                                <a:gd name="T8" fmla="+- 0 5044 5044"/>
                                <a:gd name="T9" fmla="*/ T8 w 6"/>
                                <a:gd name="T10" fmla="+- 0 13088 13072"/>
                                <a:gd name="T11" fmla="*/ 13088 h 17"/>
                                <a:gd name="T12" fmla="+- 0 5045 5044"/>
                                <a:gd name="T13" fmla="*/ T12 w 6"/>
                                <a:gd name="T14" fmla="+- 0 13073 13072"/>
                                <a:gd name="T15" fmla="*/ 13073 h 17"/>
                                <a:gd name="T16" fmla="+- 0 5047 5044"/>
                                <a:gd name="T17" fmla="*/ T16 w 6"/>
                                <a:gd name="T18" fmla="+- 0 13072 13072"/>
                                <a:gd name="T19" fmla="*/ 13072 h 17"/>
                                <a:gd name="T20" fmla="+- 0 5050 5044"/>
                                <a:gd name="T21" fmla="*/ T20 w 6"/>
                                <a:gd name="T22" fmla="+- 0 13073 13072"/>
                                <a:gd name="T23" fmla="*/ 13073 h 17"/>
                                <a:gd name="T24" fmla="+- 0 5049 5044"/>
                                <a:gd name="T25" fmla="*/ T24 w 6"/>
                                <a:gd name="T26" fmla="+- 0 13088 13072"/>
                                <a:gd name="T27" fmla="*/ 13088 h 17"/>
                              </a:gdLst>
                              <a:ahLst/>
                              <a:cxnLst>
                                <a:cxn ang="0">
                                  <a:pos x="T1" y="T3"/>
                                </a:cxn>
                                <a:cxn ang="0">
                                  <a:pos x="T5" y="T7"/>
                                </a:cxn>
                                <a:cxn ang="0">
                                  <a:pos x="T9" y="T11"/>
                                </a:cxn>
                                <a:cxn ang="0">
                                  <a:pos x="T13" y="T15"/>
                                </a:cxn>
                                <a:cxn ang="0">
                                  <a:pos x="T17" y="T19"/>
                                </a:cxn>
                                <a:cxn ang="0">
                                  <a:pos x="T21" y="T23"/>
                                </a:cxn>
                                <a:cxn ang="0">
                                  <a:pos x="T25" y="T27"/>
                                </a:cxn>
                              </a:cxnLst>
                              <a:rect l="0" t="0" r="r" b="b"/>
                              <a:pathLst>
                                <a:path w="6" h="17">
                                  <a:moveTo>
                                    <a:pt x="5" y="16"/>
                                  </a:moveTo>
                                  <a:lnTo>
                                    <a:pt x="3" y="17"/>
                                  </a:lnTo>
                                  <a:lnTo>
                                    <a:pt x="0" y="16"/>
                                  </a:lnTo>
                                  <a:lnTo>
                                    <a:pt x="1" y="1"/>
                                  </a:lnTo>
                                  <a:lnTo>
                                    <a:pt x="3" y="0"/>
                                  </a:lnTo>
                                  <a:lnTo>
                                    <a:pt x="6" y="1"/>
                                  </a:lnTo>
                                  <a:lnTo>
                                    <a:pt x="5"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2" name="Group 8198"/>
                        <wpg:cNvGrpSpPr>
                          <a:grpSpLocks/>
                        </wpg:cNvGrpSpPr>
                        <wpg:grpSpPr bwMode="auto">
                          <a:xfrm>
                            <a:off x="5053" y="13043"/>
                            <a:ext cx="6" cy="19"/>
                            <a:chOff x="5053" y="13043"/>
                            <a:chExt cx="6" cy="19"/>
                          </a:xfrm>
                        </wpg:grpSpPr>
                        <wps:wsp>
                          <wps:cNvPr id="8393" name="Freeform 8199"/>
                          <wps:cNvSpPr>
                            <a:spLocks/>
                          </wps:cNvSpPr>
                          <wps:spPr bwMode="auto">
                            <a:xfrm>
                              <a:off x="5053" y="13043"/>
                              <a:ext cx="6" cy="19"/>
                            </a:xfrm>
                            <a:custGeom>
                              <a:avLst/>
                              <a:gdLst>
                                <a:gd name="T0" fmla="+- 0 5053 5053"/>
                                <a:gd name="T1" fmla="*/ T0 w 6"/>
                                <a:gd name="T2" fmla="+- 0 13054 13043"/>
                                <a:gd name="T3" fmla="*/ 13054 h 19"/>
                                <a:gd name="T4" fmla="+- 0 5053 5053"/>
                                <a:gd name="T5" fmla="*/ T4 w 6"/>
                                <a:gd name="T6" fmla="+- 0 13043 13043"/>
                                <a:gd name="T7" fmla="*/ 13043 h 19"/>
                                <a:gd name="T8" fmla="+- 0 5055 5053"/>
                                <a:gd name="T9" fmla="*/ T8 w 6"/>
                                <a:gd name="T10" fmla="+- 0 13043 13043"/>
                                <a:gd name="T11" fmla="*/ 13043 h 19"/>
                                <a:gd name="T12" fmla="+- 0 5057 5053"/>
                                <a:gd name="T13" fmla="*/ T12 w 6"/>
                                <a:gd name="T14" fmla="+- 0 13044 13043"/>
                                <a:gd name="T15" fmla="*/ 13044 h 19"/>
                                <a:gd name="T16" fmla="+- 0 5058 5053"/>
                                <a:gd name="T17" fmla="*/ T16 w 6"/>
                                <a:gd name="T18" fmla="+- 0 13061 13043"/>
                                <a:gd name="T19" fmla="*/ 13061 h 19"/>
                                <a:gd name="T20" fmla="+- 0 5054 5053"/>
                                <a:gd name="T21" fmla="*/ T20 w 6"/>
                                <a:gd name="T22" fmla="+- 0 13062 13043"/>
                                <a:gd name="T23" fmla="*/ 13062 h 19"/>
                                <a:gd name="T24" fmla="+- 0 5053 5053"/>
                                <a:gd name="T25" fmla="*/ T24 w 6"/>
                                <a:gd name="T26" fmla="+- 0 13054 13043"/>
                                <a:gd name="T27" fmla="*/ 13054 h 19"/>
                              </a:gdLst>
                              <a:ahLst/>
                              <a:cxnLst>
                                <a:cxn ang="0">
                                  <a:pos x="T1" y="T3"/>
                                </a:cxn>
                                <a:cxn ang="0">
                                  <a:pos x="T5" y="T7"/>
                                </a:cxn>
                                <a:cxn ang="0">
                                  <a:pos x="T9" y="T11"/>
                                </a:cxn>
                                <a:cxn ang="0">
                                  <a:pos x="T13" y="T15"/>
                                </a:cxn>
                                <a:cxn ang="0">
                                  <a:pos x="T17" y="T19"/>
                                </a:cxn>
                                <a:cxn ang="0">
                                  <a:pos x="T21" y="T23"/>
                                </a:cxn>
                                <a:cxn ang="0">
                                  <a:pos x="T25" y="T27"/>
                                </a:cxn>
                              </a:cxnLst>
                              <a:rect l="0" t="0" r="r" b="b"/>
                              <a:pathLst>
                                <a:path w="6" h="19">
                                  <a:moveTo>
                                    <a:pt x="0" y="11"/>
                                  </a:moveTo>
                                  <a:lnTo>
                                    <a:pt x="0" y="0"/>
                                  </a:lnTo>
                                  <a:lnTo>
                                    <a:pt x="2" y="0"/>
                                  </a:lnTo>
                                  <a:lnTo>
                                    <a:pt x="4" y="1"/>
                                  </a:lnTo>
                                  <a:lnTo>
                                    <a:pt x="5" y="18"/>
                                  </a:lnTo>
                                  <a:lnTo>
                                    <a:pt x="1" y="19"/>
                                  </a:lnTo>
                                  <a:lnTo>
                                    <a:pt x="0"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4" name="Group 8200"/>
                        <wpg:cNvGrpSpPr>
                          <a:grpSpLocks/>
                        </wpg:cNvGrpSpPr>
                        <wpg:grpSpPr bwMode="auto">
                          <a:xfrm>
                            <a:off x="5064" y="13038"/>
                            <a:ext cx="5" cy="23"/>
                            <a:chOff x="5064" y="13038"/>
                            <a:chExt cx="5" cy="23"/>
                          </a:xfrm>
                        </wpg:grpSpPr>
                        <wps:wsp>
                          <wps:cNvPr id="8395" name="Freeform 8201"/>
                          <wps:cNvSpPr>
                            <a:spLocks/>
                          </wps:cNvSpPr>
                          <wps:spPr bwMode="auto">
                            <a:xfrm>
                              <a:off x="5064" y="13038"/>
                              <a:ext cx="5" cy="23"/>
                            </a:xfrm>
                            <a:custGeom>
                              <a:avLst/>
                              <a:gdLst>
                                <a:gd name="T0" fmla="+- 0 5065 5064"/>
                                <a:gd name="T1" fmla="*/ T0 w 5"/>
                                <a:gd name="T2" fmla="+- 0 13060 13038"/>
                                <a:gd name="T3" fmla="*/ 13060 h 23"/>
                                <a:gd name="T4" fmla="+- 0 5065 5064"/>
                                <a:gd name="T5" fmla="*/ T4 w 5"/>
                                <a:gd name="T6" fmla="+- 0 13055 13038"/>
                                <a:gd name="T7" fmla="*/ 13055 h 23"/>
                                <a:gd name="T8" fmla="+- 0 5064 5064"/>
                                <a:gd name="T9" fmla="*/ T8 w 5"/>
                                <a:gd name="T10" fmla="+- 0 13049 13038"/>
                                <a:gd name="T11" fmla="*/ 13049 h 23"/>
                                <a:gd name="T12" fmla="+- 0 5065 5064"/>
                                <a:gd name="T13" fmla="*/ T12 w 5"/>
                                <a:gd name="T14" fmla="+- 0 13040 13038"/>
                                <a:gd name="T15" fmla="*/ 13040 h 23"/>
                                <a:gd name="T16" fmla="+- 0 5067 5064"/>
                                <a:gd name="T17" fmla="*/ T16 w 5"/>
                                <a:gd name="T18" fmla="+- 0 13038 13038"/>
                                <a:gd name="T19" fmla="*/ 13038 h 23"/>
                                <a:gd name="T20" fmla="+- 0 5066 5064"/>
                                <a:gd name="T21" fmla="*/ T20 w 5"/>
                                <a:gd name="T22" fmla="+- 0 13049 13038"/>
                                <a:gd name="T23" fmla="*/ 13049 h 23"/>
                                <a:gd name="T24" fmla="+- 0 5069 5064"/>
                                <a:gd name="T25" fmla="*/ T24 w 5"/>
                                <a:gd name="T26" fmla="+- 0 13045 13038"/>
                                <a:gd name="T27" fmla="*/ 13045 h 23"/>
                                <a:gd name="T28" fmla="+- 0 5068 5064"/>
                                <a:gd name="T29" fmla="*/ T28 w 5"/>
                                <a:gd name="T30" fmla="+- 0 13053 13038"/>
                                <a:gd name="T31" fmla="*/ 13053 h 23"/>
                                <a:gd name="T32" fmla="+- 0 5068 5064"/>
                                <a:gd name="T33" fmla="*/ T32 w 5"/>
                                <a:gd name="T34" fmla="+- 0 13061 13038"/>
                                <a:gd name="T35" fmla="*/ 13061 h 23"/>
                                <a:gd name="T36" fmla="+- 0 5065 5064"/>
                                <a:gd name="T37" fmla="*/ T36 w 5"/>
                                <a:gd name="T38" fmla="+- 0 13060 13038"/>
                                <a:gd name="T39" fmla="*/ 1306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23">
                                  <a:moveTo>
                                    <a:pt x="1" y="22"/>
                                  </a:moveTo>
                                  <a:lnTo>
                                    <a:pt x="1" y="17"/>
                                  </a:lnTo>
                                  <a:lnTo>
                                    <a:pt x="0" y="11"/>
                                  </a:lnTo>
                                  <a:lnTo>
                                    <a:pt x="1" y="2"/>
                                  </a:lnTo>
                                  <a:lnTo>
                                    <a:pt x="3" y="0"/>
                                  </a:lnTo>
                                  <a:lnTo>
                                    <a:pt x="2" y="11"/>
                                  </a:lnTo>
                                  <a:lnTo>
                                    <a:pt x="5" y="7"/>
                                  </a:lnTo>
                                  <a:lnTo>
                                    <a:pt x="4" y="15"/>
                                  </a:lnTo>
                                  <a:lnTo>
                                    <a:pt x="4" y="23"/>
                                  </a:lnTo>
                                  <a:lnTo>
                                    <a:pt x="1" y="2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6" name="Group 8202"/>
                        <wpg:cNvGrpSpPr>
                          <a:grpSpLocks/>
                        </wpg:cNvGrpSpPr>
                        <wpg:grpSpPr bwMode="auto">
                          <a:xfrm>
                            <a:off x="5331" y="13118"/>
                            <a:ext cx="8" cy="25"/>
                            <a:chOff x="5331" y="13118"/>
                            <a:chExt cx="8" cy="25"/>
                          </a:xfrm>
                        </wpg:grpSpPr>
                        <wps:wsp>
                          <wps:cNvPr id="8397" name="Freeform 8203"/>
                          <wps:cNvSpPr>
                            <a:spLocks/>
                          </wps:cNvSpPr>
                          <wps:spPr bwMode="auto">
                            <a:xfrm>
                              <a:off x="5331" y="13118"/>
                              <a:ext cx="8" cy="25"/>
                            </a:xfrm>
                            <a:custGeom>
                              <a:avLst/>
                              <a:gdLst>
                                <a:gd name="T0" fmla="+- 0 5331 5331"/>
                                <a:gd name="T1" fmla="*/ T0 w 8"/>
                                <a:gd name="T2" fmla="+- 0 13141 13118"/>
                                <a:gd name="T3" fmla="*/ 13141 h 25"/>
                                <a:gd name="T4" fmla="+- 0 5331 5331"/>
                                <a:gd name="T5" fmla="*/ T4 w 8"/>
                                <a:gd name="T6" fmla="+- 0 13137 13118"/>
                                <a:gd name="T7" fmla="*/ 13137 h 25"/>
                                <a:gd name="T8" fmla="+- 0 5332 5331"/>
                                <a:gd name="T9" fmla="*/ T8 w 8"/>
                                <a:gd name="T10" fmla="+- 0 13132 13118"/>
                                <a:gd name="T11" fmla="*/ 13132 h 25"/>
                                <a:gd name="T12" fmla="+- 0 5331 5331"/>
                                <a:gd name="T13" fmla="*/ T12 w 8"/>
                                <a:gd name="T14" fmla="+- 0 13131 13118"/>
                                <a:gd name="T15" fmla="*/ 13131 h 25"/>
                                <a:gd name="T16" fmla="+- 0 5333 5331"/>
                                <a:gd name="T17" fmla="*/ T16 w 8"/>
                                <a:gd name="T18" fmla="+- 0 13118 13118"/>
                                <a:gd name="T19" fmla="*/ 13118 h 25"/>
                                <a:gd name="T20" fmla="+- 0 5334 5331"/>
                                <a:gd name="T21" fmla="*/ T20 w 8"/>
                                <a:gd name="T22" fmla="+- 0 13127 13118"/>
                                <a:gd name="T23" fmla="*/ 13127 h 25"/>
                                <a:gd name="T24" fmla="+- 0 5338 5331"/>
                                <a:gd name="T25" fmla="*/ T24 w 8"/>
                                <a:gd name="T26" fmla="+- 0 13127 13118"/>
                                <a:gd name="T27" fmla="*/ 13127 h 25"/>
                                <a:gd name="T28" fmla="+- 0 5336 5331"/>
                                <a:gd name="T29" fmla="*/ T28 w 8"/>
                                <a:gd name="T30" fmla="+- 0 13142 13118"/>
                                <a:gd name="T31" fmla="*/ 13142 h 25"/>
                                <a:gd name="T32" fmla="+- 0 5334 5331"/>
                                <a:gd name="T33" fmla="*/ T32 w 8"/>
                                <a:gd name="T34" fmla="+- 0 13141 13118"/>
                                <a:gd name="T35" fmla="*/ 13141 h 25"/>
                                <a:gd name="T36" fmla="+- 0 5331 5331"/>
                                <a:gd name="T37" fmla="*/ T36 w 8"/>
                                <a:gd name="T38" fmla="+- 0 13140 13118"/>
                                <a:gd name="T39" fmla="*/ 13140 h 25"/>
                                <a:gd name="T40" fmla="+- 0 5331 5331"/>
                                <a:gd name="T41" fmla="*/ T40 w 8"/>
                                <a:gd name="T42" fmla="+- 0 13141 13118"/>
                                <a:gd name="T43" fmla="*/ 1314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25">
                                  <a:moveTo>
                                    <a:pt x="0" y="23"/>
                                  </a:moveTo>
                                  <a:lnTo>
                                    <a:pt x="0" y="19"/>
                                  </a:lnTo>
                                  <a:lnTo>
                                    <a:pt x="1" y="14"/>
                                  </a:lnTo>
                                  <a:lnTo>
                                    <a:pt x="0" y="13"/>
                                  </a:lnTo>
                                  <a:lnTo>
                                    <a:pt x="2" y="0"/>
                                  </a:lnTo>
                                  <a:lnTo>
                                    <a:pt x="3" y="9"/>
                                  </a:lnTo>
                                  <a:lnTo>
                                    <a:pt x="7" y="9"/>
                                  </a:lnTo>
                                  <a:lnTo>
                                    <a:pt x="5" y="24"/>
                                  </a:lnTo>
                                  <a:lnTo>
                                    <a:pt x="3" y="23"/>
                                  </a:lnTo>
                                  <a:lnTo>
                                    <a:pt x="0" y="22"/>
                                  </a:lnTo>
                                  <a:lnTo>
                                    <a:pt x="0"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8" name="Group 8204"/>
                        <wpg:cNvGrpSpPr>
                          <a:grpSpLocks/>
                        </wpg:cNvGrpSpPr>
                        <wpg:grpSpPr bwMode="auto">
                          <a:xfrm>
                            <a:off x="5338" y="13111"/>
                            <a:ext cx="6" cy="27"/>
                            <a:chOff x="5338" y="13111"/>
                            <a:chExt cx="6" cy="27"/>
                          </a:xfrm>
                        </wpg:grpSpPr>
                        <wps:wsp>
                          <wps:cNvPr id="8399" name="Freeform 8205"/>
                          <wps:cNvSpPr>
                            <a:spLocks/>
                          </wps:cNvSpPr>
                          <wps:spPr bwMode="auto">
                            <a:xfrm>
                              <a:off x="5338" y="13111"/>
                              <a:ext cx="6" cy="27"/>
                            </a:xfrm>
                            <a:custGeom>
                              <a:avLst/>
                              <a:gdLst>
                                <a:gd name="T0" fmla="+- 0 5343 5338"/>
                                <a:gd name="T1" fmla="*/ T0 w 6"/>
                                <a:gd name="T2" fmla="+- 0 13137 13111"/>
                                <a:gd name="T3" fmla="*/ 13137 h 27"/>
                                <a:gd name="T4" fmla="+- 0 5340 5338"/>
                                <a:gd name="T5" fmla="*/ T4 w 6"/>
                                <a:gd name="T6" fmla="+- 0 13137 13111"/>
                                <a:gd name="T7" fmla="*/ 13137 h 27"/>
                                <a:gd name="T8" fmla="+- 0 5340 5338"/>
                                <a:gd name="T9" fmla="*/ T8 w 6"/>
                                <a:gd name="T10" fmla="+- 0 13122 13111"/>
                                <a:gd name="T11" fmla="*/ 13122 h 27"/>
                                <a:gd name="T12" fmla="+- 0 5338 5338"/>
                                <a:gd name="T13" fmla="*/ T12 w 6"/>
                                <a:gd name="T14" fmla="+- 0 13117 13111"/>
                                <a:gd name="T15" fmla="*/ 13117 h 27"/>
                                <a:gd name="T16" fmla="+- 0 5338 5338"/>
                                <a:gd name="T17" fmla="*/ T16 w 6"/>
                                <a:gd name="T18" fmla="+- 0 13111 13111"/>
                                <a:gd name="T19" fmla="*/ 13111 h 27"/>
                                <a:gd name="T20" fmla="+- 0 5340 5338"/>
                                <a:gd name="T21" fmla="*/ T20 w 6"/>
                                <a:gd name="T22" fmla="+- 0 13112 13111"/>
                                <a:gd name="T23" fmla="*/ 13112 h 27"/>
                                <a:gd name="T24" fmla="+- 0 5340 5338"/>
                                <a:gd name="T25" fmla="*/ T24 w 6"/>
                                <a:gd name="T26" fmla="+- 0 13117 13111"/>
                                <a:gd name="T27" fmla="*/ 13117 h 27"/>
                                <a:gd name="T28" fmla="+- 0 5340 5338"/>
                                <a:gd name="T29" fmla="*/ T28 w 6"/>
                                <a:gd name="T30" fmla="+- 0 13127 13111"/>
                                <a:gd name="T31" fmla="*/ 13127 h 27"/>
                                <a:gd name="T32" fmla="+- 0 5343 5338"/>
                                <a:gd name="T33" fmla="*/ T32 w 6"/>
                                <a:gd name="T34" fmla="+- 0 13121 13111"/>
                                <a:gd name="T35" fmla="*/ 13121 h 27"/>
                                <a:gd name="T36" fmla="+- 0 5343 5338"/>
                                <a:gd name="T37" fmla="*/ T36 w 6"/>
                                <a:gd name="T38" fmla="+- 0 13137 13111"/>
                                <a:gd name="T39" fmla="*/ 1313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 h="27">
                                  <a:moveTo>
                                    <a:pt x="5" y="26"/>
                                  </a:moveTo>
                                  <a:lnTo>
                                    <a:pt x="2" y="26"/>
                                  </a:lnTo>
                                  <a:lnTo>
                                    <a:pt x="2" y="11"/>
                                  </a:lnTo>
                                  <a:lnTo>
                                    <a:pt x="0" y="6"/>
                                  </a:lnTo>
                                  <a:lnTo>
                                    <a:pt x="0" y="0"/>
                                  </a:lnTo>
                                  <a:lnTo>
                                    <a:pt x="2" y="1"/>
                                  </a:lnTo>
                                  <a:lnTo>
                                    <a:pt x="2" y="6"/>
                                  </a:lnTo>
                                  <a:lnTo>
                                    <a:pt x="2" y="16"/>
                                  </a:lnTo>
                                  <a:lnTo>
                                    <a:pt x="5" y="10"/>
                                  </a:lnTo>
                                  <a:lnTo>
                                    <a:pt x="5" y="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0" name="Group 8206"/>
                        <wpg:cNvGrpSpPr>
                          <a:grpSpLocks/>
                        </wpg:cNvGrpSpPr>
                        <wpg:grpSpPr bwMode="auto">
                          <a:xfrm>
                            <a:off x="5347" y="13121"/>
                            <a:ext cx="6" cy="17"/>
                            <a:chOff x="5347" y="13121"/>
                            <a:chExt cx="6" cy="17"/>
                          </a:xfrm>
                        </wpg:grpSpPr>
                        <wps:wsp>
                          <wps:cNvPr id="8401" name="Freeform 8207"/>
                          <wps:cNvSpPr>
                            <a:spLocks/>
                          </wps:cNvSpPr>
                          <wps:spPr bwMode="auto">
                            <a:xfrm>
                              <a:off x="5347" y="13121"/>
                              <a:ext cx="6" cy="17"/>
                            </a:xfrm>
                            <a:custGeom>
                              <a:avLst/>
                              <a:gdLst>
                                <a:gd name="T0" fmla="+- 0 5347 5347"/>
                                <a:gd name="T1" fmla="*/ T0 w 6"/>
                                <a:gd name="T2" fmla="+- 0 13138 13121"/>
                                <a:gd name="T3" fmla="*/ 13138 h 17"/>
                                <a:gd name="T4" fmla="+- 0 5347 5347"/>
                                <a:gd name="T5" fmla="*/ T4 w 6"/>
                                <a:gd name="T6" fmla="+- 0 13123 13121"/>
                                <a:gd name="T7" fmla="*/ 13123 h 17"/>
                                <a:gd name="T8" fmla="+- 0 5351 5347"/>
                                <a:gd name="T9" fmla="*/ T8 w 6"/>
                                <a:gd name="T10" fmla="+- 0 13121 13121"/>
                                <a:gd name="T11" fmla="*/ 13121 h 17"/>
                                <a:gd name="T12" fmla="+- 0 5352 5347"/>
                                <a:gd name="T13" fmla="*/ T12 w 6"/>
                                <a:gd name="T14" fmla="+- 0 13128 13121"/>
                                <a:gd name="T15" fmla="*/ 13128 h 17"/>
                                <a:gd name="T16" fmla="+- 0 5350 5347"/>
                                <a:gd name="T17" fmla="*/ T16 w 6"/>
                                <a:gd name="T18" fmla="+- 0 13137 13121"/>
                                <a:gd name="T19" fmla="*/ 13137 h 17"/>
                                <a:gd name="T20" fmla="+- 0 5347 5347"/>
                                <a:gd name="T21" fmla="*/ T20 w 6"/>
                                <a:gd name="T22" fmla="+- 0 13136 13121"/>
                                <a:gd name="T23" fmla="*/ 13136 h 17"/>
                                <a:gd name="T24" fmla="+- 0 5347 5347"/>
                                <a:gd name="T25" fmla="*/ T24 w 6"/>
                                <a:gd name="T26" fmla="+- 0 13138 13121"/>
                                <a:gd name="T27" fmla="*/ 13138 h 17"/>
                              </a:gdLst>
                              <a:ahLst/>
                              <a:cxnLst>
                                <a:cxn ang="0">
                                  <a:pos x="T1" y="T3"/>
                                </a:cxn>
                                <a:cxn ang="0">
                                  <a:pos x="T5" y="T7"/>
                                </a:cxn>
                                <a:cxn ang="0">
                                  <a:pos x="T9" y="T11"/>
                                </a:cxn>
                                <a:cxn ang="0">
                                  <a:pos x="T13" y="T15"/>
                                </a:cxn>
                                <a:cxn ang="0">
                                  <a:pos x="T17" y="T19"/>
                                </a:cxn>
                                <a:cxn ang="0">
                                  <a:pos x="T21" y="T23"/>
                                </a:cxn>
                                <a:cxn ang="0">
                                  <a:pos x="T25" y="T27"/>
                                </a:cxn>
                              </a:cxnLst>
                              <a:rect l="0" t="0" r="r" b="b"/>
                              <a:pathLst>
                                <a:path w="6" h="17">
                                  <a:moveTo>
                                    <a:pt x="0" y="17"/>
                                  </a:moveTo>
                                  <a:lnTo>
                                    <a:pt x="0" y="2"/>
                                  </a:lnTo>
                                  <a:lnTo>
                                    <a:pt x="4" y="0"/>
                                  </a:lnTo>
                                  <a:lnTo>
                                    <a:pt x="5" y="7"/>
                                  </a:lnTo>
                                  <a:lnTo>
                                    <a:pt x="3" y="16"/>
                                  </a:lnTo>
                                  <a:lnTo>
                                    <a:pt x="0" y="15"/>
                                  </a:lnTo>
                                  <a:lnTo>
                                    <a:pt x="0" y="1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2" name="Group 8208"/>
                        <wpg:cNvGrpSpPr>
                          <a:grpSpLocks/>
                        </wpg:cNvGrpSpPr>
                        <wpg:grpSpPr bwMode="auto">
                          <a:xfrm>
                            <a:off x="5369" y="13119"/>
                            <a:ext cx="6" cy="27"/>
                            <a:chOff x="5369" y="13119"/>
                            <a:chExt cx="6" cy="27"/>
                          </a:xfrm>
                        </wpg:grpSpPr>
                        <wps:wsp>
                          <wps:cNvPr id="8403" name="Freeform 8209"/>
                          <wps:cNvSpPr>
                            <a:spLocks/>
                          </wps:cNvSpPr>
                          <wps:spPr bwMode="auto">
                            <a:xfrm>
                              <a:off x="5369" y="13119"/>
                              <a:ext cx="6" cy="27"/>
                            </a:xfrm>
                            <a:custGeom>
                              <a:avLst/>
                              <a:gdLst>
                                <a:gd name="T0" fmla="+- 0 5369 5369"/>
                                <a:gd name="T1" fmla="*/ T0 w 6"/>
                                <a:gd name="T2" fmla="+- 0 13135 13119"/>
                                <a:gd name="T3" fmla="*/ 13135 h 27"/>
                                <a:gd name="T4" fmla="+- 0 5370 5369"/>
                                <a:gd name="T5" fmla="*/ T4 w 6"/>
                                <a:gd name="T6" fmla="+- 0 13119 13119"/>
                                <a:gd name="T7" fmla="*/ 13119 h 27"/>
                                <a:gd name="T8" fmla="+- 0 5371 5369"/>
                                <a:gd name="T9" fmla="*/ T8 w 6"/>
                                <a:gd name="T10" fmla="+- 0 13123 13119"/>
                                <a:gd name="T11" fmla="*/ 13123 h 27"/>
                                <a:gd name="T12" fmla="+- 0 5374 5369"/>
                                <a:gd name="T13" fmla="*/ T12 w 6"/>
                                <a:gd name="T14" fmla="+- 0 13125 13119"/>
                                <a:gd name="T15" fmla="*/ 13125 h 27"/>
                                <a:gd name="T16" fmla="+- 0 5373 5369"/>
                                <a:gd name="T17" fmla="*/ T16 w 6"/>
                                <a:gd name="T18" fmla="+- 0 13137 13119"/>
                                <a:gd name="T19" fmla="*/ 13137 h 27"/>
                                <a:gd name="T20" fmla="+- 0 5370 5369"/>
                                <a:gd name="T21" fmla="*/ T20 w 6"/>
                                <a:gd name="T22" fmla="+- 0 13146 13119"/>
                                <a:gd name="T23" fmla="*/ 13146 h 27"/>
                                <a:gd name="T24" fmla="+- 0 5369 5369"/>
                                <a:gd name="T25" fmla="*/ T24 w 6"/>
                                <a:gd name="T26" fmla="+- 0 13135 13119"/>
                                <a:gd name="T27" fmla="*/ 13135 h 27"/>
                              </a:gdLst>
                              <a:ahLst/>
                              <a:cxnLst>
                                <a:cxn ang="0">
                                  <a:pos x="T1" y="T3"/>
                                </a:cxn>
                                <a:cxn ang="0">
                                  <a:pos x="T5" y="T7"/>
                                </a:cxn>
                                <a:cxn ang="0">
                                  <a:pos x="T9" y="T11"/>
                                </a:cxn>
                                <a:cxn ang="0">
                                  <a:pos x="T13" y="T15"/>
                                </a:cxn>
                                <a:cxn ang="0">
                                  <a:pos x="T17" y="T19"/>
                                </a:cxn>
                                <a:cxn ang="0">
                                  <a:pos x="T21" y="T23"/>
                                </a:cxn>
                                <a:cxn ang="0">
                                  <a:pos x="T25" y="T27"/>
                                </a:cxn>
                              </a:cxnLst>
                              <a:rect l="0" t="0" r="r" b="b"/>
                              <a:pathLst>
                                <a:path w="6" h="27">
                                  <a:moveTo>
                                    <a:pt x="0" y="16"/>
                                  </a:moveTo>
                                  <a:lnTo>
                                    <a:pt x="1" y="0"/>
                                  </a:lnTo>
                                  <a:lnTo>
                                    <a:pt x="2" y="4"/>
                                  </a:lnTo>
                                  <a:lnTo>
                                    <a:pt x="5" y="6"/>
                                  </a:lnTo>
                                  <a:lnTo>
                                    <a:pt x="4" y="18"/>
                                  </a:lnTo>
                                  <a:lnTo>
                                    <a:pt x="1" y="27"/>
                                  </a:lnTo>
                                  <a:lnTo>
                                    <a:pt x="0"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4" name="Group 8210"/>
                        <wpg:cNvGrpSpPr>
                          <a:grpSpLocks/>
                        </wpg:cNvGrpSpPr>
                        <wpg:grpSpPr bwMode="auto">
                          <a:xfrm>
                            <a:off x="5472" y="13071"/>
                            <a:ext cx="7" cy="15"/>
                            <a:chOff x="5472" y="13071"/>
                            <a:chExt cx="7" cy="15"/>
                          </a:xfrm>
                        </wpg:grpSpPr>
                        <wps:wsp>
                          <wps:cNvPr id="8405" name="Freeform 8211"/>
                          <wps:cNvSpPr>
                            <a:spLocks/>
                          </wps:cNvSpPr>
                          <wps:spPr bwMode="auto">
                            <a:xfrm>
                              <a:off x="5472" y="13071"/>
                              <a:ext cx="7" cy="15"/>
                            </a:xfrm>
                            <a:custGeom>
                              <a:avLst/>
                              <a:gdLst>
                                <a:gd name="T0" fmla="+- 0 5472 5472"/>
                                <a:gd name="T1" fmla="*/ T0 w 7"/>
                                <a:gd name="T2" fmla="+- 0 13086 13071"/>
                                <a:gd name="T3" fmla="*/ 13086 h 15"/>
                                <a:gd name="T4" fmla="+- 0 5472 5472"/>
                                <a:gd name="T5" fmla="*/ T4 w 7"/>
                                <a:gd name="T6" fmla="+- 0 13071 13071"/>
                                <a:gd name="T7" fmla="*/ 13071 h 15"/>
                                <a:gd name="T8" fmla="+- 0 5477 5472"/>
                                <a:gd name="T9" fmla="*/ T8 w 7"/>
                                <a:gd name="T10" fmla="+- 0 13074 13071"/>
                                <a:gd name="T11" fmla="*/ 13074 h 15"/>
                                <a:gd name="T12" fmla="+- 0 5478 5472"/>
                                <a:gd name="T13" fmla="*/ T12 w 7"/>
                                <a:gd name="T14" fmla="+- 0 13081 13071"/>
                                <a:gd name="T15" fmla="*/ 13081 h 15"/>
                                <a:gd name="T16" fmla="+- 0 5476 5472"/>
                                <a:gd name="T17" fmla="*/ T16 w 7"/>
                                <a:gd name="T18" fmla="+- 0 13084 13071"/>
                                <a:gd name="T19" fmla="*/ 13084 h 15"/>
                                <a:gd name="T20" fmla="+- 0 5472 5472"/>
                                <a:gd name="T21" fmla="*/ T20 w 7"/>
                                <a:gd name="T22" fmla="+- 0 13084 13071"/>
                                <a:gd name="T23" fmla="*/ 13084 h 15"/>
                                <a:gd name="T24" fmla="+- 0 5472 5472"/>
                                <a:gd name="T25" fmla="*/ T24 w 7"/>
                                <a:gd name="T26" fmla="+- 0 13086 13071"/>
                                <a:gd name="T27" fmla="*/ 13086 h 15"/>
                              </a:gdLst>
                              <a:ahLst/>
                              <a:cxnLst>
                                <a:cxn ang="0">
                                  <a:pos x="T1" y="T3"/>
                                </a:cxn>
                                <a:cxn ang="0">
                                  <a:pos x="T5" y="T7"/>
                                </a:cxn>
                                <a:cxn ang="0">
                                  <a:pos x="T9" y="T11"/>
                                </a:cxn>
                                <a:cxn ang="0">
                                  <a:pos x="T13" y="T15"/>
                                </a:cxn>
                                <a:cxn ang="0">
                                  <a:pos x="T17" y="T19"/>
                                </a:cxn>
                                <a:cxn ang="0">
                                  <a:pos x="T21" y="T23"/>
                                </a:cxn>
                                <a:cxn ang="0">
                                  <a:pos x="T25" y="T27"/>
                                </a:cxn>
                              </a:cxnLst>
                              <a:rect l="0" t="0" r="r" b="b"/>
                              <a:pathLst>
                                <a:path w="7" h="15">
                                  <a:moveTo>
                                    <a:pt x="0" y="15"/>
                                  </a:moveTo>
                                  <a:lnTo>
                                    <a:pt x="0" y="0"/>
                                  </a:lnTo>
                                  <a:lnTo>
                                    <a:pt x="5" y="3"/>
                                  </a:lnTo>
                                  <a:lnTo>
                                    <a:pt x="6" y="10"/>
                                  </a:lnTo>
                                  <a:lnTo>
                                    <a:pt x="4" y="13"/>
                                  </a:lnTo>
                                  <a:lnTo>
                                    <a:pt x="0" y="13"/>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6" name="Group 8212"/>
                        <wpg:cNvGrpSpPr>
                          <a:grpSpLocks/>
                        </wpg:cNvGrpSpPr>
                        <wpg:grpSpPr bwMode="auto">
                          <a:xfrm>
                            <a:off x="5509" y="13080"/>
                            <a:ext cx="7" cy="35"/>
                            <a:chOff x="5509" y="13080"/>
                            <a:chExt cx="7" cy="35"/>
                          </a:xfrm>
                        </wpg:grpSpPr>
                        <wps:wsp>
                          <wps:cNvPr id="8407" name="Freeform 8213"/>
                          <wps:cNvSpPr>
                            <a:spLocks/>
                          </wps:cNvSpPr>
                          <wps:spPr bwMode="auto">
                            <a:xfrm>
                              <a:off x="5509" y="13080"/>
                              <a:ext cx="7" cy="35"/>
                            </a:xfrm>
                            <a:custGeom>
                              <a:avLst/>
                              <a:gdLst>
                                <a:gd name="T0" fmla="+- 0 5515 5509"/>
                                <a:gd name="T1" fmla="*/ T0 w 7"/>
                                <a:gd name="T2" fmla="+- 0 13105 13080"/>
                                <a:gd name="T3" fmla="*/ 13105 h 35"/>
                                <a:gd name="T4" fmla="+- 0 5513 5509"/>
                                <a:gd name="T5" fmla="*/ T4 w 7"/>
                                <a:gd name="T6" fmla="+- 0 13103 13080"/>
                                <a:gd name="T7" fmla="*/ 13103 h 35"/>
                                <a:gd name="T8" fmla="+- 0 5512 5509"/>
                                <a:gd name="T9" fmla="*/ T8 w 7"/>
                                <a:gd name="T10" fmla="+- 0 13105 13080"/>
                                <a:gd name="T11" fmla="*/ 13105 h 35"/>
                                <a:gd name="T12" fmla="+- 0 5512 5509"/>
                                <a:gd name="T13" fmla="*/ T12 w 7"/>
                                <a:gd name="T14" fmla="+- 0 13114 13080"/>
                                <a:gd name="T15" fmla="*/ 13114 h 35"/>
                                <a:gd name="T16" fmla="+- 0 5511 5509"/>
                                <a:gd name="T17" fmla="*/ T16 w 7"/>
                                <a:gd name="T18" fmla="+- 0 13110 13080"/>
                                <a:gd name="T19" fmla="*/ 13110 h 35"/>
                                <a:gd name="T20" fmla="+- 0 5509 5509"/>
                                <a:gd name="T21" fmla="*/ T20 w 7"/>
                                <a:gd name="T22" fmla="+- 0 13105 13080"/>
                                <a:gd name="T23" fmla="*/ 13105 h 35"/>
                                <a:gd name="T24" fmla="+- 0 5510 5509"/>
                                <a:gd name="T25" fmla="*/ T24 w 7"/>
                                <a:gd name="T26" fmla="+- 0 13089 13080"/>
                                <a:gd name="T27" fmla="*/ 13089 h 35"/>
                                <a:gd name="T28" fmla="+- 0 5511 5509"/>
                                <a:gd name="T29" fmla="*/ T28 w 7"/>
                                <a:gd name="T30" fmla="+- 0 13090 13080"/>
                                <a:gd name="T31" fmla="*/ 13090 h 35"/>
                                <a:gd name="T32" fmla="+- 0 5512 5509"/>
                                <a:gd name="T33" fmla="*/ T32 w 7"/>
                                <a:gd name="T34" fmla="+- 0 13086 13080"/>
                                <a:gd name="T35" fmla="*/ 13086 h 35"/>
                                <a:gd name="T36" fmla="+- 0 5512 5509"/>
                                <a:gd name="T37" fmla="*/ T36 w 7"/>
                                <a:gd name="T38" fmla="+- 0 13080 13080"/>
                                <a:gd name="T39" fmla="*/ 13080 h 35"/>
                                <a:gd name="T40" fmla="+- 0 5514 5509"/>
                                <a:gd name="T41" fmla="*/ T40 w 7"/>
                                <a:gd name="T42" fmla="+- 0 13084 13080"/>
                                <a:gd name="T43" fmla="*/ 13084 h 35"/>
                                <a:gd name="T44" fmla="+- 0 5516 5509"/>
                                <a:gd name="T45" fmla="*/ T44 w 7"/>
                                <a:gd name="T46" fmla="+- 0 13089 13080"/>
                                <a:gd name="T47" fmla="*/ 13089 h 35"/>
                                <a:gd name="T48" fmla="+- 0 5515 5509"/>
                                <a:gd name="T49" fmla="*/ T48 w 7"/>
                                <a:gd name="T50" fmla="+- 0 13105 13080"/>
                                <a:gd name="T51" fmla="*/ 13105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35">
                                  <a:moveTo>
                                    <a:pt x="6" y="25"/>
                                  </a:moveTo>
                                  <a:lnTo>
                                    <a:pt x="4" y="23"/>
                                  </a:lnTo>
                                  <a:lnTo>
                                    <a:pt x="3" y="25"/>
                                  </a:lnTo>
                                  <a:lnTo>
                                    <a:pt x="3" y="34"/>
                                  </a:lnTo>
                                  <a:lnTo>
                                    <a:pt x="2" y="30"/>
                                  </a:lnTo>
                                  <a:lnTo>
                                    <a:pt x="0" y="25"/>
                                  </a:lnTo>
                                  <a:lnTo>
                                    <a:pt x="1" y="9"/>
                                  </a:lnTo>
                                  <a:lnTo>
                                    <a:pt x="2" y="10"/>
                                  </a:lnTo>
                                  <a:lnTo>
                                    <a:pt x="3" y="6"/>
                                  </a:lnTo>
                                  <a:lnTo>
                                    <a:pt x="3" y="0"/>
                                  </a:lnTo>
                                  <a:lnTo>
                                    <a:pt x="5" y="4"/>
                                  </a:lnTo>
                                  <a:lnTo>
                                    <a:pt x="7" y="9"/>
                                  </a:lnTo>
                                  <a:lnTo>
                                    <a:pt x="6" y="2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8" name="Group 8214"/>
                        <wpg:cNvGrpSpPr>
                          <a:grpSpLocks/>
                        </wpg:cNvGrpSpPr>
                        <wpg:grpSpPr bwMode="auto">
                          <a:xfrm>
                            <a:off x="5518" y="13075"/>
                            <a:ext cx="3" cy="31"/>
                            <a:chOff x="5518" y="13075"/>
                            <a:chExt cx="3" cy="31"/>
                          </a:xfrm>
                        </wpg:grpSpPr>
                        <wps:wsp>
                          <wps:cNvPr id="8409" name="Freeform 8215"/>
                          <wps:cNvSpPr>
                            <a:spLocks/>
                          </wps:cNvSpPr>
                          <wps:spPr bwMode="auto">
                            <a:xfrm>
                              <a:off x="5518" y="13075"/>
                              <a:ext cx="3" cy="31"/>
                            </a:xfrm>
                            <a:custGeom>
                              <a:avLst/>
                              <a:gdLst>
                                <a:gd name="T0" fmla="+- 0 5518 5518"/>
                                <a:gd name="T1" fmla="*/ T0 w 3"/>
                                <a:gd name="T2" fmla="+- 0 13075 13075"/>
                                <a:gd name="T3" fmla="*/ 13075 h 31"/>
                                <a:gd name="T4" fmla="+- 0 5519 5518"/>
                                <a:gd name="T5" fmla="*/ T4 w 3"/>
                                <a:gd name="T6" fmla="+- 0 13085 13075"/>
                                <a:gd name="T7" fmla="*/ 13085 h 31"/>
                                <a:gd name="T8" fmla="+- 0 5520 5518"/>
                                <a:gd name="T9" fmla="*/ T8 w 3"/>
                                <a:gd name="T10" fmla="+- 0 13093 13075"/>
                                <a:gd name="T11" fmla="*/ 13093 h 31"/>
                                <a:gd name="T12" fmla="+- 0 5520 5518"/>
                                <a:gd name="T13" fmla="*/ T12 w 3"/>
                                <a:gd name="T14" fmla="+- 0 13105 13075"/>
                                <a:gd name="T15" fmla="*/ 13105 h 31"/>
                                <a:gd name="T16" fmla="+- 0 5518 5518"/>
                                <a:gd name="T17" fmla="*/ T16 w 3"/>
                                <a:gd name="T18" fmla="+- 0 13099 13075"/>
                                <a:gd name="T19" fmla="*/ 13099 h 31"/>
                                <a:gd name="T20" fmla="+- 0 5518 5518"/>
                                <a:gd name="T21" fmla="*/ T20 w 3"/>
                                <a:gd name="T22" fmla="+- 0 13079 13075"/>
                                <a:gd name="T23" fmla="*/ 13079 h 31"/>
                                <a:gd name="T24" fmla="+- 0 5518 5518"/>
                                <a:gd name="T25" fmla="*/ T24 w 3"/>
                                <a:gd name="T26" fmla="+- 0 13075 13075"/>
                                <a:gd name="T27" fmla="*/ 13075 h 31"/>
                              </a:gdLst>
                              <a:ahLst/>
                              <a:cxnLst>
                                <a:cxn ang="0">
                                  <a:pos x="T1" y="T3"/>
                                </a:cxn>
                                <a:cxn ang="0">
                                  <a:pos x="T5" y="T7"/>
                                </a:cxn>
                                <a:cxn ang="0">
                                  <a:pos x="T9" y="T11"/>
                                </a:cxn>
                                <a:cxn ang="0">
                                  <a:pos x="T13" y="T15"/>
                                </a:cxn>
                                <a:cxn ang="0">
                                  <a:pos x="T17" y="T19"/>
                                </a:cxn>
                                <a:cxn ang="0">
                                  <a:pos x="T21" y="T23"/>
                                </a:cxn>
                                <a:cxn ang="0">
                                  <a:pos x="T25" y="T27"/>
                                </a:cxn>
                              </a:cxnLst>
                              <a:rect l="0" t="0" r="r" b="b"/>
                              <a:pathLst>
                                <a:path w="3" h="31">
                                  <a:moveTo>
                                    <a:pt x="0" y="0"/>
                                  </a:moveTo>
                                  <a:lnTo>
                                    <a:pt x="1" y="10"/>
                                  </a:lnTo>
                                  <a:lnTo>
                                    <a:pt x="2" y="18"/>
                                  </a:lnTo>
                                  <a:lnTo>
                                    <a:pt x="2" y="30"/>
                                  </a:lnTo>
                                  <a:lnTo>
                                    <a:pt x="0" y="24"/>
                                  </a:lnTo>
                                  <a:lnTo>
                                    <a:pt x="0"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0" name="Group 8216"/>
                        <wpg:cNvGrpSpPr>
                          <a:grpSpLocks/>
                        </wpg:cNvGrpSpPr>
                        <wpg:grpSpPr bwMode="auto">
                          <a:xfrm>
                            <a:off x="5523" y="13031"/>
                            <a:ext cx="7" cy="15"/>
                            <a:chOff x="5523" y="13031"/>
                            <a:chExt cx="7" cy="15"/>
                          </a:xfrm>
                        </wpg:grpSpPr>
                        <wps:wsp>
                          <wps:cNvPr id="8411" name="Freeform 8217"/>
                          <wps:cNvSpPr>
                            <a:spLocks/>
                          </wps:cNvSpPr>
                          <wps:spPr bwMode="auto">
                            <a:xfrm>
                              <a:off x="5523" y="13031"/>
                              <a:ext cx="7" cy="15"/>
                            </a:xfrm>
                            <a:custGeom>
                              <a:avLst/>
                              <a:gdLst>
                                <a:gd name="T0" fmla="+- 0 5523 5523"/>
                                <a:gd name="T1" fmla="*/ T0 w 7"/>
                                <a:gd name="T2" fmla="+- 0 13036 13031"/>
                                <a:gd name="T3" fmla="*/ 13036 h 15"/>
                                <a:gd name="T4" fmla="+- 0 5524 5523"/>
                                <a:gd name="T5" fmla="*/ T4 w 7"/>
                                <a:gd name="T6" fmla="+- 0 13034 13031"/>
                                <a:gd name="T7" fmla="*/ 13034 h 15"/>
                                <a:gd name="T8" fmla="+- 0 5524 5523"/>
                                <a:gd name="T9" fmla="*/ T8 w 7"/>
                                <a:gd name="T10" fmla="+- 0 13033 13031"/>
                                <a:gd name="T11" fmla="*/ 13033 h 15"/>
                                <a:gd name="T12" fmla="+- 0 5524 5523"/>
                                <a:gd name="T13" fmla="*/ T12 w 7"/>
                                <a:gd name="T14" fmla="+- 0 13032 13031"/>
                                <a:gd name="T15" fmla="*/ 13032 h 15"/>
                                <a:gd name="T16" fmla="+- 0 5525 5523"/>
                                <a:gd name="T17" fmla="*/ T16 w 7"/>
                                <a:gd name="T18" fmla="+- 0 13031 13031"/>
                                <a:gd name="T19" fmla="*/ 13031 h 15"/>
                                <a:gd name="T20" fmla="+- 0 5526 5523"/>
                                <a:gd name="T21" fmla="*/ T20 w 7"/>
                                <a:gd name="T22" fmla="+- 0 13031 13031"/>
                                <a:gd name="T23" fmla="*/ 13031 h 15"/>
                                <a:gd name="T24" fmla="+- 0 5527 5523"/>
                                <a:gd name="T25" fmla="*/ T24 w 7"/>
                                <a:gd name="T26" fmla="+- 0 13031 13031"/>
                                <a:gd name="T27" fmla="*/ 13031 h 15"/>
                                <a:gd name="T28" fmla="+- 0 5528 5523"/>
                                <a:gd name="T29" fmla="*/ T28 w 7"/>
                                <a:gd name="T30" fmla="+- 0 13033 13031"/>
                                <a:gd name="T31" fmla="*/ 13033 h 15"/>
                                <a:gd name="T32" fmla="+- 0 5529 5523"/>
                                <a:gd name="T33" fmla="*/ T32 w 7"/>
                                <a:gd name="T34" fmla="+- 0 13035 13031"/>
                                <a:gd name="T35" fmla="*/ 13035 h 15"/>
                                <a:gd name="T36" fmla="+- 0 5530 5523"/>
                                <a:gd name="T37" fmla="*/ T36 w 7"/>
                                <a:gd name="T38" fmla="+- 0 13037 13031"/>
                                <a:gd name="T39" fmla="*/ 13037 h 15"/>
                                <a:gd name="T40" fmla="+- 0 5528 5523"/>
                                <a:gd name="T41" fmla="*/ T40 w 7"/>
                                <a:gd name="T42" fmla="+- 0 13045 13031"/>
                                <a:gd name="T43" fmla="*/ 13045 h 15"/>
                                <a:gd name="T44" fmla="+- 0 5527 5523"/>
                                <a:gd name="T45" fmla="*/ T44 w 7"/>
                                <a:gd name="T46" fmla="+- 0 13032 13031"/>
                                <a:gd name="T47" fmla="*/ 13032 h 15"/>
                                <a:gd name="T48" fmla="+- 0 5523 5523"/>
                                <a:gd name="T49" fmla="*/ T48 w 7"/>
                                <a:gd name="T50" fmla="+- 0 13036 13031"/>
                                <a:gd name="T51" fmla="*/ 1303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15">
                                  <a:moveTo>
                                    <a:pt x="0" y="5"/>
                                  </a:moveTo>
                                  <a:lnTo>
                                    <a:pt x="1" y="3"/>
                                  </a:lnTo>
                                  <a:lnTo>
                                    <a:pt x="1" y="2"/>
                                  </a:lnTo>
                                  <a:lnTo>
                                    <a:pt x="1" y="1"/>
                                  </a:lnTo>
                                  <a:lnTo>
                                    <a:pt x="2" y="0"/>
                                  </a:lnTo>
                                  <a:lnTo>
                                    <a:pt x="3" y="0"/>
                                  </a:lnTo>
                                  <a:lnTo>
                                    <a:pt x="4" y="0"/>
                                  </a:lnTo>
                                  <a:lnTo>
                                    <a:pt x="5" y="2"/>
                                  </a:lnTo>
                                  <a:lnTo>
                                    <a:pt x="6" y="4"/>
                                  </a:lnTo>
                                  <a:lnTo>
                                    <a:pt x="7" y="6"/>
                                  </a:lnTo>
                                  <a:lnTo>
                                    <a:pt x="5" y="14"/>
                                  </a:lnTo>
                                  <a:lnTo>
                                    <a:pt x="4" y="1"/>
                                  </a:lnTo>
                                  <a:lnTo>
                                    <a:pt x="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2" name="Group 8218"/>
                        <wpg:cNvGrpSpPr>
                          <a:grpSpLocks/>
                        </wpg:cNvGrpSpPr>
                        <wpg:grpSpPr bwMode="auto">
                          <a:xfrm>
                            <a:off x="5551" y="13022"/>
                            <a:ext cx="5" cy="27"/>
                            <a:chOff x="5551" y="13022"/>
                            <a:chExt cx="5" cy="27"/>
                          </a:xfrm>
                        </wpg:grpSpPr>
                        <wps:wsp>
                          <wps:cNvPr id="8413" name="Freeform 8219"/>
                          <wps:cNvSpPr>
                            <a:spLocks/>
                          </wps:cNvSpPr>
                          <wps:spPr bwMode="auto">
                            <a:xfrm>
                              <a:off x="5551" y="13022"/>
                              <a:ext cx="5" cy="27"/>
                            </a:xfrm>
                            <a:custGeom>
                              <a:avLst/>
                              <a:gdLst>
                                <a:gd name="T0" fmla="+- 0 5556 5551"/>
                                <a:gd name="T1" fmla="*/ T0 w 5"/>
                                <a:gd name="T2" fmla="+- 0 13029 13022"/>
                                <a:gd name="T3" fmla="*/ 13029 h 27"/>
                                <a:gd name="T4" fmla="+- 0 5555 5551"/>
                                <a:gd name="T5" fmla="*/ T4 w 5"/>
                                <a:gd name="T6" fmla="+- 0 13042 13022"/>
                                <a:gd name="T7" fmla="*/ 13042 h 27"/>
                                <a:gd name="T8" fmla="+- 0 5553 5551"/>
                                <a:gd name="T9" fmla="*/ T8 w 5"/>
                                <a:gd name="T10" fmla="+- 0 13043 13022"/>
                                <a:gd name="T11" fmla="*/ 13043 h 27"/>
                                <a:gd name="T12" fmla="+- 0 5551 5551"/>
                                <a:gd name="T13" fmla="*/ T12 w 5"/>
                                <a:gd name="T14" fmla="+- 0 13049 13022"/>
                                <a:gd name="T15" fmla="*/ 13049 h 27"/>
                                <a:gd name="T16" fmla="+- 0 5551 5551"/>
                                <a:gd name="T17" fmla="*/ T16 w 5"/>
                                <a:gd name="T18" fmla="+- 0 13041 13022"/>
                                <a:gd name="T19" fmla="*/ 13041 h 27"/>
                                <a:gd name="T20" fmla="+- 0 5551 5551"/>
                                <a:gd name="T21" fmla="*/ T20 w 5"/>
                                <a:gd name="T22" fmla="+- 0 13032 13022"/>
                                <a:gd name="T23" fmla="*/ 13032 h 27"/>
                                <a:gd name="T24" fmla="+- 0 5551 5551"/>
                                <a:gd name="T25" fmla="*/ T24 w 5"/>
                                <a:gd name="T26" fmla="+- 0 13024 13022"/>
                                <a:gd name="T27" fmla="*/ 13024 h 27"/>
                                <a:gd name="T28" fmla="+- 0 5553 5551"/>
                                <a:gd name="T29" fmla="*/ T28 w 5"/>
                                <a:gd name="T30" fmla="+- 0 13022 13022"/>
                                <a:gd name="T31" fmla="*/ 13022 h 27"/>
                                <a:gd name="T32" fmla="+- 0 5553 5551"/>
                                <a:gd name="T33" fmla="*/ T32 w 5"/>
                                <a:gd name="T34" fmla="+- 0 13033 13022"/>
                                <a:gd name="T35" fmla="*/ 13033 h 27"/>
                                <a:gd name="T36" fmla="+- 0 5556 5551"/>
                                <a:gd name="T37" fmla="*/ T36 w 5"/>
                                <a:gd name="T38" fmla="+- 0 13029 13022"/>
                                <a:gd name="T39" fmla="*/ 130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27">
                                  <a:moveTo>
                                    <a:pt x="5" y="7"/>
                                  </a:moveTo>
                                  <a:lnTo>
                                    <a:pt x="4" y="20"/>
                                  </a:lnTo>
                                  <a:lnTo>
                                    <a:pt x="2" y="21"/>
                                  </a:lnTo>
                                  <a:lnTo>
                                    <a:pt x="0" y="27"/>
                                  </a:lnTo>
                                  <a:lnTo>
                                    <a:pt x="0" y="19"/>
                                  </a:lnTo>
                                  <a:lnTo>
                                    <a:pt x="0" y="10"/>
                                  </a:lnTo>
                                  <a:lnTo>
                                    <a:pt x="0" y="2"/>
                                  </a:lnTo>
                                  <a:lnTo>
                                    <a:pt x="2" y="0"/>
                                  </a:lnTo>
                                  <a:lnTo>
                                    <a:pt x="2" y="11"/>
                                  </a:lnTo>
                                  <a:lnTo>
                                    <a:pt x="5"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4" name="Group 8220"/>
                        <wpg:cNvGrpSpPr>
                          <a:grpSpLocks/>
                        </wpg:cNvGrpSpPr>
                        <wpg:grpSpPr bwMode="auto">
                          <a:xfrm>
                            <a:off x="5542" y="13076"/>
                            <a:ext cx="5" cy="28"/>
                            <a:chOff x="5542" y="13076"/>
                            <a:chExt cx="5" cy="28"/>
                          </a:xfrm>
                        </wpg:grpSpPr>
                        <wps:wsp>
                          <wps:cNvPr id="8415" name="Freeform 8221"/>
                          <wps:cNvSpPr>
                            <a:spLocks/>
                          </wps:cNvSpPr>
                          <wps:spPr bwMode="auto">
                            <a:xfrm>
                              <a:off x="5542" y="13076"/>
                              <a:ext cx="5" cy="28"/>
                            </a:xfrm>
                            <a:custGeom>
                              <a:avLst/>
                              <a:gdLst>
                                <a:gd name="T0" fmla="+- 0 5544 5542"/>
                                <a:gd name="T1" fmla="*/ T0 w 5"/>
                                <a:gd name="T2" fmla="+- 0 13103 13076"/>
                                <a:gd name="T3" fmla="*/ 13103 h 28"/>
                                <a:gd name="T4" fmla="+- 0 5543 5542"/>
                                <a:gd name="T5" fmla="*/ T4 w 5"/>
                                <a:gd name="T6" fmla="+- 0 13104 13076"/>
                                <a:gd name="T7" fmla="*/ 13104 h 28"/>
                                <a:gd name="T8" fmla="+- 0 5542 5542"/>
                                <a:gd name="T9" fmla="*/ T8 w 5"/>
                                <a:gd name="T10" fmla="+- 0 13088 13076"/>
                                <a:gd name="T11" fmla="*/ 13088 h 28"/>
                                <a:gd name="T12" fmla="+- 0 5543 5542"/>
                                <a:gd name="T13" fmla="*/ T12 w 5"/>
                                <a:gd name="T14" fmla="+- 0 13079 13076"/>
                                <a:gd name="T15" fmla="*/ 13079 h 28"/>
                                <a:gd name="T16" fmla="+- 0 5545 5542"/>
                                <a:gd name="T17" fmla="*/ T16 w 5"/>
                                <a:gd name="T18" fmla="+- 0 13076 13076"/>
                                <a:gd name="T19" fmla="*/ 13076 h 28"/>
                                <a:gd name="T20" fmla="+- 0 5547 5542"/>
                                <a:gd name="T21" fmla="*/ T20 w 5"/>
                                <a:gd name="T22" fmla="+- 0 13078 13076"/>
                                <a:gd name="T23" fmla="*/ 13078 h 28"/>
                                <a:gd name="T24" fmla="+- 0 5546 5542"/>
                                <a:gd name="T25" fmla="*/ T24 w 5"/>
                                <a:gd name="T26" fmla="+- 0 13083 13076"/>
                                <a:gd name="T27" fmla="*/ 13083 h 28"/>
                                <a:gd name="T28" fmla="+- 0 5542 5542"/>
                                <a:gd name="T29" fmla="*/ T28 w 5"/>
                                <a:gd name="T30" fmla="+- 0 13097 13076"/>
                                <a:gd name="T31" fmla="*/ 13097 h 28"/>
                                <a:gd name="T32" fmla="+- 0 5544 5542"/>
                                <a:gd name="T33" fmla="*/ T32 w 5"/>
                                <a:gd name="T34" fmla="+- 0 13103 13076"/>
                                <a:gd name="T35" fmla="*/ 1310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28">
                                  <a:moveTo>
                                    <a:pt x="2" y="27"/>
                                  </a:moveTo>
                                  <a:lnTo>
                                    <a:pt x="1" y="28"/>
                                  </a:lnTo>
                                  <a:lnTo>
                                    <a:pt x="0" y="12"/>
                                  </a:lnTo>
                                  <a:lnTo>
                                    <a:pt x="1" y="3"/>
                                  </a:lnTo>
                                  <a:lnTo>
                                    <a:pt x="3" y="0"/>
                                  </a:lnTo>
                                  <a:lnTo>
                                    <a:pt x="5" y="2"/>
                                  </a:lnTo>
                                  <a:lnTo>
                                    <a:pt x="4" y="7"/>
                                  </a:lnTo>
                                  <a:lnTo>
                                    <a:pt x="0" y="21"/>
                                  </a:lnTo>
                                  <a:lnTo>
                                    <a:pt x="2" y="2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6" name="Group 8222"/>
                        <wpg:cNvGrpSpPr>
                          <a:grpSpLocks/>
                        </wpg:cNvGrpSpPr>
                        <wpg:grpSpPr bwMode="auto">
                          <a:xfrm>
                            <a:off x="5547" y="13078"/>
                            <a:ext cx="14" cy="15"/>
                            <a:chOff x="5547" y="13078"/>
                            <a:chExt cx="14" cy="15"/>
                          </a:xfrm>
                        </wpg:grpSpPr>
                        <wps:wsp>
                          <wps:cNvPr id="8417" name="Freeform 8223"/>
                          <wps:cNvSpPr>
                            <a:spLocks/>
                          </wps:cNvSpPr>
                          <wps:spPr bwMode="auto">
                            <a:xfrm>
                              <a:off x="5547" y="13078"/>
                              <a:ext cx="14" cy="15"/>
                            </a:xfrm>
                            <a:custGeom>
                              <a:avLst/>
                              <a:gdLst>
                                <a:gd name="T0" fmla="+- 0 5547 5547"/>
                                <a:gd name="T1" fmla="*/ T0 w 14"/>
                                <a:gd name="T2" fmla="+- 0 13093 13078"/>
                                <a:gd name="T3" fmla="*/ 13093 h 15"/>
                                <a:gd name="T4" fmla="+- 0 5547 5547"/>
                                <a:gd name="T5" fmla="*/ T4 w 14"/>
                                <a:gd name="T6" fmla="+- 0 13082 13078"/>
                                <a:gd name="T7" fmla="*/ 13082 h 15"/>
                                <a:gd name="T8" fmla="+- 0 5550 5547"/>
                                <a:gd name="T9" fmla="*/ T8 w 14"/>
                                <a:gd name="T10" fmla="+- 0 13088 13078"/>
                                <a:gd name="T11" fmla="*/ 13088 h 15"/>
                                <a:gd name="T12" fmla="+- 0 5550 5547"/>
                                <a:gd name="T13" fmla="*/ T12 w 14"/>
                                <a:gd name="T14" fmla="+- 0 13078 13078"/>
                                <a:gd name="T15" fmla="*/ 13078 h 15"/>
                                <a:gd name="T16" fmla="+- 0 5556 5547"/>
                                <a:gd name="T17" fmla="*/ T16 w 14"/>
                                <a:gd name="T18" fmla="+- 0 13078 13078"/>
                                <a:gd name="T19" fmla="*/ 13078 h 15"/>
                                <a:gd name="T20" fmla="+- 0 5561 5547"/>
                                <a:gd name="T21" fmla="*/ T20 w 14"/>
                                <a:gd name="T22" fmla="+- 0 13085 13078"/>
                                <a:gd name="T23" fmla="*/ 13085 h 15"/>
                                <a:gd name="T24" fmla="+- 0 5555 5547"/>
                                <a:gd name="T25" fmla="*/ T24 w 14"/>
                                <a:gd name="T26" fmla="+- 0 13081 13078"/>
                                <a:gd name="T27" fmla="*/ 13081 h 15"/>
                                <a:gd name="T28" fmla="+- 0 5554 5547"/>
                                <a:gd name="T29" fmla="*/ T28 w 14"/>
                                <a:gd name="T30" fmla="+- 0 13092 13078"/>
                                <a:gd name="T31" fmla="*/ 13092 h 15"/>
                                <a:gd name="T32" fmla="+- 0 5547 5547"/>
                                <a:gd name="T33" fmla="*/ T32 w 14"/>
                                <a:gd name="T34" fmla="+- 0 13093 13078"/>
                                <a:gd name="T35" fmla="*/ 13093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 h="15">
                                  <a:moveTo>
                                    <a:pt x="0" y="15"/>
                                  </a:moveTo>
                                  <a:lnTo>
                                    <a:pt x="0" y="4"/>
                                  </a:lnTo>
                                  <a:lnTo>
                                    <a:pt x="3" y="10"/>
                                  </a:lnTo>
                                  <a:lnTo>
                                    <a:pt x="3" y="0"/>
                                  </a:lnTo>
                                  <a:lnTo>
                                    <a:pt x="9" y="0"/>
                                  </a:lnTo>
                                  <a:lnTo>
                                    <a:pt x="14" y="7"/>
                                  </a:lnTo>
                                  <a:lnTo>
                                    <a:pt x="8" y="3"/>
                                  </a:lnTo>
                                  <a:lnTo>
                                    <a:pt x="7" y="14"/>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8" name="Group 8224"/>
                        <wpg:cNvGrpSpPr>
                          <a:grpSpLocks/>
                        </wpg:cNvGrpSpPr>
                        <wpg:grpSpPr bwMode="auto">
                          <a:xfrm>
                            <a:off x="5553" y="13084"/>
                            <a:ext cx="9" cy="31"/>
                            <a:chOff x="5553" y="13084"/>
                            <a:chExt cx="9" cy="31"/>
                          </a:xfrm>
                        </wpg:grpSpPr>
                        <wps:wsp>
                          <wps:cNvPr id="8419" name="Freeform 8225"/>
                          <wps:cNvSpPr>
                            <a:spLocks/>
                          </wps:cNvSpPr>
                          <wps:spPr bwMode="auto">
                            <a:xfrm>
                              <a:off x="5553" y="13084"/>
                              <a:ext cx="9" cy="31"/>
                            </a:xfrm>
                            <a:custGeom>
                              <a:avLst/>
                              <a:gdLst>
                                <a:gd name="T0" fmla="+- 0 5554 5553"/>
                                <a:gd name="T1" fmla="*/ T0 w 9"/>
                                <a:gd name="T2" fmla="+- 0 13104 13084"/>
                                <a:gd name="T3" fmla="*/ 13104 h 31"/>
                                <a:gd name="T4" fmla="+- 0 5553 5553"/>
                                <a:gd name="T5" fmla="*/ T4 w 9"/>
                                <a:gd name="T6" fmla="+- 0 13084 13084"/>
                                <a:gd name="T7" fmla="*/ 13084 h 31"/>
                                <a:gd name="T8" fmla="+- 0 5559 5553"/>
                                <a:gd name="T9" fmla="*/ T8 w 9"/>
                                <a:gd name="T10" fmla="+- 0 13098 13084"/>
                                <a:gd name="T11" fmla="*/ 13098 h 31"/>
                                <a:gd name="T12" fmla="+- 0 5561 5553"/>
                                <a:gd name="T13" fmla="*/ T12 w 9"/>
                                <a:gd name="T14" fmla="+- 0 13094 13084"/>
                                <a:gd name="T15" fmla="*/ 13094 h 31"/>
                                <a:gd name="T16" fmla="+- 0 5561 5553"/>
                                <a:gd name="T17" fmla="*/ T16 w 9"/>
                                <a:gd name="T18" fmla="+- 0 13114 13084"/>
                                <a:gd name="T19" fmla="*/ 13114 h 31"/>
                                <a:gd name="T20" fmla="+- 0 5556 5553"/>
                                <a:gd name="T21" fmla="*/ T20 w 9"/>
                                <a:gd name="T22" fmla="+- 0 13100 13084"/>
                                <a:gd name="T23" fmla="*/ 13100 h 31"/>
                                <a:gd name="T24" fmla="+- 0 5554 5553"/>
                                <a:gd name="T25" fmla="*/ T24 w 9"/>
                                <a:gd name="T26" fmla="+- 0 13104 13084"/>
                                <a:gd name="T27" fmla="*/ 13104 h 31"/>
                              </a:gdLst>
                              <a:ahLst/>
                              <a:cxnLst>
                                <a:cxn ang="0">
                                  <a:pos x="T1" y="T3"/>
                                </a:cxn>
                                <a:cxn ang="0">
                                  <a:pos x="T5" y="T7"/>
                                </a:cxn>
                                <a:cxn ang="0">
                                  <a:pos x="T9" y="T11"/>
                                </a:cxn>
                                <a:cxn ang="0">
                                  <a:pos x="T13" y="T15"/>
                                </a:cxn>
                                <a:cxn ang="0">
                                  <a:pos x="T17" y="T19"/>
                                </a:cxn>
                                <a:cxn ang="0">
                                  <a:pos x="T21" y="T23"/>
                                </a:cxn>
                                <a:cxn ang="0">
                                  <a:pos x="T25" y="T27"/>
                                </a:cxn>
                              </a:cxnLst>
                              <a:rect l="0" t="0" r="r" b="b"/>
                              <a:pathLst>
                                <a:path w="9" h="31">
                                  <a:moveTo>
                                    <a:pt x="1" y="20"/>
                                  </a:moveTo>
                                  <a:lnTo>
                                    <a:pt x="0" y="0"/>
                                  </a:lnTo>
                                  <a:lnTo>
                                    <a:pt x="6" y="14"/>
                                  </a:lnTo>
                                  <a:lnTo>
                                    <a:pt x="8" y="10"/>
                                  </a:lnTo>
                                  <a:lnTo>
                                    <a:pt x="8" y="30"/>
                                  </a:lnTo>
                                  <a:lnTo>
                                    <a:pt x="3" y="16"/>
                                  </a:lnTo>
                                  <a:lnTo>
                                    <a:pt x="1"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0" name="Group 8226"/>
                        <wpg:cNvGrpSpPr>
                          <a:grpSpLocks/>
                        </wpg:cNvGrpSpPr>
                        <wpg:grpSpPr bwMode="auto">
                          <a:xfrm>
                            <a:off x="6292" y="12995"/>
                            <a:ext cx="9" cy="25"/>
                            <a:chOff x="6292" y="12995"/>
                            <a:chExt cx="9" cy="25"/>
                          </a:xfrm>
                        </wpg:grpSpPr>
                        <wps:wsp>
                          <wps:cNvPr id="8421" name="Freeform 8227"/>
                          <wps:cNvSpPr>
                            <a:spLocks/>
                          </wps:cNvSpPr>
                          <wps:spPr bwMode="auto">
                            <a:xfrm>
                              <a:off x="6292" y="12995"/>
                              <a:ext cx="9" cy="25"/>
                            </a:xfrm>
                            <a:custGeom>
                              <a:avLst/>
                              <a:gdLst>
                                <a:gd name="T0" fmla="+- 0 6292 6292"/>
                                <a:gd name="T1" fmla="*/ T0 w 9"/>
                                <a:gd name="T2" fmla="+- 0 13018 12995"/>
                                <a:gd name="T3" fmla="*/ 13018 h 25"/>
                                <a:gd name="T4" fmla="+- 0 6292 6292"/>
                                <a:gd name="T5" fmla="*/ T4 w 9"/>
                                <a:gd name="T6" fmla="+- 0 13014 12995"/>
                                <a:gd name="T7" fmla="*/ 13014 h 25"/>
                                <a:gd name="T8" fmla="+- 0 6293 6292"/>
                                <a:gd name="T9" fmla="*/ T8 w 9"/>
                                <a:gd name="T10" fmla="+- 0 13009 12995"/>
                                <a:gd name="T11" fmla="*/ 13009 h 25"/>
                                <a:gd name="T12" fmla="+- 0 6292 6292"/>
                                <a:gd name="T13" fmla="*/ T12 w 9"/>
                                <a:gd name="T14" fmla="+- 0 13008 12995"/>
                                <a:gd name="T15" fmla="*/ 13008 h 25"/>
                                <a:gd name="T16" fmla="+- 0 6294 6292"/>
                                <a:gd name="T17" fmla="*/ T16 w 9"/>
                                <a:gd name="T18" fmla="+- 0 12995 12995"/>
                                <a:gd name="T19" fmla="*/ 12995 h 25"/>
                                <a:gd name="T20" fmla="+- 0 6296 6292"/>
                                <a:gd name="T21" fmla="*/ T20 w 9"/>
                                <a:gd name="T22" fmla="+- 0 13004 12995"/>
                                <a:gd name="T23" fmla="*/ 13004 h 25"/>
                                <a:gd name="T24" fmla="+- 0 6300 6292"/>
                                <a:gd name="T25" fmla="*/ T24 w 9"/>
                                <a:gd name="T26" fmla="+- 0 13004 12995"/>
                                <a:gd name="T27" fmla="*/ 13004 h 25"/>
                                <a:gd name="T28" fmla="+- 0 6298 6292"/>
                                <a:gd name="T29" fmla="*/ T28 w 9"/>
                                <a:gd name="T30" fmla="+- 0 13019 12995"/>
                                <a:gd name="T31" fmla="*/ 13019 h 25"/>
                                <a:gd name="T32" fmla="+- 0 6296 6292"/>
                                <a:gd name="T33" fmla="*/ T32 w 9"/>
                                <a:gd name="T34" fmla="+- 0 13018 12995"/>
                                <a:gd name="T35" fmla="*/ 13018 h 25"/>
                                <a:gd name="T36" fmla="+- 0 6292 6292"/>
                                <a:gd name="T37" fmla="*/ T36 w 9"/>
                                <a:gd name="T38" fmla="+- 0 13017 12995"/>
                                <a:gd name="T39" fmla="*/ 13017 h 25"/>
                                <a:gd name="T40" fmla="+- 0 6292 6292"/>
                                <a:gd name="T41" fmla="*/ T40 w 9"/>
                                <a:gd name="T42" fmla="+- 0 13018 12995"/>
                                <a:gd name="T43" fmla="*/ 1301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0" y="23"/>
                                  </a:moveTo>
                                  <a:lnTo>
                                    <a:pt x="0" y="19"/>
                                  </a:lnTo>
                                  <a:lnTo>
                                    <a:pt x="1" y="14"/>
                                  </a:lnTo>
                                  <a:lnTo>
                                    <a:pt x="0" y="13"/>
                                  </a:lnTo>
                                  <a:lnTo>
                                    <a:pt x="2" y="0"/>
                                  </a:lnTo>
                                  <a:lnTo>
                                    <a:pt x="4" y="9"/>
                                  </a:lnTo>
                                  <a:lnTo>
                                    <a:pt x="8" y="9"/>
                                  </a:lnTo>
                                  <a:lnTo>
                                    <a:pt x="6" y="24"/>
                                  </a:lnTo>
                                  <a:lnTo>
                                    <a:pt x="4" y="23"/>
                                  </a:lnTo>
                                  <a:lnTo>
                                    <a:pt x="0" y="22"/>
                                  </a:lnTo>
                                  <a:lnTo>
                                    <a:pt x="0"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2" name="Group 8228"/>
                        <wpg:cNvGrpSpPr>
                          <a:grpSpLocks/>
                        </wpg:cNvGrpSpPr>
                        <wpg:grpSpPr bwMode="auto">
                          <a:xfrm>
                            <a:off x="6311" y="12998"/>
                            <a:ext cx="7" cy="17"/>
                            <a:chOff x="6311" y="12998"/>
                            <a:chExt cx="7" cy="17"/>
                          </a:xfrm>
                        </wpg:grpSpPr>
                        <wps:wsp>
                          <wps:cNvPr id="8423" name="Freeform 8229"/>
                          <wps:cNvSpPr>
                            <a:spLocks/>
                          </wps:cNvSpPr>
                          <wps:spPr bwMode="auto">
                            <a:xfrm>
                              <a:off x="6311" y="12998"/>
                              <a:ext cx="7" cy="17"/>
                            </a:xfrm>
                            <a:custGeom>
                              <a:avLst/>
                              <a:gdLst>
                                <a:gd name="T0" fmla="+- 0 6311 6311"/>
                                <a:gd name="T1" fmla="*/ T0 w 7"/>
                                <a:gd name="T2" fmla="+- 0 13015 12998"/>
                                <a:gd name="T3" fmla="*/ 13015 h 17"/>
                                <a:gd name="T4" fmla="+- 0 6311 6311"/>
                                <a:gd name="T5" fmla="*/ T4 w 7"/>
                                <a:gd name="T6" fmla="+- 0 13000 12998"/>
                                <a:gd name="T7" fmla="*/ 13000 h 17"/>
                                <a:gd name="T8" fmla="+- 0 6316 6311"/>
                                <a:gd name="T9" fmla="*/ T8 w 7"/>
                                <a:gd name="T10" fmla="+- 0 12998 12998"/>
                                <a:gd name="T11" fmla="*/ 12998 h 17"/>
                                <a:gd name="T12" fmla="+- 0 6318 6311"/>
                                <a:gd name="T13" fmla="*/ T12 w 7"/>
                                <a:gd name="T14" fmla="+- 0 13005 12998"/>
                                <a:gd name="T15" fmla="*/ 13005 h 17"/>
                                <a:gd name="T16" fmla="+- 0 6315 6311"/>
                                <a:gd name="T17" fmla="*/ T16 w 7"/>
                                <a:gd name="T18" fmla="+- 0 13014 12998"/>
                                <a:gd name="T19" fmla="*/ 13014 h 17"/>
                                <a:gd name="T20" fmla="+- 0 6312 6311"/>
                                <a:gd name="T21" fmla="*/ T20 w 7"/>
                                <a:gd name="T22" fmla="+- 0 13013 12998"/>
                                <a:gd name="T23" fmla="*/ 13013 h 17"/>
                                <a:gd name="T24" fmla="+- 0 6311 6311"/>
                                <a:gd name="T25" fmla="*/ T24 w 7"/>
                                <a:gd name="T26" fmla="+- 0 13015 12998"/>
                                <a:gd name="T27" fmla="*/ 13015 h 17"/>
                              </a:gdLst>
                              <a:ahLst/>
                              <a:cxnLst>
                                <a:cxn ang="0">
                                  <a:pos x="T1" y="T3"/>
                                </a:cxn>
                                <a:cxn ang="0">
                                  <a:pos x="T5" y="T7"/>
                                </a:cxn>
                                <a:cxn ang="0">
                                  <a:pos x="T9" y="T11"/>
                                </a:cxn>
                                <a:cxn ang="0">
                                  <a:pos x="T13" y="T15"/>
                                </a:cxn>
                                <a:cxn ang="0">
                                  <a:pos x="T17" y="T19"/>
                                </a:cxn>
                                <a:cxn ang="0">
                                  <a:pos x="T21" y="T23"/>
                                </a:cxn>
                                <a:cxn ang="0">
                                  <a:pos x="T25" y="T27"/>
                                </a:cxn>
                              </a:cxnLst>
                              <a:rect l="0" t="0" r="r" b="b"/>
                              <a:pathLst>
                                <a:path w="7" h="17">
                                  <a:moveTo>
                                    <a:pt x="0" y="17"/>
                                  </a:moveTo>
                                  <a:lnTo>
                                    <a:pt x="0" y="2"/>
                                  </a:lnTo>
                                  <a:lnTo>
                                    <a:pt x="5" y="0"/>
                                  </a:lnTo>
                                  <a:lnTo>
                                    <a:pt x="7" y="7"/>
                                  </a:lnTo>
                                  <a:lnTo>
                                    <a:pt x="4" y="16"/>
                                  </a:lnTo>
                                  <a:lnTo>
                                    <a:pt x="1" y="15"/>
                                  </a:lnTo>
                                  <a:lnTo>
                                    <a:pt x="0" y="1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4" name="Group 8230"/>
                        <wpg:cNvGrpSpPr>
                          <a:grpSpLocks/>
                        </wpg:cNvGrpSpPr>
                        <wpg:grpSpPr bwMode="auto">
                          <a:xfrm>
                            <a:off x="6337" y="12996"/>
                            <a:ext cx="7" cy="27"/>
                            <a:chOff x="6337" y="12996"/>
                            <a:chExt cx="7" cy="27"/>
                          </a:xfrm>
                        </wpg:grpSpPr>
                        <wps:wsp>
                          <wps:cNvPr id="8425" name="Freeform 8231"/>
                          <wps:cNvSpPr>
                            <a:spLocks/>
                          </wps:cNvSpPr>
                          <wps:spPr bwMode="auto">
                            <a:xfrm>
                              <a:off x="6337" y="12996"/>
                              <a:ext cx="7" cy="27"/>
                            </a:xfrm>
                            <a:custGeom>
                              <a:avLst/>
                              <a:gdLst>
                                <a:gd name="T0" fmla="+- 0 6337 6337"/>
                                <a:gd name="T1" fmla="*/ T0 w 7"/>
                                <a:gd name="T2" fmla="+- 0 13012 12996"/>
                                <a:gd name="T3" fmla="*/ 13012 h 27"/>
                                <a:gd name="T4" fmla="+- 0 6339 6337"/>
                                <a:gd name="T5" fmla="*/ T4 w 7"/>
                                <a:gd name="T6" fmla="+- 0 12996 12996"/>
                                <a:gd name="T7" fmla="*/ 12996 h 27"/>
                                <a:gd name="T8" fmla="+- 0 6340 6337"/>
                                <a:gd name="T9" fmla="*/ T8 w 7"/>
                                <a:gd name="T10" fmla="+- 0 13000 12996"/>
                                <a:gd name="T11" fmla="*/ 13000 h 27"/>
                                <a:gd name="T12" fmla="+- 0 6344 6337"/>
                                <a:gd name="T13" fmla="*/ T12 w 7"/>
                                <a:gd name="T14" fmla="+- 0 13002 12996"/>
                                <a:gd name="T15" fmla="*/ 13002 h 27"/>
                                <a:gd name="T16" fmla="+- 0 6343 6337"/>
                                <a:gd name="T17" fmla="*/ T16 w 7"/>
                                <a:gd name="T18" fmla="+- 0 13014 12996"/>
                                <a:gd name="T19" fmla="*/ 13014 h 27"/>
                                <a:gd name="T20" fmla="+- 0 6340 6337"/>
                                <a:gd name="T21" fmla="*/ T20 w 7"/>
                                <a:gd name="T22" fmla="+- 0 13023 12996"/>
                                <a:gd name="T23" fmla="*/ 13023 h 27"/>
                                <a:gd name="T24" fmla="+- 0 6337 6337"/>
                                <a:gd name="T25" fmla="*/ T24 w 7"/>
                                <a:gd name="T26" fmla="+- 0 13012 12996"/>
                                <a:gd name="T27" fmla="*/ 13012 h 27"/>
                              </a:gdLst>
                              <a:ahLst/>
                              <a:cxnLst>
                                <a:cxn ang="0">
                                  <a:pos x="T1" y="T3"/>
                                </a:cxn>
                                <a:cxn ang="0">
                                  <a:pos x="T5" y="T7"/>
                                </a:cxn>
                                <a:cxn ang="0">
                                  <a:pos x="T9" y="T11"/>
                                </a:cxn>
                                <a:cxn ang="0">
                                  <a:pos x="T13" y="T15"/>
                                </a:cxn>
                                <a:cxn ang="0">
                                  <a:pos x="T17" y="T19"/>
                                </a:cxn>
                                <a:cxn ang="0">
                                  <a:pos x="T21" y="T23"/>
                                </a:cxn>
                                <a:cxn ang="0">
                                  <a:pos x="T25" y="T27"/>
                                </a:cxn>
                              </a:cxnLst>
                              <a:rect l="0" t="0" r="r" b="b"/>
                              <a:pathLst>
                                <a:path w="7" h="27">
                                  <a:moveTo>
                                    <a:pt x="0" y="16"/>
                                  </a:moveTo>
                                  <a:lnTo>
                                    <a:pt x="2" y="0"/>
                                  </a:lnTo>
                                  <a:lnTo>
                                    <a:pt x="3" y="4"/>
                                  </a:lnTo>
                                  <a:lnTo>
                                    <a:pt x="7" y="6"/>
                                  </a:lnTo>
                                  <a:lnTo>
                                    <a:pt x="6" y="18"/>
                                  </a:lnTo>
                                  <a:lnTo>
                                    <a:pt x="3" y="27"/>
                                  </a:lnTo>
                                  <a:lnTo>
                                    <a:pt x="0"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6" name="Group 8232"/>
                        <wpg:cNvGrpSpPr>
                          <a:grpSpLocks/>
                        </wpg:cNvGrpSpPr>
                        <wpg:grpSpPr bwMode="auto">
                          <a:xfrm>
                            <a:off x="6302" y="12999"/>
                            <a:ext cx="5" cy="15"/>
                            <a:chOff x="6302" y="12999"/>
                            <a:chExt cx="5" cy="15"/>
                          </a:xfrm>
                        </wpg:grpSpPr>
                        <wps:wsp>
                          <wps:cNvPr id="8427" name="Freeform 8233"/>
                          <wps:cNvSpPr>
                            <a:spLocks/>
                          </wps:cNvSpPr>
                          <wps:spPr bwMode="auto">
                            <a:xfrm>
                              <a:off x="6302" y="12999"/>
                              <a:ext cx="5" cy="15"/>
                            </a:xfrm>
                            <a:custGeom>
                              <a:avLst/>
                              <a:gdLst>
                                <a:gd name="T0" fmla="+- 0 6306 6302"/>
                                <a:gd name="T1" fmla="*/ T0 w 5"/>
                                <a:gd name="T2" fmla="+- 0 13014 12999"/>
                                <a:gd name="T3" fmla="*/ 13014 h 15"/>
                                <a:gd name="T4" fmla="+- 0 6303 6302"/>
                                <a:gd name="T5" fmla="*/ T4 w 5"/>
                                <a:gd name="T6" fmla="+- 0 13014 12999"/>
                                <a:gd name="T7" fmla="*/ 13014 h 15"/>
                                <a:gd name="T8" fmla="+- 0 6303 6302"/>
                                <a:gd name="T9" fmla="*/ T8 w 5"/>
                                <a:gd name="T10" fmla="+- 0 13005 12999"/>
                                <a:gd name="T11" fmla="*/ 13005 h 15"/>
                                <a:gd name="T12" fmla="+- 0 6302 6302"/>
                                <a:gd name="T13" fmla="*/ T12 w 5"/>
                                <a:gd name="T14" fmla="+- 0 12999 12999"/>
                                <a:gd name="T15" fmla="*/ 12999 h 15"/>
                                <a:gd name="T16" fmla="+- 0 6303 6302"/>
                                <a:gd name="T17" fmla="*/ T16 w 5"/>
                                <a:gd name="T18" fmla="+- 0 12999 12999"/>
                                <a:gd name="T19" fmla="*/ 12999 h 15"/>
                                <a:gd name="T20" fmla="+- 0 6305 6302"/>
                                <a:gd name="T21" fmla="*/ T20 w 5"/>
                                <a:gd name="T22" fmla="+- 0 13002 12999"/>
                                <a:gd name="T23" fmla="*/ 13002 h 15"/>
                                <a:gd name="T24" fmla="+- 0 6307 6302"/>
                                <a:gd name="T25" fmla="*/ T24 w 5"/>
                                <a:gd name="T26" fmla="+- 0 13002 12999"/>
                                <a:gd name="T27" fmla="*/ 13002 h 15"/>
                                <a:gd name="T28" fmla="+- 0 6306 6302"/>
                                <a:gd name="T29" fmla="*/ T28 w 5"/>
                                <a:gd name="T30" fmla="+- 0 13014 12999"/>
                                <a:gd name="T31" fmla="*/ 13014 h 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15">
                                  <a:moveTo>
                                    <a:pt x="4" y="15"/>
                                  </a:moveTo>
                                  <a:lnTo>
                                    <a:pt x="1" y="15"/>
                                  </a:lnTo>
                                  <a:lnTo>
                                    <a:pt x="1" y="6"/>
                                  </a:lnTo>
                                  <a:lnTo>
                                    <a:pt x="0" y="0"/>
                                  </a:lnTo>
                                  <a:lnTo>
                                    <a:pt x="1" y="0"/>
                                  </a:lnTo>
                                  <a:lnTo>
                                    <a:pt x="3" y="3"/>
                                  </a:lnTo>
                                  <a:lnTo>
                                    <a:pt x="5" y="3"/>
                                  </a:lnTo>
                                  <a:lnTo>
                                    <a:pt x="4"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8" name="Group 8234"/>
                        <wpg:cNvGrpSpPr>
                          <a:grpSpLocks/>
                        </wpg:cNvGrpSpPr>
                        <wpg:grpSpPr bwMode="auto">
                          <a:xfrm>
                            <a:off x="6622" y="12999"/>
                            <a:ext cx="9" cy="12"/>
                            <a:chOff x="6622" y="12999"/>
                            <a:chExt cx="9" cy="12"/>
                          </a:xfrm>
                        </wpg:grpSpPr>
                        <wps:wsp>
                          <wps:cNvPr id="8429" name="Freeform 8235"/>
                          <wps:cNvSpPr>
                            <a:spLocks/>
                          </wps:cNvSpPr>
                          <wps:spPr bwMode="auto">
                            <a:xfrm>
                              <a:off x="6622" y="12999"/>
                              <a:ext cx="9" cy="12"/>
                            </a:xfrm>
                            <a:custGeom>
                              <a:avLst/>
                              <a:gdLst>
                                <a:gd name="T0" fmla="+- 0 6622 6622"/>
                                <a:gd name="T1" fmla="*/ T0 w 9"/>
                                <a:gd name="T2" fmla="+- 0 13005 12999"/>
                                <a:gd name="T3" fmla="*/ 13005 h 12"/>
                                <a:gd name="T4" fmla="+- 0 6622 6622"/>
                                <a:gd name="T5" fmla="*/ T4 w 9"/>
                                <a:gd name="T6" fmla="+- 0 13003 12999"/>
                                <a:gd name="T7" fmla="*/ 13003 h 12"/>
                                <a:gd name="T8" fmla="+- 0 6622 6622"/>
                                <a:gd name="T9" fmla="*/ T8 w 9"/>
                                <a:gd name="T10" fmla="+- 0 13001 12999"/>
                                <a:gd name="T11" fmla="*/ 13001 h 12"/>
                                <a:gd name="T12" fmla="+- 0 6622 6622"/>
                                <a:gd name="T13" fmla="*/ T12 w 9"/>
                                <a:gd name="T14" fmla="+- 0 12999 12999"/>
                                <a:gd name="T15" fmla="*/ 12999 h 12"/>
                                <a:gd name="T16" fmla="+- 0 6630 6622"/>
                                <a:gd name="T17" fmla="*/ T16 w 9"/>
                                <a:gd name="T18" fmla="+- 0 12999 12999"/>
                                <a:gd name="T19" fmla="*/ 12999 h 12"/>
                                <a:gd name="T20" fmla="+- 0 6630 6622"/>
                                <a:gd name="T21" fmla="*/ T20 w 9"/>
                                <a:gd name="T22" fmla="+- 0 13010 12999"/>
                                <a:gd name="T23" fmla="*/ 13010 h 12"/>
                                <a:gd name="T24" fmla="+- 0 6625 6622"/>
                                <a:gd name="T25" fmla="*/ T24 w 9"/>
                                <a:gd name="T26" fmla="+- 0 13004 12999"/>
                                <a:gd name="T27" fmla="*/ 13004 h 12"/>
                                <a:gd name="T28" fmla="+- 0 6622 6622"/>
                                <a:gd name="T29" fmla="*/ T28 w 9"/>
                                <a:gd name="T30" fmla="+- 0 13005 12999"/>
                                <a:gd name="T31" fmla="*/ 13005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12">
                                  <a:moveTo>
                                    <a:pt x="0" y="6"/>
                                  </a:moveTo>
                                  <a:lnTo>
                                    <a:pt x="0" y="4"/>
                                  </a:lnTo>
                                  <a:lnTo>
                                    <a:pt x="0" y="2"/>
                                  </a:lnTo>
                                  <a:lnTo>
                                    <a:pt x="0" y="0"/>
                                  </a:lnTo>
                                  <a:lnTo>
                                    <a:pt x="8" y="0"/>
                                  </a:lnTo>
                                  <a:lnTo>
                                    <a:pt x="8" y="11"/>
                                  </a:lnTo>
                                  <a:lnTo>
                                    <a:pt x="3" y="5"/>
                                  </a:lnTo>
                                  <a:lnTo>
                                    <a:pt x="0"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0" name="Group 8236"/>
                        <wpg:cNvGrpSpPr>
                          <a:grpSpLocks/>
                        </wpg:cNvGrpSpPr>
                        <wpg:grpSpPr bwMode="auto">
                          <a:xfrm>
                            <a:off x="6699" y="12999"/>
                            <a:ext cx="5" cy="9"/>
                            <a:chOff x="6699" y="12999"/>
                            <a:chExt cx="5" cy="9"/>
                          </a:xfrm>
                        </wpg:grpSpPr>
                        <wps:wsp>
                          <wps:cNvPr id="8431" name="Freeform 8237"/>
                          <wps:cNvSpPr>
                            <a:spLocks/>
                          </wps:cNvSpPr>
                          <wps:spPr bwMode="auto">
                            <a:xfrm>
                              <a:off x="6699" y="12999"/>
                              <a:ext cx="5" cy="9"/>
                            </a:xfrm>
                            <a:custGeom>
                              <a:avLst/>
                              <a:gdLst>
                                <a:gd name="T0" fmla="+- 0 6703 6699"/>
                                <a:gd name="T1" fmla="*/ T0 w 5"/>
                                <a:gd name="T2" fmla="+- 0 13007 12999"/>
                                <a:gd name="T3" fmla="*/ 13007 h 9"/>
                                <a:gd name="T4" fmla="+- 0 6702 6699"/>
                                <a:gd name="T5" fmla="*/ T4 w 5"/>
                                <a:gd name="T6" fmla="+- 0 13007 12999"/>
                                <a:gd name="T7" fmla="*/ 13007 h 9"/>
                                <a:gd name="T8" fmla="+- 0 6701 6699"/>
                                <a:gd name="T9" fmla="*/ T8 w 5"/>
                                <a:gd name="T10" fmla="+- 0 13007 12999"/>
                                <a:gd name="T11" fmla="*/ 13007 h 9"/>
                                <a:gd name="T12" fmla="+- 0 6699 6699"/>
                                <a:gd name="T13" fmla="*/ T12 w 5"/>
                                <a:gd name="T14" fmla="+- 0 13007 12999"/>
                                <a:gd name="T15" fmla="*/ 13007 h 9"/>
                                <a:gd name="T16" fmla="+- 0 6699 6699"/>
                                <a:gd name="T17" fmla="*/ T16 w 5"/>
                                <a:gd name="T18" fmla="+- 0 13004 12999"/>
                                <a:gd name="T19" fmla="*/ 13004 h 9"/>
                                <a:gd name="T20" fmla="+- 0 6699 6699"/>
                                <a:gd name="T21" fmla="*/ T20 w 5"/>
                                <a:gd name="T22" fmla="+- 0 13002 12999"/>
                                <a:gd name="T23" fmla="*/ 13002 h 9"/>
                                <a:gd name="T24" fmla="+- 0 6699 6699"/>
                                <a:gd name="T25" fmla="*/ T24 w 5"/>
                                <a:gd name="T26" fmla="+- 0 12999 12999"/>
                                <a:gd name="T27" fmla="*/ 12999 h 9"/>
                                <a:gd name="T28" fmla="+- 0 6703 6699"/>
                                <a:gd name="T29" fmla="*/ T28 w 5"/>
                                <a:gd name="T30" fmla="+- 0 12999 12999"/>
                                <a:gd name="T31" fmla="*/ 12999 h 9"/>
                                <a:gd name="T32" fmla="+- 0 6703 6699"/>
                                <a:gd name="T33" fmla="*/ T32 w 5"/>
                                <a:gd name="T34" fmla="+- 0 13002 12999"/>
                                <a:gd name="T35" fmla="*/ 13002 h 9"/>
                                <a:gd name="T36" fmla="+- 0 6703 6699"/>
                                <a:gd name="T37" fmla="*/ T36 w 5"/>
                                <a:gd name="T38" fmla="+- 0 13004 12999"/>
                                <a:gd name="T39" fmla="*/ 13004 h 9"/>
                                <a:gd name="T40" fmla="+- 0 6703 6699"/>
                                <a:gd name="T41" fmla="*/ T40 w 5"/>
                                <a:gd name="T42" fmla="+- 0 13007 12999"/>
                                <a:gd name="T43" fmla="*/ 1300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9">
                                  <a:moveTo>
                                    <a:pt x="4" y="8"/>
                                  </a:moveTo>
                                  <a:lnTo>
                                    <a:pt x="3" y="8"/>
                                  </a:lnTo>
                                  <a:lnTo>
                                    <a:pt x="2" y="8"/>
                                  </a:lnTo>
                                  <a:lnTo>
                                    <a:pt x="0" y="8"/>
                                  </a:lnTo>
                                  <a:lnTo>
                                    <a:pt x="0" y="5"/>
                                  </a:lnTo>
                                  <a:lnTo>
                                    <a:pt x="0" y="3"/>
                                  </a:lnTo>
                                  <a:lnTo>
                                    <a:pt x="0" y="0"/>
                                  </a:lnTo>
                                  <a:lnTo>
                                    <a:pt x="4" y="0"/>
                                  </a:lnTo>
                                  <a:lnTo>
                                    <a:pt x="4" y="3"/>
                                  </a:lnTo>
                                  <a:lnTo>
                                    <a:pt x="4" y="5"/>
                                  </a:lnTo>
                                  <a:lnTo>
                                    <a:pt x="4"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2" name="Group 8238"/>
                        <wpg:cNvGrpSpPr>
                          <a:grpSpLocks/>
                        </wpg:cNvGrpSpPr>
                        <wpg:grpSpPr bwMode="auto">
                          <a:xfrm>
                            <a:off x="6849" y="12999"/>
                            <a:ext cx="9" cy="25"/>
                            <a:chOff x="6849" y="12999"/>
                            <a:chExt cx="9" cy="25"/>
                          </a:xfrm>
                        </wpg:grpSpPr>
                        <wps:wsp>
                          <wps:cNvPr id="8433" name="Freeform 8239"/>
                          <wps:cNvSpPr>
                            <a:spLocks/>
                          </wps:cNvSpPr>
                          <wps:spPr bwMode="auto">
                            <a:xfrm>
                              <a:off x="6849" y="12999"/>
                              <a:ext cx="9" cy="25"/>
                            </a:xfrm>
                            <a:custGeom>
                              <a:avLst/>
                              <a:gdLst>
                                <a:gd name="T0" fmla="+- 0 6855 6849"/>
                                <a:gd name="T1" fmla="*/ T0 w 9"/>
                                <a:gd name="T2" fmla="+- 0 13020 12999"/>
                                <a:gd name="T3" fmla="*/ 13020 h 25"/>
                                <a:gd name="T4" fmla="+- 0 6855 6849"/>
                                <a:gd name="T5" fmla="*/ T4 w 9"/>
                                <a:gd name="T6" fmla="+- 0 13024 12999"/>
                                <a:gd name="T7" fmla="*/ 13024 h 25"/>
                                <a:gd name="T8" fmla="+- 0 6850 6849"/>
                                <a:gd name="T9" fmla="*/ T8 w 9"/>
                                <a:gd name="T10" fmla="+- 0 13014 12999"/>
                                <a:gd name="T11" fmla="*/ 13014 h 25"/>
                                <a:gd name="T12" fmla="+- 0 6849 6849"/>
                                <a:gd name="T13" fmla="*/ T12 w 9"/>
                                <a:gd name="T14" fmla="+- 0 12999 12999"/>
                                <a:gd name="T15" fmla="*/ 12999 h 25"/>
                                <a:gd name="T16" fmla="+- 0 6853 6849"/>
                                <a:gd name="T17" fmla="*/ T16 w 9"/>
                                <a:gd name="T18" fmla="+- 0 12999 12999"/>
                                <a:gd name="T19" fmla="*/ 12999 h 25"/>
                                <a:gd name="T20" fmla="+- 0 6854 6849"/>
                                <a:gd name="T21" fmla="*/ T20 w 9"/>
                                <a:gd name="T22" fmla="+- 0 13001 12999"/>
                                <a:gd name="T23" fmla="*/ 13001 h 25"/>
                                <a:gd name="T24" fmla="+- 0 6856 6849"/>
                                <a:gd name="T25" fmla="*/ T24 w 9"/>
                                <a:gd name="T26" fmla="+- 0 13002 12999"/>
                                <a:gd name="T27" fmla="*/ 13002 h 25"/>
                                <a:gd name="T28" fmla="+- 0 6857 6849"/>
                                <a:gd name="T29" fmla="*/ T28 w 9"/>
                                <a:gd name="T30" fmla="+- 0 13005 12999"/>
                                <a:gd name="T31" fmla="*/ 13005 h 25"/>
                                <a:gd name="T32" fmla="+- 0 6857 6849"/>
                                <a:gd name="T33" fmla="*/ T32 w 9"/>
                                <a:gd name="T34" fmla="+- 0 13012 12999"/>
                                <a:gd name="T35" fmla="*/ 13012 h 25"/>
                                <a:gd name="T36" fmla="+- 0 6852 6849"/>
                                <a:gd name="T37" fmla="*/ T36 w 9"/>
                                <a:gd name="T38" fmla="+- 0 13017 12999"/>
                                <a:gd name="T39" fmla="*/ 13017 h 25"/>
                                <a:gd name="T40" fmla="+- 0 6855 6849"/>
                                <a:gd name="T41" fmla="*/ T40 w 9"/>
                                <a:gd name="T42" fmla="+- 0 13020 12999"/>
                                <a:gd name="T43" fmla="*/ 13020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25">
                                  <a:moveTo>
                                    <a:pt x="6" y="21"/>
                                  </a:moveTo>
                                  <a:lnTo>
                                    <a:pt x="6" y="25"/>
                                  </a:lnTo>
                                  <a:lnTo>
                                    <a:pt x="1" y="15"/>
                                  </a:lnTo>
                                  <a:lnTo>
                                    <a:pt x="0" y="0"/>
                                  </a:lnTo>
                                  <a:lnTo>
                                    <a:pt x="4" y="0"/>
                                  </a:lnTo>
                                  <a:lnTo>
                                    <a:pt x="5" y="2"/>
                                  </a:lnTo>
                                  <a:lnTo>
                                    <a:pt x="7" y="3"/>
                                  </a:lnTo>
                                  <a:lnTo>
                                    <a:pt x="8" y="6"/>
                                  </a:lnTo>
                                  <a:lnTo>
                                    <a:pt x="8" y="13"/>
                                  </a:lnTo>
                                  <a:lnTo>
                                    <a:pt x="3" y="18"/>
                                  </a:lnTo>
                                  <a:lnTo>
                                    <a:pt x="6" y="2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4" name="Group 8240"/>
                        <wpg:cNvGrpSpPr>
                          <a:grpSpLocks/>
                        </wpg:cNvGrpSpPr>
                        <wpg:grpSpPr bwMode="auto">
                          <a:xfrm>
                            <a:off x="6859" y="13040"/>
                            <a:ext cx="9" cy="23"/>
                            <a:chOff x="6859" y="13040"/>
                            <a:chExt cx="9" cy="23"/>
                          </a:xfrm>
                        </wpg:grpSpPr>
                        <wps:wsp>
                          <wps:cNvPr id="8435" name="Freeform 8241"/>
                          <wps:cNvSpPr>
                            <a:spLocks/>
                          </wps:cNvSpPr>
                          <wps:spPr bwMode="auto">
                            <a:xfrm>
                              <a:off x="6859" y="13040"/>
                              <a:ext cx="9" cy="23"/>
                            </a:xfrm>
                            <a:custGeom>
                              <a:avLst/>
                              <a:gdLst>
                                <a:gd name="T0" fmla="+- 0 6859 6859"/>
                                <a:gd name="T1" fmla="*/ T0 w 9"/>
                                <a:gd name="T2" fmla="+- 0 13050 13040"/>
                                <a:gd name="T3" fmla="*/ 13050 h 23"/>
                                <a:gd name="T4" fmla="+- 0 6860 6859"/>
                                <a:gd name="T5" fmla="*/ T4 w 9"/>
                                <a:gd name="T6" fmla="+- 0 13040 13040"/>
                                <a:gd name="T7" fmla="*/ 13040 h 23"/>
                                <a:gd name="T8" fmla="+- 0 6867 6859"/>
                                <a:gd name="T9" fmla="*/ T8 w 9"/>
                                <a:gd name="T10" fmla="+- 0 13047 13040"/>
                                <a:gd name="T11" fmla="*/ 13047 h 23"/>
                                <a:gd name="T12" fmla="+- 0 6867 6859"/>
                                <a:gd name="T13" fmla="*/ T12 w 9"/>
                                <a:gd name="T14" fmla="+- 0 13060 13040"/>
                                <a:gd name="T15" fmla="*/ 13060 h 23"/>
                                <a:gd name="T16" fmla="+- 0 6863 6859"/>
                                <a:gd name="T17" fmla="*/ T16 w 9"/>
                                <a:gd name="T18" fmla="+- 0 13063 13040"/>
                                <a:gd name="T19" fmla="*/ 13063 h 23"/>
                                <a:gd name="T20" fmla="+- 0 6861 6859"/>
                                <a:gd name="T21" fmla="*/ T20 w 9"/>
                                <a:gd name="T22" fmla="+- 0 13056 13040"/>
                                <a:gd name="T23" fmla="*/ 13056 h 23"/>
                                <a:gd name="T24" fmla="+- 0 6859 6859"/>
                                <a:gd name="T25" fmla="*/ T24 w 9"/>
                                <a:gd name="T26" fmla="+- 0 13050 13040"/>
                                <a:gd name="T27" fmla="*/ 13050 h 23"/>
                              </a:gdLst>
                              <a:ahLst/>
                              <a:cxnLst>
                                <a:cxn ang="0">
                                  <a:pos x="T1" y="T3"/>
                                </a:cxn>
                                <a:cxn ang="0">
                                  <a:pos x="T5" y="T7"/>
                                </a:cxn>
                                <a:cxn ang="0">
                                  <a:pos x="T9" y="T11"/>
                                </a:cxn>
                                <a:cxn ang="0">
                                  <a:pos x="T13" y="T15"/>
                                </a:cxn>
                                <a:cxn ang="0">
                                  <a:pos x="T17" y="T19"/>
                                </a:cxn>
                                <a:cxn ang="0">
                                  <a:pos x="T21" y="T23"/>
                                </a:cxn>
                                <a:cxn ang="0">
                                  <a:pos x="T25" y="T27"/>
                                </a:cxn>
                              </a:cxnLst>
                              <a:rect l="0" t="0" r="r" b="b"/>
                              <a:pathLst>
                                <a:path w="9" h="23">
                                  <a:moveTo>
                                    <a:pt x="0" y="10"/>
                                  </a:moveTo>
                                  <a:lnTo>
                                    <a:pt x="1" y="0"/>
                                  </a:lnTo>
                                  <a:lnTo>
                                    <a:pt x="8" y="7"/>
                                  </a:lnTo>
                                  <a:lnTo>
                                    <a:pt x="8" y="20"/>
                                  </a:lnTo>
                                  <a:lnTo>
                                    <a:pt x="4" y="23"/>
                                  </a:lnTo>
                                  <a:lnTo>
                                    <a:pt x="2" y="16"/>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6" name="Group 8242"/>
                        <wpg:cNvGrpSpPr>
                          <a:grpSpLocks/>
                        </wpg:cNvGrpSpPr>
                        <wpg:grpSpPr bwMode="auto">
                          <a:xfrm>
                            <a:off x="6894" y="13035"/>
                            <a:ext cx="10" cy="27"/>
                            <a:chOff x="6894" y="13035"/>
                            <a:chExt cx="10" cy="27"/>
                          </a:xfrm>
                        </wpg:grpSpPr>
                        <wps:wsp>
                          <wps:cNvPr id="8437" name="Freeform 8243"/>
                          <wps:cNvSpPr>
                            <a:spLocks/>
                          </wps:cNvSpPr>
                          <wps:spPr bwMode="auto">
                            <a:xfrm>
                              <a:off x="6894" y="13035"/>
                              <a:ext cx="10" cy="27"/>
                            </a:xfrm>
                            <a:custGeom>
                              <a:avLst/>
                              <a:gdLst>
                                <a:gd name="T0" fmla="+- 0 6894 6894"/>
                                <a:gd name="T1" fmla="*/ T0 w 10"/>
                                <a:gd name="T2" fmla="+- 0 13053 13035"/>
                                <a:gd name="T3" fmla="*/ 13053 h 27"/>
                                <a:gd name="T4" fmla="+- 0 6895 6894"/>
                                <a:gd name="T5" fmla="*/ T4 w 10"/>
                                <a:gd name="T6" fmla="+- 0 13035 13035"/>
                                <a:gd name="T7" fmla="*/ 13035 h 27"/>
                                <a:gd name="T8" fmla="+- 0 6902 6894"/>
                                <a:gd name="T9" fmla="*/ T8 w 10"/>
                                <a:gd name="T10" fmla="+- 0 13045 13035"/>
                                <a:gd name="T11" fmla="*/ 13045 h 27"/>
                                <a:gd name="T12" fmla="+- 0 6904 6894"/>
                                <a:gd name="T13" fmla="*/ T12 w 10"/>
                                <a:gd name="T14" fmla="+- 0 13049 13035"/>
                                <a:gd name="T15" fmla="*/ 13049 h 27"/>
                                <a:gd name="T16" fmla="+- 0 6901 6894"/>
                                <a:gd name="T17" fmla="*/ T16 w 10"/>
                                <a:gd name="T18" fmla="+- 0 13061 13035"/>
                                <a:gd name="T19" fmla="*/ 13061 h 27"/>
                                <a:gd name="T20" fmla="+- 0 6898 6894"/>
                                <a:gd name="T21" fmla="*/ T20 w 10"/>
                                <a:gd name="T22" fmla="+- 0 13045 13035"/>
                                <a:gd name="T23" fmla="*/ 13045 h 27"/>
                                <a:gd name="T24" fmla="+- 0 6894 6894"/>
                                <a:gd name="T25" fmla="*/ T24 w 10"/>
                                <a:gd name="T26" fmla="+- 0 13053 13035"/>
                                <a:gd name="T27" fmla="*/ 13053 h 27"/>
                              </a:gdLst>
                              <a:ahLst/>
                              <a:cxnLst>
                                <a:cxn ang="0">
                                  <a:pos x="T1" y="T3"/>
                                </a:cxn>
                                <a:cxn ang="0">
                                  <a:pos x="T5" y="T7"/>
                                </a:cxn>
                                <a:cxn ang="0">
                                  <a:pos x="T9" y="T11"/>
                                </a:cxn>
                                <a:cxn ang="0">
                                  <a:pos x="T13" y="T15"/>
                                </a:cxn>
                                <a:cxn ang="0">
                                  <a:pos x="T17" y="T19"/>
                                </a:cxn>
                                <a:cxn ang="0">
                                  <a:pos x="T21" y="T23"/>
                                </a:cxn>
                                <a:cxn ang="0">
                                  <a:pos x="T25" y="T27"/>
                                </a:cxn>
                              </a:cxnLst>
                              <a:rect l="0" t="0" r="r" b="b"/>
                              <a:pathLst>
                                <a:path w="10" h="27">
                                  <a:moveTo>
                                    <a:pt x="0" y="18"/>
                                  </a:moveTo>
                                  <a:lnTo>
                                    <a:pt x="1" y="0"/>
                                  </a:lnTo>
                                  <a:lnTo>
                                    <a:pt x="8" y="10"/>
                                  </a:lnTo>
                                  <a:lnTo>
                                    <a:pt x="10" y="14"/>
                                  </a:lnTo>
                                  <a:lnTo>
                                    <a:pt x="7" y="26"/>
                                  </a:lnTo>
                                  <a:lnTo>
                                    <a:pt x="4" y="10"/>
                                  </a:lnTo>
                                  <a:lnTo>
                                    <a:pt x="0" y="1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8" name="Group 8244"/>
                        <wpg:cNvGrpSpPr>
                          <a:grpSpLocks/>
                        </wpg:cNvGrpSpPr>
                        <wpg:grpSpPr bwMode="auto">
                          <a:xfrm>
                            <a:off x="6998" y="13026"/>
                            <a:ext cx="8" cy="23"/>
                            <a:chOff x="6998" y="13026"/>
                            <a:chExt cx="8" cy="23"/>
                          </a:xfrm>
                        </wpg:grpSpPr>
                        <wps:wsp>
                          <wps:cNvPr id="8439" name="Freeform 8245"/>
                          <wps:cNvSpPr>
                            <a:spLocks/>
                          </wps:cNvSpPr>
                          <wps:spPr bwMode="auto">
                            <a:xfrm>
                              <a:off x="6998" y="13026"/>
                              <a:ext cx="8" cy="23"/>
                            </a:xfrm>
                            <a:custGeom>
                              <a:avLst/>
                              <a:gdLst>
                                <a:gd name="T0" fmla="+- 0 6998 6998"/>
                                <a:gd name="T1" fmla="*/ T0 w 8"/>
                                <a:gd name="T2" fmla="+- 0 13036 13026"/>
                                <a:gd name="T3" fmla="*/ 13036 h 23"/>
                                <a:gd name="T4" fmla="+- 0 7000 6998"/>
                                <a:gd name="T5" fmla="*/ T4 w 8"/>
                                <a:gd name="T6" fmla="+- 0 13026 13026"/>
                                <a:gd name="T7" fmla="*/ 13026 h 23"/>
                                <a:gd name="T8" fmla="+- 0 7002 6998"/>
                                <a:gd name="T9" fmla="*/ T8 w 8"/>
                                <a:gd name="T10" fmla="+- 0 13027 13026"/>
                                <a:gd name="T11" fmla="*/ 13027 h 23"/>
                                <a:gd name="T12" fmla="+- 0 7005 6998"/>
                                <a:gd name="T13" fmla="*/ T12 w 8"/>
                                <a:gd name="T14" fmla="+- 0 13032 13026"/>
                                <a:gd name="T15" fmla="*/ 13032 h 23"/>
                                <a:gd name="T16" fmla="+- 0 7005 6998"/>
                                <a:gd name="T17" fmla="*/ T16 w 8"/>
                                <a:gd name="T18" fmla="+- 0 13049 13026"/>
                                <a:gd name="T19" fmla="*/ 13049 h 23"/>
                                <a:gd name="T20" fmla="+- 0 7000 6998"/>
                                <a:gd name="T21" fmla="*/ T20 w 8"/>
                                <a:gd name="T22" fmla="+- 0 13039 13026"/>
                                <a:gd name="T23" fmla="*/ 13039 h 23"/>
                                <a:gd name="T24" fmla="+- 0 6998 6998"/>
                                <a:gd name="T25" fmla="*/ T24 w 8"/>
                                <a:gd name="T26" fmla="+- 0 13036 13026"/>
                                <a:gd name="T27" fmla="*/ 13036 h 23"/>
                              </a:gdLst>
                              <a:ahLst/>
                              <a:cxnLst>
                                <a:cxn ang="0">
                                  <a:pos x="T1" y="T3"/>
                                </a:cxn>
                                <a:cxn ang="0">
                                  <a:pos x="T5" y="T7"/>
                                </a:cxn>
                                <a:cxn ang="0">
                                  <a:pos x="T9" y="T11"/>
                                </a:cxn>
                                <a:cxn ang="0">
                                  <a:pos x="T13" y="T15"/>
                                </a:cxn>
                                <a:cxn ang="0">
                                  <a:pos x="T17" y="T19"/>
                                </a:cxn>
                                <a:cxn ang="0">
                                  <a:pos x="T21" y="T23"/>
                                </a:cxn>
                                <a:cxn ang="0">
                                  <a:pos x="T25" y="T27"/>
                                </a:cxn>
                              </a:cxnLst>
                              <a:rect l="0" t="0" r="r" b="b"/>
                              <a:pathLst>
                                <a:path w="8" h="23">
                                  <a:moveTo>
                                    <a:pt x="0" y="10"/>
                                  </a:moveTo>
                                  <a:lnTo>
                                    <a:pt x="2" y="0"/>
                                  </a:lnTo>
                                  <a:lnTo>
                                    <a:pt x="4" y="1"/>
                                  </a:lnTo>
                                  <a:lnTo>
                                    <a:pt x="7" y="6"/>
                                  </a:lnTo>
                                  <a:lnTo>
                                    <a:pt x="7" y="23"/>
                                  </a:lnTo>
                                  <a:lnTo>
                                    <a:pt x="2" y="13"/>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0" name="Group 8246"/>
                        <wpg:cNvGrpSpPr>
                          <a:grpSpLocks/>
                        </wpg:cNvGrpSpPr>
                        <wpg:grpSpPr bwMode="auto">
                          <a:xfrm>
                            <a:off x="7035" y="13013"/>
                            <a:ext cx="11" cy="23"/>
                            <a:chOff x="7035" y="13013"/>
                            <a:chExt cx="11" cy="23"/>
                          </a:xfrm>
                        </wpg:grpSpPr>
                        <wps:wsp>
                          <wps:cNvPr id="8441" name="Freeform 8247"/>
                          <wps:cNvSpPr>
                            <a:spLocks/>
                          </wps:cNvSpPr>
                          <wps:spPr bwMode="auto">
                            <a:xfrm>
                              <a:off x="7035" y="13013"/>
                              <a:ext cx="11" cy="23"/>
                            </a:xfrm>
                            <a:custGeom>
                              <a:avLst/>
                              <a:gdLst>
                                <a:gd name="T0" fmla="+- 0 7044 7035"/>
                                <a:gd name="T1" fmla="*/ T0 w 11"/>
                                <a:gd name="T2" fmla="+- 0 13035 13013"/>
                                <a:gd name="T3" fmla="*/ 13035 h 23"/>
                                <a:gd name="T4" fmla="+- 0 7041 7035"/>
                                <a:gd name="T5" fmla="*/ T4 w 11"/>
                                <a:gd name="T6" fmla="+- 0 13035 13013"/>
                                <a:gd name="T7" fmla="*/ 13035 h 23"/>
                                <a:gd name="T8" fmla="+- 0 7038 7035"/>
                                <a:gd name="T9" fmla="*/ T8 w 11"/>
                                <a:gd name="T10" fmla="+- 0 13035 13013"/>
                                <a:gd name="T11" fmla="*/ 13035 h 23"/>
                                <a:gd name="T12" fmla="+- 0 7035 7035"/>
                                <a:gd name="T13" fmla="*/ T12 w 11"/>
                                <a:gd name="T14" fmla="+- 0 13035 13013"/>
                                <a:gd name="T15" fmla="*/ 13035 h 23"/>
                                <a:gd name="T16" fmla="+- 0 7035 7035"/>
                                <a:gd name="T17" fmla="*/ T16 w 11"/>
                                <a:gd name="T18" fmla="+- 0 13030 13013"/>
                                <a:gd name="T19" fmla="*/ 13030 h 23"/>
                                <a:gd name="T20" fmla="+- 0 7038 7035"/>
                                <a:gd name="T21" fmla="*/ T20 w 11"/>
                                <a:gd name="T22" fmla="+- 0 13013 13013"/>
                                <a:gd name="T23" fmla="*/ 13013 h 23"/>
                                <a:gd name="T24" fmla="+- 0 7038 7035"/>
                                <a:gd name="T25" fmla="*/ T24 w 11"/>
                                <a:gd name="T26" fmla="+- 0 13025 13013"/>
                                <a:gd name="T27" fmla="*/ 13025 h 23"/>
                                <a:gd name="T28" fmla="+- 0 7040 7035"/>
                                <a:gd name="T29" fmla="*/ T28 w 11"/>
                                <a:gd name="T30" fmla="+- 0 13028 13013"/>
                                <a:gd name="T31" fmla="*/ 13028 h 23"/>
                                <a:gd name="T32" fmla="+- 0 7046 7035"/>
                                <a:gd name="T33" fmla="*/ T32 w 11"/>
                                <a:gd name="T34" fmla="+- 0 13017 13013"/>
                                <a:gd name="T35" fmla="*/ 13017 h 23"/>
                                <a:gd name="T36" fmla="+- 0 7044 7035"/>
                                <a:gd name="T37" fmla="*/ T36 w 11"/>
                                <a:gd name="T38" fmla="+- 0 13035 13013"/>
                                <a:gd name="T39" fmla="*/ 1303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23">
                                  <a:moveTo>
                                    <a:pt x="9" y="22"/>
                                  </a:moveTo>
                                  <a:lnTo>
                                    <a:pt x="6" y="22"/>
                                  </a:lnTo>
                                  <a:lnTo>
                                    <a:pt x="3" y="22"/>
                                  </a:lnTo>
                                  <a:lnTo>
                                    <a:pt x="0" y="22"/>
                                  </a:lnTo>
                                  <a:lnTo>
                                    <a:pt x="0" y="17"/>
                                  </a:lnTo>
                                  <a:lnTo>
                                    <a:pt x="3" y="0"/>
                                  </a:lnTo>
                                  <a:lnTo>
                                    <a:pt x="3" y="12"/>
                                  </a:lnTo>
                                  <a:lnTo>
                                    <a:pt x="5" y="15"/>
                                  </a:lnTo>
                                  <a:lnTo>
                                    <a:pt x="11" y="4"/>
                                  </a:lnTo>
                                  <a:lnTo>
                                    <a:pt x="9" y="2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2" name="Group 8248"/>
                        <wpg:cNvGrpSpPr>
                          <a:grpSpLocks/>
                        </wpg:cNvGrpSpPr>
                        <wpg:grpSpPr bwMode="auto">
                          <a:xfrm>
                            <a:off x="7243" y="13067"/>
                            <a:ext cx="5" cy="15"/>
                            <a:chOff x="7243" y="13067"/>
                            <a:chExt cx="5" cy="15"/>
                          </a:xfrm>
                        </wpg:grpSpPr>
                        <wps:wsp>
                          <wps:cNvPr id="8443" name="Freeform 8249"/>
                          <wps:cNvSpPr>
                            <a:spLocks/>
                          </wps:cNvSpPr>
                          <wps:spPr bwMode="auto">
                            <a:xfrm>
                              <a:off x="7243" y="13067"/>
                              <a:ext cx="5" cy="15"/>
                            </a:xfrm>
                            <a:custGeom>
                              <a:avLst/>
                              <a:gdLst>
                                <a:gd name="T0" fmla="+- 0 7243 7243"/>
                                <a:gd name="T1" fmla="*/ T0 w 5"/>
                                <a:gd name="T2" fmla="+- 0 13067 13067"/>
                                <a:gd name="T3" fmla="*/ 13067 h 15"/>
                                <a:gd name="T4" fmla="+- 0 7245 7243"/>
                                <a:gd name="T5" fmla="*/ T4 w 5"/>
                                <a:gd name="T6" fmla="+- 0 13067 13067"/>
                                <a:gd name="T7" fmla="*/ 13067 h 15"/>
                                <a:gd name="T8" fmla="+- 0 7246 7243"/>
                                <a:gd name="T9" fmla="*/ T8 w 5"/>
                                <a:gd name="T10" fmla="+- 0 13067 13067"/>
                                <a:gd name="T11" fmla="*/ 13067 h 15"/>
                                <a:gd name="T12" fmla="+- 0 7247 7243"/>
                                <a:gd name="T13" fmla="*/ T12 w 5"/>
                                <a:gd name="T14" fmla="+- 0 13067 13067"/>
                                <a:gd name="T15" fmla="*/ 13067 h 15"/>
                                <a:gd name="T16" fmla="+- 0 7246 7243"/>
                                <a:gd name="T17" fmla="*/ T16 w 5"/>
                                <a:gd name="T18" fmla="+- 0 13081 13067"/>
                                <a:gd name="T19" fmla="*/ 13081 h 15"/>
                                <a:gd name="T20" fmla="+- 0 7243 7243"/>
                                <a:gd name="T21" fmla="*/ T20 w 5"/>
                                <a:gd name="T22" fmla="+- 0 13075 13067"/>
                                <a:gd name="T23" fmla="*/ 13075 h 15"/>
                                <a:gd name="T24" fmla="+- 0 7243 7243"/>
                                <a:gd name="T25" fmla="*/ T24 w 5"/>
                                <a:gd name="T26" fmla="+- 0 13067 13067"/>
                                <a:gd name="T27" fmla="*/ 13067 h 15"/>
                              </a:gdLst>
                              <a:ahLst/>
                              <a:cxnLst>
                                <a:cxn ang="0">
                                  <a:pos x="T1" y="T3"/>
                                </a:cxn>
                                <a:cxn ang="0">
                                  <a:pos x="T5" y="T7"/>
                                </a:cxn>
                                <a:cxn ang="0">
                                  <a:pos x="T9" y="T11"/>
                                </a:cxn>
                                <a:cxn ang="0">
                                  <a:pos x="T13" y="T15"/>
                                </a:cxn>
                                <a:cxn ang="0">
                                  <a:pos x="T17" y="T19"/>
                                </a:cxn>
                                <a:cxn ang="0">
                                  <a:pos x="T21" y="T23"/>
                                </a:cxn>
                                <a:cxn ang="0">
                                  <a:pos x="T25" y="T27"/>
                                </a:cxn>
                              </a:cxnLst>
                              <a:rect l="0" t="0" r="r" b="b"/>
                              <a:pathLst>
                                <a:path w="5" h="15">
                                  <a:moveTo>
                                    <a:pt x="0" y="0"/>
                                  </a:moveTo>
                                  <a:lnTo>
                                    <a:pt x="2" y="0"/>
                                  </a:lnTo>
                                  <a:lnTo>
                                    <a:pt x="3" y="0"/>
                                  </a:lnTo>
                                  <a:lnTo>
                                    <a:pt x="4" y="0"/>
                                  </a:lnTo>
                                  <a:lnTo>
                                    <a:pt x="3" y="14"/>
                                  </a:lnTo>
                                  <a:lnTo>
                                    <a:pt x="0" y="8"/>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4" name="Group 8250"/>
                        <wpg:cNvGrpSpPr>
                          <a:grpSpLocks/>
                        </wpg:cNvGrpSpPr>
                        <wpg:grpSpPr bwMode="auto">
                          <a:xfrm>
                            <a:off x="7255" y="13043"/>
                            <a:ext cx="8" cy="46"/>
                            <a:chOff x="7255" y="13043"/>
                            <a:chExt cx="8" cy="46"/>
                          </a:xfrm>
                        </wpg:grpSpPr>
                        <wps:wsp>
                          <wps:cNvPr id="8445" name="Freeform 8251"/>
                          <wps:cNvSpPr>
                            <a:spLocks/>
                          </wps:cNvSpPr>
                          <wps:spPr bwMode="auto">
                            <a:xfrm>
                              <a:off x="7255" y="13043"/>
                              <a:ext cx="8" cy="46"/>
                            </a:xfrm>
                            <a:custGeom>
                              <a:avLst/>
                              <a:gdLst>
                                <a:gd name="T0" fmla="+- 0 7258 7255"/>
                                <a:gd name="T1" fmla="*/ T0 w 8"/>
                                <a:gd name="T2" fmla="+- 0 13088 13043"/>
                                <a:gd name="T3" fmla="*/ 13088 h 46"/>
                                <a:gd name="T4" fmla="+- 0 7259 7255"/>
                                <a:gd name="T5" fmla="*/ T4 w 8"/>
                                <a:gd name="T6" fmla="+- 0 13078 13043"/>
                                <a:gd name="T7" fmla="*/ 13078 h 46"/>
                                <a:gd name="T8" fmla="+- 0 7261 7255"/>
                                <a:gd name="T9" fmla="*/ T8 w 8"/>
                                <a:gd name="T10" fmla="+- 0 13073 13043"/>
                                <a:gd name="T11" fmla="*/ 13073 h 46"/>
                                <a:gd name="T12" fmla="+- 0 7259 7255"/>
                                <a:gd name="T13" fmla="*/ T12 w 8"/>
                                <a:gd name="T14" fmla="+- 0 13059 13043"/>
                                <a:gd name="T15" fmla="*/ 13059 h 46"/>
                                <a:gd name="T16" fmla="+- 0 7255 7255"/>
                                <a:gd name="T17" fmla="*/ T16 w 8"/>
                                <a:gd name="T18" fmla="+- 0 13059 13043"/>
                                <a:gd name="T19" fmla="*/ 13059 h 46"/>
                                <a:gd name="T20" fmla="+- 0 7255 7255"/>
                                <a:gd name="T21" fmla="*/ T20 w 8"/>
                                <a:gd name="T22" fmla="+- 0 13043 13043"/>
                                <a:gd name="T23" fmla="*/ 13043 h 46"/>
                                <a:gd name="T24" fmla="+- 0 7259 7255"/>
                                <a:gd name="T25" fmla="*/ T24 w 8"/>
                                <a:gd name="T26" fmla="+- 0 13053 13043"/>
                                <a:gd name="T27" fmla="*/ 13053 h 46"/>
                                <a:gd name="T28" fmla="+- 0 7263 7255"/>
                                <a:gd name="T29" fmla="*/ T28 w 8"/>
                                <a:gd name="T30" fmla="+- 0 13064 13043"/>
                                <a:gd name="T31" fmla="*/ 13064 h 46"/>
                                <a:gd name="T32" fmla="+- 0 7262 7255"/>
                                <a:gd name="T33" fmla="*/ T32 w 8"/>
                                <a:gd name="T34" fmla="+- 0 13073 13043"/>
                                <a:gd name="T35" fmla="*/ 13073 h 46"/>
                                <a:gd name="T36" fmla="+- 0 7262 7255"/>
                                <a:gd name="T37" fmla="*/ T36 w 8"/>
                                <a:gd name="T38" fmla="+- 0 13088 13043"/>
                                <a:gd name="T39" fmla="*/ 13088 h 46"/>
                                <a:gd name="T40" fmla="+- 0 7258 7255"/>
                                <a:gd name="T41" fmla="*/ T40 w 8"/>
                                <a:gd name="T42" fmla="+- 0 13088 13043"/>
                                <a:gd name="T43" fmla="*/ 1308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 h="46">
                                  <a:moveTo>
                                    <a:pt x="3" y="45"/>
                                  </a:moveTo>
                                  <a:lnTo>
                                    <a:pt x="4" y="35"/>
                                  </a:lnTo>
                                  <a:lnTo>
                                    <a:pt x="6" y="30"/>
                                  </a:lnTo>
                                  <a:lnTo>
                                    <a:pt x="4" y="16"/>
                                  </a:lnTo>
                                  <a:lnTo>
                                    <a:pt x="0" y="16"/>
                                  </a:lnTo>
                                  <a:lnTo>
                                    <a:pt x="0" y="0"/>
                                  </a:lnTo>
                                  <a:lnTo>
                                    <a:pt x="4" y="10"/>
                                  </a:lnTo>
                                  <a:lnTo>
                                    <a:pt x="8" y="21"/>
                                  </a:lnTo>
                                  <a:lnTo>
                                    <a:pt x="7" y="30"/>
                                  </a:lnTo>
                                  <a:lnTo>
                                    <a:pt x="7" y="45"/>
                                  </a:lnTo>
                                  <a:lnTo>
                                    <a:pt x="3" y="4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6" name="Group 8252"/>
                        <wpg:cNvGrpSpPr>
                          <a:grpSpLocks/>
                        </wpg:cNvGrpSpPr>
                        <wpg:grpSpPr bwMode="auto">
                          <a:xfrm>
                            <a:off x="7318" y="13115"/>
                            <a:ext cx="5" cy="7"/>
                            <a:chOff x="7318" y="13115"/>
                            <a:chExt cx="5" cy="7"/>
                          </a:xfrm>
                        </wpg:grpSpPr>
                        <wps:wsp>
                          <wps:cNvPr id="8447" name="Freeform 8253"/>
                          <wps:cNvSpPr>
                            <a:spLocks/>
                          </wps:cNvSpPr>
                          <wps:spPr bwMode="auto">
                            <a:xfrm>
                              <a:off x="7318" y="13115"/>
                              <a:ext cx="5" cy="7"/>
                            </a:xfrm>
                            <a:custGeom>
                              <a:avLst/>
                              <a:gdLst>
                                <a:gd name="T0" fmla="+- 0 7318 7318"/>
                                <a:gd name="T1" fmla="*/ T0 w 5"/>
                                <a:gd name="T2" fmla="+- 0 13122 13115"/>
                                <a:gd name="T3" fmla="*/ 13122 h 7"/>
                                <a:gd name="T4" fmla="+- 0 7318 7318"/>
                                <a:gd name="T5" fmla="*/ T4 w 5"/>
                                <a:gd name="T6" fmla="+- 0 13120 13115"/>
                                <a:gd name="T7" fmla="*/ 13120 h 7"/>
                                <a:gd name="T8" fmla="+- 0 7318 7318"/>
                                <a:gd name="T9" fmla="*/ T8 w 5"/>
                                <a:gd name="T10" fmla="+- 0 13117 13115"/>
                                <a:gd name="T11" fmla="*/ 13117 h 7"/>
                                <a:gd name="T12" fmla="+- 0 7318 7318"/>
                                <a:gd name="T13" fmla="*/ T12 w 5"/>
                                <a:gd name="T14" fmla="+- 0 13115 13115"/>
                                <a:gd name="T15" fmla="*/ 13115 h 7"/>
                                <a:gd name="T16" fmla="+- 0 7320 7318"/>
                                <a:gd name="T17" fmla="*/ T16 w 5"/>
                                <a:gd name="T18" fmla="+- 0 13115 13115"/>
                                <a:gd name="T19" fmla="*/ 13115 h 7"/>
                                <a:gd name="T20" fmla="+- 0 7321 7318"/>
                                <a:gd name="T21" fmla="*/ T20 w 5"/>
                                <a:gd name="T22" fmla="+- 0 13115 13115"/>
                                <a:gd name="T23" fmla="*/ 13115 h 7"/>
                                <a:gd name="T24" fmla="+- 0 7322 7318"/>
                                <a:gd name="T25" fmla="*/ T24 w 5"/>
                                <a:gd name="T26" fmla="+- 0 13115 13115"/>
                                <a:gd name="T27" fmla="*/ 13115 h 7"/>
                                <a:gd name="T28" fmla="+- 0 7321 7318"/>
                                <a:gd name="T29" fmla="*/ T28 w 5"/>
                                <a:gd name="T30" fmla="+- 0 13120 13115"/>
                                <a:gd name="T31" fmla="*/ 13120 h 7"/>
                                <a:gd name="T32" fmla="+- 0 7319 7318"/>
                                <a:gd name="T33" fmla="*/ T32 w 5"/>
                                <a:gd name="T34" fmla="+- 0 13121 13115"/>
                                <a:gd name="T35" fmla="*/ 13121 h 7"/>
                                <a:gd name="T36" fmla="+- 0 7318 7318"/>
                                <a:gd name="T37" fmla="*/ T36 w 5"/>
                                <a:gd name="T38" fmla="+- 0 13122 13115"/>
                                <a:gd name="T39" fmla="*/ 1312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7">
                                  <a:moveTo>
                                    <a:pt x="0" y="7"/>
                                  </a:moveTo>
                                  <a:lnTo>
                                    <a:pt x="0" y="5"/>
                                  </a:lnTo>
                                  <a:lnTo>
                                    <a:pt x="0" y="2"/>
                                  </a:lnTo>
                                  <a:lnTo>
                                    <a:pt x="0" y="0"/>
                                  </a:lnTo>
                                  <a:lnTo>
                                    <a:pt x="2" y="0"/>
                                  </a:lnTo>
                                  <a:lnTo>
                                    <a:pt x="3" y="0"/>
                                  </a:lnTo>
                                  <a:lnTo>
                                    <a:pt x="4" y="0"/>
                                  </a:lnTo>
                                  <a:lnTo>
                                    <a:pt x="3" y="5"/>
                                  </a:lnTo>
                                  <a:lnTo>
                                    <a:pt x="1" y="6"/>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8" name="Group 8254"/>
                        <wpg:cNvGrpSpPr>
                          <a:grpSpLocks/>
                        </wpg:cNvGrpSpPr>
                        <wpg:grpSpPr bwMode="auto">
                          <a:xfrm>
                            <a:off x="7335" y="13112"/>
                            <a:ext cx="12" cy="29"/>
                            <a:chOff x="7335" y="13112"/>
                            <a:chExt cx="12" cy="29"/>
                          </a:xfrm>
                        </wpg:grpSpPr>
                        <wps:wsp>
                          <wps:cNvPr id="8449" name="Freeform 8255"/>
                          <wps:cNvSpPr>
                            <a:spLocks/>
                          </wps:cNvSpPr>
                          <wps:spPr bwMode="auto">
                            <a:xfrm>
                              <a:off x="7335" y="13112"/>
                              <a:ext cx="12" cy="29"/>
                            </a:xfrm>
                            <a:custGeom>
                              <a:avLst/>
                              <a:gdLst>
                                <a:gd name="T0" fmla="+- 0 7341 7335"/>
                                <a:gd name="T1" fmla="*/ T0 w 12"/>
                                <a:gd name="T2" fmla="+- 0 13124 13112"/>
                                <a:gd name="T3" fmla="*/ 13124 h 29"/>
                                <a:gd name="T4" fmla="+- 0 7338 7335"/>
                                <a:gd name="T5" fmla="*/ T4 w 12"/>
                                <a:gd name="T6" fmla="+- 0 13126 13112"/>
                                <a:gd name="T7" fmla="*/ 13126 h 29"/>
                                <a:gd name="T8" fmla="+- 0 7338 7335"/>
                                <a:gd name="T9" fmla="*/ T8 w 12"/>
                                <a:gd name="T10" fmla="+- 0 13140 13112"/>
                                <a:gd name="T11" fmla="*/ 13140 h 29"/>
                                <a:gd name="T12" fmla="+- 0 7335 7335"/>
                                <a:gd name="T13" fmla="*/ T12 w 12"/>
                                <a:gd name="T14" fmla="+- 0 13134 13112"/>
                                <a:gd name="T15" fmla="*/ 13134 h 29"/>
                                <a:gd name="T16" fmla="+- 0 7335 7335"/>
                                <a:gd name="T17" fmla="*/ T16 w 12"/>
                                <a:gd name="T18" fmla="+- 0 13114 13112"/>
                                <a:gd name="T19" fmla="*/ 13114 h 29"/>
                                <a:gd name="T20" fmla="+- 0 7344 7335"/>
                                <a:gd name="T21" fmla="*/ T20 w 12"/>
                                <a:gd name="T22" fmla="+- 0 13112 13112"/>
                                <a:gd name="T23" fmla="*/ 13112 h 29"/>
                                <a:gd name="T24" fmla="+- 0 7346 7335"/>
                                <a:gd name="T25" fmla="*/ T24 w 12"/>
                                <a:gd name="T26" fmla="+- 0 13120 13112"/>
                                <a:gd name="T27" fmla="*/ 13120 h 29"/>
                                <a:gd name="T28" fmla="+- 0 7344 7335"/>
                                <a:gd name="T29" fmla="*/ T28 w 12"/>
                                <a:gd name="T30" fmla="+- 0 13130 13112"/>
                                <a:gd name="T31" fmla="*/ 13130 h 29"/>
                                <a:gd name="T32" fmla="+- 0 7341 7335"/>
                                <a:gd name="T33" fmla="*/ T32 w 12"/>
                                <a:gd name="T34" fmla="+- 0 13124 13112"/>
                                <a:gd name="T35" fmla="*/ 1312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 h="29">
                                  <a:moveTo>
                                    <a:pt x="6" y="12"/>
                                  </a:moveTo>
                                  <a:lnTo>
                                    <a:pt x="3" y="14"/>
                                  </a:lnTo>
                                  <a:lnTo>
                                    <a:pt x="3" y="28"/>
                                  </a:lnTo>
                                  <a:lnTo>
                                    <a:pt x="0" y="22"/>
                                  </a:lnTo>
                                  <a:lnTo>
                                    <a:pt x="0" y="2"/>
                                  </a:lnTo>
                                  <a:lnTo>
                                    <a:pt x="9" y="0"/>
                                  </a:lnTo>
                                  <a:lnTo>
                                    <a:pt x="11" y="8"/>
                                  </a:lnTo>
                                  <a:lnTo>
                                    <a:pt x="9" y="18"/>
                                  </a:lnTo>
                                  <a:lnTo>
                                    <a:pt x="6" y="1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0" name="Group 8256"/>
                        <wpg:cNvGrpSpPr>
                          <a:grpSpLocks/>
                        </wpg:cNvGrpSpPr>
                        <wpg:grpSpPr bwMode="auto">
                          <a:xfrm>
                            <a:off x="7347" y="13125"/>
                            <a:ext cx="9" cy="16"/>
                            <a:chOff x="7347" y="13125"/>
                            <a:chExt cx="9" cy="16"/>
                          </a:xfrm>
                        </wpg:grpSpPr>
                        <wps:wsp>
                          <wps:cNvPr id="8451" name="Freeform 8257"/>
                          <wps:cNvSpPr>
                            <a:spLocks/>
                          </wps:cNvSpPr>
                          <wps:spPr bwMode="auto">
                            <a:xfrm>
                              <a:off x="7347" y="13125"/>
                              <a:ext cx="9" cy="16"/>
                            </a:xfrm>
                            <a:custGeom>
                              <a:avLst/>
                              <a:gdLst>
                                <a:gd name="T0" fmla="+- 0 7348 7347"/>
                                <a:gd name="T1" fmla="*/ T0 w 9"/>
                                <a:gd name="T2" fmla="+- 0 13125 13125"/>
                                <a:gd name="T3" fmla="*/ 13125 h 16"/>
                                <a:gd name="T4" fmla="+- 0 7350 7347"/>
                                <a:gd name="T5" fmla="*/ T4 w 9"/>
                                <a:gd name="T6" fmla="+- 0 13125 13125"/>
                                <a:gd name="T7" fmla="*/ 13125 h 16"/>
                                <a:gd name="T8" fmla="+- 0 7352 7347"/>
                                <a:gd name="T9" fmla="*/ T8 w 9"/>
                                <a:gd name="T10" fmla="+- 0 13125 13125"/>
                                <a:gd name="T11" fmla="*/ 13125 h 16"/>
                                <a:gd name="T12" fmla="+- 0 7354 7347"/>
                                <a:gd name="T13" fmla="*/ T12 w 9"/>
                                <a:gd name="T14" fmla="+- 0 13125 13125"/>
                                <a:gd name="T15" fmla="*/ 13125 h 16"/>
                                <a:gd name="T16" fmla="+- 0 7355 7347"/>
                                <a:gd name="T17" fmla="*/ T16 w 9"/>
                                <a:gd name="T18" fmla="+- 0 13141 13125"/>
                                <a:gd name="T19" fmla="*/ 13141 h 16"/>
                                <a:gd name="T20" fmla="+- 0 7347 7347"/>
                                <a:gd name="T21" fmla="*/ T20 w 9"/>
                                <a:gd name="T22" fmla="+- 0 13140 13125"/>
                                <a:gd name="T23" fmla="*/ 13140 h 16"/>
                                <a:gd name="T24" fmla="+- 0 7348 7347"/>
                                <a:gd name="T25" fmla="*/ T24 w 9"/>
                                <a:gd name="T26" fmla="+- 0 13125 13125"/>
                                <a:gd name="T27" fmla="*/ 13125 h 16"/>
                              </a:gdLst>
                              <a:ahLst/>
                              <a:cxnLst>
                                <a:cxn ang="0">
                                  <a:pos x="T1" y="T3"/>
                                </a:cxn>
                                <a:cxn ang="0">
                                  <a:pos x="T5" y="T7"/>
                                </a:cxn>
                                <a:cxn ang="0">
                                  <a:pos x="T9" y="T11"/>
                                </a:cxn>
                                <a:cxn ang="0">
                                  <a:pos x="T13" y="T15"/>
                                </a:cxn>
                                <a:cxn ang="0">
                                  <a:pos x="T17" y="T19"/>
                                </a:cxn>
                                <a:cxn ang="0">
                                  <a:pos x="T21" y="T23"/>
                                </a:cxn>
                                <a:cxn ang="0">
                                  <a:pos x="T25" y="T27"/>
                                </a:cxn>
                              </a:cxnLst>
                              <a:rect l="0" t="0" r="r" b="b"/>
                              <a:pathLst>
                                <a:path w="9" h="16">
                                  <a:moveTo>
                                    <a:pt x="1" y="0"/>
                                  </a:moveTo>
                                  <a:lnTo>
                                    <a:pt x="3" y="0"/>
                                  </a:lnTo>
                                  <a:lnTo>
                                    <a:pt x="5" y="0"/>
                                  </a:lnTo>
                                  <a:lnTo>
                                    <a:pt x="7" y="0"/>
                                  </a:lnTo>
                                  <a:lnTo>
                                    <a:pt x="8" y="16"/>
                                  </a:lnTo>
                                  <a:lnTo>
                                    <a:pt x="0" y="15"/>
                                  </a:lnTo>
                                  <a:lnTo>
                                    <a:pt x="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2" name="Group 8258"/>
                        <wpg:cNvGrpSpPr>
                          <a:grpSpLocks/>
                        </wpg:cNvGrpSpPr>
                        <wpg:grpSpPr bwMode="auto">
                          <a:xfrm>
                            <a:off x="7359" y="13105"/>
                            <a:ext cx="11" cy="36"/>
                            <a:chOff x="7359" y="13105"/>
                            <a:chExt cx="11" cy="36"/>
                          </a:xfrm>
                        </wpg:grpSpPr>
                        <wps:wsp>
                          <wps:cNvPr id="8453" name="Freeform 8259"/>
                          <wps:cNvSpPr>
                            <a:spLocks/>
                          </wps:cNvSpPr>
                          <wps:spPr bwMode="auto">
                            <a:xfrm>
                              <a:off x="7359" y="13105"/>
                              <a:ext cx="11" cy="36"/>
                            </a:xfrm>
                            <a:custGeom>
                              <a:avLst/>
                              <a:gdLst>
                                <a:gd name="T0" fmla="+- 0 7368 7359"/>
                                <a:gd name="T1" fmla="*/ T0 w 11"/>
                                <a:gd name="T2" fmla="+- 0 13141 13105"/>
                                <a:gd name="T3" fmla="*/ 13141 h 36"/>
                                <a:gd name="T4" fmla="+- 0 7364 7359"/>
                                <a:gd name="T5" fmla="*/ T4 w 11"/>
                                <a:gd name="T6" fmla="+- 0 13136 13105"/>
                                <a:gd name="T7" fmla="*/ 13136 h 36"/>
                                <a:gd name="T8" fmla="+- 0 7363 7359"/>
                                <a:gd name="T9" fmla="*/ T8 w 11"/>
                                <a:gd name="T10" fmla="+- 0 13121 13105"/>
                                <a:gd name="T11" fmla="*/ 13121 h 36"/>
                                <a:gd name="T12" fmla="+- 0 7361 7359"/>
                                <a:gd name="T13" fmla="*/ T12 w 11"/>
                                <a:gd name="T14" fmla="+- 0 13111 13105"/>
                                <a:gd name="T15" fmla="*/ 13111 h 36"/>
                                <a:gd name="T16" fmla="+- 0 7361 7359"/>
                                <a:gd name="T17" fmla="*/ T16 w 11"/>
                                <a:gd name="T18" fmla="+- 0 13111 13105"/>
                                <a:gd name="T19" fmla="*/ 13111 h 36"/>
                                <a:gd name="T20" fmla="+- 0 7360 7359"/>
                                <a:gd name="T21" fmla="*/ T20 w 11"/>
                                <a:gd name="T22" fmla="+- 0 13111 13105"/>
                                <a:gd name="T23" fmla="*/ 13111 h 36"/>
                                <a:gd name="T24" fmla="+- 0 7359 7359"/>
                                <a:gd name="T25" fmla="*/ T24 w 11"/>
                                <a:gd name="T26" fmla="+- 0 13111 13105"/>
                                <a:gd name="T27" fmla="*/ 13111 h 36"/>
                                <a:gd name="T28" fmla="+- 0 7359 7359"/>
                                <a:gd name="T29" fmla="*/ T28 w 11"/>
                                <a:gd name="T30" fmla="+- 0 13110 13105"/>
                                <a:gd name="T31" fmla="*/ 13110 h 36"/>
                                <a:gd name="T32" fmla="+- 0 7360 7359"/>
                                <a:gd name="T33" fmla="*/ T32 w 11"/>
                                <a:gd name="T34" fmla="+- 0 13108 13105"/>
                                <a:gd name="T35" fmla="*/ 13108 h 36"/>
                                <a:gd name="T36" fmla="+- 0 7361 7359"/>
                                <a:gd name="T37" fmla="*/ T36 w 11"/>
                                <a:gd name="T38" fmla="+- 0 13106 13105"/>
                                <a:gd name="T39" fmla="*/ 13106 h 36"/>
                                <a:gd name="T40" fmla="+- 0 7361 7359"/>
                                <a:gd name="T41" fmla="*/ T40 w 11"/>
                                <a:gd name="T42" fmla="+- 0 13105 13105"/>
                                <a:gd name="T43" fmla="*/ 13105 h 36"/>
                                <a:gd name="T44" fmla="+- 0 7364 7359"/>
                                <a:gd name="T45" fmla="*/ T44 w 11"/>
                                <a:gd name="T46" fmla="+- 0 13112 13105"/>
                                <a:gd name="T47" fmla="*/ 13112 h 36"/>
                                <a:gd name="T48" fmla="+- 0 7364 7359"/>
                                <a:gd name="T49" fmla="*/ T48 w 11"/>
                                <a:gd name="T50" fmla="+- 0 13111 13105"/>
                                <a:gd name="T51" fmla="*/ 13111 h 36"/>
                                <a:gd name="T52" fmla="+- 0 7364 7359"/>
                                <a:gd name="T53" fmla="*/ T52 w 11"/>
                                <a:gd name="T54" fmla="+- 0 13113 13105"/>
                                <a:gd name="T55" fmla="*/ 13113 h 36"/>
                                <a:gd name="T56" fmla="+- 0 7363 7359"/>
                                <a:gd name="T57" fmla="*/ T56 w 11"/>
                                <a:gd name="T58" fmla="+- 0 13120 13105"/>
                                <a:gd name="T59" fmla="*/ 13120 h 36"/>
                                <a:gd name="T60" fmla="+- 0 7363 7359"/>
                                <a:gd name="T61" fmla="*/ T60 w 11"/>
                                <a:gd name="T62" fmla="+- 0 13121 13105"/>
                                <a:gd name="T63" fmla="*/ 13121 h 36"/>
                                <a:gd name="T64" fmla="+- 0 7365 7359"/>
                                <a:gd name="T65" fmla="*/ T64 w 11"/>
                                <a:gd name="T66" fmla="+- 0 13126 13105"/>
                                <a:gd name="T67" fmla="*/ 13126 h 36"/>
                                <a:gd name="T68" fmla="+- 0 7370 7359"/>
                                <a:gd name="T69" fmla="*/ T68 w 11"/>
                                <a:gd name="T70" fmla="+- 0 13124 13105"/>
                                <a:gd name="T71" fmla="*/ 13124 h 36"/>
                                <a:gd name="T72" fmla="+- 0 7368 7359"/>
                                <a:gd name="T73" fmla="*/ T72 w 11"/>
                                <a:gd name="T74" fmla="+- 0 13141 13105"/>
                                <a:gd name="T75" fmla="*/ 13141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 h="36">
                                  <a:moveTo>
                                    <a:pt x="9" y="36"/>
                                  </a:moveTo>
                                  <a:lnTo>
                                    <a:pt x="5" y="31"/>
                                  </a:lnTo>
                                  <a:lnTo>
                                    <a:pt x="4" y="16"/>
                                  </a:lnTo>
                                  <a:lnTo>
                                    <a:pt x="2" y="6"/>
                                  </a:lnTo>
                                  <a:lnTo>
                                    <a:pt x="1" y="6"/>
                                  </a:lnTo>
                                  <a:lnTo>
                                    <a:pt x="0" y="6"/>
                                  </a:lnTo>
                                  <a:lnTo>
                                    <a:pt x="0" y="5"/>
                                  </a:lnTo>
                                  <a:lnTo>
                                    <a:pt x="1" y="3"/>
                                  </a:lnTo>
                                  <a:lnTo>
                                    <a:pt x="2" y="1"/>
                                  </a:lnTo>
                                  <a:lnTo>
                                    <a:pt x="2" y="0"/>
                                  </a:lnTo>
                                  <a:lnTo>
                                    <a:pt x="5" y="7"/>
                                  </a:lnTo>
                                  <a:lnTo>
                                    <a:pt x="5" y="6"/>
                                  </a:lnTo>
                                  <a:lnTo>
                                    <a:pt x="5" y="8"/>
                                  </a:lnTo>
                                  <a:lnTo>
                                    <a:pt x="4" y="15"/>
                                  </a:lnTo>
                                  <a:lnTo>
                                    <a:pt x="4" y="16"/>
                                  </a:lnTo>
                                  <a:lnTo>
                                    <a:pt x="6" y="21"/>
                                  </a:lnTo>
                                  <a:lnTo>
                                    <a:pt x="11" y="19"/>
                                  </a:lnTo>
                                  <a:lnTo>
                                    <a:pt x="9"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4" name="Group 8260"/>
                        <wpg:cNvGrpSpPr>
                          <a:grpSpLocks/>
                        </wpg:cNvGrpSpPr>
                        <wpg:grpSpPr bwMode="auto">
                          <a:xfrm>
                            <a:off x="7372" y="13048"/>
                            <a:ext cx="13" cy="30"/>
                            <a:chOff x="7372" y="13048"/>
                            <a:chExt cx="13" cy="30"/>
                          </a:xfrm>
                        </wpg:grpSpPr>
                        <wps:wsp>
                          <wps:cNvPr id="8455" name="Freeform 8261"/>
                          <wps:cNvSpPr>
                            <a:spLocks/>
                          </wps:cNvSpPr>
                          <wps:spPr bwMode="auto">
                            <a:xfrm>
                              <a:off x="7372" y="13048"/>
                              <a:ext cx="13" cy="30"/>
                            </a:xfrm>
                            <a:custGeom>
                              <a:avLst/>
                              <a:gdLst>
                                <a:gd name="T0" fmla="+- 0 7372 7372"/>
                                <a:gd name="T1" fmla="*/ T0 w 13"/>
                                <a:gd name="T2" fmla="+- 0 13077 13048"/>
                                <a:gd name="T3" fmla="*/ 13077 h 30"/>
                                <a:gd name="T4" fmla="+- 0 7372 7372"/>
                                <a:gd name="T5" fmla="*/ T4 w 13"/>
                                <a:gd name="T6" fmla="+- 0 13059 13048"/>
                                <a:gd name="T7" fmla="*/ 13059 h 30"/>
                                <a:gd name="T8" fmla="+- 0 7379 7372"/>
                                <a:gd name="T9" fmla="*/ T8 w 13"/>
                                <a:gd name="T10" fmla="+- 0 13059 13048"/>
                                <a:gd name="T11" fmla="*/ 13059 h 30"/>
                                <a:gd name="T12" fmla="+- 0 7382 7372"/>
                                <a:gd name="T13" fmla="*/ T12 w 13"/>
                                <a:gd name="T14" fmla="+- 0 13048 13048"/>
                                <a:gd name="T15" fmla="*/ 13048 h 30"/>
                                <a:gd name="T16" fmla="+- 0 7385 7372"/>
                                <a:gd name="T17" fmla="*/ T16 w 13"/>
                                <a:gd name="T18" fmla="+- 0 13064 13048"/>
                                <a:gd name="T19" fmla="*/ 13064 h 30"/>
                                <a:gd name="T20" fmla="+- 0 7377 7372"/>
                                <a:gd name="T21" fmla="*/ T20 w 13"/>
                                <a:gd name="T22" fmla="+- 0 13078 13048"/>
                                <a:gd name="T23" fmla="*/ 13078 h 30"/>
                                <a:gd name="T24" fmla="+- 0 7372 7372"/>
                                <a:gd name="T25" fmla="*/ T24 w 13"/>
                                <a:gd name="T26" fmla="+- 0 13077 13048"/>
                                <a:gd name="T27" fmla="*/ 13077 h 30"/>
                              </a:gdLst>
                              <a:ahLst/>
                              <a:cxnLst>
                                <a:cxn ang="0">
                                  <a:pos x="T1" y="T3"/>
                                </a:cxn>
                                <a:cxn ang="0">
                                  <a:pos x="T5" y="T7"/>
                                </a:cxn>
                                <a:cxn ang="0">
                                  <a:pos x="T9" y="T11"/>
                                </a:cxn>
                                <a:cxn ang="0">
                                  <a:pos x="T13" y="T15"/>
                                </a:cxn>
                                <a:cxn ang="0">
                                  <a:pos x="T17" y="T19"/>
                                </a:cxn>
                                <a:cxn ang="0">
                                  <a:pos x="T21" y="T23"/>
                                </a:cxn>
                                <a:cxn ang="0">
                                  <a:pos x="T25" y="T27"/>
                                </a:cxn>
                              </a:cxnLst>
                              <a:rect l="0" t="0" r="r" b="b"/>
                              <a:pathLst>
                                <a:path w="13" h="30">
                                  <a:moveTo>
                                    <a:pt x="0" y="29"/>
                                  </a:moveTo>
                                  <a:lnTo>
                                    <a:pt x="0" y="11"/>
                                  </a:lnTo>
                                  <a:lnTo>
                                    <a:pt x="7" y="11"/>
                                  </a:lnTo>
                                  <a:lnTo>
                                    <a:pt x="10" y="0"/>
                                  </a:lnTo>
                                  <a:lnTo>
                                    <a:pt x="13" y="16"/>
                                  </a:lnTo>
                                  <a:lnTo>
                                    <a:pt x="5" y="30"/>
                                  </a:lnTo>
                                  <a:lnTo>
                                    <a:pt x="0" y="2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6" name="Group 8262"/>
                        <wpg:cNvGrpSpPr>
                          <a:grpSpLocks/>
                        </wpg:cNvGrpSpPr>
                        <wpg:grpSpPr bwMode="auto">
                          <a:xfrm>
                            <a:off x="8337" y="13004"/>
                            <a:ext cx="16" cy="26"/>
                            <a:chOff x="8337" y="13004"/>
                            <a:chExt cx="16" cy="26"/>
                          </a:xfrm>
                        </wpg:grpSpPr>
                        <wps:wsp>
                          <wps:cNvPr id="8457" name="Freeform 8263"/>
                          <wps:cNvSpPr>
                            <a:spLocks/>
                          </wps:cNvSpPr>
                          <wps:spPr bwMode="auto">
                            <a:xfrm>
                              <a:off x="8337" y="13004"/>
                              <a:ext cx="16" cy="26"/>
                            </a:xfrm>
                            <a:custGeom>
                              <a:avLst/>
                              <a:gdLst>
                                <a:gd name="T0" fmla="+- 0 8337 8337"/>
                                <a:gd name="T1" fmla="*/ T0 w 16"/>
                                <a:gd name="T2" fmla="+- 0 13018 13004"/>
                                <a:gd name="T3" fmla="*/ 13018 h 26"/>
                                <a:gd name="T4" fmla="+- 0 8340 8337"/>
                                <a:gd name="T5" fmla="*/ T4 w 16"/>
                                <a:gd name="T6" fmla="+- 0 13011 13004"/>
                                <a:gd name="T7" fmla="*/ 13011 h 26"/>
                                <a:gd name="T8" fmla="+- 0 8349 8337"/>
                                <a:gd name="T9" fmla="*/ T8 w 16"/>
                                <a:gd name="T10" fmla="+- 0 13004 13004"/>
                                <a:gd name="T11" fmla="*/ 13004 h 26"/>
                                <a:gd name="T12" fmla="+- 0 8352 8337"/>
                                <a:gd name="T13" fmla="*/ T12 w 16"/>
                                <a:gd name="T14" fmla="+- 0 13013 13004"/>
                                <a:gd name="T15" fmla="*/ 13013 h 26"/>
                                <a:gd name="T16" fmla="+- 0 8349 8337"/>
                                <a:gd name="T17" fmla="*/ T16 w 16"/>
                                <a:gd name="T18" fmla="+- 0 13030 13004"/>
                                <a:gd name="T19" fmla="*/ 13030 h 26"/>
                                <a:gd name="T20" fmla="+- 0 8345 8337"/>
                                <a:gd name="T21" fmla="*/ T20 w 16"/>
                                <a:gd name="T22" fmla="+- 0 13016 13004"/>
                                <a:gd name="T23" fmla="*/ 13016 h 26"/>
                                <a:gd name="T24" fmla="+- 0 8337 8337"/>
                                <a:gd name="T25" fmla="*/ T24 w 16"/>
                                <a:gd name="T26" fmla="+- 0 13018 13004"/>
                                <a:gd name="T27" fmla="*/ 13018 h 26"/>
                              </a:gdLst>
                              <a:ahLst/>
                              <a:cxnLst>
                                <a:cxn ang="0">
                                  <a:pos x="T1" y="T3"/>
                                </a:cxn>
                                <a:cxn ang="0">
                                  <a:pos x="T5" y="T7"/>
                                </a:cxn>
                                <a:cxn ang="0">
                                  <a:pos x="T9" y="T11"/>
                                </a:cxn>
                                <a:cxn ang="0">
                                  <a:pos x="T13" y="T15"/>
                                </a:cxn>
                                <a:cxn ang="0">
                                  <a:pos x="T17" y="T19"/>
                                </a:cxn>
                                <a:cxn ang="0">
                                  <a:pos x="T21" y="T23"/>
                                </a:cxn>
                                <a:cxn ang="0">
                                  <a:pos x="T25" y="T27"/>
                                </a:cxn>
                              </a:cxnLst>
                              <a:rect l="0" t="0" r="r" b="b"/>
                              <a:pathLst>
                                <a:path w="16" h="26">
                                  <a:moveTo>
                                    <a:pt x="0" y="14"/>
                                  </a:moveTo>
                                  <a:lnTo>
                                    <a:pt x="3" y="7"/>
                                  </a:lnTo>
                                  <a:lnTo>
                                    <a:pt x="12" y="0"/>
                                  </a:lnTo>
                                  <a:lnTo>
                                    <a:pt x="15" y="9"/>
                                  </a:lnTo>
                                  <a:lnTo>
                                    <a:pt x="12" y="26"/>
                                  </a:lnTo>
                                  <a:lnTo>
                                    <a:pt x="8" y="12"/>
                                  </a:lnTo>
                                  <a:lnTo>
                                    <a:pt x="0" y="1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8" name="Group 8264"/>
                        <wpg:cNvGrpSpPr>
                          <a:grpSpLocks/>
                        </wpg:cNvGrpSpPr>
                        <wpg:grpSpPr bwMode="auto">
                          <a:xfrm>
                            <a:off x="8388" y="12999"/>
                            <a:ext cx="17" cy="21"/>
                            <a:chOff x="8388" y="12999"/>
                            <a:chExt cx="17" cy="21"/>
                          </a:xfrm>
                        </wpg:grpSpPr>
                        <wps:wsp>
                          <wps:cNvPr id="8459" name="Freeform 8265"/>
                          <wps:cNvSpPr>
                            <a:spLocks/>
                          </wps:cNvSpPr>
                          <wps:spPr bwMode="auto">
                            <a:xfrm>
                              <a:off x="8388" y="12999"/>
                              <a:ext cx="17" cy="21"/>
                            </a:xfrm>
                            <a:custGeom>
                              <a:avLst/>
                              <a:gdLst>
                                <a:gd name="T0" fmla="+- 0 8405 8388"/>
                                <a:gd name="T1" fmla="*/ T0 w 17"/>
                                <a:gd name="T2" fmla="+- 0 13006 12999"/>
                                <a:gd name="T3" fmla="*/ 13006 h 21"/>
                                <a:gd name="T4" fmla="+- 0 8400 8388"/>
                                <a:gd name="T5" fmla="*/ T4 w 17"/>
                                <a:gd name="T6" fmla="+- 0 13017 12999"/>
                                <a:gd name="T7" fmla="*/ 13017 h 21"/>
                                <a:gd name="T8" fmla="+- 0 8391 8388"/>
                                <a:gd name="T9" fmla="*/ T8 w 17"/>
                                <a:gd name="T10" fmla="+- 0 13020 12999"/>
                                <a:gd name="T11" fmla="*/ 13020 h 21"/>
                                <a:gd name="T12" fmla="+- 0 8388 8388"/>
                                <a:gd name="T13" fmla="*/ T12 w 17"/>
                                <a:gd name="T14" fmla="+- 0 13012 12999"/>
                                <a:gd name="T15" fmla="*/ 13012 h 21"/>
                                <a:gd name="T16" fmla="+- 0 8390 8388"/>
                                <a:gd name="T17" fmla="*/ T16 w 17"/>
                                <a:gd name="T18" fmla="+- 0 13008 12999"/>
                                <a:gd name="T19" fmla="*/ 13008 h 21"/>
                                <a:gd name="T20" fmla="+- 0 8391 8388"/>
                                <a:gd name="T21" fmla="*/ T20 w 17"/>
                                <a:gd name="T22" fmla="+- 0 12999 12999"/>
                                <a:gd name="T23" fmla="*/ 12999 h 21"/>
                                <a:gd name="T24" fmla="+- 0 8395 8388"/>
                                <a:gd name="T25" fmla="*/ T24 w 17"/>
                                <a:gd name="T26" fmla="+- 0 12999 12999"/>
                                <a:gd name="T27" fmla="*/ 12999 h 21"/>
                                <a:gd name="T28" fmla="+- 0 8398 8388"/>
                                <a:gd name="T29" fmla="*/ T28 w 17"/>
                                <a:gd name="T30" fmla="+- 0 13005 12999"/>
                                <a:gd name="T31" fmla="*/ 13005 h 21"/>
                                <a:gd name="T32" fmla="+- 0 8399 8388"/>
                                <a:gd name="T33" fmla="*/ T32 w 17"/>
                                <a:gd name="T34" fmla="+- 0 13014 12999"/>
                                <a:gd name="T35" fmla="*/ 13014 h 21"/>
                                <a:gd name="T36" fmla="+- 0 8405 8388"/>
                                <a:gd name="T37" fmla="*/ T36 w 17"/>
                                <a:gd name="T38" fmla="+- 0 13006 12999"/>
                                <a:gd name="T39" fmla="*/ 13006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21">
                                  <a:moveTo>
                                    <a:pt x="17" y="7"/>
                                  </a:moveTo>
                                  <a:lnTo>
                                    <a:pt x="12" y="18"/>
                                  </a:lnTo>
                                  <a:lnTo>
                                    <a:pt x="3" y="21"/>
                                  </a:lnTo>
                                  <a:lnTo>
                                    <a:pt x="0" y="13"/>
                                  </a:lnTo>
                                  <a:lnTo>
                                    <a:pt x="2" y="9"/>
                                  </a:lnTo>
                                  <a:lnTo>
                                    <a:pt x="3" y="0"/>
                                  </a:lnTo>
                                  <a:lnTo>
                                    <a:pt x="7" y="0"/>
                                  </a:lnTo>
                                  <a:lnTo>
                                    <a:pt x="10" y="6"/>
                                  </a:lnTo>
                                  <a:lnTo>
                                    <a:pt x="11" y="15"/>
                                  </a:lnTo>
                                  <a:lnTo>
                                    <a:pt x="17"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0" name="Group 8266"/>
                        <wpg:cNvGrpSpPr>
                          <a:grpSpLocks/>
                        </wpg:cNvGrpSpPr>
                        <wpg:grpSpPr bwMode="auto">
                          <a:xfrm>
                            <a:off x="8506" y="12999"/>
                            <a:ext cx="10" cy="10"/>
                            <a:chOff x="8506" y="12999"/>
                            <a:chExt cx="10" cy="10"/>
                          </a:xfrm>
                        </wpg:grpSpPr>
                        <wps:wsp>
                          <wps:cNvPr id="8461" name="Freeform 8267"/>
                          <wps:cNvSpPr>
                            <a:spLocks/>
                          </wps:cNvSpPr>
                          <wps:spPr bwMode="auto">
                            <a:xfrm>
                              <a:off x="8506" y="12999"/>
                              <a:ext cx="10" cy="10"/>
                            </a:xfrm>
                            <a:custGeom>
                              <a:avLst/>
                              <a:gdLst>
                                <a:gd name="T0" fmla="+- 0 8506 8506"/>
                                <a:gd name="T1" fmla="*/ T0 w 10"/>
                                <a:gd name="T2" fmla="+- 0 13001 12999"/>
                                <a:gd name="T3" fmla="*/ 13001 h 10"/>
                                <a:gd name="T4" fmla="+- 0 8506 8506"/>
                                <a:gd name="T5" fmla="*/ T4 w 10"/>
                                <a:gd name="T6" fmla="+- 0 13000 12999"/>
                                <a:gd name="T7" fmla="*/ 13000 h 10"/>
                                <a:gd name="T8" fmla="+- 0 8506 8506"/>
                                <a:gd name="T9" fmla="*/ T8 w 10"/>
                                <a:gd name="T10" fmla="+- 0 13000 12999"/>
                                <a:gd name="T11" fmla="*/ 13000 h 10"/>
                                <a:gd name="T12" fmla="+- 0 8506 8506"/>
                                <a:gd name="T13" fmla="*/ T12 w 10"/>
                                <a:gd name="T14" fmla="+- 0 12999 12999"/>
                                <a:gd name="T15" fmla="*/ 12999 h 10"/>
                                <a:gd name="T16" fmla="+- 0 8515 8506"/>
                                <a:gd name="T17" fmla="*/ T16 w 10"/>
                                <a:gd name="T18" fmla="+- 0 12999 12999"/>
                                <a:gd name="T19" fmla="*/ 12999 h 10"/>
                                <a:gd name="T20" fmla="+- 0 8514 8506"/>
                                <a:gd name="T21" fmla="*/ T20 w 10"/>
                                <a:gd name="T22" fmla="+- 0 13008 12999"/>
                                <a:gd name="T23" fmla="*/ 13008 h 10"/>
                                <a:gd name="T24" fmla="+- 0 8508 8506"/>
                                <a:gd name="T25" fmla="*/ T24 w 10"/>
                                <a:gd name="T26" fmla="+- 0 13007 12999"/>
                                <a:gd name="T27" fmla="*/ 13007 h 10"/>
                                <a:gd name="T28" fmla="+- 0 8506 8506"/>
                                <a:gd name="T29" fmla="*/ T28 w 10"/>
                                <a:gd name="T30" fmla="+- 0 13001 12999"/>
                                <a:gd name="T31" fmla="*/ 13001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10">
                                  <a:moveTo>
                                    <a:pt x="0" y="2"/>
                                  </a:moveTo>
                                  <a:lnTo>
                                    <a:pt x="0" y="1"/>
                                  </a:lnTo>
                                  <a:lnTo>
                                    <a:pt x="0" y="0"/>
                                  </a:lnTo>
                                  <a:lnTo>
                                    <a:pt x="9" y="0"/>
                                  </a:lnTo>
                                  <a:lnTo>
                                    <a:pt x="8" y="9"/>
                                  </a:lnTo>
                                  <a:lnTo>
                                    <a:pt x="2" y="8"/>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2" name="Group 8268"/>
                        <wpg:cNvGrpSpPr>
                          <a:grpSpLocks/>
                        </wpg:cNvGrpSpPr>
                        <wpg:grpSpPr bwMode="auto">
                          <a:xfrm>
                            <a:off x="8683" y="12999"/>
                            <a:ext cx="12" cy="16"/>
                            <a:chOff x="8683" y="12999"/>
                            <a:chExt cx="12" cy="16"/>
                          </a:xfrm>
                        </wpg:grpSpPr>
                        <wps:wsp>
                          <wps:cNvPr id="8463" name="Freeform 8269"/>
                          <wps:cNvSpPr>
                            <a:spLocks/>
                          </wps:cNvSpPr>
                          <wps:spPr bwMode="auto">
                            <a:xfrm>
                              <a:off x="8683" y="12999"/>
                              <a:ext cx="12" cy="16"/>
                            </a:xfrm>
                            <a:custGeom>
                              <a:avLst/>
                              <a:gdLst>
                                <a:gd name="T0" fmla="+- 0 8694 8683"/>
                                <a:gd name="T1" fmla="*/ T0 w 12"/>
                                <a:gd name="T2" fmla="+- 0 13014 12999"/>
                                <a:gd name="T3" fmla="*/ 13014 h 16"/>
                                <a:gd name="T4" fmla="+- 0 8688 8683"/>
                                <a:gd name="T5" fmla="*/ T4 w 12"/>
                                <a:gd name="T6" fmla="+- 0 13015 12999"/>
                                <a:gd name="T7" fmla="*/ 13015 h 16"/>
                                <a:gd name="T8" fmla="+- 0 8683 8683"/>
                                <a:gd name="T9" fmla="*/ T8 w 12"/>
                                <a:gd name="T10" fmla="+- 0 13014 12999"/>
                                <a:gd name="T11" fmla="*/ 13014 h 16"/>
                                <a:gd name="T12" fmla="+- 0 8684 8683"/>
                                <a:gd name="T13" fmla="*/ T12 w 12"/>
                                <a:gd name="T14" fmla="+- 0 12999 12999"/>
                                <a:gd name="T15" fmla="*/ 12999 h 16"/>
                                <a:gd name="T16" fmla="+- 0 8689 8683"/>
                                <a:gd name="T17" fmla="*/ T16 w 12"/>
                                <a:gd name="T18" fmla="+- 0 12999 12999"/>
                                <a:gd name="T19" fmla="*/ 12999 h 16"/>
                                <a:gd name="T20" fmla="+- 0 8692 8683"/>
                                <a:gd name="T21" fmla="*/ T20 w 12"/>
                                <a:gd name="T22" fmla="+- 0 13000 12999"/>
                                <a:gd name="T23" fmla="*/ 13000 h 16"/>
                                <a:gd name="T24" fmla="+- 0 8695 8683"/>
                                <a:gd name="T25" fmla="*/ T24 w 12"/>
                                <a:gd name="T26" fmla="+- 0 13004 12999"/>
                                <a:gd name="T27" fmla="*/ 13004 h 16"/>
                                <a:gd name="T28" fmla="+- 0 8694 8683"/>
                                <a:gd name="T29" fmla="*/ T28 w 12"/>
                                <a:gd name="T30" fmla="+- 0 13014 12999"/>
                                <a:gd name="T31" fmla="*/ 13014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16">
                                  <a:moveTo>
                                    <a:pt x="11" y="15"/>
                                  </a:moveTo>
                                  <a:lnTo>
                                    <a:pt x="5" y="16"/>
                                  </a:lnTo>
                                  <a:lnTo>
                                    <a:pt x="0" y="15"/>
                                  </a:lnTo>
                                  <a:lnTo>
                                    <a:pt x="1" y="0"/>
                                  </a:lnTo>
                                  <a:lnTo>
                                    <a:pt x="6" y="0"/>
                                  </a:lnTo>
                                  <a:lnTo>
                                    <a:pt x="9" y="1"/>
                                  </a:lnTo>
                                  <a:lnTo>
                                    <a:pt x="12" y="5"/>
                                  </a:lnTo>
                                  <a:lnTo>
                                    <a:pt x="11"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4" name="Group 8270"/>
                        <wpg:cNvGrpSpPr>
                          <a:grpSpLocks/>
                        </wpg:cNvGrpSpPr>
                        <wpg:grpSpPr bwMode="auto">
                          <a:xfrm>
                            <a:off x="9953" y="12999"/>
                            <a:ext cx="10" cy="5"/>
                            <a:chOff x="9953" y="12999"/>
                            <a:chExt cx="10" cy="5"/>
                          </a:xfrm>
                        </wpg:grpSpPr>
                        <wps:wsp>
                          <wps:cNvPr id="8465" name="Freeform 8271"/>
                          <wps:cNvSpPr>
                            <a:spLocks/>
                          </wps:cNvSpPr>
                          <wps:spPr bwMode="auto">
                            <a:xfrm>
                              <a:off x="9953" y="12999"/>
                              <a:ext cx="10" cy="5"/>
                            </a:xfrm>
                            <a:custGeom>
                              <a:avLst/>
                              <a:gdLst>
                                <a:gd name="T0" fmla="+- 0 9959 9953"/>
                                <a:gd name="T1" fmla="*/ T0 w 10"/>
                                <a:gd name="T2" fmla="+- 0 13003 12999"/>
                                <a:gd name="T3" fmla="*/ 13003 h 5"/>
                                <a:gd name="T4" fmla="+- 0 9956 9953"/>
                                <a:gd name="T5" fmla="*/ T4 w 10"/>
                                <a:gd name="T6" fmla="+- 0 13003 12999"/>
                                <a:gd name="T7" fmla="*/ 13003 h 5"/>
                                <a:gd name="T8" fmla="+- 0 9954 9953"/>
                                <a:gd name="T9" fmla="*/ T8 w 10"/>
                                <a:gd name="T10" fmla="+- 0 13001 12999"/>
                                <a:gd name="T11" fmla="*/ 13001 h 5"/>
                                <a:gd name="T12" fmla="+- 0 9953 9953"/>
                                <a:gd name="T13" fmla="*/ T12 w 10"/>
                                <a:gd name="T14" fmla="+- 0 12999 12999"/>
                                <a:gd name="T15" fmla="*/ 12999 h 5"/>
                                <a:gd name="T16" fmla="+- 0 9962 9953"/>
                                <a:gd name="T17" fmla="*/ T16 w 10"/>
                                <a:gd name="T18" fmla="+- 0 12999 12999"/>
                                <a:gd name="T19" fmla="*/ 12999 h 5"/>
                                <a:gd name="T20" fmla="+- 0 9961 9953"/>
                                <a:gd name="T21" fmla="*/ T20 w 10"/>
                                <a:gd name="T22" fmla="+- 0 13002 12999"/>
                                <a:gd name="T23" fmla="*/ 13002 h 5"/>
                                <a:gd name="T24" fmla="+- 0 9960 9953"/>
                                <a:gd name="T25" fmla="*/ T24 w 10"/>
                                <a:gd name="T26" fmla="+- 0 13004 12999"/>
                                <a:gd name="T27" fmla="*/ 13004 h 5"/>
                                <a:gd name="T28" fmla="+- 0 9959 9953"/>
                                <a:gd name="T29" fmla="*/ T28 w 10"/>
                                <a:gd name="T30" fmla="+- 0 13003 12999"/>
                                <a:gd name="T31" fmla="*/ 13003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 h="5">
                                  <a:moveTo>
                                    <a:pt x="6" y="4"/>
                                  </a:moveTo>
                                  <a:lnTo>
                                    <a:pt x="3" y="4"/>
                                  </a:lnTo>
                                  <a:lnTo>
                                    <a:pt x="1" y="2"/>
                                  </a:lnTo>
                                  <a:lnTo>
                                    <a:pt x="0" y="0"/>
                                  </a:lnTo>
                                  <a:lnTo>
                                    <a:pt x="9" y="0"/>
                                  </a:lnTo>
                                  <a:lnTo>
                                    <a:pt x="8" y="3"/>
                                  </a:lnTo>
                                  <a:lnTo>
                                    <a:pt x="7" y="5"/>
                                  </a:lnTo>
                                  <a:lnTo>
                                    <a:pt x="6"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6" name="Group 8272"/>
                        <wpg:cNvGrpSpPr>
                          <a:grpSpLocks/>
                        </wpg:cNvGrpSpPr>
                        <wpg:grpSpPr bwMode="auto">
                          <a:xfrm>
                            <a:off x="10030" y="13026"/>
                            <a:ext cx="8" cy="31"/>
                            <a:chOff x="10030" y="13026"/>
                            <a:chExt cx="8" cy="31"/>
                          </a:xfrm>
                        </wpg:grpSpPr>
                        <wps:wsp>
                          <wps:cNvPr id="8467" name="Freeform 8273"/>
                          <wps:cNvSpPr>
                            <a:spLocks/>
                          </wps:cNvSpPr>
                          <wps:spPr bwMode="auto">
                            <a:xfrm>
                              <a:off x="10030" y="13026"/>
                              <a:ext cx="8" cy="31"/>
                            </a:xfrm>
                            <a:custGeom>
                              <a:avLst/>
                              <a:gdLst>
                                <a:gd name="T0" fmla="+- 0 10030 10030"/>
                                <a:gd name="T1" fmla="*/ T0 w 8"/>
                                <a:gd name="T2" fmla="+- 0 13056 13026"/>
                                <a:gd name="T3" fmla="*/ 13056 h 31"/>
                                <a:gd name="T4" fmla="+- 0 10030 10030"/>
                                <a:gd name="T5" fmla="*/ T4 w 8"/>
                                <a:gd name="T6" fmla="+- 0 13046 13026"/>
                                <a:gd name="T7" fmla="*/ 13046 h 31"/>
                                <a:gd name="T8" fmla="+- 0 10030 10030"/>
                                <a:gd name="T9" fmla="*/ T8 w 8"/>
                                <a:gd name="T10" fmla="+- 0 13036 13026"/>
                                <a:gd name="T11" fmla="*/ 13036 h 31"/>
                                <a:gd name="T12" fmla="+- 0 10030 10030"/>
                                <a:gd name="T13" fmla="*/ T12 w 8"/>
                                <a:gd name="T14" fmla="+- 0 13026 13026"/>
                                <a:gd name="T15" fmla="*/ 13026 h 31"/>
                                <a:gd name="T16" fmla="+- 0 10037 10030"/>
                                <a:gd name="T17" fmla="*/ T16 w 8"/>
                                <a:gd name="T18" fmla="+- 0 13027 13026"/>
                                <a:gd name="T19" fmla="*/ 13027 h 31"/>
                                <a:gd name="T20" fmla="+- 0 10038 10030"/>
                                <a:gd name="T21" fmla="*/ T20 w 8"/>
                                <a:gd name="T22" fmla="+- 0 13041 13026"/>
                                <a:gd name="T23" fmla="*/ 13041 h 31"/>
                                <a:gd name="T24" fmla="+- 0 10038 10030"/>
                                <a:gd name="T25" fmla="*/ T24 w 8"/>
                                <a:gd name="T26" fmla="+- 0 13056 13026"/>
                                <a:gd name="T27" fmla="*/ 13056 h 31"/>
                                <a:gd name="T28" fmla="+- 0 10035 10030"/>
                                <a:gd name="T29" fmla="*/ T28 w 8"/>
                                <a:gd name="T30" fmla="+- 0 13056 13026"/>
                                <a:gd name="T31" fmla="*/ 13056 h 31"/>
                                <a:gd name="T32" fmla="+- 0 10033 10030"/>
                                <a:gd name="T33" fmla="*/ T32 w 8"/>
                                <a:gd name="T34" fmla="+- 0 13056 13026"/>
                                <a:gd name="T35" fmla="*/ 13056 h 31"/>
                                <a:gd name="T36" fmla="+- 0 10030 10030"/>
                                <a:gd name="T37" fmla="*/ T36 w 8"/>
                                <a:gd name="T38" fmla="+- 0 13056 13026"/>
                                <a:gd name="T39" fmla="*/ 13056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31">
                                  <a:moveTo>
                                    <a:pt x="0" y="30"/>
                                  </a:moveTo>
                                  <a:lnTo>
                                    <a:pt x="0" y="20"/>
                                  </a:lnTo>
                                  <a:lnTo>
                                    <a:pt x="0" y="10"/>
                                  </a:lnTo>
                                  <a:lnTo>
                                    <a:pt x="0" y="0"/>
                                  </a:lnTo>
                                  <a:lnTo>
                                    <a:pt x="7" y="1"/>
                                  </a:lnTo>
                                  <a:lnTo>
                                    <a:pt x="8" y="15"/>
                                  </a:lnTo>
                                  <a:lnTo>
                                    <a:pt x="8" y="30"/>
                                  </a:lnTo>
                                  <a:lnTo>
                                    <a:pt x="5" y="30"/>
                                  </a:lnTo>
                                  <a:lnTo>
                                    <a:pt x="3" y="30"/>
                                  </a:lnTo>
                                  <a:lnTo>
                                    <a:pt x="0" y="3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8" name="Group 8274"/>
                        <wpg:cNvGrpSpPr>
                          <a:grpSpLocks/>
                        </wpg:cNvGrpSpPr>
                        <wpg:grpSpPr bwMode="auto">
                          <a:xfrm>
                            <a:off x="10031" y="12999"/>
                            <a:ext cx="12" cy="27"/>
                            <a:chOff x="10031" y="12999"/>
                            <a:chExt cx="12" cy="27"/>
                          </a:xfrm>
                        </wpg:grpSpPr>
                        <wps:wsp>
                          <wps:cNvPr id="8469" name="Freeform 8275"/>
                          <wps:cNvSpPr>
                            <a:spLocks/>
                          </wps:cNvSpPr>
                          <wps:spPr bwMode="auto">
                            <a:xfrm>
                              <a:off x="10031" y="12999"/>
                              <a:ext cx="12" cy="27"/>
                            </a:xfrm>
                            <a:custGeom>
                              <a:avLst/>
                              <a:gdLst>
                                <a:gd name="T0" fmla="+- 0 10042 10031"/>
                                <a:gd name="T1" fmla="*/ T0 w 12"/>
                                <a:gd name="T2" fmla="+- 0 13022 12999"/>
                                <a:gd name="T3" fmla="*/ 13022 h 27"/>
                                <a:gd name="T4" fmla="+- 0 10034 10031"/>
                                <a:gd name="T5" fmla="*/ T4 w 12"/>
                                <a:gd name="T6" fmla="+- 0 13025 12999"/>
                                <a:gd name="T7" fmla="*/ 13025 h 27"/>
                                <a:gd name="T8" fmla="+- 0 10033 10031"/>
                                <a:gd name="T9" fmla="*/ T8 w 12"/>
                                <a:gd name="T10" fmla="+- 0 13012 12999"/>
                                <a:gd name="T11" fmla="*/ 13012 h 27"/>
                                <a:gd name="T12" fmla="+- 0 10031 10031"/>
                                <a:gd name="T13" fmla="*/ T12 w 12"/>
                                <a:gd name="T14" fmla="+- 0 12999 12999"/>
                                <a:gd name="T15" fmla="*/ 12999 h 27"/>
                                <a:gd name="T16" fmla="+- 0 10036 10031"/>
                                <a:gd name="T17" fmla="*/ T16 w 12"/>
                                <a:gd name="T18" fmla="+- 0 12999 12999"/>
                                <a:gd name="T19" fmla="*/ 12999 h 27"/>
                                <a:gd name="T20" fmla="+- 0 10040 10031"/>
                                <a:gd name="T21" fmla="*/ T20 w 12"/>
                                <a:gd name="T22" fmla="+- 0 13007 12999"/>
                                <a:gd name="T23" fmla="*/ 13007 h 27"/>
                                <a:gd name="T24" fmla="+- 0 10043 10031"/>
                                <a:gd name="T25" fmla="*/ T24 w 12"/>
                                <a:gd name="T26" fmla="+- 0 13018 12999"/>
                                <a:gd name="T27" fmla="*/ 13018 h 27"/>
                                <a:gd name="T28" fmla="+- 0 10042 10031"/>
                                <a:gd name="T29" fmla="*/ T28 w 12"/>
                                <a:gd name="T30" fmla="+- 0 13022 12999"/>
                                <a:gd name="T31" fmla="*/ 13022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27">
                                  <a:moveTo>
                                    <a:pt x="11" y="23"/>
                                  </a:moveTo>
                                  <a:lnTo>
                                    <a:pt x="3" y="26"/>
                                  </a:lnTo>
                                  <a:lnTo>
                                    <a:pt x="2" y="13"/>
                                  </a:lnTo>
                                  <a:lnTo>
                                    <a:pt x="0" y="0"/>
                                  </a:lnTo>
                                  <a:lnTo>
                                    <a:pt x="5" y="0"/>
                                  </a:lnTo>
                                  <a:lnTo>
                                    <a:pt x="9" y="8"/>
                                  </a:lnTo>
                                  <a:lnTo>
                                    <a:pt x="12" y="19"/>
                                  </a:lnTo>
                                  <a:lnTo>
                                    <a:pt x="11" y="2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0" name="Group 8276"/>
                        <wpg:cNvGrpSpPr>
                          <a:grpSpLocks/>
                        </wpg:cNvGrpSpPr>
                        <wpg:grpSpPr bwMode="auto">
                          <a:xfrm>
                            <a:off x="10432" y="12999"/>
                            <a:ext cx="2" cy="2"/>
                            <a:chOff x="10432" y="12999"/>
                            <a:chExt cx="2" cy="2"/>
                          </a:xfrm>
                        </wpg:grpSpPr>
                        <wps:wsp>
                          <wps:cNvPr id="8471" name="Freeform 8277"/>
                          <wps:cNvSpPr>
                            <a:spLocks/>
                          </wps:cNvSpPr>
                          <wps:spPr bwMode="auto">
                            <a:xfrm>
                              <a:off x="10432" y="12999"/>
                              <a:ext cx="2" cy="2"/>
                            </a:xfrm>
                            <a:custGeom>
                              <a:avLst/>
                              <a:gdLst>
                                <a:gd name="T0" fmla="+- 0 10432 10432"/>
                                <a:gd name="T1" fmla="*/ T0 w 1"/>
                                <a:gd name="T2" fmla="+- 0 12999 12999"/>
                                <a:gd name="T3" fmla="*/ 12999 h 1"/>
                                <a:gd name="T4" fmla="+- 0 10433 10432"/>
                                <a:gd name="T5" fmla="*/ T4 w 1"/>
                                <a:gd name="T6" fmla="+- 0 12999 12999"/>
                                <a:gd name="T7" fmla="*/ 12999 h 1"/>
                                <a:gd name="T8" fmla="+- 0 10432 10432"/>
                                <a:gd name="T9" fmla="*/ T8 w 1"/>
                                <a:gd name="T10" fmla="+- 0 13000 12999"/>
                                <a:gd name="T11" fmla="*/ 13000 h 1"/>
                                <a:gd name="T12" fmla="+- 0 10432 10432"/>
                                <a:gd name="T13" fmla="*/ T12 w 1"/>
                                <a:gd name="T14" fmla="+- 0 13000 12999"/>
                                <a:gd name="T15" fmla="*/ 13000 h 1"/>
                                <a:gd name="T16" fmla="+- 0 10432 10432"/>
                                <a:gd name="T17" fmla="*/ T16 w 1"/>
                                <a:gd name="T18" fmla="+- 0 13000 12999"/>
                                <a:gd name="T19" fmla="*/ 13000 h 1"/>
                                <a:gd name="T20" fmla="+- 0 10432 10432"/>
                                <a:gd name="T21" fmla="*/ T20 w 1"/>
                                <a:gd name="T22" fmla="+- 0 13000 12999"/>
                                <a:gd name="T23" fmla="*/ 13000 h 1"/>
                                <a:gd name="T24" fmla="+- 0 10432 10432"/>
                                <a:gd name="T25" fmla="*/ T24 w 1"/>
                                <a:gd name="T26" fmla="+- 0 13000 12999"/>
                                <a:gd name="T27" fmla="*/ 13000 h 1"/>
                                <a:gd name="T28" fmla="+- 0 10432 10432"/>
                                <a:gd name="T29" fmla="*/ T28 w 1"/>
                                <a:gd name="T30" fmla="+- 0 12999 12999"/>
                                <a:gd name="T31" fmla="*/ 12999 h 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
                                  <a:moveTo>
                                    <a:pt x="0" y="0"/>
                                  </a:moveTo>
                                  <a:lnTo>
                                    <a:pt x="1" y="0"/>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2" name="Group 8278"/>
                        <wpg:cNvGrpSpPr>
                          <a:grpSpLocks/>
                        </wpg:cNvGrpSpPr>
                        <wpg:grpSpPr bwMode="auto">
                          <a:xfrm>
                            <a:off x="10564" y="13076"/>
                            <a:ext cx="14" cy="23"/>
                            <a:chOff x="10564" y="13076"/>
                            <a:chExt cx="14" cy="23"/>
                          </a:xfrm>
                        </wpg:grpSpPr>
                        <wps:wsp>
                          <wps:cNvPr id="8473" name="Freeform 8279"/>
                          <wps:cNvSpPr>
                            <a:spLocks/>
                          </wps:cNvSpPr>
                          <wps:spPr bwMode="auto">
                            <a:xfrm>
                              <a:off x="10564" y="13076"/>
                              <a:ext cx="14" cy="23"/>
                            </a:xfrm>
                            <a:custGeom>
                              <a:avLst/>
                              <a:gdLst>
                                <a:gd name="T0" fmla="+- 0 10564 10564"/>
                                <a:gd name="T1" fmla="*/ T0 w 14"/>
                                <a:gd name="T2" fmla="+- 0 13086 13076"/>
                                <a:gd name="T3" fmla="*/ 13086 h 23"/>
                                <a:gd name="T4" fmla="+- 0 10567 10564"/>
                                <a:gd name="T5" fmla="*/ T4 w 14"/>
                                <a:gd name="T6" fmla="+- 0 13076 13076"/>
                                <a:gd name="T7" fmla="*/ 13076 h 23"/>
                                <a:gd name="T8" fmla="+- 0 10572 10564"/>
                                <a:gd name="T9" fmla="*/ T8 w 14"/>
                                <a:gd name="T10" fmla="+- 0 13076 13076"/>
                                <a:gd name="T11" fmla="*/ 13076 h 23"/>
                                <a:gd name="T12" fmla="+- 0 10577 10564"/>
                                <a:gd name="T13" fmla="*/ T12 w 14"/>
                                <a:gd name="T14" fmla="+- 0 13081 13076"/>
                                <a:gd name="T15" fmla="*/ 13081 h 23"/>
                                <a:gd name="T16" fmla="+- 0 10576 10564"/>
                                <a:gd name="T17" fmla="*/ T16 w 14"/>
                                <a:gd name="T18" fmla="+- 0 13098 13076"/>
                                <a:gd name="T19" fmla="*/ 13098 h 23"/>
                                <a:gd name="T20" fmla="+- 0 10568 10564"/>
                                <a:gd name="T21" fmla="*/ T20 w 14"/>
                                <a:gd name="T22" fmla="+- 0 13088 13076"/>
                                <a:gd name="T23" fmla="*/ 13088 h 23"/>
                                <a:gd name="T24" fmla="+- 0 10564 10564"/>
                                <a:gd name="T25" fmla="*/ T24 w 14"/>
                                <a:gd name="T26" fmla="+- 0 13086 13076"/>
                                <a:gd name="T27" fmla="*/ 13086 h 23"/>
                              </a:gdLst>
                              <a:ahLst/>
                              <a:cxnLst>
                                <a:cxn ang="0">
                                  <a:pos x="T1" y="T3"/>
                                </a:cxn>
                                <a:cxn ang="0">
                                  <a:pos x="T5" y="T7"/>
                                </a:cxn>
                                <a:cxn ang="0">
                                  <a:pos x="T9" y="T11"/>
                                </a:cxn>
                                <a:cxn ang="0">
                                  <a:pos x="T13" y="T15"/>
                                </a:cxn>
                                <a:cxn ang="0">
                                  <a:pos x="T17" y="T19"/>
                                </a:cxn>
                                <a:cxn ang="0">
                                  <a:pos x="T21" y="T23"/>
                                </a:cxn>
                                <a:cxn ang="0">
                                  <a:pos x="T25" y="T27"/>
                                </a:cxn>
                              </a:cxnLst>
                              <a:rect l="0" t="0" r="r" b="b"/>
                              <a:pathLst>
                                <a:path w="14" h="23">
                                  <a:moveTo>
                                    <a:pt x="0" y="10"/>
                                  </a:moveTo>
                                  <a:lnTo>
                                    <a:pt x="3" y="0"/>
                                  </a:lnTo>
                                  <a:lnTo>
                                    <a:pt x="8" y="0"/>
                                  </a:lnTo>
                                  <a:lnTo>
                                    <a:pt x="13" y="5"/>
                                  </a:lnTo>
                                  <a:lnTo>
                                    <a:pt x="12" y="22"/>
                                  </a:lnTo>
                                  <a:lnTo>
                                    <a:pt x="4" y="12"/>
                                  </a:lnTo>
                                  <a:lnTo>
                                    <a:pt x="0"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4" name="Group 8280"/>
                        <wpg:cNvGrpSpPr>
                          <a:grpSpLocks/>
                        </wpg:cNvGrpSpPr>
                        <wpg:grpSpPr bwMode="auto">
                          <a:xfrm>
                            <a:off x="10628" y="13089"/>
                            <a:ext cx="12" cy="60"/>
                            <a:chOff x="10628" y="13089"/>
                            <a:chExt cx="12" cy="60"/>
                          </a:xfrm>
                        </wpg:grpSpPr>
                        <wps:wsp>
                          <wps:cNvPr id="8475" name="Freeform 8281"/>
                          <wps:cNvSpPr>
                            <a:spLocks/>
                          </wps:cNvSpPr>
                          <wps:spPr bwMode="auto">
                            <a:xfrm>
                              <a:off x="10628" y="13089"/>
                              <a:ext cx="12" cy="60"/>
                            </a:xfrm>
                            <a:custGeom>
                              <a:avLst/>
                              <a:gdLst>
                                <a:gd name="T0" fmla="+- 0 10637 10628"/>
                                <a:gd name="T1" fmla="*/ T0 w 12"/>
                                <a:gd name="T2" fmla="+- 0 13148 13089"/>
                                <a:gd name="T3" fmla="*/ 13148 h 60"/>
                                <a:gd name="T4" fmla="+- 0 10637 10628"/>
                                <a:gd name="T5" fmla="*/ T4 w 12"/>
                                <a:gd name="T6" fmla="+- 0 13141 13089"/>
                                <a:gd name="T7" fmla="*/ 13141 h 60"/>
                                <a:gd name="T8" fmla="+- 0 10637 10628"/>
                                <a:gd name="T9" fmla="*/ T8 w 12"/>
                                <a:gd name="T10" fmla="+- 0 13137 13089"/>
                                <a:gd name="T11" fmla="*/ 13137 h 60"/>
                                <a:gd name="T12" fmla="+- 0 10638 10628"/>
                                <a:gd name="T13" fmla="*/ T12 w 12"/>
                                <a:gd name="T14" fmla="+- 0 13133 13089"/>
                                <a:gd name="T15" fmla="*/ 13133 h 60"/>
                                <a:gd name="T16" fmla="+- 0 10633 10628"/>
                                <a:gd name="T17" fmla="*/ T16 w 12"/>
                                <a:gd name="T18" fmla="+- 0 13129 13089"/>
                                <a:gd name="T19" fmla="*/ 13129 h 60"/>
                                <a:gd name="T20" fmla="+- 0 10630 10628"/>
                                <a:gd name="T21" fmla="*/ T20 w 12"/>
                                <a:gd name="T22" fmla="+- 0 13120 13089"/>
                                <a:gd name="T23" fmla="*/ 13120 h 60"/>
                                <a:gd name="T24" fmla="+- 0 10628 10628"/>
                                <a:gd name="T25" fmla="*/ T24 w 12"/>
                                <a:gd name="T26" fmla="+- 0 13102 13089"/>
                                <a:gd name="T27" fmla="*/ 13102 h 60"/>
                                <a:gd name="T28" fmla="+- 0 10630 10628"/>
                                <a:gd name="T29" fmla="*/ T28 w 12"/>
                                <a:gd name="T30" fmla="+- 0 13102 13089"/>
                                <a:gd name="T31" fmla="*/ 13102 h 60"/>
                                <a:gd name="T32" fmla="+- 0 10632 10628"/>
                                <a:gd name="T33" fmla="*/ T32 w 12"/>
                                <a:gd name="T34" fmla="+- 0 13103 13089"/>
                                <a:gd name="T35" fmla="*/ 13103 h 60"/>
                                <a:gd name="T36" fmla="+- 0 10634 10628"/>
                                <a:gd name="T37" fmla="*/ T36 w 12"/>
                                <a:gd name="T38" fmla="+- 0 13089 13089"/>
                                <a:gd name="T39" fmla="*/ 13089 h 60"/>
                                <a:gd name="T40" fmla="+- 0 10635 10628"/>
                                <a:gd name="T41" fmla="*/ T40 w 12"/>
                                <a:gd name="T42" fmla="+- 0 13089 13089"/>
                                <a:gd name="T43" fmla="*/ 13089 h 60"/>
                                <a:gd name="T44" fmla="+- 0 10635 10628"/>
                                <a:gd name="T45" fmla="*/ T44 w 12"/>
                                <a:gd name="T46" fmla="+- 0 13089 13089"/>
                                <a:gd name="T47" fmla="*/ 13089 h 60"/>
                                <a:gd name="T48" fmla="+- 0 10635 10628"/>
                                <a:gd name="T49" fmla="*/ T48 w 12"/>
                                <a:gd name="T50" fmla="+- 0 13089 13089"/>
                                <a:gd name="T51" fmla="*/ 13089 h 60"/>
                                <a:gd name="T52" fmla="+- 0 10635 10628"/>
                                <a:gd name="T53" fmla="*/ T52 w 12"/>
                                <a:gd name="T54" fmla="+- 0 13089 13089"/>
                                <a:gd name="T55" fmla="*/ 13089 h 60"/>
                                <a:gd name="T56" fmla="+- 0 10636 10628"/>
                                <a:gd name="T57" fmla="*/ T56 w 12"/>
                                <a:gd name="T58" fmla="+- 0 13090 13089"/>
                                <a:gd name="T59" fmla="*/ 13090 h 60"/>
                                <a:gd name="T60" fmla="+- 0 10635 10628"/>
                                <a:gd name="T61" fmla="*/ T60 w 12"/>
                                <a:gd name="T62" fmla="+- 0 13099 13089"/>
                                <a:gd name="T63" fmla="*/ 13099 h 60"/>
                                <a:gd name="T64" fmla="+- 0 10634 10628"/>
                                <a:gd name="T65" fmla="*/ T64 w 12"/>
                                <a:gd name="T66" fmla="+- 0 13111 13089"/>
                                <a:gd name="T67" fmla="*/ 13111 h 60"/>
                                <a:gd name="T68" fmla="+- 0 10634 10628"/>
                                <a:gd name="T69" fmla="*/ T68 w 12"/>
                                <a:gd name="T70" fmla="+- 0 13123 13089"/>
                                <a:gd name="T71" fmla="*/ 13123 h 60"/>
                                <a:gd name="T72" fmla="+- 0 10636 10628"/>
                                <a:gd name="T73" fmla="*/ T72 w 12"/>
                                <a:gd name="T74" fmla="+- 0 13125 13089"/>
                                <a:gd name="T75" fmla="*/ 13125 h 60"/>
                                <a:gd name="T76" fmla="+- 0 10636 10628"/>
                                <a:gd name="T77" fmla="*/ T76 w 12"/>
                                <a:gd name="T78" fmla="+- 0 13103 13089"/>
                                <a:gd name="T79" fmla="*/ 13103 h 60"/>
                                <a:gd name="T80" fmla="+- 0 10638 10628"/>
                                <a:gd name="T81" fmla="*/ T80 w 12"/>
                                <a:gd name="T82" fmla="+- 0 13108 13089"/>
                                <a:gd name="T83" fmla="*/ 13108 h 60"/>
                                <a:gd name="T84" fmla="+- 0 10639 10628"/>
                                <a:gd name="T85" fmla="*/ T84 w 12"/>
                                <a:gd name="T86" fmla="+- 0 13124 13089"/>
                                <a:gd name="T87" fmla="*/ 13124 h 60"/>
                                <a:gd name="T88" fmla="+- 0 10639 10628"/>
                                <a:gd name="T89" fmla="*/ T88 w 12"/>
                                <a:gd name="T90" fmla="+- 0 13144 13089"/>
                                <a:gd name="T91" fmla="*/ 13144 h 60"/>
                                <a:gd name="T92" fmla="+- 0 10637 10628"/>
                                <a:gd name="T93" fmla="*/ T92 w 12"/>
                                <a:gd name="T94" fmla="+- 0 13148 13089"/>
                                <a:gd name="T95" fmla="*/ 1314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 h="60">
                                  <a:moveTo>
                                    <a:pt x="9" y="59"/>
                                  </a:moveTo>
                                  <a:lnTo>
                                    <a:pt x="9" y="52"/>
                                  </a:lnTo>
                                  <a:lnTo>
                                    <a:pt x="9" y="48"/>
                                  </a:lnTo>
                                  <a:lnTo>
                                    <a:pt x="10" y="44"/>
                                  </a:lnTo>
                                  <a:lnTo>
                                    <a:pt x="5" y="40"/>
                                  </a:lnTo>
                                  <a:lnTo>
                                    <a:pt x="2" y="31"/>
                                  </a:lnTo>
                                  <a:lnTo>
                                    <a:pt x="0" y="13"/>
                                  </a:lnTo>
                                  <a:lnTo>
                                    <a:pt x="2" y="13"/>
                                  </a:lnTo>
                                  <a:lnTo>
                                    <a:pt x="4" y="14"/>
                                  </a:lnTo>
                                  <a:lnTo>
                                    <a:pt x="6" y="0"/>
                                  </a:lnTo>
                                  <a:lnTo>
                                    <a:pt x="7" y="0"/>
                                  </a:lnTo>
                                  <a:lnTo>
                                    <a:pt x="8" y="1"/>
                                  </a:lnTo>
                                  <a:lnTo>
                                    <a:pt x="7" y="10"/>
                                  </a:lnTo>
                                  <a:lnTo>
                                    <a:pt x="6" y="22"/>
                                  </a:lnTo>
                                  <a:lnTo>
                                    <a:pt x="6" y="34"/>
                                  </a:lnTo>
                                  <a:lnTo>
                                    <a:pt x="8" y="36"/>
                                  </a:lnTo>
                                  <a:lnTo>
                                    <a:pt x="8" y="14"/>
                                  </a:lnTo>
                                  <a:lnTo>
                                    <a:pt x="10" y="19"/>
                                  </a:lnTo>
                                  <a:lnTo>
                                    <a:pt x="11" y="35"/>
                                  </a:lnTo>
                                  <a:lnTo>
                                    <a:pt x="11" y="55"/>
                                  </a:lnTo>
                                  <a:lnTo>
                                    <a:pt x="9" y="5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6" name="Group 8282"/>
                        <wpg:cNvGrpSpPr>
                          <a:grpSpLocks/>
                        </wpg:cNvGrpSpPr>
                        <wpg:grpSpPr bwMode="auto">
                          <a:xfrm>
                            <a:off x="10689" y="13113"/>
                            <a:ext cx="5" cy="29"/>
                            <a:chOff x="10689" y="13113"/>
                            <a:chExt cx="5" cy="29"/>
                          </a:xfrm>
                        </wpg:grpSpPr>
                        <wps:wsp>
                          <wps:cNvPr id="8477" name="Freeform 8283"/>
                          <wps:cNvSpPr>
                            <a:spLocks/>
                          </wps:cNvSpPr>
                          <wps:spPr bwMode="auto">
                            <a:xfrm>
                              <a:off x="10689" y="13113"/>
                              <a:ext cx="5" cy="29"/>
                            </a:xfrm>
                            <a:custGeom>
                              <a:avLst/>
                              <a:gdLst>
                                <a:gd name="T0" fmla="+- 0 10689 10689"/>
                                <a:gd name="T1" fmla="*/ T0 w 5"/>
                                <a:gd name="T2" fmla="+- 0 13132 13113"/>
                                <a:gd name="T3" fmla="*/ 13132 h 29"/>
                                <a:gd name="T4" fmla="+- 0 10689 10689"/>
                                <a:gd name="T5" fmla="*/ T4 w 5"/>
                                <a:gd name="T6" fmla="+- 0 13113 13113"/>
                                <a:gd name="T7" fmla="*/ 13113 h 29"/>
                                <a:gd name="T8" fmla="+- 0 10693 10689"/>
                                <a:gd name="T9" fmla="*/ T8 w 5"/>
                                <a:gd name="T10" fmla="+- 0 13123 13113"/>
                                <a:gd name="T11" fmla="*/ 13123 h 29"/>
                                <a:gd name="T12" fmla="+- 0 10693 10689"/>
                                <a:gd name="T13" fmla="*/ T12 w 5"/>
                                <a:gd name="T14" fmla="+- 0 13128 13113"/>
                                <a:gd name="T15" fmla="*/ 13128 h 29"/>
                                <a:gd name="T16" fmla="+- 0 10693 10689"/>
                                <a:gd name="T17" fmla="*/ T16 w 5"/>
                                <a:gd name="T18" fmla="+- 0 13140 13113"/>
                                <a:gd name="T19" fmla="*/ 13140 h 29"/>
                                <a:gd name="T20" fmla="+- 0 10689 10689"/>
                                <a:gd name="T21" fmla="*/ T20 w 5"/>
                                <a:gd name="T22" fmla="+- 0 13142 13113"/>
                                <a:gd name="T23" fmla="*/ 13142 h 29"/>
                                <a:gd name="T24" fmla="+- 0 10689 10689"/>
                                <a:gd name="T25" fmla="*/ T24 w 5"/>
                                <a:gd name="T26" fmla="+- 0 13132 13113"/>
                                <a:gd name="T27" fmla="*/ 13132 h 29"/>
                              </a:gdLst>
                              <a:ahLst/>
                              <a:cxnLst>
                                <a:cxn ang="0">
                                  <a:pos x="T1" y="T3"/>
                                </a:cxn>
                                <a:cxn ang="0">
                                  <a:pos x="T5" y="T7"/>
                                </a:cxn>
                                <a:cxn ang="0">
                                  <a:pos x="T9" y="T11"/>
                                </a:cxn>
                                <a:cxn ang="0">
                                  <a:pos x="T13" y="T15"/>
                                </a:cxn>
                                <a:cxn ang="0">
                                  <a:pos x="T17" y="T19"/>
                                </a:cxn>
                                <a:cxn ang="0">
                                  <a:pos x="T21" y="T23"/>
                                </a:cxn>
                                <a:cxn ang="0">
                                  <a:pos x="T25" y="T27"/>
                                </a:cxn>
                              </a:cxnLst>
                              <a:rect l="0" t="0" r="r" b="b"/>
                              <a:pathLst>
                                <a:path w="5" h="29">
                                  <a:moveTo>
                                    <a:pt x="0" y="19"/>
                                  </a:moveTo>
                                  <a:lnTo>
                                    <a:pt x="0" y="0"/>
                                  </a:lnTo>
                                  <a:lnTo>
                                    <a:pt x="4" y="10"/>
                                  </a:lnTo>
                                  <a:lnTo>
                                    <a:pt x="4" y="15"/>
                                  </a:lnTo>
                                  <a:lnTo>
                                    <a:pt x="4" y="27"/>
                                  </a:lnTo>
                                  <a:lnTo>
                                    <a:pt x="0" y="29"/>
                                  </a:lnTo>
                                  <a:lnTo>
                                    <a:pt x="0" y="1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8" name="Group 8284"/>
                        <wpg:cNvGrpSpPr>
                          <a:grpSpLocks/>
                        </wpg:cNvGrpSpPr>
                        <wpg:grpSpPr bwMode="auto">
                          <a:xfrm>
                            <a:off x="10702" y="13120"/>
                            <a:ext cx="7" cy="13"/>
                            <a:chOff x="10702" y="13120"/>
                            <a:chExt cx="7" cy="13"/>
                          </a:xfrm>
                        </wpg:grpSpPr>
                        <wps:wsp>
                          <wps:cNvPr id="8479" name="Freeform 8285"/>
                          <wps:cNvSpPr>
                            <a:spLocks/>
                          </wps:cNvSpPr>
                          <wps:spPr bwMode="auto">
                            <a:xfrm>
                              <a:off x="10702" y="13120"/>
                              <a:ext cx="7" cy="13"/>
                            </a:xfrm>
                            <a:custGeom>
                              <a:avLst/>
                              <a:gdLst>
                                <a:gd name="T0" fmla="+- 0 10702 10702"/>
                                <a:gd name="T1" fmla="*/ T0 w 7"/>
                                <a:gd name="T2" fmla="+- 0 13129 13120"/>
                                <a:gd name="T3" fmla="*/ 13129 h 13"/>
                                <a:gd name="T4" fmla="+- 0 10705 10702"/>
                                <a:gd name="T5" fmla="*/ T4 w 7"/>
                                <a:gd name="T6" fmla="+- 0 13120 13120"/>
                                <a:gd name="T7" fmla="*/ 13120 h 13"/>
                                <a:gd name="T8" fmla="+- 0 10709 10702"/>
                                <a:gd name="T9" fmla="*/ T8 w 7"/>
                                <a:gd name="T10" fmla="+- 0 13129 13120"/>
                                <a:gd name="T11" fmla="*/ 13129 h 13"/>
                                <a:gd name="T12" fmla="+- 0 10707 10702"/>
                                <a:gd name="T13" fmla="*/ T12 w 7"/>
                                <a:gd name="T14" fmla="+- 0 13133 13120"/>
                                <a:gd name="T15" fmla="*/ 13133 h 13"/>
                                <a:gd name="T16" fmla="+- 0 10703 10702"/>
                                <a:gd name="T17" fmla="*/ T16 w 7"/>
                                <a:gd name="T18" fmla="+- 0 13128 13120"/>
                                <a:gd name="T19" fmla="*/ 13128 h 13"/>
                                <a:gd name="T20" fmla="+- 0 10702 10702"/>
                                <a:gd name="T21" fmla="*/ T20 w 7"/>
                                <a:gd name="T22" fmla="+- 0 13129 13120"/>
                                <a:gd name="T23" fmla="*/ 13129 h 13"/>
                              </a:gdLst>
                              <a:ahLst/>
                              <a:cxnLst>
                                <a:cxn ang="0">
                                  <a:pos x="T1" y="T3"/>
                                </a:cxn>
                                <a:cxn ang="0">
                                  <a:pos x="T5" y="T7"/>
                                </a:cxn>
                                <a:cxn ang="0">
                                  <a:pos x="T9" y="T11"/>
                                </a:cxn>
                                <a:cxn ang="0">
                                  <a:pos x="T13" y="T15"/>
                                </a:cxn>
                                <a:cxn ang="0">
                                  <a:pos x="T17" y="T19"/>
                                </a:cxn>
                                <a:cxn ang="0">
                                  <a:pos x="T21" y="T23"/>
                                </a:cxn>
                              </a:cxnLst>
                              <a:rect l="0" t="0" r="r" b="b"/>
                              <a:pathLst>
                                <a:path w="7" h="13">
                                  <a:moveTo>
                                    <a:pt x="0" y="9"/>
                                  </a:moveTo>
                                  <a:lnTo>
                                    <a:pt x="3" y="0"/>
                                  </a:lnTo>
                                  <a:lnTo>
                                    <a:pt x="7" y="9"/>
                                  </a:lnTo>
                                  <a:lnTo>
                                    <a:pt x="5" y="13"/>
                                  </a:lnTo>
                                  <a:lnTo>
                                    <a:pt x="1" y="8"/>
                                  </a:lnTo>
                                  <a:lnTo>
                                    <a:pt x="0" y="9"/>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0" name="Group 8286"/>
                        <wpg:cNvGrpSpPr>
                          <a:grpSpLocks/>
                        </wpg:cNvGrpSpPr>
                        <wpg:grpSpPr bwMode="auto">
                          <a:xfrm>
                            <a:off x="10853" y="13104"/>
                            <a:ext cx="3" cy="15"/>
                            <a:chOff x="10853" y="13104"/>
                            <a:chExt cx="3" cy="15"/>
                          </a:xfrm>
                        </wpg:grpSpPr>
                        <wps:wsp>
                          <wps:cNvPr id="8481" name="Freeform 8287"/>
                          <wps:cNvSpPr>
                            <a:spLocks/>
                          </wps:cNvSpPr>
                          <wps:spPr bwMode="auto">
                            <a:xfrm>
                              <a:off x="10853" y="13104"/>
                              <a:ext cx="3" cy="15"/>
                            </a:xfrm>
                            <a:custGeom>
                              <a:avLst/>
                              <a:gdLst>
                                <a:gd name="T0" fmla="+- 0 10856 10853"/>
                                <a:gd name="T1" fmla="*/ T0 w 3"/>
                                <a:gd name="T2" fmla="+- 0 13119 13104"/>
                                <a:gd name="T3" fmla="*/ 13119 h 15"/>
                                <a:gd name="T4" fmla="+- 0 10853 10853"/>
                                <a:gd name="T5" fmla="*/ T4 w 3"/>
                                <a:gd name="T6" fmla="+- 0 13118 13104"/>
                                <a:gd name="T7" fmla="*/ 13118 h 15"/>
                                <a:gd name="T8" fmla="+- 0 10854 10853"/>
                                <a:gd name="T9" fmla="*/ T8 w 3"/>
                                <a:gd name="T10" fmla="+- 0 13114 13104"/>
                                <a:gd name="T11" fmla="*/ 13114 h 15"/>
                                <a:gd name="T12" fmla="+- 0 10854 10853"/>
                                <a:gd name="T13" fmla="*/ T12 w 3"/>
                                <a:gd name="T14" fmla="+- 0 13109 13104"/>
                                <a:gd name="T15" fmla="*/ 13109 h 15"/>
                                <a:gd name="T16" fmla="+- 0 10854 10853"/>
                                <a:gd name="T17" fmla="*/ T16 w 3"/>
                                <a:gd name="T18" fmla="+- 0 13104 13104"/>
                                <a:gd name="T19" fmla="*/ 13104 h 15"/>
                                <a:gd name="T20" fmla="+- 0 10855 10853"/>
                                <a:gd name="T21" fmla="*/ T20 w 3"/>
                                <a:gd name="T22" fmla="+- 0 13104 13104"/>
                                <a:gd name="T23" fmla="*/ 13104 h 15"/>
                                <a:gd name="T24" fmla="+- 0 10855 10853"/>
                                <a:gd name="T25" fmla="*/ T24 w 3"/>
                                <a:gd name="T26" fmla="+- 0 13104 13104"/>
                                <a:gd name="T27" fmla="*/ 13104 h 15"/>
                                <a:gd name="T28" fmla="+- 0 10855 10853"/>
                                <a:gd name="T29" fmla="*/ T28 w 3"/>
                                <a:gd name="T30" fmla="+- 0 13104 13104"/>
                                <a:gd name="T31" fmla="*/ 13104 h 15"/>
                                <a:gd name="T32" fmla="+- 0 10856 10853"/>
                                <a:gd name="T33" fmla="*/ T32 w 3"/>
                                <a:gd name="T34" fmla="+- 0 13107 13104"/>
                                <a:gd name="T35" fmla="*/ 13107 h 15"/>
                                <a:gd name="T36" fmla="+- 0 10856 10853"/>
                                <a:gd name="T37" fmla="*/ T36 w 3"/>
                                <a:gd name="T38" fmla="+- 0 13111 13104"/>
                                <a:gd name="T39" fmla="*/ 13111 h 15"/>
                                <a:gd name="T40" fmla="+- 0 10856 10853"/>
                                <a:gd name="T41" fmla="*/ T40 w 3"/>
                                <a:gd name="T42" fmla="+- 0 13119 13104"/>
                                <a:gd name="T43" fmla="*/ 1311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 h="15">
                                  <a:moveTo>
                                    <a:pt x="3" y="15"/>
                                  </a:moveTo>
                                  <a:lnTo>
                                    <a:pt x="0" y="14"/>
                                  </a:lnTo>
                                  <a:lnTo>
                                    <a:pt x="1" y="10"/>
                                  </a:lnTo>
                                  <a:lnTo>
                                    <a:pt x="1" y="5"/>
                                  </a:lnTo>
                                  <a:lnTo>
                                    <a:pt x="1" y="0"/>
                                  </a:lnTo>
                                  <a:lnTo>
                                    <a:pt x="2" y="0"/>
                                  </a:lnTo>
                                  <a:lnTo>
                                    <a:pt x="3" y="3"/>
                                  </a:lnTo>
                                  <a:lnTo>
                                    <a:pt x="3" y="7"/>
                                  </a:lnTo>
                                  <a:lnTo>
                                    <a:pt x="3"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2" name="Group 8288"/>
                        <wpg:cNvGrpSpPr>
                          <a:grpSpLocks/>
                        </wpg:cNvGrpSpPr>
                        <wpg:grpSpPr bwMode="auto">
                          <a:xfrm>
                            <a:off x="10856" y="13099"/>
                            <a:ext cx="10" cy="22"/>
                            <a:chOff x="10856" y="13099"/>
                            <a:chExt cx="10" cy="22"/>
                          </a:xfrm>
                        </wpg:grpSpPr>
                        <wps:wsp>
                          <wps:cNvPr id="8483" name="Freeform 8289"/>
                          <wps:cNvSpPr>
                            <a:spLocks/>
                          </wps:cNvSpPr>
                          <wps:spPr bwMode="auto">
                            <a:xfrm>
                              <a:off x="10856" y="13099"/>
                              <a:ext cx="10" cy="22"/>
                            </a:xfrm>
                            <a:custGeom>
                              <a:avLst/>
                              <a:gdLst>
                                <a:gd name="T0" fmla="+- 0 10862 10856"/>
                                <a:gd name="T1" fmla="*/ T0 w 10"/>
                                <a:gd name="T2" fmla="+- 0 13110 13099"/>
                                <a:gd name="T3" fmla="*/ 13110 h 22"/>
                                <a:gd name="T4" fmla="+- 0 10860 10856"/>
                                <a:gd name="T5" fmla="*/ T4 w 10"/>
                                <a:gd name="T6" fmla="+- 0 13110 13099"/>
                                <a:gd name="T7" fmla="*/ 13110 h 22"/>
                                <a:gd name="T8" fmla="+- 0 10858 10856"/>
                                <a:gd name="T9" fmla="*/ T8 w 10"/>
                                <a:gd name="T10" fmla="+- 0 13115 13099"/>
                                <a:gd name="T11" fmla="*/ 13115 h 22"/>
                                <a:gd name="T12" fmla="+- 0 10857 10856"/>
                                <a:gd name="T13" fmla="*/ T12 w 10"/>
                                <a:gd name="T14" fmla="+- 0 13109 13099"/>
                                <a:gd name="T15" fmla="*/ 13109 h 22"/>
                                <a:gd name="T16" fmla="+- 0 10856 10856"/>
                                <a:gd name="T17" fmla="*/ T16 w 10"/>
                                <a:gd name="T18" fmla="+- 0 13107 13099"/>
                                <a:gd name="T19" fmla="*/ 13107 h 22"/>
                                <a:gd name="T20" fmla="+- 0 10858 10856"/>
                                <a:gd name="T21" fmla="*/ T20 w 10"/>
                                <a:gd name="T22" fmla="+- 0 13103 13099"/>
                                <a:gd name="T23" fmla="*/ 13103 h 22"/>
                                <a:gd name="T24" fmla="+- 0 10858 10856"/>
                                <a:gd name="T25" fmla="*/ T24 w 10"/>
                                <a:gd name="T26" fmla="+- 0 13104 13099"/>
                                <a:gd name="T27" fmla="*/ 13104 h 22"/>
                                <a:gd name="T28" fmla="+- 0 10858 10856"/>
                                <a:gd name="T29" fmla="*/ T28 w 10"/>
                                <a:gd name="T30" fmla="+- 0 13103 13099"/>
                                <a:gd name="T31" fmla="*/ 13103 h 22"/>
                                <a:gd name="T32" fmla="+- 0 10858 10856"/>
                                <a:gd name="T33" fmla="*/ T32 w 10"/>
                                <a:gd name="T34" fmla="+- 0 13103 13099"/>
                                <a:gd name="T35" fmla="*/ 13103 h 22"/>
                                <a:gd name="T36" fmla="+- 0 10858 10856"/>
                                <a:gd name="T37" fmla="*/ T36 w 10"/>
                                <a:gd name="T38" fmla="+- 0 13102 13099"/>
                                <a:gd name="T39" fmla="*/ 13102 h 22"/>
                                <a:gd name="T40" fmla="+- 0 10859 10856"/>
                                <a:gd name="T41" fmla="*/ T40 w 10"/>
                                <a:gd name="T42" fmla="+- 0 13101 13099"/>
                                <a:gd name="T43" fmla="*/ 13101 h 22"/>
                                <a:gd name="T44" fmla="+- 0 10860 10856"/>
                                <a:gd name="T45" fmla="*/ T44 w 10"/>
                                <a:gd name="T46" fmla="+- 0 13099 13099"/>
                                <a:gd name="T47" fmla="*/ 13099 h 22"/>
                                <a:gd name="T48" fmla="+- 0 10860 10856"/>
                                <a:gd name="T49" fmla="*/ T48 w 10"/>
                                <a:gd name="T50" fmla="+- 0 13099 13099"/>
                                <a:gd name="T51" fmla="*/ 13099 h 22"/>
                                <a:gd name="T52" fmla="+- 0 10861 10856"/>
                                <a:gd name="T53" fmla="*/ T52 w 10"/>
                                <a:gd name="T54" fmla="+- 0 13100 13099"/>
                                <a:gd name="T55" fmla="*/ 13100 h 22"/>
                                <a:gd name="T56" fmla="+- 0 10862 10856"/>
                                <a:gd name="T57" fmla="*/ T56 w 10"/>
                                <a:gd name="T58" fmla="+- 0 13112 13099"/>
                                <a:gd name="T59" fmla="*/ 13112 h 22"/>
                                <a:gd name="T60" fmla="+- 0 10866 10856"/>
                                <a:gd name="T61" fmla="*/ T60 w 10"/>
                                <a:gd name="T62" fmla="+- 0 13110 13099"/>
                                <a:gd name="T63" fmla="*/ 13110 h 22"/>
                                <a:gd name="T64" fmla="+- 0 10865 10856"/>
                                <a:gd name="T65" fmla="*/ T64 w 10"/>
                                <a:gd name="T66" fmla="+- 0 13121 13099"/>
                                <a:gd name="T67" fmla="*/ 13121 h 22"/>
                                <a:gd name="T68" fmla="+- 0 10863 10856"/>
                                <a:gd name="T69" fmla="*/ T68 w 10"/>
                                <a:gd name="T70" fmla="+- 0 13110 13099"/>
                                <a:gd name="T71" fmla="*/ 13110 h 22"/>
                                <a:gd name="T72" fmla="+- 0 10862 10856"/>
                                <a:gd name="T73" fmla="*/ T72 w 10"/>
                                <a:gd name="T74" fmla="+- 0 13110 13099"/>
                                <a:gd name="T75" fmla="*/ 13110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 h="22">
                                  <a:moveTo>
                                    <a:pt x="6" y="11"/>
                                  </a:moveTo>
                                  <a:lnTo>
                                    <a:pt x="4" y="11"/>
                                  </a:lnTo>
                                  <a:lnTo>
                                    <a:pt x="2" y="16"/>
                                  </a:lnTo>
                                  <a:lnTo>
                                    <a:pt x="1" y="10"/>
                                  </a:lnTo>
                                  <a:lnTo>
                                    <a:pt x="0" y="8"/>
                                  </a:lnTo>
                                  <a:lnTo>
                                    <a:pt x="2" y="4"/>
                                  </a:lnTo>
                                  <a:lnTo>
                                    <a:pt x="2" y="5"/>
                                  </a:lnTo>
                                  <a:lnTo>
                                    <a:pt x="2" y="4"/>
                                  </a:lnTo>
                                  <a:lnTo>
                                    <a:pt x="2" y="3"/>
                                  </a:lnTo>
                                  <a:lnTo>
                                    <a:pt x="3" y="2"/>
                                  </a:lnTo>
                                  <a:lnTo>
                                    <a:pt x="4" y="0"/>
                                  </a:lnTo>
                                  <a:lnTo>
                                    <a:pt x="5" y="1"/>
                                  </a:lnTo>
                                  <a:lnTo>
                                    <a:pt x="6" y="13"/>
                                  </a:lnTo>
                                  <a:lnTo>
                                    <a:pt x="10" y="11"/>
                                  </a:lnTo>
                                  <a:lnTo>
                                    <a:pt x="9" y="22"/>
                                  </a:lnTo>
                                  <a:lnTo>
                                    <a:pt x="7" y="11"/>
                                  </a:lnTo>
                                  <a:lnTo>
                                    <a:pt x="6"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4" name="Group 8290"/>
                        <wpg:cNvGrpSpPr>
                          <a:grpSpLocks/>
                        </wpg:cNvGrpSpPr>
                        <wpg:grpSpPr bwMode="auto">
                          <a:xfrm>
                            <a:off x="10867" y="13101"/>
                            <a:ext cx="8" cy="21"/>
                            <a:chOff x="10867" y="13101"/>
                            <a:chExt cx="8" cy="21"/>
                          </a:xfrm>
                        </wpg:grpSpPr>
                        <wps:wsp>
                          <wps:cNvPr id="8485" name="Freeform 8291"/>
                          <wps:cNvSpPr>
                            <a:spLocks/>
                          </wps:cNvSpPr>
                          <wps:spPr bwMode="auto">
                            <a:xfrm>
                              <a:off x="10867" y="13101"/>
                              <a:ext cx="8" cy="21"/>
                            </a:xfrm>
                            <a:custGeom>
                              <a:avLst/>
                              <a:gdLst>
                                <a:gd name="T0" fmla="+- 0 10873 10867"/>
                                <a:gd name="T1" fmla="*/ T0 w 8"/>
                                <a:gd name="T2" fmla="+- 0 13121 13101"/>
                                <a:gd name="T3" fmla="*/ 13121 h 21"/>
                                <a:gd name="T4" fmla="+- 0 10870 10867"/>
                                <a:gd name="T5" fmla="*/ T4 w 8"/>
                                <a:gd name="T6" fmla="+- 0 13119 13101"/>
                                <a:gd name="T7" fmla="*/ 13119 h 21"/>
                                <a:gd name="T8" fmla="+- 0 10870 10867"/>
                                <a:gd name="T9" fmla="*/ T8 w 8"/>
                                <a:gd name="T10" fmla="+- 0 13107 13101"/>
                                <a:gd name="T11" fmla="*/ 13107 h 21"/>
                                <a:gd name="T12" fmla="+- 0 10867 10867"/>
                                <a:gd name="T13" fmla="*/ T12 w 8"/>
                                <a:gd name="T14" fmla="+- 0 13115 13101"/>
                                <a:gd name="T15" fmla="*/ 13115 h 21"/>
                                <a:gd name="T16" fmla="+- 0 10867 10867"/>
                                <a:gd name="T17" fmla="*/ T16 w 8"/>
                                <a:gd name="T18" fmla="+- 0 13111 13101"/>
                                <a:gd name="T19" fmla="*/ 13111 h 21"/>
                                <a:gd name="T20" fmla="+- 0 10867 10867"/>
                                <a:gd name="T21" fmla="*/ T20 w 8"/>
                                <a:gd name="T22" fmla="+- 0 13109 13101"/>
                                <a:gd name="T23" fmla="*/ 13109 h 21"/>
                                <a:gd name="T24" fmla="+- 0 10867 10867"/>
                                <a:gd name="T25" fmla="*/ T24 w 8"/>
                                <a:gd name="T26" fmla="+- 0 13107 13101"/>
                                <a:gd name="T27" fmla="*/ 13107 h 21"/>
                                <a:gd name="T28" fmla="+- 0 10867 10867"/>
                                <a:gd name="T29" fmla="*/ T28 w 8"/>
                                <a:gd name="T30" fmla="+- 0 13107 13101"/>
                                <a:gd name="T31" fmla="*/ 13107 h 21"/>
                                <a:gd name="T32" fmla="+- 0 10867 10867"/>
                                <a:gd name="T33" fmla="*/ T32 w 8"/>
                                <a:gd name="T34" fmla="+- 0 13106 13101"/>
                                <a:gd name="T35" fmla="*/ 13106 h 21"/>
                                <a:gd name="T36" fmla="+- 0 10868 10867"/>
                                <a:gd name="T37" fmla="*/ T36 w 8"/>
                                <a:gd name="T38" fmla="+- 0 13105 13101"/>
                                <a:gd name="T39" fmla="*/ 13105 h 21"/>
                                <a:gd name="T40" fmla="+- 0 10868 10867"/>
                                <a:gd name="T41" fmla="*/ T40 w 8"/>
                                <a:gd name="T42" fmla="+- 0 13105 13101"/>
                                <a:gd name="T43" fmla="*/ 13105 h 21"/>
                                <a:gd name="T44" fmla="+- 0 10870 10867"/>
                                <a:gd name="T45" fmla="*/ T44 w 8"/>
                                <a:gd name="T46" fmla="+- 0 13109 13101"/>
                                <a:gd name="T47" fmla="*/ 13109 h 21"/>
                                <a:gd name="T48" fmla="+- 0 10870 10867"/>
                                <a:gd name="T49" fmla="*/ T48 w 8"/>
                                <a:gd name="T50" fmla="+- 0 13102 13101"/>
                                <a:gd name="T51" fmla="*/ 13102 h 21"/>
                                <a:gd name="T52" fmla="+- 0 10870 10867"/>
                                <a:gd name="T53" fmla="*/ T52 w 8"/>
                                <a:gd name="T54" fmla="+- 0 13102 13101"/>
                                <a:gd name="T55" fmla="*/ 13102 h 21"/>
                                <a:gd name="T56" fmla="+- 0 10871 10867"/>
                                <a:gd name="T57" fmla="*/ T56 w 8"/>
                                <a:gd name="T58" fmla="+- 0 13101 13101"/>
                                <a:gd name="T59" fmla="*/ 13101 h 21"/>
                                <a:gd name="T60" fmla="+- 0 10872 10867"/>
                                <a:gd name="T61" fmla="*/ T60 w 8"/>
                                <a:gd name="T62" fmla="+- 0 13101 13101"/>
                                <a:gd name="T63" fmla="*/ 13101 h 21"/>
                                <a:gd name="T64" fmla="+- 0 10872 10867"/>
                                <a:gd name="T65" fmla="*/ T64 w 8"/>
                                <a:gd name="T66" fmla="+- 0 13105 13101"/>
                                <a:gd name="T67" fmla="*/ 13105 h 21"/>
                                <a:gd name="T68" fmla="+- 0 10873 10867"/>
                                <a:gd name="T69" fmla="*/ T68 w 8"/>
                                <a:gd name="T70" fmla="+- 0 13109 13101"/>
                                <a:gd name="T71" fmla="*/ 13109 h 21"/>
                                <a:gd name="T72" fmla="+- 0 10873 10867"/>
                                <a:gd name="T73" fmla="*/ T72 w 8"/>
                                <a:gd name="T74" fmla="+- 0 13102 13101"/>
                                <a:gd name="T75" fmla="*/ 13102 h 21"/>
                                <a:gd name="T76" fmla="+- 0 10874 10867"/>
                                <a:gd name="T77" fmla="*/ T76 w 8"/>
                                <a:gd name="T78" fmla="+- 0 13103 13101"/>
                                <a:gd name="T79" fmla="*/ 13103 h 21"/>
                                <a:gd name="T80" fmla="+- 0 10873 10867"/>
                                <a:gd name="T81" fmla="*/ T80 w 8"/>
                                <a:gd name="T82" fmla="+- 0 13114 13101"/>
                                <a:gd name="T83" fmla="*/ 13114 h 21"/>
                                <a:gd name="T84" fmla="+- 0 10873 10867"/>
                                <a:gd name="T85" fmla="*/ T84 w 8"/>
                                <a:gd name="T86" fmla="+- 0 13121 13101"/>
                                <a:gd name="T87" fmla="*/ 1312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 h="21">
                                  <a:moveTo>
                                    <a:pt x="6" y="20"/>
                                  </a:moveTo>
                                  <a:lnTo>
                                    <a:pt x="3" y="18"/>
                                  </a:lnTo>
                                  <a:lnTo>
                                    <a:pt x="3" y="6"/>
                                  </a:lnTo>
                                  <a:lnTo>
                                    <a:pt x="0" y="14"/>
                                  </a:lnTo>
                                  <a:lnTo>
                                    <a:pt x="0" y="10"/>
                                  </a:lnTo>
                                  <a:lnTo>
                                    <a:pt x="0" y="8"/>
                                  </a:lnTo>
                                  <a:lnTo>
                                    <a:pt x="0" y="6"/>
                                  </a:lnTo>
                                  <a:lnTo>
                                    <a:pt x="0" y="5"/>
                                  </a:lnTo>
                                  <a:lnTo>
                                    <a:pt x="1" y="4"/>
                                  </a:lnTo>
                                  <a:lnTo>
                                    <a:pt x="3" y="8"/>
                                  </a:lnTo>
                                  <a:lnTo>
                                    <a:pt x="3" y="1"/>
                                  </a:lnTo>
                                  <a:lnTo>
                                    <a:pt x="4" y="0"/>
                                  </a:lnTo>
                                  <a:lnTo>
                                    <a:pt x="5" y="0"/>
                                  </a:lnTo>
                                  <a:lnTo>
                                    <a:pt x="5" y="4"/>
                                  </a:lnTo>
                                  <a:lnTo>
                                    <a:pt x="6" y="8"/>
                                  </a:lnTo>
                                  <a:lnTo>
                                    <a:pt x="6" y="1"/>
                                  </a:lnTo>
                                  <a:lnTo>
                                    <a:pt x="7" y="2"/>
                                  </a:lnTo>
                                  <a:lnTo>
                                    <a:pt x="6" y="13"/>
                                  </a:lnTo>
                                  <a:lnTo>
                                    <a:pt x="6"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6" name="Group 8292"/>
                        <wpg:cNvGrpSpPr>
                          <a:grpSpLocks/>
                        </wpg:cNvGrpSpPr>
                        <wpg:grpSpPr bwMode="auto">
                          <a:xfrm>
                            <a:off x="10911" y="13132"/>
                            <a:ext cx="4" cy="23"/>
                            <a:chOff x="10911" y="13132"/>
                            <a:chExt cx="4" cy="23"/>
                          </a:xfrm>
                        </wpg:grpSpPr>
                        <wps:wsp>
                          <wps:cNvPr id="8487" name="Freeform 8293"/>
                          <wps:cNvSpPr>
                            <a:spLocks/>
                          </wps:cNvSpPr>
                          <wps:spPr bwMode="auto">
                            <a:xfrm>
                              <a:off x="10911" y="13132"/>
                              <a:ext cx="4" cy="23"/>
                            </a:xfrm>
                            <a:custGeom>
                              <a:avLst/>
                              <a:gdLst>
                                <a:gd name="T0" fmla="+- 0 10914 10911"/>
                                <a:gd name="T1" fmla="*/ T0 w 4"/>
                                <a:gd name="T2" fmla="+- 0 13152 13132"/>
                                <a:gd name="T3" fmla="*/ 13152 h 23"/>
                                <a:gd name="T4" fmla="+- 0 10913 10911"/>
                                <a:gd name="T5" fmla="*/ T4 w 4"/>
                                <a:gd name="T6" fmla="+- 0 13147 13132"/>
                                <a:gd name="T7" fmla="*/ 13147 h 23"/>
                                <a:gd name="T8" fmla="+- 0 10913 10911"/>
                                <a:gd name="T9" fmla="*/ T8 w 4"/>
                                <a:gd name="T10" fmla="+- 0 13154 13132"/>
                                <a:gd name="T11" fmla="*/ 13154 h 23"/>
                                <a:gd name="T12" fmla="+- 0 10911 10911"/>
                                <a:gd name="T13" fmla="*/ T12 w 4"/>
                                <a:gd name="T14" fmla="+- 0 13147 13132"/>
                                <a:gd name="T15" fmla="*/ 13147 h 23"/>
                                <a:gd name="T16" fmla="+- 0 10912 10911"/>
                                <a:gd name="T17" fmla="*/ T16 w 4"/>
                                <a:gd name="T18" fmla="+- 0 13132 13132"/>
                                <a:gd name="T19" fmla="*/ 13132 h 23"/>
                                <a:gd name="T20" fmla="+- 0 10913 10911"/>
                                <a:gd name="T21" fmla="*/ T20 w 4"/>
                                <a:gd name="T22" fmla="+- 0 13145 13132"/>
                                <a:gd name="T23" fmla="*/ 13145 h 23"/>
                                <a:gd name="T24" fmla="+- 0 10915 10911"/>
                                <a:gd name="T25" fmla="*/ T24 w 4"/>
                                <a:gd name="T26" fmla="+- 0 13138 13132"/>
                                <a:gd name="T27" fmla="*/ 13138 h 23"/>
                                <a:gd name="T28" fmla="+- 0 10914 10911"/>
                                <a:gd name="T29" fmla="*/ T28 w 4"/>
                                <a:gd name="T30" fmla="+- 0 13152 13132"/>
                                <a:gd name="T31" fmla="*/ 13152 h 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23">
                                  <a:moveTo>
                                    <a:pt x="3" y="20"/>
                                  </a:moveTo>
                                  <a:lnTo>
                                    <a:pt x="2" y="15"/>
                                  </a:lnTo>
                                  <a:lnTo>
                                    <a:pt x="2" y="22"/>
                                  </a:lnTo>
                                  <a:lnTo>
                                    <a:pt x="0" y="15"/>
                                  </a:lnTo>
                                  <a:lnTo>
                                    <a:pt x="1" y="0"/>
                                  </a:lnTo>
                                  <a:lnTo>
                                    <a:pt x="2" y="13"/>
                                  </a:lnTo>
                                  <a:lnTo>
                                    <a:pt x="4" y="6"/>
                                  </a:lnTo>
                                  <a:lnTo>
                                    <a:pt x="3" y="2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8" name="Group 8294"/>
                        <wpg:cNvGrpSpPr>
                          <a:grpSpLocks/>
                        </wpg:cNvGrpSpPr>
                        <wpg:grpSpPr bwMode="auto">
                          <a:xfrm>
                            <a:off x="10937" y="13143"/>
                            <a:ext cx="6" cy="24"/>
                            <a:chOff x="10937" y="13143"/>
                            <a:chExt cx="6" cy="24"/>
                          </a:xfrm>
                        </wpg:grpSpPr>
                        <wps:wsp>
                          <wps:cNvPr id="8489" name="Freeform 8295"/>
                          <wps:cNvSpPr>
                            <a:spLocks/>
                          </wps:cNvSpPr>
                          <wps:spPr bwMode="auto">
                            <a:xfrm>
                              <a:off x="10937" y="13143"/>
                              <a:ext cx="6" cy="24"/>
                            </a:xfrm>
                            <a:custGeom>
                              <a:avLst/>
                              <a:gdLst>
                                <a:gd name="T0" fmla="+- 0 10942 10937"/>
                                <a:gd name="T1" fmla="*/ T0 w 6"/>
                                <a:gd name="T2" fmla="+- 0 13167 13143"/>
                                <a:gd name="T3" fmla="*/ 13167 h 24"/>
                                <a:gd name="T4" fmla="+- 0 10940 10937"/>
                                <a:gd name="T5" fmla="*/ T4 w 6"/>
                                <a:gd name="T6" fmla="+- 0 13158 13143"/>
                                <a:gd name="T7" fmla="*/ 13158 h 24"/>
                                <a:gd name="T8" fmla="+- 0 10937 10937"/>
                                <a:gd name="T9" fmla="*/ T8 w 6"/>
                                <a:gd name="T10" fmla="+- 0 13154 13143"/>
                                <a:gd name="T11" fmla="*/ 13154 h 24"/>
                                <a:gd name="T12" fmla="+- 0 10938 10937"/>
                                <a:gd name="T13" fmla="*/ T12 w 6"/>
                                <a:gd name="T14" fmla="+- 0 13143 13143"/>
                                <a:gd name="T15" fmla="*/ 13143 h 24"/>
                                <a:gd name="T16" fmla="+- 0 10940 10937"/>
                                <a:gd name="T17" fmla="*/ T16 w 6"/>
                                <a:gd name="T18" fmla="+- 0 13152 13143"/>
                                <a:gd name="T19" fmla="*/ 13152 h 24"/>
                                <a:gd name="T20" fmla="+- 0 10941 10937"/>
                                <a:gd name="T21" fmla="*/ T20 w 6"/>
                                <a:gd name="T22" fmla="+- 0 13160 13143"/>
                                <a:gd name="T23" fmla="*/ 13160 h 24"/>
                                <a:gd name="T24" fmla="+- 0 10943 10937"/>
                                <a:gd name="T25" fmla="*/ T24 w 6"/>
                                <a:gd name="T26" fmla="+- 0 13154 13143"/>
                                <a:gd name="T27" fmla="*/ 13154 h 24"/>
                                <a:gd name="T28" fmla="+- 0 10942 10937"/>
                                <a:gd name="T29" fmla="*/ T28 w 6"/>
                                <a:gd name="T30" fmla="+- 0 13167 13143"/>
                                <a:gd name="T31" fmla="*/ 13167 h 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24">
                                  <a:moveTo>
                                    <a:pt x="5" y="24"/>
                                  </a:moveTo>
                                  <a:lnTo>
                                    <a:pt x="3" y="15"/>
                                  </a:lnTo>
                                  <a:lnTo>
                                    <a:pt x="0" y="11"/>
                                  </a:lnTo>
                                  <a:lnTo>
                                    <a:pt x="1" y="0"/>
                                  </a:lnTo>
                                  <a:lnTo>
                                    <a:pt x="3" y="9"/>
                                  </a:lnTo>
                                  <a:lnTo>
                                    <a:pt x="4" y="17"/>
                                  </a:lnTo>
                                  <a:lnTo>
                                    <a:pt x="6" y="11"/>
                                  </a:lnTo>
                                  <a:lnTo>
                                    <a:pt x="5"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0" name="Group 8296"/>
                        <wpg:cNvGrpSpPr>
                          <a:grpSpLocks/>
                        </wpg:cNvGrpSpPr>
                        <wpg:grpSpPr bwMode="auto">
                          <a:xfrm>
                            <a:off x="10962" y="13128"/>
                            <a:ext cx="2" cy="3"/>
                            <a:chOff x="10962" y="13128"/>
                            <a:chExt cx="2" cy="3"/>
                          </a:xfrm>
                        </wpg:grpSpPr>
                        <wps:wsp>
                          <wps:cNvPr id="8491" name="Freeform 8297"/>
                          <wps:cNvSpPr>
                            <a:spLocks/>
                          </wps:cNvSpPr>
                          <wps:spPr bwMode="auto">
                            <a:xfrm>
                              <a:off x="10962" y="13128"/>
                              <a:ext cx="2" cy="3"/>
                            </a:xfrm>
                            <a:custGeom>
                              <a:avLst/>
                              <a:gdLst>
                                <a:gd name="T0" fmla="+- 0 10962 10962"/>
                                <a:gd name="T1" fmla="*/ T0 w 1"/>
                                <a:gd name="T2" fmla="+- 0 13128 13128"/>
                                <a:gd name="T3" fmla="*/ 13128 h 3"/>
                                <a:gd name="T4" fmla="+- 0 10962 10962"/>
                                <a:gd name="T5" fmla="*/ T4 w 1"/>
                                <a:gd name="T6" fmla="+- 0 13129 13128"/>
                                <a:gd name="T7" fmla="*/ 13129 h 3"/>
                                <a:gd name="T8" fmla="+- 0 10962 10962"/>
                                <a:gd name="T9" fmla="*/ T8 w 1"/>
                                <a:gd name="T10" fmla="+- 0 13130 13128"/>
                                <a:gd name="T11" fmla="*/ 13130 h 3"/>
                                <a:gd name="T12" fmla="+- 0 10963 10962"/>
                                <a:gd name="T13" fmla="*/ T12 w 1"/>
                                <a:gd name="T14" fmla="+- 0 13130 13128"/>
                                <a:gd name="T15" fmla="*/ 13130 h 3"/>
                                <a:gd name="T16" fmla="+- 0 10962 10962"/>
                                <a:gd name="T17" fmla="*/ T16 w 1"/>
                                <a:gd name="T18" fmla="+- 0 13130 13128"/>
                                <a:gd name="T19" fmla="*/ 13130 h 3"/>
                                <a:gd name="T20" fmla="+- 0 10962 10962"/>
                                <a:gd name="T21" fmla="*/ T20 w 1"/>
                                <a:gd name="T22" fmla="+- 0 13130 13128"/>
                                <a:gd name="T23" fmla="*/ 13130 h 3"/>
                                <a:gd name="T24" fmla="+- 0 10962 10962"/>
                                <a:gd name="T25" fmla="*/ T24 w 1"/>
                                <a:gd name="T26" fmla="+- 0 13129 13128"/>
                                <a:gd name="T27" fmla="*/ 13129 h 3"/>
                                <a:gd name="T28" fmla="+- 0 10962 10962"/>
                                <a:gd name="T29" fmla="*/ T28 w 1"/>
                                <a:gd name="T30" fmla="+- 0 13129 13128"/>
                                <a:gd name="T31" fmla="*/ 13129 h 3"/>
                                <a:gd name="T32" fmla="+- 0 10962 10962"/>
                                <a:gd name="T33" fmla="*/ T32 w 1"/>
                                <a:gd name="T34" fmla="+- 0 13128 13128"/>
                                <a:gd name="T35" fmla="*/ 1312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 h="3">
                                  <a:moveTo>
                                    <a:pt x="0" y="0"/>
                                  </a:moveTo>
                                  <a:lnTo>
                                    <a:pt x="0" y="1"/>
                                  </a:lnTo>
                                  <a:lnTo>
                                    <a:pt x="0" y="2"/>
                                  </a:lnTo>
                                  <a:lnTo>
                                    <a:pt x="1" y="2"/>
                                  </a:lnTo>
                                  <a:lnTo>
                                    <a:pt x="0" y="2"/>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2" name="Group 8298"/>
                        <wpg:cNvGrpSpPr>
                          <a:grpSpLocks/>
                        </wpg:cNvGrpSpPr>
                        <wpg:grpSpPr bwMode="auto">
                          <a:xfrm>
                            <a:off x="10971" y="13136"/>
                            <a:ext cx="4" cy="14"/>
                            <a:chOff x="10971" y="13136"/>
                            <a:chExt cx="4" cy="14"/>
                          </a:xfrm>
                        </wpg:grpSpPr>
                        <wps:wsp>
                          <wps:cNvPr id="8493" name="Freeform 8299"/>
                          <wps:cNvSpPr>
                            <a:spLocks/>
                          </wps:cNvSpPr>
                          <wps:spPr bwMode="auto">
                            <a:xfrm>
                              <a:off x="10971" y="13136"/>
                              <a:ext cx="4" cy="14"/>
                            </a:xfrm>
                            <a:custGeom>
                              <a:avLst/>
                              <a:gdLst>
                                <a:gd name="T0" fmla="+- 0 10972 10971"/>
                                <a:gd name="T1" fmla="*/ T0 w 4"/>
                                <a:gd name="T2" fmla="+- 0 13146 13136"/>
                                <a:gd name="T3" fmla="*/ 13146 h 14"/>
                                <a:gd name="T4" fmla="+- 0 10971 10971"/>
                                <a:gd name="T5" fmla="*/ T4 w 4"/>
                                <a:gd name="T6" fmla="+- 0 13139 13136"/>
                                <a:gd name="T7" fmla="*/ 13139 h 14"/>
                                <a:gd name="T8" fmla="+- 0 10972 10971"/>
                                <a:gd name="T9" fmla="*/ T8 w 4"/>
                                <a:gd name="T10" fmla="+- 0 13137 13136"/>
                                <a:gd name="T11" fmla="*/ 13137 h 14"/>
                                <a:gd name="T12" fmla="+- 0 10972 10971"/>
                                <a:gd name="T13" fmla="*/ T12 w 4"/>
                                <a:gd name="T14" fmla="+- 0 13136 13136"/>
                                <a:gd name="T15" fmla="*/ 13136 h 14"/>
                                <a:gd name="T16" fmla="+- 0 10973 10971"/>
                                <a:gd name="T17" fmla="*/ T16 w 4"/>
                                <a:gd name="T18" fmla="+- 0 13136 13136"/>
                                <a:gd name="T19" fmla="*/ 13136 h 14"/>
                                <a:gd name="T20" fmla="+- 0 10974 10971"/>
                                <a:gd name="T21" fmla="*/ T20 w 4"/>
                                <a:gd name="T22" fmla="+- 0 13136 13136"/>
                                <a:gd name="T23" fmla="*/ 13136 h 14"/>
                                <a:gd name="T24" fmla="+- 0 10975 10971"/>
                                <a:gd name="T25" fmla="*/ T24 w 4"/>
                                <a:gd name="T26" fmla="+- 0 13138 13136"/>
                                <a:gd name="T27" fmla="*/ 13138 h 14"/>
                                <a:gd name="T28" fmla="+- 0 10975 10971"/>
                                <a:gd name="T29" fmla="*/ T28 w 4"/>
                                <a:gd name="T30" fmla="+- 0 13137 13136"/>
                                <a:gd name="T31" fmla="*/ 13137 h 14"/>
                                <a:gd name="T32" fmla="+- 0 10975 10971"/>
                                <a:gd name="T33" fmla="*/ T32 w 4"/>
                                <a:gd name="T34" fmla="+- 0 13149 13136"/>
                                <a:gd name="T35" fmla="*/ 13149 h 14"/>
                                <a:gd name="T36" fmla="+- 0 10973 10971"/>
                                <a:gd name="T37" fmla="*/ T36 w 4"/>
                                <a:gd name="T38" fmla="+- 0 13146 13136"/>
                                <a:gd name="T39" fmla="*/ 13146 h 14"/>
                                <a:gd name="T40" fmla="+- 0 10972 10971"/>
                                <a:gd name="T41" fmla="*/ T40 w 4"/>
                                <a:gd name="T42" fmla="+- 0 13146 13136"/>
                                <a:gd name="T43" fmla="*/ 13146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 h="14">
                                  <a:moveTo>
                                    <a:pt x="1" y="10"/>
                                  </a:moveTo>
                                  <a:lnTo>
                                    <a:pt x="0" y="3"/>
                                  </a:lnTo>
                                  <a:lnTo>
                                    <a:pt x="1" y="1"/>
                                  </a:lnTo>
                                  <a:lnTo>
                                    <a:pt x="1" y="0"/>
                                  </a:lnTo>
                                  <a:lnTo>
                                    <a:pt x="2" y="0"/>
                                  </a:lnTo>
                                  <a:lnTo>
                                    <a:pt x="3" y="0"/>
                                  </a:lnTo>
                                  <a:lnTo>
                                    <a:pt x="4" y="2"/>
                                  </a:lnTo>
                                  <a:lnTo>
                                    <a:pt x="4" y="1"/>
                                  </a:lnTo>
                                  <a:lnTo>
                                    <a:pt x="4" y="13"/>
                                  </a:lnTo>
                                  <a:lnTo>
                                    <a:pt x="2" y="10"/>
                                  </a:lnTo>
                                  <a:lnTo>
                                    <a:pt x="1" y="1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4" name="Group 8300"/>
                        <wpg:cNvGrpSpPr>
                          <a:grpSpLocks/>
                        </wpg:cNvGrpSpPr>
                        <wpg:grpSpPr bwMode="auto">
                          <a:xfrm>
                            <a:off x="10992" y="13161"/>
                            <a:ext cx="4" cy="14"/>
                            <a:chOff x="10992" y="13161"/>
                            <a:chExt cx="4" cy="14"/>
                          </a:xfrm>
                        </wpg:grpSpPr>
                        <wps:wsp>
                          <wps:cNvPr id="8495" name="Freeform 8301"/>
                          <wps:cNvSpPr>
                            <a:spLocks/>
                          </wps:cNvSpPr>
                          <wps:spPr bwMode="auto">
                            <a:xfrm>
                              <a:off x="10992" y="13161"/>
                              <a:ext cx="4" cy="14"/>
                            </a:xfrm>
                            <a:custGeom>
                              <a:avLst/>
                              <a:gdLst>
                                <a:gd name="T0" fmla="+- 0 10992 10992"/>
                                <a:gd name="T1" fmla="*/ T0 w 4"/>
                                <a:gd name="T2" fmla="+- 0 13174 13161"/>
                                <a:gd name="T3" fmla="*/ 13174 h 14"/>
                                <a:gd name="T4" fmla="+- 0 10993 10992"/>
                                <a:gd name="T5" fmla="*/ T4 w 4"/>
                                <a:gd name="T6" fmla="+- 0 13161 13161"/>
                                <a:gd name="T7" fmla="*/ 13161 h 14"/>
                                <a:gd name="T8" fmla="+- 0 10995 10992"/>
                                <a:gd name="T9" fmla="*/ T8 w 4"/>
                                <a:gd name="T10" fmla="+- 0 13165 13161"/>
                                <a:gd name="T11" fmla="*/ 13165 h 14"/>
                                <a:gd name="T12" fmla="+- 0 10995 10992"/>
                                <a:gd name="T13" fmla="*/ T12 w 4"/>
                                <a:gd name="T14" fmla="+- 0 13173 13161"/>
                                <a:gd name="T15" fmla="*/ 13173 h 14"/>
                                <a:gd name="T16" fmla="+- 0 10994 10992"/>
                                <a:gd name="T17" fmla="*/ T16 w 4"/>
                                <a:gd name="T18" fmla="+- 0 13175 13161"/>
                                <a:gd name="T19" fmla="*/ 13175 h 14"/>
                                <a:gd name="T20" fmla="+- 0 10992 10992"/>
                                <a:gd name="T21" fmla="*/ T20 w 4"/>
                                <a:gd name="T22" fmla="+- 0 13174 13161"/>
                                <a:gd name="T23" fmla="*/ 13174 h 14"/>
                              </a:gdLst>
                              <a:ahLst/>
                              <a:cxnLst>
                                <a:cxn ang="0">
                                  <a:pos x="T1" y="T3"/>
                                </a:cxn>
                                <a:cxn ang="0">
                                  <a:pos x="T5" y="T7"/>
                                </a:cxn>
                                <a:cxn ang="0">
                                  <a:pos x="T9" y="T11"/>
                                </a:cxn>
                                <a:cxn ang="0">
                                  <a:pos x="T13" y="T15"/>
                                </a:cxn>
                                <a:cxn ang="0">
                                  <a:pos x="T17" y="T19"/>
                                </a:cxn>
                                <a:cxn ang="0">
                                  <a:pos x="T21" y="T23"/>
                                </a:cxn>
                              </a:cxnLst>
                              <a:rect l="0" t="0" r="r" b="b"/>
                              <a:pathLst>
                                <a:path w="4" h="14">
                                  <a:moveTo>
                                    <a:pt x="0" y="13"/>
                                  </a:moveTo>
                                  <a:lnTo>
                                    <a:pt x="1" y="0"/>
                                  </a:lnTo>
                                  <a:lnTo>
                                    <a:pt x="3" y="4"/>
                                  </a:lnTo>
                                  <a:lnTo>
                                    <a:pt x="3" y="12"/>
                                  </a:lnTo>
                                  <a:lnTo>
                                    <a:pt x="2" y="14"/>
                                  </a:lnTo>
                                  <a:lnTo>
                                    <a:pt x="0" y="1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6" name="Group 8302"/>
                        <wpg:cNvGrpSpPr>
                          <a:grpSpLocks/>
                        </wpg:cNvGrpSpPr>
                        <wpg:grpSpPr bwMode="auto">
                          <a:xfrm>
                            <a:off x="11027" y="13159"/>
                            <a:ext cx="3" cy="45"/>
                            <a:chOff x="11027" y="13159"/>
                            <a:chExt cx="3" cy="45"/>
                          </a:xfrm>
                        </wpg:grpSpPr>
                        <wps:wsp>
                          <wps:cNvPr id="8497" name="Freeform 8303"/>
                          <wps:cNvSpPr>
                            <a:spLocks/>
                          </wps:cNvSpPr>
                          <wps:spPr bwMode="auto">
                            <a:xfrm>
                              <a:off x="11027" y="13159"/>
                              <a:ext cx="3" cy="45"/>
                            </a:xfrm>
                            <a:custGeom>
                              <a:avLst/>
                              <a:gdLst>
                                <a:gd name="T0" fmla="+- 0 11027 11027"/>
                                <a:gd name="T1" fmla="*/ T0 w 3"/>
                                <a:gd name="T2" fmla="+- 0 13194 13159"/>
                                <a:gd name="T3" fmla="*/ 13194 h 45"/>
                                <a:gd name="T4" fmla="+- 0 11027 11027"/>
                                <a:gd name="T5" fmla="*/ T4 w 3"/>
                                <a:gd name="T6" fmla="+- 0 13168 13159"/>
                                <a:gd name="T7" fmla="*/ 13168 h 45"/>
                                <a:gd name="T8" fmla="+- 0 11029 11027"/>
                                <a:gd name="T9" fmla="*/ T8 w 3"/>
                                <a:gd name="T10" fmla="+- 0 13159 13159"/>
                                <a:gd name="T11" fmla="*/ 13159 h 45"/>
                                <a:gd name="T12" fmla="+- 0 11029 11027"/>
                                <a:gd name="T13" fmla="*/ T12 w 3"/>
                                <a:gd name="T14" fmla="+- 0 13173 13159"/>
                                <a:gd name="T15" fmla="*/ 13173 h 45"/>
                                <a:gd name="T16" fmla="+- 0 11027 11027"/>
                                <a:gd name="T17" fmla="*/ T16 w 3"/>
                                <a:gd name="T18" fmla="+- 0 13169 13159"/>
                                <a:gd name="T19" fmla="*/ 13169 h 45"/>
                                <a:gd name="T20" fmla="+- 0 11027 11027"/>
                                <a:gd name="T21" fmla="*/ T20 w 3"/>
                                <a:gd name="T22" fmla="+- 0 13179 13159"/>
                                <a:gd name="T23" fmla="*/ 13179 h 45"/>
                                <a:gd name="T24" fmla="+- 0 11028 11027"/>
                                <a:gd name="T25" fmla="*/ T24 w 3"/>
                                <a:gd name="T26" fmla="+- 0 13187 13159"/>
                                <a:gd name="T27" fmla="*/ 13187 h 45"/>
                                <a:gd name="T28" fmla="+- 0 11029 11027"/>
                                <a:gd name="T29" fmla="*/ T28 w 3"/>
                                <a:gd name="T30" fmla="+- 0 13190 13159"/>
                                <a:gd name="T31" fmla="*/ 13190 h 45"/>
                                <a:gd name="T32" fmla="+- 0 11029 11027"/>
                                <a:gd name="T33" fmla="*/ T32 w 3"/>
                                <a:gd name="T34" fmla="+- 0 13204 13159"/>
                                <a:gd name="T35" fmla="*/ 13204 h 45"/>
                                <a:gd name="T36" fmla="+- 0 11028 11027"/>
                                <a:gd name="T37" fmla="*/ T36 w 3"/>
                                <a:gd name="T38" fmla="+- 0 13202 13159"/>
                                <a:gd name="T39" fmla="*/ 13202 h 45"/>
                                <a:gd name="T40" fmla="+- 0 11029 11027"/>
                                <a:gd name="T41" fmla="*/ T40 w 3"/>
                                <a:gd name="T42" fmla="+- 0 13188 13159"/>
                                <a:gd name="T43" fmla="*/ 13188 h 45"/>
                                <a:gd name="T44" fmla="+- 0 11027 11027"/>
                                <a:gd name="T45" fmla="*/ T44 w 3"/>
                                <a:gd name="T46" fmla="+- 0 13194 13159"/>
                                <a:gd name="T47" fmla="*/ 1319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 h="45">
                                  <a:moveTo>
                                    <a:pt x="0" y="35"/>
                                  </a:moveTo>
                                  <a:lnTo>
                                    <a:pt x="0" y="9"/>
                                  </a:lnTo>
                                  <a:lnTo>
                                    <a:pt x="2" y="0"/>
                                  </a:lnTo>
                                  <a:lnTo>
                                    <a:pt x="2" y="14"/>
                                  </a:lnTo>
                                  <a:lnTo>
                                    <a:pt x="0" y="10"/>
                                  </a:lnTo>
                                  <a:lnTo>
                                    <a:pt x="0" y="20"/>
                                  </a:lnTo>
                                  <a:lnTo>
                                    <a:pt x="1" y="28"/>
                                  </a:lnTo>
                                  <a:lnTo>
                                    <a:pt x="2" y="31"/>
                                  </a:lnTo>
                                  <a:lnTo>
                                    <a:pt x="2" y="45"/>
                                  </a:lnTo>
                                  <a:lnTo>
                                    <a:pt x="1" y="43"/>
                                  </a:lnTo>
                                  <a:lnTo>
                                    <a:pt x="2" y="29"/>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8" name="Group 8304"/>
                        <wpg:cNvGrpSpPr>
                          <a:grpSpLocks/>
                        </wpg:cNvGrpSpPr>
                        <wpg:grpSpPr bwMode="auto">
                          <a:xfrm>
                            <a:off x="11063" y="13168"/>
                            <a:ext cx="2" cy="12"/>
                            <a:chOff x="11063" y="13168"/>
                            <a:chExt cx="2" cy="12"/>
                          </a:xfrm>
                        </wpg:grpSpPr>
                        <wps:wsp>
                          <wps:cNvPr id="8499" name="Freeform 8305"/>
                          <wps:cNvSpPr>
                            <a:spLocks/>
                          </wps:cNvSpPr>
                          <wps:spPr bwMode="auto">
                            <a:xfrm>
                              <a:off x="11063" y="13168"/>
                              <a:ext cx="2" cy="12"/>
                            </a:xfrm>
                            <a:custGeom>
                              <a:avLst/>
                              <a:gdLst>
                                <a:gd name="T0" fmla="+- 0 11065 11063"/>
                                <a:gd name="T1" fmla="*/ T0 w 2"/>
                                <a:gd name="T2" fmla="+- 0 13179 13168"/>
                                <a:gd name="T3" fmla="*/ 13179 h 12"/>
                                <a:gd name="T4" fmla="+- 0 11064 11063"/>
                                <a:gd name="T5" fmla="*/ T4 w 2"/>
                                <a:gd name="T6" fmla="+- 0 13179 13168"/>
                                <a:gd name="T7" fmla="*/ 13179 h 12"/>
                                <a:gd name="T8" fmla="+- 0 11063 11063"/>
                                <a:gd name="T9" fmla="*/ T8 w 2"/>
                                <a:gd name="T10" fmla="+- 0 13174 13168"/>
                                <a:gd name="T11" fmla="*/ 13174 h 12"/>
                                <a:gd name="T12" fmla="+- 0 11063 11063"/>
                                <a:gd name="T13" fmla="*/ T12 w 2"/>
                                <a:gd name="T14" fmla="+- 0 13168 13168"/>
                                <a:gd name="T15" fmla="*/ 13168 h 12"/>
                                <a:gd name="T16" fmla="+- 0 11064 11063"/>
                                <a:gd name="T17" fmla="*/ T16 w 2"/>
                                <a:gd name="T18" fmla="+- 0 13168 13168"/>
                                <a:gd name="T19" fmla="*/ 13168 h 12"/>
                                <a:gd name="T20" fmla="+- 0 11065 11063"/>
                                <a:gd name="T21" fmla="*/ T20 w 2"/>
                                <a:gd name="T22" fmla="+- 0 13169 13168"/>
                                <a:gd name="T23" fmla="*/ 13169 h 12"/>
                                <a:gd name="T24" fmla="+- 0 11065 11063"/>
                                <a:gd name="T25" fmla="*/ T24 w 2"/>
                                <a:gd name="T26" fmla="+- 0 13169 13168"/>
                                <a:gd name="T27" fmla="*/ 13169 h 12"/>
                                <a:gd name="T28" fmla="+- 0 11065 11063"/>
                                <a:gd name="T29" fmla="*/ T28 w 2"/>
                                <a:gd name="T30" fmla="+- 0 13173 13168"/>
                                <a:gd name="T31" fmla="*/ 13173 h 12"/>
                                <a:gd name="T32" fmla="+- 0 11065 11063"/>
                                <a:gd name="T33" fmla="*/ T32 w 2"/>
                                <a:gd name="T34" fmla="+- 0 13177 13168"/>
                                <a:gd name="T35" fmla="*/ 13177 h 12"/>
                                <a:gd name="T36" fmla="+- 0 11065 11063"/>
                                <a:gd name="T37" fmla="*/ T36 w 2"/>
                                <a:gd name="T38" fmla="+- 0 13179 13168"/>
                                <a:gd name="T39" fmla="*/ 1317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12">
                                  <a:moveTo>
                                    <a:pt x="2" y="11"/>
                                  </a:moveTo>
                                  <a:lnTo>
                                    <a:pt x="1" y="11"/>
                                  </a:lnTo>
                                  <a:lnTo>
                                    <a:pt x="0" y="6"/>
                                  </a:lnTo>
                                  <a:lnTo>
                                    <a:pt x="0" y="0"/>
                                  </a:lnTo>
                                  <a:lnTo>
                                    <a:pt x="1" y="0"/>
                                  </a:lnTo>
                                  <a:lnTo>
                                    <a:pt x="2" y="1"/>
                                  </a:lnTo>
                                  <a:lnTo>
                                    <a:pt x="2" y="5"/>
                                  </a:lnTo>
                                  <a:lnTo>
                                    <a:pt x="2" y="9"/>
                                  </a:lnTo>
                                  <a:lnTo>
                                    <a:pt x="2"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0" name="Group 8306"/>
                        <wpg:cNvGrpSpPr>
                          <a:grpSpLocks/>
                        </wpg:cNvGrpSpPr>
                        <wpg:grpSpPr bwMode="auto">
                          <a:xfrm>
                            <a:off x="11123" y="13186"/>
                            <a:ext cx="2" cy="2"/>
                            <a:chOff x="11123" y="13186"/>
                            <a:chExt cx="2" cy="2"/>
                          </a:xfrm>
                        </wpg:grpSpPr>
                        <wps:wsp>
                          <wps:cNvPr id="8501" name="Freeform 8307"/>
                          <wps:cNvSpPr>
                            <a:spLocks/>
                          </wps:cNvSpPr>
                          <wps:spPr bwMode="auto">
                            <a:xfrm>
                              <a:off x="11123" y="13186"/>
                              <a:ext cx="2" cy="2"/>
                            </a:xfrm>
                            <a:custGeom>
                              <a:avLst/>
                              <a:gdLst>
                                <a:gd name="T0" fmla="+- 0 11123 11123"/>
                                <a:gd name="T1" fmla="*/ T0 w 1"/>
                                <a:gd name="T2" fmla="+- 0 13186 13186"/>
                                <a:gd name="T3" fmla="*/ 13186 h 2"/>
                                <a:gd name="T4" fmla="+- 0 11123 11123"/>
                                <a:gd name="T5" fmla="*/ T4 w 1"/>
                                <a:gd name="T6" fmla="+- 0 13186 13186"/>
                                <a:gd name="T7" fmla="*/ 13186 h 2"/>
                                <a:gd name="T8" fmla="+- 0 11123 11123"/>
                                <a:gd name="T9" fmla="*/ T8 w 1"/>
                                <a:gd name="T10" fmla="+- 0 13186 13186"/>
                                <a:gd name="T11" fmla="*/ 13186 h 2"/>
                                <a:gd name="T12" fmla="+- 0 11123 11123"/>
                                <a:gd name="T13" fmla="*/ T12 w 1"/>
                                <a:gd name="T14" fmla="+- 0 13187 13186"/>
                                <a:gd name="T15" fmla="*/ 13187 h 2"/>
                                <a:gd name="T16" fmla="+- 0 11123 11123"/>
                                <a:gd name="T17" fmla="*/ T16 w 1"/>
                                <a:gd name="T18" fmla="+- 0 13188 13186"/>
                                <a:gd name="T19" fmla="*/ 13188 h 2"/>
                                <a:gd name="T20" fmla="+- 0 11123 11123"/>
                                <a:gd name="T21" fmla="*/ T20 w 1"/>
                                <a:gd name="T22" fmla="+- 0 13187 13186"/>
                                <a:gd name="T23" fmla="*/ 13187 h 2"/>
                                <a:gd name="T24" fmla="+- 0 11123 11123"/>
                                <a:gd name="T25" fmla="*/ T24 w 1"/>
                                <a:gd name="T26" fmla="+- 0 13186 13186"/>
                                <a:gd name="T27" fmla="*/ 13186 h 2"/>
                                <a:gd name="T28" fmla="+- 0 11123 11123"/>
                                <a:gd name="T29" fmla="*/ T28 w 1"/>
                                <a:gd name="T30" fmla="+- 0 13186 13186"/>
                                <a:gd name="T31" fmla="*/ 13186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2">
                                  <a:moveTo>
                                    <a:pt x="0" y="0"/>
                                  </a:moveTo>
                                  <a:lnTo>
                                    <a:pt x="0" y="0"/>
                                  </a:lnTo>
                                  <a:lnTo>
                                    <a:pt x="0" y="1"/>
                                  </a:lnTo>
                                  <a:lnTo>
                                    <a:pt x="0" y="2"/>
                                  </a:lnTo>
                                  <a:lnTo>
                                    <a:pt x="0" y="1"/>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2" name="Group 8308"/>
                        <wpg:cNvGrpSpPr>
                          <a:grpSpLocks/>
                        </wpg:cNvGrpSpPr>
                        <wpg:grpSpPr bwMode="auto">
                          <a:xfrm>
                            <a:off x="11126" y="13186"/>
                            <a:ext cx="3" cy="4"/>
                            <a:chOff x="11126" y="13186"/>
                            <a:chExt cx="3" cy="4"/>
                          </a:xfrm>
                        </wpg:grpSpPr>
                        <wps:wsp>
                          <wps:cNvPr id="8503" name="Freeform 8309"/>
                          <wps:cNvSpPr>
                            <a:spLocks/>
                          </wps:cNvSpPr>
                          <wps:spPr bwMode="auto">
                            <a:xfrm>
                              <a:off x="11126" y="13186"/>
                              <a:ext cx="3" cy="4"/>
                            </a:xfrm>
                            <a:custGeom>
                              <a:avLst/>
                              <a:gdLst>
                                <a:gd name="T0" fmla="+- 0 11126 11126"/>
                                <a:gd name="T1" fmla="*/ T0 w 3"/>
                                <a:gd name="T2" fmla="+- 0 13186 13186"/>
                                <a:gd name="T3" fmla="*/ 13186 h 4"/>
                                <a:gd name="T4" fmla="+- 0 11126 11126"/>
                                <a:gd name="T5" fmla="*/ T4 w 3"/>
                                <a:gd name="T6" fmla="+- 0 13186 13186"/>
                                <a:gd name="T7" fmla="*/ 13186 h 4"/>
                                <a:gd name="T8" fmla="+- 0 11127 11126"/>
                                <a:gd name="T9" fmla="*/ T8 w 3"/>
                                <a:gd name="T10" fmla="+- 0 13186 13186"/>
                                <a:gd name="T11" fmla="*/ 13186 h 4"/>
                                <a:gd name="T12" fmla="+- 0 11127 11126"/>
                                <a:gd name="T13" fmla="*/ T12 w 3"/>
                                <a:gd name="T14" fmla="+- 0 13186 13186"/>
                                <a:gd name="T15" fmla="*/ 13186 h 4"/>
                                <a:gd name="T16" fmla="+- 0 11128 11126"/>
                                <a:gd name="T17" fmla="*/ T16 w 3"/>
                                <a:gd name="T18" fmla="+- 0 13186 13186"/>
                                <a:gd name="T19" fmla="*/ 13186 h 4"/>
                                <a:gd name="T20" fmla="+- 0 11127 11126"/>
                                <a:gd name="T21" fmla="*/ T20 w 3"/>
                                <a:gd name="T22" fmla="+- 0 13189 13186"/>
                                <a:gd name="T23" fmla="*/ 13189 h 4"/>
                                <a:gd name="T24" fmla="+- 0 11126 11126"/>
                                <a:gd name="T25" fmla="*/ T24 w 3"/>
                                <a:gd name="T26" fmla="+- 0 13188 13186"/>
                                <a:gd name="T27" fmla="*/ 13188 h 4"/>
                                <a:gd name="T28" fmla="+- 0 11126 11126"/>
                                <a:gd name="T29" fmla="*/ T28 w 3"/>
                                <a:gd name="T30" fmla="+- 0 13186 13186"/>
                                <a:gd name="T31" fmla="*/ 13186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4">
                                  <a:moveTo>
                                    <a:pt x="0" y="0"/>
                                  </a:moveTo>
                                  <a:lnTo>
                                    <a:pt x="0" y="0"/>
                                  </a:lnTo>
                                  <a:lnTo>
                                    <a:pt x="1" y="0"/>
                                  </a:lnTo>
                                  <a:lnTo>
                                    <a:pt x="2" y="0"/>
                                  </a:lnTo>
                                  <a:lnTo>
                                    <a:pt x="1" y="3"/>
                                  </a:lnTo>
                                  <a:lnTo>
                                    <a:pt x="0"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4" name="Group 8310"/>
                        <wpg:cNvGrpSpPr>
                          <a:grpSpLocks/>
                        </wpg:cNvGrpSpPr>
                        <wpg:grpSpPr bwMode="auto">
                          <a:xfrm>
                            <a:off x="11134" y="13186"/>
                            <a:ext cx="2" cy="4"/>
                            <a:chOff x="11134" y="13186"/>
                            <a:chExt cx="2" cy="4"/>
                          </a:xfrm>
                        </wpg:grpSpPr>
                        <wps:wsp>
                          <wps:cNvPr id="8505" name="Freeform 8311"/>
                          <wps:cNvSpPr>
                            <a:spLocks/>
                          </wps:cNvSpPr>
                          <wps:spPr bwMode="auto">
                            <a:xfrm>
                              <a:off x="11134" y="13186"/>
                              <a:ext cx="2" cy="4"/>
                            </a:xfrm>
                            <a:custGeom>
                              <a:avLst/>
                              <a:gdLst>
                                <a:gd name="T0" fmla="+- 0 11136 11134"/>
                                <a:gd name="T1" fmla="*/ T0 w 2"/>
                                <a:gd name="T2" fmla="+- 0 13189 13186"/>
                                <a:gd name="T3" fmla="*/ 13189 h 4"/>
                                <a:gd name="T4" fmla="+- 0 11135 11134"/>
                                <a:gd name="T5" fmla="*/ T4 w 2"/>
                                <a:gd name="T6" fmla="+- 0 13189 13186"/>
                                <a:gd name="T7" fmla="*/ 13189 h 4"/>
                                <a:gd name="T8" fmla="+- 0 11135 11134"/>
                                <a:gd name="T9" fmla="*/ T8 w 2"/>
                                <a:gd name="T10" fmla="+- 0 13187 13186"/>
                                <a:gd name="T11" fmla="*/ 13187 h 4"/>
                                <a:gd name="T12" fmla="+- 0 11134 11134"/>
                                <a:gd name="T13" fmla="*/ T12 w 2"/>
                                <a:gd name="T14" fmla="+- 0 13186 13186"/>
                                <a:gd name="T15" fmla="*/ 13186 h 4"/>
                                <a:gd name="T16" fmla="+- 0 11135 11134"/>
                                <a:gd name="T17" fmla="*/ T16 w 2"/>
                                <a:gd name="T18" fmla="+- 0 13186 13186"/>
                                <a:gd name="T19" fmla="*/ 13186 h 4"/>
                                <a:gd name="T20" fmla="+- 0 11135 11134"/>
                                <a:gd name="T21" fmla="*/ T20 w 2"/>
                                <a:gd name="T22" fmla="+- 0 13186 13186"/>
                                <a:gd name="T23" fmla="*/ 13186 h 4"/>
                                <a:gd name="T24" fmla="+- 0 11136 11134"/>
                                <a:gd name="T25" fmla="*/ T24 w 2"/>
                                <a:gd name="T26" fmla="+- 0 13186 13186"/>
                                <a:gd name="T27" fmla="*/ 13186 h 4"/>
                                <a:gd name="T28" fmla="+- 0 11136 11134"/>
                                <a:gd name="T29" fmla="*/ T28 w 2"/>
                                <a:gd name="T30" fmla="+- 0 13187 13186"/>
                                <a:gd name="T31" fmla="*/ 13187 h 4"/>
                                <a:gd name="T32" fmla="+- 0 11136 11134"/>
                                <a:gd name="T33" fmla="*/ T32 w 2"/>
                                <a:gd name="T34" fmla="+- 0 13188 13186"/>
                                <a:gd name="T35" fmla="*/ 13188 h 4"/>
                                <a:gd name="T36" fmla="+- 0 11136 11134"/>
                                <a:gd name="T37" fmla="*/ T36 w 2"/>
                                <a:gd name="T38" fmla="+- 0 13189 13186"/>
                                <a:gd name="T39" fmla="*/ 13189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 h="4">
                                  <a:moveTo>
                                    <a:pt x="2" y="3"/>
                                  </a:moveTo>
                                  <a:lnTo>
                                    <a:pt x="1" y="3"/>
                                  </a:lnTo>
                                  <a:lnTo>
                                    <a:pt x="1" y="1"/>
                                  </a:lnTo>
                                  <a:lnTo>
                                    <a:pt x="0" y="0"/>
                                  </a:lnTo>
                                  <a:lnTo>
                                    <a:pt x="1" y="0"/>
                                  </a:lnTo>
                                  <a:lnTo>
                                    <a:pt x="2" y="0"/>
                                  </a:lnTo>
                                  <a:lnTo>
                                    <a:pt x="2" y="1"/>
                                  </a:lnTo>
                                  <a:lnTo>
                                    <a:pt x="2" y="2"/>
                                  </a:lnTo>
                                  <a:lnTo>
                                    <a:pt x="2"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6" name="Group 8312"/>
                        <wpg:cNvGrpSpPr>
                          <a:grpSpLocks/>
                        </wpg:cNvGrpSpPr>
                        <wpg:grpSpPr bwMode="auto">
                          <a:xfrm>
                            <a:off x="11169" y="13184"/>
                            <a:ext cx="2" cy="2"/>
                            <a:chOff x="11169" y="13184"/>
                            <a:chExt cx="2" cy="2"/>
                          </a:xfrm>
                        </wpg:grpSpPr>
                        <wps:wsp>
                          <wps:cNvPr id="8507" name="Freeform 8313"/>
                          <wps:cNvSpPr>
                            <a:spLocks/>
                          </wps:cNvSpPr>
                          <wps:spPr bwMode="auto">
                            <a:xfrm>
                              <a:off x="11169" y="13184"/>
                              <a:ext cx="2" cy="2"/>
                            </a:xfrm>
                            <a:custGeom>
                              <a:avLst/>
                              <a:gdLst>
                                <a:gd name="T0" fmla="+- 0 11169 11169"/>
                                <a:gd name="T1" fmla="*/ T0 w 1"/>
                                <a:gd name="T2" fmla="+- 0 13184 13184"/>
                                <a:gd name="T3" fmla="*/ 13184 h 1"/>
                                <a:gd name="T4" fmla="+- 0 11169 11169"/>
                                <a:gd name="T5" fmla="*/ T4 w 1"/>
                                <a:gd name="T6" fmla="+- 0 13184 13184"/>
                                <a:gd name="T7" fmla="*/ 13184 h 1"/>
                                <a:gd name="T8" fmla="+- 0 11169 11169"/>
                                <a:gd name="T9" fmla="*/ T8 w 1"/>
                                <a:gd name="T10" fmla="+- 0 13184 13184"/>
                                <a:gd name="T11" fmla="*/ 13184 h 1"/>
                                <a:gd name="T12" fmla="+- 0 11169 11169"/>
                                <a:gd name="T13" fmla="*/ T12 w 1"/>
                                <a:gd name="T14" fmla="+- 0 13184 13184"/>
                                <a:gd name="T15" fmla="*/ 13184 h 1"/>
                                <a:gd name="T16" fmla="+- 0 11169 11169"/>
                                <a:gd name="T17" fmla="*/ T16 w 1"/>
                                <a:gd name="T18" fmla="+- 0 13184 13184"/>
                                <a:gd name="T19" fmla="*/ 13184 h 1"/>
                                <a:gd name="T20" fmla="+- 0 11169 11169"/>
                                <a:gd name="T21" fmla="*/ T20 w 1"/>
                                <a:gd name="T22" fmla="+- 0 13184 13184"/>
                                <a:gd name="T23" fmla="*/ 13184 h 1"/>
                              </a:gdLst>
                              <a:ahLst/>
                              <a:cxnLst>
                                <a:cxn ang="0">
                                  <a:pos x="T1" y="T3"/>
                                </a:cxn>
                                <a:cxn ang="0">
                                  <a:pos x="T5" y="T7"/>
                                </a:cxn>
                                <a:cxn ang="0">
                                  <a:pos x="T9" y="T11"/>
                                </a:cxn>
                                <a:cxn ang="0">
                                  <a:pos x="T13" y="T15"/>
                                </a:cxn>
                                <a:cxn ang="0">
                                  <a:pos x="T17" y="T19"/>
                                </a:cxn>
                                <a:cxn ang="0">
                                  <a:pos x="T21" y="T23"/>
                                </a:cxn>
                              </a:cxnLst>
                              <a:rect l="0" t="0" r="r" b="b"/>
                              <a:pathLst>
                                <a:path w="1" h="1">
                                  <a:moveTo>
                                    <a:pt x="0"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8" name="Group 8314"/>
                        <wpg:cNvGrpSpPr>
                          <a:grpSpLocks/>
                        </wpg:cNvGrpSpPr>
                        <wpg:grpSpPr bwMode="auto">
                          <a:xfrm>
                            <a:off x="11223" y="13111"/>
                            <a:ext cx="2" cy="2"/>
                            <a:chOff x="11223" y="13111"/>
                            <a:chExt cx="2" cy="2"/>
                          </a:xfrm>
                        </wpg:grpSpPr>
                        <wps:wsp>
                          <wps:cNvPr id="8509" name="Freeform 8315"/>
                          <wps:cNvSpPr>
                            <a:spLocks/>
                          </wps:cNvSpPr>
                          <wps:spPr bwMode="auto">
                            <a:xfrm>
                              <a:off x="11223" y="13111"/>
                              <a:ext cx="2" cy="2"/>
                            </a:xfrm>
                            <a:custGeom>
                              <a:avLst/>
                              <a:gdLst>
                                <a:gd name="T0" fmla="+- 0 11223 11223"/>
                                <a:gd name="T1" fmla="*/ T0 w 1"/>
                                <a:gd name="T2" fmla="+- 0 13111 13111"/>
                                <a:gd name="T3" fmla="*/ 13111 h 1"/>
                                <a:gd name="T4" fmla="+- 0 11223 11223"/>
                                <a:gd name="T5" fmla="*/ T4 w 1"/>
                                <a:gd name="T6" fmla="+- 0 13111 13111"/>
                                <a:gd name="T7" fmla="*/ 13111 h 1"/>
                              </a:gdLst>
                              <a:ahLst/>
                              <a:cxnLst>
                                <a:cxn ang="0">
                                  <a:pos x="T1" y="T3"/>
                                </a:cxn>
                                <a:cxn ang="0">
                                  <a:pos x="T5" y="T7"/>
                                </a:cxn>
                              </a:cxnLst>
                              <a:rect l="0" t="0" r="r" b="b"/>
                              <a:pathLst>
                                <a:path w="1" h="1">
                                  <a:moveTo>
                                    <a:pt x="0" y="0"/>
                                  </a:move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0" name="Group 8316"/>
                        <wpg:cNvGrpSpPr>
                          <a:grpSpLocks/>
                        </wpg:cNvGrpSpPr>
                        <wpg:grpSpPr bwMode="auto">
                          <a:xfrm>
                            <a:off x="11223" y="13111"/>
                            <a:ext cx="2" cy="2"/>
                            <a:chOff x="11223" y="13111"/>
                            <a:chExt cx="2" cy="2"/>
                          </a:xfrm>
                        </wpg:grpSpPr>
                        <wps:wsp>
                          <wps:cNvPr id="8511" name="Freeform 8317"/>
                          <wps:cNvSpPr>
                            <a:spLocks/>
                          </wps:cNvSpPr>
                          <wps:spPr bwMode="auto">
                            <a:xfrm>
                              <a:off x="11223" y="13111"/>
                              <a:ext cx="2" cy="2"/>
                            </a:xfrm>
                            <a:custGeom>
                              <a:avLst/>
                              <a:gdLst>
                                <a:gd name="T0" fmla="+- 0 11223 11223"/>
                                <a:gd name="T1" fmla="*/ T0 w 1"/>
                                <a:gd name="T2" fmla="+- 0 13112 13111"/>
                                <a:gd name="T3" fmla="*/ 13112 h 2"/>
                                <a:gd name="T4" fmla="+- 0 11223 11223"/>
                                <a:gd name="T5" fmla="*/ T4 w 1"/>
                                <a:gd name="T6" fmla="+- 0 13112 13111"/>
                                <a:gd name="T7" fmla="*/ 13112 h 2"/>
                                <a:gd name="T8" fmla="+- 0 11223 11223"/>
                                <a:gd name="T9" fmla="*/ T8 w 1"/>
                                <a:gd name="T10" fmla="+- 0 13111 13111"/>
                                <a:gd name="T11" fmla="*/ 13111 h 2"/>
                                <a:gd name="T12" fmla="+- 0 11223 11223"/>
                                <a:gd name="T13" fmla="*/ T12 w 1"/>
                                <a:gd name="T14" fmla="+- 0 13112 13111"/>
                                <a:gd name="T15" fmla="*/ 13112 h 2"/>
                                <a:gd name="T16" fmla="+- 0 11223 11223"/>
                                <a:gd name="T17" fmla="*/ T16 w 1"/>
                                <a:gd name="T18" fmla="+- 0 13112 13111"/>
                                <a:gd name="T19" fmla="*/ 13112 h 2"/>
                                <a:gd name="T20" fmla="+- 0 11223 11223"/>
                                <a:gd name="T21" fmla="*/ T20 w 1"/>
                                <a:gd name="T22" fmla="+- 0 13112 13111"/>
                                <a:gd name="T23" fmla="*/ 13112 h 2"/>
                              </a:gdLst>
                              <a:ahLst/>
                              <a:cxnLst>
                                <a:cxn ang="0">
                                  <a:pos x="T1" y="T3"/>
                                </a:cxn>
                                <a:cxn ang="0">
                                  <a:pos x="T5" y="T7"/>
                                </a:cxn>
                                <a:cxn ang="0">
                                  <a:pos x="T9" y="T11"/>
                                </a:cxn>
                                <a:cxn ang="0">
                                  <a:pos x="T13" y="T15"/>
                                </a:cxn>
                                <a:cxn ang="0">
                                  <a:pos x="T17" y="T19"/>
                                </a:cxn>
                                <a:cxn ang="0">
                                  <a:pos x="T21" y="T23"/>
                                </a:cxn>
                              </a:cxnLst>
                              <a:rect l="0" t="0" r="r" b="b"/>
                              <a:pathLst>
                                <a:path w="1" h="2">
                                  <a:moveTo>
                                    <a:pt x="0" y="1"/>
                                  </a:moveTo>
                                  <a:lnTo>
                                    <a:pt x="0" y="1"/>
                                  </a:lnTo>
                                  <a:lnTo>
                                    <a:pt x="0" y="0"/>
                                  </a:lnTo>
                                  <a:lnTo>
                                    <a:pt x="0"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2" name="Group 8318"/>
                        <wpg:cNvGrpSpPr>
                          <a:grpSpLocks/>
                        </wpg:cNvGrpSpPr>
                        <wpg:grpSpPr bwMode="auto">
                          <a:xfrm>
                            <a:off x="11216" y="13170"/>
                            <a:ext cx="12" cy="21"/>
                            <a:chOff x="11216" y="13170"/>
                            <a:chExt cx="12" cy="21"/>
                          </a:xfrm>
                        </wpg:grpSpPr>
                        <wps:wsp>
                          <wps:cNvPr id="8513" name="Freeform 8319"/>
                          <wps:cNvSpPr>
                            <a:spLocks/>
                          </wps:cNvSpPr>
                          <wps:spPr bwMode="auto">
                            <a:xfrm>
                              <a:off x="11216" y="13170"/>
                              <a:ext cx="12" cy="21"/>
                            </a:xfrm>
                            <a:custGeom>
                              <a:avLst/>
                              <a:gdLst>
                                <a:gd name="T0" fmla="+- 0 11224 11216"/>
                                <a:gd name="T1" fmla="*/ T0 w 12"/>
                                <a:gd name="T2" fmla="+- 0 13191 13170"/>
                                <a:gd name="T3" fmla="*/ 13191 h 21"/>
                                <a:gd name="T4" fmla="+- 0 11220 11216"/>
                                <a:gd name="T5" fmla="*/ T4 w 12"/>
                                <a:gd name="T6" fmla="+- 0 13187 13170"/>
                                <a:gd name="T7" fmla="*/ 13187 h 21"/>
                                <a:gd name="T8" fmla="+- 0 11218 11216"/>
                                <a:gd name="T9" fmla="*/ T8 w 12"/>
                                <a:gd name="T10" fmla="+- 0 13180 13170"/>
                                <a:gd name="T11" fmla="*/ 13180 h 21"/>
                                <a:gd name="T12" fmla="+- 0 11216 11216"/>
                                <a:gd name="T13" fmla="*/ T12 w 12"/>
                                <a:gd name="T14" fmla="+- 0 13172 13170"/>
                                <a:gd name="T15" fmla="*/ 13172 h 21"/>
                                <a:gd name="T16" fmla="+- 0 11216 11216"/>
                                <a:gd name="T17" fmla="*/ T16 w 12"/>
                                <a:gd name="T18" fmla="+- 0 13171 13170"/>
                                <a:gd name="T19" fmla="*/ 13171 h 21"/>
                                <a:gd name="T20" fmla="+- 0 11217 11216"/>
                                <a:gd name="T21" fmla="*/ T20 w 12"/>
                                <a:gd name="T22" fmla="+- 0 13171 13170"/>
                                <a:gd name="T23" fmla="*/ 13171 h 21"/>
                                <a:gd name="T24" fmla="+- 0 11217 11216"/>
                                <a:gd name="T25" fmla="*/ T24 w 12"/>
                                <a:gd name="T26" fmla="+- 0 13170 13170"/>
                                <a:gd name="T27" fmla="*/ 13170 h 21"/>
                                <a:gd name="T28" fmla="+- 0 11217 11216"/>
                                <a:gd name="T29" fmla="*/ T28 w 12"/>
                                <a:gd name="T30" fmla="+- 0 13170 13170"/>
                                <a:gd name="T31" fmla="*/ 13170 h 21"/>
                                <a:gd name="T32" fmla="+- 0 11219 11216"/>
                                <a:gd name="T33" fmla="*/ T32 w 12"/>
                                <a:gd name="T34" fmla="+- 0 13175 13170"/>
                                <a:gd name="T35" fmla="*/ 13175 h 21"/>
                                <a:gd name="T36" fmla="+- 0 11228 11216"/>
                                <a:gd name="T37" fmla="*/ T36 w 12"/>
                                <a:gd name="T38" fmla="+- 0 13173 13170"/>
                                <a:gd name="T39" fmla="*/ 13173 h 21"/>
                                <a:gd name="T40" fmla="+- 0 11224 11216"/>
                                <a:gd name="T41" fmla="*/ T40 w 12"/>
                                <a:gd name="T42" fmla="+- 0 13191 13170"/>
                                <a:gd name="T43" fmla="*/ 13191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21">
                                  <a:moveTo>
                                    <a:pt x="8" y="21"/>
                                  </a:moveTo>
                                  <a:lnTo>
                                    <a:pt x="4" y="17"/>
                                  </a:lnTo>
                                  <a:lnTo>
                                    <a:pt x="2" y="10"/>
                                  </a:lnTo>
                                  <a:lnTo>
                                    <a:pt x="0" y="2"/>
                                  </a:lnTo>
                                  <a:lnTo>
                                    <a:pt x="0" y="1"/>
                                  </a:lnTo>
                                  <a:lnTo>
                                    <a:pt x="1" y="1"/>
                                  </a:lnTo>
                                  <a:lnTo>
                                    <a:pt x="1" y="0"/>
                                  </a:lnTo>
                                  <a:lnTo>
                                    <a:pt x="3" y="5"/>
                                  </a:lnTo>
                                  <a:lnTo>
                                    <a:pt x="12" y="3"/>
                                  </a:lnTo>
                                  <a:lnTo>
                                    <a:pt x="8" y="2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4" name="Group 8320"/>
                        <wpg:cNvGrpSpPr>
                          <a:grpSpLocks/>
                        </wpg:cNvGrpSpPr>
                        <wpg:grpSpPr bwMode="auto">
                          <a:xfrm>
                            <a:off x="11213" y="13156"/>
                            <a:ext cx="4" cy="8"/>
                            <a:chOff x="11213" y="13156"/>
                            <a:chExt cx="4" cy="8"/>
                          </a:xfrm>
                        </wpg:grpSpPr>
                        <wps:wsp>
                          <wps:cNvPr id="8515" name="Freeform 8321"/>
                          <wps:cNvSpPr>
                            <a:spLocks/>
                          </wps:cNvSpPr>
                          <wps:spPr bwMode="auto">
                            <a:xfrm>
                              <a:off x="11213" y="13156"/>
                              <a:ext cx="4" cy="8"/>
                            </a:xfrm>
                            <a:custGeom>
                              <a:avLst/>
                              <a:gdLst>
                                <a:gd name="T0" fmla="+- 0 11217 11213"/>
                                <a:gd name="T1" fmla="*/ T0 w 4"/>
                                <a:gd name="T2" fmla="+- 0 13160 13156"/>
                                <a:gd name="T3" fmla="*/ 13160 h 8"/>
                                <a:gd name="T4" fmla="+- 0 11214 11213"/>
                                <a:gd name="T5" fmla="*/ T4 w 4"/>
                                <a:gd name="T6" fmla="+- 0 13160 13156"/>
                                <a:gd name="T7" fmla="*/ 13160 h 8"/>
                                <a:gd name="T8" fmla="+- 0 11214 11213"/>
                                <a:gd name="T9" fmla="*/ T8 w 4"/>
                                <a:gd name="T10" fmla="+- 0 13161 13156"/>
                                <a:gd name="T11" fmla="*/ 13161 h 8"/>
                                <a:gd name="T12" fmla="+- 0 11214 11213"/>
                                <a:gd name="T13" fmla="*/ T12 w 4"/>
                                <a:gd name="T14" fmla="+- 0 13163 13156"/>
                                <a:gd name="T15" fmla="*/ 13163 h 8"/>
                                <a:gd name="T16" fmla="+- 0 11214 11213"/>
                                <a:gd name="T17" fmla="*/ T16 w 4"/>
                                <a:gd name="T18" fmla="+- 0 13164 13156"/>
                                <a:gd name="T19" fmla="*/ 13164 h 8"/>
                                <a:gd name="T20" fmla="+- 0 11214 11213"/>
                                <a:gd name="T21" fmla="*/ T20 w 4"/>
                                <a:gd name="T22" fmla="+- 0 13163 13156"/>
                                <a:gd name="T23" fmla="*/ 13163 h 8"/>
                                <a:gd name="T24" fmla="+- 0 11213 11213"/>
                                <a:gd name="T25" fmla="*/ T24 w 4"/>
                                <a:gd name="T26" fmla="+- 0 13162 13156"/>
                                <a:gd name="T27" fmla="*/ 13162 h 8"/>
                                <a:gd name="T28" fmla="+- 0 11213 11213"/>
                                <a:gd name="T29" fmla="*/ T28 w 4"/>
                                <a:gd name="T30" fmla="+- 0 13161 13156"/>
                                <a:gd name="T31" fmla="*/ 13161 h 8"/>
                                <a:gd name="T32" fmla="+- 0 11213 11213"/>
                                <a:gd name="T33" fmla="*/ T32 w 4"/>
                                <a:gd name="T34" fmla="+- 0 13159 13156"/>
                                <a:gd name="T35" fmla="*/ 13159 h 8"/>
                                <a:gd name="T36" fmla="+- 0 11213 11213"/>
                                <a:gd name="T37" fmla="*/ T36 w 4"/>
                                <a:gd name="T38" fmla="+- 0 13158 13156"/>
                                <a:gd name="T39" fmla="*/ 13158 h 8"/>
                                <a:gd name="T40" fmla="+- 0 11214 11213"/>
                                <a:gd name="T41" fmla="*/ T40 w 4"/>
                                <a:gd name="T42" fmla="+- 0 13156 13156"/>
                                <a:gd name="T43" fmla="*/ 13156 h 8"/>
                                <a:gd name="T44" fmla="+- 0 11215 11213"/>
                                <a:gd name="T45" fmla="*/ T44 w 4"/>
                                <a:gd name="T46" fmla="+- 0 13158 13156"/>
                                <a:gd name="T47" fmla="*/ 13158 h 8"/>
                                <a:gd name="T48" fmla="+- 0 11217 11213"/>
                                <a:gd name="T49" fmla="*/ T48 w 4"/>
                                <a:gd name="T50" fmla="+- 0 13161 13156"/>
                                <a:gd name="T51" fmla="*/ 13161 h 8"/>
                                <a:gd name="T52" fmla="+- 0 11217 11213"/>
                                <a:gd name="T53" fmla="*/ T52 w 4"/>
                                <a:gd name="T54" fmla="+- 0 13160 13156"/>
                                <a:gd name="T55" fmla="*/ 1316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 h="8">
                                  <a:moveTo>
                                    <a:pt x="4" y="4"/>
                                  </a:moveTo>
                                  <a:lnTo>
                                    <a:pt x="1" y="4"/>
                                  </a:lnTo>
                                  <a:lnTo>
                                    <a:pt x="1" y="5"/>
                                  </a:lnTo>
                                  <a:lnTo>
                                    <a:pt x="1" y="7"/>
                                  </a:lnTo>
                                  <a:lnTo>
                                    <a:pt x="1" y="8"/>
                                  </a:lnTo>
                                  <a:lnTo>
                                    <a:pt x="1" y="7"/>
                                  </a:lnTo>
                                  <a:lnTo>
                                    <a:pt x="0" y="6"/>
                                  </a:lnTo>
                                  <a:lnTo>
                                    <a:pt x="0" y="5"/>
                                  </a:lnTo>
                                  <a:lnTo>
                                    <a:pt x="0" y="3"/>
                                  </a:lnTo>
                                  <a:lnTo>
                                    <a:pt x="0" y="2"/>
                                  </a:lnTo>
                                  <a:lnTo>
                                    <a:pt x="1" y="0"/>
                                  </a:lnTo>
                                  <a:lnTo>
                                    <a:pt x="2" y="2"/>
                                  </a:lnTo>
                                  <a:lnTo>
                                    <a:pt x="4" y="5"/>
                                  </a:lnTo>
                                  <a:lnTo>
                                    <a:pt x="4"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6" name="Group 8322"/>
                        <wpg:cNvGrpSpPr>
                          <a:grpSpLocks/>
                        </wpg:cNvGrpSpPr>
                        <wpg:grpSpPr bwMode="auto">
                          <a:xfrm>
                            <a:off x="11206" y="13151"/>
                            <a:ext cx="7" cy="10"/>
                            <a:chOff x="11206" y="13151"/>
                            <a:chExt cx="7" cy="10"/>
                          </a:xfrm>
                        </wpg:grpSpPr>
                        <wps:wsp>
                          <wps:cNvPr id="8517" name="Freeform 8323"/>
                          <wps:cNvSpPr>
                            <a:spLocks/>
                          </wps:cNvSpPr>
                          <wps:spPr bwMode="auto">
                            <a:xfrm>
                              <a:off x="11206" y="13151"/>
                              <a:ext cx="7" cy="10"/>
                            </a:xfrm>
                            <a:custGeom>
                              <a:avLst/>
                              <a:gdLst>
                                <a:gd name="T0" fmla="+- 0 11212 11206"/>
                                <a:gd name="T1" fmla="*/ T0 w 7"/>
                                <a:gd name="T2" fmla="+- 0 13154 13151"/>
                                <a:gd name="T3" fmla="*/ 13154 h 10"/>
                                <a:gd name="T4" fmla="+- 0 11212 11206"/>
                                <a:gd name="T5" fmla="*/ T4 w 7"/>
                                <a:gd name="T6" fmla="+- 0 13154 13151"/>
                                <a:gd name="T7" fmla="*/ 13154 h 10"/>
                                <a:gd name="T8" fmla="+- 0 11212 11206"/>
                                <a:gd name="T9" fmla="*/ T8 w 7"/>
                                <a:gd name="T10" fmla="+- 0 13154 13151"/>
                                <a:gd name="T11" fmla="*/ 13154 h 10"/>
                                <a:gd name="T12" fmla="+- 0 11212 11206"/>
                                <a:gd name="T13" fmla="*/ T12 w 7"/>
                                <a:gd name="T14" fmla="+- 0 13155 13151"/>
                                <a:gd name="T15" fmla="*/ 13155 h 10"/>
                                <a:gd name="T16" fmla="+- 0 11212 11206"/>
                                <a:gd name="T17" fmla="*/ T16 w 7"/>
                                <a:gd name="T18" fmla="+- 0 13156 13151"/>
                                <a:gd name="T19" fmla="*/ 13156 h 10"/>
                                <a:gd name="T20" fmla="+- 0 11212 11206"/>
                                <a:gd name="T21" fmla="*/ T20 w 7"/>
                                <a:gd name="T22" fmla="+- 0 13158 13151"/>
                                <a:gd name="T23" fmla="*/ 13158 h 10"/>
                                <a:gd name="T24" fmla="+- 0 11212 11206"/>
                                <a:gd name="T25" fmla="*/ T24 w 7"/>
                                <a:gd name="T26" fmla="+- 0 13160 13151"/>
                                <a:gd name="T27" fmla="*/ 13160 h 10"/>
                                <a:gd name="T28" fmla="+- 0 11211 11206"/>
                                <a:gd name="T29" fmla="*/ T28 w 7"/>
                                <a:gd name="T30" fmla="+- 0 13160 13151"/>
                                <a:gd name="T31" fmla="*/ 13160 h 10"/>
                                <a:gd name="T32" fmla="+- 0 11211 11206"/>
                                <a:gd name="T33" fmla="*/ T32 w 7"/>
                                <a:gd name="T34" fmla="+- 0 13160 13151"/>
                                <a:gd name="T35" fmla="*/ 13160 h 10"/>
                                <a:gd name="T36" fmla="+- 0 11210 11206"/>
                                <a:gd name="T37" fmla="*/ T36 w 7"/>
                                <a:gd name="T38" fmla="+- 0 13160 13151"/>
                                <a:gd name="T39" fmla="*/ 13160 h 10"/>
                                <a:gd name="T40" fmla="+- 0 11210 11206"/>
                                <a:gd name="T41" fmla="*/ T40 w 7"/>
                                <a:gd name="T42" fmla="+- 0 13155 13151"/>
                                <a:gd name="T43" fmla="*/ 13155 h 10"/>
                                <a:gd name="T44" fmla="+- 0 11208 11206"/>
                                <a:gd name="T45" fmla="*/ T44 w 7"/>
                                <a:gd name="T46" fmla="+- 0 13154 13151"/>
                                <a:gd name="T47" fmla="*/ 13154 h 10"/>
                                <a:gd name="T48" fmla="+- 0 11209 11206"/>
                                <a:gd name="T49" fmla="*/ T48 w 7"/>
                                <a:gd name="T50" fmla="+- 0 13157 13151"/>
                                <a:gd name="T51" fmla="*/ 13157 h 10"/>
                                <a:gd name="T52" fmla="+- 0 11209 11206"/>
                                <a:gd name="T53" fmla="*/ T52 w 7"/>
                                <a:gd name="T54" fmla="+- 0 13159 13151"/>
                                <a:gd name="T55" fmla="*/ 13159 h 10"/>
                                <a:gd name="T56" fmla="+- 0 11209 11206"/>
                                <a:gd name="T57" fmla="*/ T56 w 7"/>
                                <a:gd name="T58" fmla="+- 0 13160 13151"/>
                                <a:gd name="T59" fmla="*/ 13160 h 10"/>
                                <a:gd name="T60" fmla="+- 0 11208 11206"/>
                                <a:gd name="T61" fmla="*/ T60 w 7"/>
                                <a:gd name="T62" fmla="+- 0 13160 13151"/>
                                <a:gd name="T63" fmla="*/ 13160 h 10"/>
                                <a:gd name="T64" fmla="+- 0 11207 11206"/>
                                <a:gd name="T65" fmla="*/ T64 w 7"/>
                                <a:gd name="T66" fmla="+- 0 13160 13151"/>
                                <a:gd name="T67" fmla="*/ 13160 h 10"/>
                                <a:gd name="T68" fmla="+- 0 11206 11206"/>
                                <a:gd name="T69" fmla="*/ T68 w 7"/>
                                <a:gd name="T70" fmla="+- 0 13160 13151"/>
                                <a:gd name="T71" fmla="*/ 13160 h 10"/>
                                <a:gd name="T72" fmla="+- 0 11206 11206"/>
                                <a:gd name="T73" fmla="*/ T72 w 7"/>
                                <a:gd name="T74" fmla="+- 0 13157 13151"/>
                                <a:gd name="T75" fmla="*/ 13157 h 10"/>
                                <a:gd name="T76" fmla="+- 0 11206 11206"/>
                                <a:gd name="T77" fmla="*/ T76 w 7"/>
                                <a:gd name="T78" fmla="+- 0 13154 13151"/>
                                <a:gd name="T79" fmla="*/ 13154 h 10"/>
                                <a:gd name="T80" fmla="+- 0 11206 11206"/>
                                <a:gd name="T81" fmla="*/ T80 w 7"/>
                                <a:gd name="T82" fmla="+- 0 13151 13151"/>
                                <a:gd name="T83" fmla="*/ 13151 h 10"/>
                                <a:gd name="T84" fmla="+- 0 11208 11206"/>
                                <a:gd name="T85" fmla="*/ T84 w 7"/>
                                <a:gd name="T86" fmla="+- 0 13152 13151"/>
                                <a:gd name="T87" fmla="*/ 13152 h 10"/>
                                <a:gd name="T88" fmla="+- 0 11210 11206"/>
                                <a:gd name="T89" fmla="*/ T88 w 7"/>
                                <a:gd name="T90" fmla="+- 0 13152 13151"/>
                                <a:gd name="T91" fmla="*/ 13152 h 10"/>
                                <a:gd name="T92" fmla="+- 0 11212 11206"/>
                                <a:gd name="T93" fmla="*/ T92 w 7"/>
                                <a:gd name="T94" fmla="+- 0 13154 13151"/>
                                <a:gd name="T95" fmla="*/ 131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 h="10">
                                  <a:moveTo>
                                    <a:pt x="6" y="3"/>
                                  </a:moveTo>
                                  <a:lnTo>
                                    <a:pt x="6" y="3"/>
                                  </a:lnTo>
                                  <a:lnTo>
                                    <a:pt x="6" y="4"/>
                                  </a:lnTo>
                                  <a:lnTo>
                                    <a:pt x="6" y="5"/>
                                  </a:lnTo>
                                  <a:lnTo>
                                    <a:pt x="6" y="7"/>
                                  </a:lnTo>
                                  <a:lnTo>
                                    <a:pt x="6" y="9"/>
                                  </a:lnTo>
                                  <a:lnTo>
                                    <a:pt x="5" y="9"/>
                                  </a:lnTo>
                                  <a:lnTo>
                                    <a:pt x="4" y="9"/>
                                  </a:lnTo>
                                  <a:lnTo>
                                    <a:pt x="4" y="4"/>
                                  </a:lnTo>
                                  <a:lnTo>
                                    <a:pt x="2" y="3"/>
                                  </a:lnTo>
                                  <a:lnTo>
                                    <a:pt x="3" y="6"/>
                                  </a:lnTo>
                                  <a:lnTo>
                                    <a:pt x="3" y="8"/>
                                  </a:lnTo>
                                  <a:lnTo>
                                    <a:pt x="3" y="9"/>
                                  </a:lnTo>
                                  <a:lnTo>
                                    <a:pt x="2" y="9"/>
                                  </a:lnTo>
                                  <a:lnTo>
                                    <a:pt x="1" y="9"/>
                                  </a:lnTo>
                                  <a:lnTo>
                                    <a:pt x="0" y="9"/>
                                  </a:lnTo>
                                  <a:lnTo>
                                    <a:pt x="0" y="6"/>
                                  </a:lnTo>
                                  <a:lnTo>
                                    <a:pt x="0" y="3"/>
                                  </a:lnTo>
                                  <a:lnTo>
                                    <a:pt x="0" y="0"/>
                                  </a:lnTo>
                                  <a:lnTo>
                                    <a:pt x="2" y="1"/>
                                  </a:lnTo>
                                  <a:lnTo>
                                    <a:pt x="4" y="1"/>
                                  </a:lnTo>
                                  <a:lnTo>
                                    <a:pt x="6"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8" name="Group 8324"/>
                        <wpg:cNvGrpSpPr>
                          <a:grpSpLocks/>
                        </wpg:cNvGrpSpPr>
                        <wpg:grpSpPr bwMode="auto">
                          <a:xfrm>
                            <a:off x="11238" y="13087"/>
                            <a:ext cx="4" cy="8"/>
                            <a:chOff x="11238" y="13087"/>
                            <a:chExt cx="4" cy="8"/>
                          </a:xfrm>
                        </wpg:grpSpPr>
                        <wps:wsp>
                          <wps:cNvPr id="8519" name="Freeform 8325"/>
                          <wps:cNvSpPr>
                            <a:spLocks/>
                          </wps:cNvSpPr>
                          <wps:spPr bwMode="auto">
                            <a:xfrm>
                              <a:off x="11238" y="13087"/>
                              <a:ext cx="4" cy="8"/>
                            </a:xfrm>
                            <a:custGeom>
                              <a:avLst/>
                              <a:gdLst>
                                <a:gd name="T0" fmla="+- 0 11239 11238"/>
                                <a:gd name="T1" fmla="*/ T0 w 4"/>
                                <a:gd name="T2" fmla="+- 0 13089 13087"/>
                                <a:gd name="T3" fmla="*/ 13089 h 8"/>
                                <a:gd name="T4" fmla="+- 0 11238 11238"/>
                                <a:gd name="T5" fmla="*/ T4 w 4"/>
                                <a:gd name="T6" fmla="+- 0 13088 13087"/>
                                <a:gd name="T7" fmla="*/ 13088 h 8"/>
                                <a:gd name="T8" fmla="+- 0 11238 11238"/>
                                <a:gd name="T9" fmla="*/ T8 w 4"/>
                                <a:gd name="T10" fmla="+- 0 13088 13087"/>
                                <a:gd name="T11" fmla="*/ 13088 h 8"/>
                                <a:gd name="T12" fmla="+- 0 11238 11238"/>
                                <a:gd name="T13" fmla="*/ T12 w 4"/>
                                <a:gd name="T14" fmla="+- 0 13087 13087"/>
                                <a:gd name="T15" fmla="*/ 13087 h 8"/>
                                <a:gd name="T16" fmla="+- 0 11239 11238"/>
                                <a:gd name="T17" fmla="*/ T16 w 4"/>
                                <a:gd name="T18" fmla="+- 0 13087 13087"/>
                                <a:gd name="T19" fmla="*/ 13087 h 8"/>
                                <a:gd name="T20" fmla="+- 0 11240 11238"/>
                                <a:gd name="T21" fmla="*/ T20 w 4"/>
                                <a:gd name="T22" fmla="+- 0 13087 13087"/>
                                <a:gd name="T23" fmla="*/ 13087 h 8"/>
                                <a:gd name="T24" fmla="+- 0 11241 11238"/>
                                <a:gd name="T25" fmla="*/ T24 w 4"/>
                                <a:gd name="T26" fmla="+- 0 13087 13087"/>
                                <a:gd name="T27" fmla="*/ 13087 h 8"/>
                                <a:gd name="T28" fmla="+- 0 11241 11238"/>
                                <a:gd name="T29" fmla="*/ T28 w 4"/>
                                <a:gd name="T30" fmla="+- 0 13087 13087"/>
                                <a:gd name="T31" fmla="*/ 13087 h 8"/>
                                <a:gd name="T32" fmla="+- 0 11242 11238"/>
                                <a:gd name="T33" fmla="*/ T32 w 4"/>
                                <a:gd name="T34" fmla="+- 0 13087 13087"/>
                                <a:gd name="T35" fmla="*/ 13087 h 8"/>
                                <a:gd name="T36" fmla="+- 0 11242 11238"/>
                                <a:gd name="T37" fmla="*/ T36 w 4"/>
                                <a:gd name="T38" fmla="+- 0 13088 13087"/>
                                <a:gd name="T39" fmla="*/ 13088 h 8"/>
                                <a:gd name="T40" fmla="+- 0 11241 11238"/>
                                <a:gd name="T41" fmla="*/ T40 w 4"/>
                                <a:gd name="T42" fmla="+- 0 13092 13087"/>
                                <a:gd name="T43" fmla="*/ 13092 h 8"/>
                                <a:gd name="T44" fmla="+- 0 11240 11238"/>
                                <a:gd name="T45" fmla="*/ T44 w 4"/>
                                <a:gd name="T46" fmla="+- 0 13094 13087"/>
                                <a:gd name="T47" fmla="*/ 13094 h 8"/>
                                <a:gd name="T48" fmla="+- 0 11239 11238"/>
                                <a:gd name="T49" fmla="*/ T48 w 4"/>
                                <a:gd name="T50" fmla="+- 0 13089 13087"/>
                                <a:gd name="T51" fmla="*/ 1308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 h="8">
                                  <a:moveTo>
                                    <a:pt x="1" y="2"/>
                                  </a:moveTo>
                                  <a:lnTo>
                                    <a:pt x="0" y="1"/>
                                  </a:lnTo>
                                  <a:lnTo>
                                    <a:pt x="0" y="0"/>
                                  </a:lnTo>
                                  <a:lnTo>
                                    <a:pt x="1" y="0"/>
                                  </a:lnTo>
                                  <a:lnTo>
                                    <a:pt x="2" y="0"/>
                                  </a:lnTo>
                                  <a:lnTo>
                                    <a:pt x="3" y="0"/>
                                  </a:lnTo>
                                  <a:lnTo>
                                    <a:pt x="4" y="0"/>
                                  </a:lnTo>
                                  <a:lnTo>
                                    <a:pt x="4" y="1"/>
                                  </a:lnTo>
                                  <a:lnTo>
                                    <a:pt x="3" y="5"/>
                                  </a:lnTo>
                                  <a:lnTo>
                                    <a:pt x="2" y="7"/>
                                  </a:lnTo>
                                  <a:lnTo>
                                    <a:pt x="1"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0" name="Group 8326"/>
                        <wpg:cNvGrpSpPr>
                          <a:grpSpLocks/>
                        </wpg:cNvGrpSpPr>
                        <wpg:grpSpPr bwMode="auto">
                          <a:xfrm>
                            <a:off x="11257" y="13083"/>
                            <a:ext cx="2" cy="6"/>
                            <a:chOff x="11257" y="13083"/>
                            <a:chExt cx="2" cy="6"/>
                          </a:xfrm>
                        </wpg:grpSpPr>
                        <wps:wsp>
                          <wps:cNvPr id="8521" name="Freeform 8327"/>
                          <wps:cNvSpPr>
                            <a:spLocks/>
                          </wps:cNvSpPr>
                          <wps:spPr bwMode="auto">
                            <a:xfrm>
                              <a:off x="11257" y="13083"/>
                              <a:ext cx="2" cy="6"/>
                            </a:xfrm>
                            <a:custGeom>
                              <a:avLst/>
                              <a:gdLst>
                                <a:gd name="T0" fmla="+- 0 11258 11257"/>
                                <a:gd name="T1" fmla="*/ T0 w 2"/>
                                <a:gd name="T2" fmla="+- 0 13087 13083"/>
                                <a:gd name="T3" fmla="*/ 13087 h 6"/>
                                <a:gd name="T4" fmla="+- 0 11258 11257"/>
                                <a:gd name="T5" fmla="*/ T4 w 2"/>
                                <a:gd name="T6" fmla="+- 0 13088 13083"/>
                                <a:gd name="T7" fmla="*/ 13088 h 6"/>
                                <a:gd name="T8" fmla="+- 0 11257 11257"/>
                                <a:gd name="T9" fmla="*/ T8 w 2"/>
                                <a:gd name="T10" fmla="+- 0 13086 13083"/>
                                <a:gd name="T11" fmla="*/ 13086 h 6"/>
                                <a:gd name="T12" fmla="+- 0 11257 11257"/>
                                <a:gd name="T13" fmla="*/ T12 w 2"/>
                                <a:gd name="T14" fmla="+- 0 13084 13083"/>
                                <a:gd name="T15" fmla="*/ 13084 h 6"/>
                                <a:gd name="T16" fmla="+- 0 11257 11257"/>
                                <a:gd name="T17" fmla="*/ T16 w 2"/>
                                <a:gd name="T18" fmla="+- 0 13083 13083"/>
                                <a:gd name="T19" fmla="*/ 13083 h 6"/>
                                <a:gd name="T20" fmla="+- 0 11258 11257"/>
                                <a:gd name="T21" fmla="*/ T20 w 2"/>
                                <a:gd name="T22" fmla="+- 0 13083 13083"/>
                                <a:gd name="T23" fmla="*/ 13083 h 6"/>
                                <a:gd name="T24" fmla="+- 0 11258 11257"/>
                                <a:gd name="T25" fmla="*/ T24 w 2"/>
                                <a:gd name="T26" fmla="+- 0 13083 13083"/>
                                <a:gd name="T27" fmla="*/ 13083 h 6"/>
                                <a:gd name="T28" fmla="+- 0 11258 11257"/>
                                <a:gd name="T29" fmla="*/ T28 w 2"/>
                                <a:gd name="T30" fmla="+- 0 13083 13083"/>
                                <a:gd name="T31" fmla="*/ 13083 h 6"/>
                                <a:gd name="T32" fmla="+- 0 11258 11257"/>
                                <a:gd name="T33" fmla="*/ T32 w 2"/>
                                <a:gd name="T34" fmla="+- 0 13083 13083"/>
                                <a:gd name="T35" fmla="*/ 13083 h 6"/>
                                <a:gd name="T36" fmla="+- 0 11259 11257"/>
                                <a:gd name="T37" fmla="*/ T36 w 2"/>
                                <a:gd name="T38" fmla="+- 0 13083 13083"/>
                                <a:gd name="T39" fmla="*/ 13083 h 6"/>
                                <a:gd name="T40" fmla="+- 0 11259 11257"/>
                                <a:gd name="T41" fmla="*/ T40 w 2"/>
                                <a:gd name="T42" fmla="+- 0 13085 13083"/>
                                <a:gd name="T43" fmla="*/ 13085 h 6"/>
                                <a:gd name="T44" fmla="+- 0 11258 11257"/>
                                <a:gd name="T45" fmla="*/ T44 w 2"/>
                                <a:gd name="T46" fmla="+- 0 13086 13083"/>
                                <a:gd name="T47" fmla="*/ 13086 h 6"/>
                                <a:gd name="T48" fmla="+- 0 11258 11257"/>
                                <a:gd name="T49" fmla="*/ T48 w 2"/>
                                <a:gd name="T50" fmla="+- 0 13087 13083"/>
                                <a:gd name="T51" fmla="*/ 1308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 h="6">
                                  <a:moveTo>
                                    <a:pt x="1" y="4"/>
                                  </a:moveTo>
                                  <a:lnTo>
                                    <a:pt x="1" y="5"/>
                                  </a:lnTo>
                                  <a:lnTo>
                                    <a:pt x="0" y="3"/>
                                  </a:lnTo>
                                  <a:lnTo>
                                    <a:pt x="0" y="1"/>
                                  </a:lnTo>
                                  <a:lnTo>
                                    <a:pt x="0" y="0"/>
                                  </a:lnTo>
                                  <a:lnTo>
                                    <a:pt x="1" y="0"/>
                                  </a:lnTo>
                                  <a:lnTo>
                                    <a:pt x="2" y="0"/>
                                  </a:lnTo>
                                  <a:lnTo>
                                    <a:pt x="2" y="2"/>
                                  </a:lnTo>
                                  <a:lnTo>
                                    <a:pt x="1" y="3"/>
                                  </a:lnTo>
                                  <a:lnTo>
                                    <a:pt x="1"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2" name="Group 8328"/>
                        <wpg:cNvGrpSpPr>
                          <a:grpSpLocks/>
                        </wpg:cNvGrpSpPr>
                        <wpg:grpSpPr bwMode="auto">
                          <a:xfrm>
                            <a:off x="11321" y="13080"/>
                            <a:ext cx="5" cy="19"/>
                            <a:chOff x="11321" y="13080"/>
                            <a:chExt cx="5" cy="19"/>
                          </a:xfrm>
                        </wpg:grpSpPr>
                        <wps:wsp>
                          <wps:cNvPr id="8523" name="Freeform 8329"/>
                          <wps:cNvSpPr>
                            <a:spLocks/>
                          </wps:cNvSpPr>
                          <wps:spPr bwMode="auto">
                            <a:xfrm>
                              <a:off x="11321" y="13080"/>
                              <a:ext cx="5" cy="19"/>
                            </a:xfrm>
                            <a:custGeom>
                              <a:avLst/>
                              <a:gdLst>
                                <a:gd name="T0" fmla="+- 0 11321 11321"/>
                                <a:gd name="T1" fmla="*/ T0 w 5"/>
                                <a:gd name="T2" fmla="+- 0 13095 13080"/>
                                <a:gd name="T3" fmla="*/ 13095 h 19"/>
                                <a:gd name="T4" fmla="+- 0 11321 11321"/>
                                <a:gd name="T5" fmla="*/ T4 w 5"/>
                                <a:gd name="T6" fmla="+- 0 13088 13080"/>
                                <a:gd name="T7" fmla="*/ 13088 h 19"/>
                                <a:gd name="T8" fmla="+- 0 11322 11321"/>
                                <a:gd name="T9" fmla="*/ T8 w 5"/>
                                <a:gd name="T10" fmla="+- 0 13086 13080"/>
                                <a:gd name="T11" fmla="*/ 13086 h 19"/>
                                <a:gd name="T12" fmla="+- 0 11323 11321"/>
                                <a:gd name="T13" fmla="*/ T12 w 5"/>
                                <a:gd name="T14" fmla="+- 0 13085 13080"/>
                                <a:gd name="T15" fmla="*/ 13085 h 19"/>
                                <a:gd name="T16" fmla="+- 0 11323 11321"/>
                                <a:gd name="T17" fmla="*/ T16 w 5"/>
                                <a:gd name="T18" fmla="+- 0 13081 13080"/>
                                <a:gd name="T19" fmla="*/ 13081 h 19"/>
                                <a:gd name="T20" fmla="+- 0 11323 11321"/>
                                <a:gd name="T21" fmla="*/ T20 w 5"/>
                                <a:gd name="T22" fmla="+- 0 13080 13080"/>
                                <a:gd name="T23" fmla="*/ 13080 h 19"/>
                                <a:gd name="T24" fmla="+- 0 11322 11321"/>
                                <a:gd name="T25" fmla="*/ T24 w 5"/>
                                <a:gd name="T26" fmla="+- 0 13080 13080"/>
                                <a:gd name="T27" fmla="*/ 13080 h 19"/>
                                <a:gd name="T28" fmla="+- 0 11324 11321"/>
                                <a:gd name="T29" fmla="*/ T28 w 5"/>
                                <a:gd name="T30" fmla="+- 0 13082 13080"/>
                                <a:gd name="T31" fmla="*/ 13082 h 19"/>
                                <a:gd name="T32" fmla="+- 0 11326 11321"/>
                                <a:gd name="T33" fmla="*/ T32 w 5"/>
                                <a:gd name="T34" fmla="+- 0 13099 13080"/>
                                <a:gd name="T35" fmla="*/ 13099 h 19"/>
                                <a:gd name="T36" fmla="+- 0 11325 11321"/>
                                <a:gd name="T37" fmla="*/ T36 w 5"/>
                                <a:gd name="T38" fmla="+- 0 13092 13080"/>
                                <a:gd name="T39" fmla="*/ 13092 h 19"/>
                                <a:gd name="T40" fmla="+- 0 11323 11321"/>
                                <a:gd name="T41" fmla="*/ T40 w 5"/>
                                <a:gd name="T42" fmla="+- 0 13095 13080"/>
                                <a:gd name="T43" fmla="*/ 13095 h 19"/>
                                <a:gd name="T44" fmla="+- 0 11321 11321"/>
                                <a:gd name="T45" fmla="*/ T44 w 5"/>
                                <a:gd name="T46" fmla="+- 0 13095 13080"/>
                                <a:gd name="T47" fmla="*/ 13095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 h="19">
                                  <a:moveTo>
                                    <a:pt x="0" y="15"/>
                                  </a:moveTo>
                                  <a:lnTo>
                                    <a:pt x="0" y="8"/>
                                  </a:lnTo>
                                  <a:lnTo>
                                    <a:pt x="1" y="6"/>
                                  </a:lnTo>
                                  <a:lnTo>
                                    <a:pt x="2" y="5"/>
                                  </a:lnTo>
                                  <a:lnTo>
                                    <a:pt x="2" y="1"/>
                                  </a:lnTo>
                                  <a:lnTo>
                                    <a:pt x="2" y="0"/>
                                  </a:lnTo>
                                  <a:lnTo>
                                    <a:pt x="1" y="0"/>
                                  </a:lnTo>
                                  <a:lnTo>
                                    <a:pt x="3" y="2"/>
                                  </a:lnTo>
                                  <a:lnTo>
                                    <a:pt x="5" y="19"/>
                                  </a:lnTo>
                                  <a:lnTo>
                                    <a:pt x="4" y="12"/>
                                  </a:lnTo>
                                  <a:lnTo>
                                    <a:pt x="2" y="15"/>
                                  </a:lnTo>
                                  <a:lnTo>
                                    <a:pt x="0" y="1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4" name="Group 8330"/>
                        <wpg:cNvGrpSpPr>
                          <a:grpSpLocks/>
                        </wpg:cNvGrpSpPr>
                        <wpg:grpSpPr bwMode="auto">
                          <a:xfrm>
                            <a:off x="11366" y="13083"/>
                            <a:ext cx="5" cy="28"/>
                            <a:chOff x="11366" y="13083"/>
                            <a:chExt cx="5" cy="28"/>
                          </a:xfrm>
                        </wpg:grpSpPr>
                        <wps:wsp>
                          <wps:cNvPr id="8525" name="Freeform 8331"/>
                          <wps:cNvSpPr>
                            <a:spLocks/>
                          </wps:cNvSpPr>
                          <wps:spPr bwMode="auto">
                            <a:xfrm>
                              <a:off x="11366" y="13083"/>
                              <a:ext cx="5" cy="28"/>
                            </a:xfrm>
                            <a:custGeom>
                              <a:avLst/>
                              <a:gdLst>
                                <a:gd name="T0" fmla="+- 0 11367 11366"/>
                                <a:gd name="T1" fmla="*/ T0 w 5"/>
                                <a:gd name="T2" fmla="+- 0 13100 13083"/>
                                <a:gd name="T3" fmla="*/ 13100 h 28"/>
                                <a:gd name="T4" fmla="+- 0 11366 11366"/>
                                <a:gd name="T5" fmla="*/ T4 w 5"/>
                                <a:gd name="T6" fmla="+- 0 13089 13083"/>
                                <a:gd name="T7" fmla="*/ 13089 h 28"/>
                                <a:gd name="T8" fmla="+- 0 11371 11366"/>
                                <a:gd name="T9" fmla="*/ T8 w 5"/>
                                <a:gd name="T10" fmla="+- 0 13083 13083"/>
                                <a:gd name="T11" fmla="*/ 13083 h 28"/>
                                <a:gd name="T12" fmla="+- 0 11371 11366"/>
                                <a:gd name="T13" fmla="*/ T12 w 5"/>
                                <a:gd name="T14" fmla="+- 0 13101 13083"/>
                                <a:gd name="T15" fmla="*/ 13101 h 28"/>
                                <a:gd name="T16" fmla="+- 0 11370 11366"/>
                                <a:gd name="T17" fmla="*/ T16 w 5"/>
                                <a:gd name="T18" fmla="+- 0 13110 13083"/>
                                <a:gd name="T19" fmla="*/ 13110 h 28"/>
                                <a:gd name="T20" fmla="+- 0 11369 11366"/>
                                <a:gd name="T21" fmla="*/ T20 w 5"/>
                                <a:gd name="T22" fmla="+- 0 13102 13083"/>
                                <a:gd name="T23" fmla="*/ 13102 h 28"/>
                                <a:gd name="T24" fmla="+- 0 11367 11366"/>
                                <a:gd name="T25" fmla="*/ T24 w 5"/>
                                <a:gd name="T26" fmla="+- 0 13100 13083"/>
                                <a:gd name="T27" fmla="*/ 13100 h 28"/>
                              </a:gdLst>
                              <a:ahLst/>
                              <a:cxnLst>
                                <a:cxn ang="0">
                                  <a:pos x="T1" y="T3"/>
                                </a:cxn>
                                <a:cxn ang="0">
                                  <a:pos x="T5" y="T7"/>
                                </a:cxn>
                                <a:cxn ang="0">
                                  <a:pos x="T9" y="T11"/>
                                </a:cxn>
                                <a:cxn ang="0">
                                  <a:pos x="T13" y="T15"/>
                                </a:cxn>
                                <a:cxn ang="0">
                                  <a:pos x="T17" y="T19"/>
                                </a:cxn>
                                <a:cxn ang="0">
                                  <a:pos x="T21" y="T23"/>
                                </a:cxn>
                                <a:cxn ang="0">
                                  <a:pos x="T25" y="T27"/>
                                </a:cxn>
                              </a:cxnLst>
                              <a:rect l="0" t="0" r="r" b="b"/>
                              <a:pathLst>
                                <a:path w="5" h="28">
                                  <a:moveTo>
                                    <a:pt x="1" y="17"/>
                                  </a:moveTo>
                                  <a:lnTo>
                                    <a:pt x="0" y="6"/>
                                  </a:lnTo>
                                  <a:lnTo>
                                    <a:pt x="5" y="0"/>
                                  </a:lnTo>
                                  <a:lnTo>
                                    <a:pt x="5" y="18"/>
                                  </a:lnTo>
                                  <a:lnTo>
                                    <a:pt x="4" y="27"/>
                                  </a:lnTo>
                                  <a:lnTo>
                                    <a:pt x="3" y="19"/>
                                  </a:lnTo>
                                  <a:lnTo>
                                    <a:pt x="1" y="1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6" name="Group 8332"/>
                        <wpg:cNvGrpSpPr>
                          <a:grpSpLocks/>
                        </wpg:cNvGrpSpPr>
                        <wpg:grpSpPr bwMode="auto">
                          <a:xfrm>
                            <a:off x="11375" y="13065"/>
                            <a:ext cx="2" cy="27"/>
                            <a:chOff x="11375" y="13065"/>
                            <a:chExt cx="2" cy="27"/>
                          </a:xfrm>
                        </wpg:grpSpPr>
                        <wps:wsp>
                          <wps:cNvPr id="8527" name="Freeform 8333"/>
                          <wps:cNvSpPr>
                            <a:spLocks/>
                          </wps:cNvSpPr>
                          <wps:spPr bwMode="auto">
                            <a:xfrm>
                              <a:off x="11375" y="13065"/>
                              <a:ext cx="2" cy="27"/>
                            </a:xfrm>
                            <a:custGeom>
                              <a:avLst/>
                              <a:gdLst>
                                <a:gd name="T0" fmla="+- 0 11377 11375"/>
                                <a:gd name="T1" fmla="*/ T0 w 2"/>
                                <a:gd name="T2" fmla="+- 0 13092 13065"/>
                                <a:gd name="T3" fmla="*/ 13092 h 27"/>
                                <a:gd name="T4" fmla="+- 0 11375 11375"/>
                                <a:gd name="T5" fmla="*/ T4 w 2"/>
                                <a:gd name="T6" fmla="+- 0 13077 13065"/>
                                <a:gd name="T7" fmla="*/ 13077 h 27"/>
                                <a:gd name="T8" fmla="+- 0 11376 11375"/>
                                <a:gd name="T9" fmla="*/ T8 w 2"/>
                                <a:gd name="T10" fmla="+- 0 13065 13065"/>
                                <a:gd name="T11" fmla="*/ 13065 h 27"/>
                                <a:gd name="T12" fmla="+- 0 11377 11375"/>
                                <a:gd name="T13" fmla="*/ T12 w 2"/>
                                <a:gd name="T14" fmla="+- 0 13080 13065"/>
                                <a:gd name="T15" fmla="*/ 13080 h 27"/>
                                <a:gd name="T16" fmla="+- 0 11376 11375"/>
                                <a:gd name="T17" fmla="*/ T16 w 2"/>
                                <a:gd name="T18" fmla="+- 0 13087 13065"/>
                                <a:gd name="T19" fmla="*/ 13087 h 27"/>
                                <a:gd name="T20" fmla="+- 0 11377 11375"/>
                                <a:gd name="T21" fmla="*/ T20 w 2"/>
                                <a:gd name="T22" fmla="+- 0 13092 13065"/>
                                <a:gd name="T23" fmla="*/ 13092 h 27"/>
                              </a:gdLst>
                              <a:ahLst/>
                              <a:cxnLst>
                                <a:cxn ang="0">
                                  <a:pos x="T1" y="T3"/>
                                </a:cxn>
                                <a:cxn ang="0">
                                  <a:pos x="T5" y="T7"/>
                                </a:cxn>
                                <a:cxn ang="0">
                                  <a:pos x="T9" y="T11"/>
                                </a:cxn>
                                <a:cxn ang="0">
                                  <a:pos x="T13" y="T15"/>
                                </a:cxn>
                                <a:cxn ang="0">
                                  <a:pos x="T17" y="T19"/>
                                </a:cxn>
                                <a:cxn ang="0">
                                  <a:pos x="T21" y="T23"/>
                                </a:cxn>
                              </a:cxnLst>
                              <a:rect l="0" t="0" r="r" b="b"/>
                              <a:pathLst>
                                <a:path w="2" h="27">
                                  <a:moveTo>
                                    <a:pt x="2" y="27"/>
                                  </a:moveTo>
                                  <a:lnTo>
                                    <a:pt x="0" y="12"/>
                                  </a:lnTo>
                                  <a:lnTo>
                                    <a:pt x="1" y="0"/>
                                  </a:lnTo>
                                  <a:lnTo>
                                    <a:pt x="2" y="15"/>
                                  </a:lnTo>
                                  <a:lnTo>
                                    <a:pt x="1" y="22"/>
                                  </a:lnTo>
                                  <a:lnTo>
                                    <a:pt x="2" y="2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8" name="Group 8334"/>
                        <wpg:cNvGrpSpPr>
                          <a:grpSpLocks/>
                        </wpg:cNvGrpSpPr>
                        <wpg:grpSpPr bwMode="auto">
                          <a:xfrm>
                            <a:off x="11573" y="12999"/>
                            <a:ext cx="7" cy="34"/>
                            <a:chOff x="11573" y="12999"/>
                            <a:chExt cx="7" cy="34"/>
                          </a:xfrm>
                        </wpg:grpSpPr>
                        <wps:wsp>
                          <wps:cNvPr id="8529" name="Freeform 8335"/>
                          <wps:cNvSpPr>
                            <a:spLocks/>
                          </wps:cNvSpPr>
                          <wps:spPr bwMode="auto">
                            <a:xfrm>
                              <a:off x="11573" y="12999"/>
                              <a:ext cx="7" cy="34"/>
                            </a:xfrm>
                            <a:custGeom>
                              <a:avLst/>
                              <a:gdLst>
                                <a:gd name="T0" fmla="+- 0 11577 11573"/>
                                <a:gd name="T1" fmla="*/ T0 w 7"/>
                                <a:gd name="T2" fmla="+- 0 13016 12999"/>
                                <a:gd name="T3" fmla="*/ 13016 h 34"/>
                                <a:gd name="T4" fmla="+- 0 11577 11573"/>
                                <a:gd name="T5" fmla="*/ T4 w 7"/>
                                <a:gd name="T6" fmla="+- 0 13014 12999"/>
                                <a:gd name="T7" fmla="*/ 13014 h 34"/>
                                <a:gd name="T8" fmla="+- 0 11577 11573"/>
                                <a:gd name="T9" fmla="*/ T8 w 7"/>
                                <a:gd name="T10" fmla="+- 0 13025 12999"/>
                                <a:gd name="T11" fmla="*/ 13025 h 34"/>
                                <a:gd name="T12" fmla="+- 0 11577 11573"/>
                                <a:gd name="T13" fmla="*/ T12 w 7"/>
                                <a:gd name="T14" fmla="+- 0 13026 12999"/>
                                <a:gd name="T15" fmla="*/ 13026 h 34"/>
                                <a:gd name="T16" fmla="+- 0 11576 11573"/>
                                <a:gd name="T17" fmla="*/ T16 w 7"/>
                                <a:gd name="T18" fmla="+- 0 13028 12999"/>
                                <a:gd name="T19" fmla="*/ 13028 h 34"/>
                                <a:gd name="T20" fmla="+- 0 11573 11573"/>
                                <a:gd name="T21" fmla="*/ T20 w 7"/>
                                <a:gd name="T22" fmla="+- 0 13015 12999"/>
                                <a:gd name="T23" fmla="*/ 13015 h 34"/>
                                <a:gd name="T24" fmla="+- 0 11573 11573"/>
                                <a:gd name="T25" fmla="*/ T24 w 7"/>
                                <a:gd name="T26" fmla="+- 0 13006 12999"/>
                                <a:gd name="T27" fmla="*/ 13006 h 34"/>
                                <a:gd name="T28" fmla="+- 0 11575 11573"/>
                                <a:gd name="T29" fmla="*/ T28 w 7"/>
                                <a:gd name="T30" fmla="+- 0 13010 12999"/>
                                <a:gd name="T31" fmla="*/ 13010 h 34"/>
                                <a:gd name="T32" fmla="+- 0 11575 11573"/>
                                <a:gd name="T33" fmla="*/ T32 w 7"/>
                                <a:gd name="T34" fmla="+- 0 12999 12999"/>
                                <a:gd name="T35" fmla="*/ 12999 h 34"/>
                                <a:gd name="T36" fmla="+- 0 11577 11573"/>
                                <a:gd name="T37" fmla="*/ T36 w 7"/>
                                <a:gd name="T38" fmla="+- 0 13001 12999"/>
                                <a:gd name="T39" fmla="*/ 13001 h 34"/>
                                <a:gd name="T40" fmla="+- 0 11577 11573"/>
                                <a:gd name="T41" fmla="*/ T40 w 7"/>
                                <a:gd name="T42" fmla="+- 0 13011 12999"/>
                                <a:gd name="T43" fmla="*/ 13011 h 34"/>
                                <a:gd name="T44" fmla="+- 0 11577 11573"/>
                                <a:gd name="T45" fmla="*/ T44 w 7"/>
                                <a:gd name="T46" fmla="+- 0 13017 12999"/>
                                <a:gd name="T47" fmla="*/ 13017 h 34"/>
                                <a:gd name="T48" fmla="+- 0 11579 11573"/>
                                <a:gd name="T49" fmla="*/ T48 w 7"/>
                                <a:gd name="T50" fmla="+- 0 13016 12999"/>
                                <a:gd name="T51" fmla="*/ 13016 h 34"/>
                                <a:gd name="T52" fmla="+- 0 11580 11573"/>
                                <a:gd name="T53" fmla="*/ T52 w 7"/>
                                <a:gd name="T54" fmla="+- 0 13033 12999"/>
                                <a:gd name="T55" fmla="*/ 13033 h 34"/>
                                <a:gd name="T56" fmla="+- 0 11578 11573"/>
                                <a:gd name="T57" fmla="*/ T56 w 7"/>
                                <a:gd name="T58" fmla="+- 0 13024 12999"/>
                                <a:gd name="T59" fmla="*/ 13024 h 34"/>
                                <a:gd name="T60" fmla="+- 0 11577 11573"/>
                                <a:gd name="T61" fmla="*/ T60 w 7"/>
                                <a:gd name="T62" fmla="+- 0 13016 12999"/>
                                <a:gd name="T63" fmla="*/ 1301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 h="34">
                                  <a:moveTo>
                                    <a:pt x="4" y="17"/>
                                  </a:moveTo>
                                  <a:lnTo>
                                    <a:pt x="4" y="15"/>
                                  </a:lnTo>
                                  <a:lnTo>
                                    <a:pt x="4" y="26"/>
                                  </a:lnTo>
                                  <a:lnTo>
                                    <a:pt x="4" y="27"/>
                                  </a:lnTo>
                                  <a:lnTo>
                                    <a:pt x="3" y="29"/>
                                  </a:lnTo>
                                  <a:lnTo>
                                    <a:pt x="0" y="16"/>
                                  </a:lnTo>
                                  <a:lnTo>
                                    <a:pt x="0" y="7"/>
                                  </a:lnTo>
                                  <a:lnTo>
                                    <a:pt x="2" y="11"/>
                                  </a:lnTo>
                                  <a:lnTo>
                                    <a:pt x="2" y="0"/>
                                  </a:lnTo>
                                  <a:lnTo>
                                    <a:pt x="4" y="2"/>
                                  </a:lnTo>
                                  <a:lnTo>
                                    <a:pt x="4" y="12"/>
                                  </a:lnTo>
                                  <a:lnTo>
                                    <a:pt x="4" y="18"/>
                                  </a:lnTo>
                                  <a:lnTo>
                                    <a:pt x="6" y="17"/>
                                  </a:lnTo>
                                  <a:lnTo>
                                    <a:pt x="7" y="34"/>
                                  </a:lnTo>
                                  <a:lnTo>
                                    <a:pt x="5" y="25"/>
                                  </a:lnTo>
                                  <a:lnTo>
                                    <a:pt x="4" y="1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0" name="Group 8336"/>
                        <wpg:cNvGrpSpPr>
                          <a:grpSpLocks/>
                        </wpg:cNvGrpSpPr>
                        <wpg:grpSpPr bwMode="auto">
                          <a:xfrm>
                            <a:off x="11676" y="13020"/>
                            <a:ext cx="4" cy="28"/>
                            <a:chOff x="11676" y="13020"/>
                            <a:chExt cx="4" cy="28"/>
                          </a:xfrm>
                        </wpg:grpSpPr>
                        <wps:wsp>
                          <wps:cNvPr id="8531" name="Freeform 8337"/>
                          <wps:cNvSpPr>
                            <a:spLocks/>
                          </wps:cNvSpPr>
                          <wps:spPr bwMode="auto">
                            <a:xfrm>
                              <a:off x="11676" y="13020"/>
                              <a:ext cx="4" cy="28"/>
                            </a:xfrm>
                            <a:custGeom>
                              <a:avLst/>
                              <a:gdLst>
                                <a:gd name="T0" fmla="+- 0 11676 11676"/>
                                <a:gd name="T1" fmla="*/ T0 w 4"/>
                                <a:gd name="T2" fmla="+- 0 13022 13020"/>
                                <a:gd name="T3" fmla="*/ 13022 h 28"/>
                                <a:gd name="T4" fmla="+- 0 11678 11676"/>
                                <a:gd name="T5" fmla="*/ T4 w 4"/>
                                <a:gd name="T6" fmla="+- 0 13020 13020"/>
                                <a:gd name="T7" fmla="*/ 13020 h 28"/>
                                <a:gd name="T8" fmla="+- 0 11678 11676"/>
                                <a:gd name="T9" fmla="*/ T8 w 4"/>
                                <a:gd name="T10" fmla="+- 0 13035 13020"/>
                                <a:gd name="T11" fmla="*/ 13035 h 28"/>
                                <a:gd name="T12" fmla="+- 0 11680 11676"/>
                                <a:gd name="T13" fmla="*/ T12 w 4"/>
                                <a:gd name="T14" fmla="+- 0 13037 13020"/>
                                <a:gd name="T15" fmla="*/ 13037 h 28"/>
                                <a:gd name="T16" fmla="+- 0 11679 11676"/>
                                <a:gd name="T17" fmla="*/ T16 w 4"/>
                                <a:gd name="T18" fmla="+- 0 13047 13020"/>
                                <a:gd name="T19" fmla="*/ 13047 h 28"/>
                                <a:gd name="T20" fmla="+- 0 11676 11676"/>
                                <a:gd name="T21" fmla="*/ T20 w 4"/>
                                <a:gd name="T22" fmla="+- 0 13035 13020"/>
                                <a:gd name="T23" fmla="*/ 13035 h 28"/>
                                <a:gd name="T24" fmla="+- 0 11676 11676"/>
                                <a:gd name="T25" fmla="*/ T24 w 4"/>
                                <a:gd name="T26" fmla="+- 0 13022 13020"/>
                                <a:gd name="T27" fmla="*/ 13022 h 28"/>
                              </a:gdLst>
                              <a:ahLst/>
                              <a:cxnLst>
                                <a:cxn ang="0">
                                  <a:pos x="T1" y="T3"/>
                                </a:cxn>
                                <a:cxn ang="0">
                                  <a:pos x="T5" y="T7"/>
                                </a:cxn>
                                <a:cxn ang="0">
                                  <a:pos x="T9" y="T11"/>
                                </a:cxn>
                                <a:cxn ang="0">
                                  <a:pos x="T13" y="T15"/>
                                </a:cxn>
                                <a:cxn ang="0">
                                  <a:pos x="T17" y="T19"/>
                                </a:cxn>
                                <a:cxn ang="0">
                                  <a:pos x="T21" y="T23"/>
                                </a:cxn>
                                <a:cxn ang="0">
                                  <a:pos x="T25" y="T27"/>
                                </a:cxn>
                              </a:cxnLst>
                              <a:rect l="0" t="0" r="r" b="b"/>
                              <a:pathLst>
                                <a:path w="4" h="28">
                                  <a:moveTo>
                                    <a:pt x="0" y="2"/>
                                  </a:moveTo>
                                  <a:lnTo>
                                    <a:pt x="2" y="0"/>
                                  </a:lnTo>
                                  <a:lnTo>
                                    <a:pt x="2" y="15"/>
                                  </a:lnTo>
                                  <a:lnTo>
                                    <a:pt x="4" y="17"/>
                                  </a:lnTo>
                                  <a:lnTo>
                                    <a:pt x="3" y="27"/>
                                  </a:lnTo>
                                  <a:lnTo>
                                    <a:pt x="0" y="15"/>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2" name="Group 8338"/>
                        <wpg:cNvGrpSpPr>
                          <a:grpSpLocks/>
                        </wpg:cNvGrpSpPr>
                        <wpg:grpSpPr bwMode="auto">
                          <a:xfrm>
                            <a:off x="11727" y="13026"/>
                            <a:ext cx="5" cy="18"/>
                            <a:chOff x="11727" y="13026"/>
                            <a:chExt cx="5" cy="18"/>
                          </a:xfrm>
                        </wpg:grpSpPr>
                        <wps:wsp>
                          <wps:cNvPr id="8533" name="Freeform 8339"/>
                          <wps:cNvSpPr>
                            <a:spLocks/>
                          </wps:cNvSpPr>
                          <wps:spPr bwMode="auto">
                            <a:xfrm>
                              <a:off x="11727" y="13026"/>
                              <a:ext cx="5" cy="18"/>
                            </a:xfrm>
                            <a:custGeom>
                              <a:avLst/>
                              <a:gdLst>
                                <a:gd name="T0" fmla="+- 0 11727 11727"/>
                                <a:gd name="T1" fmla="*/ T0 w 5"/>
                                <a:gd name="T2" fmla="+- 0 13042 13026"/>
                                <a:gd name="T3" fmla="*/ 13042 h 18"/>
                                <a:gd name="T4" fmla="+- 0 11728 11727"/>
                                <a:gd name="T5" fmla="*/ T4 w 5"/>
                                <a:gd name="T6" fmla="+- 0 13037 13026"/>
                                <a:gd name="T7" fmla="*/ 13037 h 18"/>
                                <a:gd name="T8" fmla="+- 0 11728 11727"/>
                                <a:gd name="T9" fmla="*/ T8 w 5"/>
                                <a:gd name="T10" fmla="+- 0 13032 13026"/>
                                <a:gd name="T11" fmla="*/ 13032 h 18"/>
                                <a:gd name="T12" fmla="+- 0 11729 11727"/>
                                <a:gd name="T13" fmla="*/ T12 w 5"/>
                                <a:gd name="T14" fmla="+- 0 13026 13026"/>
                                <a:gd name="T15" fmla="*/ 13026 h 18"/>
                                <a:gd name="T16" fmla="+- 0 11729 11727"/>
                                <a:gd name="T17" fmla="*/ T16 w 5"/>
                                <a:gd name="T18" fmla="+- 0 13031 13026"/>
                                <a:gd name="T19" fmla="*/ 13031 h 18"/>
                                <a:gd name="T20" fmla="+- 0 11730 11727"/>
                                <a:gd name="T21" fmla="*/ T20 w 5"/>
                                <a:gd name="T22" fmla="+- 0 13037 13026"/>
                                <a:gd name="T23" fmla="*/ 13037 h 18"/>
                                <a:gd name="T24" fmla="+- 0 11731 11727"/>
                                <a:gd name="T25" fmla="*/ T24 w 5"/>
                                <a:gd name="T26" fmla="+- 0 13034 13026"/>
                                <a:gd name="T27" fmla="*/ 13034 h 18"/>
                                <a:gd name="T28" fmla="+- 0 11731 11727"/>
                                <a:gd name="T29" fmla="*/ T28 w 5"/>
                                <a:gd name="T30" fmla="+- 0 13028 13026"/>
                                <a:gd name="T31" fmla="*/ 13028 h 18"/>
                                <a:gd name="T32" fmla="+- 0 11731 11727"/>
                                <a:gd name="T33" fmla="*/ T32 w 5"/>
                                <a:gd name="T34" fmla="+- 0 13043 13026"/>
                                <a:gd name="T35" fmla="*/ 13043 h 18"/>
                                <a:gd name="T36" fmla="+- 0 11727 11727"/>
                                <a:gd name="T37" fmla="*/ T36 w 5"/>
                                <a:gd name="T38" fmla="+- 0 13041 13026"/>
                                <a:gd name="T39" fmla="*/ 13041 h 18"/>
                                <a:gd name="T40" fmla="+- 0 11727 11727"/>
                                <a:gd name="T41" fmla="*/ T40 w 5"/>
                                <a:gd name="T42" fmla="+- 0 13042 13026"/>
                                <a:gd name="T43" fmla="*/ 13042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 h="18">
                                  <a:moveTo>
                                    <a:pt x="0" y="16"/>
                                  </a:moveTo>
                                  <a:lnTo>
                                    <a:pt x="1" y="11"/>
                                  </a:lnTo>
                                  <a:lnTo>
                                    <a:pt x="1" y="6"/>
                                  </a:lnTo>
                                  <a:lnTo>
                                    <a:pt x="2" y="0"/>
                                  </a:lnTo>
                                  <a:lnTo>
                                    <a:pt x="2" y="5"/>
                                  </a:lnTo>
                                  <a:lnTo>
                                    <a:pt x="3" y="11"/>
                                  </a:lnTo>
                                  <a:lnTo>
                                    <a:pt x="4" y="8"/>
                                  </a:lnTo>
                                  <a:lnTo>
                                    <a:pt x="4" y="2"/>
                                  </a:lnTo>
                                  <a:lnTo>
                                    <a:pt x="4" y="17"/>
                                  </a:lnTo>
                                  <a:lnTo>
                                    <a:pt x="0" y="15"/>
                                  </a:lnTo>
                                  <a:lnTo>
                                    <a:pt x="0" y="1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4" name="Group 8340"/>
                        <wpg:cNvGrpSpPr>
                          <a:grpSpLocks/>
                        </wpg:cNvGrpSpPr>
                        <wpg:grpSpPr bwMode="auto">
                          <a:xfrm>
                            <a:off x="11748" y="12968"/>
                            <a:ext cx="5" cy="18"/>
                            <a:chOff x="11748" y="12968"/>
                            <a:chExt cx="5" cy="18"/>
                          </a:xfrm>
                        </wpg:grpSpPr>
                        <wps:wsp>
                          <wps:cNvPr id="8535" name="Freeform 8341"/>
                          <wps:cNvSpPr>
                            <a:spLocks/>
                          </wps:cNvSpPr>
                          <wps:spPr bwMode="auto">
                            <a:xfrm>
                              <a:off x="11748" y="12968"/>
                              <a:ext cx="5" cy="18"/>
                            </a:xfrm>
                            <a:custGeom>
                              <a:avLst/>
                              <a:gdLst>
                                <a:gd name="T0" fmla="+- 0 11748 11748"/>
                                <a:gd name="T1" fmla="*/ T0 w 5"/>
                                <a:gd name="T2" fmla="+- 0 12970 12968"/>
                                <a:gd name="T3" fmla="*/ 12970 h 18"/>
                                <a:gd name="T4" fmla="+- 0 11750 11748"/>
                                <a:gd name="T5" fmla="*/ T4 w 5"/>
                                <a:gd name="T6" fmla="+- 0 12970 12968"/>
                                <a:gd name="T7" fmla="*/ 12970 h 18"/>
                                <a:gd name="T8" fmla="+- 0 11752 11748"/>
                                <a:gd name="T9" fmla="*/ T8 w 5"/>
                                <a:gd name="T10" fmla="+- 0 12968 12968"/>
                                <a:gd name="T11" fmla="*/ 12968 h 18"/>
                                <a:gd name="T12" fmla="+- 0 11753 11748"/>
                                <a:gd name="T13" fmla="*/ T12 w 5"/>
                                <a:gd name="T14" fmla="+- 0 12985 12968"/>
                                <a:gd name="T15" fmla="*/ 12985 h 18"/>
                                <a:gd name="T16" fmla="+- 0 11751 11748"/>
                                <a:gd name="T17" fmla="*/ T16 w 5"/>
                                <a:gd name="T18" fmla="+- 0 12985 12968"/>
                                <a:gd name="T19" fmla="*/ 12985 h 18"/>
                                <a:gd name="T20" fmla="+- 0 11749 11748"/>
                                <a:gd name="T21" fmla="*/ T20 w 5"/>
                                <a:gd name="T22" fmla="+- 0 12985 12968"/>
                                <a:gd name="T23" fmla="*/ 12985 h 18"/>
                                <a:gd name="T24" fmla="+- 0 11748 11748"/>
                                <a:gd name="T25" fmla="*/ T24 w 5"/>
                                <a:gd name="T26" fmla="+- 0 12970 12968"/>
                                <a:gd name="T27" fmla="*/ 12970 h 18"/>
                              </a:gdLst>
                              <a:ahLst/>
                              <a:cxnLst>
                                <a:cxn ang="0">
                                  <a:pos x="T1" y="T3"/>
                                </a:cxn>
                                <a:cxn ang="0">
                                  <a:pos x="T5" y="T7"/>
                                </a:cxn>
                                <a:cxn ang="0">
                                  <a:pos x="T9" y="T11"/>
                                </a:cxn>
                                <a:cxn ang="0">
                                  <a:pos x="T13" y="T15"/>
                                </a:cxn>
                                <a:cxn ang="0">
                                  <a:pos x="T17" y="T19"/>
                                </a:cxn>
                                <a:cxn ang="0">
                                  <a:pos x="T21" y="T23"/>
                                </a:cxn>
                                <a:cxn ang="0">
                                  <a:pos x="T25" y="T27"/>
                                </a:cxn>
                              </a:cxnLst>
                              <a:rect l="0" t="0" r="r" b="b"/>
                              <a:pathLst>
                                <a:path w="5" h="18">
                                  <a:moveTo>
                                    <a:pt x="0" y="2"/>
                                  </a:moveTo>
                                  <a:lnTo>
                                    <a:pt x="2" y="2"/>
                                  </a:lnTo>
                                  <a:lnTo>
                                    <a:pt x="4" y="0"/>
                                  </a:lnTo>
                                  <a:lnTo>
                                    <a:pt x="5" y="17"/>
                                  </a:lnTo>
                                  <a:lnTo>
                                    <a:pt x="3" y="17"/>
                                  </a:lnTo>
                                  <a:lnTo>
                                    <a:pt x="1" y="17"/>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6" name="Group 8342"/>
                        <wpg:cNvGrpSpPr>
                          <a:grpSpLocks/>
                        </wpg:cNvGrpSpPr>
                        <wpg:grpSpPr bwMode="auto">
                          <a:xfrm>
                            <a:off x="11763" y="12938"/>
                            <a:ext cx="4" cy="28"/>
                            <a:chOff x="11763" y="12938"/>
                            <a:chExt cx="4" cy="28"/>
                          </a:xfrm>
                        </wpg:grpSpPr>
                        <wps:wsp>
                          <wps:cNvPr id="8537" name="Freeform 8343"/>
                          <wps:cNvSpPr>
                            <a:spLocks/>
                          </wps:cNvSpPr>
                          <wps:spPr bwMode="auto">
                            <a:xfrm>
                              <a:off x="11763" y="12938"/>
                              <a:ext cx="4" cy="28"/>
                            </a:xfrm>
                            <a:custGeom>
                              <a:avLst/>
                              <a:gdLst>
                                <a:gd name="T0" fmla="+- 0 11764 11763"/>
                                <a:gd name="T1" fmla="*/ T0 w 4"/>
                                <a:gd name="T2" fmla="+- 0 12962 12938"/>
                                <a:gd name="T3" fmla="*/ 12962 h 28"/>
                                <a:gd name="T4" fmla="+- 0 11763 11763"/>
                                <a:gd name="T5" fmla="*/ T4 w 4"/>
                                <a:gd name="T6" fmla="+- 0 12942 12938"/>
                                <a:gd name="T7" fmla="*/ 12942 h 28"/>
                                <a:gd name="T8" fmla="+- 0 11765 11763"/>
                                <a:gd name="T9" fmla="*/ T8 w 4"/>
                                <a:gd name="T10" fmla="+- 0 12938 12938"/>
                                <a:gd name="T11" fmla="*/ 12938 h 28"/>
                                <a:gd name="T12" fmla="+- 0 11767 11763"/>
                                <a:gd name="T13" fmla="*/ T12 w 4"/>
                                <a:gd name="T14" fmla="+- 0 12966 12938"/>
                                <a:gd name="T15" fmla="*/ 12966 h 28"/>
                                <a:gd name="T16" fmla="+- 0 11764 11763"/>
                                <a:gd name="T17" fmla="*/ T16 w 4"/>
                                <a:gd name="T18" fmla="+- 0 12962 12938"/>
                                <a:gd name="T19" fmla="*/ 12962 h 28"/>
                              </a:gdLst>
                              <a:ahLst/>
                              <a:cxnLst>
                                <a:cxn ang="0">
                                  <a:pos x="T1" y="T3"/>
                                </a:cxn>
                                <a:cxn ang="0">
                                  <a:pos x="T5" y="T7"/>
                                </a:cxn>
                                <a:cxn ang="0">
                                  <a:pos x="T9" y="T11"/>
                                </a:cxn>
                                <a:cxn ang="0">
                                  <a:pos x="T13" y="T15"/>
                                </a:cxn>
                                <a:cxn ang="0">
                                  <a:pos x="T17" y="T19"/>
                                </a:cxn>
                              </a:cxnLst>
                              <a:rect l="0" t="0" r="r" b="b"/>
                              <a:pathLst>
                                <a:path w="4" h="28">
                                  <a:moveTo>
                                    <a:pt x="1" y="24"/>
                                  </a:moveTo>
                                  <a:lnTo>
                                    <a:pt x="0" y="4"/>
                                  </a:lnTo>
                                  <a:lnTo>
                                    <a:pt x="2" y="0"/>
                                  </a:lnTo>
                                  <a:lnTo>
                                    <a:pt x="4" y="28"/>
                                  </a:lnTo>
                                  <a:lnTo>
                                    <a:pt x="1" y="2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8" name="Group 8344"/>
                        <wpg:cNvGrpSpPr>
                          <a:grpSpLocks/>
                        </wpg:cNvGrpSpPr>
                        <wpg:grpSpPr bwMode="auto">
                          <a:xfrm>
                            <a:off x="11781" y="12689"/>
                            <a:ext cx="3" cy="2"/>
                            <a:chOff x="11781" y="12689"/>
                            <a:chExt cx="3" cy="2"/>
                          </a:xfrm>
                        </wpg:grpSpPr>
                        <wps:wsp>
                          <wps:cNvPr id="8539" name="Freeform 8345"/>
                          <wps:cNvSpPr>
                            <a:spLocks/>
                          </wps:cNvSpPr>
                          <wps:spPr bwMode="auto">
                            <a:xfrm>
                              <a:off x="11781" y="12689"/>
                              <a:ext cx="3" cy="2"/>
                            </a:xfrm>
                            <a:custGeom>
                              <a:avLst/>
                              <a:gdLst>
                                <a:gd name="T0" fmla="+- 0 11782 11781"/>
                                <a:gd name="T1" fmla="*/ T0 w 3"/>
                                <a:gd name="T2" fmla="+- 0 12691 12689"/>
                                <a:gd name="T3" fmla="*/ 12691 h 2"/>
                                <a:gd name="T4" fmla="+- 0 11782 11781"/>
                                <a:gd name="T5" fmla="*/ T4 w 3"/>
                                <a:gd name="T6" fmla="+- 0 12690 12689"/>
                                <a:gd name="T7" fmla="*/ 12690 h 2"/>
                                <a:gd name="T8" fmla="+- 0 11781 11781"/>
                                <a:gd name="T9" fmla="*/ T8 w 3"/>
                                <a:gd name="T10" fmla="+- 0 12689 12689"/>
                                <a:gd name="T11" fmla="*/ 12689 h 2"/>
                                <a:gd name="T12" fmla="+- 0 11781 11781"/>
                                <a:gd name="T13" fmla="*/ T12 w 3"/>
                                <a:gd name="T14" fmla="+- 0 12689 12689"/>
                                <a:gd name="T15" fmla="*/ 12689 h 2"/>
                                <a:gd name="T16" fmla="+- 0 11782 11781"/>
                                <a:gd name="T17" fmla="*/ T16 w 3"/>
                                <a:gd name="T18" fmla="+- 0 12689 12689"/>
                                <a:gd name="T19" fmla="*/ 12689 h 2"/>
                                <a:gd name="T20" fmla="+- 0 11783 11781"/>
                                <a:gd name="T21" fmla="*/ T20 w 3"/>
                                <a:gd name="T22" fmla="+- 0 12689 12689"/>
                                <a:gd name="T23" fmla="*/ 12689 h 2"/>
                                <a:gd name="T24" fmla="+- 0 11784 11781"/>
                                <a:gd name="T25" fmla="*/ T24 w 3"/>
                                <a:gd name="T26" fmla="+- 0 12689 12689"/>
                                <a:gd name="T27" fmla="*/ 12689 h 2"/>
                                <a:gd name="T28" fmla="+- 0 11784 11781"/>
                                <a:gd name="T29" fmla="*/ T28 w 3"/>
                                <a:gd name="T30" fmla="+- 0 12690 12689"/>
                                <a:gd name="T31" fmla="*/ 12690 h 2"/>
                                <a:gd name="T32" fmla="+- 0 11783 11781"/>
                                <a:gd name="T33" fmla="*/ T32 w 3"/>
                                <a:gd name="T34" fmla="+- 0 12690 12689"/>
                                <a:gd name="T35" fmla="*/ 12690 h 2"/>
                                <a:gd name="T36" fmla="+- 0 11782 11781"/>
                                <a:gd name="T37" fmla="*/ T36 w 3"/>
                                <a:gd name="T38" fmla="+- 0 12691 12689"/>
                                <a:gd name="T39" fmla="*/ 12691 h 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2">
                                  <a:moveTo>
                                    <a:pt x="1" y="2"/>
                                  </a:moveTo>
                                  <a:lnTo>
                                    <a:pt x="1" y="1"/>
                                  </a:lnTo>
                                  <a:lnTo>
                                    <a:pt x="0" y="0"/>
                                  </a:lnTo>
                                  <a:lnTo>
                                    <a:pt x="1" y="0"/>
                                  </a:lnTo>
                                  <a:lnTo>
                                    <a:pt x="2" y="0"/>
                                  </a:lnTo>
                                  <a:lnTo>
                                    <a:pt x="3" y="0"/>
                                  </a:lnTo>
                                  <a:lnTo>
                                    <a:pt x="3" y="1"/>
                                  </a:lnTo>
                                  <a:lnTo>
                                    <a:pt x="2" y="1"/>
                                  </a:lnTo>
                                  <a:lnTo>
                                    <a:pt x="1"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0" name="Group 8346"/>
                        <wpg:cNvGrpSpPr>
                          <a:grpSpLocks/>
                        </wpg:cNvGrpSpPr>
                        <wpg:grpSpPr bwMode="auto">
                          <a:xfrm>
                            <a:off x="11778" y="12660"/>
                            <a:ext cx="19" cy="7"/>
                            <a:chOff x="11778" y="12660"/>
                            <a:chExt cx="19" cy="7"/>
                          </a:xfrm>
                        </wpg:grpSpPr>
                        <wps:wsp>
                          <wps:cNvPr id="8541" name="Freeform 8347"/>
                          <wps:cNvSpPr>
                            <a:spLocks/>
                          </wps:cNvSpPr>
                          <wps:spPr bwMode="auto">
                            <a:xfrm>
                              <a:off x="11778" y="12660"/>
                              <a:ext cx="19" cy="7"/>
                            </a:xfrm>
                            <a:custGeom>
                              <a:avLst/>
                              <a:gdLst>
                                <a:gd name="T0" fmla="+- 0 11796 11778"/>
                                <a:gd name="T1" fmla="*/ T0 w 19"/>
                                <a:gd name="T2" fmla="+- 0 12661 12660"/>
                                <a:gd name="T3" fmla="*/ 12661 h 7"/>
                                <a:gd name="T4" fmla="+- 0 11792 11778"/>
                                <a:gd name="T5" fmla="*/ T4 w 19"/>
                                <a:gd name="T6" fmla="+- 0 12662 12660"/>
                                <a:gd name="T7" fmla="*/ 12662 h 7"/>
                                <a:gd name="T8" fmla="+- 0 11782 11778"/>
                                <a:gd name="T9" fmla="*/ T8 w 19"/>
                                <a:gd name="T10" fmla="+- 0 12663 12660"/>
                                <a:gd name="T11" fmla="*/ 12663 h 7"/>
                                <a:gd name="T12" fmla="+- 0 11786 11778"/>
                                <a:gd name="T13" fmla="*/ T12 w 19"/>
                                <a:gd name="T14" fmla="+- 0 12667 12660"/>
                                <a:gd name="T15" fmla="*/ 12667 h 7"/>
                                <a:gd name="T16" fmla="+- 0 11783 11778"/>
                                <a:gd name="T17" fmla="*/ T16 w 19"/>
                                <a:gd name="T18" fmla="+- 0 12667 12660"/>
                                <a:gd name="T19" fmla="*/ 12667 h 7"/>
                                <a:gd name="T20" fmla="+- 0 11780 11778"/>
                                <a:gd name="T21" fmla="*/ T20 w 19"/>
                                <a:gd name="T22" fmla="+- 0 12667 12660"/>
                                <a:gd name="T23" fmla="*/ 12667 h 7"/>
                                <a:gd name="T24" fmla="+- 0 11778 11778"/>
                                <a:gd name="T25" fmla="*/ T24 w 19"/>
                                <a:gd name="T26" fmla="+- 0 12667 12660"/>
                                <a:gd name="T27" fmla="*/ 12667 h 7"/>
                                <a:gd name="T28" fmla="+- 0 11778 11778"/>
                                <a:gd name="T29" fmla="*/ T28 w 19"/>
                                <a:gd name="T30" fmla="+- 0 12665 12660"/>
                                <a:gd name="T31" fmla="*/ 12665 h 7"/>
                                <a:gd name="T32" fmla="+- 0 11778 11778"/>
                                <a:gd name="T33" fmla="*/ T32 w 19"/>
                                <a:gd name="T34" fmla="+- 0 12664 12660"/>
                                <a:gd name="T35" fmla="*/ 12664 h 7"/>
                                <a:gd name="T36" fmla="+- 0 11778 11778"/>
                                <a:gd name="T37" fmla="*/ T36 w 19"/>
                                <a:gd name="T38" fmla="+- 0 12662 12660"/>
                                <a:gd name="T39" fmla="*/ 12662 h 7"/>
                                <a:gd name="T40" fmla="+- 0 11779 11778"/>
                                <a:gd name="T41" fmla="*/ T40 w 19"/>
                                <a:gd name="T42" fmla="+- 0 12662 12660"/>
                                <a:gd name="T43" fmla="*/ 12662 h 7"/>
                                <a:gd name="T44" fmla="+- 0 11780 11778"/>
                                <a:gd name="T45" fmla="*/ T44 w 19"/>
                                <a:gd name="T46" fmla="+- 0 12663 12660"/>
                                <a:gd name="T47" fmla="*/ 12663 h 7"/>
                                <a:gd name="T48" fmla="+- 0 11781 11778"/>
                                <a:gd name="T49" fmla="*/ T48 w 19"/>
                                <a:gd name="T50" fmla="+- 0 12663 12660"/>
                                <a:gd name="T51" fmla="*/ 12663 h 7"/>
                                <a:gd name="T52" fmla="+- 0 11786 11778"/>
                                <a:gd name="T53" fmla="*/ T52 w 19"/>
                                <a:gd name="T54" fmla="+- 0 12662 12660"/>
                                <a:gd name="T55" fmla="*/ 12662 h 7"/>
                                <a:gd name="T56" fmla="+- 0 11786 11778"/>
                                <a:gd name="T57" fmla="*/ T56 w 19"/>
                                <a:gd name="T58" fmla="+- 0 12660 12660"/>
                                <a:gd name="T59" fmla="*/ 12660 h 7"/>
                                <a:gd name="T60" fmla="+- 0 11796 11778"/>
                                <a:gd name="T61" fmla="*/ T60 w 19"/>
                                <a:gd name="T62" fmla="+- 0 12661 12660"/>
                                <a:gd name="T63" fmla="*/ 1266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 h="7">
                                  <a:moveTo>
                                    <a:pt x="18" y="1"/>
                                  </a:moveTo>
                                  <a:lnTo>
                                    <a:pt x="14" y="2"/>
                                  </a:lnTo>
                                  <a:lnTo>
                                    <a:pt x="4" y="3"/>
                                  </a:lnTo>
                                  <a:lnTo>
                                    <a:pt x="8" y="7"/>
                                  </a:lnTo>
                                  <a:lnTo>
                                    <a:pt x="5" y="7"/>
                                  </a:lnTo>
                                  <a:lnTo>
                                    <a:pt x="2" y="7"/>
                                  </a:lnTo>
                                  <a:lnTo>
                                    <a:pt x="0" y="7"/>
                                  </a:lnTo>
                                  <a:lnTo>
                                    <a:pt x="0" y="5"/>
                                  </a:lnTo>
                                  <a:lnTo>
                                    <a:pt x="0" y="4"/>
                                  </a:lnTo>
                                  <a:lnTo>
                                    <a:pt x="0" y="2"/>
                                  </a:lnTo>
                                  <a:lnTo>
                                    <a:pt x="1" y="2"/>
                                  </a:lnTo>
                                  <a:lnTo>
                                    <a:pt x="2" y="3"/>
                                  </a:lnTo>
                                  <a:lnTo>
                                    <a:pt x="3" y="3"/>
                                  </a:lnTo>
                                  <a:lnTo>
                                    <a:pt x="8" y="2"/>
                                  </a:lnTo>
                                  <a:lnTo>
                                    <a:pt x="8" y="0"/>
                                  </a:lnTo>
                                  <a:lnTo>
                                    <a:pt x="18"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2" name="Group 8348"/>
                        <wpg:cNvGrpSpPr>
                          <a:grpSpLocks/>
                        </wpg:cNvGrpSpPr>
                        <wpg:grpSpPr bwMode="auto">
                          <a:xfrm>
                            <a:off x="11775" y="12653"/>
                            <a:ext cx="7" cy="4"/>
                            <a:chOff x="11775" y="12653"/>
                            <a:chExt cx="7" cy="4"/>
                          </a:xfrm>
                        </wpg:grpSpPr>
                        <wps:wsp>
                          <wps:cNvPr id="8543" name="Freeform 8349"/>
                          <wps:cNvSpPr>
                            <a:spLocks/>
                          </wps:cNvSpPr>
                          <wps:spPr bwMode="auto">
                            <a:xfrm>
                              <a:off x="11775" y="12653"/>
                              <a:ext cx="7" cy="4"/>
                            </a:xfrm>
                            <a:custGeom>
                              <a:avLst/>
                              <a:gdLst>
                                <a:gd name="T0" fmla="+- 0 11782 11775"/>
                                <a:gd name="T1" fmla="*/ T0 w 7"/>
                                <a:gd name="T2" fmla="+- 0 12656 12653"/>
                                <a:gd name="T3" fmla="*/ 12656 h 4"/>
                                <a:gd name="T4" fmla="+- 0 11780 11775"/>
                                <a:gd name="T5" fmla="*/ T4 w 7"/>
                                <a:gd name="T6" fmla="+- 0 12656 12653"/>
                                <a:gd name="T7" fmla="*/ 12656 h 4"/>
                                <a:gd name="T8" fmla="+- 0 11778 11775"/>
                                <a:gd name="T9" fmla="*/ T8 w 7"/>
                                <a:gd name="T10" fmla="+- 0 12656 12653"/>
                                <a:gd name="T11" fmla="*/ 12656 h 4"/>
                                <a:gd name="T12" fmla="+- 0 11776 11775"/>
                                <a:gd name="T13" fmla="*/ T12 w 7"/>
                                <a:gd name="T14" fmla="+- 0 12656 12653"/>
                                <a:gd name="T15" fmla="*/ 12656 h 4"/>
                                <a:gd name="T16" fmla="+- 0 11776 11775"/>
                                <a:gd name="T17" fmla="*/ T16 w 7"/>
                                <a:gd name="T18" fmla="+- 0 12655 12653"/>
                                <a:gd name="T19" fmla="*/ 12655 h 4"/>
                                <a:gd name="T20" fmla="+- 0 11776 11775"/>
                                <a:gd name="T21" fmla="*/ T20 w 7"/>
                                <a:gd name="T22" fmla="+- 0 12654 12653"/>
                                <a:gd name="T23" fmla="*/ 12654 h 4"/>
                                <a:gd name="T24" fmla="+- 0 11775 11775"/>
                                <a:gd name="T25" fmla="*/ T24 w 7"/>
                                <a:gd name="T26" fmla="+- 0 12653 12653"/>
                                <a:gd name="T27" fmla="*/ 12653 h 4"/>
                                <a:gd name="T28" fmla="+- 0 11778 11775"/>
                                <a:gd name="T29" fmla="*/ T28 w 7"/>
                                <a:gd name="T30" fmla="+- 0 12654 12653"/>
                                <a:gd name="T31" fmla="*/ 12654 h 4"/>
                                <a:gd name="T32" fmla="+- 0 11781 11775"/>
                                <a:gd name="T33" fmla="*/ T32 w 7"/>
                                <a:gd name="T34" fmla="+- 0 12655 12653"/>
                                <a:gd name="T35" fmla="*/ 12655 h 4"/>
                                <a:gd name="T36" fmla="+- 0 11782 11775"/>
                                <a:gd name="T37" fmla="*/ T36 w 7"/>
                                <a:gd name="T38" fmla="+- 0 12656 12653"/>
                                <a:gd name="T39" fmla="*/ 12656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4">
                                  <a:moveTo>
                                    <a:pt x="7" y="3"/>
                                  </a:moveTo>
                                  <a:lnTo>
                                    <a:pt x="5" y="3"/>
                                  </a:lnTo>
                                  <a:lnTo>
                                    <a:pt x="3" y="3"/>
                                  </a:lnTo>
                                  <a:lnTo>
                                    <a:pt x="1" y="3"/>
                                  </a:lnTo>
                                  <a:lnTo>
                                    <a:pt x="1" y="2"/>
                                  </a:lnTo>
                                  <a:lnTo>
                                    <a:pt x="1" y="1"/>
                                  </a:lnTo>
                                  <a:lnTo>
                                    <a:pt x="0" y="0"/>
                                  </a:lnTo>
                                  <a:lnTo>
                                    <a:pt x="3" y="1"/>
                                  </a:lnTo>
                                  <a:lnTo>
                                    <a:pt x="6" y="2"/>
                                  </a:lnTo>
                                  <a:lnTo>
                                    <a:pt x="7"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4" name="Group 8350"/>
                        <wpg:cNvGrpSpPr>
                          <a:grpSpLocks/>
                        </wpg:cNvGrpSpPr>
                        <wpg:grpSpPr bwMode="auto">
                          <a:xfrm>
                            <a:off x="11733" y="12635"/>
                            <a:ext cx="17" cy="7"/>
                            <a:chOff x="11733" y="12635"/>
                            <a:chExt cx="17" cy="7"/>
                          </a:xfrm>
                        </wpg:grpSpPr>
                        <wps:wsp>
                          <wps:cNvPr id="8545" name="Freeform 8351"/>
                          <wps:cNvSpPr>
                            <a:spLocks/>
                          </wps:cNvSpPr>
                          <wps:spPr bwMode="auto">
                            <a:xfrm>
                              <a:off x="11733" y="12635"/>
                              <a:ext cx="17" cy="7"/>
                            </a:xfrm>
                            <a:custGeom>
                              <a:avLst/>
                              <a:gdLst>
                                <a:gd name="T0" fmla="+- 0 11750 11733"/>
                                <a:gd name="T1" fmla="*/ T0 w 17"/>
                                <a:gd name="T2" fmla="+- 0 12636 12635"/>
                                <a:gd name="T3" fmla="*/ 12636 h 7"/>
                                <a:gd name="T4" fmla="+- 0 11750 11733"/>
                                <a:gd name="T5" fmla="*/ T4 w 17"/>
                                <a:gd name="T6" fmla="+- 0 12638 12635"/>
                                <a:gd name="T7" fmla="*/ 12638 h 7"/>
                                <a:gd name="T8" fmla="+- 0 11749 11733"/>
                                <a:gd name="T9" fmla="*/ T8 w 17"/>
                                <a:gd name="T10" fmla="+- 0 12639 12635"/>
                                <a:gd name="T11" fmla="*/ 12639 h 7"/>
                                <a:gd name="T12" fmla="+- 0 11749 11733"/>
                                <a:gd name="T13" fmla="*/ T12 w 17"/>
                                <a:gd name="T14" fmla="+- 0 12642 12635"/>
                                <a:gd name="T15" fmla="*/ 12642 h 7"/>
                                <a:gd name="T16" fmla="+- 0 11749 11733"/>
                                <a:gd name="T17" fmla="*/ T16 w 17"/>
                                <a:gd name="T18" fmla="+- 0 12642 12635"/>
                                <a:gd name="T19" fmla="*/ 12642 h 7"/>
                                <a:gd name="T20" fmla="+- 0 11748 11733"/>
                                <a:gd name="T21" fmla="*/ T20 w 17"/>
                                <a:gd name="T22" fmla="+- 0 12642 12635"/>
                                <a:gd name="T23" fmla="*/ 12642 h 7"/>
                                <a:gd name="T24" fmla="+- 0 11748 11733"/>
                                <a:gd name="T25" fmla="*/ T24 w 17"/>
                                <a:gd name="T26" fmla="+- 0 12642 12635"/>
                                <a:gd name="T27" fmla="*/ 12642 h 7"/>
                                <a:gd name="T28" fmla="+- 0 11747 11733"/>
                                <a:gd name="T29" fmla="*/ T28 w 17"/>
                                <a:gd name="T30" fmla="+- 0 12640 12635"/>
                                <a:gd name="T31" fmla="*/ 12640 h 7"/>
                                <a:gd name="T32" fmla="+- 0 11747 11733"/>
                                <a:gd name="T33" fmla="*/ T32 w 17"/>
                                <a:gd name="T34" fmla="+- 0 12640 12635"/>
                                <a:gd name="T35" fmla="*/ 12640 h 7"/>
                                <a:gd name="T36" fmla="+- 0 11746 11733"/>
                                <a:gd name="T37" fmla="*/ T36 w 17"/>
                                <a:gd name="T38" fmla="+- 0 12641 12635"/>
                                <a:gd name="T39" fmla="*/ 12641 h 7"/>
                                <a:gd name="T40" fmla="+- 0 11742 11733"/>
                                <a:gd name="T41" fmla="*/ T40 w 17"/>
                                <a:gd name="T42" fmla="+- 0 12640 12635"/>
                                <a:gd name="T43" fmla="*/ 12640 h 7"/>
                                <a:gd name="T44" fmla="+- 0 11739 11733"/>
                                <a:gd name="T45" fmla="*/ T44 w 17"/>
                                <a:gd name="T46" fmla="+- 0 12638 12635"/>
                                <a:gd name="T47" fmla="*/ 12638 h 7"/>
                                <a:gd name="T48" fmla="+- 0 11733 11733"/>
                                <a:gd name="T49" fmla="*/ T48 w 17"/>
                                <a:gd name="T50" fmla="+- 0 12638 12635"/>
                                <a:gd name="T51" fmla="*/ 12638 h 7"/>
                                <a:gd name="T52" fmla="+- 0 11737 11733"/>
                                <a:gd name="T53" fmla="*/ T52 w 17"/>
                                <a:gd name="T54" fmla="+- 0 12635 12635"/>
                                <a:gd name="T55" fmla="*/ 12635 h 7"/>
                                <a:gd name="T56" fmla="+- 0 11744 11733"/>
                                <a:gd name="T57" fmla="*/ T56 w 17"/>
                                <a:gd name="T58" fmla="+- 0 12635 12635"/>
                                <a:gd name="T59" fmla="*/ 12635 h 7"/>
                                <a:gd name="T60" fmla="+- 0 11750 11733"/>
                                <a:gd name="T61" fmla="*/ T60 w 17"/>
                                <a:gd name="T62" fmla="+- 0 12636 12635"/>
                                <a:gd name="T63" fmla="*/ 1263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 h="7">
                                  <a:moveTo>
                                    <a:pt x="17" y="1"/>
                                  </a:moveTo>
                                  <a:lnTo>
                                    <a:pt x="17" y="3"/>
                                  </a:lnTo>
                                  <a:lnTo>
                                    <a:pt x="16" y="4"/>
                                  </a:lnTo>
                                  <a:lnTo>
                                    <a:pt x="16" y="7"/>
                                  </a:lnTo>
                                  <a:lnTo>
                                    <a:pt x="15" y="7"/>
                                  </a:lnTo>
                                  <a:lnTo>
                                    <a:pt x="14" y="5"/>
                                  </a:lnTo>
                                  <a:lnTo>
                                    <a:pt x="13" y="6"/>
                                  </a:lnTo>
                                  <a:lnTo>
                                    <a:pt x="9" y="5"/>
                                  </a:lnTo>
                                  <a:lnTo>
                                    <a:pt x="6" y="3"/>
                                  </a:lnTo>
                                  <a:lnTo>
                                    <a:pt x="0" y="3"/>
                                  </a:lnTo>
                                  <a:lnTo>
                                    <a:pt x="4" y="0"/>
                                  </a:lnTo>
                                  <a:lnTo>
                                    <a:pt x="11" y="0"/>
                                  </a:lnTo>
                                  <a:lnTo>
                                    <a:pt x="17"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6" name="Group 8352"/>
                        <wpg:cNvGrpSpPr>
                          <a:grpSpLocks/>
                        </wpg:cNvGrpSpPr>
                        <wpg:grpSpPr bwMode="auto">
                          <a:xfrm>
                            <a:off x="11701" y="12095"/>
                            <a:ext cx="13" cy="9"/>
                            <a:chOff x="11701" y="12095"/>
                            <a:chExt cx="13" cy="9"/>
                          </a:xfrm>
                        </wpg:grpSpPr>
                        <wps:wsp>
                          <wps:cNvPr id="8547" name="Freeform 8353"/>
                          <wps:cNvSpPr>
                            <a:spLocks/>
                          </wps:cNvSpPr>
                          <wps:spPr bwMode="auto">
                            <a:xfrm>
                              <a:off x="11701" y="12095"/>
                              <a:ext cx="13" cy="9"/>
                            </a:xfrm>
                            <a:custGeom>
                              <a:avLst/>
                              <a:gdLst>
                                <a:gd name="T0" fmla="+- 0 11702 11701"/>
                                <a:gd name="T1" fmla="*/ T0 w 13"/>
                                <a:gd name="T2" fmla="+- 0 12103 12095"/>
                                <a:gd name="T3" fmla="*/ 12103 h 9"/>
                                <a:gd name="T4" fmla="+- 0 11702 11701"/>
                                <a:gd name="T5" fmla="*/ T4 w 13"/>
                                <a:gd name="T6" fmla="+- 0 12103 12095"/>
                                <a:gd name="T7" fmla="*/ 12103 h 9"/>
                                <a:gd name="T8" fmla="+- 0 11701 11701"/>
                                <a:gd name="T9" fmla="*/ T8 w 13"/>
                                <a:gd name="T10" fmla="+- 0 12103 12095"/>
                                <a:gd name="T11" fmla="*/ 12103 h 9"/>
                                <a:gd name="T12" fmla="+- 0 11701 11701"/>
                                <a:gd name="T13" fmla="*/ T12 w 13"/>
                                <a:gd name="T14" fmla="+- 0 12103 12095"/>
                                <a:gd name="T15" fmla="*/ 12103 h 9"/>
                                <a:gd name="T16" fmla="+- 0 11701 11701"/>
                                <a:gd name="T17" fmla="*/ T16 w 13"/>
                                <a:gd name="T18" fmla="+- 0 12095 12095"/>
                                <a:gd name="T19" fmla="*/ 12095 h 9"/>
                                <a:gd name="T20" fmla="+- 0 11713 11701"/>
                                <a:gd name="T21" fmla="*/ T20 w 13"/>
                                <a:gd name="T22" fmla="+- 0 12097 12095"/>
                                <a:gd name="T23" fmla="*/ 12097 h 9"/>
                                <a:gd name="T24" fmla="+- 0 11701 11701"/>
                                <a:gd name="T25" fmla="*/ T24 w 13"/>
                                <a:gd name="T26" fmla="+- 0 12099 12095"/>
                                <a:gd name="T27" fmla="*/ 12099 h 9"/>
                                <a:gd name="T28" fmla="+- 0 11702 11701"/>
                                <a:gd name="T29" fmla="*/ T28 w 13"/>
                                <a:gd name="T30" fmla="+- 0 12103 12095"/>
                                <a:gd name="T31" fmla="*/ 1210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 h="9">
                                  <a:moveTo>
                                    <a:pt x="1" y="8"/>
                                  </a:moveTo>
                                  <a:lnTo>
                                    <a:pt x="1" y="8"/>
                                  </a:lnTo>
                                  <a:lnTo>
                                    <a:pt x="0" y="8"/>
                                  </a:lnTo>
                                  <a:lnTo>
                                    <a:pt x="0" y="0"/>
                                  </a:lnTo>
                                  <a:lnTo>
                                    <a:pt x="12" y="2"/>
                                  </a:lnTo>
                                  <a:lnTo>
                                    <a:pt x="0" y="4"/>
                                  </a:lnTo>
                                  <a:lnTo>
                                    <a:pt x="1"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8" name="Group 8354"/>
                        <wpg:cNvGrpSpPr>
                          <a:grpSpLocks/>
                        </wpg:cNvGrpSpPr>
                        <wpg:grpSpPr bwMode="auto">
                          <a:xfrm>
                            <a:off x="11699" y="12067"/>
                            <a:ext cx="6" cy="7"/>
                            <a:chOff x="11699" y="12067"/>
                            <a:chExt cx="6" cy="7"/>
                          </a:xfrm>
                        </wpg:grpSpPr>
                        <wps:wsp>
                          <wps:cNvPr id="8549" name="Freeform 8355"/>
                          <wps:cNvSpPr>
                            <a:spLocks/>
                          </wps:cNvSpPr>
                          <wps:spPr bwMode="auto">
                            <a:xfrm>
                              <a:off x="11699" y="12067"/>
                              <a:ext cx="6" cy="7"/>
                            </a:xfrm>
                            <a:custGeom>
                              <a:avLst/>
                              <a:gdLst>
                                <a:gd name="T0" fmla="+- 0 11705 11699"/>
                                <a:gd name="T1" fmla="*/ T0 w 6"/>
                                <a:gd name="T2" fmla="+- 0 12073 12067"/>
                                <a:gd name="T3" fmla="*/ 12073 h 7"/>
                                <a:gd name="T4" fmla="+- 0 11703 11699"/>
                                <a:gd name="T5" fmla="*/ T4 w 6"/>
                                <a:gd name="T6" fmla="+- 0 12073 12067"/>
                                <a:gd name="T7" fmla="*/ 12073 h 7"/>
                                <a:gd name="T8" fmla="+- 0 11702 11699"/>
                                <a:gd name="T9" fmla="*/ T8 w 6"/>
                                <a:gd name="T10" fmla="+- 0 12074 12067"/>
                                <a:gd name="T11" fmla="*/ 12074 h 7"/>
                                <a:gd name="T12" fmla="+- 0 11701 11699"/>
                                <a:gd name="T13" fmla="*/ T12 w 6"/>
                                <a:gd name="T14" fmla="+- 0 12074 12067"/>
                                <a:gd name="T15" fmla="*/ 12074 h 7"/>
                                <a:gd name="T16" fmla="+- 0 11701 11699"/>
                                <a:gd name="T17" fmla="*/ T16 w 6"/>
                                <a:gd name="T18" fmla="+- 0 12067 12067"/>
                                <a:gd name="T19" fmla="*/ 12067 h 7"/>
                                <a:gd name="T20" fmla="+- 0 11703 11699"/>
                                <a:gd name="T21" fmla="*/ T20 w 6"/>
                                <a:gd name="T22" fmla="+- 0 12069 12067"/>
                                <a:gd name="T23" fmla="*/ 12069 h 7"/>
                                <a:gd name="T24" fmla="+- 0 11699 11699"/>
                                <a:gd name="T25" fmla="*/ T24 w 6"/>
                                <a:gd name="T26" fmla="+- 0 12072 12067"/>
                                <a:gd name="T27" fmla="*/ 12072 h 7"/>
                                <a:gd name="T28" fmla="+- 0 11705 11699"/>
                                <a:gd name="T29" fmla="*/ T28 w 6"/>
                                <a:gd name="T30" fmla="+- 0 12073 12067"/>
                                <a:gd name="T31" fmla="*/ 12073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7">
                                  <a:moveTo>
                                    <a:pt x="6" y="6"/>
                                  </a:moveTo>
                                  <a:lnTo>
                                    <a:pt x="4" y="6"/>
                                  </a:lnTo>
                                  <a:lnTo>
                                    <a:pt x="3" y="7"/>
                                  </a:lnTo>
                                  <a:lnTo>
                                    <a:pt x="2" y="7"/>
                                  </a:lnTo>
                                  <a:lnTo>
                                    <a:pt x="2" y="0"/>
                                  </a:lnTo>
                                  <a:lnTo>
                                    <a:pt x="4" y="2"/>
                                  </a:lnTo>
                                  <a:lnTo>
                                    <a:pt x="0" y="5"/>
                                  </a:lnTo>
                                  <a:lnTo>
                                    <a:pt x="6"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0" name="Group 8356"/>
                        <wpg:cNvGrpSpPr>
                          <a:grpSpLocks/>
                        </wpg:cNvGrpSpPr>
                        <wpg:grpSpPr bwMode="auto">
                          <a:xfrm>
                            <a:off x="11701" y="11340"/>
                            <a:ext cx="25" cy="8"/>
                            <a:chOff x="11701" y="11340"/>
                            <a:chExt cx="25" cy="8"/>
                          </a:xfrm>
                        </wpg:grpSpPr>
                        <wps:wsp>
                          <wps:cNvPr id="8551" name="Freeform 8357"/>
                          <wps:cNvSpPr>
                            <a:spLocks/>
                          </wps:cNvSpPr>
                          <wps:spPr bwMode="auto">
                            <a:xfrm>
                              <a:off x="11701" y="11340"/>
                              <a:ext cx="25" cy="8"/>
                            </a:xfrm>
                            <a:custGeom>
                              <a:avLst/>
                              <a:gdLst>
                                <a:gd name="T0" fmla="+- 0 11701 11701"/>
                                <a:gd name="T1" fmla="*/ T0 w 25"/>
                                <a:gd name="T2" fmla="+- 0 11347 11340"/>
                                <a:gd name="T3" fmla="*/ 11347 h 8"/>
                                <a:gd name="T4" fmla="+- 0 11701 11701"/>
                                <a:gd name="T5" fmla="*/ T4 w 25"/>
                                <a:gd name="T6" fmla="+- 0 11341 11340"/>
                                <a:gd name="T7" fmla="*/ 11341 h 8"/>
                                <a:gd name="T8" fmla="+- 0 11704 11701"/>
                                <a:gd name="T9" fmla="*/ T8 w 25"/>
                                <a:gd name="T10" fmla="+- 0 11341 11340"/>
                                <a:gd name="T11" fmla="*/ 11341 h 8"/>
                                <a:gd name="T12" fmla="+- 0 11709 11701"/>
                                <a:gd name="T13" fmla="*/ T12 w 25"/>
                                <a:gd name="T14" fmla="+- 0 11340 11340"/>
                                <a:gd name="T15" fmla="*/ 11340 h 8"/>
                                <a:gd name="T16" fmla="+- 0 11716 11701"/>
                                <a:gd name="T17" fmla="*/ T16 w 25"/>
                                <a:gd name="T18" fmla="+- 0 11341 11340"/>
                                <a:gd name="T19" fmla="*/ 11341 h 8"/>
                                <a:gd name="T20" fmla="+- 0 11714 11701"/>
                                <a:gd name="T21" fmla="*/ T20 w 25"/>
                                <a:gd name="T22" fmla="+- 0 11343 11340"/>
                                <a:gd name="T23" fmla="*/ 11343 h 8"/>
                                <a:gd name="T24" fmla="+- 0 11716 11701"/>
                                <a:gd name="T25" fmla="*/ T24 w 25"/>
                                <a:gd name="T26" fmla="+- 0 11344 11340"/>
                                <a:gd name="T27" fmla="*/ 11344 h 8"/>
                                <a:gd name="T28" fmla="+- 0 11725 11701"/>
                                <a:gd name="T29" fmla="*/ T28 w 25"/>
                                <a:gd name="T30" fmla="+- 0 11344 11340"/>
                                <a:gd name="T31" fmla="*/ 11344 h 8"/>
                                <a:gd name="T32" fmla="+- 0 11721 11701"/>
                                <a:gd name="T33" fmla="*/ T32 w 25"/>
                                <a:gd name="T34" fmla="+- 0 11346 11340"/>
                                <a:gd name="T35" fmla="*/ 11346 h 8"/>
                                <a:gd name="T36" fmla="+- 0 11716 11701"/>
                                <a:gd name="T37" fmla="*/ T36 w 25"/>
                                <a:gd name="T38" fmla="+- 0 11348 11340"/>
                                <a:gd name="T39" fmla="*/ 11348 h 8"/>
                                <a:gd name="T40" fmla="+- 0 11701 11701"/>
                                <a:gd name="T41" fmla="*/ T40 w 25"/>
                                <a:gd name="T42" fmla="+- 0 11347 11340"/>
                                <a:gd name="T43" fmla="*/ 1134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8">
                                  <a:moveTo>
                                    <a:pt x="0" y="7"/>
                                  </a:moveTo>
                                  <a:lnTo>
                                    <a:pt x="0" y="1"/>
                                  </a:lnTo>
                                  <a:lnTo>
                                    <a:pt x="3" y="1"/>
                                  </a:lnTo>
                                  <a:lnTo>
                                    <a:pt x="8" y="0"/>
                                  </a:lnTo>
                                  <a:lnTo>
                                    <a:pt x="15" y="1"/>
                                  </a:lnTo>
                                  <a:lnTo>
                                    <a:pt x="13" y="3"/>
                                  </a:lnTo>
                                  <a:lnTo>
                                    <a:pt x="15" y="4"/>
                                  </a:lnTo>
                                  <a:lnTo>
                                    <a:pt x="24" y="4"/>
                                  </a:lnTo>
                                  <a:lnTo>
                                    <a:pt x="20" y="6"/>
                                  </a:lnTo>
                                  <a:lnTo>
                                    <a:pt x="15" y="8"/>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2" name="Group 8358"/>
                        <wpg:cNvGrpSpPr>
                          <a:grpSpLocks/>
                        </wpg:cNvGrpSpPr>
                        <wpg:grpSpPr bwMode="auto">
                          <a:xfrm>
                            <a:off x="11701" y="11334"/>
                            <a:ext cx="21" cy="4"/>
                            <a:chOff x="11701" y="11334"/>
                            <a:chExt cx="21" cy="4"/>
                          </a:xfrm>
                        </wpg:grpSpPr>
                        <wps:wsp>
                          <wps:cNvPr id="8553" name="Freeform 8359"/>
                          <wps:cNvSpPr>
                            <a:spLocks/>
                          </wps:cNvSpPr>
                          <wps:spPr bwMode="auto">
                            <a:xfrm>
                              <a:off x="11701" y="11334"/>
                              <a:ext cx="21" cy="4"/>
                            </a:xfrm>
                            <a:custGeom>
                              <a:avLst/>
                              <a:gdLst>
                                <a:gd name="T0" fmla="+- 0 11716 11701"/>
                                <a:gd name="T1" fmla="*/ T0 w 21"/>
                                <a:gd name="T2" fmla="+- 0 11334 11334"/>
                                <a:gd name="T3" fmla="*/ 11334 h 4"/>
                                <a:gd name="T4" fmla="+- 0 11721 11701"/>
                                <a:gd name="T5" fmla="*/ T4 w 21"/>
                                <a:gd name="T6" fmla="+- 0 11337 11334"/>
                                <a:gd name="T7" fmla="*/ 11337 h 4"/>
                                <a:gd name="T8" fmla="+- 0 11711 11701"/>
                                <a:gd name="T9" fmla="*/ T8 w 21"/>
                                <a:gd name="T10" fmla="+- 0 11338 11334"/>
                                <a:gd name="T11" fmla="*/ 11338 h 4"/>
                                <a:gd name="T12" fmla="+- 0 11701 11701"/>
                                <a:gd name="T13" fmla="*/ T12 w 21"/>
                                <a:gd name="T14" fmla="+- 0 11337 11334"/>
                                <a:gd name="T15" fmla="*/ 11337 h 4"/>
                                <a:gd name="T16" fmla="+- 0 11701 11701"/>
                                <a:gd name="T17" fmla="*/ T16 w 21"/>
                                <a:gd name="T18" fmla="+- 0 11335 11334"/>
                                <a:gd name="T19" fmla="*/ 11335 h 4"/>
                                <a:gd name="T20" fmla="+- 0 11705 11701"/>
                                <a:gd name="T21" fmla="*/ T20 w 21"/>
                                <a:gd name="T22" fmla="+- 0 11335 11334"/>
                                <a:gd name="T23" fmla="*/ 11335 h 4"/>
                                <a:gd name="T24" fmla="+- 0 11710 11701"/>
                                <a:gd name="T25" fmla="*/ T24 w 21"/>
                                <a:gd name="T26" fmla="+- 0 11334 11334"/>
                                <a:gd name="T27" fmla="*/ 11334 h 4"/>
                                <a:gd name="T28" fmla="+- 0 11716 11701"/>
                                <a:gd name="T29" fmla="*/ T28 w 21"/>
                                <a:gd name="T30" fmla="+- 0 11334 11334"/>
                                <a:gd name="T31" fmla="*/ 11334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4">
                                  <a:moveTo>
                                    <a:pt x="15" y="0"/>
                                  </a:moveTo>
                                  <a:lnTo>
                                    <a:pt x="20" y="3"/>
                                  </a:lnTo>
                                  <a:lnTo>
                                    <a:pt x="10" y="4"/>
                                  </a:lnTo>
                                  <a:lnTo>
                                    <a:pt x="0" y="3"/>
                                  </a:lnTo>
                                  <a:lnTo>
                                    <a:pt x="0" y="1"/>
                                  </a:lnTo>
                                  <a:lnTo>
                                    <a:pt x="4" y="1"/>
                                  </a:lnTo>
                                  <a:lnTo>
                                    <a:pt x="9" y="0"/>
                                  </a:lnTo>
                                  <a:lnTo>
                                    <a:pt x="1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4" name="Group 8360"/>
                        <wpg:cNvGrpSpPr>
                          <a:grpSpLocks/>
                        </wpg:cNvGrpSpPr>
                        <wpg:grpSpPr bwMode="auto">
                          <a:xfrm>
                            <a:off x="11701" y="11306"/>
                            <a:ext cx="24" cy="3"/>
                            <a:chOff x="11701" y="11306"/>
                            <a:chExt cx="24" cy="3"/>
                          </a:xfrm>
                        </wpg:grpSpPr>
                        <wps:wsp>
                          <wps:cNvPr id="8555" name="Freeform 8361"/>
                          <wps:cNvSpPr>
                            <a:spLocks/>
                          </wps:cNvSpPr>
                          <wps:spPr bwMode="auto">
                            <a:xfrm>
                              <a:off x="11701" y="11306"/>
                              <a:ext cx="24" cy="3"/>
                            </a:xfrm>
                            <a:custGeom>
                              <a:avLst/>
                              <a:gdLst>
                                <a:gd name="T0" fmla="+- 0 11701 11701"/>
                                <a:gd name="T1" fmla="*/ T0 w 24"/>
                                <a:gd name="T2" fmla="+- 0 11308 11306"/>
                                <a:gd name="T3" fmla="*/ 11308 h 3"/>
                                <a:gd name="T4" fmla="+- 0 11701 11701"/>
                                <a:gd name="T5" fmla="*/ T4 w 24"/>
                                <a:gd name="T6" fmla="+- 0 11306 11306"/>
                                <a:gd name="T7" fmla="*/ 11306 h 3"/>
                                <a:gd name="T8" fmla="+- 0 11706 11701"/>
                                <a:gd name="T9" fmla="*/ T8 w 24"/>
                                <a:gd name="T10" fmla="+- 0 11307 11306"/>
                                <a:gd name="T11" fmla="*/ 11307 h 3"/>
                                <a:gd name="T12" fmla="+- 0 11711 11701"/>
                                <a:gd name="T13" fmla="*/ T12 w 24"/>
                                <a:gd name="T14" fmla="+- 0 11307 11306"/>
                                <a:gd name="T15" fmla="*/ 11307 h 3"/>
                                <a:gd name="T16" fmla="+- 0 11714 11701"/>
                                <a:gd name="T17" fmla="*/ T16 w 24"/>
                                <a:gd name="T18" fmla="+- 0 11306 11306"/>
                                <a:gd name="T19" fmla="*/ 11306 h 3"/>
                                <a:gd name="T20" fmla="+- 0 11725 11701"/>
                                <a:gd name="T21" fmla="*/ T20 w 24"/>
                                <a:gd name="T22" fmla="+- 0 11307 11306"/>
                                <a:gd name="T23" fmla="*/ 11307 h 3"/>
                                <a:gd name="T24" fmla="+- 0 11712 11701"/>
                                <a:gd name="T25" fmla="*/ T24 w 24"/>
                                <a:gd name="T26" fmla="+- 0 11308 11306"/>
                                <a:gd name="T27" fmla="*/ 11308 h 3"/>
                                <a:gd name="T28" fmla="+- 0 11701 11701"/>
                                <a:gd name="T29" fmla="*/ T28 w 24"/>
                                <a:gd name="T30" fmla="+- 0 11308 11306"/>
                                <a:gd name="T31" fmla="*/ 11308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3">
                                  <a:moveTo>
                                    <a:pt x="0" y="2"/>
                                  </a:moveTo>
                                  <a:lnTo>
                                    <a:pt x="0" y="0"/>
                                  </a:lnTo>
                                  <a:lnTo>
                                    <a:pt x="5" y="1"/>
                                  </a:lnTo>
                                  <a:lnTo>
                                    <a:pt x="10" y="1"/>
                                  </a:lnTo>
                                  <a:lnTo>
                                    <a:pt x="13" y="0"/>
                                  </a:lnTo>
                                  <a:lnTo>
                                    <a:pt x="24" y="1"/>
                                  </a:lnTo>
                                  <a:lnTo>
                                    <a:pt x="11" y="2"/>
                                  </a:lnTo>
                                  <a:lnTo>
                                    <a:pt x="0"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6" name="Group 8362"/>
                        <wpg:cNvGrpSpPr>
                          <a:grpSpLocks/>
                        </wpg:cNvGrpSpPr>
                        <wpg:grpSpPr bwMode="auto">
                          <a:xfrm>
                            <a:off x="11695" y="11285"/>
                            <a:ext cx="31" cy="10"/>
                            <a:chOff x="11695" y="11285"/>
                            <a:chExt cx="31" cy="10"/>
                          </a:xfrm>
                        </wpg:grpSpPr>
                        <wps:wsp>
                          <wps:cNvPr id="8557" name="Freeform 8363"/>
                          <wps:cNvSpPr>
                            <a:spLocks/>
                          </wps:cNvSpPr>
                          <wps:spPr bwMode="auto">
                            <a:xfrm>
                              <a:off x="11695" y="11285"/>
                              <a:ext cx="31" cy="10"/>
                            </a:xfrm>
                            <a:custGeom>
                              <a:avLst/>
                              <a:gdLst>
                                <a:gd name="T0" fmla="+- 0 11705 11695"/>
                                <a:gd name="T1" fmla="*/ T0 w 31"/>
                                <a:gd name="T2" fmla="+- 0 11285 11285"/>
                                <a:gd name="T3" fmla="*/ 11285 h 10"/>
                                <a:gd name="T4" fmla="+- 0 11725 11695"/>
                                <a:gd name="T5" fmla="*/ T4 w 31"/>
                                <a:gd name="T6" fmla="+- 0 11285 11285"/>
                                <a:gd name="T7" fmla="*/ 11285 h 10"/>
                                <a:gd name="T8" fmla="+- 0 11711 11695"/>
                                <a:gd name="T9" fmla="*/ T8 w 31"/>
                                <a:gd name="T10" fmla="+- 0 11291 11285"/>
                                <a:gd name="T11" fmla="*/ 11291 h 10"/>
                                <a:gd name="T12" fmla="+- 0 11715 11695"/>
                                <a:gd name="T13" fmla="*/ T12 w 31"/>
                                <a:gd name="T14" fmla="+- 0 11294 11285"/>
                                <a:gd name="T15" fmla="*/ 11294 h 10"/>
                                <a:gd name="T16" fmla="+- 0 11695 11695"/>
                                <a:gd name="T17" fmla="*/ T16 w 31"/>
                                <a:gd name="T18" fmla="+- 0 11295 11285"/>
                                <a:gd name="T19" fmla="*/ 11295 h 10"/>
                                <a:gd name="T20" fmla="+- 0 11709 11695"/>
                                <a:gd name="T21" fmla="*/ T20 w 31"/>
                                <a:gd name="T22" fmla="+- 0 11288 11285"/>
                                <a:gd name="T23" fmla="*/ 11288 h 10"/>
                                <a:gd name="T24" fmla="+- 0 11705 11695"/>
                                <a:gd name="T25" fmla="*/ T24 w 31"/>
                                <a:gd name="T26" fmla="+- 0 11285 11285"/>
                                <a:gd name="T27" fmla="*/ 11285 h 10"/>
                              </a:gdLst>
                              <a:ahLst/>
                              <a:cxnLst>
                                <a:cxn ang="0">
                                  <a:pos x="T1" y="T3"/>
                                </a:cxn>
                                <a:cxn ang="0">
                                  <a:pos x="T5" y="T7"/>
                                </a:cxn>
                                <a:cxn ang="0">
                                  <a:pos x="T9" y="T11"/>
                                </a:cxn>
                                <a:cxn ang="0">
                                  <a:pos x="T13" y="T15"/>
                                </a:cxn>
                                <a:cxn ang="0">
                                  <a:pos x="T17" y="T19"/>
                                </a:cxn>
                                <a:cxn ang="0">
                                  <a:pos x="T21" y="T23"/>
                                </a:cxn>
                                <a:cxn ang="0">
                                  <a:pos x="T25" y="T27"/>
                                </a:cxn>
                              </a:cxnLst>
                              <a:rect l="0" t="0" r="r" b="b"/>
                              <a:pathLst>
                                <a:path w="31" h="10">
                                  <a:moveTo>
                                    <a:pt x="10" y="0"/>
                                  </a:moveTo>
                                  <a:lnTo>
                                    <a:pt x="30" y="0"/>
                                  </a:lnTo>
                                  <a:lnTo>
                                    <a:pt x="16" y="6"/>
                                  </a:lnTo>
                                  <a:lnTo>
                                    <a:pt x="20" y="9"/>
                                  </a:lnTo>
                                  <a:lnTo>
                                    <a:pt x="0" y="10"/>
                                  </a:lnTo>
                                  <a:lnTo>
                                    <a:pt x="14" y="3"/>
                                  </a:lnTo>
                                  <a:lnTo>
                                    <a:pt x="1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8" name="Group 8364"/>
                        <wpg:cNvGrpSpPr>
                          <a:grpSpLocks/>
                        </wpg:cNvGrpSpPr>
                        <wpg:grpSpPr bwMode="auto">
                          <a:xfrm>
                            <a:off x="11701" y="11296"/>
                            <a:ext cx="4" cy="6"/>
                            <a:chOff x="11701" y="11296"/>
                            <a:chExt cx="4" cy="6"/>
                          </a:xfrm>
                        </wpg:grpSpPr>
                        <wps:wsp>
                          <wps:cNvPr id="8559" name="Freeform 8365"/>
                          <wps:cNvSpPr>
                            <a:spLocks/>
                          </wps:cNvSpPr>
                          <wps:spPr bwMode="auto">
                            <a:xfrm>
                              <a:off x="11701" y="11296"/>
                              <a:ext cx="4" cy="6"/>
                            </a:xfrm>
                            <a:custGeom>
                              <a:avLst/>
                              <a:gdLst>
                                <a:gd name="T0" fmla="+- 0 11704 11701"/>
                                <a:gd name="T1" fmla="*/ T0 w 4"/>
                                <a:gd name="T2" fmla="+- 0 11302 11296"/>
                                <a:gd name="T3" fmla="*/ 11302 h 6"/>
                                <a:gd name="T4" fmla="+- 0 11703 11701"/>
                                <a:gd name="T5" fmla="*/ T4 w 4"/>
                                <a:gd name="T6" fmla="+- 0 11302 11296"/>
                                <a:gd name="T7" fmla="*/ 11302 h 6"/>
                                <a:gd name="T8" fmla="+- 0 11701 11701"/>
                                <a:gd name="T9" fmla="*/ T8 w 4"/>
                                <a:gd name="T10" fmla="+- 0 11302 11296"/>
                                <a:gd name="T11" fmla="*/ 11302 h 6"/>
                                <a:gd name="T12" fmla="+- 0 11701 11701"/>
                                <a:gd name="T13" fmla="*/ T12 w 4"/>
                                <a:gd name="T14" fmla="+- 0 11301 11296"/>
                                <a:gd name="T15" fmla="*/ 11301 h 6"/>
                                <a:gd name="T16" fmla="+- 0 11701 11701"/>
                                <a:gd name="T17" fmla="*/ T16 w 4"/>
                                <a:gd name="T18" fmla="+- 0 11296 11296"/>
                                <a:gd name="T19" fmla="*/ 11296 h 6"/>
                                <a:gd name="T20" fmla="+- 0 11702 11701"/>
                                <a:gd name="T21" fmla="*/ T20 w 4"/>
                                <a:gd name="T22" fmla="+- 0 11297 11296"/>
                                <a:gd name="T23" fmla="*/ 11297 h 6"/>
                                <a:gd name="T24" fmla="+- 0 11704 11701"/>
                                <a:gd name="T25" fmla="*/ T24 w 4"/>
                                <a:gd name="T26" fmla="+- 0 11299 11296"/>
                                <a:gd name="T27" fmla="*/ 11299 h 6"/>
                                <a:gd name="T28" fmla="+- 0 11704 11701"/>
                                <a:gd name="T29" fmla="*/ T28 w 4"/>
                                <a:gd name="T30" fmla="+- 0 11302 11296"/>
                                <a:gd name="T31" fmla="*/ 11302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 h="6">
                                  <a:moveTo>
                                    <a:pt x="3" y="6"/>
                                  </a:moveTo>
                                  <a:lnTo>
                                    <a:pt x="2" y="6"/>
                                  </a:lnTo>
                                  <a:lnTo>
                                    <a:pt x="0" y="6"/>
                                  </a:lnTo>
                                  <a:lnTo>
                                    <a:pt x="0" y="5"/>
                                  </a:lnTo>
                                  <a:lnTo>
                                    <a:pt x="0" y="0"/>
                                  </a:lnTo>
                                  <a:lnTo>
                                    <a:pt x="1" y="1"/>
                                  </a:lnTo>
                                  <a:lnTo>
                                    <a:pt x="3" y="3"/>
                                  </a:lnTo>
                                  <a:lnTo>
                                    <a:pt x="3"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0" name="Group 8366"/>
                        <wpg:cNvGrpSpPr>
                          <a:grpSpLocks/>
                        </wpg:cNvGrpSpPr>
                        <wpg:grpSpPr bwMode="auto">
                          <a:xfrm>
                            <a:off x="11701" y="11176"/>
                            <a:ext cx="5" cy="4"/>
                            <a:chOff x="11701" y="11176"/>
                            <a:chExt cx="5" cy="4"/>
                          </a:xfrm>
                        </wpg:grpSpPr>
                        <wps:wsp>
                          <wps:cNvPr id="8561" name="Freeform 8367"/>
                          <wps:cNvSpPr>
                            <a:spLocks/>
                          </wps:cNvSpPr>
                          <wps:spPr bwMode="auto">
                            <a:xfrm>
                              <a:off x="11701" y="11176"/>
                              <a:ext cx="5" cy="4"/>
                            </a:xfrm>
                            <a:custGeom>
                              <a:avLst/>
                              <a:gdLst>
                                <a:gd name="T0" fmla="+- 0 11701 11701"/>
                                <a:gd name="T1" fmla="*/ T0 w 5"/>
                                <a:gd name="T2" fmla="+- 0 11179 11176"/>
                                <a:gd name="T3" fmla="*/ 11179 h 4"/>
                                <a:gd name="T4" fmla="+- 0 11701 11701"/>
                                <a:gd name="T5" fmla="*/ T4 w 5"/>
                                <a:gd name="T6" fmla="+- 0 11176 11176"/>
                                <a:gd name="T7" fmla="*/ 11176 h 4"/>
                                <a:gd name="T8" fmla="+- 0 11705 11701"/>
                                <a:gd name="T9" fmla="*/ T8 w 5"/>
                                <a:gd name="T10" fmla="+- 0 11176 11176"/>
                                <a:gd name="T11" fmla="*/ 11176 h 4"/>
                                <a:gd name="T12" fmla="+- 0 11704 11701"/>
                                <a:gd name="T13" fmla="*/ T12 w 5"/>
                                <a:gd name="T14" fmla="+- 0 11178 11176"/>
                                <a:gd name="T15" fmla="*/ 11178 h 4"/>
                                <a:gd name="T16" fmla="+- 0 11701 11701"/>
                                <a:gd name="T17" fmla="*/ T16 w 5"/>
                                <a:gd name="T18" fmla="+- 0 11179 11176"/>
                                <a:gd name="T19" fmla="*/ 11179 h 4"/>
                              </a:gdLst>
                              <a:ahLst/>
                              <a:cxnLst>
                                <a:cxn ang="0">
                                  <a:pos x="T1" y="T3"/>
                                </a:cxn>
                                <a:cxn ang="0">
                                  <a:pos x="T5" y="T7"/>
                                </a:cxn>
                                <a:cxn ang="0">
                                  <a:pos x="T9" y="T11"/>
                                </a:cxn>
                                <a:cxn ang="0">
                                  <a:pos x="T13" y="T15"/>
                                </a:cxn>
                                <a:cxn ang="0">
                                  <a:pos x="T17" y="T19"/>
                                </a:cxn>
                              </a:cxnLst>
                              <a:rect l="0" t="0" r="r" b="b"/>
                              <a:pathLst>
                                <a:path w="5" h="4">
                                  <a:moveTo>
                                    <a:pt x="0" y="3"/>
                                  </a:moveTo>
                                  <a:lnTo>
                                    <a:pt x="0" y="0"/>
                                  </a:lnTo>
                                  <a:lnTo>
                                    <a:pt x="4" y="0"/>
                                  </a:lnTo>
                                  <a:lnTo>
                                    <a:pt x="3" y="2"/>
                                  </a:lnTo>
                                  <a:lnTo>
                                    <a:pt x="0" y="3"/>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2" name="Group 8368"/>
                        <wpg:cNvGrpSpPr>
                          <a:grpSpLocks/>
                        </wpg:cNvGrpSpPr>
                        <wpg:grpSpPr bwMode="auto">
                          <a:xfrm>
                            <a:off x="11711" y="11152"/>
                            <a:ext cx="31" cy="5"/>
                            <a:chOff x="11711" y="11152"/>
                            <a:chExt cx="31" cy="5"/>
                          </a:xfrm>
                        </wpg:grpSpPr>
                        <wps:wsp>
                          <wps:cNvPr id="8563" name="Freeform 8369"/>
                          <wps:cNvSpPr>
                            <a:spLocks/>
                          </wps:cNvSpPr>
                          <wps:spPr bwMode="auto">
                            <a:xfrm>
                              <a:off x="11711" y="11152"/>
                              <a:ext cx="31" cy="5"/>
                            </a:xfrm>
                            <a:custGeom>
                              <a:avLst/>
                              <a:gdLst>
                                <a:gd name="T0" fmla="+- 0 11742 11711"/>
                                <a:gd name="T1" fmla="*/ T0 w 31"/>
                                <a:gd name="T2" fmla="+- 0 11152 11152"/>
                                <a:gd name="T3" fmla="*/ 11152 h 5"/>
                                <a:gd name="T4" fmla="+- 0 11741 11711"/>
                                <a:gd name="T5" fmla="*/ T4 w 31"/>
                                <a:gd name="T6" fmla="+- 0 11153 11152"/>
                                <a:gd name="T7" fmla="*/ 11153 h 5"/>
                                <a:gd name="T8" fmla="+- 0 11741 11711"/>
                                <a:gd name="T9" fmla="*/ T8 w 31"/>
                                <a:gd name="T10" fmla="+- 0 11155 11152"/>
                                <a:gd name="T11" fmla="*/ 11155 h 5"/>
                                <a:gd name="T12" fmla="+- 0 11741 11711"/>
                                <a:gd name="T13" fmla="*/ T12 w 31"/>
                                <a:gd name="T14" fmla="+- 0 11156 11152"/>
                                <a:gd name="T15" fmla="*/ 11156 h 5"/>
                                <a:gd name="T16" fmla="+- 0 11731 11711"/>
                                <a:gd name="T17" fmla="*/ T16 w 31"/>
                                <a:gd name="T18" fmla="+- 0 11156 11152"/>
                                <a:gd name="T19" fmla="*/ 11156 h 5"/>
                                <a:gd name="T20" fmla="+- 0 11721 11711"/>
                                <a:gd name="T21" fmla="*/ T20 w 31"/>
                                <a:gd name="T22" fmla="+- 0 11156 11152"/>
                                <a:gd name="T23" fmla="*/ 11156 h 5"/>
                                <a:gd name="T24" fmla="+- 0 11711 11711"/>
                                <a:gd name="T25" fmla="*/ T24 w 31"/>
                                <a:gd name="T26" fmla="+- 0 11156 11152"/>
                                <a:gd name="T27" fmla="*/ 11156 h 5"/>
                                <a:gd name="T28" fmla="+- 0 11712 11711"/>
                                <a:gd name="T29" fmla="*/ T28 w 31"/>
                                <a:gd name="T30" fmla="+- 0 11153 11152"/>
                                <a:gd name="T31" fmla="*/ 11153 h 5"/>
                                <a:gd name="T32" fmla="+- 0 11726 11711"/>
                                <a:gd name="T33" fmla="*/ T32 w 31"/>
                                <a:gd name="T34" fmla="+- 0 11152 11152"/>
                                <a:gd name="T35" fmla="*/ 11152 h 5"/>
                                <a:gd name="T36" fmla="+- 0 11742 11711"/>
                                <a:gd name="T37" fmla="*/ T36 w 31"/>
                                <a:gd name="T38" fmla="+- 0 11152 11152"/>
                                <a:gd name="T39" fmla="*/ 1115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5">
                                  <a:moveTo>
                                    <a:pt x="31" y="0"/>
                                  </a:moveTo>
                                  <a:lnTo>
                                    <a:pt x="30" y="1"/>
                                  </a:lnTo>
                                  <a:lnTo>
                                    <a:pt x="30" y="3"/>
                                  </a:lnTo>
                                  <a:lnTo>
                                    <a:pt x="30" y="4"/>
                                  </a:lnTo>
                                  <a:lnTo>
                                    <a:pt x="20" y="4"/>
                                  </a:lnTo>
                                  <a:lnTo>
                                    <a:pt x="10" y="4"/>
                                  </a:lnTo>
                                  <a:lnTo>
                                    <a:pt x="0" y="4"/>
                                  </a:lnTo>
                                  <a:lnTo>
                                    <a:pt x="1" y="1"/>
                                  </a:lnTo>
                                  <a:lnTo>
                                    <a:pt x="15" y="0"/>
                                  </a:lnTo>
                                  <a:lnTo>
                                    <a:pt x="3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4" name="Group 8370"/>
                        <wpg:cNvGrpSpPr>
                          <a:grpSpLocks/>
                        </wpg:cNvGrpSpPr>
                        <wpg:grpSpPr bwMode="auto">
                          <a:xfrm>
                            <a:off x="11701" y="11149"/>
                            <a:ext cx="8" cy="5"/>
                            <a:chOff x="11701" y="11149"/>
                            <a:chExt cx="8" cy="5"/>
                          </a:xfrm>
                        </wpg:grpSpPr>
                        <wps:wsp>
                          <wps:cNvPr id="8565" name="Freeform 8371"/>
                          <wps:cNvSpPr>
                            <a:spLocks/>
                          </wps:cNvSpPr>
                          <wps:spPr bwMode="auto">
                            <a:xfrm>
                              <a:off x="11701" y="11149"/>
                              <a:ext cx="8" cy="5"/>
                            </a:xfrm>
                            <a:custGeom>
                              <a:avLst/>
                              <a:gdLst>
                                <a:gd name="T0" fmla="+- 0 11707 11701"/>
                                <a:gd name="T1" fmla="*/ T0 w 8"/>
                                <a:gd name="T2" fmla="+- 0 11150 11149"/>
                                <a:gd name="T3" fmla="*/ 11150 h 5"/>
                                <a:gd name="T4" fmla="+- 0 11708 11701"/>
                                <a:gd name="T5" fmla="*/ T4 w 8"/>
                                <a:gd name="T6" fmla="+- 0 11152 11149"/>
                                <a:gd name="T7" fmla="*/ 11152 h 5"/>
                                <a:gd name="T8" fmla="+- 0 11706 11701"/>
                                <a:gd name="T9" fmla="*/ T8 w 8"/>
                                <a:gd name="T10" fmla="+- 0 11153 11149"/>
                                <a:gd name="T11" fmla="*/ 11153 h 5"/>
                                <a:gd name="T12" fmla="+- 0 11701 11701"/>
                                <a:gd name="T13" fmla="*/ T12 w 8"/>
                                <a:gd name="T14" fmla="+- 0 11154 11149"/>
                                <a:gd name="T15" fmla="*/ 11154 h 5"/>
                                <a:gd name="T16" fmla="+- 0 11701 11701"/>
                                <a:gd name="T17" fmla="*/ T16 w 8"/>
                                <a:gd name="T18" fmla="+- 0 11149 11149"/>
                                <a:gd name="T19" fmla="*/ 11149 h 5"/>
                                <a:gd name="T20" fmla="+- 0 11702 11701"/>
                                <a:gd name="T21" fmla="*/ T20 w 8"/>
                                <a:gd name="T22" fmla="+- 0 11149 11149"/>
                                <a:gd name="T23" fmla="*/ 11149 h 5"/>
                                <a:gd name="T24" fmla="+- 0 11704 11701"/>
                                <a:gd name="T25" fmla="*/ T24 w 8"/>
                                <a:gd name="T26" fmla="+- 0 11149 11149"/>
                                <a:gd name="T27" fmla="*/ 11149 h 5"/>
                                <a:gd name="T28" fmla="+- 0 11707 11701"/>
                                <a:gd name="T29" fmla="*/ T28 w 8"/>
                                <a:gd name="T30" fmla="+- 0 11150 11149"/>
                                <a:gd name="T31" fmla="*/ 11150 h 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 h="5">
                                  <a:moveTo>
                                    <a:pt x="6" y="1"/>
                                  </a:moveTo>
                                  <a:lnTo>
                                    <a:pt x="7" y="3"/>
                                  </a:lnTo>
                                  <a:lnTo>
                                    <a:pt x="5" y="4"/>
                                  </a:lnTo>
                                  <a:lnTo>
                                    <a:pt x="0" y="5"/>
                                  </a:lnTo>
                                  <a:lnTo>
                                    <a:pt x="0" y="0"/>
                                  </a:lnTo>
                                  <a:lnTo>
                                    <a:pt x="1" y="0"/>
                                  </a:lnTo>
                                  <a:lnTo>
                                    <a:pt x="3" y="0"/>
                                  </a:lnTo>
                                  <a:lnTo>
                                    <a:pt x="6"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6" name="Group 8372"/>
                        <wpg:cNvGrpSpPr>
                          <a:grpSpLocks/>
                        </wpg:cNvGrpSpPr>
                        <wpg:grpSpPr bwMode="auto">
                          <a:xfrm>
                            <a:off x="11701" y="10427"/>
                            <a:ext cx="25" cy="6"/>
                            <a:chOff x="11701" y="10427"/>
                            <a:chExt cx="25" cy="6"/>
                          </a:xfrm>
                        </wpg:grpSpPr>
                        <wps:wsp>
                          <wps:cNvPr id="8567" name="Freeform 8373"/>
                          <wps:cNvSpPr>
                            <a:spLocks/>
                          </wps:cNvSpPr>
                          <wps:spPr bwMode="auto">
                            <a:xfrm>
                              <a:off x="11701" y="10427"/>
                              <a:ext cx="25" cy="6"/>
                            </a:xfrm>
                            <a:custGeom>
                              <a:avLst/>
                              <a:gdLst>
                                <a:gd name="T0" fmla="+- 0 11721 11701"/>
                                <a:gd name="T1" fmla="*/ T0 w 25"/>
                                <a:gd name="T2" fmla="+- 0 10431 10427"/>
                                <a:gd name="T3" fmla="*/ 10431 h 6"/>
                                <a:gd name="T4" fmla="+- 0 11711 11701"/>
                                <a:gd name="T5" fmla="*/ T4 w 25"/>
                                <a:gd name="T6" fmla="+- 0 10432 10427"/>
                                <a:gd name="T7" fmla="*/ 10432 h 6"/>
                                <a:gd name="T8" fmla="+- 0 11706 11701"/>
                                <a:gd name="T9" fmla="*/ T8 w 25"/>
                                <a:gd name="T10" fmla="+- 0 10432 10427"/>
                                <a:gd name="T11" fmla="*/ 10432 h 6"/>
                                <a:gd name="T12" fmla="+- 0 11701 11701"/>
                                <a:gd name="T13" fmla="*/ T12 w 25"/>
                                <a:gd name="T14" fmla="+- 0 10432 10427"/>
                                <a:gd name="T15" fmla="*/ 10432 h 6"/>
                                <a:gd name="T16" fmla="+- 0 11701 11701"/>
                                <a:gd name="T17" fmla="*/ T16 w 25"/>
                                <a:gd name="T18" fmla="+- 0 10427 10427"/>
                                <a:gd name="T19" fmla="*/ 10427 h 6"/>
                                <a:gd name="T20" fmla="+- 0 11704 11701"/>
                                <a:gd name="T21" fmla="*/ T20 w 25"/>
                                <a:gd name="T22" fmla="+- 0 10427 10427"/>
                                <a:gd name="T23" fmla="*/ 10427 h 6"/>
                                <a:gd name="T24" fmla="+- 0 11708 11701"/>
                                <a:gd name="T25" fmla="*/ T24 w 25"/>
                                <a:gd name="T26" fmla="+- 0 10427 10427"/>
                                <a:gd name="T27" fmla="*/ 10427 h 6"/>
                                <a:gd name="T28" fmla="+- 0 11712 11701"/>
                                <a:gd name="T29" fmla="*/ T28 w 25"/>
                                <a:gd name="T30" fmla="+- 0 10427 10427"/>
                                <a:gd name="T31" fmla="*/ 10427 h 6"/>
                                <a:gd name="T32" fmla="+- 0 11712 11701"/>
                                <a:gd name="T33" fmla="*/ T32 w 25"/>
                                <a:gd name="T34" fmla="+- 0 10429 10427"/>
                                <a:gd name="T35" fmla="*/ 10429 h 6"/>
                                <a:gd name="T36" fmla="+- 0 11725 11701"/>
                                <a:gd name="T37" fmla="*/ T36 w 25"/>
                                <a:gd name="T38" fmla="+- 0 10428 10427"/>
                                <a:gd name="T39" fmla="*/ 10428 h 6"/>
                                <a:gd name="T40" fmla="+- 0 11721 11701"/>
                                <a:gd name="T41" fmla="*/ T40 w 25"/>
                                <a:gd name="T42" fmla="+- 0 10431 10427"/>
                                <a:gd name="T43" fmla="*/ 1043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6">
                                  <a:moveTo>
                                    <a:pt x="20" y="4"/>
                                  </a:moveTo>
                                  <a:lnTo>
                                    <a:pt x="10" y="5"/>
                                  </a:lnTo>
                                  <a:lnTo>
                                    <a:pt x="5" y="5"/>
                                  </a:lnTo>
                                  <a:lnTo>
                                    <a:pt x="0" y="5"/>
                                  </a:lnTo>
                                  <a:lnTo>
                                    <a:pt x="0" y="0"/>
                                  </a:lnTo>
                                  <a:lnTo>
                                    <a:pt x="3" y="0"/>
                                  </a:lnTo>
                                  <a:lnTo>
                                    <a:pt x="7" y="0"/>
                                  </a:lnTo>
                                  <a:lnTo>
                                    <a:pt x="11" y="0"/>
                                  </a:lnTo>
                                  <a:lnTo>
                                    <a:pt x="11" y="2"/>
                                  </a:lnTo>
                                  <a:lnTo>
                                    <a:pt x="24" y="1"/>
                                  </a:lnTo>
                                  <a:lnTo>
                                    <a:pt x="20" y="4"/>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8" name="Group 8374"/>
                        <wpg:cNvGrpSpPr>
                          <a:grpSpLocks/>
                        </wpg:cNvGrpSpPr>
                        <wpg:grpSpPr bwMode="auto">
                          <a:xfrm>
                            <a:off x="11722" y="10686"/>
                            <a:ext cx="18" cy="6"/>
                            <a:chOff x="11722" y="10686"/>
                            <a:chExt cx="18" cy="6"/>
                          </a:xfrm>
                        </wpg:grpSpPr>
                        <wps:wsp>
                          <wps:cNvPr id="8569" name="Freeform 8375"/>
                          <wps:cNvSpPr>
                            <a:spLocks/>
                          </wps:cNvSpPr>
                          <wps:spPr bwMode="auto">
                            <a:xfrm>
                              <a:off x="11722" y="10686"/>
                              <a:ext cx="18" cy="6"/>
                            </a:xfrm>
                            <a:custGeom>
                              <a:avLst/>
                              <a:gdLst>
                                <a:gd name="T0" fmla="+- 0 11725 11722"/>
                                <a:gd name="T1" fmla="*/ T0 w 18"/>
                                <a:gd name="T2" fmla="+- 0 10686 10686"/>
                                <a:gd name="T3" fmla="*/ 10686 h 6"/>
                                <a:gd name="T4" fmla="+- 0 11739 11722"/>
                                <a:gd name="T5" fmla="*/ T4 w 18"/>
                                <a:gd name="T6" fmla="+- 0 10686 10686"/>
                                <a:gd name="T7" fmla="*/ 10686 h 6"/>
                                <a:gd name="T8" fmla="+- 0 11739 11722"/>
                                <a:gd name="T9" fmla="*/ T8 w 18"/>
                                <a:gd name="T10" fmla="+- 0 10689 10686"/>
                                <a:gd name="T11" fmla="*/ 10689 h 6"/>
                                <a:gd name="T12" fmla="+- 0 11740 11722"/>
                                <a:gd name="T13" fmla="*/ T12 w 18"/>
                                <a:gd name="T14" fmla="+- 0 10692 10686"/>
                                <a:gd name="T15" fmla="*/ 10692 h 6"/>
                                <a:gd name="T16" fmla="+- 0 11731 11722"/>
                                <a:gd name="T17" fmla="*/ T16 w 18"/>
                                <a:gd name="T18" fmla="+- 0 10691 10686"/>
                                <a:gd name="T19" fmla="*/ 10691 h 6"/>
                                <a:gd name="T20" fmla="+- 0 11722 11722"/>
                                <a:gd name="T21" fmla="*/ T20 w 18"/>
                                <a:gd name="T22" fmla="+- 0 10690 10686"/>
                                <a:gd name="T23" fmla="*/ 10690 h 6"/>
                                <a:gd name="T24" fmla="+- 0 11725 11722"/>
                                <a:gd name="T25" fmla="*/ T24 w 18"/>
                                <a:gd name="T26" fmla="+- 0 10686 10686"/>
                                <a:gd name="T27" fmla="*/ 10686 h 6"/>
                              </a:gdLst>
                              <a:ahLst/>
                              <a:cxnLst>
                                <a:cxn ang="0">
                                  <a:pos x="T1" y="T3"/>
                                </a:cxn>
                                <a:cxn ang="0">
                                  <a:pos x="T5" y="T7"/>
                                </a:cxn>
                                <a:cxn ang="0">
                                  <a:pos x="T9" y="T11"/>
                                </a:cxn>
                                <a:cxn ang="0">
                                  <a:pos x="T13" y="T15"/>
                                </a:cxn>
                                <a:cxn ang="0">
                                  <a:pos x="T17" y="T19"/>
                                </a:cxn>
                                <a:cxn ang="0">
                                  <a:pos x="T21" y="T23"/>
                                </a:cxn>
                                <a:cxn ang="0">
                                  <a:pos x="T25" y="T27"/>
                                </a:cxn>
                              </a:cxnLst>
                              <a:rect l="0" t="0" r="r" b="b"/>
                              <a:pathLst>
                                <a:path w="18" h="6">
                                  <a:moveTo>
                                    <a:pt x="3" y="0"/>
                                  </a:moveTo>
                                  <a:lnTo>
                                    <a:pt x="17" y="0"/>
                                  </a:lnTo>
                                  <a:lnTo>
                                    <a:pt x="17" y="3"/>
                                  </a:lnTo>
                                  <a:lnTo>
                                    <a:pt x="18" y="6"/>
                                  </a:lnTo>
                                  <a:lnTo>
                                    <a:pt x="9" y="5"/>
                                  </a:lnTo>
                                  <a:lnTo>
                                    <a:pt x="0" y="4"/>
                                  </a:lnTo>
                                  <a:lnTo>
                                    <a:pt x="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0" name="Group 8376"/>
                        <wpg:cNvGrpSpPr>
                          <a:grpSpLocks/>
                        </wpg:cNvGrpSpPr>
                        <wpg:grpSpPr bwMode="auto">
                          <a:xfrm>
                            <a:off x="11729" y="10998"/>
                            <a:ext cx="31" cy="9"/>
                            <a:chOff x="11729" y="10998"/>
                            <a:chExt cx="31" cy="9"/>
                          </a:xfrm>
                        </wpg:grpSpPr>
                        <wps:wsp>
                          <wps:cNvPr id="8571" name="Freeform 8377"/>
                          <wps:cNvSpPr>
                            <a:spLocks/>
                          </wps:cNvSpPr>
                          <wps:spPr bwMode="auto">
                            <a:xfrm>
                              <a:off x="11729" y="10998"/>
                              <a:ext cx="31" cy="9"/>
                            </a:xfrm>
                            <a:custGeom>
                              <a:avLst/>
                              <a:gdLst>
                                <a:gd name="T0" fmla="+- 0 11729 11729"/>
                                <a:gd name="T1" fmla="*/ T0 w 31"/>
                                <a:gd name="T2" fmla="+- 0 11006 10998"/>
                                <a:gd name="T3" fmla="*/ 11006 h 9"/>
                                <a:gd name="T4" fmla="+- 0 11732 11729"/>
                                <a:gd name="T5" fmla="*/ T4 w 31"/>
                                <a:gd name="T6" fmla="+- 0 11004 10998"/>
                                <a:gd name="T7" fmla="*/ 11004 h 9"/>
                                <a:gd name="T8" fmla="+- 0 11733 11729"/>
                                <a:gd name="T9" fmla="*/ T8 w 31"/>
                                <a:gd name="T10" fmla="+- 0 11001 10998"/>
                                <a:gd name="T11" fmla="*/ 11001 h 9"/>
                                <a:gd name="T12" fmla="+- 0 11739 11729"/>
                                <a:gd name="T13" fmla="*/ T12 w 31"/>
                                <a:gd name="T14" fmla="+- 0 10999 10998"/>
                                <a:gd name="T15" fmla="*/ 10999 h 9"/>
                                <a:gd name="T16" fmla="+- 0 11746 11729"/>
                                <a:gd name="T17" fmla="*/ T16 w 31"/>
                                <a:gd name="T18" fmla="+- 0 10998 10998"/>
                                <a:gd name="T19" fmla="*/ 10998 h 9"/>
                                <a:gd name="T20" fmla="+- 0 11751 11729"/>
                                <a:gd name="T21" fmla="*/ T20 w 31"/>
                                <a:gd name="T22" fmla="+- 0 11003 10998"/>
                                <a:gd name="T23" fmla="*/ 11003 h 9"/>
                                <a:gd name="T24" fmla="+- 0 11754 11729"/>
                                <a:gd name="T25" fmla="*/ T24 w 31"/>
                                <a:gd name="T26" fmla="+- 0 11000 10998"/>
                                <a:gd name="T27" fmla="*/ 11000 h 9"/>
                                <a:gd name="T28" fmla="+- 0 11759 11729"/>
                                <a:gd name="T29" fmla="*/ T28 w 31"/>
                                <a:gd name="T30" fmla="+- 0 11001 10998"/>
                                <a:gd name="T31" fmla="*/ 11001 h 9"/>
                                <a:gd name="T32" fmla="+- 0 11747 11729"/>
                                <a:gd name="T33" fmla="*/ T32 w 31"/>
                                <a:gd name="T34" fmla="+- 0 11007 10998"/>
                                <a:gd name="T35" fmla="*/ 11007 h 9"/>
                                <a:gd name="T36" fmla="+- 0 11729 11729"/>
                                <a:gd name="T37" fmla="*/ T36 w 31"/>
                                <a:gd name="T38" fmla="+- 0 11006 10998"/>
                                <a:gd name="T39" fmla="*/ 1100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 h="9">
                                  <a:moveTo>
                                    <a:pt x="0" y="8"/>
                                  </a:moveTo>
                                  <a:lnTo>
                                    <a:pt x="3" y="6"/>
                                  </a:lnTo>
                                  <a:lnTo>
                                    <a:pt x="4" y="3"/>
                                  </a:lnTo>
                                  <a:lnTo>
                                    <a:pt x="10" y="1"/>
                                  </a:lnTo>
                                  <a:lnTo>
                                    <a:pt x="17" y="0"/>
                                  </a:lnTo>
                                  <a:lnTo>
                                    <a:pt x="22" y="5"/>
                                  </a:lnTo>
                                  <a:lnTo>
                                    <a:pt x="25" y="2"/>
                                  </a:lnTo>
                                  <a:lnTo>
                                    <a:pt x="30" y="3"/>
                                  </a:lnTo>
                                  <a:lnTo>
                                    <a:pt x="18" y="9"/>
                                  </a:lnTo>
                                  <a:lnTo>
                                    <a:pt x="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2" name="Group 8378"/>
                        <wpg:cNvGrpSpPr>
                          <a:grpSpLocks/>
                        </wpg:cNvGrpSpPr>
                        <wpg:grpSpPr bwMode="auto">
                          <a:xfrm>
                            <a:off x="11761" y="10850"/>
                            <a:ext cx="23" cy="8"/>
                            <a:chOff x="11761" y="10850"/>
                            <a:chExt cx="23" cy="8"/>
                          </a:xfrm>
                        </wpg:grpSpPr>
                        <wps:wsp>
                          <wps:cNvPr id="8573" name="Freeform 8379"/>
                          <wps:cNvSpPr>
                            <a:spLocks/>
                          </wps:cNvSpPr>
                          <wps:spPr bwMode="auto">
                            <a:xfrm>
                              <a:off x="11761" y="10850"/>
                              <a:ext cx="23" cy="8"/>
                            </a:xfrm>
                            <a:custGeom>
                              <a:avLst/>
                              <a:gdLst>
                                <a:gd name="T0" fmla="+- 0 11771 11761"/>
                                <a:gd name="T1" fmla="*/ T0 w 23"/>
                                <a:gd name="T2" fmla="+- 0 10858 10850"/>
                                <a:gd name="T3" fmla="*/ 10858 h 8"/>
                                <a:gd name="T4" fmla="+- 0 11761 11761"/>
                                <a:gd name="T5" fmla="*/ T4 w 23"/>
                                <a:gd name="T6" fmla="+- 0 10856 10850"/>
                                <a:gd name="T7" fmla="*/ 10856 h 8"/>
                                <a:gd name="T8" fmla="+- 0 11761 11761"/>
                                <a:gd name="T9" fmla="*/ T8 w 23"/>
                                <a:gd name="T10" fmla="+- 0 10853 10850"/>
                                <a:gd name="T11" fmla="*/ 10853 h 8"/>
                                <a:gd name="T12" fmla="+- 0 11767 11761"/>
                                <a:gd name="T13" fmla="*/ T12 w 23"/>
                                <a:gd name="T14" fmla="+- 0 10850 10850"/>
                                <a:gd name="T15" fmla="*/ 10850 h 8"/>
                                <a:gd name="T16" fmla="+- 0 11784 11761"/>
                                <a:gd name="T17" fmla="*/ T16 w 23"/>
                                <a:gd name="T18" fmla="+- 0 10851 10850"/>
                                <a:gd name="T19" fmla="*/ 10851 h 8"/>
                                <a:gd name="T20" fmla="+- 0 11774 11761"/>
                                <a:gd name="T21" fmla="*/ T20 w 23"/>
                                <a:gd name="T22" fmla="+- 0 10856 10850"/>
                                <a:gd name="T23" fmla="*/ 10856 h 8"/>
                                <a:gd name="T24" fmla="+- 0 11771 11761"/>
                                <a:gd name="T25" fmla="*/ T24 w 23"/>
                                <a:gd name="T26" fmla="+- 0 10858 10850"/>
                                <a:gd name="T27" fmla="*/ 10858 h 8"/>
                              </a:gdLst>
                              <a:ahLst/>
                              <a:cxnLst>
                                <a:cxn ang="0">
                                  <a:pos x="T1" y="T3"/>
                                </a:cxn>
                                <a:cxn ang="0">
                                  <a:pos x="T5" y="T7"/>
                                </a:cxn>
                                <a:cxn ang="0">
                                  <a:pos x="T9" y="T11"/>
                                </a:cxn>
                                <a:cxn ang="0">
                                  <a:pos x="T13" y="T15"/>
                                </a:cxn>
                                <a:cxn ang="0">
                                  <a:pos x="T17" y="T19"/>
                                </a:cxn>
                                <a:cxn ang="0">
                                  <a:pos x="T21" y="T23"/>
                                </a:cxn>
                                <a:cxn ang="0">
                                  <a:pos x="T25" y="T27"/>
                                </a:cxn>
                              </a:cxnLst>
                              <a:rect l="0" t="0" r="r" b="b"/>
                              <a:pathLst>
                                <a:path w="23" h="8">
                                  <a:moveTo>
                                    <a:pt x="10" y="8"/>
                                  </a:moveTo>
                                  <a:lnTo>
                                    <a:pt x="0" y="6"/>
                                  </a:lnTo>
                                  <a:lnTo>
                                    <a:pt x="0" y="3"/>
                                  </a:lnTo>
                                  <a:lnTo>
                                    <a:pt x="6" y="0"/>
                                  </a:lnTo>
                                  <a:lnTo>
                                    <a:pt x="23" y="1"/>
                                  </a:lnTo>
                                  <a:lnTo>
                                    <a:pt x="13" y="6"/>
                                  </a:lnTo>
                                  <a:lnTo>
                                    <a:pt x="1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4" name="Group 8380"/>
                        <wpg:cNvGrpSpPr>
                          <a:grpSpLocks/>
                        </wpg:cNvGrpSpPr>
                        <wpg:grpSpPr bwMode="auto">
                          <a:xfrm>
                            <a:off x="11747" y="10810"/>
                            <a:ext cx="23" cy="11"/>
                            <a:chOff x="11747" y="10810"/>
                            <a:chExt cx="23" cy="11"/>
                          </a:xfrm>
                        </wpg:grpSpPr>
                        <wps:wsp>
                          <wps:cNvPr id="8575" name="Freeform 8381"/>
                          <wps:cNvSpPr>
                            <a:spLocks/>
                          </wps:cNvSpPr>
                          <wps:spPr bwMode="auto">
                            <a:xfrm>
                              <a:off x="11747" y="10810"/>
                              <a:ext cx="23" cy="11"/>
                            </a:xfrm>
                            <a:custGeom>
                              <a:avLst/>
                              <a:gdLst>
                                <a:gd name="T0" fmla="+- 0 11770 11747"/>
                                <a:gd name="T1" fmla="*/ T0 w 23"/>
                                <a:gd name="T2" fmla="+- 0 10811 10810"/>
                                <a:gd name="T3" fmla="*/ 10811 h 11"/>
                                <a:gd name="T4" fmla="+- 0 11770 11747"/>
                                <a:gd name="T5" fmla="*/ T4 w 23"/>
                                <a:gd name="T6" fmla="+- 0 10815 10810"/>
                                <a:gd name="T7" fmla="*/ 10815 h 11"/>
                                <a:gd name="T8" fmla="+- 0 11769 11747"/>
                                <a:gd name="T9" fmla="*/ T8 w 23"/>
                                <a:gd name="T10" fmla="+- 0 10818 10810"/>
                                <a:gd name="T11" fmla="*/ 10818 h 11"/>
                                <a:gd name="T12" fmla="+- 0 11769 11747"/>
                                <a:gd name="T13" fmla="*/ T12 w 23"/>
                                <a:gd name="T14" fmla="+- 0 10821 10810"/>
                                <a:gd name="T15" fmla="*/ 10821 h 11"/>
                                <a:gd name="T16" fmla="+- 0 11765 11747"/>
                                <a:gd name="T17" fmla="*/ T16 w 23"/>
                                <a:gd name="T18" fmla="+- 0 10821 10810"/>
                                <a:gd name="T19" fmla="*/ 10821 h 11"/>
                                <a:gd name="T20" fmla="+- 0 11747 11747"/>
                                <a:gd name="T21" fmla="*/ T20 w 23"/>
                                <a:gd name="T22" fmla="+- 0 10818 10810"/>
                                <a:gd name="T23" fmla="*/ 10818 h 11"/>
                                <a:gd name="T24" fmla="+- 0 11759 11747"/>
                                <a:gd name="T25" fmla="*/ T24 w 23"/>
                                <a:gd name="T26" fmla="+- 0 10818 10810"/>
                                <a:gd name="T27" fmla="*/ 10818 h 11"/>
                                <a:gd name="T28" fmla="+- 0 11763 11747"/>
                                <a:gd name="T29" fmla="*/ T28 w 23"/>
                                <a:gd name="T30" fmla="+- 0 10816 10810"/>
                                <a:gd name="T31" fmla="*/ 10816 h 11"/>
                                <a:gd name="T32" fmla="+- 0 11752 11747"/>
                                <a:gd name="T33" fmla="*/ T32 w 23"/>
                                <a:gd name="T34" fmla="+- 0 10810 10810"/>
                                <a:gd name="T35" fmla="*/ 10810 h 11"/>
                                <a:gd name="T36" fmla="+- 0 11770 11747"/>
                                <a:gd name="T37" fmla="*/ T36 w 23"/>
                                <a:gd name="T38" fmla="+- 0 10811 10810"/>
                                <a:gd name="T39" fmla="*/ 1081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1">
                                  <a:moveTo>
                                    <a:pt x="23" y="1"/>
                                  </a:moveTo>
                                  <a:lnTo>
                                    <a:pt x="23" y="5"/>
                                  </a:lnTo>
                                  <a:lnTo>
                                    <a:pt x="22" y="8"/>
                                  </a:lnTo>
                                  <a:lnTo>
                                    <a:pt x="22" y="11"/>
                                  </a:lnTo>
                                  <a:lnTo>
                                    <a:pt x="18" y="11"/>
                                  </a:lnTo>
                                  <a:lnTo>
                                    <a:pt x="0" y="8"/>
                                  </a:lnTo>
                                  <a:lnTo>
                                    <a:pt x="12" y="8"/>
                                  </a:lnTo>
                                  <a:lnTo>
                                    <a:pt x="16" y="6"/>
                                  </a:lnTo>
                                  <a:lnTo>
                                    <a:pt x="5" y="0"/>
                                  </a:lnTo>
                                  <a:lnTo>
                                    <a:pt x="23" y="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6" name="Group 8382"/>
                        <wpg:cNvGrpSpPr>
                          <a:grpSpLocks/>
                        </wpg:cNvGrpSpPr>
                        <wpg:grpSpPr bwMode="auto">
                          <a:xfrm>
                            <a:off x="11800" y="10551"/>
                            <a:ext cx="21" cy="7"/>
                            <a:chOff x="11800" y="10551"/>
                            <a:chExt cx="21" cy="7"/>
                          </a:xfrm>
                        </wpg:grpSpPr>
                        <wps:wsp>
                          <wps:cNvPr id="8577" name="Freeform 8383"/>
                          <wps:cNvSpPr>
                            <a:spLocks/>
                          </wps:cNvSpPr>
                          <wps:spPr bwMode="auto">
                            <a:xfrm>
                              <a:off x="11800" y="10551"/>
                              <a:ext cx="21" cy="7"/>
                            </a:xfrm>
                            <a:custGeom>
                              <a:avLst/>
                              <a:gdLst>
                                <a:gd name="T0" fmla="+- 0 11802 11800"/>
                                <a:gd name="T1" fmla="*/ T0 w 21"/>
                                <a:gd name="T2" fmla="+- 0 10551 10551"/>
                                <a:gd name="T3" fmla="*/ 10551 h 7"/>
                                <a:gd name="T4" fmla="+- 0 11814 11800"/>
                                <a:gd name="T5" fmla="*/ T4 w 21"/>
                                <a:gd name="T6" fmla="+- 0 10551 10551"/>
                                <a:gd name="T7" fmla="*/ 10551 h 7"/>
                                <a:gd name="T8" fmla="+- 0 11821 11800"/>
                                <a:gd name="T9" fmla="*/ T8 w 21"/>
                                <a:gd name="T10" fmla="+- 0 10553 10551"/>
                                <a:gd name="T11" fmla="*/ 10553 h 7"/>
                                <a:gd name="T12" fmla="+- 0 11821 11800"/>
                                <a:gd name="T13" fmla="*/ T12 w 21"/>
                                <a:gd name="T14" fmla="+- 0 10555 10551"/>
                                <a:gd name="T15" fmla="*/ 10555 h 7"/>
                                <a:gd name="T16" fmla="+- 0 11817 11800"/>
                                <a:gd name="T17" fmla="*/ T16 w 21"/>
                                <a:gd name="T18" fmla="+- 0 10556 10551"/>
                                <a:gd name="T19" fmla="*/ 10556 h 7"/>
                                <a:gd name="T20" fmla="+- 0 11812 11800"/>
                                <a:gd name="T21" fmla="*/ T20 w 21"/>
                                <a:gd name="T22" fmla="+- 0 10556 10551"/>
                                <a:gd name="T23" fmla="*/ 10556 h 7"/>
                                <a:gd name="T24" fmla="+- 0 11811 11800"/>
                                <a:gd name="T25" fmla="*/ T24 w 21"/>
                                <a:gd name="T26" fmla="+- 0 10558 10551"/>
                                <a:gd name="T27" fmla="*/ 10558 h 7"/>
                                <a:gd name="T28" fmla="+- 0 11802 11800"/>
                                <a:gd name="T29" fmla="*/ T28 w 21"/>
                                <a:gd name="T30" fmla="+- 0 10556 10551"/>
                                <a:gd name="T31" fmla="*/ 10556 h 7"/>
                                <a:gd name="T32" fmla="+- 0 11800 11800"/>
                                <a:gd name="T33" fmla="*/ T32 w 21"/>
                                <a:gd name="T34" fmla="+- 0 10554 10551"/>
                                <a:gd name="T35" fmla="*/ 10554 h 7"/>
                                <a:gd name="T36" fmla="+- 0 11802 11800"/>
                                <a:gd name="T37" fmla="*/ T36 w 21"/>
                                <a:gd name="T38" fmla="+- 0 10551 10551"/>
                                <a:gd name="T39" fmla="*/ 1055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7">
                                  <a:moveTo>
                                    <a:pt x="2" y="0"/>
                                  </a:moveTo>
                                  <a:lnTo>
                                    <a:pt x="14" y="0"/>
                                  </a:lnTo>
                                  <a:lnTo>
                                    <a:pt x="21" y="2"/>
                                  </a:lnTo>
                                  <a:lnTo>
                                    <a:pt x="21" y="4"/>
                                  </a:lnTo>
                                  <a:lnTo>
                                    <a:pt x="17" y="5"/>
                                  </a:lnTo>
                                  <a:lnTo>
                                    <a:pt x="12" y="5"/>
                                  </a:lnTo>
                                  <a:lnTo>
                                    <a:pt x="11" y="7"/>
                                  </a:lnTo>
                                  <a:lnTo>
                                    <a:pt x="2" y="5"/>
                                  </a:lnTo>
                                  <a:lnTo>
                                    <a:pt x="0" y="3"/>
                                  </a:lnTo>
                                  <a:lnTo>
                                    <a:pt x="2"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8" name="Group 8384"/>
                        <wpg:cNvGrpSpPr>
                          <a:grpSpLocks/>
                        </wpg:cNvGrpSpPr>
                        <wpg:grpSpPr bwMode="auto">
                          <a:xfrm>
                            <a:off x="11802" y="10608"/>
                            <a:ext cx="15" cy="5"/>
                            <a:chOff x="11802" y="10608"/>
                            <a:chExt cx="15" cy="5"/>
                          </a:xfrm>
                        </wpg:grpSpPr>
                        <wps:wsp>
                          <wps:cNvPr id="8579" name="Freeform 8385"/>
                          <wps:cNvSpPr>
                            <a:spLocks/>
                          </wps:cNvSpPr>
                          <wps:spPr bwMode="auto">
                            <a:xfrm>
                              <a:off x="11802" y="10608"/>
                              <a:ext cx="15" cy="5"/>
                            </a:xfrm>
                            <a:custGeom>
                              <a:avLst/>
                              <a:gdLst>
                                <a:gd name="T0" fmla="+- 0 11802 11802"/>
                                <a:gd name="T1" fmla="*/ T0 w 15"/>
                                <a:gd name="T2" fmla="+- 0 10613 10608"/>
                                <a:gd name="T3" fmla="*/ 10613 h 5"/>
                                <a:gd name="T4" fmla="+- 0 11802 11802"/>
                                <a:gd name="T5" fmla="*/ T4 w 15"/>
                                <a:gd name="T6" fmla="+- 0 10611 10608"/>
                                <a:gd name="T7" fmla="*/ 10611 h 5"/>
                                <a:gd name="T8" fmla="+- 0 11802 11802"/>
                                <a:gd name="T9" fmla="*/ T8 w 15"/>
                                <a:gd name="T10" fmla="+- 0 10610 10608"/>
                                <a:gd name="T11" fmla="*/ 10610 h 5"/>
                                <a:gd name="T12" fmla="+- 0 11802 11802"/>
                                <a:gd name="T13" fmla="*/ T12 w 15"/>
                                <a:gd name="T14" fmla="+- 0 10608 10608"/>
                                <a:gd name="T15" fmla="*/ 10608 h 5"/>
                                <a:gd name="T16" fmla="+- 0 11816 11802"/>
                                <a:gd name="T17" fmla="*/ T16 w 15"/>
                                <a:gd name="T18" fmla="+- 0 10610 10608"/>
                                <a:gd name="T19" fmla="*/ 10610 h 5"/>
                                <a:gd name="T20" fmla="+- 0 11810 11802"/>
                                <a:gd name="T21" fmla="*/ T20 w 15"/>
                                <a:gd name="T22" fmla="+- 0 10613 10608"/>
                                <a:gd name="T23" fmla="*/ 10613 h 5"/>
                                <a:gd name="T24" fmla="+- 0 11802 11802"/>
                                <a:gd name="T25" fmla="*/ T24 w 15"/>
                                <a:gd name="T26" fmla="+- 0 10613 10608"/>
                                <a:gd name="T27" fmla="*/ 10613 h 5"/>
                              </a:gdLst>
                              <a:ahLst/>
                              <a:cxnLst>
                                <a:cxn ang="0">
                                  <a:pos x="T1" y="T3"/>
                                </a:cxn>
                                <a:cxn ang="0">
                                  <a:pos x="T5" y="T7"/>
                                </a:cxn>
                                <a:cxn ang="0">
                                  <a:pos x="T9" y="T11"/>
                                </a:cxn>
                                <a:cxn ang="0">
                                  <a:pos x="T13" y="T15"/>
                                </a:cxn>
                                <a:cxn ang="0">
                                  <a:pos x="T17" y="T19"/>
                                </a:cxn>
                                <a:cxn ang="0">
                                  <a:pos x="T21" y="T23"/>
                                </a:cxn>
                                <a:cxn ang="0">
                                  <a:pos x="T25" y="T27"/>
                                </a:cxn>
                              </a:cxnLst>
                              <a:rect l="0" t="0" r="r" b="b"/>
                              <a:pathLst>
                                <a:path w="15" h="5">
                                  <a:moveTo>
                                    <a:pt x="0" y="5"/>
                                  </a:moveTo>
                                  <a:lnTo>
                                    <a:pt x="0" y="3"/>
                                  </a:lnTo>
                                  <a:lnTo>
                                    <a:pt x="0" y="2"/>
                                  </a:lnTo>
                                  <a:lnTo>
                                    <a:pt x="0" y="0"/>
                                  </a:lnTo>
                                  <a:lnTo>
                                    <a:pt x="14" y="2"/>
                                  </a:lnTo>
                                  <a:lnTo>
                                    <a:pt x="8" y="5"/>
                                  </a:lnTo>
                                  <a:lnTo>
                                    <a:pt x="0" y="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0" name="Group 8386"/>
                        <wpg:cNvGrpSpPr>
                          <a:grpSpLocks/>
                        </wpg:cNvGrpSpPr>
                        <wpg:grpSpPr bwMode="auto">
                          <a:xfrm>
                            <a:off x="11777" y="10593"/>
                            <a:ext cx="47" cy="8"/>
                            <a:chOff x="11777" y="10593"/>
                            <a:chExt cx="47" cy="8"/>
                          </a:xfrm>
                        </wpg:grpSpPr>
                        <wps:wsp>
                          <wps:cNvPr id="8581" name="Freeform 8387"/>
                          <wps:cNvSpPr>
                            <a:spLocks/>
                          </wps:cNvSpPr>
                          <wps:spPr bwMode="auto">
                            <a:xfrm>
                              <a:off x="11777" y="10593"/>
                              <a:ext cx="47" cy="8"/>
                            </a:xfrm>
                            <a:custGeom>
                              <a:avLst/>
                              <a:gdLst>
                                <a:gd name="T0" fmla="+- 0 11803 11777"/>
                                <a:gd name="T1" fmla="*/ T0 w 47"/>
                                <a:gd name="T2" fmla="+- 0 10595 10593"/>
                                <a:gd name="T3" fmla="*/ 10595 h 8"/>
                                <a:gd name="T4" fmla="+- 0 11794 11777"/>
                                <a:gd name="T5" fmla="*/ T4 w 47"/>
                                <a:gd name="T6" fmla="+- 0 10597 10593"/>
                                <a:gd name="T7" fmla="*/ 10597 h 8"/>
                                <a:gd name="T8" fmla="+- 0 11794 11777"/>
                                <a:gd name="T9" fmla="*/ T8 w 47"/>
                                <a:gd name="T10" fmla="+- 0 10601 10593"/>
                                <a:gd name="T11" fmla="*/ 10601 h 8"/>
                                <a:gd name="T12" fmla="+- 0 11777 11777"/>
                                <a:gd name="T13" fmla="*/ T12 w 47"/>
                                <a:gd name="T14" fmla="+- 0 10601 10593"/>
                                <a:gd name="T15" fmla="*/ 10601 h 8"/>
                                <a:gd name="T16" fmla="+- 0 11787 11777"/>
                                <a:gd name="T17" fmla="*/ T16 w 47"/>
                                <a:gd name="T18" fmla="+- 0 10597 10593"/>
                                <a:gd name="T19" fmla="*/ 10597 h 8"/>
                                <a:gd name="T20" fmla="+- 0 11799 11777"/>
                                <a:gd name="T21" fmla="*/ T20 w 47"/>
                                <a:gd name="T22" fmla="+- 0 10593 10593"/>
                                <a:gd name="T23" fmla="*/ 10593 h 8"/>
                                <a:gd name="T24" fmla="+- 0 11808 11777"/>
                                <a:gd name="T25" fmla="*/ T24 w 47"/>
                                <a:gd name="T26" fmla="+- 0 10594 10593"/>
                                <a:gd name="T27" fmla="*/ 10594 h 8"/>
                                <a:gd name="T28" fmla="+- 0 11824 11777"/>
                                <a:gd name="T29" fmla="*/ T28 w 47"/>
                                <a:gd name="T30" fmla="+- 0 10594 10593"/>
                                <a:gd name="T31" fmla="*/ 10594 h 8"/>
                                <a:gd name="T32" fmla="+- 0 11823 11777"/>
                                <a:gd name="T33" fmla="*/ T32 w 47"/>
                                <a:gd name="T34" fmla="+- 0 10598 10593"/>
                                <a:gd name="T35" fmla="*/ 10598 h 8"/>
                                <a:gd name="T36" fmla="+- 0 11813 11777"/>
                                <a:gd name="T37" fmla="*/ T36 w 47"/>
                                <a:gd name="T38" fmla="+- 0 10597 10593"/>
                                <a:gd name="T39" fmla="*/ 10597 h 8"/>
                                <a:gd name="T40" fmla="+- 0 11808 11777"/>
                                <a:gd name="T41" fmla="*/ T40 w 47"/>
                                <a:gd name="T42" fmla="+- 0 10595 10593"/>
                                <a:gd name="T43" fmla="*/ 10595 h 8"/>
                                <a:gd name="T44" fmla="+- 0 11803 11777"/>
                                <a:gd name="T45" fmla="*/ T44 w 47"/>
                                <a:gd name="T46" fmla="+- 0 10595 10593"/>
                                <a:gd name="T47" fmla="*/ 1059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7" h="8">
                                  <a:moveTo>
                                    <a:pt x="26" y="2"/>
                                  </a:moveTo>
                                  <a:lnTo>
                                    <a:pt x="17" y="4"/>
                                  </a:lnTo>
                                  <a:lnTo>
                                    <a:pt x="17" y="8"/>
                                  </a:lnTo>
                                  <a:lnTo>
                                    <a:pt x="0" y="8"/>
                                  </a:lnTo>
                                  <a:lnTo>
                                    <a:pt x="10" y="4"/>
                                  </a:lnTo>
                                  <a:lnTo>
                                    <a:pt x="22" y="0"/>
                                  </a:lnTo>
                                  <a:lnTo>
                                    <a:pt x="31" y="1"/>
                                  </a:lnTo>
                                  <a:lnTo>
                                    <a:pt x="47" y="1"/>
                                  </a:lnTo>
                                  <a:lnTo>
                                    <a:pt x="46" y="5"/>
                                  </a:lnTo>
                                  <a:lnTo>
                                    <a:pt x="36" y="4"/>
                                  </a:lnTo>
                                  <a:lnTo>
                                    <a:pt x="31" y="2"/>
                                  </a:lnTo>
                                  <a:lnTo>
                                    <a:pt x="26" y="2"/>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2" name="Group 8388"/>
                        <wpg:cNvGrpSpPr>
                          <a:grpSpLocks/>
                        </wpg:cNvGrpSpPr>
                        <wpg:grpSpPr bwMode="auto">
                          <a:xfrm>
                            <a:off x="11824" y="10501"/>
                            <a:ext cx="22" cy="11"/>
                            <a:chOff x="11824" y="10501"/>
                            <a:chExt cx="22" cy="11"/>
                          </a:xfrm>
                        </wpg:grpSpPr>
                        <wps:wsp>
                          <wps:cNvPr id="8583" name="Freeform 8389"/>
                          <wps:cNvSpPr>
                            <a:spLocks/>
                          </wps:cNvSpPr>
                          <wps:spPr bwMode="auto">
                            <a:xfrm>
                              <a:off x="11824" y="10501"/>
                              <a:ext cx="22" cy="11"/>
                            </a:xfrm>
                            <a:custGeom>
                              <a:avLst/>
                              <a:gdLst>
                                <a:gd name="T0" fmla="+- 0 11825 11824"/>
                                <a:gd name="T1" fmla="*/ T0 w 22"/>
                                <a:gd name="T2" fmla="+- 0 10512 10501"/>
                                <a:gd name="T3" fmla="*/ 10512 h 11"/>
                                <a:gd name="T4" fmla="+- 0 11833 11824"/>
                                <a:gd name="T5" fmla="*/ T4 w 22"/>
                                <a:gd name="T6" fmla="+- 0 10507 10501"/>
                                <a:gd name="T7" fmla="*/ 10507 h 11"/>
                                <a:gd name="T8" fmla="+- 0 11824 11824"/>
                                <a:gd name="T9" fmla="*/ T8 w 22"/>
                                <a:gd name="T10" fmla="+- 0 10505 10501"/>
                                <a:gd name="T11" fmla="*/ 10505 h 11"/>
                                <a:gd name="T12" fmla="+- 0 11831 11824"/>
                                <a:gd name="T13" fmla="*/ T12 w 22"/>
                                <a:gd name="T14" fmla="+- 0 10501 10501"/>
                                <a:gd name="T15" fmla="*/ 10501 h 11"/>
                                <a:gd name="T16" fmla="+- 0 11840 11824"/>
                                <a:gd name="T17" fmla="*/ T16 w 22"/>
                                <a:gd name="T18" fmla="+- 0 10501 10501"/>
                                <a:gd name="T19" fmla="*/ 10501 h 11"/>
                                <a:gd name="T20" fmla="+- 0 11834 11824"/>
                                <a:gd name="T21" fmla="*/ T20 w 22"/>
                                <a:gd name="T22" fmla="+- 0 10505 10501"/>
                                <a:gd name="T23" fmla="*/ 10505 h 11"/>
                                <a:gd name="T24" fmla="+- 0 11846 11824"/>
                                <a:gd name="T25" fmla="*/ T24 w 22"/>
                                <a:gd name="T26" fmla="+- 0 10504 10501"/>
                                <a:gd name="T27" fmla="*/ 10504 h 11"/>
                                <a:gd name="T28" fmla="+- 0 11839 11824"/>
                                <a:gd name="T29" fmla="*/ T28 w 22"/>
                                <a:gd name="T30" fmla="+- 0 10507 10501"/>
                                <a:gd name="T31" fmla="*/ 10507 h 11"/>
                                <a:gd name="T32" fmla="+- 0 11838 11824"/>
                                <a:gd name="T33" fmla="*/ T32 w 22"/>
                                <a:gd name="T34" fmla="+- 0 10510 10501"/>
                                <a:gd name="T35" fmla="*/ 10510 h 11"/>
                                <a:gd name="T36" fmla="+- 0 11829 11824"/>
                                <a:gd name="T37" fmla="*/ T36 w 22"/>
                                <a:gd name="T38" fmla="+- 0 10512 10501"/>
                                <a:gd name="T39" fmla="*/ 10512 h 11"/>
                                <a:gd name="T40" fmla="+- 0 11825 11824"/>
                                <a:gd name="T41" fmla="*/ T40 w 22"/>
                                <a:gd name="T42" fmla="+- 0 10512 10501"/>
                                <a:gd name="T43" fmla="*/ 1051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 h="11">
                                  <a:moveTo>
                                    <a:pt x="1" y="11"/>
                                  </a:moveTo>
                                  <a:lnTo>
                                    <a:pt x="9" y="6"/>
                                  </a:lnTo>
                                  <a:lnTo>
                                    <a:pt x="0" y="4"/>
                                  </a:lnTo>
                                  <a:lnTo>
                                    <a:pt x="7" y="0"/>
                                  </a:lnTo>
                                  <a:lnTo>
                                    <a:pt x="16" y="0"/>
                                  </a:lnTo>
                                  <a:lnTo>
                                    <a:pt x="10" y="4"/>
                                  </a:lnTo>
                                  <a:lnTo>
                                    <a:pt x="22" y="3"/>
                                  </a:lnTo>
                                  <a:lnTo>
                                    <a:pt x="15" y="6"/>
                                  </a:lnTo>
                                  <a:lnTo>
                                    <a:pt x="14" y="9"/>
                                  </a:lnTo>
                                  <a:lnTo>
                                    <a:pt x="5" y="11"/>
                                  </a:lnTo>
                                  <a:lnTo>
                                    <a:pt x="1"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4" name="Group 8390"/>
                        <wpg:cNvGrpSpPr>
                          <a:grpSpLocks/>
                        </wpg:cNvGrpSpPr>
                        <wpg:grpSpPr bwMode="auto">
                          <a:xfrm>
                            <a:off x="11832" y="10552"/>
                            <a:ext cx="20" cy="7"/>
                            <a:chOff x="11832" y="10552"/>
                            <a:chExt cx="20" cy="7"/>
                          </a:xfrm>
                        </wpg:grpSpPr>
                        <wps:wsp>
                          <wps:cNvPr id="8585" name="Freeform 8391"/>
                          <wps:cNvSpPr>
                            <a:spLocks/>
                          </wps:cNvSpPr>
                          <wps:spPr bwMode="auto">
                            <a:xfrm>
                              <a:off x="11832" y="10552"/>
                              <a:ext cx="20" cy="7"/>
                            </a:xfrm>
                            <a:custGeom>
                              <a:avLst/>
                              <a:gdLst>
                                <a:gd name="T0" fmla="+- 0 11851 11832"/>
                                <a:gd name="T1" fmla="*/ T0 w 20"/>
                                <a:gd name="T2" fmla="+- 0 10558 10552"/>
                                <a:gd name="T3" fmla="*/ 10558 h 7"/>
                                <a:gd name="T4" fmla="+- 0 11832 11832"/>
                                <a:gd name="T5" fmla="*/ T4 w 20"/>
                                <a:gd name="T6" fmla="+- 0 10558 10552"/>
                                <a:gd name="T7" fmla="*/ 10558 h 7"/>
                                <a:gd name="T8" fmla="+- 0 11832 11832"/>
                                <a:gd name="T9" fmla="*/ T8 w 20"/>
                                <a:gd name="T10" fmla="+- 0 10552 10552"/>
                                <a:gd name="T11" fmla="*/ 10552 h 7"/>
                                <a:gd name="T12" fmla="+- 0 11852 11832"/>
                                <a:gd name="T13" fmla="*/ T12 w 20"/>
                                <a:gd name="T14" fmla="+- 0 10553 10552"/>
                                <a:gd name="T15" fmla="*/ 10553 h 7"/>
                                <a:gd name="T16" fmla="+- 0 11851 11832"/>
                                <a:gd name="T17" fmla="*/ T16 w 20"/>
                                <a:gd name="T18" fmla="+- 0 10555 10552"/>
                                <a:gd name="T19" fmla="*/ 10555 h 7"/>
                                <a:gd name="T20" fmla="+- 0 11851 11832"/>
                                <a:gd name="T21" fmla="*/ T20 w 20"/>
                                <a:gd name="T22" fmla="+- 0 10556 10552"/>
                                <a:gd name="T23" fmla="*/ 10556 h 7"/>
                                <a:gd name="T24" fmla="+- 0 11851 11832"/>
                                <a:gd name="T25" fmla="*/ T24 w 20"/>
                                <a:gd name="T26" fmla="+- 0 10558 10552"/>
                                <a:gd name="T27" fmla="*/ 10558 h 7"/>
                              </a:gdLst>
                              <a:ahLst/>
                              <a:cxnLst>
                                <a:cxn ang="0">
                                  <a:pos x="T1" y="T3"/>
                                </a:cxn>
                                <a:cxn ang="0">
                                  <a:pos x="T5" y="T7"/>
                                </a:cxn>
                                <a:cxn ang="0">
                                  <a:pos x="T9" y="T11"/>
                                </a:cxn>
                                <a:cxn ang="0">
                                  <a:pos x="T13" y="T15"/>
                                </a:cxn>
                                <a:cxn ang="0">
                                  <a:pos x="T17" y="T19"/>
                                </a:cxn>
                                <a:cxn ang="0">
                                  <a:pos x="T21" y="T23"/>
                                </a:cxn>
                                <a:cxn ang="0">
                                  <a:pos x="T25" y="T27"/>
                                </a:cxn>
                              </a:cxnLst>
                              <a:rect l="0" t="0" r="r" b="b"/>
                              <a:pathLst>
                                <a:path w="20" h="7">
                                  <a:moveTo>
                                    <a:pt x="19" y="6"/>
                                  </a:moveTo>
                                  <a:lnTo>
                                    <a:pt x="0" y="6"/>
                                  </a:lnTo>
                                  <a:lnTo>
                                    <a:pt x="0" y="0"/>
                                  </a:lnTo>
                                  <a:lnTo>
                                    <a:pt x="20" y="1"/>
                                  </a:lnTo>
                                  <a:lnTo>
                                    <a:pt x="19" y="3"/>
                                  </a:lnTo>
                                  <a:lnTo>
                                    <a:pt x="19" y="4"/>
                                  </a:lnTo>
                                  <a:lnTo>
                                    <a:pt x="19" y="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6" name="Group 8392"/>
                        <wpg:cNvGrpSpPr>
                          <a:grpSpLocks/>
                        </wpg:cNvGrpSpPr>
                        <wpg:grpSpPr bwMode="auto">
                          <a:xfrm>
                            <a:off x="11838" y="10533"/>
                            <a:ext cx="20" cy="6"/>
                            <a:chOff x="11838" y="10533"/>
                            <a:chExt cx="20" cy="6"/>
                          </a:xfrm>
                        </wpg:grpSpPr>
                        <wps:wsp>
                          <wps:cNvPr id="8587" name="Freeform 8393"/>
                          <wps:cNvSpPr>
                            <a:spLocks/>
                          </wps:cNvSpPr>
                          <wps:spPr bwMode="auto">
                            <a:xfrm>
                              <a:off x="11838" y="10533"/>
                              <a:ext cx="20" cy="6"/>
                            </a:xfrm>
                            <a:custGeom>
                              <a:avLst/>
                              <a:gdLst>
                                <a:gd name="T0" fmla="+- 0 11838 11838"/>
                                <a:gd name="T1" fmla="*/ T0 w 20"/>
                                <a:gd name="T2" fmla="+- 0 10533 10533"/>
                                <a:gd name="T3" fmla="*/ 10533 h 6"/>
                                <a:gd name="T4" fmla="+- 0 11854 11838"/>
                                <a:gd name="T5" fmla="*/ T4 w 20"/>
                                <a:gd name="T6" fmla="+- 0 10533 10533"/>
                                <a:gd name="T7" fmla="*/ 10533 h 6"/>
                                <a:gd name="T8" fmla="+- 0 11855 11838"/>
                                <a:gd name="T9" fmla="*/ T8 w 20"/>
                                <a:gd name="T10" fmla="+- 0 10536 10533"/>
                                <a:gd name="T11" fmla="*/ 10536 h 6"/>
                                <a:gd name="T12" fmla="+- 0 11858 11838"/>
                                <a:gd name="T13" fmla="*/ T12 w 20"/>
                                <a:gd name="T14" fmla="+- 0 10538 10533"/>
                                <a:gd name="T15" fmla="*/ 10538 h 6"/>
                                <a:gd name="T16" fmla="+- 0 11842 11838"/>
                                <a:gd name="T17" fmla="*/ T16 w 20"/>
                                <a:gd name="T18" fmla="+- 0 10538 10533"/>
                                <a:gd name="T19" fmla="*/ 10538 h 6"/>
                                <a:gd name="T20" fmla="+- 0 11841 11838"/>
                                <a:gd name="T21" fmla="*/ T20 w 20"/>
                                <a:gd name="T22" fmla="+- 0 10535 10533"/>
                                <a:gd name="T23" fmla="*/ 10535 h 6"/>
                                <a:gd name="T24" fmla="+- 0 11838 11838"/>
                                <a:gd name="T25" fmla="*/ T24 w 20"/>
                                <a:gd name="T26" fmla="+- 0 10533 10533"/>
                                <a:gd name="T27" fmla="*/ 10533 h 6"/>
                              </a:gdLst>
                              <a:ahLst/>
                              <a:cxnLst>
                                <a:cxn ang="0">
                                  <a:pos x="T1" y="T3"/>
                                </a:cxn>
                                <a:cxn ang="0">
                                  <a:pos x="T5" y="T7"/>
                                </a:cxn>
                                <a:cxn ang="0">
                                  <a:pos x="T9" y="T11"/>
                                </a:cxn>
                                <a:cxn ang="0">
                                  <a:pos x="T13" y="T15"/>
                                </a:cxn>
                                <a:cxn ang="0">
                                  <a:pos x="T17" y="T19"/>
                                </a:cxn>
                                <a:cxn ang="0">
                                  <a:pos x="T21" y="T23"/>
                                </a:cxn>
                                <a:cxn ang="0">
                                  <a:pos x="T25" y="T27"/>
                                </a:cxn>
                              </a:cxnLst>
                              <a:rect l="0" t="0" r="r" b="b"/>
                              <a:pathLst>
                                <a:path w="20" h="6">
                                  <a:moveTo>
                                    <a:pt x="0" y="0"/>
                                  </a:moveTo>
                                  <a:lnTo>
                                    <a:pt x="16" y="0"/>
                                  </a:lnTo>
                                  <a:lnTo>
                                    <a:pt x="17" y="3"/>
                                  </a:lnTo>
                                  <a:lnTo>
                                    <a:pt x="20" y="5"/>
                                  </a:lnTo>
                                  <a:lnTo>
                                    <a:pt x="4" y="5"/>
                                  </a:lnTo>
                                  <a:lnTo>
                                    <a:pt x="3"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8" name="Group 8394"/>
                        <wpg:cNvGrpSpPr>
                          <a:grpSpLocks/>
                        </wpg:cNvGrpSpPr>
                        <wpg:grpSpPr bwMode="auto">
                          <a:xfrm>
                            <a:off x="11847" y="10510"/>
                            <a:ext cx="29" cy="12"/>
                            <a:chOff x="11847" y="10510"/>
                            <a:chExt cx="29" cy="12"/>
                          </a:xfrm>
                        </wpg:grpSpPr>
                        <wps:wsp>
                          <wps:cNvPr id="8589" name="Freeform 8395"/>
                          <wps:cNvSpPr>
                            <a:spLocks/>
                          </wps:cNvSpPr>
                          <wps:spPr bwMode="auto">
                            <a:xfrm>
                              <a:off x="11847" y="10510"/>
                              <a:ext cx="29" cy="12"/>
                            </a:xfrm>
                            <a:custGeom>
                              <a:avLst/>
                              <a:gdLst>
                                <a:gd name="T0" fmla="+- 0 11869 11847"/>
                                <a:gd name="T1" fmla="*/ T0 w 29"/>
                                <a:gd name="T2" fmla="+- 0 10521 10510"/>
                                <a:gd name="T3" fmla="*/ 10521 h 12"/>
                                <a:gd name="T4" fmla="+- 0 11850 11847"/>
                                <a:gd name="T5" fmla="*/ T4 w 29"/>
                                <a:gd name="T6" fmla="+- 0 10521 10510"/>
                                <a:gd name="T7" fmla="*/ 10521 h 12"/>
                                <a:gd name="T8" fmla="+- 0 11847 11847"/>
                                <a:gd name="T9" fmla="*/ T8 w 29"/>
                                <a:gd name="T10" fmla="+- 0 10512 10510"/>
                                <a:gd name="T11" fmla="*/ 10512 h 12"/>
                                <a:gd name="T12" fmla="+- 0 11855 11847"/>
                                <a:gd name="T13" fmla="*/ T12 w 29"/>
                                <a:gd name="T14" fmla="+- 0 10510 10510"/>
                                <a:gd name="T15" fmla="*/ 10510 h 12"/>
                                <a:gd name="T16" fmla="+- 0 11866 11847"/>
                                <a:gd name="T17" fmla="*/ T16 w 29"/>
                                <a:gd name="T18" fmla="+- 0 10512 10510"/>
                                <a:gd name="T19" fmla="*/ 10512 h 12"/>
                                <a:gd name="T20" fmla="+- 0 11860 11847"/>
                                <a:gd name="T21" fmla="*/ T20 w 29"/>
                                <a:gd name="T22" fmla="+- 0 10515 10510"/>
                                <a:gd name="T23" fmla="*/ 10515 h 12"/>
                                <a:gd name="T24" fmla="+- 0 11862 11847"/>
                                <a:gd name="T25" fmla="*/ T24 w 29"/>
                                <a:gd name="T26" fmla="+- 0 10518 10510"/>
                                <a:gd name="T27" fmla="*/ 10518 h 12"/>
                                <a:gd name="T28" fmla="+- 0 11876 11847"/>
                                <a:gd name="T29" fmla="*/ T28 w 29"/>
                                <a:gd name="T30" fmla="+- 0 10518 10510"/>
                                <a:gd name="T31" fmla="*/ 10518 h 12"/>
                                <a:gd name="T32" fmla="+- 0 11869 11847"/>
                                <a:gd name="T33" fmla="*/ T32 w 29"/>
                                <a:gd name="T34" fmla="+- 0 10521 10510"/>
                                <a:gd name="T35" fmla="*/ 1052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12">
                                  <a:moveTo>
                                    <a:pt x="22" y="11"/>
                                  </a:moveTo>
                                  <a:lnTo>
                                    <a:pt x="3" y="11"/>
                                  </a:lnTo>
                                  <a:lnTo>
                                    <a:pt x="0" y="2"/>
                                  </a:lnTo>
                                  <a:lnTo>
                                    <a:pt x="8" y="0"/>
                                  </a:lnTo>
                                  <a:lnTo>
                                    <a:pt x="19" y="2"/>
                                  </a:lnTo>
                                  <a:lnTo>
                                    <a:pt x="13" y="5"/>
                                  </a:lnTo>
                                  <a:lnTo>
                                    <a:pt x="15" y="8"/>
                                  </a:lnTo>
                                  <a:lnTo>
                                    <a:pt x="29" y="8"/>
                                  </a:lnTo>
                                  <a:lnTo>
                                    <a:pt x="22" y="11"/>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0" name="Group 8396"/>
                        <wpg:cNvGrpSpPr>
                          <a:grpSpLocks/>
                        </wpg:cNvGrpSpPr>
                        <wpg:grpSpPr bwMode="auto">
                          <a:xfrm>
                            <a:off x="11860" y="10501"/>
                            <a:ext cx="17" cy="9"/>
                            <a:chOff x="11860" y="10501"/>
                            <a:chExt cx="17" cy="9"/>
                          </a:xfrm>
                        </wpg:grpSpPr>
                        <wps:wsp>
                          <wps:cNvPr id="8591" name="Freeform 8397"/>
                          <wps:cNvSpPr>
                            <a:spLocks/>
                          </wps:cNvSpPr>
                          <wps:spPr bwMode="auto">
                            <a:xfrm>
                              <a:off x="11860" y="10501"/>
                              <a:ext cx="17" cy="9"/>
                            </a:xfrm>
                            <a:custGeom>
                              <a:avLst/>
                              <a:gdLst>
                                <a:gd name="T0" fmla="+- 0 11860 11860"/>
                                <a:gd name="T1" fmla="*/ T0 w 17"/>
                                <a:gd name="T2" fmla="+- 0 10508 10501"/>
                                <a:gd name="T3" fmla="*/ 10508 h 9"/>
                                <a:gd name="T4" fmla="+- 0 11861 11860"/>
                                <a:gd name="T5" fmla="*/ T4 w 17"/>
                                <a:gd name="T6" fmla="+- 0 10506 10501"/>
                                <a:gd name="T7" fmla="*/ 10506 h 9"/>
                                <a:gd name="T8" fmla="+- 0 11861 11860"/>
                                <a:gd name="T9" fmla="*/ T8 w 17"/>
                                <a:gd name="T10" fmla="+- 0 10504 10501"/>
                                <a:gd name="T11" fmla="*/ 10504 h 9"/>
                                <a:gd name="T12" fmla="+- 0 11861 11860"/>
                                <a:gd name="T13" fmla="*/ T12 w 17"/>
                                <a:gd name="T14" fmla="+- 0 10502 10501"/>
                                <a:gd name="T15" fmla="*/ 10502 h 9"/>
                                <a:gd name="T16" fmla="+- 0 11876 11860"/>
                                <a:gd name="T17" fmla="*/ T16 w 17"/>
                                <a:gd name="T18" fmla="+- 0 10501 10501"/>
                                <a:gd name="T19" fmla="*/ 10501 h 9"/>
                                <a:gd name="T20" fmla="+- 0 11876 11860"/>
                                <a:gd name="T21" fmla="*/ T20 w 17"/>
                                <a:gd name="T22" fmla="+- 0 10510 10501"/>
                                <a:gd name="T23" fmla="*/ 10510 h 9"/>
                                <a:gd name="T24" fmla="+- 0 11860 11860"/>
                                <a:gd name="T25" fmla="*/ T24 w 17"/>
                                <a:gd name="T26" fmla="+- 0 10508 10501"/>
                                <a:gd name="T27" fmla="*/ 10508 h 9"/>
                              </a:gdLst>
                              <a:ahLst/>
                              <a:cxnLst>
                                <a:cxn ang="0">
                                  <a:pos x="T1" y="T3"/>
                                </a:cxn>
                                <a:cxn ang="0">
                                  <a:pos x="T5" y="T7"/>
                                </a:cxn>
                                <a:cxn ang="0">
                                  <a:pos x="T9" y="T11"/>
                                </a:cxn>
                                <a:cxn ang="0">
                                  <a:pos x="T13" y="T15"/>
                                </a:cxn>
                                <a:cxn ang="0">
                                  <a:pos x="T17" y="T19"/>
                                </a:cxn>
                                <a:cxn ang="0">
                                  <a:pos x="T21" y="T23"/>
                                </a:cxn>
                                <a:cxn ang="0">
                                  <a:pos x="T25" y="T27"/>
                                </a:cxn>
                              </a:cxnLst>
                              <a:rect l="0" t="0" r="r" b="b"/>
                              <a:pathLst>
                                <a:path w="17" h="9">
                                  <a:moveTo>
                                    <a:pt x="0" y="7"/>
                                  </a:moveTo>
                                  <a:lnTo>
                                    <a:pt x="1" y="5"/>
                                  </a:lnTo>
                                  <a:lnTo>
                                    <a:pt x="1" y="3"/>
                                  </a:lnTo>
                                  <a:lnTo>
                                    <a:pt x="1" y="1"/>
                                  </a:lnTo>
                                  <a:lnTo>
                                    <a:pt x="16" y="0"/>
                                  </a:lnTo>
                                  <a:lnTo>
                                    <a:pt x="16" y="9"/>
                                  </a:lnTo>
                                  <a:lnTo>
                                    <a:pt x="0" y="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2" name="Group 8398"/>
                        <wpg:cNvGrpSpPr>
                          <a:grpSpLocks/>
                        </wpg:cNvGrpSpPr>
                        <wpg:grpSpPr bwMode="auto">
                          <a:xfrm>
                            <a:off x="11836" y="10487"/>
                            <a:ext cx="42" cy="14"/>
                            <a:chOff x="11836" y="10487"/>
                            <a:chExt cx="42" cy="14"/>
                          </a:xfrm>
                        </wpg:grpSpPr>
                        <wps:wsp>
                          <wps:cNvPr id="8593" name="Freeform 8399"/>
                          <wps:cNvSpPr>
                            <a:spLocks/>
                          </wps:cNvSpPr>
                          <wps:spPr bwMode="auto">
                            <a:xfrm>
                              <a:off x="11836" y="10487"/>
                              <a:ext cx="42" cy="14"/>
                            </a:xfrm>
                            <a:custGeom>
                              <a:avLst/>
                              <a:gdLst>
                                <a:gd name="T0" fmla="+- 0 11846 11836"/>
                                <a:gd name="T1" fmla="*/ T0 w 42"/>
                                <a:gd name="T2" fmla="+- 0 10495 10487"/>
                                <a:gd name="T3" fmla="*/ 10495 h 14"/>
                                <a:gd name="T4" fmla="+- 0 11845 11836"/>
                                <a:gd name="T5" fmla="*/ T4 w 42"/>
                                <a:gd name="T6" fmla="+- 0 10497 10487"/>
                                <a:gd name="T7" fmla="*/ 10497 h 14"/>
                                <a:gd name="T8" fmla="+- 0 11851 11836"/>
                                <a:gd name="T9" fmla="*/ T8 w 42"/>
                                <a:gd name="T10" fmla="+- 0 10500 10487"/>
                                <a:gd name="T11" fmla="*/ 10500 h 14"/>
                                <a:gd name="T12" fmla="+- 0 11836 11836"/>
                                <a:gd name="T13" fmla="*/ T12 w 42"/>
                                <a:gd name="T14" fmla="+- 0 10499 10487"/>
                                <a:gd name="T15" fmla="*/ 10499 h 14"/>
                                <a:gd name="T16" fmla="+- 0 11839 11836"/>
                                <a:gd name="T17" fmla="*/ T16 w 42"/>
                                <a:gd name="T18" fmla="+- 0 10498 10487"/>
                                <a:gd name="T19" fmla="*/ 10498 h 14"/>
                                <a:gd name="T20" fmla="+- 0 11838 11836"/>
                                <a:gd name="T21" fmla="*/ T20 w 42"/>
                                <a:gd name="T22" fmla="+- 0 10496 10487"/>
                                <a:gd name="T23" fmla="*/ 10496 h 14"/>
                                <a:gd name="T24" fmla="+- 0 11841 11836"/>
                                <a:gd name="T25" fmla="*/ T24 w 42"/>
                                <a:gd name="T26" fmla="+- 0 10495 10487"/>
                                <a:gd name="T27" fmla="*/ 10495 h 14"/>
                                <a:gd name="T28" fmla="+- 0 11841 11836"/>
                                <a:gd name="T29" fmla="*/ T28 w 42"/>
                                <a:gd name="T30" fmla="+- 0 10495 10487"/>
                                <a:gd name="T31" fmla="*/ 10495 h 14"/>
                                <a:gd name="T32" fmla="+- 0 11847 11836"/>
                                <a:gd name="T33" fmla="*/ T32 w 42"/>
                                <a:gd name="T34" fmla="+- 0 10492 10487"/>
                                <a:gd name="T35" fmla="*/ 10492 h 14"/>
                                <a:gd name="T36" fmla="+- 0 11847 11836"/>
                                <a:gd name="T37" fmla="*/ T36 w 42"/>
                                <a:gd name="T38" fmla="+- 0 10493 10487"/>
                                <a:gd name="T39" fmla="*/ 10493 h 14"/>
                                <a:gd name="T40" fmla="+- 0 11849 11836"/>
                                <a:gd name="T41" fmla="*/ T40 w 42"/>
                                <a:gd name="T42" fmla="+- 0 10492 10487"/>
                                <a:gd name="T43" fmla="*/ 10492 h 14"/>
                                <a:gd name="T44" fmla="+- 0 11855 11836"/>
                                <a:gd name="T45" fmla="*/ T44 w 42"/>
                                <a:gd name="T46" fmla="+- 0 10493 10487"/>
                                <a:gd name="T47" fmla="*/ 10493 h 14"/>
                                <a:gd name="T48" fmla="+- 0 11857 11836"/>
                                <a:gd name="T49" fmla="*/ T48 w 42"/>
                                <a:gd name="T50" fmla="+- 0 10493 10487"/>
                                <a:gd name="T51" fmla="*/ 10493 h 14"/>
                                <a:gd name="T52" fmla="+- 0 11861 11836"/>
                                <a:gd name="T53" fmla="*/ T52 w 42"/>
                                <a:gd name="T54" fmla="+- 0 10491 10487"/>
                                <a:gd name="T55" fmla="*/ 10491 h 14"/>
                                <a:gd name="T56" fmla="+- 0 11859 11836"/>
                                <a:gd name="T57" fmla="*/ T56 w 42"/>
                                <a:gd name="T58" fmla="+- 0 10487 10487"/>
                                <a:gd name="T59" fmla="*/ 10487 h 14"/>
                                <a:gd name="T60" fmla="+- 0 11877 11836"/>
                                <a:gd name="T61" fmla="*/ T60 w 42"/>
                                <a:gd name="T62" fmla="+- 0 10488 10487"/>
                                <a:gd name="T63" fmla="*/ 10488 h 14"/>
                                <a:gd name="T64" fmla="+- 0 11872 11836"/>
                                <a:gd name="T65" fmla="*/ T64 w 42"/>
                                <a:gd name="T66" fmla="+- 0 10492 10487"/>
                                <a:gd name="T67" fmla="*/ 10492 h 14"/>
                                <a:gd name="T68" fmla="+- 0 11857 11836"/>
                                <a:gd name="T69" fmla="*/ T68 w 42"/>
                                <a:gd name="T70" fmla="+- 0 10493 10487"/>
                                <a:gd name="T71" fmla="*/ 10493 h 14"/>
                                <a:gd name="T72" fmla="+- 0 11846 11836"/>
                                <a:gd name="T73" fmla="*/ T72 w 42"/>
                                <a:gd name="T74" fmla="+- 0 10495 10487"/>
                                <a:gd name="T75" fmla="*/ 1049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2" h="14">
                                  <a:moveTo>
                                    <a:pt x="10" y="8"/>
                                  </a:moveTo>
                                  <a:lnTo>
                                    <a:pt x="9" y="10"/>
                                  </a:lnTo>
                                  <a:lnTo>
                                    <a:pt x="15" y="13"/>
                                  </a:lnTo>
                                  <a:lnTo>
                                    <a:pt x="0" y="12"/>
                                  </a:lnTo>
                                  <a:lnTo>
                                    <a:pt x="3" y="11"/>
                                  </a:lnTo>
                                  <a:lnTo>
                                    <a:pt x="2" y="9"/>
                                  </a:lnTo>
                                  <a:lnTo>
                                    <a:pt x="5" y="8"/>
                                  </a:lnTo>
                                  <a:lnTo>
                                    <a:pt x="11" y="5"/>
                                  </a:lnTo>
                                  <a:lnTo>
                                    <a:pt x="11" y="6"/>
                                  </a:lnTo>
                                  <a:lnTo>
                                    <a:pt x="13" y="5"/>
                                  </a:lnTo>
                                  <a:lnTo>
                                    <a:pt x="19" y="6"/>
                                  </a:lnTo>
                                  <a:lnTo>
                                    <a:pt x="21" y="6"/>
                                  </a:lnTo>
                                  <a:lnTo>
                                    <a:pt x="25" y="4"/>
                                  </a:lnTo>
                                  <a:lnTo>
                                    <a:pt x="23" y="0"/>
                                  </a:lnTo>
                                  <a:lnTo>
                                    <a:pt x="41" y="1"/>
                                  </a:lnTo>
                                  <a:lnTo>
                                    <a:pt x="36" y="5"/>
                                  </a:lnTo>
                                  <a:lnTo>
                                    <a:pt x="21" y="6"/>
                                  </a:lnTo>
                                  <a:lnTo>
                                    <a:pt x="10" y="8"/>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4" name="Group 8400"/>
                        <wpg:cNvGrpSpPr>
                          <a:grpSpLocks/>
                        </wpg:cNvGrpSpPr>
                        <wpg:grpSpPr bwMode="auto">
                          <a:xfrm>
                            <a:off x="11752" y="11133"/>
                            <a:ext cx="25" cy="13"/>
                            <a:chOff x="11752" y="11133"/>
                            <a:chExt cx="25" cy="13"/>
                          </a:xfrm>
                        </wpg:grpSpPr>
                        <wps:wsp>
                          <wps:cNvPr id="8595" name="Freeform 8401"/>
                          <wps:cNvSpPr>
                            <a:spLocks/>
                          </wps:cNvSpPr>
                          <wps:spPr bwMode="auto">
                            <a:xfrm>
                              <a:off x="11752" y="11133"/>
                              <a:ext cx="25" cy="13"/>
                            </a:xfrm>
                            <a:custGeom>
                              <a:avLst/>
                              <a:gdLst>
                                <a:gd name="T0" fmla="+- 0 11776 11752"/>
                                <a:gd name="T1" fmla="*/ T0 w 25"/>
                                <a:gd name="T2" fmla="+- 0 11133 11133"/>
                                <a:gd name="T3" fmla="*/ 11133 h 13"/>
                                <a:gd name="T4" fmla="+- 0 11760 11752"/>
                                <a:gd name="T5" fmla="*/ T4 w 25"/>
                                <a:gd name="T6" fmla="+- 0 11134 11133"/>
                                <a:gd name="T7" fmla="*/ 11134 h 13"/>
                                <a:gd name="T8" fmla="+- 0 11755 11752"/>
                                <a:gd name="T9" fmla="*/ T8 w 25"/>
                                <a:gd name="T10" fmla="+- 0 11137 11133"/>
                                <a:gd name="T11" fmla="*/ 11137 h 13"/>
                                <a:gd name="T12" fmla="+- 0 11755 11752"/>
                                <a:gd name="T13" fmla="*/ T12 w 25"/>
                                <a:gd name="T14" fmla="+- 0 11141 11133"/>
                                <a:gd name="T15" fmla="*/ 11141 h 13"/>
                                <a:gd name="T16" fmla="+- 0 11752 11752"/>
                                <a:gd name="T17" fmla="*/ T16 w 25"/>
                                <a:gd name="T18" fmla="+- 0 11145 11133"/>
                                <a:gd name="T19" fmla="*/ 11145 h 13"/>
                                <a:gd name="T20" fmla="+- 0 11776 11752"/>
                                <a:gd name="T21" fmla="*/ T20 w 25"/>
                                <a:gd name="T22" fmla="+- 0 11146 11133"/>
                                <a:gd name="T23" fmla="*/ 11146 h 13"/>
                                <a:gd name="T24" fmla="+- 0 11775 11752"/>
                                <a:gd name="T25" fmla="*/ T24 w 25"/>
                                <a:gd name="T26" fmla="+- 0 11139 11133"/>
                                <a:gd name="T27" fmla="*/ 11139 h 13"/>
                                <a:gd name="T28" fmla="+- 0 11776 11752"/>
                                <a:gd name="T29" fmla="*/ T28 w 25"/>
                                <a:gd name="T30" fmla="+- 0 11133 11133"/>
                                <a:gd name="T31" fmla="*/ 11133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3">
                                  <a:moveTo>
                                    <a:pt x="24" y="0"/>
                                  </a:moveTo>
                                  <a:lnTo>
                                    <a:pt x="8" y="1"/>
                                  </a:lnTo>
                                  <a:lnTo>
                                    <a:pt x="3" y="4"/>
                                  </a:lnTo>
                                  <a:lnTo>
                                    <a:pt x="3" y="8"/>
                                  </a:lnTo>
                                  <a:lnTo>
                                    <a:pt x="0" y="12"/>
                                  </a:lnTo>
                                  <a:lnTo>
                                    <a:pt x="24" y="13"/>
                                  </a:lnTo>
                                  <a:lnTo>
                                    <a:pt x="23" y="6"/>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96" name="Group 8402"/>
                        <wpg:cNvGrpSpPr>
                          <a:grpSpLocks/>
                        </wpg:cNvGrpSpPr>
                        <wpg:grpSpPr bwMode="auto">
                          <a:xfrm>
                            <a:off x="11752" y="11133"/>
                            <a:ext cx="25" cy="13"/>
                            <a:chOff x="11752" y="11133"/>
                            <a:chExt cx="25" cy="13"/>
                          </a:xfrm>
                        </wpg:grpSpPr>
                        <wps:wsp>
                          <wps:cNvPr id="8597" name="Freeform 8403"/>
                          <wps:cNvSpPr>
                            <a:spLocks/>
                          </wps:cNvSpPr>
                          <wps:spPr bwMode="auto">
                            <a:xfrm>
                              <a:off x="11752" y="11133"/>
                              <a:ext cx="25" cy="13"/>
                            </a:xfrm>
                            <a:custGeom>
                              <a:avLst/>
                              <a:gdLst>
                                <a:gd name="T0" fmla="+- 0 11776 11752"/>
                                <a:gd name="T1" fmla="*/ T0 w 25"/>
                                <a:gd name="T2" fmla="+- 0 11133 11133"/>
                                <a:gd name="T3" fmla="*/ 11133 h 13"/>
                                <a:gd name="T4" fmla="+- 0 11760 11752"/>
                                <a:gd name="T5" fmla="*/ T4 w 25"/>
                                <a:gd name="T6" fmla="+- 0 11134 11133"/>
                                <a:gd name="T7" fmla="*/ 11134 h 13"/>
                                <a:gd name="T8" fmla="+- 0 11755 11752"/>
                                <a:gd name="T9" fmla="*/ T8 w 25"/>
                                <a:gd name="T10" fmla="+- 0 11137 11133"/>
                                <a:gd name="T11" fmla="*/ 11137 h 13"/>
                                <a:gd name="T12" fmla="+- 0 11755 11752"/>
                                <a:gd name="T13" fmla="*/ T12 w 25"/>
                                <a:gd name="T14" fmla="+- 0 11141 11133"/>
                                <a:gd name="T15" fmla="*/ 11141 h 13"/>
                                <a:gd name="T16" fmla="+- 0 11752 11752"/>
                                <a:gd name="T17" fmla="*/ T16 w 25"/>
                                <a:gd name="T18" fmla="+- 0 11145 11133"/>
                                <a:gd name="T19" fmla="*/ 11145 h 13"/>
                                <a:gd name="T20" fmla="+- 0 11776 11752"/>
                                <a:gd name="T21" fmla="*/ T20 w 25"/>
                                <a:gd name="T22" fmla="+- 0 11146 11133"/>
                                <a:gd name="T23" fmla="*/ 11146 h 13"/>
                                <a:gd name="T24" fmla="+- 0 11775 11752"/>
                                <a:gd name="T25" fmla="*/ T24 w 25"/>
                                <a:gd name="T26" fmla="+- 0 11139 11133"/>
                                <a:gd name="T27" fmla="*/ 11139 h 13"/>
                                <a:gd name="T28" fmla="+- 0 11776 11752"/>
                                <a:gd name="T29" fmla="*/ T28 w 25"/>
                                <a:gd name="T30" fmla="+- 0 11133 11133"/>
                                <a:gd name="T31" fmla="*/ 11133 h 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 h="13">
                                  <a:moveTo>
                                    <a:pt x="24" y="0"/>
                                  </a:moveTo>
                                  <a:lnTo>
                                    <a:pt x="8" y="1"/>
                                  </a:lnTo>
                                  <a:lnTo>
                                    <a:pt x="3" y="4"/>
                                  </a:lnTo>
                                  <a:lnTo>
                                    <a:pt x="3" y="8"/>
                                  </a:lnTo>
                                  <a:lnTo>
                                    <a:pt x="0" y="12"/>
                                  </a:lnTo>
                                  <a:lnTo>
                                    <a:pt x="24" y="13"/>
                                  </a:lnTo>
                                  <a:lnTo>
                                    <a:pt x="23" y="6"/>
                                  </a:lnTo>
                                  <a:lnTo>
                                    <a:pt x="24"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8" name="Group 8404"/>
                        <wpg:cNvGrpSpPr>
                          <a:grpSpLocks/>
                        </wpg:cNvGrpSpPr>
                        <wpg:grpSpPr bwMode="auto">
                          <a:xfrm>
                            <a:off x="11748" y="11271"/>
                            <a:ext cx="8" cy="10"/>
                            <a:chOff x="11748" y="11271"/>
                            <a:chExt cx="8" cy="10"/>
                          </a:xfrm>
                        </wpg:grpSpPr>
                        <wps:wsp>
                          <wps:cNvPr id="8599" name="Freeform 8405"/>
                          <wps:cNvSpPr>
                            <a:spLocks/>
                          </wps:cNvSpPr>
                          <wps:spPr bwMode="auto">
                            <a:xfrm>
                              <a:off x="11748" y="11271"/>
                              <a:ext cx="8" cy="10"/>
                            </a:xfrm>
                            <a:custGeom>
                              <a:avLst/>
                              <a:gdLst>
                                <a:gd name="T0" fmla="+- 0 11750 11748"/>
                                <a:gd name="T1" fmla="*/ T0 w 8"/>
                                <a:gd name="T2" fmla="+- 0 11271 11271"/>
                                <a:gd name="T3" fmla="*/ 11271 h 10"/>
                                <a:gd name="T4" fmla="+- 0 11748 11748"/>
                                <a:gd name="T5" fmla="*/ T4 w 8"/>
                                <a:gd name="T6" fmla="+- 0 11274 11271"/>
                                <a:gd name="T7" fmla="*/ 11274 h 10"/>
                                <a:gd name="T8" fmla="+- 0 11749 11748"/>
                                <a:gd name="T9" fmla="*/ T8 w 8"/>
                                <a:gd name="T10" fmla="+- 0 11280 11271"/>
                                <a:gd name="T11" fmla="*/ 11280 h 10"/>
                                <a:gd name="T12" fmla="+- 0 11754 11748"/>
                                <a:gd name="T13" fmla="*/ T12 w 8"/>
                                <a:gd name="T14" fmla="+- 0 11281 11271"/>
                                <a:gd name="T15" fmla="*/ 11281 h 10"/>
                                <a:gd name="T16" fmla="+- 0 11755 11748"/>
                                <a:gd name="T17" fmla="*/ T16 w 8"/>
                                <a:gd name="T18" fmla="+- 0 11277 11271"/>
                                <a:gd name="T19" fmla="*/ 11277 h 10"/>
                                <a:gd name="T20" fmla="+- 0 11755 11748"/>
                                <a:gd name="T21" fmla="*/ T20 w 8"/>
                                <a:gd name="T22" fmla="+- 0 11272 11271"/>
                                <a:gd name="T23" fmla="*/ 11272 h 10"/>
                                <a:gd name="T24" fmla="+- 0 11750 11748"/>
                                <a:gd name="T25" fmla="*/ T24 w 8"/>
                                <a:gd name="T26" fmla="+- 0 11271 11271"/>
                                <a:gd name="T27" fmla="*/ 11271 h 10"/>
                              </a:gdLst>
                              <a:ahLst/>
                              <a:cxnLst>
                                <a:cxn ang="0">
                                  <a:pos x="T1" y="T3"/>
                                </a:cxn>
                                <a:cxn ang="0">
                                  <a:pos x="T5" y="T7"/>
                                </a:cxn>
                                <a:cxn ang="0">
                                  <a:pos x="T9" y="T11"/>
                                </a:cxn>
                                <a:cxn ang="0">
                                  <a:pos x="T13" y="T15"/>
                                </a:cxn>
                                <a:cxn ang="0">
                                  <a:pos x="T17" y="T19"/>
                                </a:cxn>
                                <a:cxn ang="0">
                                  <a:pos x="T21" y="T23"/>
                                </a:cxn>
                                <a:cxn ang="0">
                                  <a:pos x="T25" y="T27"/>
                                </a:cxn>
                              </a:cxnLst>
                              <a:rect l="0" t="0" r="r" b="b"/>
                              <a:pathLst>
                                <a:path w="8" h="10">
                                  <a:moveTo>
                                    <a:pt x="2" y="0"/>
                                  </a:moveTo>
                                  <a:lnTo>
                                    <a:pt x="0" y="3"/>
                                  </a:lnTo>
                                  <a:lnTo>
                                    <a:pt x="1" y="9"/>
                                  </a:lnTo>
                                  <a:lnTo>
                                    <a:pt x="6" y="10"/>
                                  </a:lnTo>
                                  <a:lnTo>
                                    <a:pt x="7" y="6"/>
                                  </a:lnTo>
                                  <a:lnTo>
                                    <a:pt x="7" y="1"/>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0" name="Group 8406"/>
                        <wpg:cNvGrpSpPr>
                          <a:grpSpLocks/>
                        </wpg:cNvGrpSpPr>
                        <wpg:grpSpPr bwMode="auto">
                          <a:xfrm>
                            <a:off x="11748" y="11271"/>
                            <a:ext cx="8" cy="10"/>
                            <a:chOff x="11748" y="11271"/>
                            <a:chExt cx="8" cy="10"/>
                          </a:xfrm>
                        </wpg:grpSpPr>
                        <wps:wsp>
                          <wps:cNvPr id="8601" name="Freeform 8407"/>
                          <wps:cNvSpPr>
                            <a:spLocks/>
                          </wps:cNvSpPr>
                          <wps:spPr bwMode="auto">
                            <a:xfrm>
                              <a:off x="11748" y="11271"/>
                              <a:ext cx="8" cy="10"/>
                            </a:xfrm>
                            <a:custGeom>
                              <a:avLst/>
                              <a:gdLst>
                                <a:gd name="T0" fmla="+- 0 11749 11748"/>
                                <a:gd name="T1" fmla="*/ T0 w 8"/>
                                <a:gd name="T2" fmla="+- 0 11280 11271"/>
                                <a:gd name="T3" fmla="*/ 11280 h 10"/>
                                <a:gd name="T4" fmla="+- 0 11754 11748"/>
                                <a:gd name="T5" fmla="*/ T4 w 8"/>
                                <a:gd name="T6" fmla="+- 0 11281 11271"/>
                                <a:gd name="T7" fmla="*/ 11281 h 10"/>
                                <a:gd name="T8" fmla="+- 0 11755 11748"/>
                                <a:gd name="T9" fmla="*/ T8 w 8"/>
                                <a:gd name="T10" fmla="+- 0 11277 11271"/>
                                <a:gd name="T11" fmla="*/ 11277 h 10"/>
                                <a:gd name="T12" fmla="+- 0 11755 11748"/>
                                <a:gd name="T13" fmla="*/ T12 w 8"/>
                                <a:gd name="T14" fmla="+- 0 11272 11271"/>
                                <a:gd name="T15" fmla="*/ 11272 h 10"/>
                                <a:gd name="T16" fmla="+- 0 11750 11748"/>
                                <a:gd name="T17" fmla="*/ T16 w 8"/>
                                <a:gd name="T18" fmla="+- 0 11271 11271"/>
                                <a:gd name="T19" fmla="*/ 11271 h 10"/>
                                <a:gd name="T20" fmla="+- 0 11748 11748"/>
                                <a:gd name="T21" fmla="*/ T20 w 8"/>
                                <a:gd name="T22" fmla="+- 0 11274 11271"/>
                                <a:gd name="T23" fmla="*/ 11274 h 10"/>
                                <a:gd name="T24" fmla="+- 0 11749 11748"/>
                                <a:gd name="T25" fmla="*/ T24 w 8"/>
                                <a:gd name="T26" fmla="+- 0 11280 11271"/>
                                <a:gd name="T27" fmla="*/ 11280 h 10"/>
                              </a:gdLst>
                              <a:ahLst/>
                              <a:cxnLst>
                                <a:cxn ang="0">
                                  <a:pos x="T1" y="T3"/>
                                </a:cxn>
                                <a:cxn ang="0">
                                  <a:pos x="T5" y="T7"/>
                                </a:cxn>
                                <a:cxn ang="0">
                                  <a:pos x="T9" y="T11"/>
                                </a:cxn>
                                <a:cxn ang="0">
                                  <a:pos x="T13" y="T15"/>
                                </a:cxn>
                                <a:cxn ang="0">
                                  <a:pos x="T17" y="T19"/>
                                </a:cxn>
                                <a:cxn ang="0">
                                  <a:pos x="T21" y="T23"/>
                                </a:cxn>
                                <a:cxn ang="0">
                                  <a:pos x="T25" y="T27"/>
                                </a:cxn>
                              </a:cxnLst>
                              <a:rect l="0" t="0" r="r" b="b"/>
                              <a:pathLst>
                                <a:path w="8" h="10">
                                  <a:moveTo>
                                    <a:pt x="1" y="9"/>
                                  </a:moveTo>
                                  <a:lnTo>
                                    <a:pt x="6" y="10"/>
                                  </a:lnTo>
                                  <a:lnTo>
                                    <a:pt x="7" y="6"/>
                                  </a:lnTo>
                                  <a:lnTo>
                                    <a:pt x="7" y="1"/>
                                  </a:lnTo>
                                  <a:lnTo>
                                    <a:pt x="2" y="0"/>
                                  </a:lnTo>
                                  <a:lnTo>
                                    <a:pt x="0" y="3"/>
                                  </a:lnTo>
                                  <a:lnTo>
                                    <a:pt x="1" y="9"/>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2" name="Group 8408"/>
                        <wpg:cNvGrpSpPr>
                          <a:grpSpLocks/>
                        </wpg:cNvGrpSpPr>
                        <wpg:grpSpPr bwMode="auto">
                          <a:xfrm>
                            <a:off x="11741" y="11864"/>
                            <a:ext cx="34" cy="43"/>
                            <a:chOff x="11741" y="11864"/>
                            <a:chExt cx="34" cy="43"/>
                          </a:xfrm>
                        </wpg:grpSpPr>
                        <wps:wsp>
                          <wps:cNvPr id="8603" name="Freeform 8409"/>
                          <wps:cNvSpPr>
                            <a:spLocks/>
                          </wps:cNvSpPr>
                          <wps:spPr bwMode="auto">
                            <a:xfrm>
                              <a:off x="11741" y="11864"/>
                              <a:ext cx="34" cy="43"/>
                            </a:xfrm>
                            <a:custGeom>
                              <a:avLst/>
                              <a:gdLst>
                                <a:gd name="T0" fmla="+- 0 11774 11741"/>
                                <a:gd name="T1" fmla="*/ T0 w 34"/>
                                <a:gd name="T2" fmla="+- 0 11864 11864"/>
                                <a:gd name="T3" fmla="*/ 11864 h 43"/>
                                <a:gd name="T4" fmla="+- 0 11753 11741"/>
                                <a:gd name="T5" fmla="*/ T4 w 34"/>
                                <a:gd name="T6" fmla="+- 0 11867 11864"/>
                                <a:gd name="T7" fmla="*/ 11867 h 43"/>
                                <a:gd name="T8" fmla="+- 0 11743 11741"/>
                                <a:gd name="T9" fmla="*/ T8 w 34"/>
                                <a:gd name="T10" fmla="+- 0 11873 11864"/>
                                <a:gd name="T11" fmla="*/ 11873 h 43"/>
                                <a:gd name="T12" fmla="+- 0 11741 11741"/>
                                <a:gd name="T13" fmla="*/ T12 w 34"/>
                                <a:gd name="T14" fmla="+- 0 11881 11864"/>
                                <a:gd name="T15" fmla="*/ 11881 h 43"/>
                                <a:gd name="T16" fmla="+- 0 11743 11741"/>
                                <a:gd name="T17" fmla="*/ T16 w 34"/>
                                <a:gd name="T18" fmla="+- 0 11890 11864"/>
                                <a:gd name="T19" fmla="*/ 11890 h 43"/>
                                <a:gd name="T20" fmla="+- 0 11745 11741"/>
                                <a:gd name="T21" fmla="*/ T20 w 34"/>
                                <a:gd name="T22" fmla="+- 0 11899 11864"/>
                                <a:gd name="T23" fmla="*/ 11899 h 43"/>
                                <a:gd name="T24" fmla="+- 0 11743 11741"/>
                                <a:gd name="T25" fmla="*/ T24 w 34"/>
                                <a:gd name="T26" fmla="+- 0 11906 11864"/>
                                <a:gd name="T27" fmla="*/ 11906 h 43"/>
                                <a:gd name="T28" fmla="+- 0 11763 11741"/>
                                <a:gd name="T29" fmla="*/ T28 w 34"/>
                                <a:gd name="T30" fmla="+- 0 11903 11864"/>
                                <a:gd name="T31" fmla="*/ 11903 h 43"/>
                                <a:gd name="T32" fmla="+- 0 11764 11741"/>
                                <a:gd name="T33" fmla="*/ T32 w 34"/>
                                <a:gd name="T34" fmla="+- 0 11895 11864"/>
                                <a:gd name="T35" fmla="*/ 11895 h 43"/>
                                <a:gd name="T36" fmla="+- 0 11763 11741"/>
                                <a:gd name="T37" fmla="*/ T36 w 34"/>
                                <a:gd name="T38" fmla="+- 0 11876 11864"/>
                                <a:gd name="T39" fmla="*/ 11876 h 43"/>
                                <a:gd name="T40" fmla="+- 0 11773 11741"/>
                                <a:gd name="T41" fmla="*/ T40 w 34"/>
                                <a:gd name="T42" fmla="+- 0 11864 11864"/>
                                <a:gd name="T43" fmla="*/ 11864 h 43"/>
                                <a:gd name="T44" fmla="+- 0 11774 11741"/>
                                <a:gd name="T45" fmla="*/ T44 w 34"/>
                                <a:gd name="T46" fmla="+- 0 11864 11864"/>
                                <a:gd name="T47" fmla="*/ 118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33" y="0"/>
                                  </a:moveTo>
                                  <a:lnTo>
                                    <a:pt x="12" y="3"/>
                                  </a:lnTo>
                                  <a:lnTo>
                                    <a:pt x="2" y="9"/>
                                  </a:lnTo>
                                  <a:lnTo>
                                    <a:pt x="0" y="17"/>
                                  </a:lnTo>
                                  <a:lnTo>
                                    <a:pt x="2" y="26"/>
                                  </a:lnTo>
                                  <a:lnTo>
                                    <a:pt x="4" y="35"/>
                                  </a:lnTo>
                                  <a:lnTo>
                                    <a:pt x="2" y="42"/>
                                  </a:lnTo>
                                  <a:lnTo>
                                    <a:pt x="22" y="39"/>
                                  </a:lnTo>
                                  <a:lnTo>
                                    <a:pt x="23" y="31"/>
                                  </a:lnTo>
                                  <a:lnTo>
                                    <a:pt x="22" y="12"/>
                                  </a:lnTo>
                                  <a:lnTo>
                                    <a:pt x="32"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4" name="Group 8410"/>
                        <wpg:cNvGrpSpPr>
                          <a:grpSpLocks/>
                        </wpg:cNvGrpSpPr>
                        <wpg:grpSpPr bwMode="auto">
                          <a:xfrm>
                            <a:off x="11741" y="11864"/>
                            <a:ext cx="34" cy="43"/>
                            <a:chOff x="11741" y="11864"/>
                            <a:chExt cx="34" cy="43"/>
                          </a:xfrm>
                        </wpg:grpSpPr>
                        <wps:wsp>
                          <wps:cNvPr id="8605" name="Freeform 8411"/>
                          <wps:cNvSpPr>
                            <a:spLocks/>
                          </wps:cNvSpPr>
                          <wps:spPr bwMode="auto">
                            <a:xfrm>
                              <a:off x="11741" y="11864"/>
                              <a:ext cx="34" cy="43"/>
                            </a:xfrm>
                            <a:custGeom>
                              <a:avLst/>
                              <a:gdLst>
                                <a:gd name="T0" fmla="+- 0 11774 11741"/>
                                <a:gd name="T1" fmla="*/ T0 w 34"/>
                                <a:gd name="T2" fmla="+- 0 11864 11864"/>
                                <a:gd name="T3" fmla="*/ 11864 h 43"/>
                                <a:gd name="T4" fmla="+- 0 11753 11741"/>
                                <a:gd name="T5" fmla="*/ T4 w 34"/>
                                <a:gd name="T6" fmla="+- 0 11867 11864"/>
                                <a:gd name="T7" fmla="*/ 11867 h 43"/>
                                <a:gd name="T8" fmla="+- 0 11743 11741"/>
                                <a:gd name="T9" fmla="*/ T8 w 34"/>
                                <a:gd name="T10" fmla="+- 0 11873 11864"/>
                                <a:gd name="T11" fmla="*/ 11873 h 43"/>
                                <a:gd name="T12" fmla="+- 0 11741 11741"/>
                                <a:gd name="T13" fmla="*/ T12 w 34"/>
                                <a:gd name="T14" fmla="+- 0 11881 11864"/>
                                <a:gd name="T15" fmla="*/ 11881 h 43"/>
                                <a:gd name="T16" fmla="+- 0 11743 11741"/>
                                <a:gd name="T17" fmla="*/ T16 w 34"/>
                                <a:gd name="T18" fmla="+- 0 11890 11864"/>
                                <a:gd name="T19" fmla="*/ 11890 h 43"/>
                                <a:gd name="T20" fmla="+- 0 11745 11741"/>
                                <a:gd name="T21" fmla="*/ T20 w 34"/>
                                <a:gd name="T22" fmla="+- 0 11899 11864"/>
                                <a:gd name="T23" fmla="*/ 11899 h 43"/>
                                <a:gd name="T24" fmla="+- 0 11743 11741"/>
                                <a:gd name="T25" fmla="*/ T24 w 34"/>
                                <a:gd name="T26" fmla="+- 0 11906 11864"/>
                                <a:gd name="T27" fmla="*/ 11906 h 43"/>
                                <a:gd name="T28" fmla="+- 0 11763 11741"/>
                                <a:gd name="T29" fmla="*/ T28 w 34"/>
                                <a:gd name="T30" fmla="+- 0 11903 11864"/>
                                <a:gd name="T31" fmla="*/ 11903 h 43"/>
                                <a:gd name="T32" fmla="+- 0 11764 11741"/>
                                <a:gd name="T33" fmla="*/ T32 w 34"/>
                                <a:gd name="T34" fmla="+- 0 11895 11864"/>
                                <a:gd name="T35" fmla="*/ 11895 h 43"/>
                                <a:gd name="T36" fmla="+- 0 11763 11741"/>
                                <a:gd name="T37" fmla="*/ T36 w 34"/>
                                <a:gd name="T38" fmla="+- 0 11876 11864"/>
                                <a:gd name="T39" fmla="*/ 11876 h 43"/>
                                <a:gd name="T40" fmla="+- 0 11773 11741"/>
                                <a:gd name="T41" fmla="*/ T40 w 34"/>
                                <a:gd name="T42" fmla="+- 0 11864 11864"/>
                                <a:gd name="T43" fmla="*/ 11864 h 43"/>
                                <a:gd name="T44" fmla="+- 0 11774 11741"/>
                                <a:gd name="T45" fmla="*/ T44 w 34"/>
                                <a:gd name="T46" fmla="+- 0 11864 11864"/>
                                <a:gd name="T47" fmla="*/ 11864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 h="43">
                                  <a:moveTo>
                                    <a:pt x="33" y="0"/>
                                  </a:moveTo>
                                  <a:lnTo>
                                    <a:pt x="12" y="3"/>
                                  </a:lnTo>
                                  <a:lnTo>
                                    <a:pt x="2" y="9"/>
                                  </a:lnTo>
                                  <a:lnTo>
                                    <a:pt x="0" y="17"/>
                                  </a:lnTo>
                                  <a:lnTo>
                                    <a:pt x="2" y="26"/>
                                  </a:lnTo>
                                  <a:lnTo>
                                    <a:pt x="4" y="35"/>
                                  </a:lnTo>
                                  <a:lnTo>
                                    <a:pt x="2" y="42"/>
                                  </a:lnTo>
                                  <a:lnTo>
                                    <a:pt x="22" y="39"/>
                                  </a:lnTo>
                                  <a:lnTo>
                                    <a:pt x="23" y="31"/>
                                  </a:lnTo>
                                  <a:lnTo>
                                    <a:pt x="22" y="12"/>
                                  </a:lnTo>
                                  <a:lnTo>
                                    <a:pt x="32" y="0"/>
                                  </a:lnTo>
                                  <a:lnTo>
                                    <a:pt x="33" y="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06" name="Picture 84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0" y="720"/>
                              <a:ext cx="2129" cy="21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7" name="Picture 84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65" y="867"/>
                              <a:ext cx="1924" cy="11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8608" name="Group 8414"/>
                        <wpg:cNvGrpSpPr>
                          <a:grpSpLocks/>
                        </wpg:cNvGrpSpPr>
                        <wpg:grpSpPr bwMode="auto">
                          <a:xfrm>
                            <a:off x="3365" y="2167"/>
                            <a:ext cx="92" cy="472"/>
                            <a:chOff x="3365" y="2167"/>
                            <a:chExt cx="92" cy="472"/>
                          </a:xfrm>
                        </wpg:grpSpPr>
                        <wps:wsp>
                          <wps:cNvPr id="8609" name="Freeform 8415"/>
                          <wps:cNvSpPr>
                            <a:spLocks/>
                          </wps:cNvSpPr>
                          <wps:spPr bwMode="auto">
                            <a:xfrm>
                              <a:off x="3365" y="2167"/>
                              <a:ext cx="92" cy="472"/>
                            </a:xfrm>
                            <a:custGeom>
                              <a:avLst/>
                              <a:gdLst>
                                <a:gd name="T0" fmla="+- 0 3441 3365"/>
                                <a:gd name="T1" fmla="*/ T0 w 92"/>
                                <a:gd name="T2" fmla="+- 0 2623 2167"/>
                                <a:gd name="T3" fmla="*/ 2623 h 472"/>
                                <a:gd name="T4" fmla="+- 0 3390 3365"/>
                                <a:gd name="T5" fmla="*/ T4 w 92"/>
                                <a:gd name="T6" fmla="+- 0 2623 2167"/>
                                <a:gd name="T7" fmla="*/ 2623 h 472"/>
                                <a:gd name="T8" fmla="+- 0 3396 3365"/>
                                <a:gd name="T9" fmla="*/ T8 w 92"/>
                                <a:gd name="T10" fmla="+- 0 2633 2167"/>
                                <a:gd name="T11" fmla="*/ 2633 h 472"/>
                                <a:gd name="T12" fmla="+- 0 3403 3365"/>
                                <a:gd name="T13" fmla="*/ T12 w 92"/>
                                <a:gd name="T14" fmla="+- 0 2639 2167"/>
                                <a:gd name="T15" fmla="*/ 2639 h 472"/>
                                <a:gd name="T16" fmla="+- 0 3410 3365"/>
                                <a:gd name="T17" fmla="*/ T16 w 92"/>
                                <a:gd name="T18" fmla="+- 0 2639 2167"/>
                                <a:gd name="T19" fmla="*/ 2639 h 472"/>
                                <a:gd name="T20" fmla="+- 0 3419 3365"/>
                                <a:gd name="T21" fmla="*/ T20 w 92"/>
                                <a:gd name="T22" fmla="+- 0 2629 2167"/>
                                <a:gd name="T23" fmla="*/ 2629 h 472"/>
                                <a:gd name="T24" fmla="+- 0 3431 3365"/>
                                <a:gd name="T25" fmla="*/ T24 w 92"/>
                                <a:gd name="T26" fmla="+- 0 2627 2167"/>
                                <a:gd name="T27" fmla="*/ 2627 h 472"/>
                                <a:gd name="T28" fmla="+- 0 3441 3365"/>
                                <a:gd name="T29" fmla="*/ T28 w 92"/>
                                <a:gd name="T30" fmla="+- 0 2623 2167"/>
                                <a:gd name="T31" fmla="*/ 2623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472">
                                  <a:moveTo>
                                    <a:pt x="76" y="456"/>
                                  </a:moveTo>
                                  <a:lnTo>
                                    <a:pt x="25" y="456"/>
                                  </a:lnTo>
                                  <a:lnTo>
                                    <a:pt x="31" y="466"/>
                                  </a:lnTo>
                                  <a:lnTo>
                                    <a:pt x="38" y="472"/>
                                  </a:lnTo>
                                  <a:lnTo>
                                    <a:pt x="45" y="472"/>
                                  </a:lnTo>
                                  <a:lnTo>
                                    <a:pt x="54" y="462"/>
                                  </a:lnTo>
                                  <a:lnTo>
                                    <a:pt x="66" y="460"/>
                                  </a:lnTo>
                                  <a:lnTo>
                                    <a:pt x="76" y="456"/>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0" name="Freeform 8416"/>
                          <wps:cNvSpPr>
                            <a:spLocks/>
                          </wps:cNvSpPr>
                          <wps:spPr bwMode="auto">
                            <a:xfrm>
                              <a:off x="3365" y="2167"/>
                              <a:ext cx="92" cy="472"/>
                            </a:xfrm>
                            <a:custGeom>
                              <a:avLst/>
                              <a:gdLst>
                                <a:gd name="T0" fmla="+- 0 3428 3365"/>
                                <a:gd name="T1" fmla="*/ T0 w 92"/>
                                <a:gd name="T2" fmla="+- 0 2285 2167"/>
                                <a:gd name="T3" fmla="*/ 2285 h 472"/>
                                <a:gd name="T4" fmla="+- 0 3406 3365"/>
                                <a:gd name="T5" fmla="*/ T4 w 92"/>
                                <a:gd name="T6" fmla="+- 0 2286 2167"/>
                                <a:gd name="T7" fmla="*/ 2286 h 472"/>
                                <a:gd name="T8" fmla="+- 0 3391 3365"/>
                                <a:gd name="T9" fmla="*/ T8 w 92"/>
                                <a:gd name="T10" fmla="+- 0 2294 2167"/>
                                <a:gd name="T11" fmla="*/ 2294 h 472"/>
                                <a:gd name="T12" fmla="+- 0 3381 3365"/>
                                <a:gd name="T13" fmla="*/ T12 w 92"/>
                                <a:gd name="T14" fmla="+- 0 2312 2167"/>
                                <a:gd name="T15" fmla="*/ 2312 h 472"/>
                                <a:gd name="T16" fmla="+- 0 3378 3365"/>
                                <a:gd name="T17" fmla="*/ T16 w 92"/>
                                <a:gd name="T18" fmla="+- 0 2343 2167"/>
                                <a:gd name="T19" fmla="*/ 2343 h 472"/>
                                <a:gd name="T20" fmla="+- 0 3379 3365"/>
                                <a:gd name="T21" fmla="*/ T20 w 92"/>
                                <a:gd name="T22" fmla="+- 0 2367 2167"/>
                                <a:gd name="T23" fmla="*/ 2367 h 472"/>
                                <a:gd name="T24" fmla="+- 0 3379 3365"/>
                                <a:gd name="T25" fmla="*/ T24 w 92"/>
                                <a:gd name="T26" fmla="+- 0 2388 2167"/>
                                <a:gd name="T27" fmla="*/ 2388 h 472"/>
                                <a:gd name="T28" fmla="+- 0 3380 3365"/>
                                <a:gd name="T29" fmla="*/ T28 w 92"/>
                                <a:gd name="T30" fmla="+- 0 2406 2167"/>
                                <a:gd name="T31" fmla="*/ 2406 h 472"/>
                                <a:gd name="T32" fmla="+- 0 3381 3365"/>
                                <a:gd name="T33" fmla="*/ T32 w 92"/>
                                <a:gd name="T34" fmla="+- 0 2420 2167"/>
                                <a:gd name="T35" fmla="*/ 2420 h 472"/>
                                <a:gd name="T36" fmla="+- 0 3370 3365"/>
                                <a:gd name="T37" fmla="*/ T36 w 92"/>
                                <a:gd name="T38" fmla="+- 0 2577 2167"/>
                                <a:gd name="T39" fmla="*/ 2577 h 472"/>
                                <a:gd name="T40" fmla="+- 0 3373 3365"/>
                                <a:gd name="T41" fmla="*/ T40 w 92"/>
                                <a:gd name="T42" fmla="+- 0 2601 2167"/>
                                <a:gd name="T43" fmla="*/ 2601 h 472"/>
                                <a:gd name="T44" fmla="+- 0 3379 3365"/>
                                <a:gd name="T45" fmla="*/ T44 w 92"/>
                                <a:gd name="T46" fmla="+- 0 2619 2167"/>
                                <a:gd name="T47" fmla="*/ 2619 h 472"/>
                                <a:gd name="T48" fmla="+- 0 3388 3365"/>
                                <a:gd name="T49" fmla="*/ T48 w 92"/>
                                <a:gd name="T50" fmla="+- 0 2630 2167"/>
                                <a:gd name="T51" fmla="*/ 2630 h 472"/>
                                <a:gd name="T52" fmla="+- 0 3390 3365"/>
                                <a:gd name="T53" fmla="*/ T52 w 92"/>
                                <a:gd name="T54" fmla="+- 0 2630 2167"/>
                                <a:gd name="T55" fmla="*/ 2630 h 472"/>
                                <a:gd name="T56" fmla="+- 0 3390 3365"/>
                                <a:gd name="T57" fmla="*/ T56 w 92"/>
                                <a:gd name="T58" fmla="+- 0 2628 2167"/>
                                <a:gd name="T59" fmla="*/ 2628 h 472"/>
                                <a:gd name="T60" fmla="+- 0 3390 3365"/>
                                <a:gd name="T61" fmla="*/ T60 w 92"/>
                                <a:gd name="T62" fmla="+- 0 2623 2167"/>
                                <a:gd name="T63" fmla="*/ 2623 h 472"/>
                                <a:gd name="T64" fmla="+- 0 3441 3365"/>
                                <a:gd name="T65" fmla="*/ T64 w 92"/>
                                <a:gd name="T66" fmla="+- 0 2623 2167"/>
                                <a:gd name="T67" fmla="*/ 2623 h 472"/>
                                <a:gd name="T68" fmla="+- 0 3447 3365"/>
                                <a:gd name="T69" fmla="*/ T68 w 92"/>
                                <a:gd name="T70" fmla="+- 0 2619 2167"/>
                                <a:gd name="T71" fmla="*/ 2619 h 472"/>
                                <a:gd name="T72" fmla="+- 0 3450 3365"/>
                                <a:gd name="T73" fmla="*/ T72 w 92"/>
                                <a:gd name="T74" fmla="+- 0 2494 2167"/>
                                <a:gd name="T75" fmla="*/ 2494 h 472"/>
                                <a:gd name="T76" fmla="+- 0 3450 3365"/>
                                <a:gd name="T77" fmla="*/ T76 w 92"/>
                                <a:gd name="T78" fmla="+- 0 2457 2167"/>
                                <a:gd name="T79" fmla="*/ 2457 h 472"/>
                                <a:gd name="T80" fmla="+- 0 3448 3365"/>
                                <a:gd name="T81" fmla="*/ T80 w 92"/>
                                <a:gd name="T82" fmla="+- 0 2395 2167"/>
                                <a:gd name="T83" fmla="*/ 2395 h 472"/>
                                <a:gd name="T84" fmla="+- 0 3439 3365"/>
                                <a:gd name="T85" fmla="*/ T84 w 92"/>
                                <a:gd name="T86" fmla="+- 0 2317 2167"/>
                                <a:gd name="T87" fmla="*/ 2317 h 472"/>
                                <a:gd name="T88" fmla="+- 0 3436 3365"/>
                                <a:gd name="T89" fmla="*/ T88 w 92"/>
                                <a:gd name="T90" fmla="+- 0 2297 2167"/>
                                <a:gd name="T91" fmla="*/ 2297 h 472"/>
                                <a:gd name="T92" fmla="+- 0 3436 3365"/>
                                <a:gd name="T93" fmla="*/ T92 w 92"/>
                                <a:gd name="T94" fmla="+- 0 2290 2167"/>
                                <a:gd name="T95" fmla="*/ 2290 h 472"/>
                                <a:gd name="T96" fmla="+- 0 3428 3365"/>
                                <a:gd name="T97" fmla="*/ T96 w 92"/>
                                <a:gd name="T98" fmla="+- 0 2285 2167"/>
                                <a:gd name="T99" fmla="*/ 228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472">
                                  <a:moveTo>
                                    <a:pt x="63" y="118"/>
                                  </a:moveTo>
                                  <a:lnTo>
                                    <a:pt x="41" y="119"/>
                                  </a:lnTo>
                                  <a:lnTo>
                                    <a:pt x="26" y="127"/>
                                  </a:lnTo>
                                  <a:lnTo>
                                    <a:pt x="16" y="145"/>
                                  </a:lnTo>
                                  <a:lnTo>
                                    <a:pt x="13" y="176"/>
                                  </a:lnTo>
                                  <a:lnTo>
                                    <a:pt x="14" y="200"/>
                                  </a:lnTo>
                                  <a:lnTo>
                                    <a:pt x="14" y="221"/>
                                  </a:lnTo>
                                  <a:lnTo>
                                    <a:pt x="15" y="239"/>
                                  </a:lnTo>
                                  <a:lnTo>
                                    <a:pt x="16" y="253"/>
                                  </a:lnTo>
                                  <a:lnTo>
                                    <a:pt x="5" y="410"/>
                                  </a:lnTo>
                                  <a:lnTo>
                                    <a:pt x="8" y="434"/>
                                  </a:lnTo>
                                  <a:lnTo>
                                    <a:pt x="14" y="452"/>
                                  </a:lnTo>
                                  <a:lnTo>
                                    <a:pt x="23" y="463"/>
                                  </a:lnTo>
                                  <a:lnTo>
                                    <a:pt x="25" y="463"/>
                                  </a:lnTo>
                                  <a:lnTo>
                                    <a:pt x="25" y="461"/>
                                  </a:lnTo>
                                  <a:lnTo>
                                    <a:pt x="25" y="456"/>
                                  </a:lnTo>
                                  <a:lnTo>
                                    <a:pt x="76" y="456"/>
                                  </a:lnTo>
                                  <a:lnTo>
                                    <a:pt x="82" y="452"/>
                                  </a:lnTo>
                                  <a:lnTo>
                                    <a:pt x="85" y="327"/>
                                  </a:lnTo>
                                  <a:lnTo>
                                    <a:pt x="85" y="290"/>
                                  </a:lnTo>
                                  <a:lnTo>
                                    <a:pt x="83" y="228"/>
                                  </a:lnTo>
                                  <a:lnTo>
                                    <a:pt x="74" y="150"/>
                                  </a:lnTo>
                                  <a:lnTo>
                                    <a:pt x="71" y="130"/>
                                  </a:lnTo>
                                  <a:lnTo>
                                    <a:pt x="71" y="123"/>
                                  </a:lnTo>
                                  <a:lnTo>
                                    <a:pt x="63" y="118"/>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1" name="Freeform 8417"/>
                          <wps:cNvSpPr>
                            <a:spLocks/>
                          </wps:cNvSpPr>
                          <wps:spPr bwMode="auto">
                            <a:xfrm>
                              <a:off x="3365" y="2167"/>
                              <a:ext cx="92" cy="472"/>
                            </a:xfrm>
                            <a:custGeom>
                              <a:avLst/>
                              <a:gdLst>
                                <a:gd name="T0" fmla="+- 0 3437 3365"/>
                                <a:gd name="T1" fmla="*/ T0 w 92"/>
                                <a:gd name="T2" fmla="+- 0 2167 2167"/>
                                <a:gd name="T3" fmla="*/ 2167 h 472"/>
                                <a:gd name="T4" fmla="+- 0 3417 3365"/>
                                <a:gd name="T5" fmla="*/ T4 w 92"/>
                                <a:gd name="T6" fmla="+- 0 2167 2167"/>
                                <a:gd name="T7" fmla="*/ 2167 h 472"/>
                                <a:gd name="T8" fmla="+- 0 3394 3365"/>
                                <a:gd name="T9" fmla="*/ T8 w 92"/>
                                <a:gd name="T10" fmla="+- 0 2169 2167"/>
                                <a:gd name="T11" fmla="*/ 2169 h 472"/>
                                <a:gd name="T12" fmla="+- 0 3376 3365"/>
                                <a:gd name="T13" fmla="*/ T12 w 92"/>
                                <a:gd name="T14" fmla="+- 0 2178 2167"/>
                                <a:gd name="T15" fmla="*/ 2178 h 472"/>
                                <a:gd name="T16" fmla="+- 0 3365 3365"/>
                                <a:gd name="T17" fmla="*/ T16 w 92"/>
                                <a:gd name="T18" fmla="+- 0 2195 2167"/>
                                <a:gd name="T19" fmla="*/ 2195 h 472"/>
                                <a:gd name="T20" fmla="+- 0 3365 3365"/>
                                <a:gd name="T21" fmla="*/ T20 w 92"/>
                                <a:gd name="T22" fmla="+- 0 2202 2167"/>
                                <a:gd name="T23" fmla="*/ 2202 h 472"/>
                                <a:gd name="T24" fmla="+- 0 3366 3365"/>
                                <a:gd name="T25" fmla="*/ T24 w 92"/>
                                <a:gd name="T26" fmla="+- 0 2207 2167"/>
                                <a:gd name="T27" fmla="*/ 2207 h 472"/>
                                <a:gd name="T28" fmla="+- 0 3375 3365"/>
                                <a:gd name="T29" fmla="*/ T28 w 92"/>
                                <a:gd name="T30" fmla="+- 0 2221 2167"/>
                                <a:gd name="T31" fmla="*/ 2221 h 472"/>
                                <a:gd name="T32" fmla="+- 0 3400 3365"/>
                                <a:gd name="T33" fmla="*/ T32 w 92"/>
                                <a:gd name="T34" fmla="+- 0 2227 2167"/>
                                <a:gd name="T35" fmla="*/ 2227 h 472"/>
                                <a:gd name="T36" fmla="+- 0 3433 3365"/>
                                <a:gd name="T37" fmla="*/ T36 w 92"/>
                                <a:gd name="T38" fmla="+- 0 2221 2167"/>
                                <a:gd name="T39" fmla="*/ 2221 h 472"/>
                                <a:gd name="T40" fmla="+- 0 3450 3365"/>
                                <a:gd name="T41" fmla="*/ T40 w 92"/>
                                <a:gd name="T42" fmla="+- 0 2210 2167"/>
                                <a:gd name="T43" fmla="*/ 2210 h 472"/>
                                <a:gd name="T44" fmla="+- 0 3456 3365"/>
                                <a:gd name="T45" fmla="*/ T44 w 92"/>
                                <a:gd name="T46" fmla="+- 0 2196 2167"/>
                                <a:gd name="T47" fmla="*/ 2196 h 472"/>
                                <a:gd name="T48" fmla="+- 0 3453 3365"/>
                                <a:gd name="T49" fmla="*/ T48 w 92"/>
                                <a:gd name="T50" fmla="+- 0 2182 2167"/>
                                <a:gd name="T51" fmla="*/ 2182 h 472"/>
                                <a:gd name="T52" fmla="+- 0 3449 3365"/>
                                <a:gd name="T53" fmla="*/ T52 w 92"/>
                                <a:gd name="T54" fmla="+- 0 2172 2167"/>
                                <a:gd name="T55" fmla="*/ 2172 h 472"/>
                                <a:gd name="T56" fmla="+- 0 3437 3365"/>
                                <a:gd name="T57" fmla="*/ T56 w 92"/>
                                <a:gd name="T58" fmla="+- 0 2167 2167"/>
                                <a:gd name="T59" fmla="*/ 216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472">
                                  <a:moveTo>
                                    <a:pt x="72" y="0"/>
                                  </a:moveTo>
                                  <a:lnTo>
                                    <a:pt x="52" y="0"/>
                                  </a:lnTo>
                                  <a:lnTo>
                                    <a:pt x="29" y="2"/>
                                  </a:lnTo>
                                  <a:lnTo>
                                    <a:pt x="11" y="11"/>
                                  </a:lnTo>
                                  <a:lnTo>
                                    <a:pt x="0" y="28"/>
                                  </a:lnTo>
                                  <a:lnTo>
                                    <a:pt x="0" y="35"/>
                                  </a:lnTo>
                                  <a:lnTo>
                                    <a:pt x="1" y="40"/>
                                  </a:lnTo>
                                  <a:lnTo>
                                    <a:pt x="10" y="54"/>
                                  </a:lnTo>
                                  <a:lnTo>
                                    <a:pt x="35" y="60"/>
                                  </a:lnTo>
                                  <a:lnTo>
                                    <a:pt x="68" y="54"/>
                                  </a:lnTo>
                                  <a:lnTo>
                                    <a:pt x="85" y="43"/>
                                  </a:lnTo>
                                  <a:lnTo>
                                    <a:pt x="91" y="29"/>
                                  </a:lnTo>
                                  <a:lnTo>
                                    <a:pt x="88" y="15"/>
                                  </a:lnTo>
                                  <a:lnTo>
                                    <a:pt x="84" y="5"/>
                                  </a:lnTo>
                                  <a:lnTo>
                                    <a:pt x="72"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2" name="Group 8418"/>
                        <wpg:cNvGrpSpPr>
                          <a:grpSpLocks/>
                        </wpg:cNvGrpSpPr>
                        <wpg:grpSpPr bwMode="auto">
                          <a:xfrm>
                            <a:off x="3485" y="2271"/>
                            <a:ext cx="296" cy="359"/>
                            <a:chOff x="3485" y="2271"/>
                            <a:chExt cx="296" cy="359"/>
                          </a:xfrm>
                        </wpg:grpSpPr>
                        <wps:wsp>
                          <wps:cNvPr id="8613" name="Freeform 8419"/>
                          <wps:cNvSpPr>
                            <a:spLocks/>
                          </wps:cNvSpPr>
                          <wps:spPr bwMode="auto">
                            <a:xfrm>
                              <a:off x="3485" y="2271"/>
                              <a:ext cx="296" cy="359"/>
                            </a:xfrm>
                            <a:custGeom>
                              <a:avLst/>
                              <a:gdLst>
                                <a:gd name="T0" fmla="+- 0 3738 3485"/>
                                <a:gd name="T1" fmla="*/ T0 w 296"/>
                                <a:gd name="T2" fmla="+- 0 2375 2271"/>
                                <a:gd name="T3" fmla="*/ 2375 h 359"/>
                                <a:gd name="T4" fmla="+- 0 3662 3485"/>
                                <a:gd name="T5" fmla="*/ T4 w 296"/>
                                <a:gd name="T6" fmla="+- 0 2375 2271"/>
                                <a:gd name="T7" fmla="*/ 2375 h 359"/>
                                <a:gd name="T8" fmla="+- 0 3691 3485"/>
                                <a:gd name="T9" fmla="*/ T8 w 296"/>
                                <a:gd name="T10" fmla="+- 0 2542 2271"/>
                                <a:gd name="T11" fmla="*/ 2542 h 359"/>
                                <a:gd name="T12" fmla="+- 0 3696 3485"/>
                                <a:gd name="T13" fmla="*/ T12 w 296"/>
                                <a:gd name="T14" fmla="+- 0 2563 2271"/>
                                <a:gd name="T15" fmla="*/ 2563 h 359"/>
                                <a:gd name="T16" fmla="+- 0 3702 3485"/>
                                <a:gd name="T17" fmla="*/ T16 w 296"/>
                                <a:gd name="T18" fmla="+- 0 2582 2271"/>
                                <a:gd name="T19" fmla="*/ 2582 h 359"/>
                                <a:gd name="T20" fmla="+- 0 3709 3485"/>
                                <a:gd name="T21" fmla="*/ T20 w 296"/>
                                <a:gd name="T22" fmla="+- 0 2600 2271"/>
                                <a:gd name="T23" fmla="*/ 2600 h 359"/>
                                <a:gd name="T24" fmla="+- 0 3716 3485"/>
                                <a:gd name="T25" fmla="*/ T24 w 296"/>
                                <a:gd name="T26" fmla="+- 0 2616 2271"/>
                                <a:gd name="T27" fmla="*/ 2616 h 359"/>
                                <a:gd name="T28" fmla="+- 0 3716 3485"/>
                                <a:gd name="T29" fmla="*/ T28 w 296"/>
                                <a:gd name="T30" fmla="+- 0 2625 2271"/>
                                <a:gd name="T31" fmla="*/ 2625 h 359"/>
                                <a:gd name="T32" fmla="+- 0 3729 3485"/>
                                <a:gd name="T33" fmla="*/ T32 w 296"/>
                                <a:gd name="T34" fmla="+- 0 2630 2271"/>
                                <a:gd name="T35" fmla="*/ 2630 h 359"/>
                                <a:gd name="T36" fmla="+- 0 3773 3485"/>
                                <a:gd name="T37" fmla="*/ T36 w 296"/>
                                <a:gd name="T38" fmla="+- 0 2630 2271"/>
                                <a:gd name="T39" fmla="*/ 2630 h 359"/>
                                <a:gd name="T40" fmla="+- 0 3781 3485"/>
                                <a:gd name="T41" fmla="*/ T40 w 296"/>
                                <a:gd name="T42" fmla="+- 0 2623 2271"/>
                                <a:gd name="T43" fmla="*/ 2623 h 359"/>
                                <a:gd name="T44" fmla="+- 0 3781 3485"/>
                                <a:gd name="T45" fmla="*/ T44 w 296"/>
                                <a:gd name="T46" fmla="+- 0 2608 2271"/>
                                <a:gd name="T47" fmla="*/ 2608 h 359"/>
                                <a:gd name="T48" fmla="+- 0 3779 3485"/>
                                <a:gd name="T49" fmla="*/ T48 w 296"/>
                                <a:gd name="T50" fmla="+- 0 2593 2271"/>
                                <a:gd name="T51" fmla="*/ 2593 h 359"/>
                                <a:gd name="T52" fmla="+- 0 3777 3485"/>
                                <a:gd name="T53" fmla="*/ T52 w 296"/>
                                <a:gd name="T54" fmla="+- 0 2586 2271"/>
                                <a:gd name="T55" fmla="*/ 2586 h 359"/>
                                <a:gd name="T56" fmla="+- 0 3772 3485"/>
                                <a:gd name="T57" fmla="*/ T56 w 296"/>
                                <a:gd name="T58" fmla="+- 0 2577 2271"/>
                                <a:gd name="T59" fmla="*/ 2577 h 359"/>
                                <a:gd name="T60" fmla="+- 0 3770 3485"/>
                                <a:gd name="T61" fmla="*/ T60 w 296"/>
                                <a:gd name="T62" fmla="+- 0 2565 2271"/>
                                <a:gd name="T63" fmla="*/ 2565 h 359"/>
                                <a:gd name="T64" fmla="+- 0 3757 3485"/>
                                <a:gd name="T65" fmla="*/ T64 w 296"/>
                                <a:gd name="T66" fmla="+- 0 2498 2271"/>
                                <a:gd name="T67" fmla="*/ 2498 h 359"/>
                                <a:gd name="T68" fmla="+- 0 3746 3485"/>
                                <a:gd name="T69" fmla="*/ T68 w 296"/>
                                <a:gd name="T70" fmla="+- 0 2429 2271"/>
                                <a:gd name="T71" fmla="*/ 2429 h 359"/>
                                <a:gd name="T72" fmla="+- 0 3742 3485"/>
                                <a:gd name="T73" fmla="*/ T72 w 296"/>
                                <a:gd name="T74" fmla="+- 0 2401 2271"/>
                                <a:gd name="T75" fmla="*/ 2401 h 359"/>
                                <a:gd name="T76" fmla="+- 0 3738 3485"/>
                                <a:gd name="T77" fmla="*/ T76 w 296"/>
                                <a:gd name="T78" fmla="+- 0 2375 2271"/>
                                <a:gd name="T79" fmla="*/ 2375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6" h="359">
                                  <a:moveTo>
                                    <a:pt x="253" y="104"/>
                                  </a:moveTo>
                                  <a:lnTo>
                                    <a:pt x="177" y="104"/>
                                  </a:lnTo>
                                  <a:lnTo>
                                    <a:pt x="206" y="271"/>
                                  </a:lnTo>
                                  <a:lnTo>
                                    <a:pt x="211" y="292"/>
                                  </a:lnTo>
                                  <a:lnTo>
                                    <a:pt x="217" y="311"/>
                                  </a:lnTo>
                                  <a:lnTo>
                                    <a:pt x="224" y="329"/>
                                  </a:lnTo>
                                  <a:lnTo>
                                    <a:pt x="231" y="345"/>
                                  </a:lnTo>
                                  <a:lnTo>
                                    <a:pt x="231" y="354"/>
                                  </a:lnTo>
                                  <a:lnTo>
                                    <a:pt x="244" y="359"/>
                                  </a:lnTo>
                                  <a:lnTo>
                                    <a:pt x="288" y="359"/>
                                  </a:lnTo>
                                  <a:lnTo>
                                    <a:pt x="296" y="352"/>
                                  </a:lnTo>
                                  <a:lnTo>
                                    <a:pt x="296" y="337"/>
                                  </a:lnTo>
                                  <a:lnTo>
                                    <a:pt x="294" y="322"/>
                                  </a:lnTo>
                                  <a:lnTo>
                                    <a:pt x="292" y="315"/>
                                  </a:lnTo>
                                  <a:lnTo>
                                    <a:pt x="287" y="306"/>
                                  </a:lnTo>
                                  <a:lnTo>
                                    <a:pt x="285" y="294"/>
                                  </a:lnTo>
                                  <a:lnTo>
                                    <a:pt x="272" y="227"/>
                                  </a:lnTo>
                                  <a:lnTo>
                                    <a:pt x="261" y="158"/>
                                  </a:lnTo>
                                  <a:lnTo>
                                    <a:pt x="257" y="130"/>
                                  </a:lnTo>
                                  <a:lnTo>
                                    <a:pt x="253" y="104"/>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4" name="Freeform 8420"/>
                          <wps:cNvSpPr>
                            <a:spLocks/>
                          </wps:cNvSpPr>
                          <wps:spPr bwMode="auto">
                            <a:xfrm>
                              <a:off x="3485" y="2271"/>
                              <a:ext cx="296" cy="359"/>
                            </a:xfrm>
                            <a:custGeom>
                              <a:avLst/>
                              <a:gdLst>
                                <a:gd name="T0" fmla="+- 0 3532 3485"/>
                                <a:gd name="T1" fmla="*/ T0 w 296"/>
                                <a:gd name="T2" fmla="+- 0 2349 2271"/>
                                <a:gd name="T3" fmla="*/ 2349 h 359"/>
                                <a:gd name="T4" fmla="+- 0 3529 3485"/>
                                <a:gd name="T5" fmla="*/ T4 w 296"/>
                                <a:gd name="T6" fmla="+- 0 2349 2271"/>
                                <a:gd name="T7" fmla="*/ 2349 h 359"/>
                                <a:gd name="T8" fmla="+- 0 3527 3485"/>
                                <a:gd name="T9" fmla="*/ T8 w 296"/>
                                <a:gd name="T10" fmla="+- 0 2351 2271"/>
                                <a:gd name="T11" fmla="*/ 2351 h 359"/>
                                <a:gd name="T12" fmla="+- 0 3527 3485"/>
                                <a:gd name="T13" fmla="*/ T12 w 296"/>
                                <a:gd name="T14" fmla="+- 0 2355 2271"/>
                                <a:gd name="T15" fmla="*/ 2355 h 359"/>
                                <a:gd name="T16" fmla="+- 0 3526 3485"/>
                                <a:gd name="T17" fmla="*/ T16 w 296"/>
                                <a:gd name="T18" fmla="+- 0 2356 2271"/>
                                <a:gd name="T19" fmla="*/ 2356 h 359"/>
                                <a:gd name="T20" fmla="+- 0 3518 3485"/>
                                <a:gd name="T21" fmla="*/ T20 w 296"/>
                                <a:gd name="T22" fmla="+- 0 2362 2271"/>
                                <a:gd name="T23" fmla="*/ 2362 h 359"/>
                                <a:gd name="T24" fmla="+- 0 3501 3485"/>
                                <a:gd name="T25" fmla="*/ T24 w 296"/>
                                <a:gd name="T26" fmla="+- 0 2379 2271"/>
                                <a:gd name="T27" fmla="*/ 2379 h 359"/>
                                <a:gd name="T28" fmla="+- 0 3501 3485"/>
                                <a:gd name="T29" fmla="*/ T28 w 296"/>
                                <a:gd name="T30" fmla="+- 0 2397 2271"/>
                                <a:gd name="T31" fmla="*/ 2397 h 359"/>
                                <a:gd name="T32" fmla="+- 0 3501 3485"/>
                                <a:gd name="T33" fmla="*/ T32 w 296"/>
                                <a:gd name="T34" fmla="+- 0 2410 2271"/>
                                <a:gd name="T35" fmla="*/ 2410 h 359"/>
                                <a:gd name="T36" fmla="+- 0 3499 3485"/>
                                <a:gd name="T37" fmla="*/ T36 w 296"/>
                                <a:gd name="T38" fmla="+- 0 2477 2271"/>
                                <a:gd name="T39" fmla="*/ 2477 h 359"/>
                                <a:gd name="T40" fmla="+- 0 3491 3485"/>
                                <a:gd name="T41" fmla="*/ T40 w 296"/>
                                <a:gd name="T42" fmla="+- 0 2550 2271"/>
                                <a:gd name="T43" fmla="*/ 2550 h 359"/>
                                <a:gd name="T44" fmla="+- 0 3485 3485"/>
                                <a:gd name="T45" fmla="*/ T44 w 296"/>
                                <a:gd name="T46" fmla="+- 0 2576 2271"/>
                                <a:gd name="T47" fmla="*/ 2576 h 359"/>
                                <a:gd name="T48" fmla="+- 0 3499 3485"/>
                                <a:gd name="T49" fmla="*/ T48 w 296"/>
                                <a:gd name="T50" fmla="+- 0 2601 2271"/>
                                <a:gd name="T51" fmla="*/ 2601 h 359"/>
                                <a:gd name="T52" fmla="+- 0 3499 3485"/>
                                <a:gd name="T53" fmla="*/ T52 w 296"/>
                                <a:gd name="T54" fmla="+- 0 2608 2271"/>
                                <a:gd name="T55" fmla="*/ 2608 h 359"/>
                                <a:gd name="T56" fmla="+- 0 3503 3485"/>
                                <a:gd name="T57" fmla="*/ T56 w 296"/>
                                <a:gd name="T58" fmla="+- 0 2611 2271"/>
                                <a:gd name="T59" fmla="*/ 2611 h 359"/>
                                <a:gd name="T60" fmla="+- 0 3527 3485"/>
                                <a:gd name="T61" fmla="*/ T60 w 296"/>
                                <a:gd name="T62" fmla="+- 0 2611 2271"/>
                                <a:gd name="T63" fmla="*/ 2611 h 359"/>
                                <a:gd name="T64" fmla="+- 0 3535 3485"/>
                                <a:gd name="T65" fmla="*/ T64 w 296"/>
                                <a:gd name="T66" fmla="+- 0 2612 2271"/>
                                <a:gd name="T67" fmla="*/ 2612 h 359"/>
                                <a:gd name="T68" fmla="+- 0 3539 3485"/>
                                <a:gd name="T69" fmla="*/ T68 w 296"/>
                                <a:gd name="T70" fmla="+- 0 2614 2271"/>
                                <a:gd name="T71" fmla="*/ 2614 h 359"/>
                                <a:gd name="T72" fmla="+- 0 3541 3485"/>
                                <a:gd name="T73" fmla="*/ T72 w 296"/>
                                <a:gd name="T74" fmla="+- 0 2614 2271"/>
                                <a:gd name="T75" fmla="*/ 2614 h 359"/>
                                <a:gd name="T76" fmla="+- 0 3547 3485"/>
                                <a:gd name="T77" fmla="*/ T76 w 296"/>
                                <a:gd name="T78" fmla="+- 0 2603 2271"/>
                                <a:gd name="T79" fmla="*/ 2603 h 359"/>
                                <a:gd name="T80" fmla="+- 0 3557 3485"/>
                                <a:gd name="T81" fmla="*/ T80 w 296"/>
                                <a:gd name="T82" fmla="+- 0 2582 2271"/>
                                <a:gd name="T83" fmla="*/ 2582 h 359"/>
                                <a:gd name="T84" fmla="+- 0 3573 3485"/>
                                <a:gd name="T85" fmla="*/ T84 w 296"/>
                                <a:gd name="T86" fmla="+- 0 2548 2271"/>
                                <a:gd name="T87" fmla="*/ 2548 h 359"/>
                                <a:gd name="T88" fmla="+- 0 3583 3485"/>
                                <a:gd name="T89" fmla="*/ T88 w 296"/>
                                <a:gd name="T90" fmla="+- 0 2523 2271"/>
                                <a:gd name="T91" fmla="*/ 2523 h 359"/>
                                <a:gd name="T92" fmla="+- 0 3592 3485"/>
                                <a:gd name="T93" fmla="*/ T92 w 296"/>
                                <a:gd name="T94" fmla="+- 0 2500 2271"/>
                                <a:gd name="T95" fmla="*/ 2500 h 359"/>
                                <a:gd name="T96" fmla="+- 0 3620 3485"/>
                                <a:gd name="T97" fmla="*/ T96 w 296"/>
                                <a:gd name="T98" fmla="+- 0 2441 2271"/>
                                <a:gd name="T99" fmla="*/ 2441 h 359"/>
                                <a:gd name="T100" fmla="+- 0 3653 3485"/>
                                <a:gd name="T101" fmla="*/ T100 w 296"/>
                                <a:gd name="T102" fmla="+- 0 2385 2271"/>
                                <a:gd name="T103" fmla="*/ 2385 h 359"/>
                                <a:gd name="T104" fmla="+- 0 3661 3485"/>
                                <a:gd name="T105" fmla="*/ T104 w 296"/>
                                <a:gd name="T106" fmla="+- 0 2375 2271"/>
                                <a:gd name="T107" fmla="*/ 2375 h 359"/>
                                <a:gd name="T108" fmla="+- 0 3738 3485"/>
                                <a:gd name="T109" fmla="*/ T108 w 296"/>
                                <a:gd name="T110" fmla="+- 0 2375 2271"/>
                                <a:gd name="T111" fmla="*/ 2375 h 359"/>
                                <a:gd name="T112" fmla="+- 0 3738 3485"/>
                                <a:gd name="T113" fmla="*/ T112 w 296"/>
                                <a:gd name="T114" fmla="+- 0 2374 2271"/>
                                <a:gd name="T115" fmla="*/ 2374 h 359"/>
                                <a:gd name="T116" fmla="+- 0 3572 3485"/>
                                <a:gd name="T117" fmla="*/ T116 w 296"/>
                                <a:gd name="T118" fmla="+- 0 2374 2271"/>
                                <a:gd name="T119" fmla="*/ 2374 h 359"/>
                                <a:gd name="T120" fmla="+- 0 3571 3485"/>
                                <a:gd name="T121" fmla="*/ T120 w 296"/>
                                <a:gd name="T122" fmla="+- 0 2372 2271"/>
                                <a:gd name="T123" fmla="*/ 2372 h 359"/>
                                <a:gd name="T124" fmla="+- 0 3574 3485"/>
                                <a:gd name="T125" fmla="*/ T124 w 296"/>
                                <a:gd name="T126" fmla="+- 0 2360 2271"/>
                                <a:gd name="T127" fmla="*/ 2360 h 359"/>
                                <a:gd name="T128" fmla="+- 0 3562 3485"/>
                                <a:gd name="T129" fmla="*/ T128 w 296"/>
                                <a:gd name="T130" fmla="+- 0 2355 2271"/>
                                <a:gd name="T131" fmla="*/ 2355 h 359"/>
                                <a:gd name="T132" fmla="+- 0 3532 3485"/>
                                <a:gd name="T133" fmla="*/ T132 w 296"/>
                                <a:gd name="T134" fmla="+- 0 2349 2271"/>
                                <a:gd name="T135" fmla="*/ 2349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96" h="359">
                                  <a:moveTo>
                                    <a:pt x="47" y="78"/>
                                  </a:moveTo>
                                  <a:lnTo>
                                    <a:pt x="44" y="78"/>
                                  </a:lnTo>
                                  <a:lnTo>
                                    <a:pt x="42" y="80"/>
                                  </a:lnTo>
                                  <a:lnTo>
                                    <a:pt x="42" y="84"/>
                                  </a:lnTo>
                                  <a:lnTo>
                                    <a:pt x="41" y="85"/>
                                  </a:lnTo>
                                  <a:lnTo>
                                    <a:pt x="33" y="91"/>
                                  </a:lnTo>
                                  <a:lnTo>
                                    <a:pt x="16" y="108"/>
                                  </a:lnTo>
                                  <a:lnTo>
                                    <a:pt x="16" y="126"/>
                                  </a:lnTo>
                                  <a:lnTo>
                                    <a:pt x="16" y="139"/>
                                  </a:lnTo>
                                  <a:lnTo>
                                    <a:pt x="14" y="206"/>
                                  </a:lnTo>
                                  <a:lnTo>
                                    <a:pt x="6" y="279"/>
                                  </a:lnTo>
                                  <a:lnTo>
                                    <a:pt x="0" y="305"/>
                                  </a:lnTo>
                                  <a:lnTo>
                                    <a:pt x="14" y="330"/>
                                  </a:lnTo>
                                  <a:lnTo>
                                    <a:pt x="14" y="337"/>
                                  </a:lnTo>
                                  <a:lnTo>
                                    <a:pt x="18" y="340"/>
                                  </a:lnTo>
                                  <a:lnTo>
                                    <a:pt x="42" y="340"/>
                                  </a:lnTo>
                                  <a:lnTo>
                                    <a:pt x="50" y="341"/>
                                  </a:lnTo>
                                  <a:lnTo>
                                    <a:pt x="54" y="343"/>
                                  </a:lnTo>
                                  <a:lnTo>
                                    <a:pt x="56" y="343"/>
                                  </a:lnTo>
                                  <a:lnTo>
                                    <a:pt x="62" y="332"/>
                                  </a:lnTo>
                                  <a:lnTo>
                                    <a:pt x="72" y="311"/>
                                  </a:lnTo>
                                  <a:lnTo>
                                    <a:pt x="88" y="277"/>
                                  </a:lnTo>
                                  <a:lnTo>
                                    <a:pt x="98" y="252"/>
                                  </a:lnTo>
                                  <a:lnTo>
                                    <a:pt x="107" y="229"/>
                                  </a:lnTo>
                                  <a:lnTo>
                                    <a:pt x="135" y="170"/>
                                  </a:lnTo>
                                  <a:lnTo>
                                    <a:pt x="168" y="114"/>
                                  </a:lnTo>
                                  <a:lnTo>
                                    <a:pt x="176" y="104"/>
                                  </a:lnTo>
                                  <a:lnTo>
                                    <a:pt x="253" y="104"/>
                                  </a:lnTo>
                                  <a:lnTo>
                                    <a:pt x="253" y="103"/>
                                  </a:lnTo>
                                  <a:lnTo>
                                    <a:pt x="87" y="103"/>
                                  </a:lnTo>
                                  <a:lnTo>
                                    <a:pt x="86" y="101"/>
                                  </a:lnTo>
                                  <a:lnTo>
                                    <a:pt x="89" y="89"/>
                                  </a:lnTo>
                                  <a:lnTo>
                                    <a:pt x="77" y="84"/>
                                  </a:lnTo>
                                  <a:lnTo>
                                    <a:pt x="47" y="78"/>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5" name="Freeform 8421"/>
                          <wps:cNvSpPr>
                            <a:spLocks/>
                          </wps:cNvSpPr>
                          <wps:spPr bwMode="auto">
                            <a:xfrm>
                              <a:off x="3485" y="2271"/>
                              <a:ext cx="296" cy="359"/>
                            </a:xfrm>
                            <a:custGeom>
                              <a:avLst/>
                              <a:gdLst>
                                <a:gd name="T0" fmla="+- 0 3670 3485"/>
                                <a:gd name="T1" fmla="*/ T0 w 296"/>
                                <a:gd name="T2" fmla="+- 0 2271 2271"/>
                                <a:gd name="T3" fmla="*/ 2271 h 359"/>
                                <a:gd name="T4" fmla="+- 0 3610 3485"/>
                                <a:gd name="T5" fmla="*/ T4 w 296"/>
                                <a:gd name="T6" fmla="+- 0 2327 2271"/>
                                <a:gd name="T7" fmla="*/ 2327 h 359"/>
                                <a:gd name="T8" fmla="+- 0 3598 3485"/>
                                <a:gd name="T9" fmla="*/ T8 w 296"/>
                                <a:gd name="T10" fmla="+- 0 2345 2271"/>
                                <a:gd name="T11" fmla="*/ 2345 h 359"/>
                                <a:gd name="T12" fmla="+- 0 3586 3485"/>
                                <a:gd name="T13" fmla="*/ T12 w 296"/>
                                <a:gd name="T14" fmla="+- 0 2360 2271"/>
                                <a:gd name="T15" fmla="*/ 2360 h 359"/>
                                <a:gd name="T16" fmla="+- 0 3573 3485"/>
                                <a:gd name="T17" fmla="*/ T16 w 296"/>
                                <a:gd name="T18" fmla="+- 0 2374 2271"/>
                                <a:gd name="T19" fmla="*/ 2374 h 359"/>
                                <a:gd name="T20" fmla="+- 0 3738 3485"/>
                                <a:gd name="T21" fmla="*/ T20 w 296"/>
                                <a:gd name="T22" fmla="+- 0 2374 2271"/>
                                <a:gd name="T23" fmla="*/ 2374 h 359"/>
                                <a:gd name="T24" fmla="+- 0 3716 3485"/>
                                <a:gd name="T25" fmla="*/ T24 w 296"/>
                                <a:gd name="T26" fmla="+- 0 2300 2271"/>
                                <a:gd name="T27" fmla="*/ 2300 h 359"/>
                                <a:gd name="T28" fmla="+- 0 3699 3485"/>
                                <a:gd name="T29" fmla="*/ T28 w 296"/>
                                <a:gd name="T30" fmla="+- 0 2279 2271"/>
                                <a:gd name="T31" fmla="*/ 2279 h 359"/>
                                <a:gd name="T32" fmla="+- 0 3670 3485"/>
                                <a:gd name="T33" fmla="*/ T32 w 296"/>
                                <a:gd name="T34" fmla="+- 0 2271 2271"/>
                                <a:gd name="T35" fmla="*/ 2271 h 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6" h="359">
                                  <a:moveTo>
                                    <a:pt x="185" y="0"/>
                                  </a:moveTo>
                                  <a:lnTo>
                                    <a:pt x="125" y="56"/>
                                  </a:lnTo>
                                  <a:lnTo>
                                    <a:pt x="113" y="74"/>
                                  </a:lnTo>
                                  <a:lnTo>
                                    <a:pt x="101" y="89"/>
                                  </a:lnTo>
                                  <a:lnTo>
                                    <a:pt x="88" y="103"/>
                                  </a:lnTo>
                                  <a:lnTo>
                                    <a:pt x="253" y="103"/>
                                  </a:lnTo>
                                  <a:lnTo>
                                    <a:pt x="231" y="29"/>
                                  </a:lnTo>
                                  <a:lnTo>
                                    <a:pt x="214" y="8"/>
                                  </a:lnTo>
                                  <a:lnTo>
                                    <a:pt x="185"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6" name="Group 8422"/>
                        <wpg:cNvGrpSpPr>
                          <a:grpSpLocks/>
                        </wpg:cNvGrpSpPr>
                        <wpg:grpSpPr bwMode="auto">
                          <a:xfrm>
                            <a:off x="3810" y="2324"/>
                            <a:ext cx="311" cy="307"/>
                            <a:chOff x="3810" y="2324"/>
                            <a:chExt cx="311" cy="307"/>
                          </a:xfrm>
                        </wpg:grpSpPr>
                        <wps:wsp>
                          <wps:cNvPr id="8617" name="Freeform 8423"/>
                          <wps:cNvSpPr>
                            <a:spLocks/>
                          </wps:cNvSpPr>
                          <wps:spPr bwMode="auto">
                            <a:xfrm>
                              <a:off x="3810" y="2324"/>
                              <a:ext cx="311" cy="307"/>
                            </a:xfrm>
                            <a:custGeom>
                              <a:avLst/>
                              <a:gdLst>
                                <a:gd name="T0" fmla="+- 0 3855 3810"/>
                                <a:gd name="T1" fmla="*/ T0 w 311"/>
                                <a:gd name="T2" fmla="+- 0 2536 2324"/>
                                <a:gd name="T3" fmla="*/ 2536 h 307"/>
                                <a:gd name="T4" fmla="+- 0 3842 3810"/>
                                <a:gd name="T5" fmla="*/ T4 w 311"/>
                                <a:gd name="T6" fmla="+- 0 2553 2324"/>
                                <a:gd name="T7" fmla="*/ 2553 h 307"/>
                                <a:gd name="T8" fmla="+- 0 3838 3810"/>
                                <a:gd name="T9" fmla="*/ T8 w 311"/>
                                <a:gd name="T10" fmla="+- 0 2570 2324"/>
                                <a:gd name="T11" fmla="*/ 2570 h 307"/>
                                <a:gd name="T12" fmla="+- 0 3837 3810"/>
                                <a:gd name="T13" fmla="*/ T12 w 311"/>
                                <a:gd name="T14" fmla="+- 0 2588 2324"/>
                                <a:gd name="T15" fmla="*/ 2588 h 307"/>
                                <a:gd name="T16" fmla="+- 0 3841 3810"/>
                                <a:gd name="T17" fmla="*/ T16 w 311"/>
                                <a:gd name="T18" fmla="+- 0 2597 2324"/>
                                <a:gd name="T19" fmla="*/ 2597 h 307"/>
                                <a:gd name="T20" fmla="+- 0 3922 3810"/>
                                <a:gd name="T21" fmla="*/ T20 w 311"/>
                                <a:gd name="T22" fmla="+- 0 2627 2324"/>
                                <a:gd name="T23" fmla="*/ 2627 h 307"/>
                                <a:gd name="T24" fmla="+- 0 3958 3810"/>
                                <a:gd name="T25" fmla="*/ T24 w 311"/>
                                <a:gd name="T26" fmla="+- 0 2630 2324"/>
                                <a:gd name="T27" fmla="*/ 2630 h 307"/>
                                <a:gd name="T28" fmla="+- 0 3976 3810"/>
                                <a:gd name="T29" fmla="*/ T28 w 311"/>
                                <a:gd name="T30" fmla="+- 0 2629 2324"/>
                                <a:gd name="T31" fmla="*/ 2629 h 307"/>
                                <a:gd name="T32" fmla="+- 0 4045 3810"/>
                                <a:gd name="T33" fmla="*/ T32 w 311"/>
                                <a:gd name="T34" fmla="+- 0 2617 2324"/>
                                <a:gd name="T35" fmla="*/ 2617 h 307"/>
                                <a:gd name="T36" fmla="+- 0 4102 3810"/>
                                <a:gd name="T37" fmla="*/ T36 w 311"/>
                                <a:gd name="T38" fmla="+- 0 2585 2324"/>
                                <a:gd name="T39" fmla="*/ 2585 h 307"/>
                                <a:gd name="T40" fmla="+- 0 4116 3810"/>
                                <a:gd name="T41" fmla="*/ T40 w 311"/>
                                <a:gd name="T42" fmla="+- 0 2559 2324"/>
                                <a:gd name="T43" fmla="*/ 2559 h 307"/>
                                <a:gd name="T44" fmla="+- 0 3955 3810"/>
                                <a:gd name="T45" fmla="*/ T44 w 311"/>
                                <a:gd name="T46" fmla="+- 0 2559 2324"/>
                                <a:gd name="T47" fmla="*/ 2559 h 307"/>
                                <a:gd name="T48" fmla="+- 0 3938 3810"/>
                                <a:gd name="T49" fmla="*/ T48 w 311"/>
                                <a:gd name="T50" fmla="+- 0 2558 2324"/>
                                <a:gd name="T51" fmla="*/ 2558 h 307"/>
                                <a:gd name="T52" fmla="+- 0 3920 3810"/>
                                <a:gd name="T53" fmla="*/ T52 w 311"/>
                                <a:gd name="T54" fmla="+- 0 2554 2324"/>
                                <a:gd name="T55" fmla="*/ 2554 h 307"/>
                                <a:gd name="T56" fmla="+- 0 3900 3810"/>
                                <a:gd name="T57" fmla="*/ T56 w 311"/>
                                <a:gd name="T58" fmla="+- 0 2549 2324"/>
                                <a:gd name="T59" fmla="*/ 2549 h 307"/>
                                <a:gd name="T60" fmla="+- 0 3879 3810"/>
                                <a:gd name="T61" fmla="*/ T60 w 311"/>
                                <a:gd name="T62" fmla="+- 0 2543 2324"/>
                                <a:gd name="T63" fmla="*/ 2543 h 307"/>
                                <a:gd name="T64" fmla="+- 0 3855 3810"/>
                                <a:gd name="T65" fmla="*/ T64 w 311"/>
                                <a:gd name="T66" fmla="+- 0 2536 2324"/>
                                <a:gd name="T67" fmla="*/ 2536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1" h="307">
                                  <a:moveTo>
                                    <a:pt x="45" y="212"/>
                                  </a:moveTo>
                                  <a:lnTo>
                                    <a:pt x="32" y="229"/>
                                  </a:lnTo>
                                  <a:lnTo>
                                    <a:pt x="28" y="246"/>
                                  </a:lnTo>
                                  <a:lnTo>
                                    <a:pt x="27" y="264"/>
                                  </a:lnTo>
                                  <a:lnTo>
                                    <a:pt x="31" y="273"/>
                                  </a:lnTo>
                                  <a:lnTo>
                                    <a:pt x="112" y="303"/>
                                  </a:lnTo>
                                  <a:lnTo>
                                    <a:pt x="148" y="306"/>
                                  </a:lnTo>
                                  <a:lnTo>
                                    <a:pt x="166" y="305"/>
                                  </a:lnTo>
                                  <a:lnTo>
                                    <a:pt x="235" y="293"/>
                                  </a:lnTo>
                                  <a:lnTo>
                                    <a:pt x="292" y="261"/>
                                  </a:lnTo>
                                  <a:lnTo>
                                    <a:pt x="306" y="235"/>
                                  </a:lnTo>
                                  <a:lnTo>
                                    <a:pt x="145" y="235"/>
                                  </a:lnTo>
                                  <a:lnTo>
                                    <a:pt x="128" y="234"/>
                                  </a:lnTo>
                                  <a:lnTo>
                                    <a:pt x="110" y="230"/>
                                  </a:lnTo>
                                  <a:lnTo>
                                    <a:pt x="90" y="225"/>
                                  </a:lnTo>
                                  <a:lnTo>
                                    <a:pt x="69" y="219"/>
                                  </a:lnTo>
                                  <a:lnTo>
                                    <a:pt x="45" y="212"/>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8" name="Freeform 8424"/>
                          <wps:cNvSpPr>
                            <a:spLocks/>
                          </wps:cNvSpPr>
                          <wps:spPr bwMode="auto">
                            <a:xfrm>
                              <a:off x="3810" y="2324"/>
                              <a:ext cx="311" cy="307"/>
                            </a:xfrm>
                            <a:custGeom>
                              <a:avLst/>
                              <a:gdLst>
                                <a:gd name="T0" fmla="+- 0 3961 3810"/>
                                <a:gd name="T1" fmla="*/ T0 w 311"/>
                                <a:gd name="T2" fmla="+- 0 2324 2324"/>
                                <a:gd name="T3" fmla="*/ 2324 h 307"/>
                                <a:gd name="T4" fmla="+- 0 3889 3810"/>
                                <a:gd name="T5" fmla="*/ T4 w 311"/>
                                <a:gd name="T6" fmla="+- 0 2339 2324"/>
                                <a:gd name="T7" fmla="*/ 2339 h 307"/>
                                <a:gd name="T8" fmla="+- 0 3829 3810"/>
                                <a:gd name="T9" fmla="*/ T8 w 311"/>
                                <a:gd name="T10" fmla="+- 0 2379 2324"/>
                                <a:gd name="T11" fmla="*/ 2379 h 307"/>
                                <a:gd name="T12" fmla="+- 0 3810 3810"/>
                                <a:gd name="T13" fmla="*/ T12 w 311"/>
                                <a:gd name="T14" fmla="+- 0 2432 2324"/>
                                <a:gd name="T15" fmla="*/ 2432 h 307"/>
                                <a:gd name="T16" fmla="+- 0 3812 3810"/>
                                <a:gd name="T17" fmla="*/ T16 w 311"/>
                                <a:gd name="T18" fmla="+- 0 2447 2324"/>
                                <a:gd name="T19" fmla="*/ 2447 h 307"/>
                                <a:gd name="T20" fmla="+- 0 3876 3810"/>
                                <a:gd name="T21" fmla="*/ T20 w 311"/>
                                <a:gd name="T22" fmla="+- 0 2492 2324"/>
                                <a:gd name="T23" fmla="*/ 2492 h 307"/>
                                <a:gd name="T24" fmla="+- 0 3933 3810"/>
                                <a:gd name="T25" fmla="*/ T24 w 311"/>
                                <a:gd name="T26" fmla="+- 0 2509 2324"/>
                                <a:gd name="T27" fmla="*/ 2509 h 307"/>
                                <a:gd name="T28" fmla="+- 0 3956 3810"/>
                                <a:gd name="T29" fmla="*/ T28 w 311"/>
                                <a:gd name="T30" fmla="+- 0 2515 2324"/>
                                <a:gd name="T31" fmla="*/ 2515 h 307"/>
                                <a:gd name="T32" fmla="+- 0 3976 3810"/>
                                <a:gd name="T33" fmla="*/ T32 w 311"/>
                                <a:gd name="T34" fmla="+- 0 2522 2324"/>
                                <a:gd name="T35" fmla="*/ 2522 h 307"/>
                                <a:gd name="T36" fmla="+- 0 3993 3810"/>
                                <a:gd name="T37" fmla="*/ T36 w 311"/>
                                <a:gd name="T38" fmla="+- 0 2528 2324"/>
                                <a:gd name="T39" fmla="*/ 2528 h 307"/>
                                <a:gd name="T40" fmla="+- 0 4007 3810"/>
                                <a:gd name="T41" fmla="*/ T40 w 311"/>
                                <a:gd name="T42" fmla="+- 0 2533 2324"/>
                                <a:gd name="T43" fmla="*/ 2533 h 307"/>
                                <a:gd name="T44" fmla="+- 0 4018 3810"/>
                                <a:gd name="T45" fmla="*/ T44 w 311"/>
                                <a:gd name="T46" fmla="+- 0 2539 2324"/>
                                <a:gd name="T47" fmla="*/ 2539 h 307"/>
                                <a:gd name="T48" fmla="+- 0 4014 3810"/>
                                <a:gd name="T49" fmla="*/ T48 w 311"/>
                                <a:gd name="T50" fmla="+- 0 2544 2324"/>
                                <a:gd name="T51" fmla="*/ 2544 h 307"/>
                                <a:gd name="T52" fmla="+- 0 3998 3810"/>
                                <a:gd name="T53" fmla="*/ T52 w 311"/>
                                <a:gd name="T54" fmla="+- 0 2553 2324"/>
                                <a:gd name="T55" fmla="*/ 2553 h 307"/>
                                <a:gd name="T56" fmla="+- 0 3979 3810"/>
                                <a:gd name="T57" fmla="*/ T56 w 311"/>
                                <a:gd name="T58" fmla="+- 0 2558 2324"/>
                                <a:gd name="T59" fmla="*/ 2558 h 307"/>
                                <a:gd name="T60" fmla="+- 0 3955 3810"/>
                                <a:gd name="T61" fmla="*/ T60 w 311"/>
                                <a:gd name="T62" fmla="+- 0 2559 2324"/>
                                <a:gd name="T63" fmla="*/ 2559 h 307"/>
                                <a:gd name="T64" fmla="+- 0 4116 3810"/>
                                <a:gd name="T65" fmla="*/ T64 w 311"/>
                                <a:gd name="T66" fmla="+- 0 2559 2324"/>
                                <a:gd name="T67" fmla="*/ 2559 h 307"/>
                                <a:gd name="T68" fmla="+- 0 4118 3810"/>
                                <a:gd name="T69" fmla="*/ T68 w 311"/>
                                <a:gd name="T70" fmla="+- 0 2552 2324"/>
                                <a:gd name="T71" fmla="*/ 2552 h 307"/>
                                <a:gd name="T72" fmla="+- 0 4120 3810"/>
                                <a:gd name="T73" fmla="*/ T72 w 311"/>
                                <a:gd name="T74" fmla="+- 0 2532 2324"/>
                                <a:gd name="T75" fmla="*/ 2532 h 307"/>
                                <a:gd name="T76" fmla="+- 0 4113 3810"/>
                                <a:gd name="T77" fmla="*/ T76 w 311"/>
                                <a:gd name="T78" fmla="+- 0 2514 2324"/>
                                <a:gd name="T79" fmla="*/ 2514 h 307"/>
                                <a:gd name="T80" fmla="+- 0 4054 3810"/>
                                <a:gd name="T81" fmla="*/ T80 w 311"/>
                                <a:gd name="T82" fmla="+- 0 2473 2324"/>
                                <a:gd name="T83" fmla="*/ 2473 h 307"/>
                                <a:gd name="T84" fmla="+- 0 3996 3810"/>
                                <a:gd name="T85" fmla="*/ T84 w 311"/>
                                <a:gd name="T86" fmla="+- 0 2456 2324"/>
                                <a:gd name="T87" fmla="*/ 2456 h 307"/>
                                <a:gd name="T88" fmla="+- 0 3943 3810"/>
                                <a:gd name="T89" fmla="*/ T88 w 311"/>
                                <a:gd name="T90" fmla="+- 0 2442 2324"/>
                                <a:gd name="T91" fmla="*/ 2442 h 307"/>
                                <a:gd name="T92" fmla="+- 0 3921 3810"/>
                                <a:gd name="T93" fmla="*/ T92 w 311"/>
                                <a:gd name="T94" fmla="+- 0 2433 2324"/>
                                <a:gd name="T95" fmla="*/ 2433 h 307"/>
                                <a:gd name="T96" fmla="+- 0 3906 3810"/>
                                <a:gd name="T97" fmla="*/ T96 w 311"/>
                                <a:gd name="T98" fmla="+- 0 2422 2324"/>
                                <a:gd name="T99" fmla="*/ 2422 h 307"/>
                                <a:gd name="T100" fmla="+- 0 3897 3810"/>
                                <a:gd name="T101" fmla="*/ T100 w 311"/>
                                <a:gd name="T102" fmla="+- 0 2410 2324"/>
                                <a:gd name="T103" fmla="*/ 2410 h 307"/>
                                <a:gd name="T104" fmla="+- 0 3904 3810"/>
                                <a:gd name="T105" fmla="*/ T104 w 311"/>
                                <a:gd name="T106" fmla="+- 0 2406 2324"/>
                                <a:gd name="T107" fmla="*/ 2406 h 307"/>
                                <a:gd name="T108" fmla="+- 0 3921 3810"/>
                                <a:gd name="T109" fmla="*/ T108 w 311"/>
                                <a:gd name="T110" fmla="+- 0 2401 2324"/>
                                <a:gd name="T111" fmla="*/ 2401 h 307"/>
                                <a:gd name="T112" fmla="+- 0 3947 3810"/>
                                <a:gd name="T113" fmla="*/ T112 w 311"/>
                                <a:gd name="T114" fmla="+- 0 2395 2324"/>
                                <a:gd name="T115" fmla="*/ 2395 h 307"/>
                                <a:gd name="T116" fmla="+- 0 3981 3810"/>
                                <a:gd name="T117" fmla="*/ T116 w 311"/>
                                <a:gd name="T118" fmla="+- 0 2389 2324"/>
                                <a:gd name="T119" fmla="*/ 2389 h 307"/>
                                <a:gd name="T120" fmla="+- 0 4003 3810"/>
                                <a:gd name="T121" fmla="*/ T120 w 311"/>
                                <a:gd name="T122" fmla="+- 0 2381 2324"/>
                                <a:gd name="T123" fmla="*/ 2381 h 307"/>
                                <a:gd name="T124" fmla="+- 0 4016 3810"/>
                                <a:gd name="T125" fmla="*/ T124 w 311"/>
                                <a:gd name="T126" fmla="+- 0 2370 2324"/>
                                <a:gd name="T127" fmla="*/ 2370 h 307"/>
                                <a:gd name="T128" fmla="+- 0 4016 3810"/>
                                <a:gd name="T129" fmla="*/ T128 w 311"/>
                                <a:gd name="T130" fmla="+- 0 2366 2324"/>
                                <a:gd name="T131" fmla="*/ 2366 h 307"/>
                                <a:gd name="T132" fmla="+- 0 4013 3810"/>
                                <a:gd name="T133" fmla="*/ T132 w 311"/>
                                <a:gd name="T134" fmla="+- 0 2357 2324"/>
                                <a:gd name="T135" fmla="*/ 2357 h 307"/>
                                <a:gd name="T136" fmla="+- 0 4008 3810"/>
                                <a:gd name="T137" fmla="*/ T136 w 311"/>
                                <a:gd name="T138" fmla="+- 0 2344 2324"/>
                                <a:gd name="T139" fmla="*/ 2344 h 307"/>
                                <a:gd name="T140" fmla="+- 0 4004 3810"/>
                                <a:gd name="T141" fmla="*/ T140 w 311"/>
                                <a:gd name="T142" fmla="+- 0 2336 2324"/>
                                <a:gd name="T143" fmla="*/ 2336 h 307"/>
                                <a:gd name="T144" fmla="+- 0 3988 3810"/>
                                <a:gd name="T145" fmla="*/ T144 w 311"/>
                                <a:gd name="T146" fmla="+- 0 2327 2324"/>
                                <a:gd name="T147" fmla="*/ 2327 h 307"/>
                                <a:gd name="T148" fmla="+- 0 3961 3810"/>
                                <a:gd name="T149" fmla="*/ T148 w 311"/>
                                <a:gd name="T150" fmla="+- 0 2324 2324"/>
                                <a:gd name="T151" fmla="*/ 2324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1" h="307">
                                  <a:moveTo>
                                    <a:pt x="151" y="0"/>
                                  </a:moveTo>
                                  <a:lnTo>
                                    <a:pt x="79" y="15"/>
                                  </a:lnTo>
                                  <a:lnTo>
                                    <a:pt x="19" y="55"/>
                                  </a:lnTo>
                                  <a:lnTo>
                                    <a:pt x="0" y="108"/>
                                  </a:lnTo>
                                  <a:lnTo>
                                    <a:pt x="2" y="123"/>
                                  </a:lnTo>
                                  <a:lnTo>
                                    <a:pt x="66" y="168"/>
                                  </a:lnTo>
                                  <a:lnTo>
                                    <a:pt x="123" y="185"/>
                                  </a:lnTo>
                                  <a:lnTo>
                                    <a:pt x="146" y="191"/>
                                  </a:lnTo>
                                  <a:lnTo>
                                    <a:pt x="166" y="198"/>
                                  </a:lnTo>
                                  <a:lnTo>
                                    <a:pt x="183" y="204"/>
                                  </a:lnTo>
                                  <a:lnTo>
                                    <a:pt x="197" y="209"/>
                                  </a:lnTo>
                                  <a:lnTo>
                                    <a:pt x="208" y="215"/>
                                  </a:lnTo>
                                  <a:lnTo>
                                    <a:pt x="204" y="220"/>
                                  </a:lnTo>
                                  <a:lnTo>
                                    <a:pt x="188" y="229"/>
                                  </a:lnTo>
                                  <a:lnTo>
                                    <a:pt x="169" y="234"/>
                                  </a:lnTo>
                                  <a:lnTo>
                                    <a:pt x="145" y="235"/>
                                  </a:lnTo>
                                  <a:lnTo>
                                    <a:pt x="306" y="235"/>
                                  </a:lnTo>
                                  <a:lnTo>
                                    <a:pt x="308" y="228"/>
                                  </a:lnTo>
                                  <a:lnTo>
                                    <a:pt x="310" y="208"/>
                                  </a:lnTo>
                                  <a:lnTo>
                                    <a:pt x="303" y="190"/>
                                  </a:lnTo>
                                  <a:lnTo>
                                    <a:pt x="244" y="149"/>
                                  </a:lnTo>
                                  <a:lnTo>
                                    <a:pt x="186" y="132"/>
                                  </a:lnTo>
                                  <a:lnTo>
                                    <a:pt x="133" y="118"/>
                                  </a:lnTo>
                                  <a:lnTo>
                                    <a:pt x="111" y="109"/>
                                  </a:lnTo>
                                  <a:lnTo>
                                    <a:pt x="96" y="98"/>
                                  </a:lnTo>
                                  <a:lnTo>
                                    <a:pt x="87" y="86"/>
                                  </a:lnTo>
                                  <a:lnTo>
                                    <a:pt x="94" y="82"/>
                                  </a:lnTo>
                                  <a:lnTo>
                                    <a:pt x="111" y="77"/>
                                  </a:lnTo>
                                  <a:lnTo>
                                    <a:pt x="137" y="71"/>
                                  </a:lnTo>
                                  <a:lnTo>
                                    <a:pt x="171" y="65"/>
                                  </a:lnTo>
                                  <a:lnTo>
                                    <a:pt x="193" y="57"/>
                                  </a:lnTo>
                                  <a:lnTo>
                                    <a:pt x="206" y="46"/>
                                  </a:lnTo>
                                  <a:lnTo>
                                    <a:pt x="206" y="42"/>
                                  </a:lnTo>
                                  <a:lnTo>
                                    <a:pt x="203" y="33"/>
                                  </a:lnTo>
                                  <a:lnTo>
                                    <a:pt x="198" y="20"/>
                                  </a:lnTo>
                                  <a:lnTo>
                                    <a:pt x="194" y="12"/>
                                  </a:lnTo>
                                  <a:lnTo>
                                    <a:pt x="178" y="3"/>
                                  </a:lnTo>
                                  <a:lnTo>
                                    <a:pt x="151"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19" name="Group 8425"/>
                        <wpg:cNvGrpSpPr>
                          <a:grpSpLocks/>
                        </wpg:cNvGrpSpPr>
                        <wpg:grpSpPr bwMode="auto">
                          <a:xfrm>
                            <a:off x="4150" y="2318"/>
                            <a:ext cx="264" cy="530"/>
                            <a:chOff x="4150" y="2318"/>
                            <a:chExt cx="264" cy="530"/>
                          </a:xfrm>
                        </wpg:grpSpPr>
                        <wps:wsp>
                          <wps:cNvPr id="8620" name="Freeform 8426"/>
                          <wps:cNvSpPr>
                            <a:spLocks/>
                          </wps:cNvSpPr>
                          <wps:spPr bwMode="auto">
                            <a:xfrm>
                              <a:off x="4150" y="2318"/>
                              <a:ext cx="264" cy="530"/>
                            </a:xfrm>
                            <a:custGeom>
                              <a:avLst/>
                              <a:gdLst>
                                <a:gd name="T0" fmla="+- 0 4250 4150"/>
                                <a:gd name="T1" fmla="*/ T0 w 264"/>
                                <a:gd name="T2" fmla="+- 0 2399 2318"/>
                                <a:gd name="T3" fmla="*/ 2399 h 530"/>
                                <a:gd name="T4" fmla="+- 0 4160 4150"/>
                                <a:gd name="T5" fmla="*/ T4 w 264"/>
                                <a:gd name="T6" fmla="+- 0 2399 2318"/>
                                <a:gd name="T7" fmla="*/ 2399 h 530"/>
                                <a:gd name="T8" fmla="+- 0 4166 4150"/>
                                <a:gd name="T9" fmla="*/ T8 w 264"/>
                                <a:gd name="T10" fmla="+- 0 2414 2318"/>
                                <a:gd name="T11" fmla="*/ 2414 h 530"/>
                                <a:gd name="T12" fmla="+- 0 4169 4150"/>
                                <a:gd name="T13" fmla="*/ T12 w 264"/>
                                <a:gd name="T14" fmla="+- 0 2434 2318"/>
                                <a:gd name="T15" fmla="*/ 2434 h 530"/>
                                <a:gd name="T16" fmla="+- 0 4170 4150"/>
                                <a:gd name="T17" fmla="*/ T16 w 264"/>
                                <a:gd name="T18" fmla="+- 0 2454 2318"/>
                                <a:gd name="T19" fmla="*/ 2454 h 530"/>
                                <a:gd name="T20" fmla="+- 0 4162 4150"/>
                                <a:gd name="T21" fmla="*/ T20 w 264"/>
                                <a:gd name="T22" fmla="+- 0 2612 2318"/>
                                <a:gd name="T23" fmla="*/ 2612 h 530"/>
                                <a:gd name="T24" fmla="+- 0 4162 4150"/>
                                <a:gd name="T25" fmla="*/ T24 w 264"/>
                                <a:gd name="T26" fmla="+- 0 2637 2318"/>
                                <a:gd name="T27" fmla="*/ 2637 h 530"/>
                                <a:gd name="T28" fmla="+- 0 4165 4150"/>
                                <a:gd name="T29" fmla="*/ T28 w 264"/>
                                <a:gd name="T30" fmla="+- 0 2704 2318"/>
                                <a:gd name="T31" fmla="*/ 2704 h 530"/>
                                <a:gd name="T32" fmla="+- 0 4174 4150"/>
                                <a:gd name="T33" fmla="*/ T32 w 264"/>
                                <a:gd name="T34" fmla="+- 0 2780 2318"/>
                                <a:gd name="T35" fmla="*/ 2780 h 530"/>
                                <a:gd name="T36" fmla="+- 0 4202 4150"/>
                                <a:gd name="T37" fmla="*/ T36 w 264"/>
                                <a:gd name="T38" fmla="+- 0 2838 2318"/>
                                <a:gd name="T39" fmla="*/ 2838 h 530"/>
                                <a:gd name="T40" fmla="+- 0 4231 4150"/>
                                <a:gd name="T41" fmla="*/ T40 w 264"/>
                                <a:gd name="T42" fmla="+- 0 2847 2318"/>
                                <a:gd name="T43" fmla="*/ 2847 h 530"/>
                                <a:gd name="T44" fmla="+- 0 4232 4150"/>
                                <a:gd name="T45" fmla="*/ T44 w 264"/>
                                <a:gd name="T46" fmla="+- 0 2845 2318"/>
                                <a:gd name="T47" fmla="*/ 2845 h 530"/>
                                <a:gd name="T48" fmla="+- 0 4234 4150"/>
                                <a:gd name="T49" fmla="*/ T48 w 264"/>
                                <a:gd name="T50" fmla="+- 0 2842 2318"/>
                                <a:gd name="T51" fmla="*/ 2842 h 530"/>
                                <a:gd name="T52" fmla="+- 0 4236 4150"/>
                                <a:gd name="T53" fmla="*/ T52 w 264"/>
                                <a:gd name="T54" fmla="+- 0 2841 2318"/>
                                <a:gd name="T55" fmla="*/ 2841 h 530"/>
                                <a:gd name="T56" fmla="+- 0 4254 4150"/>
                                <a:gd name="T57" fmla="*/ T56 w 264"/>
                                <a:gd name="T58" fmla="+- 0 2841 2318"/>
                                <a:gd name="T59" fmla="*/ 2841 h 530"/>
                                <a:gd name="T60" fmla="+- 0 4255 4150"/>
                                <a:gd name="T61" fmla="*/ T60 w 264"/>
                                <a:gd name="T62" fmla="+- 0 2838 2318"/>
                                <a:gd name="T63" fmla="*/ 2838 h 530"/>
                                <a:gd name="T64" fmla="+- 0 4248 4150"/>
                                <a:gd name="T65" fmla="*/ T64 w 264"/>
                                <a:gd name="T66" fmla="+- 0 2772 2318"/>
                                <a:gd name="T67" fmla="*/ 2772 h 530"/>
                                <a:gd name="T68" fmla="+- 0 4245 4150"/>
                                <a:gd name="T69" fmla="*/ T68 w 264"/>
                                <a:gd name="T70" fmla="+- 0 2711 2318"/>
                                <a:gd name="T71" fmla="*/ 2711 h 530"/>
                                <a:gd name="T72" fmla="+- 0 4243 4150"/>
                                <a:gd name="T73" fmla="*/ T72 w 264"/>
                                <a:gd name="T74" fmla="+- 0 2637 2318"/>
                                <a:gd name="T75" fmla="*/ 2637 h 530"/>
                                <a:gd name="T76" fmla="+- 0 4243 4150"/>
                                <a:gd name="T77" fmla="*/ T76 w 264"/>
                                <a:gd name="T78" fmla="+- 0 2576 2318"/>
                                <a:gd name="T79" fmla="*/ 2576 h 530"/>
                                <a:gd name="T80" fmla="+- 0 4249 4150"/>
                                <a:gd name="T81" fmla="*/ T80 w 264"/>
                                <a:gd name="T82" fmla="+- 0 2576 2318"/>
                                <a:gd name="T83" fmla="*/ 2576 h 530"/>
                                <a:gd name="T84" fmla="+- 0 4265 4150"/>
                                <a:gd name="T85" fmla="*/ T84 w 264"/>
                                <a:gd name="T86" fmla="+- 0 2574 2318"/>
                                <a:gd name="T87" fmla="*/ 2574 h 530"/>
                                <a:gd name="T88" fmla="+- 0 4338 4150"/>
                                <a:gd name="T89" fmla="*/ T88 w 264"/>
                                <a:gd name="T90" fmla="+- 0 2544 2318"/>
                                <a:gd name="T91" fmla="*/ 2544 h 530"/>
                                <a:gd name="T92" fmla="+- 0 4378 4150"/>
                                <a:gd name="T93" fmla="*/ T92 w 264"/>
                                <a:gd name="T94" fmla="+- 0 2510 2318"/>
                                <a:gd name="T95" fmla="*/ 2510 h 530"/>
                                <a:gd name="T96" fmla="+- 0 4245 4150"/>
                                <a:gd name="T97" fmla="*/ T96 w 264"/>
                                <a:gd name="T98" fmla="+- 0 2510 2318"/>
                                <a:gd name="T99" fmla="*/ 2510 h 530"/>
                                <a:gd name="T100" fmla="+- 0 4246 4150"/>
                                <a:gd name="T101" fmla="*/ T100 w 264"/>
                                <a:gd name="T102" fmla="+- 0 2504 2318"/>
                                <a:gd name="T103" fmla="*/ 2504 h 530"/>
                                <a:gd name="T104" fmla="+- 0 4250 4150"/>
                                <a:gd name="T105" fmla="*/ T104 w 264"/>
                                <a:gd name="T106" fmla="+- 0 2399 2318"/>
                                <a:gd name="T107" fmla="*/ 239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64" h="530">
                                  <a:moveTo>
                                    <a:pt x="100" y="81"/>
                                  </a:moveTo>
                                  <a:lnTo>
                                    <a:pt x="10" y="81"/>
                                  </a:lnTo>
                                  <a:lnTo>
                                    <a:pt x="16" y="96"/>
                                  </a:lnTo>
                                  <a:lnTo>
                                    <a:pt x="19" y="116"/>
                                  </a:lnTo>
                                  <a:lnTo>
                                    <a:pt x="20" y="136"/>
                                  </a:lnTo>
                                  <a:lnTo>
                                    <a:pt x="12" y="294"/>
                                  </a:lnTo>
                                  <a:lnTo>
                                    <a:pt x="12" y="319"/>
                                  </a:lnTo>
                                  <a:lnTo>
                                    <a:pt x="15" y="386"/>
                                  </a:lnTo>
                                  <a:lnTo>
                                    <a:pt x="24" y="462"/>
                                  </a:lnTo>
                                  <a:lnTo>
                                    <a:pt x="52" y="520"/>
                                  </a:lnTo>
                                  <a:lnTo>
                                    <a:pt x="81" y="529"/>
                                  </a:lnTo>
                                  <a:lnTo>
                                    <a:pt x="82" y="527"/>
                                  </a:lnTo>
                                  <a:lnTo>
                                    <a:pt x="84" y="524"/>
                                  </a:lnTo>
                                  <a:lnTo>
                                    <a:pt x="86" y="523"/>
                                  </a:lnTo>
                                  <a:lnTo>
                                    <a:pt x="104" y="523"/>
                                  </a:lnTo>
                                  <a:lnTo>
                                    <a:pt x="105" y="520"/>
                                  </a:lnTo>
                                  <a:lnTo>
                                    <a:pt x="98" y="454"/>
                                  </a:lnTo>
                                  <a:lnTo>
                                    <a:pt x="95" y="393"/>
                                  </a:lnTo>
                                  <a:lnTo>
                                    <a:pt x="93" y="319"/>
                                  </a:lnTo>
                                  <a:lnTo>
                                    <a:pt x="93" y="258"/>
                                  </a:lnTo>
                                  <a:lnTo>
                                    <a:pt x="99" y="258"/>
                                  </a:lnTo>
                                  <a:lnTo>
                                    <a:pt x="115" y="256"/>
                                  </a:lnTo>
                                  <a:lnTo>
                                    <a:pt x="188" y="226"/>
                                  </a:lnTo>
                                  <a:lnTo>
                                    <a:pt x="228" y="192"/>
                                  </a:lnTo>
                                  <a:lnTo>
                                    <a:pt x="95" y="192"/>
                                  </a:lnTo>
                                  <a:lnTo>
                                    <a:pt x="96" y="186"/>
                                  </a:lnTo>
                                  <a:lnTo>
                                    <a:pt x="100" y="81"/>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1" name="Freeform 8427"/>
                          <wps:cNvSpPr>
                            <a:spLocks/>
                          </wps:cNvSpPr>
                          <wps:spPr bwMode="auto">
                            <a:xfrm>
                              <a:off x="4150" y="2318"/>
                              <a:ext cx="264" cy="530"/>
                            </a:xfrm>
                            <a:custGeom>
                              <a:avLst/>
                              <a:gdLst>
                                <a:gd name="T0" fmla="+- 0 4395 4150"/>
                                <a:gd name="T1" fmla="*/ T0 w 264"/>
                                <a:gd name="T2" fmla="+- 0 2379 2318"/>
                                <a:gd name="T3" fmla="*/ 2379 h 530"/>
                                <a:gd name="T4" fmla="+- 0 4256 4150"/>
                                <a:gd name="T5" fmla="*/ T4 w 264"/>
                                <a:gd name="T6" fmla="+- 0 2379 2318"/>
                                <a:gd name="T7" fmla="*/ 2379 h 530"/>
                                <a:gd name="T8" fmla="+- 0 4281 4150"/>
                                <a:gd name="T9" fmla="*/ T8 w 264"/>
                                <a:gd name="T10" fmla="+- 0 2381 2318"/>
                                <a:gd name="T11" fmla="*/ 2381 h 530"/>
                                <a:gd name="T12" fmla="+- 0 4298 4150"/>
                                <a:gd name="T13" fmla="*/ T12 w 264"/>
                                <a:gd name="T14" fmla="+- 0 2387 2318"/>
                                <a:gd name="T15" fmla="*/ 2387 h 530"/>
                                <a:gd name="T16" fmla="+- 0 4317 4150"/>
                                <a:gd name="T17" fmla="*/ T16 w 264"/>
                                <a:gd name="T18" fmla="+- 0 2398 2318"/>
                                <a:gd name="T19" fmla="*/ 2398 h 530"/>
                                <a:gd name="T20" fmla="+- 0 4337 4150"/>
                                <a:gd name="T21" fmla="*/ T20 w 264"/>
                                <a:gd name="T22" fmla="+- 0 2413 2318"/>
                                <a:gd name="T23" fmla="*/ 2413 h 530"/>
                                <a:gd name="T24" fmla="+- 0 4335 4150"/>
                                <a:gd name="T25" fmla="*/ T24 w 264"/>
                                <a:gd name="T26" fmla="+- 0 2436 2318"/>
                                <a:gd name="T27" fmla="*/ 2436 h 530"/>
                                <a:gd name="T28" fmla="+- 0 4301 4150"/>
                                <a:gd name="T29" fmla="*/ T28 w 264"/>
                                <a:gd name="T30" fmla="+- 0 2492 2318"/>
                                <a:gd name="T31" fmla="*/ 2492 h 530"/>
                                <a:gd name="T32" fmla="+- 0 4245 4150"/>
                                <a:gd name="T33" fmla="*/ T32 w 264"/>
                                <a:gd name="T34" fmla="+- 0 2510 2318"/>
                                <a:gd name="T35" fmla="*/ 2510 h 530"/>
                                <a:gd name="T36" fmla="+- 0 4378 4150"/>
                                <a:gd name="T37" fmla="*/ T36 w 264"/>
                                <a:gd name="T38" fmla="+- 0 2510 2318"/>
                                <a:gd name="T39" fmla="*/ 2510 h 530"/>
                                <a:gd name="T40" fmla="+- 0 4413 4150"/>
                                <a:gd name="T41" fmla="*/ T40 w 264"/>
                                <a:gd name="T42" fmla="+- 0 2443 2318"/>
                                <a:gd name="T43" fmla="*/ 2443 h 530"/>
                                <a:gd name="T44" fmla="+- 0 4414 4150"/>
                                <a:gd name="T45" fmla="*/ T44 w 264"/>
                                <a:gd name="T46" fmla="+- 0 2425 2318"/>
                                <a:gd name="T47" fmla="*/ 2425 h 530"/>
                                <a:gd name="T48" fmla="+- 0 4410 4150"/>
                                <a:gd name="T49" fmla="*/ T48 w 264"/>
                                <a:gd name="T50" fmla="+- 0 2407 2318"/>
                                <a:gd name="T51" fmla="*/ 2407 h 530"/>
                                <a:gd name="T52" fmla="+- 0 4401 4150"/>
                                <a:gd name="T53" fmla="*/ T52 w 264"/>
                                <a:gd name="T54" fmla="+- 0 2388 2318"/>
                                <a:gd name="T55" fmla="*/ 2388 h 530"/>
                                <a:gd name="T56" fmla="+- 0 4395 4150"/>
                                <a:gd name="T57" fmla="*/ T56 w 264"/>
                                <a:gd name="T58" fmla="+- 0 2379 2318"/>
                                <a:gd name="T59" fmla="*/ 237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530">
                                  <a:moveTo>
                                    <a:pt x="245" y="61"/>
                                  </a:moveTo>
                                  <a:lnTo>
                                    <a:pt x="106" y="61"/>
                                  </a:lnTo>
                                  <a:lnTo>
                                    <a:pt x="131" y="63"/>
                                  </a:lnTo>
                                  <a:lnTo>
                                    <a:pt x="148" y="69"/>
                                  </a:lnTo>
                                  <a:lnTo>
                                    <a:pt x="167" y="80"/>
                                  </a:lnTo>
                                  <a:lnTo>
                                    <a:pt x="187" y="95"/>
                                  </a:lnTo>
                                  <a:lnTo>
                                    <a:pt x="185" y="118"/>
                                  </a:lnTo>
                                  <a:lnTo>
                                    <a:pt x="151" y="174"/>
                                  </a:lnTo>
                                  <a:lnTo>
                                    <a:pt x="95" y="192"/>
                                  </a:lnTo>
                                  <a:lnTo>
                                    <a:pt x="228" y="192"/>
                                  </a:lnTo>
                                  <a:lnTo>
                                    <a:pt x="263" y="125"/>
                                  </a:lnTo>
                                  <a:lnTo>
                                    <a:pt x="264" y="107"/>
                                  </a:lnTo>
                                  <a:lnTo>
                                    <a:pt x="260" y="89"/>
                                  </a:lnTo>
                                  <a:lnTo>
                                    <a:pt x="251" y="70"/>
                                  </a:lnTo>
                                  <a:lnTo>
                                    <a:pt x="245" y="61"/>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2" name="Freeform 8428"/>
                          <wps:cNvSpPr>
                            <a:spLocks/>
                          </wps:cNvSpPr>
                          <wps:spPr bwMode="auto">
                            <a:xfrm>
                              <a:off x="4150" y="2318"/>
                              <a:ext cx="264" cy="530"/>
                            </a:xfrm>
                            <a:custGeom>
                              <a:avLst/>
                              <a:gdLst>
                                <a:gd name="T0" fmla="+- 0 4389 4150"/>
                                <a:gd name="T1" fmla="*/ T0 w 264"/>
                                <a:gd name="T2" fmla="+- 0 2369 2318"/>
                                <a:gd name="T3" fmla="*/ 2369 h 530"/>
                                <a:gd name="T4" fmla="+- 0 4163 4150"/>
                                <a:gd name="T5" fmla="*/ T4 w 264"/>
                                <a:gd name="T6" fmla="+- 0 2369 2318"/>
                                <a:gd name="T7" fmla="*/ 2369 h 530"/>
                                <a:gd name="T8" fmla="+- 0 4154 4150"/>
                                <a:gd name="T9" fmla="*/ T8 w 264"/>
                                <a:gd name="T10" fmla="+- 0 2378 2318"/>
                                <a:gd name="T11" fmla="*/ 2378 h 530"/>
                                <a:gd name="T12" fmla="+- 0 4150 4150"/>
                                <a:gd name="T13" fmla="*/ T12 w 264"/>
                                <a:gd name="T14" fmla="+- 0 2386 2318"/>
                                <a:gd name="T15" fmla="*/ 2386 h 530"/>
                                <a:gd name="T16" fmla="+- 0 4150 4150"/>
                                <a:gd name="T17" fmla="*/ T16 w 264"/>
                                <a:gd name="T18" fmla="+- 0 2398 2318"/>
                                <a:gd name="T19" fmla="*/ 2398 h 530"/>
                                <a:gd name="T20" fmla="+- 0 4152 4150"/>
                                <a:gd name="T21" fmla="*/ T20 w 264"/>
                                <a:gd name="T22" fmla="+- 0 2404 2318"/>
                                <a:gd name="T23" fmla="*/ 2404 h 530"/>
                                <a:gd name="T24" fmla="+- 0 4154 4150"/>
                                <a:gd name="T25" fmla="*/ T24 w 264"/>
                                <a:gd name="T26" fmla="+- 0 2407 2318"/>
                                <a:gd name="T27" fmla="*/ 2407 h 530"/>
                                <a:gd name="T28" fmla="+- 0 4159 4150"/>
                                <a:gd name="T29" fmla="*/ T28 w 264"/>
                                <a:gd name="T30" fmla="+- 0 2407 2318"/>
                                <a:gd name="T31" fmla="*/ 2407 h 530"/>
                                <a:gd name="T32" fmla="+- 0 4159 4150"/>
                                <a:gd name="T33" fmla="*/ T32 w 264"/>
                                <a:gd name="T34" fmla="+- 0 2402 2318"/>
                                <a:gd name="T35" fmla="*/ 2402 h 530"/>
                                <a:gd name="T36" fmla="+- 0 4160 4150"/>
                                <a:gd name="T37" fmla="*/ T36 w 264"/>
                                <a:gd name="T38" fmla="+- 0 2399 2318"/>
                                <a:gd name="T39" fmla="*/ 2399 h 530"/>
                                <a:gd name="T40" fmla="+- 0 4250 4150"/>
                                <a:gd name="T41" fmla="*/ T40 w 264"/>
                                <a:gd name="T42" fmla="+- 0 2399 2318"/>
                                <a:gd name="T43" fmla="*/ 2399 h 530"/>
                                <a:gd name="T44" fmla="+- 0 4250 4150"/>
                                <a:gd name="T45" fmla="*/ T44 w 264"/>
                                <a:gd name="T46" fmla="+- 0 2389 2318"/>
                                <a:gd name="T47" fmla="*/ 2389 h 530"/>
                                <a:gd name="T48" fmla="+- 0 4250 4150"/>
                                <a:gd name="T49" fmla="*/ T48 w 264"/>
                                <a:gd name="T50" fmla="+- 0 2382 2318"/>
                                <a:gd name="T51" fmla="*/ 2382 h 530"/>
                                <a:gd name="T52" fmla="+- 0 4256 4150"/>
                                <a:gd name="T53" fmla="*/ T52 w 264"/>
                                <a:gd name="T54" fmla="+- 0 2379 2318"/>
                                <a:gd name="T55" fmla="*/ 2379 h 530"/>
                                <a:gd name="T56" fmla="+- 0 4395 4150"/>
                                <a:gd name="T57" fmla="*/ T56 w 264"/>
                                <a:gd name="T58" fmla="+- 0 2379 2318"/>
                                <a:gd name="T59" fmla="*/ 2379 h 530"/>
                                <a:gd name="T60" fmla="+- 0 4389 4150"/>
                                <a:gd name="T61" fmla="*/ T60 w 264"/>
                                <a:gd name="T62" fmla="+- 0 2369 2318"/>
                                <a:gd name="T63" fmla="*/ 2369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4" h="530">
                                  <a:moveTo>
                                    <a:pt x="239" y="51"/>
                                  </a:moveTo>
                                  <a:lnTo>
                                    <a:pt x="13" y="51"/>
                                  </a:lnTo>
                                  <a:lnTo>
                                    <a:pt x="4" y="60"/>
                                  </a:lnTo>
                                  <a:lnTo>
                                    <a:pt x="0" y="68"/>
                                  </a:lnTo>
                                  <a:lnTo>
                                    <a:pt x="0" y="80"/>
                                  </a:lnTo>
                                  <a:lnTo>
                                    <a:pt x="2" y="86"/>
                                  </a:lnTo>
                                  <a:lnTo>
                                    <a:pt x="4" y="89"/>
                                  </a:lnTo>
                                  <a:lnTo>
                                    <a:pt x="9" y="89"/>
                                  </a:lnTo>
                                  <a:lnTo>
                                    <a:pt x="9" y="84"/>
                                  </a:lnTo>
                                  <a:lnTo>
                                    <a:pt x="10" y="81"/>
                                  </a:lnTo>
                                  <a:lnTo>
                                    <a:pt x="100" y="81"/>
                                  </a:lnTo>
                                  <a:lnTo>
                                    <a:pt x="100" y="71"/>
                                  </a:lnTo>
                                  <a:lnTo>
                                    <a:pt x="100" y="64"/>
                                  </a:lnTo>
                                  <a:lnTo>
                                    <a:pt x="106" y="61"/>
                                  </a:lnTo>
                                  <a:lnTo>
                                    <a:pt x="245" y="61"/>
                                  </a:lnTo>
                                  <a:lnTo>
                                    <a:pt x="239" y="51"/>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3" name="Freeform 8429"/>
                          <wps:cNvSpPr>
                            <a:spLocks/>
                          </wps:cNvSpPr>
                          <wps:spPr bwMode="auto">
                            <a:xfrm>
                              <a:off x="4150" y="2318"/>
                              <a:ext cx="264" cy="530"/>
                            </a:xfrm>
                            <a:custGeom>
                              <a:avLst/>
                              <a:gdLst>
                                <a:gd name="T0" fmla="+- 0 4200 4150"/>
                                <a:gd name="T1" fmla="*/ T0 w 264"/>
                                <a:gd name="T2" fmla="+- 0 2318 2318"/>
                                <a:gd name="T3" fmla="*/ 2318 h 530"/>
                                <a:gd name="T4" fmla="+- 0 4173 4150"/>
                                <a:gd name="T5" fmla="*/ T4 w 264"/>
                                <a:gd name="T6" fmla="+- 0 2344 2318"/>
                                <a:gd name="T7" fmla="*/ 2344 h 530"/>
                                <a:gd name="T8" fmla="+- 0 4158 4150"/>
                                <a:gd name="T9" fmla="*/ T8 w 264"/>
                                <a:gd name="T10" fmla="+- 0 2359 2318"/>
                                <a:gd name="T11" fmla="*/ 2359 h 530"/>
                                <a:gd name="T12" fmla="+- 0 4153 4150"/>
                                <a:gd name="T13" fmla="*/ T12 w 264"/>
                                <a:gd name="T14" fmla="+- 0 2375 2318"/>
                                <a:gd name="T15" fmla="*/ 2375 h 530"/>
                                <a:gd name="T16" fmla="+- 0 4153 4150"/>
                                <a:gd name="T17" fmla="*/ T16 w 264"/>
                                <a:gd name="T18" fmla="+- 0 2376 2318"/>
                                <a:gd name="T19" fmla="*/ 2376 h 530"/>
                                <a:gd name="T20" fmla="+- 0 4155 4150"/>
                                <a:gd name="T21" fmla="*/ T20 w 264"/>
                                <a:gd name="T22" fmla="+- 0 2376 2318"/>
                                <a:gd name="T23" fmla="*/ 2376 h 530"/>
                                <a:gd name="T24" fmla="+- 0 4156 4150"/>
                                <a:gd name="T25" fmla="*/ T24 w 264"/>
                                <a:gd name="T26" fmla="+- 0 2372 2318"/>
                                <a:gd name="T27" fmla="*/ 2372 h 530"/>
                                <a:gd name="T28" fmla="+- 0 4158 4150"/>
                                <a:gd name="T29" fmla="*/ T28 w 264"/>
                                <a:gd name="T30" fmla="+- 0 2369 2318"/>
                                <a:gd name="T31" fmla="*/ 2369 h 530"/>
                                <a:gd name="T32" fmla="+- 0 4389 4150"/>
                                <a:gd name="T33" fmla="*/ T32 w 264"/>
                                <a:gd name="T34" fmla="+- 0 2369 2318"/>
                                <a:gd name="T35" fmla="*/ 2369 h 530"/>
                                <a:gd name="T36" fmla="+- 0 4388 4150"/>
                                <a:gd name="T37" fmla="*/ T36 w 264"/>
                                <a:gd name="T38" fmla="+- 0 2368 2318"/>
                                <a:gd name="T39" fmla="*/ 2368 h 530"/>
                                <a:gd name="T40" fmla="+- 0 4334 4150"/>
                                <a:gd name="T41" fmla="*/ T40 w 264"/>
                                <a:gd name="T42" fmla="+- 0 2337 2318"/>
                                <a:gd name="T43" fmla="*/ 2337 h 530"/>
                                <a:gd name="T44" fmla="+- 0 4274 4150"/>
                                <a:gd name="T45" fmla="*/ T44 w 264"/>
                                <a:gd name="T46" fmla="+- 0 2323 2318"/>
                                <a:gd name="T47" fmla="*/ 2323 h 530"/>
                                <a:gd name="T48" fmla="+- 0 4226 4150"/>
                                <a:gd name="T49" fmla="*/ T48 w 264"/>
                                <a:gd name="T50" fmla="+- 0 2319 2318"/>
                                <a:gd name="T51" fmla="*/ 2319 h 530"/>
                                <a:gd name="T52" fmla="+- 0 4200 4150"/>
                                <a:gd name="T53" fmla="*/ T52 w 264"/>
                                <a:gd name="T54" fmla="+- 0 2318 2318"/>
                                <a:gd name="T55" fmla="*/ 231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4" h="530">
                                  <a:moveTo>
                                    <a:pt x="50" y="0"/>
                                  </a:moveTo>
                                  <a:lnTo>
                                    <a:pt x="23" y="26"/>
                                  </a:lnTo>
                                  <a:lnTo>
                                    <a:pt x="8" y="41"/>
                                  </a:lnTo>
                                  <a:lnTo>
                                    <a:pt x="3" y="57"/>
                                  </a:lnTo>
                                  <a:lnTo>
                                    <a:pt x="3" y="58"/>
                                  </a:lnTo>
                                  <a:lnTo>
                                    <a:pt x="5" y="58"/>
                                  </a:lnTo>
                                  <a:lnTo>
                                    <a:pt x="6" y="54"/>
                                  </a:lnTo>
                                  <a:lnTo>
                                    <a:pt x="8" y="51"/>
                                  </a:lnTo>
                                  <a:lnTo>
                                    <a:pt x="239" y="51"/>
                                  </a:lnTo>
                                  <a:lnTo>
                                    <a:pt x="238" y="50"/>
                                  </a:lnTo>
                                  <a:lnTo>
                                    <a:pt x="184" y="19"/>
                                  </a:lnTo>
                                  <a:lnTo>
                                    <a:pt x="124" y="5"/>
                                  </a:lnTo>
                                  <a:lnTo>
                                    <a:pt x="76" y="1"/>
                                  </a:lnTo>
                                  <a:lnTo>
                                    <a:pt x="50"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4" name="Group 8430"/>
                        <wpg:cNvGrpSpPr>
                          <a:grpSpLocks/>
                        </wpg:cNvGrpSpPr>
                        <wpg:grpSpPr bwMode="auto">
                          <a:xfrm>
                            <a:off x="4444" y="2167"/>
                            <a:ext cx="92" cy="472"/>
                            <a:chOff x="4444" y="2167"/>
                            <a:chExt cx="92" cy="472"/>
                          </a:xfrm>
                        </wpg:grpSpPr>
                        <wps:wsp>
                          <wps:cNvPr id="8625" name="Freeform 8431"/>
                          <wps:cNvSpPr>
                            <a:spLocks/>
                          </wps:cNvSpPr>
                          <wps:spPr bwMode="auto">
                            <a:xfrm>
                              <a:off x="4444" y="2167"/>
                              <a:ext cx="92" cy="472"/>
                            </a:xfrm>
                            <a:custGeom>
                              <a:avLst/>
                              <a:gdLst>
                                <a:gd name="T0" fmla="+- 0 4520 4444"/>
                                <a:gd name="T1" fmla="*/ T0 w 92"/>
                                <a:gd name="T2" fmla="+- 0 2623 2167"/>
                                <a:gd name="T3" fmla="*/ 2623 h 472"/>
                                <a:gd name="T4" fmla="+- 0 4470 4444"/>
                                <a:gd name="T5" fmla="*/ T4 w 92"/>
                                <a:gd name="T6" fmla="+- 0 2623 2167"/>
                                <a:gd name="T7" fmla="*/ 2623 h 472"/>
                                <a:gd name="T8" fmla="+- 0 4476 4444"/>
                                <a:gd name="T9" fmla="*/ T8 w 92"/>
                                <a:gd name="T10" fmla="+- 0 2633 2167"/>
                                <a:gd name="T11" fmla="*/ 2633 h 472"/>
                                <a:gd name="T12" fmla="+- 0 4482 4444"/>
                                <a:gd name="T13" fmla="*/ T12 w 92"/>
                                <a:gd name="T14" fmla="+- 0 2639 2167"/>
                                <a:gd name="T15" fmla="*/ 2639 h 472"/>
                                <a:gd name="T16" fmla="+- 0 4490 4444"/>
                                <a:gd name="T17" fmla="*/ T16 w 92"/>
                                <a:gd name="T18" fmla="+- 0 2639 2167"/>
                                <a:gd name="T19" fmla="*/ 2639 h 472"/>
                                <a:gd name="T20" fmla="+- 0 4498 4444"/>
                                <a:gd name="T21" fmla="*/ T20 w 92"/>
                                <a:gd name="T22" fmla="+- 0 2629 2167"/>
                                <a:gd name="T23" fmla="*/ 2629 h 472"/>
                                <a:gd name="T24" fmla="+- 0 4511 4444"/>
                                <a:gd name="T25" fmla="*/ T24 w 92"/>
                                <a:gd name="T26" fmla="+- 0 2627 2167"/>
                                <a:gd name="T27" fmla="*/ 2627 h 472"/>
                                <a:gd name="T28" fmla="+- 0 4520 4444"/>
                                <a:gd name="T29" fmla="*/ T28 w 92"/>
                                <a:gd name="T30" fmla="+- 0 2623 2167"/>
                                <a:gd name="T31" fmla="*/ 2623 h 4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472">
                                  <a:moveTo>
                                    <a:pt x="76" y="456"/>
                                  </a:moveTo>
                                  <a:lnTo>
                                    <a:pt x="26" y="456"/>
                                  </a:lnTo>
                                  <a:lnTo>
                                    <a:pt x="32" y="466"/>
                                  </a:lnTo>
                                  <a:lnTo>
                                    <a:pt x="38" y="472"/>
                                  </a:lnTo>
                                  <a:lnTo>
                                    <a:pt x="46" y="472"/>
                                  </a:lnTo>
                                  <a:lnTo>
                                    <a:pt x="54" y="462"/>
                                  </a:lnTo>
                                  <a:lnTo>
                                    <a:pt x="67" y="460"/>
                                  </a:lnTo>
                                  <a:lnTo>
                                    <a:pt x="76" y="456"/>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6" name="Freeform 8432"/>
                          <wps:cNvSpPr>
                            <a:spLocks/>
                          </wps:cNvSpPr>
                          <wps:spPr bwMode="auto">
                            <a:xfrm>
                              <a:off x="4444" y="2167"/>
                              <a:ext cx="92" cy="472"/>
                            </a:xfrm>
                            <a:custGeom>
                              <a:avLst/>
                              <a:gdLst>
                                <a:gd name="T0" fmla="+- 0 4508 4444"/>
                                <a:gd name="T1" fmla="*/ T0 w 92"/>
                                <a:gd name="T2" fmla="+- 0 2285 2167"/>
                                <a:gd name="T3" fmla="*/ 2285 h 472"/>
                                <a:gd name="T4" fmla="+- 0 4485 4444"/>
                                <a:gd name="T5" fmla="*/ T4 w 92"/>
                                <a:gd name="T6" fmla="+- 0 2286 2167"/>
                                <a:gd name="T7" fmla="*/ 2286 h 472"/>
                                <a:gd name="T8" fmla="+- 0 4470 4444"/>
                                <a:gd name="T9" fmla="*/ T8 w 92"/>
                                <a:gd name="T10" fmla="+- 0 2294 2167"/>
                                <a:gd name="T11" fmla="*/ 2294 h 472"/>
                                <a:gd name="T12" fmla="+- 0 4461 4444"/>
                                <a:gd name="T13" fmla="*/ T12 w 92"/>
                                <a:gd name="T14" fmla="+- 0 2312 2167"/>
                                <a:gd name="T15" fmla="*/ 2312 h 472"/>
                                <a:gd name="T16" fmla="+- 0 4458 4444"/>
                                <a:gd name="T17" fmla="*/ T16 w 92"/>
                                <a:gd name="T18" fmla="+- 0 2343 2167"/>
                                <a:gd name="T19" fmla="*/ 2343 h 472"/>
                                <a:gd name="T20" fmla="+- 0 4458 4444"/>
                                <a:gd name="T21" fmla="*/ T20 w 92"/>
                                <a:gd name="T22" fmla="+- 0 2367 2167"/>
                                <a:gd name="T23" fmla="*/ 2367 h 472"/>
                                <a:gd name="T24" fmla="+- 0 4458 4444"/>
                                <a:gd name="T25" fmla="*/ T24 w 92"/>
                                <a:gd name="T26" fmla="+- 0 2388 2167"/>
                                <a:gd name="T27" fmla="*/ 2388 h 472"/>
                                <a:gd name="T28" fmla="+- 0 4459 4444"/>
                                <a:gd name="T29" fmla="*/ T28 w 92"/>
                                <a:gd name="T30" fmla="+- 0 2406 2167"/>
                                <a:gd name="T31" fmla="*/ 2406 h 472"/>
                                <a:gd name="T32" fmla="+- 0 4460 4444"/>
                                <a:gd name="T33" fmla="*/ T32 w 92"/>
                                <a:gd name="T34" fmla="+- 0 2420 2167"/>
                                <a:gd name="T35" fmla="*/ 2420 h 472"/>
                                <a:gd name="T36" fmla="+- 0 4450 4444"/>
                                <a:gd name="T37" fmla="*/ T36 w 92"/>
                                <a:gd name="T38" fmla="+- 0 2577 2167"/>
                                <a:gd name="T39" fmla="*/ 2577 h 472"/>
                                <a:gd name="T40" fmla="+- 0 4453 4444"/>
                                <a:gd name="T41" fmla="*/ T40 w 92"/>
                                <a:gd name="T42" fmla="+- 0 2601 2167"/>
                                <a:gd name="T43" fmla="*/ 2601 h 472"/>
                                <a:gd name="T44" fmla="+- 0 4458 4444"/>
                                <a:gd name="T45" fmla="*/ T44 w 92"/>
                                <a:gd name="T46" fmla="+- 0 2619 2167"/>
                                <a:gd name="T47" fmla="*/ 2619 h 472"/>
                                <a:gd name="T48" fmla="+- 0 4467 4444"/>
                                <a:gd name="T49" fmla="*/ T48 w 92"/>
                                <a:gd name="T50" fmla="+- 0 2630 2167"/>
                                <a:gd name="T51" fmla="*/ 2630 h 472"/>
                                <a:gd name="T52" fmla="+- 0 4469 4444"/>
                                <a:gd name="T53" fmla="*/ T52 w 92"/>
                                <a:gd name="T54" fmla="+- 0 2630 2167"/>
                                <a:gd name="T55" fmla="*/ 2630 h 472"/>
                                <a:gd name="T56" fmla="+- 0 4470 4444"/>
                                <a:gd name="T57" fmla="*/ T56 w 92"/>
                                <a:gd name="T58" fmla="+- 0 2628 2167"/>
                                <a:gd name="T59" fmla="*/ 2628 h 472"/>
                                <a:gd name="T60" fmla="+- 0 4470 4444"/>
                                <a:gd name="T61" fmla="*/ T60 w 92"/>
                                <a:gd name="T62" fmla="+- 0 2623 2167"/>
                                <a:gd name="T63" fmla="*/ 2623 h 472"/>
                                <a:gd name="T64" fmla="+- 0 4520 4444"/>
                                <a:gd name="T65" fmla="*/ T64 w 92"/>
                                <a:gd name="T66" fmla="+- 0 2623 2167"/>
                                <a:gd name="T67" fmla="*/ 2623 h 472"/>
                                <a:gd name="T68" fmla="+- 0 4527 4444"/>
                                <a:gd name="T69" fmla="*/ T68 w 92"/>
                                <a:gd name="T70" fmla="+- 0 2619 2167"/>
                                <a:gd name="T71" fmla="*/ 2619 h 472"/>
                                <a:gd name="T72" fmla="+- 0 4529 4444"/>
                                <a:gd name="T73" fmla="*/ T72 w 92"/>
                                <a:gd name="T74" fmla="+- 0 2494 2167"/>
                                <a:gd name="T75" fmla="*/ 2494 h 472"/>
                                <a:gd name="T76" fmla="+- 0 4529 4444"/>
                                <a:gd name="T77" fmla="*/ T76 w 92"/>
                                <a:gd name="T78" fmla="+- 0 2457 2167"/>
                                <a:gd name="T79" fmla="*/ 2457 h 472"/>
                                <a:gd name="T80" fmla="+- 0 4527 4444"/>
                                <a:gd name="T81" fmla="*/ T80 w 92"/>
                                <a:gd name="T82" fmla="+- 0 2395 2167"/>
                                <a:gd name="T83" fmla="*/ 2395 h 472"/>
                                <a:gd name="T84" fmla="+- 0 4519 4444"/>
                                <a:gd name="T85" fmla="*/ T84 w 92"/>
                                <a:gd name="T86" fmla="+- 0 2317 2167"/>
                                <a:gd name="T87" fmla="*/ 2317 h 472"/>
                                <a:gd name="T88" fmla="+- 0 4515 4444"/>
                                <a:gd name="T89" fmla="*/ T88 w 92"/>
                                <a:gd name="T90" fmla="+- 0 2297 2167"/>
                                <a:gd name="T91" fmla="*/ 2297 h 472"/>
                                <a:gd name="T92" fmla="+- 0 4515 4444"/>
                                <a:gd name="T93" fmla="*/ T92 w 92"/>
                                <a:gd name="T94" fmla="+- 0 2290 2167"/>
                                <a:gd name="T95" fmla="*/ 2290 h 472"/>
                                <a:gd name="T96" fmla="+- 0 4508 4444"/>
                                <a:gd name="T97" fmla="*/ T96 w 92"/>
                                <a:gd name="T98" fmla="+- 0 2285 2167"/>
                                <a:gd name="T99" fmla="*/ 228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2" h="472">
                                  <a:moveTo>
                                    <a:pt x="64" y="118"/>
                                  </a:moveTo>
                                  <a:lnTo>
                                    <a:pt x="41" y="119"/>
                                  </a:lnTo>
                                  <a:lnTo>
                                    <a:pt x="26" y="127"/>
                                  </a:lnTo>
                                  <a:lnTo>
                                    <a:pt x="17" y="145"/>
                                  </a:lnTo>
                                  <a:lnTo>
                                    <a:pt x="14" y="176"/>
                                  </a:lnTo>
                                  <a:lnTo>
                                    <a:pt x="14" y="200"/>
                                  </a:lnTo>
                                  <a:lnTo>
                                    <a:pt x="14" y="221"/>
                                  </a:lnTo>
                                  <a:lnTo>
                                    <a:pt x="15" y="239"/>
                                  </a:lnTo>
                                  <a:lnTo>
                                    <a:pt x="16" y="253"/>
                                  </a:lnTo>
                                  <a:lnTo>
                                    <a:pt x="6" y="410"/>
                                  </a:lnTo>
                                  <a:lnTo>
                                    <a:pt x="9" y="434"/>
                                  </a:lnTo>
                                  <a:lnTo>
                                    <a:pt x="14" y="452"/>
                                  </a:lnTo>
                                  <a:lnTo>
                                    <a:pt x="23" y="463"/>
                                  </a:lnTo>
                                  <a:lnTo>
                                    <a:pt x="25" y="463"/>
                                  </a:lnTo>
                                  <a:lnTo>
                                    <a:pt x="26" y="461"/>
                                  </a:lnTo>
                                  <a:lnTo>
                                    <a:pt x="26" y="456"/>
                                  </a:lnTo>
                                  <a:lnTo>
                                    <a:pt x="76" y="456"/>
                                  </a:lnTo>
                                  <a:lnTo>
                                    <a:pt x="83" y="452"/>
                                  </a:lnTo>
                                  <a:lnTo>
                                    <a:pt x="85" y="327"/>
                                  </a:lnTo>
                                  <a:lnTo>
                                    <a:pt x="85" y="290"/>
                                  </a:lnTo>
                                  <a:lnTo>
                                    <a:pt x="83" y="228"/>
                                  </a:lnTo>
                                  <a:lnTo>
                                    <a:pt x="75" y="150"/>
                                  </a:lnTo>
                                  <a:lnTo>
                                    <a:pt x="71" y="130"/>
                                  </a:lnTo>
                                  <a:lnTo>
                                    <a:pt x="71" y="123"/>
                                  </a:lnTo>
                                  <a:lnTo>
                                    <a:pt x="64" y="118"/>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7" name="Freeform 8433"/>
                          <wps:cNvSpPr>
                            <a:spLocks/>
                          </wps:cNvSpPr>
                          <wps:spPr bwMode="auto">
                            <a:xfrm>
                              <a:off x="4444" y="2167"/>
                              <a:ext cx="92" cy="472"/>
                            </a:xfrm>
                            <a:custGeom>
                              <a:avLst/>
                              <a:gdLst>
                                <a:gd name="T0" fmla="+- 0 4517 4444"/>
                                <a:gd name="T1" fmla="*/ T0 w 92"/>
                                <a:gd name="T2" fmla="+- 0 2167 2167"/>
                                <a:gd name="T3" fmla="*/ 2167 h 472"/>
                                <a:gd name="T4" fmla="+- 0 4496 4444"/>
                                <a:gd name="T5" fmla="*/ T4 w 92"/>
                                <a:gd name="T6" fmla="+- 0 2167 2167"/>
                                <a:gd name="T7" fmla="*/ 2167 h 472"/>
                                <a:gd name="T8" fmla="+- 0 4473 4444"/>
                                <a:gd name="T9" fmla="*/ T8 w 92"/>
                                <a:gd name="T10" fmla="+- 0 2169 2167"/>
                                <a:gd name="T11" fmla="*/ 2169 h 472"/>
                                <a:gd name="T12" fmla="+- 0 4455 4444"/>
                                <a:gd name="T13" fmla="*/ T12 w 92"/>
                                <a:gd name="T14" fmla="+- 0 2178 2167"/>
                                <a:gd name="T15" fmla="*/ 2178 h 472"/>
                                <a:gd name="T16" fmla="+- 0 4444 4444"/>
                                <a:gd name="T17" fmla="*/ T16 w 92"/>
                                <a:gd name="T18" fmla="+- 0 2195 2167"/>
                                <a:gd name="T19" fmla="*/ 2195 h 472"/>
                                <a:gd name="T20" fmla="+- 0 4444 4444"/>
                                <a:gd name="T21" fmla="*/ T20 w 92"/>
                                <a:gd name="T22" fmla="+- 0 2202 2167"/>
                                <a:gd name="T23" fmla="*/ 2202 h 472"/>
                                <a:gd name="T24" fmla="+- 0 4445 4444"/>
                                <a:gd name="T25" fmla="*/ T24 w 92"/>
                                <a:gd name="T26" fmla="+- 0 2207 2167"/>
                                <a:gd name="T27" fmla="*/ 2207 h 472"/>
                                <a:gd name="T28" fmla="+- 0 4454 4444"/>
                                <a:gd name="T29" fmla="*/ T28 w 92"/>
                                <a:gd name="T30" fmla="+- 0 2221 2167"/>
                                <a:gd name="T31" fmla="*/ 2221 h 472"/>
                                <a:gd name="T32" fmla="+- 0 4480 4444"/>
                                <a:gd name="T33" fmla="*/ T32 w 92"/>
                                <a:gd name="T34" fmla="+- 0 2227 2167"/>
                                <a:gd name="T35" fmla="*/ 2227 h 472"/>
                                <a:gd name="T36" fmla="+- 0 4512 4444"/>
                                <a:gd name="T37" fmla="*/ T36 w 92"/>
                                <a:gd name="T38" fmla="+- 0 2221 2167"/>
                                <a:gd name="T39" fmla="*/ 2221 h 472"/>
                                <a:gd name="T40" fmla="+- 0 4530 4444"/>
                                <a:gd name="T41" fmla="*/ T40 w 92"/>
                                <a:gd name="T42" fmla="+- 0 2210 2167"/>
                                <a:gd name="T43" fmla="*/ 2210 h 472"/>
                                <a:gd name="T44" fmla="+- 0 4536 4444"/>
                                <a:gd name="T45" fmla="*/ T44 w 92"/>
                                <a:gd name="T46" fmla="+- 0 2196 2167"/>
                                <a:gd name="T47" fmla="*/ 2196 h 472"/>
                                <a:gd name="T48" fmla="+- 0 4532 4444"/>
                                <a:gd name="T49" fmla="*/ T48 w 92"/>
                                <a:gd name="T50" fmla="+- 0 2182 2167"/>
                                <a:gd name="T51" fmla="*/ 2182 h 472"/>
                                <a:gd name="T52" fmla="+- 0 4529 4444"/>
                                <a:gd name="T53" fmla="*/ T52 w 92"/>
                                <a:gd name="T54" fmla="+- 0 2172 2167"/>
                                <a:gd name="T55" fmla="*/ 2172 h 472"/>
                                <a:gd name="T56" fmla="+- 0 4517 4444"/>
                                <a:gd name="T57" fmla="*/ T56 w 92"/>
                                <a:gd name="T58" fmla="+- 0 2167 2167"/>
                                <a:gd name="T59" fmla="*/ 216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2" h="472">
                                  <a:moveTo>
                                    <a:pt x="73" y="0"/>
                                  </a:moveTo>
                                  <a:lnTo>
                                    <a:pt x="52" y="0"/>
                                  </a:lnTo>
                                  <a:lnTo>
                                    <a:pt x="29" y="2"/>
                                  </a:lnTo>
                                  <a:lnTo>
                                    <a:pt x="11" y="11"/>
                                  </a:lnTo>
                                  <a:lnTo>
                                    <a:pt x="0" y="28"/>
                                  </a:lnTo>
                                  <a:lnTo>
                                    <a:pt x="0" y="35"/>
                                  </a:lnTo>
                                  <a:lnTo>
                                    <a:pt x="1" y="40"/>
                                  </a:lnTo>
                                  <a:lnTo>
                                    <a:pt x="10" y="54"/>
                                  </a:lnTo>
                                  <a:lnTo>
                                    <a:pt x="36" y="60"/>
                                  </a:lnTo>
                                  <a:lnTo>
                                    <a:pt x="68" y="54"/>
                                  </a:lnTo>
                                  <a:lnTo>
                                    <a:pt x="86" y="43"/>
                                  </a:lnTo>
                                  <a:lnTo>
                                    <a:pt x="92" y="29"/>
                                  </a:lnTo>
                                  <a:lnTo>
                                    <a:pt x="88" y="15"/>
                                  </a:lnTo>
                                  <a:lnTo>
                                    <a:pt x="85" y="5"/>
                                  </a:lnTo>
                                  <a:lnTo>
                                    <a:pt x="73"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8" name="Group 8434"/>
                        <wpg:cNvGrpSpPr>
                          <a:grpSpLocks/>
                        </wpg:cNvGrpSpPr>
                        <wpg:grpSpPr bwMode="auto">
                          <a:xfrm>
                            <a:off x="4558" y="2302"/>
                            <a:ext cx="287" cy="331"/>
                            <a:chOff x="4558" y="2302"/>
                            <a:chExt cx="287" cy="331"/>
                          </a:xfrm>
                        </wpg:grpSpPr>
                        <wps:wsp>
                          <wps:cNvPr id="8629" name="Freeform 8435"/>
                          <wps:cNvSpPr>
                            <a:spLocks/>
                          </wps:cNvSpPr>
                          <wps:spPr bwMode="auto">
                            <a:xfrm>
                              <a:off x="4558" y="2302"/>
                              <a:ext cx="287" cy="331"/>
                            </a:xfrm>
                            <a:custGeom>
                              <a:avLst/>
                              <a:gdLst>
                                <a:gd name="T0" fmla="+- 0 4596 4558"/>
                                <a:gd name="T1" fmla="*/ T0 w 287"/>
                                <a:gd name="T2" fmla="+- 0 2351 2302"/>
                                <a:gd name="T3" fmla="*/ 2351 h 331"/>
                                <a:gd name="T4" fmla="+- 0 4590 4558"/>
                                <a:gd name="T5" fmla="*/ T4 w 287"/>
                                <a:gd name="T6" fmla="+- 0 2352 2302"/>
                                <a:gd name="T7" fmla="*/ 2352 h 331"/>
                                <a:gd name="T8" fmla="+- 0 4568 4558"/>
                                <a:gd name="T9" fmla="*/ T8 w 287"/>
                                <a:gd name="T10" fmla="+- 0 2359 2302"/>
                                <a:gd name="T11" fmla="*/ 2359 h 331"/>
                                <a:gd name="T12" fmla="+- 0 4558 4558"/>
                                <a:gd name="T13" fmla="*/ T12 w 287"/>
                                <a:gd name="T14" fmla="+- 0 2374 2302"/>
                                <a:gd name="T15" fmla="*/ 2374 h 331"/>
                                <a:gd name="T16" fmla="+- 0 4558 4558"/>
                                <a:gd name="T17" fmla="*/ T16 w 287"/>
                                <a:gd name="T18" fmla="+- 0 2396 2302"/>
                                <a:gd name="T19" fmla="*/ 2396 h 331"/>
                                <a:gd name="T20" fmla="+- 0 4559 4558"/>
                                <a:gd name="T21" fmla="*/ T20 w 287"/>
                                <a:gd name="T22" fmla="+- 0 2414 2302"/>
                                <a:gd name="T23" fmla="*/ 2414 h 331"/>
                                <a:gd name="T24" fmla="+- 0 4562 4558"/>
                                <a:gd name="T25" fmla="*/ T24 w 287"/>
                                <a:gd name="T26" fmla="+- 0 2434 2302"/>
                                <a:gd name="T27" fmla="*/ 2434 h 331"/>
                                <a:gd name="T28" fmla="+- 0 4566 4558"/>
                                <a:gd name="T29" fmla="*/ T28 w 287"/>
                                <a:gd name="T30" fmla="+- 0 2456 2302"/>
                                <a:gd name="T31" fmla="*/ 2456 h 331"/>
                                <a:gd name="T32" fmla="+- 0 4574 4558"/>
                                <a:gd name="T33" fmla="*/ T32 w 287"/>
                                <a:gd name="T34" fmla="+- 0 2487 2302"/>
                                <a:gd name="T35" fmla="*/ 2487 h 331"/>
                                <a:gd name="T36" fmla="+- 0 4580 4558"/>
                                <a:gd name="T37" fmla="*/ T36 w 287"/>
                                <a:gd name="T38" fmla="+- 0 2514 2302"/>
                                <a:gd name="T39" fmla="*/ 2514 h 331"/>
                                <a:gd name="T40" fmla="+- 0 4594 4558"/>
                                <a:gd name="T41" fmla="*/ T40 w 287"/>
                                <a:gd name="T42" fmla="+- 0 2577 2302"/>
                                <a:gd name="T43" fmla="*/ 2577 h 331"/>
                                <a:gd name="T44" fmla="+- 0 4621 4558"/>
                                <a:gd name="T45" fmla="*/ T44 w 287"/>
                                <a:gd name="T46" fmla="+- 0 2621 2302"/>
                                <a:gd name="T47" fmla="*/ 2621 h 331"/>
                                <a:gd name="T48" fmla="+- 0 4633 4558"/>
                                <a:gd name="T49" fmla="*/ T48 w 287"/>
                                <a:gd name="T50" fmla="+- 0 2632 2302"/>
                                <a:gd name="T51" fmla="*/ 2632 h 331"/>
                                <a:gd name="T52" fmla="+- 0 4649 4558"/>
                                <a:gd name="T53" fmla="*/ T52 w 287"/>
                                <a:gd name="T54" fmla="+- 0 2625 2302"/>
                                <a:gd name="T55" fmla="*/ 2625 h 331"/>
                                <a:gd name="T56" fmla="+- 0 4673 4558"/>
                                <a:gd name="T57" fmla="*/ T56 w 287"/>
                                <a:gd name="T58" fmla="+- 0 2609 2302"/>
                                <a:gd name="T59" fmla="*/ 2609 h 331"/>
                                <a:gd name="T60" fmla="+- 0 4674 4558"/>
                                <a:gd name="T61" fmla="*/ T60 w 287"/>
                                <a:gd name="T62" fmla="+- 0 2594 2302"/>
                                <a:gd name="T63" fmla="*/ 2594 h 331"/>
                                <a:gd name="T64" fmla="+- 0 4677 4558"/>
                                <a:gd name="T65" fmla="*/ T64 w 287"/>
                                <a:gd name="T66" fmla="+- 0 2576 2302"/>
                                <a:gd name="T67" fmla="*/ 2576 h 331"/>
                                <a:gd name="T68" fmla="+- 0 4697 4558"/>
                                <a:gd name="T69" fmla="*/ T68 w 287"/>
                                <a:gd name="T70" fmla="+- 0 2509 2302"/>
                                <a:gd name="T71" fmla="*/ 2509 h 331"/>
                                <a:gd name="T72" fmla="+- 0 4727 4558"/>
                                <a:gd name="T73" fmla="*/ T72 w 287"/>
                                <a:gd name="T74" fmla="+- 0 2453 2302"/>
                                <a:gd name="T75" fmla="*/ 2453 h 331"/>
                                <a:gd name="T76" fmla="+- 0 4750 4558"/>
                                <a:gd name="T77" fmla="*/ T76 w 287"/>
                                <a:gd name="T78" fmla="+- 0 2420 2302"/>
                                <a:gd name="T79" fmla="*/ 2420 h 331"/>
                                <a:gd name="T80" fmla="+- 0 4637 4558"/>
                                <a:gd name="T81" fmla="*/ T80 w 287"/>
                                <a:gd name="T82" fmla="+- 0 2420 2302"/>
                                <a:gd name="T83" fmla="*/ 2420 h 331"/>
                                <a:gd name="T84" fmla="+- 0 4637 4558"/>
                                <a:gd name="T85" fmla="*/ T84 w 287"/>
                                <a:gd name="T86" fmla="+- 0 2393 2302"/>
                                <a:gd name="T87" fmla="*/ 2393 h 331"/>
                                <a:gd name="T88" fmla="+- 0 4629 4558"/>
                                <a:gd name="T89" fmla="*/ T88 w 287"/>
                                <a:gd name="T90" fmla="+- 0 2370 2302"/>
                                <a:gd name="T91" fmla="*/ 2370 h 331"/>
                                <a:gd name="T92" fmla="+- 0 4615 4558"/>
                                <a:gd name="T93" fmla="*/ T92 w 287"/>
                                <a:gd name="T94" fmla="+- 0 2356 2302"/>
                                <a:gd name="T95" fmla="*/ 2356 h 331"/>
                                <a:gd name="T96" fmla="+- 0 4596 4558"/>
                                <a:gd name="T97" fmla="*/ T96 w 287"/>
                                <a:gd name="T98" fmla="+- 0 2351 2302"/>
                                <a:gd name="T99" fmla="*/ 2351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7" h="331">
                                  <a:moveTo>
                                    <a:pt x="38" y="49"/>
                                  </a:moveTo>
                                  <a:lnTo>
                                    <a:pt x="32" y="50"/>
                                  </a:lnTo>
                                  <a:lnTo>
                                    <a:pt x="10" y="57"/>
                                  </a:lnTo>
                                  <a:lnTo>
                                    <a:pt x="0" y="72"/>
                                  </a:lnTo>
                                  <a:lnTo>
                                    <a:pt x="0" y="94"/>
                                  </a:lnTo>
                                  <a:lnTo>
                                    <a:pt x="1" y="112"/>
                                  </a:lnTo>
                                  <a:lnTo>
                                    <a:pt x="4" y="132"/>
                                  </a:lnTo>
                                  <a:lnTo>
                                    <a:pt x="8" y="154"/>
                                  </a:lnTo>
                                  <a:lnTo>
                                    <a:pt x="16" y="185"/>
                                  </a:lnTo>
                                  <a:lnTo>
                                    <a:pt x="22" y="212"/>
                                  </a:lnTo>
                                  <a:lnTo>
                                    <a:pt x="36" y="275"/>
                                  </a:lnTo>
                                  <a:lnTo>
                                    <a:pt x="63" y="319"/>
                                  </a:lnTo>
                                  <a:lnTo>
                                    <a:pt x="75" y="330"/>
                                  </a:lnTo>
                                  <a:lnTo>
                                    <a:pt x="91" y="323"/>
                                  </a:lnTo>
                                  <a:lnTo>
                                    <a:pt x="115" y="307"/>
                                  </a:lnTo>
                                  <a:lnTo>
                                    <a:pt x="116" y="292"/>
                                  </a:lnTo>
                                  <a:lnTo>
                                    <a:pt x="119" y="274"/>
                                  </a:lnTo>
                                  <a:lnTo>
                                    <a:pt x="139" y="207"/>
                                  </a:lnTo>
                                  <a:lnTo>
                                    <a:pt x="169" y="151"/>
                                  </a:lnTo>
                                  <a:lnTo>
                                    <a:pt x="192" y="118"/>
                                  </a:lnTo>
                                  <a:lnTo>
                                    <a:pt x="79" y="118"/>
                                  </a:lnTo>
                                  <a:lnTo>
                                    <a:pt x="79" y="91"/>
                                  </a:lnTo>
                                  <a:lnTo>
                                    <a:pt x="71" y="68"/>
                                  </a:lnTo>
                                  <a:lnTo>
                                    <a:pt x="57" y="54"/>
                                  </a:lnTo>
                                  <a:lnTo>
                                    <a:pt x="38" y="49"/>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0" name="Freeform 8436"/>
                          <wps:cNvSpPr>
                            <a:spLocks/>
                          </wps:cNvSpPr>
                          <wps:spPr bwMode="auto">
                            <a:xfrm>
                              <a:off x="4558" y="2302"/>
                              <a:ext cx="287" cy="331"/>
                            </a:xfrm>
                            <a:custGeom>
                              <a:avLst/>
                              <a:gdLst>
                                <a:gd name="T0" fmla="+- 0 4820 4558"/>
                                <a:gd name="T1" fmla="*/ T0 w 287"/>
                                <a:gd name="T2" fmla="+- 0 2302 2302"/>
                                <a:gd name="T3" fmla="*/ 2302 h 331"/>
                                <a:gd name="T4" fmla="+- 0 4745 4558"/>
                                <a:gd name="T5" fmla="*/ T4 w 287"/>
                                <a:gd name="T6" fmla="+- 0 2318 2302"/>
                                <a:gd name="T7" fmla="*/ 2318 h 331"/>
                                <a:gd name="T8" fmla="+- 0 4688 4558"/>
                                <a:gd name="T9" fmla="*/ T8 w 287"/>
                                <a:gd name="T10" fmla="+- 0 2370 2302"/>
                                <a:gd name="T11" fmla="*/ 2370 h 331"/>
                                <a:gd name="T12" fmla="+- 0 4673 4558"/>
                                <a:gd name="T13" fmla="*/ T12 w 287"/>
                                <a:gd name="T14" fmla="+- 0 2386 2302"/>
                                <a:gd name="T15" fmla="*/ 2386 h 331"/>
                                <a:gd name="T16" fmla="+- 0 4660 4558"/>
                                <a:gd name="T17" fmla="*/ T16 w 287"/>
                                <a:gd name="T18" fmla="+- 0 2399 2302"/>
                                <a:gd name="T19" fmla="*/ 2399 h 331"/>
                                <a:gd name="T20" fmla="+- 0 4648 4558"/>
                                <a:gd name="T21" fmla="*/ T20 w 287"/>
                                <a:gd name="T22" fmla="+- 0 2411 2302"/>
                                <a:gd name="T23" fmla="*/ 2411 h 331"/>
                                <a:gd name="T24" fmla="+- 0 4637 4558"/>
                                <a:gd name="T25" fmla="*/ T24 w 287"/>
                                <a:gd name="T26" fmla="+- 0 2420 2302"/>
                                <a:gd name="T27" fmla="*/ 2420 h 331"/>
                                <a:gd name="T28" fmla="+- 0 4750 4558"/>
                                <a:gd name="T29" fmla="*/ T28 w 287"/>
                                <a:gd name="T30" fmla="+- 0 2420 2302"/>
                                <a:gd name="T31" fmla="*/ 2420 h 331"/>
                                <a:gd name="T32" fmla="+- 0 4793 4558"/>
                                <a:gd name="T33" fmla="*/ T32 w 287"/>
                                <a:gd name="T34" fmla="+- 0 2379 2302"/>
                                <a:gd name="T35" fmla="*/ 2379 h 331"/>
                                <a:gd name="T36" fmla="+- 0 4844 4558"/>
                                <a:gd name="T37" fmla="*/ T36 w 287"/>
                                <a:gd name="T38" fmla="+- 0 2346 2302"/>
                                <a:gd name="T39" fmla="*/ 2346 h 331"/>
                                <a:gd name="T40" fmla="+- 0 4844 4558"/>
                                <a:gd name="T41" fmla="*/ T40 w 287"/>
                                <a:gd name="T42" fmla="+- 0 2344 2302"/>
                                <a:gd name="T43" fmla="*/ 2344 h 331"/>
                                <a:gd name="T44" fmla="+- 0 4838 4558"/>
                                <a:gd name="T45" fmla="*/ T44 w 287"/>
                                <a:gd name="T46" fmla="+- 0 2338 2302"/>
                                <a:gd name="T47" fmla="*/ 2338 h 331"/>
                                <a:gd name="T48" fmla="+- 0 4834 4558"/>
                                <a:gd name="T49" fmla="*/ T48 w 287"/>
                                <a:gd name="T50" fmla="+- 0 2329 2302"/>
                                <a:gd name="T51" fmla="*/ 2329 h 331"/>
                                <a:gd name="T52" fmla="+- 0 4832 4558"/>
                                <a:gd name="T53" fmla="*/ T52 w 287"/>
                                <a:gd name="T54" fmla="+- 0 2318 2302"/>
                                <a:gd name="T55" fmla="*/ 2318 h 331"/>
                                <a:gd name="T56" fmla="+- 0 4832 4558"/>
                                <a:gd name="T57" fmla="*/ T56 w 287"/>
                                <a:gd name="T58" fmla="+- 0 2307 2302"/>
                                <a:gd name="T59" fmla="*/ 2307 h 331"/>
                                <a:gd name="T60" fmla="+- 0 4820 4558"/>
                                <a:gd name="T61" fmla="*/ T60 w 287"/>
                                <a:gd name="T62" fmla="+- 0 2302 2302"/>
                                <a:gd name="T63" fmla="*/ 2302 h 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7" h="331">
                                  <a:moveTo>
                                    <a:pt x="262" y="0"/>
                                  </a:moveTo>
                                  <a:lnTo>
                                    <a:pt x="187" y="16"/>
                                  </a:lnTo>
                                  <a:lnTo>
                                    <a:pt x="130" y="68"/>
                                  </a:lnTo>
                                  <a:lnTo>
                                    <a:pt x="115" y="84"/>
                                  </a:lnTo>
                                  <a:lnTo>
                                    <a:pt x="102" y="97"/>
                                  </a:lnTo>
                                  <a:lnTo>
                                    <a:pt x="90" y="109"/>
                                  </a:lnTo>
                                  <a:lnTo>
                                    <a:pt x="79" y="118"/>
                                  </a:lnTo>
                                  <a:lnTo>
                                    <a:pt x="192" y="118"/>
                                  </a:lnTo>
                                  <a:lnTo>
                                    <a:pt x="235" y="77"/>
                                  </a:lnTo>
                                  <a:lnTo>
                                    <a:pt x="286" y="44"/>
                                  </a:lnTo>
                                  <a:lnTo>
                                    <a:pt x="286" y="42"/>
                                  </a:lnTo>
                                  <a:lnTo>
                                    <a:pt x="280" y="36"/>
                                  </a:lnTo>
                                  <a:lnTo>
                                    <a:pt x="276" y="27"/>
                                  </a:lnTo>
                                  <a:lnTo>
                                    <a:pt x="274" y="16"/>
                                  </a:lnTo>
                                  <a:lnTo>
                                    <a:pt x="274" y="5"/>
                                  </a:lnTo>
                                  <a:lnTo>
                                    <a:pt x="262"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1" name="Group 8437"/>
                        <wpg:cNvGrpSpPr>
                          <a:grpSpLocks/>
                        </wpg:cNvGrpSpPr>
                        <wpg:grpSpPr bwMode="auto">
                          <a:xfrm>
                            <a:off x="4843" y="2301"/>
                            <a:ext cx="376" cy="321"/>
                            <a:chOff x="4843" y="2301"/>
                            <a:chExt cx="376" cy="321"/>
                          </a:xfrm>
                        </wpg:grpSpPr>
                        <wps:wsp>
                          <wps:cNvPr id="8632" name="Freeform 8438"/>
                          <wps:cNvSpPr>
                            <a:spLocks/>
                          </wps:cNvSpPr>
                          <wps:spPr bwMode="auto">
                            <a:xfrm>
                              <a:off x="4843" y="2301"/>
                              <a:ext cx="376" cy="321"/>
                            </a:xfrm>
                            <a:custGeom>
                              <a:avLst/>
                              <a:gdLst>
                                <a:gd name="T0" fmla="+- 0 4938 4843"/>
                                <a:gd name="T1" fmla="*/ T0 w 376"/>
                                <a:gd name="T2" fmla="+- 0 2301 2301"/>
                                <a:gd name="T3" fmla="*/ 2301 h 321"/>
                                <a:gd name="T4" fmla="+- 0 4879 4843"/>
                                <a:gd name="T5" fmla="*/ T4 w 376"/>
                                <a:gd name="T6" fmla="+- 0 2323 2301"/>
                                <a:gd name="T7" fmla="*/ 2323 h 321"/>
                                <a:gd name="T8" fmla="+- 0 4843 4843"/>
                                <a:gd name="T9" fmla="*/ T8 w 376"/>
                                <a:gd name="T10" fmla="+- 0 2395 2301"/>
                                <a:gd name="T11" fmla="*/ 2395 h 321"/>
                                <a:gd name="T12" fmla="+- 0 4843 4843"/>
                                <a:gd name="T13" fmla="*/ T12 w 376"/>
                                <a:gd name="T14" fmla="+- 0 2404 2301"/>
                                <a:gd name="T15" fmla="*/ 2404 h 321"/>
                                <a:gd name="T16" fmla="+- 0 4856 4843"/>
                                <a:gd name="T17" fmla="*/ T16 w 376"/>
                                <a:gd name="T18" fmla="+- 0 2508 2301"/>
                                <a:gd name="T19" fmla="*/ 2508 h 321"/>
                                <a:gd name="T20" fmla="+- 0 4903 4843"/>
                                <a:gd name="T21" fmla="*/ T20 w 376"/>
                                <a:gd name="T22" fmla="+- 0 2566 2301"/>
                                <a:gd name="T23" fmla="*/ 2566 h 321"/>
                                <a:gd name="T24" fmla="+- 0 4952 4843"/>
                                <a:gd name="T25" fmla="*/ T24 w 376"/>
                                <a:gd name="T26" fmla="+- 0 2603 2301"/>
                                <a:gd name="T27" fmla="*/ 2603 h 321"/>
                                <a:gd name="T28" fmla="+- 0 5017 4843"/>
                                <a:gd name="T29" fmla="*/ T28 w 376"/>
                                <a:gd name="T30" fmla="+- 0 2621 2301"/>
                                <a:gd name="T31" fmla="*/ 2621 h 321"/>
                                <a:gd name="T32" fmla="+- 0 5038 4843"/>
                                <a:gd name="T33" fmla="*/ T32 w 376"/>
                                <a:gd name="T34" fmla="+- 0 2621 2301"/>
                                <a:gd name="T35" fmla="*/ 2621 h 321"/>
                                <a:gd name="T36" fmla="+- 0 5103 4843"/>
                                <a:gd name="T37" fmla="*/ T36 w 376"/>
                                <a:gd name="T38" fmla="+- 0 2598 2301"/>
                                <a:gd name="T39" fmla="*/ 2598 h 321"/>
                                <a:gd name="T40" fmla="+- 0 5152 4843"/>
                                <a:gd name="T41" fmla="*/ T40 w 376"/>
                                <a:gd name="T42" fmla="+- 0 2552 2301"/>
                                <a:gd name="T43" fmla="*/ 2552 h 321"/>
                                <a:gd name="T44" fmla="+- 0 5014 4843"/>
                                <a:gd name="T45" fmla="*/ T44 w 376"/>
                                <a:gd name="T46" fmla="+- 0 2552 2301"/>
                                <a:gd name="T47" fmla="*/ 2552 h 321"/>
                                <a:gd name="T48" fmla="+- 0 4996 4843"/>
                                <a:gd name="T49" fmla="*/ T48 w 376"/>
                                <a:gd name="T50" fmla="+- 0 2545 2301"/>
                                <a:gd name="T51" fmla="*/ 2545 h 321"/>
                                <a:gd name="T52" fmla="+- 0 4980 4843"/>
                                <a:gd name="T53" fmla="*/ T52 w 376"/>
                                <a:gd name="T54" fmla="+- 0 2532 2301"/>
                                <a:gd name="T55" fmla="*/ 2532 h 321"/>
                                <a:gd name="T56" fmla="+- 0 4966 4843"/>
                                <a:gd name="T57" fmla="*/ T56 w 376"/>
                                <a:gd name="T58" fmla="+- 0 2513 2301"/>
                                <a:gd name="T59" fmla="*/ 2513 h 321"/>
                                <a:gd name="T60" fmla="+- 0 5003 4843"/>
                                <a:gd name="T61" fmla="*/ T60 w 376"/>
                                <a:gd name="T62" fmla="+- 0 2494 2301"/>
                                <a:gd name="T63" fmla="*/ 2494 h 321"/>
                                <a:gd name="T64" fmla="+- 0 5023 4843"/>
                                <a:gd name="T65" fmla="*/ T64 w 376"/>
                                <a:gd name="T66" fmla="+- 0 2481 2301"/>
                                <a:gd name="T67" fmla="*/ 2481 h 321"/>
                                <a:gd name="T68" fmla="+- 0 5037 4843"/>
                                <a:gd name="T69" fmla="*/ T68 w 376"/>
                                <a:gd name="T70" fmla="+- 0 2467 2301"/>
                                <a:gd name="T71" fmla="*/ 2467 h 321"/>
                                <a:gd name="T72" fmla="+- 0 5043 4843"/>
                                <a:gd name="T73" fmla="*/ T72 w 376"/>
                                <a:gd name="T74" fmla="+- 0 2459 2301"/>
                                <a:gd name="T75" fmla="*/ 2459 h 321"/>
                                <a:gd name="T76" fmla="+- 0 4944 4843"/>
                                <a:gd name="T77" fmla="*/ T76 w 376"/>
                                <a:gd name="T78" fmla="+- 0 2459 2301"/>
                                <a:gd name="T79" fmla="*/ 2459 h 321"/>
                                <a:gd name="T80" fmla="+- 0 4926 4843"/>
                                <a:gd name="T81" fmla="*/ T80 w 376"/>
                                <a:gd name="T82" fmla="+- 0 2455 2301"/>
                                <a:gd name="T83" fmla="*/ 2455 h 321"/>
                                <a:gd name="T84" fmla="+- 0 4918 4843"/>
                                <a:gd name="T85" fmla="*/ T84 w 376"/>
                                <a:gd name="T86" fmla="+- 0 2438 2301"/>
                                <a:gd name="T87" fmla="*/ 2438 h 321"/>
                                <a:gd name="T88" fmla="+- 0 4915 4843"/>
                                <a:gd name="T89" fmla="*/ T88 w 376"/>
                                <a:gd name="T90" fmla="+- 0 2415 2301"/>
                                <a:gd name="T91" fmla="*/ 2415 h 321"/>
                                <a:gd name="T92" fmla="+- 0 4915 4843"/>
                                <a:gd name="T93" fmla="*/ T92 w 376"/>
                                <a:gd name="T94" fmla="+- 0 2400 2301"/>
                                <a:gd name="T95" fmla="*/ 2400 h 321"/>
                                <a:gd name="T96" fmla="+- 0 4917 4843"/>
                                <a:gd name="T97" fmla="*/ T96 w 376"/>
                                <a:gd name="T98" fmla="+- 0 2388 2301"/>
                                <a:gd name="T99" fmla="*/ 2388 h 321"/>
                                <a:gd name="T100" fmla="+- 0 4921 4843"/>
                                <a:gd name="T101" fmla="*/ T100 w 376"/>
                                <a:gd name="T102" fmla="+- 0 2381 2301"/>
                                <a:gd name="T103" fmla="*/ 2381 h 321"/>
                                <a:gd name="T104" fmla="+- 0 4922 4843"/>
                                <a:gd name="T105" fmla="*/ T104 w 376"/>
                                <a:gd name="T106" fmla="+- 0 2373 2301"/>
                                <a:gd name="T107" fmla="*/ 2373 h 321"/>
                                <a:gd name="T108" fmla="+- 0 4928 4843"/>
                                <a:gd name="T109" fmla="*/ T108 w 376"/>
                                <a:gd name="T110" fmla="+- 0 2369 2301"/>
                                <a:gd name="T111" fmla="*/ 2369 h 321"/>
                                <a:gd name="T112" fmla="+- 0 5043 4843"/>
                                <a:gd name="T113" fmla="*/ T112 w 376"/>
                                <a:gd name="T114" fmla="+- 0 2369 2301"/>
                                <a:gd name="T115" fmla="*/ 2369 h 321"/>
                                <a:gd name="T116" fmla="+- 0 5040 4843"/>
                                <a:gd name="T117" fmla="*/ T116 w 376"/>
                                <a:gd name="T118" fmla="+- 0 2360 2301"/>
                                <a:gd name="T119" fmla="*/ 2360 h 321"/>
                                <a:gd name="T120" fmla="+- 0 4997 4843"/>
                                <a:gd name="T121" fmla="*/ T120 w 376"/>
                                <a:gd name="T122" fmla="+- 0 2315 2301"/>
                                <a:gd name="T123" fmla="*/ 2315 h 321"/>
                                <a:gd name="T124" fmla="+- 0 4960 4843"/>
                                <a:gd name="T125" fmla="*/ T124 w 376"/>
                                <a:gd name="T126" fmla="+- 0 2303 2301"/>
                                <a:gd name="T127" fmla="*/ 2303 h 321"/>
                                <a:gd name="T128" fmla="+- 0 4938 4843"/>
                                <a:gd name="T129" fmla="*/ T128 w 376"/>
                                <a:gd name="T130" fmla="+- 0 2301 2301"/>
                                <a:gd name="T131" fmla="*/ 2301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321">
                                  <a:moveTo>
                                    <a:pt x="95" y="0"/>
                                  </a:moveTo>
                                  <a:lnTo>
                                    <a:pt x="36" y="22"/>
                                  </a:lnTo>
                                  <a:lnTo>
                                    <a:pt x="0" y="94"/>
                                  </a:lnTo>
                                  <a:lnTo>
                                    <a:pt x="0" y="103"/>
                                  </a:lnTo>
                                  <a:lnTo>
                                    <a:pt x="13" y="207"/>
                                  </a:lnTo>
                                  <a:lnTo>
                                    <a:pt x="60" y="265"/>
                                  </a:lnTo>
                                  <a:lnTo>
                                    <a:pt x="109" y="302"/>
                                  </a:lnTo>
                                  <a:lnTo>
                                    <a:pt x="174" y="320"/>
                                  </a:lnTo>
                                  <a:lnTo>
                                    <a:pt x="195" y="320"/>
                                  </a:lnTo>
                                  <a:lnTo>
                                    <a:pt x="260" y="297"/>
                                  </a:lnTo>
                                  <a:lnTo>
                                    <a:pt x="309" y="251"/>
                                  </a:lnTo>
                                  <a:lnTo>
                                    <a:pt x="171" y="251"/>
                                  </a:lnTo>
                                  <a:lnTo>
                                    <a:pt x="153" y="244"/>
                                  </a:lnTo>
                                  <a:lnTo>
                                    <a:pt x="137" y="231"/>
                                  </a:lnTo>
                                  <a:lnTo>
                                    <a:pt x="123" y="212"/>
                                  </a:lnTo>
                                  <a:lnTo>
                                    <a:pt x="160" y="193"/>
                                  </a:lnTo>
                                  <a:lnTo>
                                    <a:pt x="180" y="180"/>
                                  </a:lnTo>
                                  <a:lnTo>
                                    <a:pt x="194" y="166"/>
                                  </a:lnTo>
                                  <a:lnTo>
                                    <a:pt x="200" y="158"/>
                                  </a:lnTo>
                                  <a:lnTo>
                                    <a:pt x="101" y="158"/>
                                  </a:lnTo>
                                  <a:lnTo>
                                    <a:pt x="83" y="154"/>
                                  </a:lnTo>
                                  <a:lnTo>
                                    <a:pt x="75" y="137"/>
                                  </a:lnTo>
                                  <a:lnTo>
                                    <a:pt x="72" y="114"/>
                                  </a:lnTo>
                                  <a:lnTo>
                                    <a:pt x="72" y="99"/>
                                  </a:lnTo>
                                  <a:lnTo>
                                    <a:pt x="74" y="87"/>
                                  </a:lnTo>
                                  <a:lnTo>
                                    <a:pt x="78" y="80"/>
                                  </a:lnTo>
                                  <a:lnTo>
                                    <a:pt x="79" y="72"/>
                                  </a:lnTo>
                                  <a:lnTo>
                                    <a:pt x="85" y="68"/>
                                  </a:lnTo>
                                  <a:lnTo>
                                    <a:pt x="200" y="68"/>
                                  </a:lnTo>
                                  <a:lnTo>
                                    <a:pt x="197" y="59"/>
                                  </a:lnTo>
                                  <a:lnTo>
                                    <a:pt x="154" y="14"/>
                                  </a:lnTo>
                                  <a:lnTo>
                                    <a:pt x="117" y="2"/>
                                  </a:lnTo>
                                  <a:lnTo>
                                    <a:pt x="95" y="0"/>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3" name="Freeform 8439"/>
                          <wps:cNvSpPr>
                            <a:spLocks/>
                          </wps:cNvSpPr>
                          <wps:spPr bwMode="auto">
                            <a:xfrm>
                              <a:off x="4843" y="2301"/>
                              <a:ext cx="376" cy="321"/>
                            </a:xfrm>
                            <a:custGeom>
                              <a:avLst/>
                              <a:gdLst>
                                <a:gd name="T0" fmla="+- 0 5200 4843"/>
                                <a:gd name="T1" fmla="*/ T0 w 376"/>
                                <a:gd name="T2" fmla="+- 0 2428 2301"/>
                                <a:gd name="T3" fmla="*/ 2428 h 321"/>
                                <a:gd name="T4" fmla="+- 0 5131 4843"/>
                                <a:gd name="T5" fmla="*/ T4 w 376"/>
                                <a:gd name="T6" fmla="+- 0 2483 2301"/>
                                <a:gd name="T7" fmla="*/ 2483 h 321"/>
                                <a:gd name="T8" fmla="+- 0 5115 4843"/>
                                <a:gd name="T9" fmla="*/ T8 w 376"/>
                                <a:gd name="T10" fmla="+- 0 2502 2301"/>
                                <a:gd name="T11" fmla="*/ 2502 h 321"/>
                                <a:gd name="T12" fmla="+- 0 5100 4843"/>
                                <a:gd name="T13" fmla="*/ T12 w 376"/>
                                <a:gd name="T14" fmla="+- 0 2518 2301"/>
                                <a:gd name="T15" fmla="*/ 2518 h 321"/>
                                <a:gd name="T16" fmla="+- 0 5033 4843"/>
                                <a:gd name="T17" fmla="*/ T16 w 376"/>
                                <a:gd name="T18" fmla="+- 0 2551 2301"/>
                                <a:gd name="T19" fmla="*/ 2551 h 321"/>
                                <a:gd name="T20" fmla="+- 0 5014 4843"/>
                                <a:gd name="T21" fmla="*/ T20 w 376"/>
                                <a:gd name="T22" fmla="+- 0 2552 2301"/>
                                <a:gd name="T23" fmla="*/ 2552 h 321"/>
                                <a:gd name="T24" fmla="+- 0 5152 4843"/>
                                <a:gd name="T25" fmla="*/ T24 w 376"/>
                                <a:gd name="T26" fmla="+- 0 2552 2301"/>
                                <a:gd name="T27" fmla="*/ 2552 h 321"/>
                                <a:gd name="T28" fmla="+- 0 5160 4843"/>
                                <a:gd name="T29" fmla="*/ T28 w 376"/>
                                <a:gd name="T30" fmla="+- 0 2541 2301"/>
                                <a:gd name="T31" fmla="*/ 2541 h 321"/>
                                <a:gd name="T32" fmla="+- 0 5160 4843"/>
                                <a:gd name="T33" fmla="*/ T32 w 376"/>
                                <a:gd name="T34" fmla="+- 0 2535 2301"/>
                                <a:gd name="T35" fmla="*/ 2535 h 321"/>
                                <a:gd name="T36" fmla="+- 0 5165 4843"/>
                                <a:gd name="T37" fmla="*/ T36 w 376"/>
                                <a:gd name="T38" fmla="+- 0 2531 2301"/>
                                <a:gd name="T39" fmla="*/ 2531 h 321"/>
                                <a:gd name="T40" fmla="+- 0 5175 4843"/>
                                <a:gd name="T41" fmla="*/ T40 w 376"/>
                                <a:gd name="T42" fmla="+- 0 2526 2301"/>
                                <a:gd name="T43" fmla="*/ 2526 h 321"/>
                                <a:gd name="T44" fmla="+- 0 5181 4843"/>
                                <a:gd name="T45" fmla="*/ T44 w 376"/>
                                <a:gd name="T46" fmla="+- 0 2513 2301"/>
                                <a:gd name="T47" fmla="*/ 2513 h 321"/>
                                <a:gd name="T48" fmla="+- 0 5195 4843"/>
                                <a:gd name="T49" fmla="*/ T48 w 376"/>
                                <a:gd name="T50" fmla="+- 0 2489 2301"/>
                                <a:gd name="T51" fmla="*/ 2489 h 321"/>
                                <a:gd name="T52" fmla="+- 0 5208 4843"/>
                                <a:gd name="T53" fmla="*/ T52 w 376"/>
                                <a:gd name="T54" fmla="+- 0 2469 2301"/>
                                <a:gd name="T55" fmla="*/ 2469 h 321"/>
                                <a:gd name="T56" fmla="+- 0 5215 4843"/>
                                <a:gd name="T57" fmla="*/ T56 w 376"/>
                                <a:gd name="T58" fmla="+- 0 2453 2301"/>
                                <a:gd name="T59" fmla="*/ 2453 h 321"/>
                                <a:gd name="T60" fmla="+- 0 5216 4843"/>
                                <a:gd name="T61" fmla="*/ T60 w 376"/>
                                <a:gd name="T62" fmla="+- 0 2451 2301"/>
                                <a:gd name="T63" fmla="*/ 2451 h 321"/>
                                <a:gd name="T64" fmla="+- 0 5205 4843"/>
                                <a:gd name="T65" fmla="*/ T64 w 376"/>
                                <a:gd name="T66" fmla="+- 0 2451 2301"/>
                                <a:gd name="T67" fmla="*/ 2451 h 321"/>
                                <a:gd name="T68" fmla="+- 0 5202 4843"/>
                                <a:gd name="T69" fmla="*/ T68 w 376"/>
                                <a:gd name="T70" fmla="+- 0 2451 2301"/>
                                <a:gd name="T71" fmla="*/ 2451 h 321"/>
                                <a:gd name="T72" fmla="+- 0 5201 4843"/>
                                <a:gd name="T73" fmla="*/ T72 w 376"/>
                                <a:gd name="T74" fmla="+- 0 2449 2301"/>
                                <a:gd name="T75" fmla="*/ 2449 h 321"/>
                                <a:gd name="T76" fmla="+- 0 5201 4843"/>
                                <a:gd name="T77" fmla="*/ T76 w 376"/>
                                <a:gd name="T78" fmla="+- 0 2447 2301"/>
                                <a:gd name="T79" fmla="*/ 2447 h 321"/>
                                <a:gd name="T80" fmla="+- 0 5202 4843"/>
                                <a:gd name="T81" fmla="*/ T80 w 376"/>
                                <a:gd name="T82" fmla="+- 0 2442 2301"/>
                                <a:gd name="T83" fmla="*/ 2442 h 321"/>
                                <a:gd name="T84" fmla="+- 0 5202 4843"/>
                                <a:gd name="T85" fmla="*/ T84 w 376"/>
                                <a:gd name="T86" fmla="+- 0 2431 2301"/>
                                <a:gd name="T87" fmla="*/ 2431 h 321"/>
                                <a:gd name="T88" fmla="+- 0 5200 4843"/>
                                <a:gd name="T89" fmla="*/ T88 w 376"/>
                                <a:gd name="T90" fmla="+- 0 2428 2301"/>
                                <a:gd name="T91" fmla="*/ 2428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76" h="321">
                                  <a:moveTo>
                                    <a:pt x="357" y="127"/>
                                  </a:moveTo>
                                  <a:lnTo>
                                    <a:pt x="288" y="182"/>
                                  </a:lnTo>
                                  <a:lnTo>
                                    <a:pt x="272" y="201"/>
                                  </a:lnTo>
                                  <a:lnTo>
                                    <a:pt x="257" y="217"/>
                                  </a:lnTo>
                                  <a:lnTo>
                                    <a:pt x="190" y="250"/>
                                  </a:lnTo>
                                  <a:lnTo>
                                    <a:pt x="171" y="251"/>
                                  </a:lnTo>
                                  <a:lnTo>
                                    <a:pt x="309" y="251"/>
                                  </a:lnTo>
                                  <a:lnTo>
                                    <a:pt x="317" y="240"/>
                                  </a:lnTo>
                                  <a:lnTo>
                                    <a:pt x="317" y="234"/>
                                  </a:lnTo>
                                  <a:lnTo>
                                    <a:pt x="322" y="230"/>
                                  </a:lnTo>
                                  <a:lnTo>
                                    <a:pt x="332" y="225"/>
                                  </a:lnTo>
                                  <a:lnTo>
                                    <a:pt x="338" y="212"/>
                                  </a:lnTo>
                                  <a:lnTo>
                                    <a:pt x="352" y="188"/>
                                  </a:lnTo>
                                  <a:lnTo>
                                    <a:pt x="365" y="168"/>
                                  </a:lnTo>
                                  <a:lnTo>
                                    <a:pt x="372" y="152"/>
                                  </a:lnTo>
                                  <a:lnTo>
                                    <a:pt x="373" y="150"/>
                                  </a:lnTo>
                                  <a:lnTo>
                                    <a:pt x="362" y="150"/>
                                  </a:lnTo>
                                  <a:lnTo>
                                    <a:pt x="359" y="150"/>
                                  </a:lnTo>
                                  <a:lnTo>
                                    <a:pt x="358" y="148"/>
                                  </a:lnTo>
                                  <a:lnTo>
                                    <a:pt x="358" y="146"/>
                                  </a:lnTo>
                                  <a:lnTo>
                                    <a:pt x="359" y="141"/>
                                  </a:lnTo>
                                  <a:lnTo>
                                    <a:pt x="359" y="130"/>
                                  </a:lnTo>
                                  <a:lnTo>
                                    <a:pt x="357" y="127"/>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4" name="Freeform 8440"/>
                          <wps:cNvSpPr>
                            <a:spLocks/>
                          </wps:cNvSpPr>
                          <wps:spPr bwMode="auto">
                            <a:xfrm>
                              <a:off x="4843" y="2301"/>
                              <a:ext cx="376" cy="321"/>
                            </a:xfrm>
                            <a:custGeom>
                              <a:avLst/>
                              <a:gdLst>
                                <a:gd name="T0" fmla="+- 0 5043 4843"/>
                                <a:gd name="T1" fmla="*/ T0 w 376"/>
                                <a:gd name="T2" fmla="+- 0 2369 2301"/>
                                <a:gd name="T3" fmla="*/ 2369 h 321"/>
                                <a:gd name="T4" fmla="+- 0 4940 4843"/>
                                <a:gd name="T5" fmla="*/ T4 w 376"/>
                                <a:gd name="T6" fmla="+- 0 2369 2301"/>
                                <a:gd name="T7" fmla="*/ 2369 h 321"/>
                                <a:gd name="T8" fmla="+- 0 4965 4843"/>
                                <a:gd name="T9" fmla="*/ T8 w 376"/>
                                <a:gd name="T10" fmla="+- 0 2381 2301"/>
                                <a:gd name="T11" fmla="*/ 2381 h 321"/>
                                <a:gd name="T12" fmla="+- 0 4976 4843"/>
                                <a:gd name="T13" fmla="*/ T12 w 376"/>
                                <a:gd name="T14" fmla="+- 0 2398 2301"/>
                                <a:gd name="T15" fmla="*/ 2398 h 321"/>
                                <a:gd name="T16" fmla="+- 0 4980 4843"/>
                                <a:gd name="T17" fmla="*/ T16 w 376"/>
                                <a:gd name="T18" fmla="+- 0 2418 2301"/>
                                <a:gd name="T19" fmla="*/ 2418 h 321"/>
                                <a:gd name="T20" fmla="+- 0 4980 4843"/>
                                <a:gd name="T21" fmla="*/ T20 w 376"/>
                                <a:gd name="T22" fmla="+- 0 2425 2301"/>
                                <a:gd name="T23" fmla="*/ 2425 h 321"/>
                                <a:gd name="T24" fmla="+- 0 4979 4843"/>
                                <a:gd name="T25" fmla="*/ T24 w 376"/>
                                <a:gd name="T26" fmla="+- 0 2433 2301"/>
                                <a:gd name="T27" fmla="*/ 2433 h 321"/>
                                <a:gd name="T28" fmla="+- 0 4976 4843"/>
                                <a:gd name="T29" fmla="*/ T28 w 376"/>
                                <a:gd name="T30" fmla="+- 0 2442 2301"/>
                                <a:gd name="T31" fmla="*/ 2442 h 321"/>
                                <a:gd name="T32" fmla="+- 0 4960 4843"/>
                                <a:gd name="T33" fmla="*/ T32 w 376"/>
                                <a:gd name="T34" fmla="+- 0 2453 2301"/>
                                <a:gd name="T35" fmla="*/ 2453 h 321"/>
                                <a:gd name="T36" fmla="+- 0 4944 4843"/>
                                <a:gd name="T37" fmla="*/ T36 w 376"/>
                                <a:gd name="T38" fmla="+- 0 2459 2301"/>
                                <a:gd name="T39" fmla="*/ 2459 h 321"/>
                                <a:gd name="T40" fmla="+- 0 5043 4843"/>
                                <a:gd name="T41" fmla="*/ T40 w 376"/>
                                <a:gd name="T42" fmla="+- 0 2459 2301"/>
                                <a:gd name="T43" fmla="*/ 2459 h 321"/>
                                <a:gd name="T44" fmla="+- 0 5048 4843"/>
                                <a:gd name="T45" fmla="*/ T44 w 376"/>
                                <a:gd name="T46" fmla="+- 0 2452 2301"/>
                                <a:gd name="T47" fmla="*/ 2452 h 321"/>
                                <a:gd name="T48" fmla="+- 0 5054 4843"/>
                                <a:gd name="T49" fmla="*/ T48 w 376"/>
                                <a:gd name="T50" fmla="+- 0 2435 2301"/>
                                <a:gd name="T51" fmla="*/ 2435 h 321"/>
                                <a:gd name="T52" fmla="+- 0 5057 4843"/>
                                <a:gd name="T53" fmla="*/ T52 w 376"/>
                                <a:gd name="T54" fmla="+- 0 2418 2301"/>
                                <a:gd name="T55" fmla="*/ 2418 h 321"/>
                                <a:gd name="T56" fmla="+- 0 5055 4843"/>
                                <a:gd name="T57" fmla="*/ T56 w 376"/>
                                <a:gd name="T58" fmla="+- 0 2407 2301"/>
                                <a:gd name="T59" fmla="*/ 2407 h 321"/>
                                <a:gd name="T60" fmla="+- 0 5051 4843"/>
                                <a:gd name="T61" fmla="*/ T60 w 376"/>
                                <a:gd name="T62" fmla="+- 0 2389 2301"/>
                                <a:gd name="T63" fmla="*/ 2389 h 321"/>
                                <a:gd name="T64" fmla="+- 0 5043 4843"/>
                                <a:gd name="T65" fmla="*/ T64 w 376"/>
                                <a:gd name="T66" fmla="+- 0 2369 2301"/>
                                <a:gd name="T67" fmla="*/ 2369 h 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6" h="321">
                                  <a:moveTo>
                                    <a:pt x="200" y="68"/>
                                  </a:moveTo>
                                  <a:lnTo>
                                    <a:pt x="97" y="68"/>
                                  </a:lnTo>
                                  <a:lnTo>
                                    <a:pt x="122" y="80"/>
                                  </a:lnTo>
                                  <a:lnTo>
                                    <a:pt x="133" y="97"/>
                                  </a:lnTo>
                                  <a:lnTo>
                                    <a:pt x="137" y="117"/>
                                  </a:lnTo>
                                  <a:lnTo>
                                    <a:pt x="137" y="124"/>
                                  </a:lnTo>
                                  <a:lnTo>
                                    <a:pt x="136" y="132"/>
                                  </a:lnTo>
                                  <a:lnTo>
                                    <a:pt x="133" y="141"/>
                                  </a:lnTo>
                                  <a:lnTo>
                                    <a:pt x="117" y="152"/>
                                  </a:lnTo>
                                  <a:lnTo>
                                    <a:pt x="101" y="158"/>
                                  </a:lnTo>
                                  <a:lnTo>
                                    <a:pt x="200" y="158"/>
                                  </a:lnTo>
                                  <a:lnTo>
                                    <a:pt x="205" y="151"/>
                                  </a:lnTo>
                                  <a:lnTo>
                                    <a:pt x="211" y="134"/>
                                  </a:lnTo>
                                  <a:lnTo>
                                    <a:pt x="214" y="117"/>
                                  </a:lnTo>
                                  <a:lnTo>
                                    <a:pt x="212" y="106"/>
                                  </a:lnTo>
                                  <a:lnTo>
                                    <a:pt x="208" y="88"/>
                                  </a:lnTo>
                                  <a:lnTo>
                                    <a:pt x="200" y="68"/>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5" name="Freeform 8441"/>
                          <wps:cNvSpPr>
                            <a:spLocks/>
                          </wps:cNvSpPr>
                          <wps:spPr bwMode="auto">
                            <a:xfrm>
                              <a:off x="4843" y="2301"/>
                              <a:ext cx="376" cy="321"/>
                            </a:xfrm>
                            <a:custGeom>
                              <a:avLst/>
                              <a:gdLst>
                                <a:gd name="T0" fmla="+- 0 5218 4843"/>
                                <a:gd name="T1" fmla="*/ T0 w 376"/>
                                <a:gd name="T2" fmla="+- 0 2439 2301"/>
                                <a:gd name="T3" fmla="*/ 2439 h 321"/>
                                <a:gd name="T4" fmla="+- 0 5215 4843"/>
                                <a:gd name="T5" fmla="*/ T4 w 376"/>
                                <a:gd name="T6" fmla="+- 0 2439 2301"/>
                                <a:gd name="T7" fmla="*/ 2439 h 321"/>
                                <a:gd name="T8" fmla="+- 0 5214 4843"/>
                                <a:gd name="T9" fmla="*/ T8 w 376"/>
                                <a:gd name="T10" fmla="+- 0 2447 2301"/>
                                <a:gd name="T11" fmla="*/ 2447 h 321"/>
                                <a:gd name="T12" fmla="+- 0 5211 4843"/>
                                <a:gd name="T13" fmla="*/ T12 w 376"/>
                                <a:gd name="T14" fmla="+- 0 2451 2301"/>
                                <a:gd name="T15" fmla="*/ 2451 h 321"/>
                                <a:gd name="T16" fmla="+- 0 5216 4843"/>
                                <a:gd name="T17" fmla="*/ T16 w 376"/>
                                <a:gd name="T18" fmla="+- 0 2451 2301"/>
                                <a:gd name="T19" fmla="*/ 2451 h 321"/>
                                <a:gd name="T20" fmla="+- 0 5218 4843"/>
                                <a:gd name="T21" fmla="*/ T20 w 376"/>
                                <a:gd name="T22" fmla="+- 0 2440 2301"/>
                                <a:gd name="T23" fmla="*/ 2440 h 321"/>
                                <a:gd name="T24" fmla="+- 0 5218 4843"/>
                                <a:gd name="T25" fmla="*/ T24 w 376"/>
                                <a:gd name="T26" fmla="+- 0 2439 2301"/>
                                <a:gd name="T27" fmla="*/ 2439 h 321"/>
                              </a:gdLst>
                              <a:ahLst/>
                              <a:cxnLst>
                                <a:cxn ang="0">
                                  <a:pos x="T1" y="T3"/>
                                </a:cxn>
                                <a:cxn ang="0">
                                  <a:pos x="T5" y="T7"/>
                                </a:cxn>
                                <a:cxn ang="0">
                                  <a:pos x="T9" y="T11"/>
                                </a:cxn>
                                <a:cxn ang="0">
                                  <a:pos x="T13" y="T15"/>
                                </a:cxn>
                                <a:cxn ang="0">
                                  <a:pos x="T17" y="T19"/>
                                </a:cxn>
                                <a:cxn ang="0">
                                  <a:pos x="T21" y="T23"/>
                                </a:cxn>
                                <a:cxn ang="0">
                                  <a:pos x="T25" y="T27"/>
                                </a:cxn>
                              </a:cxnLst>
                              <a:rect l="0" t="0" r="r" b="b"/>
                              <a:pathLst>
                                <a:path w="376" h="321">
                                  <a:moveTo>
                                    <a:pt x="375" y="138"/>
                                  </a:moveTo>
                                  <a:lnTo>
                                    <a:pt x="372" y="138"/>
                                  </a:lnTo>
                                  <a:lnTo>
                                    <a:pt x="371" y="146"/>
                                  </a:lnTo>
                                  <a:lnTo>
                                    <a:pt x="368" y="150"/>
                                  </a:lnTo>
                                  <a:lnTo>
                                    <a:pt x="373" y="150"/>
                                  </a:lnTo>
                                  <a:lnTo>
                                    <a:pt x="375" y="139"/>
                                  </a:lnTo>
                                  <a:lnTo>
                                    <a:pt x="375" y="138"/>
                                  </a:lnTo>
                                  <a:close/>
                                </a:path>
                              </a:pathLst>
                            </a:custGeom>
                            <a:solidFill>
                              <a:srgbClr val="6C6F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6" name="Group 8442"/>
                        <wpg:cNvGrpSpPr>
                          <a:grpSpLocks/>
                        </wpg:cNvGrpSpPr>
                        <wpg:grpSpPr bwMode="auto">
                          <a:xfrm>
                            <a:off x="1058" y="1544"/>
                            <a:ext cx="312" cy="502"/>
                            <a:chOff x="1058" y="1544"/>
                            <a:chExt cx="312" cy="502"/>
                          </a:xfrm>
                        </wpg:grpSpPr>
                        <wps:wsp>
                          <wps:cNvPr id="8637" name="Freeform 8443"/>
                          <wps:cNvSpPr>
                            <a:spLocks/>
                          </wps:cNvSpPr>
                          <wps:spPr bwMode="auto">
                            <a:xfrm>
                              <a:off x="1058" y="1544"/>
                              <a:ext cx="312" cy="502"/>
                            </a:xfrm>
                            <a:custGeom>
                              <a:avLst/>
                              <a:gdLst>
                                <a:gd name="T0" fmla="+- 0 1083 1058"/>
                                <a:gd name="T1" fmla="*/ T0 w 312"/>
                                <a:gd name="T2" fmla="+- 0 1935 1544"/>
                                <a:gd name="T3" fmla="*/ 1935 h 502"/>
                                <a:gd name="T4" fmla="+- 0 1058 1058"/>
                                <a:gd name="T5" fmla="*/ T4 w 312"/>
                                <a:gd name="T6" fmla="+- 0 2008 1544"/>
                                <a:gd name="T7" fmla="*/ 2008 h 502"/>
                                <a:gd name="T8" fmla="+- 0 1073 1058"/>
                                <a:gd name="T9" fmla="*/ T8 w 312"/>
                                <a:gd name="T10" fmla="+- 0 2017 1544"/>
                                <a:gd name="T11" fmla="*/ 2017 h 502"/>
                                <a:gd name="T12" fmla="+- 0 1089 1058"/>
                                <a:gd name="T13" fmla="*/ T12 w 312"/>
                                <a:gd name="T14" fmla="+- 0 2024 1544"/>
                                <a:gd name="T15" fmla="*/ 2024 h 502"/>
                                <a:gd name="T16" fmla="+- 0 1149 1058"/>
                                <a:gd name="T17" fmla="*/ T16 w 312"/>
                                <a:gd name="T18" fmla="+- 0 2042 1544"/>
                                <a:gd name="T19" fmla="*/ 2042 h 502"/>
                                <a:gd name="T20" fmla="+- 0 1198 1058"/>
                                <a:gd name="T21" fmla="*/ T20 w 312"/>
                                <a:gd name="T22" fmla="+- 0 2046 1544"/>
                                <a:gd name="T23" fmla="*/ 2046 h 502"/>
                                <a:gd name="T24" fmla="+- 0 1210 1058"/>
                                <a:gd name="T25" fmla="*/ T24 w 312"/>
                                <a:gd name="T26" fmla="+- 0 2045 1544"/>
                                <a:gd name="T27" fmla="*/ 2045 h 502"/>
                                <a:gd name="T28" fmla="+- 0 1278 1058"/>
                                <a:gd name="T29" fmla="*/ T28 w 312"/>
                                <a:gd name="T30" fmla="+- 0 2031 1544"/>
                                <a:gd name="T31" fmla="*/ 2031 h 502"/>
                                <a:gd name="T32" fmla="+- 0 1331 1058"/>
                                <a:gd name="T33" fmla="*/ T32 w 312"/>
                                <a:gd name="T34" fmla="+- 0 1996 1544"/>
                                <a:gd name="T35" fmla="*/ 1996 h 502"/>
                                <a:gd name="T36" fmla="+- 0 1350 1058"/>
                                <a:gd name="T37" fmla="*/ T36 w 312"/>
                                <a:gd name="T38" fmla="+- 0 1971 1544"/>
                                <a:gd name="T39" fmla="*/ 1971 h 502"/>
                                <a:gd name="T40" fmla="+- 0 1175 1058"/>
                                <a:gd name="T41" fmla="*/ T40 w 312"/>
                                <a:gd name="T42" fmla="+- 0 1971 1544"/>
                                <a:gd name="T43" fmla="*/ 1971 h 502"/>
                                <a:gd name="T44" fmla="+- 0 1153 1058"/>
                                <a:gd name="T45" fmla="*/ T44 w 312"/>
                                <a:gd name="T46" fmla="+- 0 1967 1544"/>
                                <a:gd name="T47" fmla="*/ 1967 h 502"/>
                                <a:gd name="T48" fmla="+- 0 1133 1058"/>
                                <a:gd name="T49" fmla="*/ T48 w 312"/>
                                <a:gd name="T50" fmla="+- 0 1961 1544"/>
                                <a:gd name="T51" fmla="*/ 1961 h 502"/>
                                <a:gd name="T52" fmla="+- 0 1115 1058"/>
                                <a:gd name="T53" fmla="*/ T52 w 312"/>
                                <a:gd name="T54" fmla="+- 0 1953 1544"/>
                                <a:gd name="T55" fmla="*/ 1953 h 502"/>
                                <a:gd name="T56" fmla="+- 0 1098 1058"/>
                                <a:gd name="T57" fmla="*/ T56 w 312"/>
                                <a:gd name="T58" fmla="+- 0 1945 1544"/>
                                <a:gd name="T59" fmla="*/ 1945 h 502"/>
                                <a:gd name="T60" fmla="+- 0 1083 1058"/>
                                <a:gd name="T61" fmla="*/ T60 w 312"/>
                                <a:gd name="T62" fmla="+- 0 1935 1544"/>
                                <a:gd name="T63" fmla="*/ 193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2" h="502">
                                  <a:moveTo>
                                    <a:pt x="25" y="391"/>
                                  </a:moveTo>
                                  <a:lnTo>
                                    <a:pt x="0" y="464"/>
                                  </a:lnTo>
                                  <a:lnTo>
                                    <a:pt x="15" y="473"/>
                                  </a:lnTo>
                                  <a:lnTo>
                                    <a:pt x="31" y="480"/>
                                  </a:lnTo>
                                  <a:lnTo>
                                    <a:pt x="91" y="498"/>
                                  </a:lnTo>
                                  <a:lnTo>
                                    <a:pt x="140" y="502"/>
                                  </a:lnTo>
                                  <a:lnTo>
                                    <a:pt x="152" y="501"/>
                                  </a:lnTo>
                                  <a:lnTo>
                                    <a:pt x="220" y="487"/>
                                  </a:lnTo>
                                  <a:lnTo>
                                    <a:pt x="273" y="452"/>
                                  </a:lnTo>
                                  <a:lnTo>
                                    <a:pt x="292" y="427"/>
                                  </a:lnTo>
                                  <a:lnTo>
                                    <a:pt x="117" y="427"/>
                                  </a:lnTo>
                                  <a:lnTo>
                                    <a:pt x="95" y="423"/>
                                  </a:lnTo>
                                  <a:lnTo>
                                    <a:pt x="75" y="417"/>
                                  </a:lnTo>
                                  <a:lnTo>
                                    <a:pt x="57" y="409"/>
                                  </a:lnTo>
                                  <a:lnTo>
                                    <a:pt x="40" y="401"/>
                                  </a:lnTo>
                                  <a:lnTo>
                                    <a:pt x="25" y="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8" name="Freeform 8444"/>
                          <wps:cNvSpPr>
                            <a:spLocks/>
                          </wps:cNvSpPr>
                          <wps:spPr bwMode="auto">
                            <a:xfrm>
                              <a:off x="1058" y="1544"/>
                              <a:ext cx="312" cy="502"/>
                            </a:xfrm>
                            <a:custGeom>
                              <a:avLst/>
                              <a:gdLst>
                                <a:gd name="T0" fmla="+- 0 1221 1058"/>
                                <a:gd name="T1" fmla="*/ T0 w 312"/>
                                <a:gd name="T2" fmla="+- 0 1544 1544"/>
                                <a:gd name="T3" fmla="*/ 1544 h 502"/>
                                <a:gd name="T4" fmla="+- 0 1149 1058"/>
                                <a:gd name="T5" fmla="*/ T4 w 312"/>
                                <a:gd name="T6" fmla="+- 0 1558 1544"/>
                                <a:gd name="T7" fmla="*/ 1558 h 502"/>
                                <a:gd name="T8" fmla="+- 0 1099 1058"/>
                                <a:gd name="T9" fmla="*/ T8 w 312"/>
                                <a:gd name="T10" fmla="+- 0 1595 1544"/>
                                <a:gd name="T11" fmla="*/ 1595 h 502"/>
                                <a:gd name="T12" fmla="+- 0 1071 1058"/>
                                <a:gd name="T13" fmla="*/ T12 w 312"/>
                                <a:gd name="T14" fmla="+- 0 1652 1544"/>
                                <a:gd name="T15" fmla="*/ 1652 h 502"/>
                                <a:gd name="T16" fmla="+- 0 1066 1058"/>
                                <a:gd name="T17" fmla="*/ T16 w 312"/>
                                <a:gd name="T18" fmla="+- 0 1698 1544"/>
                                <a:gd name="T19" fmla="*/ 1698 h 502"/>
                                <a:gd name="T20" fmla="+- 0 1070 1058"/>
                                <a:gd name="T21" fmla="*/ T20 w 312"/>
                                <a:gd name="T22" fmla="+- 0 1719 1544"/>
                                <a:gd name="T23" fmla="*/ 1719 h 502"/>
                                <a:gd name="T24" fmla="+- 0 1116 1058"/>
                                <a:gd name="T25" fmla="*/ T24 w 312"/>
                                <a:gd name="T26" fmla="+- 0 1785 1544"/>
                                <a:gd name="T27" fmla="*/ 1785 h 502"/>
                                <a:gd name="T28" fmla="+- 0 1172 1058"/>
                                <a:gd name="T29" fmla="*/ T28 w 312"/>
                                <a:gd name="T30" fmla="+- 0 1821 1544"/>
                                <a:gd name="T31" fmla="*/ 1821 h 502"/>
                                <a:gd name="T32" fmla="+- 0 1191 1058"/>
                                <a:gd name="T33" fmla="*/ T32 w 312"/>
                                <a:gd name="T34" fmla="+- 0 1832 1544"/>
                                <a:gd name="T35" fmla="*/ 1832 h 502"/>
                                <a:gd name="T36" fmla="+- 0 1210 1058"/>
                                <a:gd name="T37" fmla="*/ T36 w 312"/>
                                <a:gd name="T38" fmla="+- 0 1843 1544"/>
                                <a:gd name="T39" fmla="*/ 1843 h 502"/>
                                <a:gd name="T40" fmla="+- 0 1265 1058"/>
                                <a:gd name="T41" fmla="*/ T40 w 312"/>
                                <a:gd name="T42" fmla="+- 0 1894 1544"/>
                                <a:gd name="T43" fmla="*/ 1894 h 502"/>
                                <a:gd name="T44" fmla="+- 0 1273 1058"/>
                                <a:gd name="T45" fmla="*/ T44 w 312"/>
                                <a:gd name="T46" fmla="+- 0 1931 1544"/>
                                <a:gd name="T47" fmla="*/ 1931 h 502"/>
                                <a:gd name="T48" fmla="+- 0 1264 1058"/>
                                <a:gd name="T49" fmla="*/ T48 w 312"/>
                                <a:gd name="T50" fmla="+- 0 1946 1544"/>
                                <a:gd name="T51" fmla="*/ 1946 h 502"/>
                                <a:gd name="T52" fmla="+- 0 1248 1058"/>
                                <a:gd name="T53" fmla="*/ T52 w 312"/>
                                <a:gd name="T54" fmla="+- 0 1958 1544"/>
                                <a:gd name="T55" fmla="*/ 1958 h 502"/>
                                <a:gd name="T56" fmla="+- 0 1228 1058"/>
                                <a:gd name="T57" fmla="*/ T56 w 312"/>
                                <a:gd name="T58" fmla="+- 0 1966 1544"/>
                                <a:gd name="T59" fmla="*/ 1966 h 502"/>
                                <a:gd name="T60" fmla="+- 0 1203 1058"/>
                                <a:gd name="T61" fmla="*/ T60 w 312"/>
                                <a:gd name="T62" fmla="+- 0 1970 1544"/>
                                <a:gd name="T63" fmla="*/ 1970 h 502"/>
                                <a:gd name="T64" fmla="+- 0 1175 1058"/>
                                <a:gd name="T65" fmla="*/ T64 w 312"/>
                                <a:gd name="T66" fmla="+- 0 1971 1544"/>
                                <a:gd name="T67" fmla="*/ 1971 h 502"/>
                                <a:gd name="T68" fmla="+- 0 1350 1058"/>
                                <a:gd name="T69" fmla="*/ T68 w 312"/>
                                <a:gd name="T70" fmla="+- 0 1971 1544"/>
                                <a:gd name="T71" fmla="*/ 1971 h 502"/>
                                <a:gd name="T72" fmla="+- 0 1355 1058"/>
                                <a:gd name="T73" fmla="*/ T72 w 312"/>
                                <a:gd name="T74" fmla="+- 0 1961 1544"/>
                                <a:gd name="T75" fmla="*/ 1961 h 502"/>
                                <a:gd name="T76" fmla="+- 0 1363 1058"/>
                                <a:gd name="T77" fmla="*/ T76 w 312"/>
                                <a:gd name="T78" fmla="+- 0 1941 1544"/>
                                <a:gd name="T79" fmla="*/ 1941 h 502"/>
                                <a:gd name="T80" fmla="+- 0 1368 1058"/>
                                <a:gd name="T81" fmla="*/ T80 w 312"/>
                                <a:gd name="T82" fmla="+- 0 1918 1544"/>
                                <a:gd name="T83" fmla="*/ 1918 h 502"/>
                                <a:gd name="T84" fmla="+- 0 1370 1058"/>
                                <a:gd name="T85" fmla="*/ T84 w 312"/>
                                <a:gd name="T86" fmla="+- 0 1894 1544"/>
                                <a:gd name="T87" fmla="*/ 1894 h 502"/>
                                <a:gd name="T88" fmla="+- 0 1366 1058"/>
                                <a:gd name="T89" fmla="*/ T88 w 312"/>
                                <a:gd name="T90" fmla="+- 0 1869 1544"/>
                                <a:gd name="T91" fmla="*/ 1869 h 502"/>
                                <a:gd name="T92" fmla="+- 0 1332 1058"/>
                                <a:gd name="T93" fmla="*/ T92 w 312"/>
                                <a:gd name="T94" fmla="+- 0 1812 1544"/>
                                <a:gd name="T95" fmla="*/ 1812 h 502"/>
                                <a:gd name="T96" fmla="+- 0 1279 1058"/>
                                <a:gd name="T97" fmla="*/ T96 w 312"/>
                                <a:gd name="T98" fmla="+- 0 1772 1544"/>
                                <a:gd name="T99" fmla="*/ 1772 h 502"/>
                                <a:gd name="T100" fmla="+- 0 1223 1058"/>
                                <a:gd name="T101" fmla="*/ T100 w 312"/>
                                <a:gd name="T102" fmla="+- 0 1740 1544"/>
                                <a:gd name="T103" fmla="*/ 1740 h 502"/>
                                <a:gd name="T104" fmla="+- 0 1205 1058"/>
                                <a:gd name="T105" fmla="*/ T104 w 312"/>
                                <a:gd name="T106" fmla="+- 0 1730 1544"/>
                                <a:gd name="T107" fmla="*/ 1730 h 502"/>
                                <a:gd name="T108" fmla="+- 0 1161 1058"/>
                                <a:gd name="T109" fmla="*/ T108 w 312"/>
                                <a:gd name="T110" fmla="+- 0 1681 1544"/>
                                <a:gd name="T111" fmla="*/ 1681 h 502"/>
                                <a:gd name="T112" fmla="+- 0 1158 1058"/>
                                <a:gd name="T113" fmla="*/ T112 w 312"/>
                                <a:gd name="T114" fmla="+- 0 1665 1544"/>
                                <a:gd name="T115" fmla="*/ 1665 h 502"/>
                                <a:gd name="T116" fmla="+- 0 1163 1058"/>
                                <a:gd name="T117" fmla="*/ T116 w 312"/>
                                <a:gd name="T118" fmla="+- 0 1648 1544"/>
                                <a:gd name="T119" fmla="*/ 1648 h 502"/>
                                <a:gd name="T120" fmla="+- 0 1174 1058"/>
                                <a:gd name="T121" fmla="*/ T120 w 312"/>
                                <a:gd name="T122" fmla="+- 0 1635 1544"/>
                                <a:gd name="T123" fmla="*/ 1635 h 502"/>
                                <a:gd name="T124" fmla="+- 0 1193 1058"/>
                                <a:gd name="T125" fmla="*/ T124 w 312"/>
                                <a:gd name="T126" fmla="+- 0 1626 1544"/>
                                <a:gd name="T127" fmla="*/ 1626 h 502"/>
                                <a:gd name="T128" fmla="+- 0 1217 1058"/>
                                <a:gd name="T129" fmla="*/ T128 w 312"/>
                                <a:gd name="T130" fmla="+- 0 1620 1544"/>
                                <a:gd name="T131" fmla="*/ 1620 h 502"/>
                                <a:gd name="T132" fmla="+- 0 1248 1058"/>
                                <a:gd name="T133" fmla="*/ T132 w 312"/>
                                <a:gd name="T134" fmla="+- 0 1619 1544"/>
                                <a:gd name="T135" fmla="*/ 1619 h 502"/>
                                <a:gd name="T136" fmla="+- 0 1342 1058"/>
                                <a:gd name="T137" fmla="*/ T136 w 312"/>
                                <a:gd name="T138" fmla="+- 0 1619 1544"/>
                                <a:gd name="T139" fmla="*/ 1619 h 502"/>
                                <a:gd name="T140" fmla="+- 0 1340 1058"/>
                                <a:gd name="T141" fmla="*/ T140 w 312"/>
                                <a:gd name="T142" fmla="+- 0 1570 1544"/>
                                <a:gd name="T143" fmla="*/ 1570 h 502"/>
                                <a:gd name="T144" fmla="+- 0 1269 1058"/>
                                <a:gd name="T145" fmla="*/ T144 w 312"/>
                                <a:gd name="T146" fmla="+- 0 1548 1544"/>
                                <a:gd name="T147" fmla="*/ 1548 h 502"/>
                                <a:gd name="T148" fmla="+- 0 1246 1058"/>
                                <a:gd name="T149" fmla="*/ T148 w 312"/>
                                <a:gd name="T150" fmla="+- 0 1545 1544"/>
                                <a:gd name="T151" fmla="*/ 1545 h 502"/>
                                <a:gd name="T152" fmla="+- 0 1221 1058"/>
                                <a:gd name="T153" fmla="*/ T152 w 312"/>
                                <a:gd name="T154" fmla="+- 0 1544 1544"/>
                                <a:gd name="T155" fmla="*/ 154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2" h="502">
                                  <a:moveTo>
                                    <a:pt x="163" y="0"/>
                                  </a:moveTo>
                                  <a:lnTo>
                                    <a:pt x="91" y="14"/>
                                  </a:lnTo>
                                  <a:lnTo>
                                    <a:pt x="41" y="51"/>
                                  </a:lnTo>
                                  <a:lnTo>
                                    <a:pt x="13" y="108"/>
                                  </a:lnTo>
                                  <a:lnTo>
                                    <a:pt x="8" y="154"/>
                                  </a:lnTo>
                                  <a:lnTo>
                                    <a:pt x="12" y="175"/>
                                  </a:lnTo>
                                  <a:lnTo>
                                    <a:pt x="58" y="241"/>
                                  </a:lnTo>
                                  <a:lnTo>
                                    <a:pt x="114" y="277"/>
                                  </a:lnTo>
                                  <a:lnTo>
                                    <a:pt x="133" y="288"/>
                                  </a:lnTo>
                                  <a:lnTo>
                                    <a:pt x="152" y="299"/>
                                  </a:lnTo>
                                  <a:lnTo>
                                    <a:pt x="207" y="350"/>
                                  </a:lnTo>
                                  <a:lnTo>
                                    <a:pt x="215" y="387"/>
                                  </a:lnTo>
                                  <a:lnTo>
                                    <a:pt x="206" y="402"/>
                                  </a:lnTo>
                                  <a:lnTo>
                                    <a:pt x="190" y="414"/>
                                  </a:lnTo>
                                  <a:lnTo>
                                    <a:pt x="170" y="422"/>
                                  </a:lnTo>
                                  <a:lnTo>
                                    <a:pt x="145" y="426"/>
                                  </a:lnTo>
                                  <a:lnTo>
                                    <a:pt x="117" y="427"/>
                                  </a:lnTo>
                                  <a:lnTo>
                                    <a:pt x="292" y="427"/>
                                  </a:lnTo>
                                  <a:lnTo>
                                    <a:pt x="297" y="417"/>
                                  </a:lnTo>
                                  <a:lnTo>
                                    <a:pt x="305" y="397"/>
                                  </a:lnTo>
                                  <a:lnTo>
                                    <a:pt x="310" y="374"/>
                                  </a:lnTo>
                                  <a:lnTo>
                                    <a:pt x="312" y="350"/>
                                  </a:lnTo>
                                  <a:lnTo>
                                    <a:pt x="308" y="325"/>
                                  </a:lnTo>
                                  <a:lnTo>
                                    <a:pt x="274" y="268"/>
                                  </a:lnTo>
                                  <a:lnTo>
                                    <a:pt x="221" y="228"/>
                                  </a:lnTo>
                                  <a:lnTo>
                                    <a:pt x="165" y="196"/>
                                  </a:lnTo>
                                  <a:lnTo>
                                    <a:pt x="147" y="186"/>
                                  </a:lnTo>
                                  <a:lnTo>
                                    <a:pt x="103" y="137"/>
                                  </a:lnTo>
                                  <a:lnTo>
                                    <a:pt x="100" y="121"/>
                                  </a:lnTo>
                                  <a:lnTo>
                                    <a:pt x="105" y="104"/>
                                  </a:lnTo>
                                  <a:lnTo>
                                    <a:pt x="116" y="91"/>
                                  </a:lnTo>
                                  <a:lnTo>
                                    <a:pt x="135" y="82"/>
                                  </a:lnTo>
                                  <a:lnTo>
                                    <a:pt x="159" y="76"/>
                                  </a:lnTo>
                                  <a:lnTo>
                                    <a:pt x="190" y="75"/>
                                  </a:lnTo>
                                  <a:lnTo>
                                    <a:pt x="284" y="75"/>
                                  </a:lnTo>
                                  <a:lnTo>
                                    <a:pt x="282" y="26"/>
                                  </a:lnTo>
                                  <a:lnTo>
                                    <a:pt x="211" y="4"/>
                                  </a:lnTo>
                                  <a:lnTo>
                                    <a:pt x="188" y="1"/>
                                  </a:lnTo>
                                  <a:lnTo>
                                    <a:pt x="1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9" name="Freeform 8445"/>
                          <wps:cNvSpPr>
                            <a:spLocks/>
                          </wps:cNvSpPr>
                          <wps:spPr bwMode="auto">
                            <a:xfrm>
                              <a:off x="1058" y="1544"/>
                              <a:ext cx="312" cy="502"/>
                            </a:xfrm>
                            <a:custGeom>
                              <a:avLst/>
                              <a:gdLst>
                                <a:gd name="T0" fmla="+- 0 1342 1058"/>
                                <a:gd name="T1" fmla="*/ T0 w 312"/>
                                <a:gd name="T2" fmla="+- 0 1619 1544"/>
                                <a:gd name="T3" fmla="*/ 1619 h 502"/>
                                <a:gd name="T4" fmla="+- 0 1248 1058"/>
                                <a:gd name="T5" fmla="*/ T4 w 312"/>
                                <a:gd name="T6" fmla="+- 0 1619 1544"/>
                                <a:gd name="T7" fmla="*/ 1619 h 502"/>
                                <a:gd name="T8" fmla="+- 0 1268 1058"/>
                                <a:gd name="T9" fmla="*/ T8 w 312"/>
                                <a:gd name="T10" fmla="+- 0 1622 1544"/>
                                <a:gd name="T11" fmla="*/ 1622 h 502"/>
                                <a:gd name="T12" fmla="+- 0 1287 1058"/>
                                <a:gd name="T13" fmla="*/ T12 w 312"/>
                                <a:gd name="T14" fmla="+- 0 1627 1544"/>
                                <a:gd name="T15" fmla="*/ 1627 h 502"/>
                                <a:gd name="T16" fmla="+- 0 1305 1058"/>
                                <a:gd name="T17" fmla="*/ T16 w 312"/>
                                <a:gd name="T18" fmla="+- 0 1634 1544"/>
                                <a:gd name="T19" fmla="*/ 1634 h 502"/>
                                <a:gd name="T20" fmla="+- 0 1324 1058"/>
                                <a:gd name="T21" fmla="*/ T20 w 312"/>
                                <a:gd name="T22" fmla="+- 0 1642 1544"/>
                                <a:gd name="T23" fmla="*/ 1642 h 502"/>
                                <a:gd name="T24" fmla="+- 0 1343 1058"/>
                                <a:gd name="T25" fmla="*/ T24 w 312"/>
                                <a:gd name="T26" fmla="+- 0 1652 1544"/>
                                <a:gd name="T27" fmla="*/ 1652 h 502"/>
                                <a:gd name="T28" fmla="+- 0 1342 1058"/>
                                <a:gd name="T29" fmla="*/ T28 w 312"/>
                                <a:gd name="T30" fmla="+- 0 1619 1544"/>
                                <a:gd name="T31" fmla="*/ 1619 h 5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 h="502">
                                  <a:moveTo>
                                    <a:pt x="284" y="75"/>
                                  </a:moveTo>
                                  <a:lnTo>
                                    <a:pt x="190" y="75"/>
                                  </a:lnTo>
                                  <a:lnTo>
                                    <a:pt x="210" y="78"/>
                                  </a:lnTo>
                                  <a:lnTo>
                                    <a:pt x="229" y="83"/>
                                  </a:lnTo>
                                  <a:lnTo>
                                    <a:pt x="247" y="90"/>
                                  </a:lnTo>
                                  <a:lnTo>
                                    <a:pt x="266" y="98"/>
                                  </a:lnTo>
                                  <a:lnTo>
                                    <a:pt x="285" y="108"/>
                                  </a:lnTo>
                                  <a:lnTo>
                                    <a:pt x="28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0" name="Group 8446"/>
                        <wpg:cNvGrpSpPr>
                          <a:grpSpLocks/>
                        </wpg:cNvGrpSpPr>
                        <wpg:grpSpPr bwMode="auto">
                          <a:xfrm>
                            <a:off x="1488" y="1549"/>
                            <a:ext cx="2" cy="490"/>
                            <a:chOff x="1488" y="1549"/>
                            <a:chExt cx="2" cy="490"/>
                          </a:xfrm>
                        </wpg:grpSpPr>
                        <wps:wsp>
                          <wps:cNvPr id="8641" name="Freeform 8447"/>
                          <wps:cNvSpPr>
                            <a:spLocks/>
                          </wps:cNvSpPr>
                          <wps:spPr bwMode="auto">
                            <a:xfrm>
                              <a:off x="1488" y="1549"/>
                              <a:ext cx="2" cy="490"/>
                            </a:xfrm>
                            <a:custGeom>
                              <a:avLst/>
                              <a:gdLst>
                                <a:gd name="T0" fmla="+- 0 1549 1549"/>
                                <a:gd name="T1" fmla="*/ 1549 h 490"/>
                                <a:gd name="T2" fmla="+- 0 2038 1549"/>
                                <a:gd name="T3" fmla="*/ 2038 h 490"/>
                              </a:gdLst>
                              <a:ahLst/>
                              <a:cxnLst>
                                <a:cxn ang="0">
                                  <a:pos x="0" y="T1"/>
                                </a:cxn>
                                <a:cxn ang="0">
                                  <a:pos x="0" y="T3"/>
                                </a:cxn>
                              </a:cxnLst>
                              <a:rect l="0" t="0" r="r" b="b"/>
                              <a:pathLst>
                                <a:path h="490">
                                  <a:moveTo>
                                    <a:pt x="0" y="0"/>
                                  </a:moveTo>
                                  <a:lnTo>
                                    <a:pt x="0" y="489"/>
                                  </a:lnTo>
                                </a:path>
                              </a:pathLst>
                            </a:custGeom>
                            <a:noFill/>
                            <a:ln w="582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2" name="Group 8448"/>
                        <wpg:cNvGrpSpPr>
                          <a:grpSpLocks/>
                        </wpg:cNvGrpSpPr>
                        <wpg:grpSpPr bwMode="auto">
                          <a:xfrm>
                            <a:off x="1633" y="1549"/>
                            <a:ext cx="494" cy="490"/>
                            <a:chOff x="1633" y="1549"/>
                            <a:chExt cx="494" cy="490"/>
                          </a:xfrm>
                        </wpg:grpSpPr>
                        <wps:wsp>
                          <wps:cNvPr id="8643" name="Freeform 8449"/>
                          <wps:cNvSpPr>
                            <a:spLocks/>
                          </wps:cNvSpPr>
                          <wps:spPr bwMode="auto">
                            <a:xfrm>
                              <a:off x="1633" y="1549"/>
                              <a:ext cx="494" cy="490"/>
                            </a:xfrm>
                            <a:custGeom>
                              <a:avLst/>
                              <a:gdLst>
                                <a:gd name="T0" fmla="+- 0 1717 1633"/>
                                <a:gd name="T1" fmla="*/ T0 w 494"/>
                                <a:gd name="T2" fmla="+- 0 1549 1549"/>
                                <a:gd name="T3" fmla="*/ 1549 h 490"/>
                                <a:gd name="T4" fmla="+- 0 1633 1633"/>
                                <a:gd name="T5" fmla="*/ T4 w 494"/>
                                <a:gd name="T6" fmla="+- 0 1549 1549"/>
                                <a:gd name="T7" fmla="*/ 1549 h 490"/>
                                <a:gd name="T8" fmla="+- 0 1633 1633"/>
                                <a:gd name="T9" fmla="*/ T8 w 494"/>
                                <a:gd name="T10" fmla="+- 0 2038 1549"/>
                                <a:gd name="T11" fmla="*/ 2038 h 490"/>
                                <a:gd name="T12" fmla="+- 0 1723 1633"/>
                                <a:gd name="T13" fmla="*/ T12 w 494"/>
                                <a:gd name="T14" fmla="+- 0 2038 1549"/>
                                <a:gd name="T15" fmla="*/ 2038 h 490"/>
                                <a:gd name="T16" fmla="+- 0 1723 1633"/>
                                <a:gd name="T17" fmla="*/ T16 w 494"/>
                                <a:gd name="T18" fmla="+- 0 1728 1549"/>
                                <a:gd name="T19" fmla="*/ 1728 h 490"/>
                                <a:gd name="T20" fmla="+- 0 1722 1633"/>
                                <a:gd name="T21" fmla="*/ T20 w 494"/>
                                <a:gd name="T22" fmla="+- 0 1716 1549"/>
                                <a:gd name="T23" fmla="*/ 1716 h 490"/>
                                <a:gd name="T24" fmla="+- 0 1721 1633"/>
                                <a:gd name="T25" fmla="*/ T24 w 494"/>
                                <a:gd name="T26" fmla="+- 0 1694 1549"/>
                                <a:gd name="T27" fmla="*/ 1694 h 490"/>
                                <a:gd name="T28" fmla="+- 0 1817 1633"/>
                                <a:gd name="T29" fmla="*/ T28 w 494"/>
                                <a:gd name="T30" fmla="+- 0 1694 1549"/>
                                <a:gd name="T31" fmla="*/ 1694 h 490"/>
                                <a:gd name="T32" fmla="+- 0 1717 1633"/>
                                <a:gd name="T33" fmla="*/ T32 w 494"/>
                                <a:gd name="T34" fmla="+- 0 1549 1549"/>
                                <a:gd name="T35" fmla="*/ 154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4" h="490">
                                  <a:moveTo>
                                    <a:pt x="84" y="0"/>
                                  </a:moveTo>
                                  <a:lnTo>
                                    <a:pt x="0" y="0"/>
                                  </a:lnTo>
                                  <a:lnTo>
                                    <a:pt x="0" y="489"/>
                                  </a:lnTo>
                                  <a:lnTo>
                                    <a:pt x="90" y="489"/>
                                  </a:lnTo>
                                  <a:lnTo>
                                    <a:pt x="90" y="179"/>
                                  </a:lnTo>
                                  <a:lnTo>
                                    <a:pt x="89" y="167"/>
                                  </a:lnTo>
                                  <a:lnTo>
                                    <a:pt x="88" y="145"/>
                                  </a:lnTo>
                                  <a:lnTo>
                                    <a:pt x="184" y="145"/>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4" name="Freeform 8450"/>
                          <wps:cNvSpPr>
                            <a:spLocks/>
                          </wps:cNvSpPr>
                          <wps:spPr bwMode="auto">
                            <a:xfrm>
                              <a:off x="1633" y="1549"/>
                              <a:ext cx="494" cy="490"/>
                            </a:xfrm>
                            <a:custGeom>
                              <a:avLst/>
                              <a:gdLst>
                                <a:gd name="T0" fmla="+- 0 2126 1633"/>
                                <a:gd name="T1" fmla="*/ T0 w 494"/>
                                <a:gd name="T2" fmla="+- 0 1694 1549"/>
                                <a:gd name="T3" fmla="*/ 1694 h 490"/>
                                <a:gd name="T4" fmla="+- 0 2037 1633"/>
                                <a:gd name="T5" fmla="*/ T4 w 494"/>
                                <a:gd name="T6" fmla="+- 0 1694 1549"/>
                                <a:gd name="T7" fmla="*/ 1694 h 490"/>
                                <a:gd name="T8" fmla="+- 0 2037 1633"/>
                                <a:gd name="T9" fmla="*/ T8 w 494"/>
                                <a:gd name="T10" fmla="+- 0 1711 1549"/>
                                <a:gd name="T11" fmla="*/ 1711 h 490"/>
                                <a:gd name="T12" fmla="+- 0 2036 1633"/>
                                <a:gd name="T13" fmla="*/ T12 w 494"/>
                                <a:gd name="T14" fmla="+- 0 1728 1549"/>
                                <a:gd name="T15" fmla="*/ 1728 h 490"/>
                                <a:gd name="T16" fmla="+- 0 2036 1633"/>
                                <a:gd name="T17" fmla="*/ T16 w 494"/>
                                <a:gd name="T18" fmla="+- 0 2038 1549"/>
                                <a:gd name="T19" fmla="*/ 2038 h 490"/>
                                <a:gd name="T20" fmla="+- 0 2126 1633"/>
                                <a:gd name="T21" fmla="*/ T20 w 494"/>
                                <a:gd name="T22" fmla="+- 0 2038 1549"/>
                                <a:gd name="T23" fmla="*/ 2038 h 490"/>
                                <a:gd name="T24" fmla="+- 0 2126 1633"/>
                                <a:gd name="T25" fmla="*/ T24 w 494"/>
                                <a:gd name="T26" fmla="+- 0 1694 1549"/>
                                <a:gd name="T27" fmla="*/ 1694 h 490"/>
                              </a:gdLst>
                              <a:ahLst/>
                              <a:cxnLst>
                                <a:cxn ang="0">
                                  <a:pos x="T1" y="T3"/>
                                </a:cxn>
                                <a:cxn ang="0">
                                  <a:pos x="T5" y="T7"/>
                                </a:cxn>
                                <a:cxn ang="0">
                                  <a:pos x="T9" y="T11"/>
                                </a:cxn>
                                <a:cxn ang="0">
                                  <a:pos x="T13" y="T15"/>
                                </a:cxn>
                                <a:cxn ang="0">
                                  <a:pos x="T17" y="T19"/>
                                </a:cxn>
                                <a:cxn ang="0">
                                  <a:pos x="T21" y="T23"/>
                                </a:cxn>
                                <a:cxn ang="0">
                                  <a:pos x="T25" y="T27"/>
                                </a:cxn>
                              </a:cxnLst>
                              <a:rect l="0" t="0" r="r" b="b"/>
                              <a:pathLst>
                                <a:path w="494" h="490">
                                  <a:moveTo>
                                    <a:pt x="493" y="145"/>
                                  </a:moveTo>
                                  <a:lnTo>
                                    <a:pt x="404" y="145"/>
                                  </a:lnTo>
                                  <a:lnTo>
                                    <a:pt x="404" y="162"/>
                                  </a:lnTo>
                                  <a:lnTo>
                                    <a:pt x="403" y="179"/>
                                  </a:lnTo>
                                  <a:lnTo>
                                    <a:pt x="403" y="489"/>
                                  </a:lnTo>
                                  <a:lnTo>
                                    <a:pt x="493" y="489"/>
                                  </a:lnTo>
                                  <a:lnTo>
                                    <a:pt x="493"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5" name="Freeform 8451"/>
                          <wps:cNvSpPr>
                            <a:spLocks/>
                          </wps:cNvSpPr>
                          <wps:spPr bwMode="auto">
                            <a:xfrm>
                              <a:off x="1633" y="1549"/>
                              <a:ext cx="494" cy="490"/>
                            </a:xfrm>
                            <a:custGeom>
                              <a:avLst/>
                              <a:gdLst>
                                <a:gd name="T0" fmla="+- 0 1817 1633"/>
                                <a:gd name="T1" fmla="*/ T0 w 494"/>
                                <a:gd name="T2" fmla="+- 0 1694 1549"/>
                                <a:gd name="T3" fmla="*/ 1694 h 490"/>
                                <a:gd name="T4" fmla="+- 0 1721 1633"/>
                                <a:gd name="T5" fmla="*/ T4 w 494"/>
                                <a:gd name="T6" fmla="+- 0 1694 1549"/>
                                <a:gd name="T7" fmla="*/ 1694 h 490"/>
                                <a:gd name="T8" fmla="+- 0 1731 1633"/>
                                <a:gd name="T9" fmla="*/ T8 w 494"/>
                                <a:gd name="T10" fmla="+- 0 1711 1549"/>
                                <a:gd name="T11" fmla="*/ 1711 h 490"/>
                                <a:gd name="T12" fmla="+- 0 1742 1633"/>
                                <a:gd name="T13" fmla="*/ T12 w 494"/>
                                <a:gd name="T14" fmla="+- 0 1728 1549"/>
                                <a:gd name="T15" fmla="*/ 1728 h 490"/>
                                <a:gd name="T16" fmla="+- 0 1752 1633"/>
                                <a:gd name="T17" fmla="*/ T16 w 494"/>
                                <a:gd name="T18" fmla="+- 0 1743 1549"/>
                                <a:gd name="T19" fmla="*/ 1743 h 490"/>
                                <a:gd name="T20" fmla="+- 0 1862 1633"/>
                                <a:gd name="T21" fmla="*/ T20 w 494"/>
                                <a:gd name="T22" fmla="+- 0 1902 1549"/>
                                <a:gd name="T23" fmla="*/ 1902 h 490"/>
                                <a:gd name="T24" fmla="+- 0 1907 1633"/>
                                <a:gd name="T25" fmla="*/ T24 w 494"/>
                                <a:gd name="T26" fmla="+- 0 1902 1549"/>
                                <a:gd name="T27" fmla="*/ 1902 h 490"/>
                                <a:gd name="T28" fmla="+- 0 1974 1633"/>
                                <a:gd name="T29" fmla="*/ T28 w 494"/>
                                <a:gd name="T30" fmla="+- 0 1797 1549"/>
                                <a:gd name="T31" fmla="*/ 1797 h 490"/>
                                <a:gd name="T32" fmla="+- 0 1886 1633"/>
                                <a:gd name="T33" fmla="*/ T32 w 494"/>
                                <a:gd name="T34" fmla="+- 0 1797 1549"/>
                                <a:gd name="T35" fmla="*/ 1797 h 490"/>
                                <a:gd name="T36" fmla="+- 0 1884 1633"/>
                                <a:gd name="T37" fmla="*/ T36 w 494"/>
                                <a:gd name="T38" fmla="+- 0 1796 1549"/>
                                <a:gd name="T39" fmla="*/ 1796 h 490"/>
                                <a:gd name="T40" fmla="+- 0 1875 1633"/>
                                <a:gd name="T41" fmla="*/ T40 w 494"/>
                                <a:gd name="T42" fmla="+- 0 1780 1549"/>
                                <a:gd name="T43" fmla="*/ 1780 h 490"/>
                                <a:gd name="T44" fmla="+- 0 1864 1633"/>
                                <a:gd name="T45" fmla="*/ T44 w 494"/>
                                <a:gd name="T46" fmla="+- 0 1763 1549"/>
                                <a:gd name="T47" fmla="*/ 1763 h 490"/>
                                <a:gd name="T48" fmla="+- 0 1852 1633"/>
                                <a:gd name="T49" fmla="*/ T48 w 494"/>
                                <a:gd name="T50" fmla="+- 0 1745 1549"/>
                                <a:gd name="T51" fmla="*/ 1745 h 490"/>
                                <a:gd name="T52" fmla="+- 0 1817 1633"/>
                                <a:gd name="T53" fmla="*/ T52 w 494"/>
                                <a:gd name="T54" fmla="+- 0 1694 1549"/>
                                <a:gd name="T55" fmla="*/ 1694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4" h="490">
                                  <a:moveTo>
                                    <a:pt x="184" y="145"/>
                                  </a:moveTo>
                                  <a:lnTo>
                                    <a:pt x="88" y="145"/>
                                  </a:lnTo>
                                  <a:lnTo>
                                    <a:pt x="98" y="162"/>
                                  </a:lnTo>
                                  <a:lnTo>
                                    <a:pt x="109" y="179"/>
                                  </a:lnTo>
                                  <a:lnTo>
                                    <a:pt x="119" y="194"/>
                                  </a:lnTo>
                                  <a:lnTo>
                                    <a:pt x="229" y="353"/>
                                  </a:lnTo>
                                  <a:lnTo>
                                    <a:pt x="274" y="353"/>
                                  </a:lnTo>
                                  <a:lnTo>
                                    <a:pt x="341" y="248"/>
                                  </a:lnTo>
                                  <a:lnTo>
                                    <a:pt x="253" y="248"/>
                                  </a:lnTo>
                                  <a:lnTo>
                                    <a:pt x="251" y="247"/>
                                  </a:lnTo>
                                  <a:lnTo>
                                    <a:pt x="242" y="231"/>
                                  </a:lnTo>
                                  <a:lnTo>
                                    <a:pt x="231" y="214"/>
                                  </a:lnTo>
                                  <a:lnTo>
                                    <a:pt x="219" y="196"/>
                                  </a:lnTo>
                                  <a:lnTo>
                                    <a:pt x="184"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6" name="Freeform 8452"/>
                          <wps:cNvSpPr>
                            <a:spLocks/>
                          </wps:cNvSpPr>
                          <wps:spPr bwMode="auto">
                            <a:xfrm>
                              <a:off x="1633" y="1549"/>
                              <a:ext cx="494" cy="490"/>
                            </a:xfrm>
                            <a:custGeom>
                              <a:avLst/>
                              <a:gdLst>
                                <a:gd name="T0" fmla="+- 0 2126 1633"/>
                                <a:gd name="T1" fmla="*/ T0 w 494"/>
                                <a:gd name="T2" fmla="+- 0 1549 1549"/>
                                <a:gd name="T3" fmla="*/ 1549 h 490"/>
                                <a:gd name="T4" fmla="+- 0 2041 1633"/>
                                <a:gd name="T5" fmla="*/ T4 w 494"/>
                                <a:gd name="T6" fmla="+- 0 1549 1549"/>
                                <a:gd name="T7" fmla="*/ 1549 h 490"/>
                                <a:gd name="T8" fmla="+- 0 1915 1633"/>
                                <a:gd name="T9" fmla="*/ T8 w 494"/>
                                <a:gd name="T10" fmla="+- 0 1745 1549"/>
                                <a:gd name="T11" fmla="*/ 1745 h 490"/>
                                <a:gd name="T12" fmla="+- 0 1903 1633"/>
                                <a:gd name="T13" fmla="*/ T12 w 494"/>
                                <a:gd name="T14" fmla="+- 0 1764 1549"/>
                                <a:gd name="T15" fmla="*/ 1764 h 490"/>
                                <a:gd name="T16" fmla="+- 0 1894 1633"/>
                                <a:gd name="T17" fmla="*/ T16 w 494"/>
                                <a:gd name="T18" fmla="+- 0 1781 1549"/>
                                <a:gd name="T19" fmla="*/ 1781 h 490"/>
                                <a:gd name="T20" fmla="+- 0 1886 1633"/>
                                <a:gd name="T21" fmla="*/ T20 w 494"/>
                                <a:gd name="T22" fmla="+- 0 1797 1549"/>
                                <a:gd name="T23" fmla="*/ 1797 h 490"/>
                                <a:gd name="T24" fmla="+- 0 1974 1633"/>
                                <a:gd name="T25" fmla="*/ T24 w 494"/>
                                <a:gd name="T26" fmla="+- 0 1797 1549"/>
                                <a:gd name="T27" fmla="*/ 1797 h 490"/>
                                <a:gd name="T28" fmla="+- 0 2016 1633"/>
                                <a:gd name="T29" fmla="*/ T28 w 494"/>
                                <a:gd name="T30" fmla="+- 0 1731 1549"/>
                                <a:gd name="T31" fmla="*/ 1731 h 490"/>
                                <a:gd name="T32" fmla="+- 0 2028 1633"/>
                                <a:gd name="T33" fmla="*/ T32 w 494"/>
                                <a:gd name="T34" fmla="+- 0 1712 1549"/>
                                <a:gd name="T35" fmla="*/ 1712 h 490"/>
                                <a:gd name="T36" fmla="+- 0 2037 1633"/>
                                <a:gd name="T37" fmla="*/ T36 w 494"/>
                                <a:gd name="T38" fmla="+- 0 1694 1549"/>
                                <a:gd name="T39" fmla="*/ 1694 h 490"/>
                                <a:gd name="T40" fmla="+- 0 2126 1633"/>
                                <a:gd name="T41" fmla="*/ T40 w 494"/>
                                <a:gd name="T42" fmla="+- 0 1694 1549"/>
                                <a:gd name="T43" fmla="*/ 1694 h 490"/>
                                <a:gd name="T44" fmla="+- 0 2126 1633"/>
                                <a:gd name="T45" fmla="*/ T44 w 494"/>
                                <a:gd name="T46" fmla="+- 0 1549 1549"/>
                                <a:gd name="T47" fmla="*/ 154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94" h="490">
                                  <a:moveTo>
                                    <a:pt x="493" y="0"/>
                                  </a:moveTo>
                                  <a:lnTo>
                                    <a:pt x="408" y="0"/>
                                  </a:lnTo>
                                  <a:lnTo>
                                    <a:pt x="282" y="196"/>
                                  </a:lnTo>
                                  <a:lnTo>
                                    <a:pt x="270" y="215"/>
                                  </a:lnTo>
                                  <a:lnTo>
                                    <a:pt x="261" y="232"/>
                                  </a:lnTo>
                                  <a:lnTo>
                                    <a:pt x="253" y="248"/>
                                  </a:lnTo>
                                  <a:lnTo>
                                    <a:pt x="341" y="248"/>
                                  </a:lnTo>
                                  <a:lnTo>
                                    <a:pt x="383" y="182"/>
                                  </a:lnTo>
                                  <a:lnTo>
                                    <a:pt x="395" y="163"/>
                                  </a:lnTo>
                                  <a:lnTo>
                                    <a:pt x="404" y="145"/>
                                  </a:lnTo>
                                  <a:lnTo>
                                    <a:pt x="493" y="145"/>
                                  </a:lnTo>
                                  <a:lnTo>
                                    <a:pt x="4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7" name="Group 8453"/>
                        <wpg:cNvGrpSpPr>
                          <a:grpSpLocks/>
                        </wpg:cNvGrpSpPr>
                        <wpg:grpSpPr bwMode="auto">
                          <a:xfrm>
                            <a:off x="2212" y="1544"/>
                            <a:ext cx="312" cy="502"/>
                            <a:chOff x="2212" y="1544"/>
                            <a:chExt cx="312" cy="502"/>
                          </a:xfrm>
                        </wpg:grpSpPr>
                        <wps:wsp>
                          <wps:cNvPr id="8648" name="Freeform 8454"/>
                          <wps:cNvSpPr>
                            <a:spLocks/>
                          </wps:cNvSpPr>
                          <wps:spPr bwMode="auto">
                            <a:xfrm>
                              <a:off x="2212" y="1544"/>
                              <a:ext cx="312" cy="502"/>
                            </a:xfrm>
                            <a:custGeom>
                              <a:avLst/>
                              <a:gdLst>
                                <a:gd name="T0" fmla="+- 0 2237 2212"/>
                                <a:gd name="T1" fmla="*/ T0 w 312"/>
                                <a:gd name="T2" fmla="+- 0 1935 1544"/>
                                <a:gd name="T3" fmla="*/ 1935 h 502"/>
                                <a:gd name="T4" fmla="+- 0 2212 2212"/>
                                <a:gd name="T5" fmla="*/ T4 w 312"/>
                                <a:gd name="T6" fmla="+- 0 2008 1544"/>
                                <a:gd name="T7" fmla="*/ 2008 h 502"/>
                                <a:gd name="T8" fmla="+- 0 2226 2212"/>
                                <a:gd name="T9" fmla="*/ T8 w 312"/>
                                <a:gd name="T10" fmla="+- 0 2017 1544"/>
                                <a:gd name="T11" fmla="*/ 2017 h 502"/>
                                <a:gd name="T12" fmla="+- 0 2243 2212"/>
                                <a:gd name="T13" fmla="*/ T12 w 312"/>
                                <a:gd name="T14" fmla="+- 0 2024 1544"/>
                                <a:gd name="T15" fmla="*/ 2024 h 502"/>
                                <a:gd name="T16" fmla="+- 0 2302 2212"/>
                                <a:gd name="T17" fmla="*/ T16 w 312"/>
                                <a:gd name="T18" fmla="+- 0 2042 1544"/>
                                <a:gd name="T19" fmla="*/ 2042 h 502"/>
                                <a:gd name="T20" fmla="+- 0 2351 2212"/>
                                <a:gd name="T21" fmla="*/ T20 w 312"/>
                                <a:gd name="T22" fmla="+- 0 2046 1544"/>
                                <a:gd name="T23" fmla="*/ 2046 h 502"/>
                                <a:gd name="T24" fmla="+- 0 2363 2212"/>
                                <a:gd name="T25" fmla="*/ T24 w 312"/>
                                <a:gd name="T26" fmla="+- 0 2045 1544"/>
                                <a:gd name="T27" fmla="*/ 2045 h 502"/>
                                <a:gd name="T28" fmla="+- 0 2432 2212"/>
                                <a:gd name="T29" fmla="*/ T28 w 312"/>
                                <a:gd name="T30" fmla="+- 0 2031 1544"/>
                                <a:gd name="T31" fmla="*/ 2031 h 502"/>
                                <a:gd name="T32" fmla="+- 0 2485 2212"/>
                                <a:gd name="T33" fmla="*/ T32 w 312"/>
                                <a:gd name="T34" fmla="+- 0 1996 1544"/>
                                <a:gd name="T35" fmla="*/ 1996 h 502"/>
                                <a:gd name="T36" fmla="+- 0 2503 2212"/>
                                <a:gd name="T37" fmla="*/ T36 w 312"/>
                                <a:gd name="T38" fmla="+- 0 1971 1544"/>
                                <a:gd name="T39" fmla="*/ 1971 h 502"/>
                                <a:gd name="T40" fmla="+- 0 2328 2212"/>
                                <a:gd name="T41" fmla="*/ T40 w 312"/>
                                <a:gd name="T42" fmla="+- 0 1971 1544"/>
                                <a:gd name="T43" fmla="*/ 1971 h 502"/>
                                <a:gd name="T44" fmla="+- 0 2306 2212"/>
                                <a:gd name="T45" fmla="*/ T44 w 312"/>
                                <a:gd name="T46" fmla="+- 0 1967 1544"/>
                                <a:gd name="T47" fmla="*/ 1967 h 502"/>
                                <a:gd name="T48" fmla="+- 0 2286 2212"/>
                                <a:gd name="T49" fmla="*/ T48 w 312"/>
                                <a:gd name="T50" fmla="+- 0 1961 1544"/>
                                <a:gd name="T51" fmla="*/ 1961 h 502"/>
                                <a:gd name="T52" fmla="+- 0 2268 2212"/>
                                <a:gd name="T53" fmla="*/ T52 w 312"/>
                                <a:gd name="T54" fmla="+- 0 1953 1544"/>
                                <a:gd name="T55" fmla="*/ 1953 h 502"/>
                                <a:gd name="T56" fmla="+- 0 2251 2212"/>
                                <a:gd name="T57" fmla="*/ T56 w 312"/>
                                <a:gd name="T58" fmla="+- 0 1945 1544"/>
                                <a:gd name="T59" fmla="*/ 1945 h 502"/>
                                <a:gd name="T60" fmla="+- 0 2237 2212"/>
                                <a:gd name="T61" fmla="*/ T60 w 312"/>
                                <a:gd name="T62" fmla="+- 0 1935 1544"/>
                                <a:gd name="T63" fmla="*/ 193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2" h="502">
                                  <a:moveTo>
                                    <a:pt x="25" y="391"/>
                                  </a:moveTo>
                                  <a:lnTo>
                                    <a:pt x="0" y="464"/>
                                  </a:lnTo>
                                  <a:lnTo>
                                    <a:pt x="14" y="473"/>
                                  </a:lnTo>
                                  <a:lnTo>
                                    <a:pt x="31" y="480"/>
                                  </a:lnTo>
                                  <a:lnTo>
                                    <a:pt x="90" y="498"/>
                                  </a:lnTo>
                                  <a:lnTo>
                                    <a:pt x="139" y="502"/>
                                  </a:lnTo>
                                  <a:lnTo>
                                    <a:pt x="151" y="501"/>
                                  </a:lnTo>
                                  <a:lnTo>
                                    <a:pt x="220" y="487"/>
                                  </a:lnTo>
                                  <a:lnTo>
                                    <a:pt x="273" y="452"/>
                                  </a:lnTo>
                                  <a:lnTo>
                                    <a:pt x="291" y="427"/>
                                  </a:lnTo>
                                  <a:lnTo>
                                    <a:pt x="116" y="427"/>
                                  </a:lnTo>
                                  <a:lnTo>
                                    <a:pt x="94" y="423"/>
                                  </a:lnTo>
                                  <a:lnTo>
                                    <a:pt x="74" y="417"/>
                                  </a:lnTo>
                                  <a:lnTo>
                                    <a:pt x="56" y="409"/>
                                  </a:lnTo>
                                  <a:lnTo>
                                    <a:pt x="39" y="401"/>
                                  </a:lnTo>
                                  <a:lnTo>
                                    <a:pt x="25" y="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9" name="Freeform 8455"/>
                          <wps:cNvSpPr>
                            <a:spLocks/>
                          </wps:cNvSpPr>
                          <wps:spPr bwMode="auto">
                            <a:xfrm>
                              <a:off x="2212" y="1544"/>
                              <a:ext cx="312" cy="502"/>
                            </a:xfrm>
                            <a:custGeom>
                              <a:avLst/>
                              <a:gdLst>
                                <a:gd name="T0" fmla="+- 0 2374 2212"/>
                                <a:gd name="T1" fmla="*/ T0 w 312"/>
                                <a:gd name="T2" fmla="+- 0 1544 1544"/>
                                <a:gd name="T3" fmla="*/ 1544 h 502"/>
                                <a:gd name="T4" fmla="+- 0 2302 2212"/>
                                <a:gd name="T5" fmla="*/ T4 w 312"/>
                                <a:gd name="T6" fmla="+- 0 1558 1544"/>
                                <a:gd name="T7" fmla="*/ 1558 h 502"/>
                                <a:gd name="T8" fmla="+- 0 2252 2212"/>
                                <a:gd name="T9" fmla="*/ T8 w 312"/>
                                <a:gd name="T10" fmla="+- 0 1595 1544"/>
                                <a:gd name="T11" fmla="*/ 1595 h 502"/>
                                <a:gd name="T12" fmla="+- 0 2224 2212"/>
                                <a:gd name="T13" fmla="*/ T12 w 312"/>
                                <a:gd name="T14" fmla="+- 0 1652 1544"/>
                                <a:gd name="T15" fmla="*/ 1652 h 502"/>
                                <a:gd name="T16" fmla="+- 0 2219 2212"/>
                                <a:gd name="T17" fmla="*/ T16 w 312"/>
                                <a:gd name="T18" fmla="+- 0 1698 1544"/>
                                <a:gd name="T19" fmla="*/ 1698 h 502"/>
                                <a:gd name="T20" fmla="+- 0 2223 2212"/>
                                <a:gd name="T21" fmla="*/ T20 w 312"/>
                                <a:gd name="T22" fmla="+- 0 1719 1544"/>
                                <a:gd name="T23" fmla="*/ 1719 h 502"/>
                                <a:gd name="T24" fmla="+- 0 2269 2212"/>
                                <a:gd name="T25" fmla="*/ T24 w 312"/>
                                <a:gd name="T26" fmla="+- 0 1785 1544"/>
                                <a:gd name="T27" fmla="*/ 1785 h 502"/>
                                <a:gd name="T28" fmla="+- 0 2325 2212"/>
                                <a:gd name="T29" fmla="*/ T28 w 312"/>
                                <a:gd name="T30" fmla="+- 0 1821 1544"/>
                                <a:gd name="T31" fmla="*/ 1821 h 502"/>
                                <a:gd name="T32" fmla="+- 0 2344 2212"/>
                                <a:gd name="T33" fmla="*/ T32 w 312"/>
                                <a:gd name="T34" fmla="+- 0 1832 1544"/>
                                <a:gd name="T35" fmla="*/ 1832 h 502"/>
                                <a:gd name="T36" fmla="+- 0 2363 2212"/>
                                <a:gd name="T37" fmla="*/ T36 w 312"/>
                                <a:gd name="T38" fmla="+- 0 1843 1544"/>
                                <a:gd name="T39" fmla="*/ 1843 h 502"/>
                                <a:gd name="T40" fmla="+- 0 2418 2212"/>
                                <a:gd name="T41" fmla="*/ T40 w 312"/>
                                <a:gd name="T42" fmla="+- 0 1894 1544"/>
                                <a:gd name="T43" fmla="*/ 1894 h 502"/>
                                <a:gd name="T44" fmla="+- 0 2426 2212"/>
                                <a:gd name="T45" fmla="*/ T44 w 312"/>
                                <a:gd name="T46" fmla="+- 0 1931 1544"/>
                                <a:gd name="T47" fmla="*/ 1931 h 502"/>
                                <a:gd name="T48" fmla="+- 0 2417 2212"/>
                                <a:gd name="T49" fmla="*/ T48 w 312"/>
                                <a:gd name="T50" fmla="+- 0 1946 1544"/>
                                <a:gd name="T51" fmla="*/ 1946 h 502"/>
                                <a:gd name="T52" fmla="+- 0 2402 2212"/>
                                <a:gd name="T53" fmla="*/ T52 w 312"/>
                                <a:gd name="T54" fmla="+- 0 1958 1544"/>
                                <a:gd name="T55" fmla="*/ 1958 h 502"/>
                                <a:gd name="T56" fmla="+- 0 2381 2212"/>
                                <a:gd name="T57" fmla="*/ T56 w 312"/>
                                <a:gd name="T58" fmla="+- 0 1966 1544"/>
                                <a:gd name="T59" fmla="*/ 1966 h 502"/>
                                <a:gd name="T60" fmla="+- 0 2356 2212"/>
                                <a:gd name="T61" fmla="*/ T60 w 312"/>
                                <a:gd name="T62" fmla="+- 0 1970 1544"/>
                                <a:gd name="T63" fmla="*/ 1970 h 502"/>
                                <a:gd name="T64" fmla="+- 0 2328 2212"/>
                                <a:gd name="T65" fmla="*/ T64 w 312"/>
                                <a:gd name="T66" fmla="+- 0 1971 1544"/>
                                <a:gd name="T67" fmla="*/ 1971 h 502"/>
                                <a:gd name="T68" fmla="+- 0 2503 2212"/>
                                <a:gd name="T69" fmla="*/ T68 w 312"/>
                                <a:gd name="T70" fmla="+- 0 1971 1544"/>
                                <a:gd name="T71" fmla="*/ 1971 h 502"/>
                                <a:gd name="T72" fmla="+- 0 2509 2212"/>
                                <a:gd name="T73" fmla="*/ T72 w 312"/>
                                <a:gd name="T74" fmla="+- 0 1961 1544"/>
                                <a:gd name="T75" fmla="*/ 1961 h 502"/>
                                <a:gd name="T76" fmla="+- 0 2516 2212"/>
                                <a:gd name="T77" fmla="*/ T76 w 312"/>
                                <a:gd name="T78" fmla="+- 0 1941 1544"/>
                                <a:gd name="T79" fmla="*/ 1941 h 502"/>
                                <a:gd name="T80" fmla="+- 0 2521 2212"/>
                                <a:gd name="T81" fmla="*/ T80 w 312"/>
                                <a:gd name="T82" fmla="+- 0 1918 1544"/>
                                <a:gd name="T83" fmla="*/ 1918 h 502"/>
                                <a:gd name="T84" fmla="+- 0 2523 2212"/>
                                <a:gd name="T85" fmla="*/ T84 w 312"/>
                                <a:gd name="T86" fmla="+- 0 1894 1544"/>
                                <a:gd name="T87" fmla="*/ 1894 h 502"/>
                                <a:gd name="T88" fmla="+- 0 2519 2212"/>
                                <a:gd name="T89" fmla="*/ T88 w 312"/>
                                <a:gd name="T90" fmla="+- 0 1869 1544"/>
                                <a:gd name="T91" fmla="*/ 1869 h 502"/>
                                <a:gd name="T92" fmla="+- 0 2486 2212"/>
                                <a:gd name="T93" fmla="*/ T92 w 312"/>
                                <a:gd name="T94" fmla="+- 0 1812 1544"/>
                                <a:gd name="T95" fmla="*/ 1812 h 502"/>
                                <a:gd name="T96" fmla="+- 0 2433 2212"/>
                                <a:gd name="T97" fmla="*/ T96 w 312"/>
                                <a:gd name="T98" fmla="+- 0 1772 1544"/>
                                <a:gd name="T99" fmla="*/ 1772 h 502"/>
                                <a:gd name="T100" fmla="+- 0 2376 2212"/>
                                <a:gd name="T101" fmla="*/ T100 w 312"/>
                                <a:gd name="T102" fmla="+- 0 1740 1544"/>
                                <a:gd name="T103" fmla="*/ 1740 h 502"/>
                                <a:gd name="T104" fmla="+- 0 2359 2212"/>
                                <a:gd name="T105" fmla="*/ T104 w 312"/>
                                <a:gd name="T106" fmla="+- 0 1730 1544"/>
                                <a:gd name="T107" fmla="*/ 1730 h 502"/>
                                <a:gd name="T108" fmla="+- 0 2314 2212"/>
                                <a:gd name="T109" fmla="*/ T108 w 312"/>
                                <a:gd name="T110" fmla="+- 0 1681 1544"/>
                                <a:gd name="T111" fmla="*/ 1681 h 502"/>
                                <a:gd name="T112" fmla="+- 0 2312 2212"/>
                                <a:gd name="T113" fmla="*/ T112 w 312"/>
                                <a:gd name="T114" fmla="+- 0 1665 1544"/>
                                <a:gd name="T115" fmla="*/ 1665 h 502"/>
                                <a:gd name="T116" fmla="+- 0 2316 2212"/>
                                <a:gd name="T117" fmla="*/ T116 w 312"/>
                                <a:gd name="T118" fmla="+- 0 1648 1544"/>
                                <a:gd name="T119" fmla="*/ 1648 h 502"/>
                                <a:gd name="T120" fmla="+- 0 2328 2212"/>
                                <a:gd name="T121" fmla="*/ T120 w 312"/>
                                <a:gd name="T122" fmla="+- 0 1635 1544"/>
                                <a:gd name="T123" fmla="*/ 1635 h 502"/>
                                <a:gd name="T124" fmla="+- 0 2346 2212"/>
                                <a:gd name="T125" fmla="*/ T124 w 312"/>
                                <a:gd name="T126" fmla="+- 0 1626 1544"/>
                                <a:gd name="T127" fmla="*/ 1626 h 502"/>
                                <a:gd name="T128" fmla="+- 0 2370 2212"/>
                                <a:gd name="T129" fmla="*/ T128 w 312"/>
                                <a:gd name="T130" fmla="+- 0 1620 1544"/>
                                <a:gd name="T131" fmla="*/ 1620 h 502"/>
                                <a:gd name="T132" fmla="+- 0 2401 2212"/>
                                <a:gd name="T133" fmla="*/ T132 w 312"/>
                                <a:gd name="T134" fmla="+- 0 1619 1544"/>
                                <a:gd name="T135" fmla="*/ 1619 h 502"/>
                                <a:gd name="T136" fmla="+- 0 2495 2212"/>
                                <a:gd name="T137" fmla="*/ T136 w 312"/>
                                <a:gd name="T138" fmla="+- 0 1619 1544"/>
                                <a:gd name="T139" fmla="*/ 1619 h 502"/>
                                <a:gd name="T140" fmla="+- 0 2494 2212"/>
                                <a:gd name="T141" fmla="*/ T140 w 312"/>
                                <a:gd name="T142" fmla="+- 0 1570 1544"/>
                                <a:gd name="T143" fmla="*/ 1570 h 502"/>
                                <a:gd name="T144" fmla="+- 0 2423 2212"/>
                                <a:gd name="T145" fmla="*/ T144 w 312"/>
                                <a:gd name="T146" fmla="+- 0 1548 1544"/>
                                <a:gd name="T147" fmla="*/ 1548 h 502"/>
                                <a:gd name="T148" fmla="+- 0 2399 2212"/>
                                <a:gd name="T149" fmla="*/ T148 w 312"/>
                                <a:gd name="T150" fmla="+- 0 1545 1544"/>
                                <a:gd name="T151" fmla="*/ 1545 h 502"/>
                                <a:gd name="T152" fmla="+- 0 2374 2212"/>
                                <a:gd name="T153" fmla="*/ T152 w 312"/>
                                <a:gd name="T154" fmla="+- 0 1544 1544"/>
                                <a:gd name="T155" fmla="*/ 154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12" h="502">
                                  <a:moveTo>
                                    <a:pt x="162" y="0"/>
                                  </a:moveTo>
                                  <a:lnTo>
                                    <a:pt x="90" y="14"/>
                                  </a:lnTo>
                                  <a:lnTo>
                                    <a:pt x="40" y="51"/>
                                  </a:lnTo>
                                  <a:lnTo>
                                    <a:pt x="12" y="108"/>
                                  </a:lnTo>
                                  <a:lnTo>
                                    <a:pt x="7" y="154"/>
                                  </a:lnTo>
                                  <a:lnTo>
                                    <a:pt x="11" y="175"/>
                                  </a:lnTo>
                                  <a:lnTo>
                                    <a:pt x="57" y="241"/>
                                  </a:lnTo>
                                  <a:lnTo>
                                    <a:pt x="113" y="277"/>
                                  </a:lnTo>
                                  <a:lnTo>
                                    <a:pt x="132" y="288"/>
                                  </a:lnTo>
                                  <a:lnTo>
                                    <a:pt x="151" y="299"/>
                                  </a:lnTo>
                                  <a:lnTo>
                                    <a:pt x="206" y="350"/>
                                  </a:lnTo>
                                  <a:lnTo>
                                    <a:pt x="214" y="387"/>
                                  </a:lnTo>
                                  <a:lnTo>
                                    <a:pt x="205" y="402"/>
                                  </a:lnTo>
                                  <a:lnTo>
                                    <a:pt x="190" y="414"/>
                                  </a:lnTo>
                                  <a:lnTo>
                                    <a:pt x="169" y="422"/>
                                  </a:lnTo>
                                  <a:lnTo>
                                    <a:pt x="144" y="426"/>
                                  </a:lnTo>
                                  <a:lnTo>
                                    <a:pt x="116" y="427"/>
                                  </a:lnTo>
                                  <a:lnTo>
                                    <a:pt x="291" y="427"/>
                                  </a:lnTo>
                                  <a:lnTo>
                                    <a:pt x="297" y="417"/>
                                  </a:lnTo>
                                  <a:lnTo>
                                    <a:pt x="304" y="397"/>
                                  </a:lnTo>
                                  <a:lnTo>
                                    <a:pt x="309" y="374"/>
                                  </a:lnTo>
                                  <a:lnTo>
                                    <a:pt x="311" y="350"/>
                                  </a:lnTo>
                                  <a:lnTo>
                                    <a:pt x="307" y="325"/>
                                  </a:lnTo>
                                  <a:lnTo>
                                    <a:pt x="274" y="268"/>
                                  </a:lnTo>
                                  <a:lnTo>
                                    <a:pt x="221" y="228"/>
                                  </a:lnTo>
                                  <a:lnTo>
                                    <a:pt x="164" y="196"/>
                                  </a:lnTo>
                                  <a:lnTo>
                                    <a:pt x="147" y="186"/>
                                  </a:lnTo>
                                  <a:lnTo>
                                    <a:pt x="102" y="137"/>
                                  </a:lnTo>
                                  <a:lnTo>
                                    <a:pt x="100" y="121"/>
                                  </a:lnTo>
                                  <a:lnTo>
                                    <a:pt x="104" y="104"/>
                                  </a:lnTo>
                                  <a:lnTo>
                                    <a:pt x="116" y="91"/>
                                  </a:lnTo>
                                  <a:lnTo>
                                    <a:pt x="134" y="82"/>
                                  </a:lnTo>
                                  <a:lnTo>
                                    <a:pt x="158" y="76"/>
                                  </a:lnTo>
                                  <a:lnTo>
                                    <a:pt x="189" y="75"/>
                                  </a:lnTo>
                                  <a:lnTo>
                                    <a:pt x="283" y="75"/>
                                  </a:lnTo>
                                  <a:lnTo>
                                    <a:pt x="282" y="26"/>
                                  </a:lnTo>
                                  <a:lnTo>
                                    <a:pt x="211" y="4"/>
                                  </a:lnTo>
                                  <a:lnTo>
                                    <a:pt x="187" y="1"/>
                                  </a:lnTo>
                                  <a:lnTo>
                                    <a:pt x="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0" name="Freeform 8456"/>
                          <wps:cNvSpPr>
                            <a:spLocks/>
                          </wps:cNvSpPr>
                          <wps:spPr bwMode="auto">
                            <a:xfrm>
                              <a:off x="2212" y="1544"/>
                              <a:ext cx="312" cy="502"/>
                            </a:xfrm>
                            <a:custGeom>
                              <a:avLst/>
                              <a:gdLst>
                                <a:gd name="T0" fmla="+- 0 2495 2212"/>
                                <a:gd name="T1" fmla="*/ T0 w 312"/>
                                <a:gd name="T2" fmla="+- 0 1619 1544"/>
                                <a:gd name="T3" fmla="*/ 1619 h 502"/>
                                <a:gd name="T4" fmla="+- 0 2401 2212"/>
                                <a:gd name="T5" fmla="*/ T4 w 312"/>
                                <a:gd name="T6" fmla="+- 0 1619 1544"/>
                                <a:gd name="T7" fmla="*/ 1619 h 502"/>
                                <a:gd name="T8" fmla="+- 0 2421 2212"/>
                                <a:gd name="T9" fmla="*/ T8 w 312"/>
                                <a:gd name="T10" fmla="+- 0 1622 1544"/>
                                <a:gd name="T11" fmla="*/ 1622 h 502"/>
                                <a:gd name="T12" fmla="+- 0 2440 2212"/>
                                <a:gd name="T13" fmla="*/ T12 w 312"/>
                                <a:gd name="T14" fmla="+- 0 1627 1544"/>
                                <a:gd name="T15" fmla="*/ 1627 h 502"/>
                                <a:gd name="T16" fmla="+- 0 2459 2212"/>
                                <a:gd name="T17" fmla="*/ T16 w 312"/>
                                <a:gd name="T18" fmla="+- 0 1634 1544"/>
                                <a:gd name="T19" fmla="*/ 1634 h 502"/>
                                <a:gd name="T20" fmla="+- 0 2478 2212"/>
                                <a:gd name="T21" fmla="*/ T20 w 312"/>
                                <a:gd name="T22" fmla="+- 0 1642 1544"/>
                                <a:gd name="T23" fmla="*/ 1642 h 502"/>
                                <a:gd name="T24" fmla="+- 0 2497 2212"/>
                                <a:gd name="T25" fmla="*/ T24 w 312"/>
                                <a:gd name="T26" fmla="+- 0 1652 1544"/>
                                <a:gd name="T27" fmla="*/ 1652 h 502"/>
                                <a:gd name="T28" fmla="+- 0 2495 2212"/>
                                <a:gd name="T29" fmla="*/ T28 w 312"/>
                                <a:gd name="T30" fmla="+- 0 1619 1544"/>
                                <a:gd name="T31" fmla="*/ 1619 h 5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2" h="502">
                                  <a:moveTo>
                                    <a:pt x="283" y="75"/>
                                  </a:moveTo>
                                  <a:lnTo>
                                    <a:pt x="189" y="75"/>
                                  </a:lnTo>
                                  <a:lnTo>
                                    <a:pt x="209" y="78"/>
                                  </a:lnTo>
                                  <a:lnTo>
                                    <a:pt x="228" y="83"/>
                                  </a:lnTo>
                                  <a:lnTo>
                                    <a:pt x="247" y="90"/>
                                  </a:lnTo>
                                  <a:lnTo>
                                    <a:pt x="266" y="98"/>
                                  </a:lnTo>
                                  <a:lnTo>
                                    <a:pt x="285" y="108"/>
                                  </a:lnTo>
                                  <a:lnTo>
                                    <a:pt x="28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7B1DD0" id="Group 7242" o:spid="_x0000_s1026" style="position:absolute;margin-left:10.25pt;margin-top:40.75pt;width:596.3pt;height:778.25pt;z-index:-251640832;mso-position-horizontal-relative:page;mso-position-vertical-relative:page" coordorigin="-10,463" coordsize="11926,13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49" o:spid="_x0000_s1027" type="#_x0000_t75" style="position:absolute;left:708;top:3572;width:10461;height: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rzfFAAAA3QAAAA8AAABkcnMvZG93bnJldi54bWxEj0FrwkAUhO9C/8PyCr3pprbYEF3FCkoO&#10;XtQieHtkn0kw+zbsrhr7611B8DjMzDfMZNaZRlzI+dqygs9BAoK4sLrmUsHfbtlPQfiArLGxTApu&#10;5GE2fetNMNP2yhu6bEMpIoR9hgqqENpMSl9UZNAPbEscvaN1BkOUrpTa4TXCTSOHSTKSBmuOCxW2&#10;tKioOG3PRkH6m//nq6Sdu7A7HHzO6b5YrJX6eO/mYxCBuvAKP9u5VvAz/P6Cx5v4BOT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683xQAAAN0AAAAPAAAAAAAAAAAAAAAA&#10;AJ8CAABkcnMvZG93bnJldi54bWxQSwUGAAAAAAQABAD3AAAAkQMAAAAA&#10;">
                  <v:imagedata r:id="rId22" o:title=""/>
                </v:shape>
                <v:shape id="Picture 7050" o:spid="_x0000_s1028" type="#_x0000_t75" style="position:absolute;top:2107;width:817;height:1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mhYrEAAAA3QAAAA8AAABkcnMvZG93bnJldi54bWxEj19rwjAUxd8H+w7hCnubqVp0dEbZAsJe&#10;BlsVny/NtSk2NzXJtPv2y2Cwx8P58+Ost6PrxZVC7DwrmE0LEMSNNx23Cg773eMTiJiQDfaeScE3&#10;Rdhu7u/WWBl/40+61qkVeYRjhQpsSkMlZWwsOYxTPxBn7+SDw5RlaKUJeMvjrpfzolhKhx1ngsWB&#10;tKXmXH+5zL18LMrl6/l0rC+kdVzpYN+1Ug+T8eUZRKIx/Yf/2m9GwWpelvD7Jj8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mhYrEAAAA3QAAAA8AAAAAAAAAAAAAAAAA&#10;nwIAAGRycy9kb3ducmV2LnhtbFBLBQYAAAAABAAEAPcAAACQAwAAAAA=&#10;">
                  <v:imagedata r:id="rId23" o:title=""/>
                </v:shape>
                <v:group id="Group 7051" o:spid="_x0000_s1029" style="position:absolute;top:2107;width:818;height:12288" coordorigin=",2107" coordsize="818,1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fn+MYAAADdAAAADwAAAGRycy9kb3ducmV2LnhtbESPQWvCQBSE74X+h+UV&#10;vOkmWluJriKi4kGEakG8PbLPJJh9G7JrEv99VxB6HGbmG2a26EwpGqpdYVlBPIhAEKdWF5wp+D1t&#10;+hMQziNrLC2Tggc5WMzf32aYaNvyDzVHn4kAYZeggtz7KpHSpTkZdANbEQfvamuDPsg6k7rGNsBN&#10;KYdR9CUNFhwWcqxolVN6O96Ngm2L7XIUr5v97bp6XE7jw3kfk1K9j245BeGp8//hV3unFXwP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l+f4xgAAAN0A&#10;AAAPAAAAAAAAAAAAAAAAAKoCAABkcnMvZG93bnJldi54bWxQSwUGAAAAAAQABAD6AAAAnQMAAAAA&#10;">
                  <v:shape id="Freeform 7052" o:spid="_x0000_s1030" style="position:absolute;top:2107;width:818;height:12288;visibility:visible;mso-wrap-style:square;v-text-anchor:top" coordsize="818,1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ksMA&#10;AADdAAAADwAAAGRycy9kb3ducmV2LnhtbESP0YrCMBRE3xf8h3CFfVtTg6hUo+iCsm9u1Q+4NNe2&#10;2tzUJqv1782C4OMwM2eY+bKztbhR6yvHGoaDBARx7kzFhYbjYfM1BeEDssHaMWl4kIflovcxx9S4&#10;O2d024dCRAj7FDWUITSplD4vyaIfuIY4eifXWgxRtoU0Ld4j3NZSJclYWqw4LpTY0HdJ+WX/ZzWg&#10;LCa73+zcuCy/qsNpox7rrdL6s9+tZiACdeEdfrV/jIaJGo3h/0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eksMAAADdAAAADwAAAAAAAAAAAAAAAACYAgAAZHJzL2Rv&#10;d25yZXYueG1sUEsFBgAAAAAEAAQA9QAAAIgDAAAAAA==&#10;" path="m297,12288r1,-16l293,12267r3,-4l298,12270r3,-12l296,12251r-1,-14l294,12227r-1,-15l296,12207r-3,-5l290,12211r-2,13l290,12230r3,1l288,12241r-5,-6l285,12230r-1,-14l285,12212r1,-5l289,12215r-1,-13l285,12198r-2,13l281,12215r-1,-7l279,12216r1,l283,12226r-2,l279,12221r-2,-3l276,12211r3,-2l281,12204r2,-8l277,12193r-3,12l271,12215r-4,-1l262,12220r,-10l263,12209r,-9l258,12203r3,29l258,12229r,-6l258,12216r,-7l254,12213r,-12l250,12204r-2,11l250,12226r-2,8l247,12225r-1,-12l244,12208r2,-3l248,12206r1,-9l252,12205r2,-16l257,12189r1,l259,12206r2,-11l265,12179r3,6l276,12181r1,-15l272,12162r4,-6l276,12168r2,-1l277,12181r9,5l295,12179r7,-1l304,12178r2,5l308,12183r1,l311,12174r1,l314,12173r3,7l319,12179r10,-3l340,12161r11,1l352,12162r1,5l355,12167r7,-1l369,12158r7,-4l381,12151r4,3l389,12145r2,-10l389,12139r,-14l392,12127r2,-3l394,12115r-2,9l391,12110r-2,-4l434,12106r,1l436,12114r15,-7l459,12112r1,1l457,12120r1,1l465,12128r10,-3l478,12131r1,-5l480,12120r8,2l499,12130r12,6l514,12130r-3,-11l518,12118r,6l524,12124r-1,8l537,12126r14,-9l565,12113r14,1l581,12109r2,-3l602,12106r,-2l602,12105r1,l615,12089r17,-11l647,12065r18,-16l678,12040r8,-18l693,12003r4,-18l697,11966r-6,-18l682,11943r-2,-9l677,11913r-1,-23l674,11868r-5,-17l668,11829r-7,-17l659,11786r,-21l659,11750r-1,-7l648,11735r1,-3l663,11720r19,-1l699,11725r3,-12l700,11703r12,7l724,11717r11,7l739,11716r15,4l749,11700r1,-19l746,11656r-6,-17l735,11613r-2,-23l732,11571r,-14l732,11535r,-20l730,11496r-3,-10l719,11480r,-5l718,11467r6,-12l724,11446r-4,-19l719,11409r-12,-9l705,11381r5,-21l704,11345r-1,-17l705,11309r2,-20l709,11268r-6,-19l700,11249r-2,-5l694,11227r-1,-22l694,11183r4,-19l710,11169r4,-13l729,11159r3,-19l735,11121r1,-20l726,11087r,-14l723,11069r-14,3l711,11063r9,-3l725,11061r-3,-9l713,11055r-7,-15l698,11032r11,5l717,11032r10,2l727,11018r1,-19l725,10989r-3,9l724,11009r-7,1l719,10996r-5,-6l713,10981r,-1l708,10960r,-3l709,10954r10,l718,10948r,-3l709,10942r,-9l709,10925r7,-6l714,10910r-9,-17l699,10873r-2,-21l698,10833r-3,-11l687,10824r-1,-6l688,10803r,-18l686,10764r-2,-22l683,10719r,-15l689,10702r-1,-8l688,10689r-7,-3l679,10674r,-1l682,10663r-3,-8l676,10646r-1,3l674,10658r-3,7l661,10648r8,-5l680,10641r-3,-15l689,10624r-4,-17l685,10601r-8,2l675,10598r1,-8l688,10594r-2,-11l677,10571r1,-15l679,10539r15,-17l706,10509r-7,-2l690,10507r2,-10l715,10500r15,4l741,10485r6,-17l749,10450r-10,-20l731,10428r-3,-7l739,10421r,-12l739,10398r-12,3l717,10407r1,-9l723,10390r16,3l734,10383r-10,-6l722,10357r-2,-20l719,10317r-3,-19l713,10279r-5,-19l700,10241r3,-9l708,10229r4,-4l709,10206r-3,-19l699,10108r-2,-62l696,10025r-5,-6l686,10014r-5,-5l688,9999r-6,-11l682,9978r9,-1l692,9971r,1l688,9957r-1,-6l686,9927r-1,-17l671,9891r1,-18l677,9860r2,-5l670,9851r,-1l666,9843r6,-10l675,9831r5,-14l676,9801r,-12l677,9773r-1,-9l675,9742r1,-20l677,9710r-5,-2l672,9702r1,-4l678,9695r-1,-2l671,9673r-7,-17l671,9644r10,1l678,9635r-3,-12l666,9623r6,-17l672,9589r-3,6l670,9604r-11,-3l662,9587r8,-10l660,9568r1,-14l664,9540r2,-12l661,9522r-4,3l656,9520r7,-2l665,9513r11,2l677,9496r-5,-14l671,9493r-7,-2l657,9482r-4,-11l656,9463r9,l659,9476r8,1l662,9458r-3,-18l659,9421r-2,-17l649,9406r-1,-6l653,9390r-5,-13l654,9367r1,4l660,9371r1,3l661,9377r1,3l663,9375r7,-6l672,9375r1,22l675,9417r2,19l680,9453r3,18l685,9488r2,19l689,9526r,21l689,9571r7,15l702,9593r10,3l713,9579r-6,-11l709,9560r-8,-6l693,9546r6,-2l705,9552r3,-8l703,9530r2,-21l712,9504r-1,-16l700,9472r-4,-15l698,9446r7,l713,9445r-11,-8l691,9433r4,-15l703,9408r1,-8l702,9408r-21,10l681,9409r6,-13l696,9387r-8,-15l676,9361r-1,-12l679,9357r7,7l697,9366r3,-18l700,9331r2,-20l715,9309r3,-8l733,9305r2,-23l736,9260r-1,-19l735,9216r3,-20l737,9182r-7,8l730,9204r-1,14l720,9216r-4,9l705,9236r-6,2l694,9242r-3,-3l683,9219r12,-1l697,9223r3,6l704,9232r-2,-17l691,9207r-4,-20l686,9172r3,-23l687,9128r-8,-16l681,9099r14,-4l702,9084r-7,-6l680,9079r3,-15l696,9051r7,-19l696,9030r-11,3l683,9026r1,-11l675,9010r-1,-8l673,8995r11,-1l684,8988r,-1l668,8979r11,-1l687,8979r-4,11l694,8988r3,-14l704,8965r-10,-15l693,8932r3,-7l697,8920r8,1l709,8930r-4,11l709,8949r6,-9l725,8945r-5,11l711,8961r3,18l706,8977r-6,8l709,8988r12,-8l729,8992r-21,9l694,9014r9,8l709,9018r6,-7l727,9007r3,16l725,9033r,9l718,9053r-16,l697,9065r5,4l707,9074r5,5l708,9091r-1,16l706,9121r-7,3l694,9137r15,-2l711,9146r1,21l711,9183r4,15l724,9188r-4,-12l721,9168r15,2l730,9161r-9,-2l720,9167r-5,3l712,9152r9,-5l736,9147r-4,-18l731,9109r1,-21l724,9068r-5,9l717,9070r11,-12l742,9051r-4,-18l739,9012r1,-22l740,8972r-4,-14l733,8961r2,8l729,8969r-6,-20l737,8949r3,-13l737,8914r-7,-17l733,8888r10,1l741,8879r-8,-8l726,8875r-5,-6l717,8868r-1,-4l721,8859r13,4l731,8850r-2,-23l720,8810r-11,-15l716,8779r10,-10l735,8766r9,-17l733,8749r-10,11l709,8767r-11,-8l712,8753r4,-10l717,8729r3,-14l728,8716r5,5l744,8721r-2,-19l739,8685r8,-20l750,8651r-19,-10l719,8625r-9,-11l707,8615r-6,-1l700,8602r-9,-5l686,8588r16,-8l699,8593r7,2l704,8576r1,-18l706,8541r-3,-16l683,8523r8,8l692,8542r-9,7l666,8549r-4,12l676,8560r9,-3l684,8580r-6,17l671,8614r-9,-7l662,8596r3,-13l664,8574r-9,14l642,8583r-3,-2l629,8574r-5,7l620,8592r-8,-6l629,8574r-5,-3l627,8569r3,-3l632,8562r4,3l641,8569r6,1l648,8555r-7,-1l634,8554r,-5l633,8544r-4,-2l629,8546r,3l629,8553r-6,-1l618,8549r,-13l627,8538r-1,-10l623,8513r-2,-5l618,8509r-2,2l615,8508r-3,-1l610,8499r10,-1l627,8496r3,-6l626,8487r-4,-2l619,8482r8,-5l628,8471r,-8l633,8461r4,-5l640,8451r-1,4l641,8459r8,-3l647,8433r-10,-17l634,8398r5,-12l634,8378r-2,-8l627,8361r16,3l656,8353r-3,-19l650,8316r-11,-13l639,8298r,-4l630,8292r-4,4l624,8302r1,-12l630,8282r-2,-9l619,8272r-3,4l613,8281r-3,-1l606,8280r-4,1l602,8268r5,-5l612,8256r8,-1l619,8262r2,11l625,8265r-5,-13l614,8241r16,-10l633,8213r2,-18l625,8182r-7,-20l618,8142r6,-5l630,8137r,7l625,8159r10,14l642,8169r11,5l654,8165r2,-7l660,8154r-12,3l641,8156r1,-12l654,8144r6,-4l657,8125r2,-16l661,8095r-7,-12l653,8095r-4,8l636,8101r-3,-15l645,8087r-3,-15l632,8073r-1,-6l622,8067r5,14l629,8090r-12,11l624,8109r7,8l622,8120r-14,-2l603,8125r6,l609,8139r-7,1l602,8139r,-21l607,8114r5,-4l613,8106r3,-11l603,8096r5,-14l615,8083r3,7l618,8078r-7,-2l606,8077r-4,2l602,8056r1,-1l603,8054r1,-1l603,8053r,-1l602,8052r,-141l602,7910r,-1l602,7908r,-27l607,7880r3,-4l617,7876r4,20l624,7916r4,3l631,7919r4,l636,7903r5,-13l635,7887r-12,-2l625,7876r2,-8l636,7873r4,3l643,7856r4,-19l651,7828r3,-7l653,7810r-1,l651,7810r-1,l651,7807r,-2l651,7802r2,1l656,7802r2,-1l660,7778r10,-15l672,7761r,1l674,7780r-2,18l671,7818r,19l682,7761r,-9l681,7752r1,-1l683,7750r1,-2l683,7738r1,-7l686,7724r12,-1l693,7710r,-6l687,7688r1,-16l685,7670r-6,1l679,7666r9,-8l693,7645r-13,-8l681,7633r1,-5l681,7624r,-2l681,7620r-1,-1l680,7617r-1,-2l678,7613r-2,-6l672,7601r,-6l672,7594r16,-3l692,7600r8,4l697,7584r-12,-11l677,7559r,-2l677,7556r13,6l701,7561r-1,-23l701,7516r2,-21l705,7475r1,-18l706,7439r-3,-16l705,7405r8,-4l714,7389r-1,-7l706,7381r-2,-7l712,7361r-2,-18l712,7322r3,-21l719,7281r3,-19l725,7242r2,-19l727,7198r-1,-22l726,7158r1,-16l721,7135r-10,1l714,7125r8,1l729,7125r5,-4l734,7096r2,-21l738,7056r-1,-15l732,7027r14,-1l748,7013r3,-12l739,6985r-14,-14l719,6949r1,-17l726,6916r7,11l735,6937r4,-7l731,6923r12,-13l751,6907r4,7l759,6891r1,-19l758,6865r-4,3l753,6863r-3,-75l750,6767r,-20l750,6726r1,-22l752,6683r,-21l753,6641r1,-21l754,6600r1,-20l755,6561r,-18l753,6550r-6,-9l750,6532r-17,-2l726,6519r6,-10l743,6523r14,8l761,6516r-3,-4l752,6512r-6,-3l752,6501r8,2l761,6479r1,-22l762,6437r,-20l761,6399r-1,-18l765,6363r1,-4l773,6365r,-21l770,6327r2,-16l761,6309r-3,-8l759,6288r13,1l776,6297r8,6l784,6323r-2,21l782,6364r5,15l789,6363r,-20l788,6322r2,-20l779,6284r,-19l772,6258r-6,l770,6243r3,9l780,6241r,-12l780,6218r1,-11l781,6201r-9,2l771,6197r10,-15l786,6163r4,-13l793,6150r4,l790,6138r-11,-7l789,6111r7,-17l801,6111r1,21l800,6157r,20l808,6188r,-18l808,6152r2,-20l811,6112r2,-21l814,6070r,-21l813,6029r-3,-19l794,6008r-4,-12l787,5984r-8,6l772,5985r-11,-2l759,5972r-17,5l746,5962r15,-16l777,5936r6,-21l790,5896r5,-19l798,5860r-3,-16l796,5843r-8,11l787,5853r1,-16l785,5817r-3,-14l793,5800r,-14l787,5781r,-11l779,5766r5,1l789,5767r5,l788,5751r-9,-12l793,5736r1,-16l791,5706r-2,4l784,5712r-4,2l780,5702r-6,1l767,5702r10,-7l770,5684r10,-15l786,5652r1,-22l773,5624r-4,-14l776,5608r6,2l787,5613r,-11l787,5591r,-11l779,5577r-21,8l758,5575r-8,-10l758,5568r,-13l771,5557r7,2l776,5542r-7,-1l762,5543r-4,-7l759,5531r,-4l772,5526r-4,9l778,5527r1,-11l779,5505r,-12l771,5493r-9,1l764,5484r5,-5l776,5482r4,l771,5474r-11,-10l764,5451r1,7l769,5462r6,3l774,5443r,-18l774,5407r2,-21l769,5378r-9,1l752,5374r8,-9l771,5367r1,-23l773,5322r,-20l774,5283r2,-18l773,5253r-6,-1l769,5244r6,-20l776,5205r-3,-17l766,5186r-1,-9l764,5167r10,-12l771,5144r-2,-6l761,5134r,-5l770,5121r1,-6l774,5103r-4,-13l772,5077r,-7l763,5072r-1,-5l770,5053r-5,-15l763,5020r4,-2l768,5010r2,-14l763,4984r1,-13l764,4970r1,-1l765,4967r1,l774,4965r,-12l781,4949r-1,-13l779,4924r-1,-11l780,4893r1,-20l783,4853r2,-20l788,4813r-9,-14l787,4784r-4,-4l765,4771r-16,-12l747,4765r-4,3l738,4768r-1,-4l736,4760r-1,-4l735,4761r-1,4l732,4768r-9,-1l714,4764r-6,5l710,4758r-3,-7l699,4750r-3,12l682,4765r-16,-1l666,4760r,-3l661,4755r-2,4l656,4760r-5,-1l652,4763r,3l652,4769r-14,15l628,4801r-6,18l621,4818r-1,-2l621,4820r,5l621,4829r,7l620,4842r,7l618,4846r-2,-2l614,4840r-1,7l609,4850r-7,l602,4764r1,-5l605,4755r1,-6l605,4749r-2,-1l602,4747r,-20l604,4726r3,-1l612,4725r,6l613,4737r8,-2l619,4711r-14,-13l602,4653r2,l606,4653r2,l612,4667r-11,-1l603,4677r12,-12l618,4642r1,-20l619,4602r-8,-1l616,4588r-7,-2l608,4591r-3,5l602,4601r,-17l610,4576r8,-8l625,4558r-10,-19l607,4523r2,-24l616,4479r5,-16l619,4440r-8,-18l602,4378r1,1l605,4380r3,l610,4369r9,-9l604,4356r-1,1l602,4358r,1l602,4349r1,-1l604,4347r-1,l602,4347r,-15l606,4328r2,-7l609,4313r,-4l605,4308r-3,-1l602,4289r,-20l602,4249r,-22l604,4227r2,-1l608,4225r2,1l612,4226r4,-3l616,4221r,-2l616,4218r3,-2l622,4216r2,6l624,4223r1,1l624,4223r-2,l621,4223r1,4l622,4231r,4l618,4242r-8,3l614,4260r,7l626,4264r-3,10l617,4273r-4,-6l613,4279r4,13l629,4297r11,7l629,4312r3,9l623,4313r2,18l623,4346r9,8l637,4358r6,5l639,4367r-1,5l643,4376r7,l657,4388r5,1l665,4386r3,-2l670,4385r3,l676,4385r3,-13l672,4357r8,-7l683,4344r5,-6l689,4338r2,1l693,4339r,-2l693,4334r,-2l695,4330r3,-1l702,4328r-8,12l691,4337r5,15l702,4354r3,-2l706,4349r3,2l711,4353r1,4l708,4357r-2,3l706,4365r-9,5l706,4383r4,8l704,4392r-8,7l696,4386r10,1l698,4369r3,-7l694,4362r-4,-2l686,4357r-2,13l688,4381r-1,16l699,4402r3,11l704,4414r3,-2l711,4411r-2,10l706,4431r8,-1l714,4433r,3l714,4439r11,-7l725,4416r2,-9l734,4400r-4,-9l725,4390r-2,2l721,4394r2,-20l725,4354r2,-5l729,4346r2,-3l729,4343r-1,-1l727,4340r1,-9l728,4323r,-8l729,4306r-7,-6l724,4291r2,-9l733,4276r1,-8l735,4259r-5,-11l730,4239r1,-20l734,4199r2,-20l737,4159r-5,-23l727,4120r-1,-19l726,4082r1,-19l729,4043r1,-20l730,4003r-7,-21l715,3974r,-22l716,3932r1,-12l712,3918r-3,-4l709,3913r,-1l709,3909r,-3l709,3903r8,2l713,3917r8,1l721,3895r2,-20l724,3857r-3,-15l725,3819r-2,-20l717,3783r-4,-20l720,3763r-1,-8l717,3737r,-20l718,3697r1,-21l721,3656r,-20l716,3634r,-8l717,3620r5,-6l722,3611r-1,-5l712,3598r,-6l712,3584r6,-8l718,3568r-1,-6l714,3561r-1,-7l713,3533r2,-19l718,3494r1,-19l715,3454r-5,-19l709,3428r7,-1l715,3420r,-9l707,3409r-1,-9l713,3386r,-18l710,3349r-3,-19l708,3310r2,-20l710,3270r,-20l710,3230r-2,-16l701,3204r-1,-10l697,3177r-1,-23l698,3131r4,-20l706,3091r-12,4l697,3084r7,-12l704,3058r,-13l698,3046r,-5l701,3023r1,-19l700,2983r5,-10l713,2975r1,-5l706,2969r-2,-17l715,2883r5,-18l722,2853r-6,-5l716,2845r1,-3l731,2840r-5,-9l718,2819r,-13l721,2791r3,-15l725,2762r10,-18l740,2724r-7,-13l725,2694r-1,-16l725,2678r20,9l744,2678r-4,-19l742,2641r1,-18l742,2605r,-15l758,2593r-2,-15l753,2559r4,-18l756,2520r-1,-19l760,2480r6,-5l768,2468r12,-79l786,2329r4,-40l792,2269r2,-20l797,2229r4,-21l803,2190r,-20l803,2149r2,-20l807,2109r2,-20l810,2069r-5,-3l805,2056r2,-20l811,2016r4,-19l817,1976r-5,-6l812,1966r5,-17l814,1933r-14,l792,1940r4,-13l785,1915r-14,17l756,1943r-18,-1l729,1946r7,12l742,1969r10,-7l755,1953r5,-7l765,1963r2,15l756,1982r-15,6l737,1983r-4,-4l741,1964r-13,5l723,1983r11,7l741,1999r-7,6l742,2007r-1,l752,1992r,11l747,2009r-4,8l737,2022r-2,-13l730,2000r-8,-7l723,2016r8,16l734,2054r9,15l736,2085r-2,-6l726,2079r9,12l749,2095r6,8l748,2103r-6,l735,2103r4,17l727,2121r2,16l745,2143r13,3l750,2152r-11,4l734,2165r-3,-9l732,2146r-4,-5l731,2128r-17,-10l715,2108r,-6l732,2099r-12,-11l712,2075r-3,-16l708,2037r-12,-8l688,2030r-5,-7l694,2023r-1,-11l707,2016r1,-19l708,1976r-1,-20l706,1935r-2,-19l704,1899r5,-9l709,1882r,-5l700,1868r,-5l699,1854r7,-11l705,1834r-2,-19l701,1795r-4,-20l694,1755r-3,-20l689,1716r-1,-20l688,1689r6,-5l693,1676r-1,-20l689,1636r-3,-20l683,1596r-3,-25l678,1551r-3,-17l664,1516r,4l658,1522r-1,-21l655,1480r-1,-20l653,1440r2,-24l655,1402r-4,23l649,1446r-1,20l649,1484r,18l648,1505r-3,-2l642,1503r9,10l632,1515r,12l632,1528r8,5l636,1541r-2,5l625,1538r1,13l627,1558r12,-4l636,1565r-3,-1l630,1564r-4,1l623,1545r1,-20l617,1504r-6,-17l620,1490r9,1l619,1484r1,-15l616,1458r5,l626,1459r5,l628,1440r-4,-20l624,1401r6,-16l627,1380r-5,-3l618,1372r1,-15l617,1338r-2,-20l614,1296r1,-20l624,1269r1,-2l627,1248r3,-14l637,1234r-2,8l640,1243r-1,-20l628,1212r9,-1l642,1206r-1,-11l643,1184r-11,-3l632,1171r-1,-8l642,1151r,-8l642,1130r-9,2l633,1119r4,-1l639,1115r-1,-6l644,1110r5,8l653,1109r-5,-15l644,1078r-1,-19l643,1040r,-20l645,999r1,-21l647,957r1,-21l648,916r-1,-23l646,871r1,-20l648,832r,-17l642,803r-3,-15l640,777r6,3l643,764r3,-18l649,728r2,-21l637,696r-3,-11l631,673r5,l637,669r4,l649,669r-5,13l651,683r-1,-22l640,648r10,-11l653,621r1,-20l653,579r-1,-21l654,538r-2,-12l649,543r-9,6l641,529r-6,-12l616,503r-12,2l602,250r,-6l603,237r2,-10l604,227r-1,l602,227r,-113l498,114r3,-7l504,101r4,-5l502,96r-8,1l493,91r3,-15l485,74r4,-16l474,52r-5,-4l464,38r-1,-4l470,32r,-3l468,21r-15,8l445,24r-2,-2l446,15r-1,-1l439,8r-11,2l425,4r,6l424,15r-9,-2l405,6,392,r-2,6l392,16r-7,2l385,12r-6,-1l381,3,366,9,353,19r-15,3l322,32r-14,2l291,47,273,57,258,69,240,85,227,95r-12,7l214,108r-1,6l151,114r,-3l150,108r1,-2l168,100r16,-9l203,90r1,-8l206,76r,-11l201,66r-2,6l195,68r2,21l193,85r,-6l195,73r-2,-3l192,81,186,71r-3,3l182,66r-6,-2l174,79r-3,8l166,84r6,-19l167,62r-2,13l168,87r-5,5l161,83,159,73r-3,8l160,76r2,21l160,97r-4,2l157,79r-4,2l149,93r-3,12l147,99r2,-7l149,81r-5,-8l141,82r-6,-7l135,63r-2,-3l134,45r-8,-4l119,41r-4,2l109,46,104,30r-3,18l105,48r4,l112,48r,10l116,68r1,5l117,79r1,5l117,87r-5,8l112,83r1,-2l115,78r1,-4l110,66r1,25l107,93r-2,-3l99,101r1,-18l94,87,87,86r-3,20l82,97,81,83,79,76r-2,7l77,98,74,96,71,89,70,73r-5,2l65,82r1,11l64,95,61,94r-1,10l58,104r-1,1l56,94r-1,l54,94r-1,16l52,99r,-8l55,95r,-11l50,89,51,69r-5,4l47,90,41,81r-2,7l39,82,38,81r,-8l41,69r2,4l42,76r,-25l44,53r3,5l48,66r4,-2l52,72r2,6l55,69,52,62r,-17l57,49r2,25l63,89r,-15l61,65,59,49r5,-1l67,54r4,6l71,76r3,5l75,75r1,-4l77,66r7,5l89,75r3,9l91,68r3,-1l101,62r3,13l109,58,106,44r-3,17l100,57r,-16l98,47,97,57r2,l100,62r-4,4l94,56r,-14l89,48,82,46r-7,l75,54r2,5l75,61r-4,l73,40,70,35,60,39,50,38r-2,6l50,43r,6l45,54r,-14l42,38,36,36,33,46r-3,6l30,44r,-9l27,37r-4,6l29,51r-3,6l25,57r,4l24,62,22,57,23,43r-3,3l12,44,9,67,3,75,3,62,,58e" filled="f" strokecolor="white" strokeweight="1pt">
                    <v:path arrowok="t" o:connecttype="custom" o:connectlocs="279,14328;254,14296;369,14265;511,14226;659,13893;720,13534;698,13139;688,12892;706,12616;706,12294;677,11817;664,11598;689,11678;675,11456;686,11279;705,11028;694,11244;723,11056;744,10828;665,10690;621,10615;639,10405;635,10280;609,10246;624,10023;671,9944;672,9702;725,9349;760,8979;762,8544;781,8314;759,8079;774,7810;779,7612;773,7295;774,7060;666,6867;602,6834;616,6586;606,6333;632,6428;691,6444;714,6537;734,6306;717,5890;715,5518;706,5076;755,4608;756,4050;743,4176;694,4130;675,3641;623,3652;637,3318;642,2910;602,2351;424,2122;201,2173;149,2199;100,2190;39,2195;92,2191;45,2147" o:connectangles="0,0,0,0,0,0,0,0,0,0,0,0,0,0,0,0,0,0,0,0,0,0,0,0,0,0,0,0,0,0,0,0,0,0,0,0,0,0,0,0,0,0,0,0,0,0,0,0,0,0,0,0,0,0,0,0,0,0,0,0,0,0,0"/>
                  </v:shape>
                </v:group>
                <v:group id="Group 7053" o:spid="_x0000_s1031" style="position:absolute;top:2147;width:2;height:5" coordorigin=",2147"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ncFMcAAADdAAAADwAAAGRycy9kb3ducmV2LnhtbESPT2vCQBTE7wW/w/KE&#10;3nQT26pEVxHR0oMI/gHx9sg+k2D2bciuSfz23YLQ4zAzv2Hmy86UoqHaFZYVxMMIBHFqdcGZgvNp&#10;O5iCcB5ZY2mZFDzJwXLRe5tjom3LB2qOPhMBwi5BBbn3VSKlS3My6Ia2Ig7ezdYGfZB1JnWNbYCb&#10;Uo6iaCwNFhwWcqxonVN6Pz6Mgu8W29VHvGl299v6eT197S+7mJR673erGQhPnf8Pv9o/WsFk9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QncFMcAAADd&#10;AAAADwAAAAAAAAAAAAAAAACqAgAAZHJzL2Rvd25yZXYueG1sUEsFBgAAAAAEAAQA+gAAAJ4DAAAA&#10;AA==&#10;">
                  <v:shape id="Freeform 7054" o:spid="_x0000_s1032" style="position:absolute;top:2147;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UecMA&#10;AADdAAAADwAAAGRycy9kb3ducmV2LnhtbERP3WrCMBS+H+wdwhl4N9PVTaUaZRSGA9H59wDH5th2&#10;NieliW19e3Mx2OXH9z9f9qYSLTWutKzgbRiBIM6sLjlXcDp+vU5BOI+ssbJMCu7kYLl4fppjom3H&#10;e2oPPhchhF2CCgrv60RKlxVk0A1tTRy4i20M+gCbXOoGuxBuKhlH0VgaLDk0FFhTWlB2PdyMgstu&#10;PabN9irPe5N+0Og3X5mfnVKDl/5zBsJT7//Ff+5vrWASv4e54U1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bUecMAAADdAAAADwAAAAAAAAAAAAAAAACYAgAAZHJzL2Rv&#10;d25yZXYueG1sUEsFBgAAAAAEAAQA9QAAAIgDAAAAAA==&#10;" path="m,5l1,,,2e" filled="f" strokecolor="white" strokeweight="1pt">
                    <v:path arrowok="t" o:connecttype="custom" o:connectlocs="0,2152;1,2147;0,2149" o:connectangles="0,0,0"/>
                  </v:shape>
                </v:group>
                <v:group id="Group 7055" o:spid="_x0000_s1033" style="position:absolute;top:2170;width:3;height:14" coordorigin=",2170" coordsize="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rt/ccAAADdAAAADwAAAGRycy9kb3ducmV2LnhtbESPQWvCQBSE7wX/w/IE&#10;b3UTba1GVxFpxYMIVaH09sg+k2D2bchuk/jvXUHocZiZb5jFqjOlaKh2hWUF8TACQZxaXXCm4Hz6&#10;ep2CcB5ZY2mZFNzIwWrZe1lgom3L39QcfSYChF2CCnLvq0RKl+Zk0A1tRRy8i60N+iDrTOoa2wA3&#10;pRxF0UQaLDgs5FjRJqf0evwzCrYttutx/Nnsr5fN7ff0fvjZx6TUoN+t5yA8df4//GzvtIKP0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9rt/ccAAADd&#10;AAAADwAAAAAAAAAAAAAAAACqAgAAZHJzL2Rvd25yZXYueG1sUEsFBgAAAAAEAAQA+gAAAJ4DAAAA&#10;AA==&#10;">
                  <v:shape id="Freeform 7056" o:spid="_x0000_s1034" style="position:absolute;top:2170;width:3;height:14;visibility:visible;mso-wrap-style:square;v-text-anchor:top" coordsize="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HNcQA&#10;AADdAAAADwAAAGRycy9kb3ducmV2LnhtbERPTWvCQBC9F/wPywi9NZuk1ZbUVSRg8FY0FtrbkJ0m&#10;odnZkF1N9Nd3DwWPj/e92kymExcaXGtZQRLFIIgrq1uuFZzK3dMbCOeRNXaWScGVHGzWs4cVZtqO&#10;fKDL0dcihLDLUEHjfZ9J6aqGDLrI9sSB+7GDQR/gUEs94BjCTSfTOF5Kgy2HhgZ7yhuqfo9no8C9&#10;5F/553exbZPicEvSxe0ZP0qlHufT9h2Ep8nfxf/uvVbwmi7C/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hzXEAAAA3QAAAA8AAAAAAAAAAAAAAAAAmAIAAGRycy9k&#10;b3ducmV2LnhtbFBLBQYAAAAABAAEAPUAAACJAwAAAAA=&#10;" path="m,l2,11,,14e" filled="f" strokecolor="white" strokeweight="1pt">
                    <v:path arrowok="t" o:connecttype="custom" o:connectlocs="0,2170;2,2181;0,2184" o:connectangles="0,0,0"/>
                  </v:shape>
                </v:group>
                <v:group id="Group 7057" o:spid="_x0000_s1035" style="position:absolute;top:14275;width:297;height:133" coordorigin=",14275" coordsize="297,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V3JsUAAADdAAAADwAAAGRycy9kb3ducmV2LnhtbESPQYvCMBSE78L+h/CE&#10;vWlaF3WpRhFZlz2IoC6It0fzbIvNS2liW/+9EQSPw8x8w8yXnSlFQ7UrLCuIhxEI4tTqgjMF/8fN&#10;4BuE88gaS8uk4E4OlouP3hwTbVveU3PwmQgQdgkqyL2vEildmpNBN7QVcfAutjbog6wzqWtsA9yU&#10;chRFE2mw4LCQY0XrnNLr4WYU/LbYrr7in2Z7vazv5+N4d9rGpNRnv1vNQHjq/Dv8av9pBdPR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1dybFAAAA3QAA&#10;AA8AAAAAAAAAAAAAAAAAqgIAAGRycy9kb3ducmV2LnhtbFBLBQYAAAAABAAEAPoAAACcAwAAAAA=&#10;">
                  <v:shape id="Freeform 7058" o:spid="_x0000_s1036" style="position:absolute;top:14275;width:297;height:133;visibility:visible;mso-wrap-style:square;v-text-anchor:top" coordsize="29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1cUA&#10;AADdAAAADwAAAGRycy9kb3ducmV2LnhtbESPQWsCMRSE74X+h/AK3mq2C7Zla5SiiHqs7cHja/K6&#10;WXbzsm6ipv76RhB6HGbmG2Y6T64TJxpC41nB07gAQay9abhW8PW5enwFESKywc4zKfilAPPZ/d0U&#10;K+PP/EGnXaxFhnCoUIGNsa+kDNqSwzD2PXH2fvzgMGY51NIMeM5w18myKJ6lw4bzgsWeFpZ0uzs6&#10;Be6wWV/239v2smwXOu2Xdht0Umr0kN7fQERK8T98a2+MgpdyUsL1TX4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bVxQAAAN0AAAAPAAAAAAAAAAAAAAAAAJgCAABkcnMv&#10;ZG93bnJldi54bWxQSwUGAAAAAAQABAD1AAAAigMAAAAA&#10;" path="m,17l4,15,6,14,8,7,11,6,12,5,17,1r3,l25,2r5,4l32,12r2,l33,r2,3l38,17,40,4r4,9l44,10r,-6l45,3r5,7l54,9,60,5r1,6l60,19r1,1l62,12r3,-2l67,10r6,1l82,23r4,4l88,28r1,-6l90,22r,1l91,37r2,-4l96,24r5,2l105,30r4,l112,44r5,1l121,50r1,-13l127,29r1,2l126,52r2,-2l136,48r9,-1l147,49r,16l150,62r4,-8l156,63r3,l163,63r4,-4l171,64r1,2l173,73r2,2l193,87r17,8l228,103r5,3l236,111r3,-1l247,108r9,7l264,117r1,l266,112r2,l274,113r6,9l285,124r2,l288,119r1,l292,119r2,13l297,120e" filled="f" strokecolor="white" strokeweight="1pt">
                    <v:path arrowok="t" o:connecttype="custom" o:connectlocs="4,14290;8,14282;12,14280;20,14276;30,14281;34,14287;35,14278;40,14279;44,14285;45,14278;54,14284;61,14286;61,14295;65,14285;73,14286;86,14302;89,14297;90,14298;93,14308;101,14301;109,14305;117,14320;122,14312;128,14306;128,14325;145,14322;147,14340;154,14329;159,14338;167,14334;172,14341;175,14350;210,14370;233,14381;239,14385;256,14390;265,14392;268,14387;280,14397;287,14399;289,14394;294,14407" o:connectangles="0,0,0,0,0,0,0,0,0,0,0,0,0,0,0,0,0,0,0,0,0,0,0,0,0,0,0,0,0,0,0,0,0,0,0,0,0,0,0,0,0,0"/>
                  </v:shape>
                </v:group>
                <v:group id="Group 7059" o:spid="_x0000_s1037" style="position:absolute;left:630;top:10242;width:2;height:5" coordorigin="630,10242"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tMysYAAADdAAAADwAAAGRycy9kb3ducmV2LnhtbESPT4vCMBTE78J+h/AW&#10;9qZpFXWpRhFxlz2I4B9YvD2aZ1tsXkoT2/rtjSB4HGbmN8x82ZlSNFS7wrKCeBCBIE6tLjhTcDr+&#10;9L9BOI+ssbRMCu7kYLn46M0x0bblPTUHn4kAYZeggtz7KpHSpTkZdANbEQfvYmuDPsg6k7rGNsBN&#10;KYdRNJEGCw4LOVa0zim9Hm5GwW+L7WoUb5rt9bK+n4/j3f82JqW+PrvVDISnzr/Dr/afVjAd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60zKxgAAAN0A&#10;AAAPAAAAAAAAAAAAAAAAAKoCAABkcnMvZG93bnJldi54bWxQSwUGAAAAAAQABAD6AAAAnQMAAAAA&#10;">
                  <v:shape id="Freeform 7060" o:spid="_x0000_s1038" style="position:absolute;left:630;top:10242;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pF8YA&#10;AADdAAAADwAAAGRycy9kb3ducmV2LnhtbESPT0sDMRTE70K/Q3gFbzZr8e/atIigq711FaS3183L&#10;ZnHzsiRpd/32RhA8DjPzG2a1mVwvThRi51nB5aIAQdx43XGr4OP9+eIOREzIGnvPpOCbImzWs7MV&#10;ltqPvKNTnVqRIRxLVGBTGkopY2PJYVz4gTh7xgeHKcvQSh1wzHDXy2VR3EiHHecFiwM9WWq+6qNT&#10;ML3Ub5/b6ni/tcGM1WFnqr0xSp3Pp8cHEImm9B/+a79qBbfL6yv4fZ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apF8YAAADdAAAADwAAAAAAAAAAAAAAAACYAgAAZHJz&#10;L2Rvd25yZXYueG1sUEsFBgAAAAAEAAQA9QAAAIsDAAAAAA==&#10;" path="m,l1,1r,2l1,4,,4,,3,,1,,e" filled="f" strokecolor="white" strokeweight="1pt">
                    <v:path arrowok="t" o:connecttype="custom" o:connectlocs="0,10242;2,10243;2,10245;2,10246;2,10246;0,10246;0,10245;0,10243;0,10242" o:connectangles="0,0,0,0,0,0,0,0,0"/>
                  </v:shape>
                </v:group>
                <v:group id="Group 7061" o:spid="_x0000_s1039" style="position:absolute;left:633;top:10225;width:13;height:20" coordorigin="633,10225" coordsize="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5xJcYAAADdAAAADwAAAGRycy9kb3ducmV2LnhtbESPQWvCQBSE7wX/w/KE&#10;3nQTS6xEVxFR8SCFqiDeHtlnEsy+Ddk1if++Wyj0OMzMN8xi1ZtKtNS40rKCeByBIM6sLjlXcDnv&#10;RjMQziNrrCyTghc5WC0HbwtMte34m9qTz0WAsEtRQeF9nUrpsoIMurGtiYN3t41BH2STS91gF+Cm&#10;kpMomkqDJYeFAmvaFJQ9Tk+jYN9ht/6It+3xcd+8bufk63qMSan3Yb+eg/DU+//wX/ugFXxO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nElxgAAAN0A&#10;AAAPAAAAAAAAAAAAAAAAAKoCAABkcnMvZG93bnJldi54bWxQSwUGAAAAAAQABAD6AAAAnQMAAAAA&#10;">
                  <v:shape id="Freeform 7062" o:spid="_x0000_s1040" style="position:absolute;left:633;top:10225;width:13;height:2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62sgA&#10;AADdAAAADwAAAGRycy9kb3ducmV2LnhtbESPT2vCQBTE7wW/w/KEXkrdaK2VmFVEKLR4Mrbo8ZF9&#10;5o/ZtyG7jWk/vSsIPQ4z8xsmWfWmFh21rrSsYDyKQBBnVpecK/javz/PQTiPrLG2TAp+ycFqOXhI&#10;MNb2wjvqUp+LAGEXo4LC+yaW0mUFGXQj2xAH72Rbgz7INpe6xUuAm1pOomgmDZYcFgpsaFNQdk5/&#10;jILv4756wpftdPy3Tc95Kg+fXXVQ6nHYrxcgPPX+P3xvf2gFb5PXGdzeh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jrayAAAAN0AAAAPAAAAAAAAAAAAAAAAAJgCAABk&#10;cnMvZG93bnJldi54bWxQSwUGAAAAAAQABAD1AAAAjQMAAAAA&#10;" path="m,l5,5r5,5l12,17r-3,l7,19,4,20r,-7l2,7,,e" filled="f" strokecolor="white" strokeweight="1pt">
                    <v:path arrowok="t" o:connecttype="custom" o:connectlocs="0,10225;5,10230;10,10235;12,10242;9,10242;7,10244;4,10245;4,10238;2,10232;0,10225" o:connectangles="0,0,0,0,0,0,0,0,0,0"/>
                  </v:shape>
                </v:group>
                <v:group id="Group 7063" o:spid="_x0000_s1041" style="position:absolute;left:615;top:10297;width:17;height:29" coordorigin="615,10297" coordsize="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BKycYAAADdAAAADwAAAGRycy9kb3ducmV2LnhtbESPT4vCMBTE78J+h/AW&#10;9qZpXdSlGkXEXTyI4B9YvD2aZ1tsXkoT2/rtjSB4HGbmN8xs0ZlSNFS7wrKCeBCBIE6tLjhTcDr+&#10;9n9AOI+ssbRMCu7kYDH/6M0w0bblPTUHn4kAYZeggtz7KpHSpTkZdANbEQfvYmuDPsg6k7rGNsBN&#10;KYdRNJYGCw4LOVa0yim9Hm5GwV+L7fI7Xjfb62V1Px9Hu/9tTEp9fXbLKQhPnX+HX+2NVjAZ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0ErJxgAAAN0A&#10;AAAPAAAAAAAAAAAAAAAAAKoCAABkcnMvZG93bnJldi54bWxQSwUGAAAAAAQABAD6AAAAnQMAAAAA&#10;">
                  <v:shape id="Freeform 7064" o:spid="_x0000_s1042" style="position:absolute;left:615;top:10297;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jym8IA&#10;AADdAAAADwAAAGRycy9kb3ducmV2LnhtbERPyWrDMBC9F/IPYgK5NXJM2gQ3SgiuAz0Vmu08taaW&#10;qTUylmo7/frqUMjx8fbNbrSN6KnztWMFi3kCgrh0uuZKwfl0eFyD8AFZY+OYFNzIw247edhgpt3A&#10;H9QfQyViCPsMFZgQ2kxKXxqy6OeuJY7cl+sshgi7SuoOhxhuG5kmybO0WHNsMNhSbqj8Pv5YBRf2&#10;v4aXdX79PL2/UuGLKr8mSs2m4/4FRKAx3MX/7jetYJU+xbnxTX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PKbwgAAAN0AAAAPAAAAAAAAAAAAAAAAAJgCAABkcnMvZG93&#10;bnJldi54bWxQSwUGAAAAAAQABAD1AAAAhwMAAAAA&#10;" path="m16,3r1,13l16,29,1,26,,13,1,,16,3e" filled="f" strokecolor="white" strokeweight="1pt">
                    <v:path arrowok="t" o:connecttype="custom" o:connectlocs="16,10300;17,10313;16,10326;1,10323;0,10310;1,10297;16,10300" o:connectangles="0,0,0,0,0,0,0"/>
                  </v:shape>
                </v:group>
                <v:group id="Group 7065" o:spid="_x0000_s1043" style="position:absolute;left:767;top:4052;width:38;height:54" coordorigin="767,4052" coordsize="3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N7IMYAAADdAAAADwAAAGRycy9kb3ducmV2LnhtbESPQWvCQBSE70L/w/IK&#10;vdVNFG2NriJiiwcRGgvi7ZF9JsHs25DdJvHfu0LB4zAz3zCLVW8q0VLjSssK4mEEgjizuuRcwe/x&#10;6/0ThPPIGivLpOBGDlbLl8ECE207/qE29bkIEHYJKii8rxMpXVaQQTe0NXHwLrYx6INscqkb7ALc&#10;VHIURVNpsOSwUGBNm4Kya/pnFHx32K3H8bbdXy+b2/k4OZz2MSn19tqv5yA89f4Z/m/vtIKP0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A3sgxgAAAN0A&#10;AAAPAAAAAAAAAAAAAAAAAKoCAABkcnMvZG93bnJldi54bWxQSwUGAAAAAAQABAD6AAAAnQMAAAAA&#10;">
                  <v:shape id="Freeform 7066" o:spid="_x0000_s1044" style="position:absolute;left:767;top:405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E58EA&#10;AADdAAAADwAAAGRycy9kb3ducmV2LnhtbERPz2vCMBS+D/wfwhO8zdQKTqpRRCh429Ypenw0z6bY&#10;vJQks91/vxwGO358v7f70XbiST60jhUs5hkI4trplhsF56/ydQ0iRGSNnWNS8EMB9rvJyxYL7Qb+&#10;pGcVG5FCOBSowMTYF1KG2pDFMHc9ceLuzluMCfpGao9DCredzLNsJS22nBoM9nQ0VD+qb6tguK7r&#10;j0v1fjEDl6dymTs/hptSs+l42ICINMZ/8Z/7pBW85au0P71JT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sROfBAAAA3QAAAA8AAAAAAAAAAAAAAAAAmAIAAGRycy9kb3du&#10;cmV2LnhtbFBLBQYAAAAABAAEAPUAAACGAwAAAAA=&#10;" path="m,49l3,42,1,36,5,29,4,30,11,19r-1,1l12,19r7,3l20,20,25,7,38,,27,17,10,29,9,38r6,16l,49e" filled="f" strokecolor="white" strokeweight="1pt">
                    <v:path arrowok="t" o:connecttype="custom" o:connectlocs="0,4101;3,4094;1,4088;5,4081;4,4082;11,4071;10,4072;12,4071;19,4074;20,4072;25,4059;38,4052;27,4069;10,4081;9,4090;15,4106;0,4101" o:connectangles="0,0,0,0,0,0,0,0,0,0,0,0,0,0,0,0,0"/>
                  </v:shape>
                </v:group>
                <v:group id="Group 7067" o:spid="_x0000_s1045" style="position:absolute;left:791;top:4115;width:11;height:25" coordorigin="791,4115" coordsize="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m9m8cAAADdAAAADwAAAGRycy9kb3ducmV2LnhtbESPQWvCQBSE7wX/w/KE&#10;3ppNLE0lZhURKx5CoSqU3h7ZZxLMvg3ZbRL/fbdQ6HGYmW+YfDOZVgzUu8aygiSKQRCXVjdcKbic&#10;356WIJxH1thaJgV3crBZzx5yzLQd+YOGk69EgLDLUEHtfZdJ6cqaDLrIdsTBu9reoA+yr6TucQxw&#10;08pFHKfSYMNhocaOdjWVt9O3UXAYcdw+J/uhuF1396/zy/tnkZBSj/NpuwLhafL/4b/2USt4XaQ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hm9m8cAAADd&#10;AAAADwAAAAAAAAAAAAAAAACqAgAAZHJzL2Rvd25yZXYueG1sUEsFBgAAAAAEAAQA+gAAAJ4DAAAA&#10;AA==&#10;">
                  <v:shape id="Freeform 7068" o:spid="_x0000_s1046" style="position:absolute;left:791;top:4115;width:11;height:25;visibility:visible;mso-wrap-style:square;v-text-anchor:top" coordsize="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0HQMQA&#10;AADdAAAADwAAAGRycy9kb3ducmV2LnhtbESPQYvCMBSE78L+h/AW9qbpFtSlGkUW1D0p2kU8Pppn&#10;W2xeShNt9dcbQfA4zMw3zHTemUpcqXGlZQXfgwgEcWZ1ybmC/3TZ/wHhPLLGyjIpuJGD+eyjN8VE&#10;25Z3dN37XAQIuwQVFN7XiZQuK8igG9iaOHgn2xj0QTa51A22AW4qGUfRSBosOSwUWNNvQdl5fzGB&#10;Mlzr+0Knm+3JLuvjYXW/rNpUqa/PbjEB4anz7/Cr/acVjONRDM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9B0DEAAAA3QAAAA8AAAAAAAAAAAAAAAAAmAIAAGRycy9k&#10;b3ducmV2LnhtbFBLBQYAAAAABAAEAPUAAACJAwAAAAA=&#10;" path="m,24l,16,,8,,,10,5r,14l1,25,,24e" filled="f" strokecolor="white" strokeweight="1pt">
                    <v:path arrowok="t" o:connecttype="custom" o:connectlocs="0,4139;0,4131;0,4123;0,4115;10,4120;10,4134;1,4140;0,4139" o:connectangles="0,0,0,0,0,0,0,0"/>
                  </v:shape>
                </v:group>
                <v:group id="Group 7069" o:spid="_x0000_s1047" style="position:absolute;left:759;top:4110;width:17;height:45" coordorigin="759,4110"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eGd8YAAADdAAAADwAAAGRycy9kb3ducmV2LnhtbESPT4vCMBTE7wv7HcJb&#10;8KZpFXWpRhHRZQ8i+AcWb4/m2Rabl9LEtn57Iwh7HGbmN8x82ZlSNFS7wrKCeBCBIE6tLjhTcD5t&#10;+98gnEfWWFomBQ9ysFx8fswx0bblAzVHn4kAYZeggtz7KpHSpTkZdANbEQfvamuDPsg6k7rGNsBN&#10;KYdRNJEGCw4LOVa0zim9He9GwU+L7WoUb5rd7bp+XE7j/d8uJqV6X91qBsJT5//D7/avVjAdTk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4Z3xgAAAN0A&#10;AAAPAAAAAAAAAAAAAAAAAKoCAABkcnMvZG93bnJldi54bWxQSwUGAAAAAAQABAD6AAAAnQMAAAAA&#10;">
                  <v:shape id="Freeform 7070" o:spid="_x0000_s1048" style="position:absolute;left:759;top:4110;width:17;height:45;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Yw8cA&#10;AADdAAAADwAAAGRycy9kb3ducmV2LnhtbESPQWsCMRSE7wX/Q3iCF6lZpdiyNYoWytZDD9rS9vjY&#10;PJPFzcu6ibr+eyMIPQ4z8w0zW3SuFidqQ+VZwXiUgSAuva7YKPj+en98AREissbaMym4UIDFvPcw&#10;w1z7M2/otI1GJAiHHBXYGJtcylBachhGviFO3s63DmOSrZG6xXOCu1pOsmwqHVacFiw29Gap3G+P&#10;TkE8/BxW1hTdZ703fj1c/w6Lv0KpQb9bvoKI1MX/8L39oRU8T6ZPcHuTn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8GMPHAAAA3QAAAA8AAAAAAAAAAAAAAAAAmAIAAGRy&#10;cy9kb3ducmV2LnhtbFBLBQYAAAAABAAEAPUAAACMAwAAAAA=&#10;" path="m3,r9,1l6,16,17,15r-7,9l10,35,6,45,2,26,,8,3,e" filled="f" strokecolor="white" strokeweight="1pt">
                    <v:path arrowok="t" o:connecttype="custom" o:connectlocs="3,4110;12,4111;6,4126;17,4125;10,4134;10,4145;6,4155;2,4136;0,4118;3,4110" o:connectangles="0,0,0,0,0,0,0,0,0,0"/>
                  </v:shape>
                </v:group>
                <v:group id="Group 7071" o:spid="_x0000_s1049" style="position:absolute;left:782;top:4149;width:25;height:49" coordorigin="782,4149"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7mMYAAADdAAAADwAAAGRycy9kb3ducmV2LnhtbESPT4vCMBTE78J+h/AW&#10;9qZpXdSlGkXEXTyI4B9YvD2aZ1tsXkoT2/rtjSB4HGbmN8xs0ZlSNFS7wrKCeBCBIE6tLjhTcDr+&#10;9n9AOI+ssbRMCu7kYDH/6M0w0bblPTUHn4kAYZeggtz7KpHSpTkZdANbEQfvYmuDPsg6k7rGNsBN&#10;KYdRNJYGCw4LOVa0yim9Hm5GwV+L7fI7Xjfb62V1Px9Hu/9tTEp9fXbLKQhPnX+HX+2NVjAZjk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IruYxgAAAN0A&#10;AAAPAAAAAAAAAAAAAAAAAKoCAABkcnMvZG93bnJldi54bWxQSwUGAAAAAAQABAD6AAAAnQMAAAAA&#10;">
                  <v:shape id="Freeform 7072" o:spid="_x0000_s1050" style="position:absolute;left:782;top:4149;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1qtsQA&#10;AADdAAAADwAAAGRycy9kb3ducmV2LnhtbESPQYvCMBSE78L+h/AWvNlUwbp0jaKC4mEvWmGvb5tn&#10;W21eShNt/fcbQfA4zMw3zHzZm1rcqXWVZQXjKAZBnFtdcaHglG1HXyCcR9ZYWyYFD3KwXHwM5phq&#10;2/GB7kdfiABhl6KC0vsmldLlJRl0kW2Ig3e2rUEfZFtI3WIX4KaWkzhOpMGKw0KJDW1Kyq/Hm1Gw&#10;3jV1NsaO6WEOP9Pfa3ahv4tSw89+9Q3CU+/f4Vd7rxXMJkkCzzfhCc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tarbEAAAA3QAAAA8AAAAAAAAAAAAAAAAAmAIAAGRycy9k&#10;b3ducmV2LnhtbFBLBQYAAAAABAAEAPUAAACJAwAAAAA=&#10;" path="m4,l15,6,9,20r1,14l24,36,18,48,3,37,,15,4,e" filled="f" strokecolor="white" strokeweight="1pt">
                    <v:path arrowok="t" o:connecttype="custom" o:connectlocs="4,4149;15,4155;9,4169;10,4183;24,4185;18,4197;3,4186;0,4164;4,4149" o:connectangles="0,0,0,0,0,0,0,0,0"/>
                  </v:shape>
                </v:group>
                <v:group id="Group 7073" o:spid="_x0000_s1051" style="position:absolute;left:11;top:2164;width:10;height:29" coordorigin="11,2164" coordsize="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yA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cDy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vIB0xgAAAN0A&#10;AAAPAAAAAAAAAAAAAAAAAKoCAABkcnMvZG93bnJldi54bWxQSwUGAAAAAAQABAD6AAAAnQMAAAAA&#10;">
                  <v:shape id="Freeform 7074" o:spid="_x0000_s1052" style="position:absolute;left:11;top:2164;width:10;height:29;visibility:visible;mso-wrap-style:square;v-text-anchor:top" coordsize="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wbsQA&#10;AADdAAAADwAAAGRycy9kb3ducmV2LnhtbESPTYvCQAyG74L/YYiwF9GpHqxURymCy14W8QPPsRPb&#10;YidTOrPa/ffmsLDH8OZ9kme97V2jntSF2rOB2TQBRVx4W3Np4HLeT5agQkS22HgmA78UYLsZDtaY&#10;Wf/iIz1PsVQC4ZChgSrGNtM6FBU5DFPfEkt2953DKGNXatvhS+Cu0fMkWWiHNcuFClvaVVQ8Tj9O&#10;KHlMr7dxblP24+unr5fN9yEY8zHq8xWoSH38X/5rf1kD6Xwh74qNmIDe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cG7EAAAA3QAAAA8AAAAAAAAAAAAAAAAAmAIAAGRycy9k&#10;b3ducmV2LnhtbFBLBQYAAAAABAAEAPUAAACJAwAAAAA=&#10;" path="m1,14l,1,8,,9,9r1,19l2,18,1,14e" filled="f" strokecolor="white" strokeweight="1pt">
                    <v:path arrowok="t" o:connecttype="custom" o:connectlocs="1,2178;0,2165;8,2164;9,2173;10,2192;2,2182;1,2178" o:connectangles="0,0,0,0,0,0,0"/>
                  </v:shape>
                </v:group>
                <v:group id="Group 7075" o:spid="_x0000_s1053" style="position:absolute;left:385;top:14213;width:4;height:7" coordorigin="385,14213"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xncYAAADdAAAADwAAAGRycy9kb3ducmV2LnhtbESPQWvCQBSE74X+h+UV&#10;vOkmSm2NriKi4kGEakG8PbLPJJh9G7JrEv99VxB6HGbmG2a26EwpGqpdYVlBPIhAEKdWF5wp+D1t&#10;+t8gnEfWWFomBQ9ysJi/v80w0bblH2qOPhMBwi5BBbn3VSKlS3My6Aa2Ig7e1dYGfZB1JnWNbYCb&#10;Ug6jaCwNFhwWcqxolVN6O96Ngm2L7XIUr5v97bp6XE6fh/M+JqV6H91yCsJT5//Dr/ZOK/ga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b7GdxgAAAN0A&#10;AAAPAAAAAAAAAAAAAAAAAKoCAABkcnMvZG93bnJldi54bWxQSwUGAAAAAAQABAD6AAAAnQMAAAAA&#10;">
                  <v:shape id="Freeform 7076" o:spid="_x0000_s1054" style="position:absolute;left:385;top:14213;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7HxMIA&#10;AADdAAAADwAAAGRycy9kb3ducmV2LnhtbESPwW7CMAyG70i8Q2QkbpDCAVAhoDFpWsWNwgNYjddU&#10;NE7VZLR7+/mAxNH6/X/2dziNvlVP6mMT2MBqmYEiroJtuDZwv30tdqBiQrbYBiYDfxThdJxODpjb&#10;MPCVnmWqlUA45mjApdTlWsfKkce4DB2xZD+h95hk7GttexwE7lu9zrKN9tiwXHDY0aej6lH+eqEU&#10;LpWP2z2ciwKHy/Vc0fcqGjOfjR97UInG9F5+tQtrYLveyv9iIya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sfEwgAAAN0AAAAPAAAAAAAAAAAAAAAAAJgCAABkcnMvZG93&#10;bnJldi54bWxQSwUGAAAAAAQABAD1AAAAhwMAAAAA&#10;" path="m,4l,3,,1,,,3,,2,2r,4l,4e" filled="f" strokecolor="white" strokeweight="1pt">
                    <v:path arrowok="t" o:connecttype="custom" o:connectlocs="0,14217;0,14216;0,14214;0,14213;3,14213;2,14215;2,14219;0,14217" o:connectangles="0,0,0,0,0,0,0,0"/>
                  </v:shape>
                </v:group>
                <v:group id="Group 7077" o:spid="_x0000_s1055" style="position:absolute;left:658;top:6345;width:23;height:26" coordorigin="658,6345"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rRsUAAADdAAAADwAAAGRycy9kb3ducmV2LnhtbESPQYvCMBSE78L+h/CE&#10;vWlaF3WpRhFZlz2IoC6It0fzbIvNS2liW/+9EQSPw8x8w8yXnSlFQ7UrLCuIhxEI4tTqgjMF/8fN&#10;4BuE88gaS8uk4E4OlouP3hwTbVveU3PwmQgQdgkqyL2vEildmpNBN7QVcfAutjbog6wzqWtsA9yU&#10;chRFE2mw4LCQY0XrnNLr4WYU/LbYrr7in2Z7vazv5+N4d9rGpNRnv1vNQHjq/Dv8av9pBd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AK0bFAAAA3QAA&#10;AA8AAAAAAAAAAAAAAAAAqgIAAGRycy9kb3ducmV2LnhtbFBLBQYAAAAABAAEAPoAAACcAwAAAAA=&#10;">
                  <v:shape id="Freeform 7078" o:spid="_x0000_s1056" style="position:absolute;left:658;top:6345;width:23;height: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siMYA&#10;AADdAAAADwAAAGRycy9kb3ducmV2LnhtbESP3WrCQBSE74W+w3IE73Rj8KdEV5FCUUIpNJV6e8ie&#10;ZkOzZ0N2q9GndwsFL4eZ+YZZb3vbiDN1vnasYDpJQBCXTtdcKTh+vo6fQfiArLFxTAqu5GG7eRqs&#10;MdPuwh90LkIlIoR9hgpMCG0mpS8NWfQT1xJH79t1FkOUXSV1h5cIt41Mk2QhLdYcFwy29GKo/Cl+&#10;rYJ9MG/1+y7/WpzmOfrjrchpVig1Gva7FYhAfXiE/9sHrWCZLlP4ex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MsiMYAAADdAAAADwAAAAAAAAAAAAAAAACYAgAAZHJz&#10;L2Rvd25yZXYueG1sUEsFBgAAAAAEAAQA9QAAAIsDAAAAAA==&#10;" path="m23,13r-4,4l15,22r-5,3l10,23r1,-2l12,19,4,16,3,19,2,23,1,21,,18,1,15,7,14,8,7,11,3r2,l17,3r3,1l21,2r,-1l21,r1,l23,5r,4l23,13e" filled="f" strokecolor="white" strokeweight="1pt">
                    <v:path arrowok="t" o:connecttype="custom" o:connectlocs="23,6358;19,6362;15,6367;10,6370;10,6368;11,6366;12,6364;4,6361;3,6364;2,6368;1,6366;0,6363;1,6360;7,6359;8,6352;11,6348;13,6348;17,6348;20,6349;21,6347;21,6346;21,6345;21,6345;22,6345;22,6345;23,6350;23,6354;23,6358" o:connectangles="0,0,0,0,0,0,0,0,0,0,0,0,0,0,0,0,0,0,0,0,0,0,0,0,0,0,0,0"/>
                  </v:shape>
                </v:group>
                <v:group id="Group 7079" o:spid="_x0000_s1057" style="position:absolute;left:694;top:6408;width:10;height:16" coordorigin="694,6408" coordsize="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4QqsYAAADdAAAADwAAAGRycy9kb3ducmV2LnhtbESPT4vCMBTE78J+h/AW&#10;9qZpFXWpRhFxlz2I4B9YvD2aZ1tsXkoT2/rtjSB4HGbmN8x82ZlSNFS7wrKCeBCBIE6tLjhTcDr+&#10;9L9BOI+ssbRMCu7kYLn46M0x0bblPTUHn4kAYZeggtz7KpHSpTkZdANbEQfvYmuDPsg6k7rGNsBN&#10;KYdRNJEGCw4LOVa0zim9Hm5GwW+L7WoUb5rt9bK+n4/j3f82JqW+PrvVDISnzr/Dr/afVjAdT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XhCqxgAAAN0A&#10;AAAPAAAAAAAAAAAAAAAAAKoCAABkcnMvZG93bnJldi54bWxQSwUGAAAAAAQABAD6AAAAnQMAAAAA&#10;">
                  <v:shape id="Freeform 7080" o:spid="_x0000_s1058" style="position:absolute;left:694;top:6408;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CYsYA&#10;AADdAAAADwAAAGRycy9kb3ducmV2LnhtbESPQWvCQBSE7wX/w/KE3urGEGpJXUWCtoIFqbX3R/aZ&#10;jWbfhuwa03/fFQo9DjPzDTNfDrYRPXW+dqxgOklAEJdO11wpOH5tnl5A+ICssXFMCn7Iw3Ixephj&#10;rt2NP6k/hEpECPscFZgQ2lxKXxqy6CeuJY7eyXUWQ5RdJXWHtwi3jUyT5FlarDkuGGypMFReDler&#10;4ONS1GFv3s9HY7Prbrv/Xr+5RqnH8bB6BRFoCP/hv/ZWK5ilswzu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PCYsYAAADdAAAADwAAAAAAAAAAAAAAAACYAgAAZHJz&#10;L2Rvd25yZXYueG1sUEsFBgAAAAAEAAQA9QAAAIsDAAAAAA==&#10;" path="m7,15l5,12,3,8,,5,,4r1,l1,3,4,2,7,1,10,,6,5,5,11r2,4e" filled="f" strokecolor="white" strokeweight="1pt">
                    <v:path arrowok="t" o:connecttype="custom" o:connectlocs="7,6423;5,6420;3,6416;0,6413;0,6412;1,6412;1,6411;4,6410;7,6409;10,6408;6,6413;5,6419;7,6423" o:connectangles="0,0,0,0,0,0,0,0,0,0,0,0,0"/>
                  </v:shape>
                </v:group>
                <v:group id="Group 7081" o:spid="_x0000_s1059" style="position:absolute;left:623;top:6343;width:17;height:29" coordorigin="623,6343" coordsize="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tRcYAAADdAAAADwAAAGRycy9kb3ducmV2LnhtbESPT4vCMBTE78J+h/AW&#10;9qZpXdSlGkXEXTyI4B9YvD2aZ1tsXkoT2/rtjSB4HGbmN8xs0ZlSNFS7wrKCeBCBIE6tLjhTcDr+&#10;9n9AOI+ssbRMCu7kYDH/6M0w0bblPTUHn4kAYZeggtz7KpHSpTkZdANbEQfvYmuDPsg6k7rGNsBN&#10;KYdRNJYGCw4LOVa0yim9Hm5GwV+L7fI7Xjfb62V1Px9Hu/9tTEp9fXbLKQhPnX+HX+2NVjA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y1FxgAAAN0A&#10;AAAPAAAAAAAAAAAAAAAAAKoCAABkcnMvZG93bnJldi54bWxQSwUGAAAAAAQABAD6AAAAnQMAAAAA&#10;">
                  <v:shape id="Freeform 7082" o:spid="_x0000_s1060" style="position:absolute;left:623;top:6343;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6fEsMA&#10;AADdAAAADwAAAGRycy9kb3ducmV2LnhtbESPQYvCMBSE78L+h/AWvGm6IrpUoyxdBU+Cunp+Ns+m&#10;bPNSmqjVX28EweMwM98w03lrK3GhxpeOFXz1ExDEudMlFwr+dsveNwgfkDVWjknBjTzMZx+dKaba&#10;XXlDl20oRISwT1GBCaFOpfS5IYu+72ri6J1cYzFE2RRSN3iNcFvJQZKMpMWS44LBmjJD+f/2bBXs&#10;2d8ND8vscNytf2nhF0V2SJTqfrY/ExCB2vAOv9orrWA8GI/g+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6fEsMAAADdAAAADwAAAAAAAAAAAAAAAACYAgAAZHJzL2Rv&#10;d25yZXYueG1sUEsFBgAAAAAEAAQA9QAAAIgDAAAAAA==&#10;" path="m,20l2,14,4,8,5,2,5,1r1,l6,,17,1,8,21r2,8l8,25,4,23,,20e" filled="f" strokecolor="white" strokeweight="1pt">
                    <v:path arrowok="t" o:connecttype="custom" o:connectlocs="0,6363;2,6357;4,6351;5,6345;5,6344;6,6344;6,6343;17,6344;8,6364;10,6372;8,6368;4,6366;0,6363" o:connectangles="0,0,0,0,0,0,0,0,0,0,0,0,0"/>
                  </v:shape>
                  <v:shape id="Picture 7083" o:spid="_x0000_s1061" type="#_x0000_t75" style="position:absolute;left:592;top:6954;width:200;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wg4bFAAAA3QAAAA8AAABkcnMvZG93bnJldi54bWxEj0FrwkAUhO+F/oflFbzVTUVNia5SLLbe&#10;JNaLt2f2mYRm34bsqqu/3hUEj8PMfMNM58E04kSdqy0r+OgnIIgLq2suFWz/lu+fIJxH1thYJgUX&#10;cjCfvb5MMdP2zDmdNr4UEcIuQwWV920mpSsqMuj6tiWO3sF2Bn2UXSl1h+cIN40cJMlYGqw5LlTY&#10;0qKi4n9zNArC7hIW/oqrdT782YdRztvv9lep3lv4moDwFPwz/GivtIJ0kKZwfxOf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cIOGxQAAAN0AAAAPAAAAAAAAAAAAAAAA&#10;AJ8CAABkcnMvZG93bnJldi54bWxQSwUGAAAAAAQABAD3AAAAkQMAAAAA&#10;">
                    <v:imagedata r:id="rId24" o:title=""/>
                  </v:shape>
                </v:group>
                <v:group id="Group 7084" o:spid="_x0000_s1062" style="position:absolute;left:617;top:10525;width:2;height:7" coordorigin="617,10525"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qC28QAAADdAAAADwAAAGRycy9kb3ducmV2LnhtbERPTWuDQBC9B/oflin0&#10;lqymJBabjYTQlh5CIFoovQ3uREV3Vtytmn+fPRR6fLzvXTabTow0uMaygngVgSAurW64UvBVvC9f&#10;QDiPrLGzTApu5CDbPyx2mGo78YXG3FcihLBLUUHtfZ9K6cqaDLqV7YkDd7WDQR/gUEk94BTCTSfX&#10;UbSVBhsODTX2dKypbPNfo+BjwunwHL+Np/Z6vP0Um/P3KSalnh7nwysIT7P/F/+5P7WCZJ2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qC28QAAADdAAAA&#10;DwAAAAAAAAAAAAAAAACqAgAAZHJzL2Rvd25yZXYueG1sUEsFBgAAAAAEAAQA+gAAAJsDAAAAAA==&#10;">
                  <v:shape id="Freeform 7085" o:spid="_x0000_s1063" style="position:absolute;left:617;top:10525;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VGMQA&#10;AADdAAAADwAAAGRycy9kb3ducmV2LnhtbESPQYvCMBSE74L/ITzBi2i6HlatRnEFFy+LWPX+bJ5t&#10;sXmpTbbWf79ZEDwOM/MNs1i1phQN1a6wrOBjFIEgTq0uOFNwOm6HUxDOI2ssLZOCJzlYLbudBcba&#10;PvhATeIzESDsYlSQe1/FUro0J4NuZCvi4F1tbdAHWWdS1/gIcFPKcRR9SoMFh4UcK9rklN6SX6Pg&#10;e3qpSnc57/GJze7OP37w1Wql+r12PQfhqfXv8Ku90wom48kM/t+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lRjEAAAA3QAAAA8AAAAAAAAAAAAAAAAAmAIAAGRycy9k&#10;b3ducmV2LnhtbFBLBQYAAAAABAAEAPUAAACJAwAAAAA=&#10;" path="m2,r,2l1,4r,2l1,4,1,2,,,1,,2,e" filled="f" strokecolor="white" strokeweight="1pt">
                    <v:path arrowok="t" o:connecttype="custom" o:connectlocs="2,10525;2,10527;1,10529;1,10531;1,10529;1,10527;0,10525;1,10525;1,10525;2,10525" o:connectangles="0,0,0,0,0,0,0,0,0,0"/>
                  </v:shape>
                </v:group>
                <v:group id="Group 7086" o:spid="_x0000_s1064" style="position:absolute;left:602;top:10545;width:16;height:30" coordorigin="602,10545" coordsize="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n++sQAAADdAAAADwAAAGRycy9kb3ducmV2LnhtbERPTWvCQBC9F/wPyxS8&#10;1U2U1pC6BhErHqSgEUpvQ3ZMQrKzIbtN4r/vHgo9Pt73JptMKwbqXW1ZQbyIQBAXVtdcKrjlHy8J&#10;COeRNbaWScGDHGTb2dMGU21HvtBw9aUIIexSVFB536VSuqIig25hO+LA3W1v0AfYl1L3OIZw08pl&#10;FL1JgzWHhgo72ldUNNcfo+A44rhbxYfh3Nz3j+/89fPrHJNS8+dp9w7C0+T/xX/uk1awXi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n++sQAAADdAAAA&#10;DwAAAAAAAAAAAAAAAACqAgAAZHJzL2Rvd25yZXYueG1sUEsFBgAAAAAEAAQA+gAAAJsDAAAAAA==&#10;">
                  <v:shape id="Freeform 7087" o:spid="_x0000_s1065" style="position:absolute;left:602;top:10545;width:16;height: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csMA&#10;AADdAAAADwAAAGRycy9kb3ducmV2LnhtbESPQYvCMBSE74L/ITzBm6Z6UKlGWQTRRYS1iudH82zL&#10;Ni8lydr6740g7HGYmW+Y1aYztXiQ85VlBZNxAoI4t7riQsH1shstQPiArLG2TAqe5GGz7vdWmGrb&#10;8pkeWShEhLBPUUEZQpNK6fOSDPqxbYijd7fOYIjSFVI7bCPc1HKaJDNpsOK4UGJD25Ly3+zPKGgP&#10;s2/ULt+fzj/J/XSjffY8slLDQfe1BBGoC//hT/ugFcyniwm838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vcsMAAADdAAAADwAAAAAAAAAAAAAAAACYAgAAZHJzL2Rv&#10;d25yZXYueG1sUEsFBgAAAAAEAAQA9QAAAIgDAAAAAA==&#10;" path="m15,r,6l15,13r,6l10,22,5,26,,29,,14,6,11,13,7,15,e" filled="f" strokecolor="white" strokeweight="1pt">
                    <v:path arrowok="t" o:connecttype="custom" o:connectlocs="15,10545;15,10551;15,10558;15,10564;10,10567;5,10571;0,10574;0,10559;6,10556;13,10552;15,10545" o:connectangles="0,0,0,0,0,0,0,0,0,0,0"/>
                  </v:shape>
                </v:group>
                <v:group id="Group 7088" o:spid="_x0000_s1066" style="position:absolute;left:609;top:10709;width:4;height:8" coordorigin="609,10709"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fFFsYAAADdAAAADwAAAGRycy9kb3ducmV2LnhtbESPQWvCQBSE70L/w/IK&#10;vekmkapEVxHR0oMUjIXi7ZF9JsHs25Bdk/jvu4WCx2FmvmFWm8HUoqPWVZYVxJMIBHFudcWFgu/z&#10;YbwA4TyyxtoyKXiQg836ZbTCVNueT9RlvhABwi5FBaX3TSqly0sy6Ca2IQ7e1bYGfZBtIXWLfYCb&#10;WiZRNJMGKw4LJTa0Kym/ZXej4KPHfjuN993xdt09Luf3r59jTEq9vQ7bJQhPg3+G/9ufWsE8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8UWxgAAAN0A&#10;AAAPAAAAAAAAAAAAAAAAAKoCAABkcnMvZG93bnJldi54bWxQSwUGAAAAAAQABAD6AAAAnQMAAAAA&#10;">
                  <v:shape id="Freeform 7089" o:spid="_x0000_s1067" style="position:absolute;left:609;top:10709;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8MA&#10;AADdAAAADwAAAGRycy9kb3ducmV2LnhtbESP3YrCMBSE7xd8h3AE79ZUBVeqUURYUPzD6gMcmmNb&#10;bE66Taz17Y2w4OUwM98ws0VrStFQ7QrLCgb9CARxanXBmYLL+fd7AsJ5ZI2lZVLwJAeLeedrhrG2&#10;Dz5Rk/hMBAi7GBXk3lexlC7NyaDr24o4eFdbG/RB1pnUNT4C3JRyGEVjabDgsJBjRauc0ltyNwoO&#10;g91f4w5JQvu03G6YjpLcUalet11OQXhq/Sf8315rBT/DyQje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8MAAADdAAAADwAAAAAAAAAAAAAAAACYAgAAZHJzL2Rv&#10;d25yZXYueG1sUEsFBgAAAAAEAAQA9QAAAIgDAAAAAA==&#10;" path="m1,l2,2r,2l3,6,2,6,1,7,,7,,5,,2,1,e" filled="f" strokecolor="white" strokeweight="1pt">
                    <v:path arrowok="t" o:connecttype="custom" o:connectlocs="1,10709;2,10711;2,10713;3,10715;2,10715;1,10716;0,10716;0,10714;0,10711;1,10709" o:connectangles="0,0,0,0,0,0,0,0,0,0"/>
                  </v:shape>
                </v:group>
                <v:group id="Group 7090" o:spid="_x0000_s1068" style="position:absolute;left:625;top:11145;width:14;height:23" coordorigin="625,11145"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L4+cYAAADdAAAADwAAAGRycy9kb3ducmV2LnhtbESPQWvCQBSE74X+h+UJ&#10;vekmtlaJriJSiwcRqoJ4e2SfSTD7NmTXJP57VxB6HGbmG2a26EwpGqpdYVlBPIhAEKdWF5wpOB7W&#10;/QkI55E1lpZJwZ0cLObvbzNMtG35j5q9z0SAsEtQQe59lUjp0pwMuoGtiIN3sbVBH2SdSV1jG+Cm&#10;lMMo+pYGCw4LOVa0yim97m9GwW+L7fIz/mm218vqfj6MdqdtTEp99LrlFISnzv+HX+2NVjAeTr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vj5xgAAAN0A&#10;AAAPAAAAAAAAAAAAAAAAAKoCAABkcnMvZG93bnJldi54bWxQSwUGAAAAAAQABAD6AAAAnQMAAAAA&#10;">
                  <v:shape id="Freeform 7091" o:spid="_x0000_s1069" style="position:absolute;left:625;top:11145;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BO8UA&#10;AADdAAAADwAAAGRycy9kb3ducmV2LnhtbESPT2vCQBTE7wW/w/IEb3WjYCvRVUQQPBTE1IjHR/bl&#10;D2bfxuw2id/eLRR6HGbmN8x6O5hadNS6yrKC2TQCQZxZXXGh4PJ9eF+CcB5ZY22ZFDzJwXYzeltj&#10;rG3PZ+oSX4gAYRejgtL7JpbSZSUZdFPbEAcvt61BH2RbSN1iH+CmlvMo+pAGKw4LJTa0Lym7Jz9G&#10;Qc796bpP0i7lIl/cHg93SqMvpSbjYbcC4Wnw/+G/9lEr+JwvF/D7JjwB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0E7xQAAAN0AAAAPAAAAAAAAAAAAAAAAAJgCAABkcnMv&#10;ZG93bnJldi54bWxQSwUGAAAAAAQABAD1AAAAigMAAAAA&#10;" path="m13,14r-3,2l6,18,3,21r,1l,14,,5,4,,6,3,9,5r4,1l14,8r-1,3l13,14e" filled="f" strokecolor="white" strokeweight="1pt">
                    <v:path arrowok="t" o:connecttype="custom" o:connectlocs="13,11159;10,11161;6,11163;3,11166;3,11166;3,11167;3,11167;0,11159;0,11150;4,11145;6,11148;9,11150;13,11151;14,11153;13,11156;13,11159" o:connectangles="0,0,0,0,0,0,0,0,0,0,0,0,0,0,0,0"/>
                  </v:shape>
                </v:group>
                <v:group id="Group 7092" o:spid="_x0000_s1070" style="position:absolute;left:646;top:11352;width:4;height:15" coordorigin="646,11352"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zDFcUAAADdAAAADwAAAGRycy9kb3ducmV2LnhtbESPQYvCMBSE7wv7H8IT&#10;vGlaRVeqUURW8SCCurDs7dE822LzUprY1n9vBGGPw8x8wyxWnSlFQ7UrLCuIhxEI4tTqgjMFP5ft&#10;YAbCeWSNpWVS8CAHq+XnxwITbVs+UXP2mQgQdgkqyL2vEildmpNBN7QVcfCutjbog6wzqWtsA9yU&#10;chRFU2mw4LCQY0WbnNLb+W4U7Fps1+P4uzncrpvH32Vy/D3EpFS/163nIDx1/j/8bu+1gq/RbA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8wxXFAAAA3QAA&#10;AA8AAAAAAAAAAAAAAAAAqgIAAGRycy9kb3ducmV2LnhtbFBLBQYAAAAABAAEAPoAAACcAwAAAAA=&#10;">
                  <v:shape id="Freeform 7093" o:spid="_x0000_s1071" style="position:absolute;left:646;top:11352;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j18YA&#10;AADdAAAADwAAAGRycy9kb3ducmV2LnhtbESPQWvCQBSE70L/w/IK3nQTD2pTV1FB8WAPakvp7ZF9&#10;TVKzb0N2Neu/dwuCx2FmvmFmi2BqcaXWVZYVpMMEBHFudcWFgs/TZjAF4TyyxtoyKbiRg8X8pTfD&#10;TNuOD3Q9+kJECLsMFZTeN5mULi/JoBvahjh6v7Y16KNsC6lb7CLc1HKUJGNpsOK4UGJD65Ly8/Fi&#10;FPz8bYN963xaFWnQ36uPr+1lv1Gq/xqW7yA8Bf8MP9o7rWAymk7g/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5j18YAAADdAAAADwAAAAAAAAAAAAAAAACYAgAAZHJz&#10;L2Rvd25yZXYueG1sUEsFBgAAAAAEAAQA9QAAAIsDAAAAAA==&#10;" path="m4,15r-2,l,14,,11,1,8,1,4,2,r,5l3,10r1,5e" filled="f" strokecolor="white" strokeweight="1pt">
                    <v:path arrowok="t" o:connecttype="custom" o:connectlocs="4,11367;2,11367;0,11366;0,11363;1,11360;1,11356;2,11352;2,11357;3,11362;4,11367" o:connectangles="0,0,0,0,0,0,0,0,0,0"/>
                  </v:shape>
                </v:group>
                <v:group id="Group 7094" o:spid="_x0000_s1072" style="position:absolute;left:632;top:11177;width:3;height:5" coordorigin="632,11177"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y/MQAAADdAAAADwAAAGRycy9kb3ducmV2LnhtbERPTWvCQBC9F/wPyxS8&#10;1U2U1pC6BhErHqSgEUpvQ3ZMQrKzIbtN4r/vHgo9Pt73JptMKwbqXW1ZQbyIQBAXVtdcKrjlHy8J&#10;COeRNbaWScGDHGTb2dMGU21HvtBw9aUIIexSVFB536VSuqIig25hO+LA3W1v0AfYl1L3OIZw08pl&#10;FL1JgzWHhgo72ldUNNcfo+A44rhbxYfh3Nz3j+/89fPrHJNS8+dp9w7C0+T/xX/uk1awX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y/MQAAADdAAAA&#10;DwAAAAAAAAAAAAAAAACqAgAAZHJzL2Rvd25yZXYueG1sUEsFBgAAAAAEAAQA+gAAAJsDAAAAAA==&#10;">
                  <v:shape id="Freeform 7095" o:spid="_x0000_s1073" style="position:absolute;left:632;top:11177;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g78YA&#10;AADdAAAADwAAAGRycy9kb3ducmV2LnhtbESPzW7CMBCE70i8g7VIvYHTHPhJMagCIbWFA9BeuK3i&#10;bZI2XgfbQHh7jITEcTQz32im89bU4kzOV5YVvA4SEMS51RUXCn6+V/0xCB+QNdaWScGVPMxn3c4U&#10;M20vvKPzPhQiQthnqKAMocmk9HlJBv3ANsTR+7XOYIjSFVI7vES4qWWaJENpsOK4UGJDi5Ly//3J&#10;KNh8Ht3hK3XbPzrs1sv0hO6aDJV66bXvbyACteEZfrQ/tIJROp7A/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g78YAAADdAAAADwAAAAAAAAAAAAAAAACYAgAAZHJz&#10;L2Rvd25yZXYueG1sUEsFBgAAAAAEAAQA9QAAAIsDAAAAAA==&#10;" path="m2,4l2,3,1,1,,,1,,2,1r,1l2,3r,1e" filled="f" strokecolor="white" strokeweight="1pt">
                    <v:path arrowok="t" o:connecttype="custom" o:connectlocs="2,11181;2,11180;1,11178;0,11177;1,11177;2,11178;2,11178;2,11179;2,11180;2,11181" o:connectangles="0,0,0,0,0,0,0,0,0,0"/>
                  </v:shape>
                </v:group>
                <v:group id="Group 7096" o:spid="_x0000_s1074" style="position:absolute;left:621;top:11123;width:2;height:5" coordorigin="621,1112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BoJ8QAAADdAAAADwAAAGRycy9kb3ducmV2LnhtbERPy2rCQBTdF/yH4Qrd&#10;1UkifUVHCWKLCxGaFIq7S+aaBDN3QmaaxL/vLIQuD+e93k6mFQP1rrGsIF5EIIhLqxuuFHwXH09v&#10;IJxH1thaJgU3crDdzB7WmGo78hcNua9ECGGXooLa+y6V0pU1GXQL2xEH7mJ7gz7AvpK6xzGEm1Ym&#10;UfQiDTYcGmrsaFdTec1/jYLPEcdsGe+H4/Wyu52L59PPMSalHudTtgLhafL/4rv7oBW8Ju9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IBoJ8QAAADdAAAA&#10;DwAAAAAAAAAAAAAAAACqAgAAZHJzL2Rvd25yZXYueG1sUEsFBgAAAAAEAAQA+gAAAJsDAAAAAA==&#10;">
                  <v:shape id="Freeform 7097" o:spid="_x0000_s1075" style="position:absolute;left:621;top:11123;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Ro8UA&#10;AADdAAAADwAAAGRycy9kb3ducmV2LnhtbESP3YrCMBSE74V9h3AWvNNURVerUUQQBVnXvwc4Nse2&#10;2pyUJmr37TcLgpfDzHzDTGa1KcSDKpdbVtBpRyCIE6tzThWcjsvWEITzyBoLy6TglxzMph+NCcba&#10;PnlPj4NPRYCwi1FB5n0ZS+mSjAy6ti2Jg3exlUEfZJVKXeEzwE0hu1E0kAZzDgsZlrTIKLkd7kbB&#10;ZbcZ0Pf2Js97s+hT75quzM9OqeZnPR+D8FT7d/jVXmsFX91RB/7fhCc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FGjxQAAAN0AAAAPAAAAAAAAAAAAAAAAAJgCAABkcnMv&#10;ZG93bnJldi54bWxQSwUGAAAAAAQABAD1AAAAigMAAAAA&#10;" path="m1,r,2l1,3r,2l1,4,,2,,,1,e" filled="f" strokecolor="white" strokeweight="1pt">
                    <v:path arrowok="t" o:connecttype="custom" o:connectlocs="1,11123;1,11125;1,11126;1,11128;1,11127;0,11125;0,11123;0,11123;0,11123;1,11123" o:connectangles="0,0,0,0,0,0,0,0,0,0"/>
                  </v:shape>
                </v:group>
                <v:group id="Group 7098" o:spid="_x0000_s1076" style="position:absolute;left:612;top:11028;width:14;height:23" coordorigin="612,11028"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5Ty8YAAADdAAAADwAAAGRycy9kb3ducmV2LnhtbESPQWvCQBSE74X+h+UV&#10;vOkmkdqauopILR5EUAvF2yP7TILZtyG7JvHfu4LQ4zAz3zCzRW8q0VLjSssK4lEEgjizuuRcwe9x&#10;PfwE4TyyxsoyKbiRg8X89WWGqbYd76k9+FwECLsUFRTe16mULivIoBvZmjh4Z9sY9EE2udQNdgFu&#10;KplE0UQaLDksFFjTqqDscrgaBT8ddstx/N1uL+fV7XR83/1tY1Jq8NYvv0B46v1/+NneaAUf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lPLxgAAAN0A&#10;AAAPAAAAAAAAAAAAAAAAAKoCAABkcnMvZG93bnJldi54bWxQSwUGAAAAAAQABAD6AAAAnQMAAAAA&#10;">
                  <v:shape id="Freeform 7099" o:spid="_x0000_s1077" style="position:absolute;left:612;top:11028;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CcYA&#10;AADdAAAADwAAAGRycy9kb3ducmV2LnhtbESPT2vCQBTE7wW/w/IEb3VTpVWjq4gg9FCQRiMeH9mX&#10;PzT7Nma3Sfrtu4WCx2FmfsNsdoOpRUetqywreJlGIIgzqysuFFzOx+clCOeRNdaWScEPOdhtR08b&#10;jLXt+ZO6xBciQNjFqKD0vomldFlJBt3UNsTBy21r0AfZFlK32Ae4qeUsit6kwYrDQokNHUrKvpJv&#10;oyDn/nQ9JGmXcpG/3u53d0qjD6Um42G/BuFp8I/wf/tdK1jMVn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qCcYAAADdAAAADwAAAAAAAAAAAAAAAACYAgAAZHJz&#10;L2Rvd25yZXYueG1sUEsFBgAAAAAEAAQA9QAAAIsDAAAAAA==&#10;" path="m13,22l10,21,6,19,,19,3,9,10,5,13,r,8l13,15r,7e" filled="f" strokecolor="white" strokeweight="1pt">
                    <v:path arrowok="t" o:connecttype="custom" o:connectlocs="13,11050;10,11049;6,11047;0,11047;3,11037;10,11033;13,11028;13,11036;13,11043;13,11050" o:connectangles="0,0,0,0,0,0,0,0,0,0"/>
                  </v:shape>
                </v:group>
                <v:group id="Group 7100" o:spid="_x0000_s1078" style="position:absolute;left:623;top:11013;width:2;height:3" coordorigin="623,11013"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tuJMcAAADdAAAADwAAAGRycy9kb3ducmV2LnhtbESPQWvCQBSE7wX/w/IE&#10;b3UTba1GVxFpxYMIVaH09sg+k2D2bchuk/jvXUHocZiZb5jFqjOlaKh2hWUF8TACQZxaXXCm4Hz6&#10;ep2CcB5ZY2mZFNzIwWrZe1lgom3L39QcfSYChF2CCnLvq0RKl+Zk0A1tRRy8i60N+iDrTOoa2wA3&#10;pRxF0UQaLDgs5FjRJqf0evwzCrYttutx/Nnsr5fN7ff0fvjZx6TUoN+t5yA8df4//GzvtIKP0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tuJMcAAADd&#10;AAAADwAAAAAAAAAAAAAAAACqAgAAZHJzL2Rvd25yZXYueG1sUEsFBgAAAAAEAAQA+gAAAJ4DAAAA&#10;AA==&#10;">
                  <v:shape id="Freeform 7101" o:spid="_x0000_s1079" style="position:absolute;left:623;top:11013;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a8YA&#10;AADdAAAADwAAAGRycy9kb3ducmV2LnhtbESPT2vCQBTE7wW/w/IEL0U32hpt6ipqEXs1Cl4f2Zc/&#10;mH0bsluNfvquUOhxmJnfMItVZ2pxpdZVlhWMRxEI4szqigsFp+NuOAfhPLLG2jIpuJOD1bL3ssBE&#10;2xsf6Jr6QgQIuwQVlN43iZQuK8mgG9mGOHi5bQ36INtC6hZvAW5qOYmiWBqsOCyU2NC2pOyS/hgF&#10;x/f6K05ft+tzXkwvj7jZvO3zjVKDfrf+BOGp8//hv/a3VjCbfEzh+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cma8YAAADdAAAADwAAAAAAAAAAAAAAAACYAgAAZHJz&#10;L2Rvd25yZXYueG1sUEsFBgAAAAAEAAQA9QAAAIsDAAAAAA==&#10;" path="m1,3l1,2,,1,,,1,r,1l1,2r,1e" filled="f" strokecolor="white" strokeweight="1pt">
                    <v:path arrowok="t" o:connecttype="custom" o:connectlocs="1,11016;1,11015;0,11014;0,11013;0,11013;0,11013;1,11013;1,11014;1,11015;1,11016" o:connectangles="0,0,0,0,0,0,0,0,0,0"/>
                  </v:shape>
                </v:group>
                <v:group id="Group 7102" o:spid="_x0000_s1080" style="position:absolute;left:618;top:10987;width:5;height:13" coordorigin="618,10987" coordsize="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VVyMYAAADdAAAADwAAAGRycy9kb3ducmV2LnhtbESPQWvCQBSE74X+h+UV&#10;vOkmSm2NriKi4kGEakG8PbLPJJh9G7JrEv99VxB6HGbmG2a26EwpGqpdYVlBPIhAEKdWF5wp+D1t&#10;+t8gnEfWWFomBQ9ysJi/v80w0bblH2qOPhMBwi5BBbn3VSKlS3My6Aa2Ig7e1dYGfZB1JnWNbYCb&#10;Ug6jaCwNFhwWcqxolVN6O96Ngm2L7XIUr5v97bp6XE6fh/M+JqV6H91yCsJT5//Dr/ZOK/ga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JVXIxgAAAN0A&#10;AAAPAAAAAAAAAAAAAAAAAKoCAABkcnMvZG93bnJldi54bWxQSwUGAAAAAAQABAD6AAAAnQMAAAAA&#10;">
                  <v:shape id="Freeform 7103" o:spid="_x0000_s1081" style="position:absolute;left:618;top:10987;width:5;height:13;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IEcgA&#10;AADdAAAADwAAAGRycy9kb3ducmV2LnhtbESPQWvCQBSE74L/YXmCN7OpYq2pq0jBIrSgUWmuj+xr&#10;kpp9G7JbTfvr3YLQ4zAz3zCLVWdqcaHWVZYVPEQxCOLc6ooLBafjZvQEwnlkjbVlUvBDDlbLfm+B&#10;ibZXTuly8IUIEHYJKii9bxIpXV6SQRfZhjh4n7Y16INsC6lbvAa4qeU4jh+lwYrDQokNvZSUnw/f&#10;RsF0P92d3r9eN006+X37SLNs3Z0zpYaDbv0MwlPn/8P39lYrmI3nM/h7E56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QgRyAAAAN0AAAAPAAAAAAAAAAAAAAAAAJgCAABk&#10;cnMvZG93bnJldi54bWxQSwUGAAAAAAQABAD1AAAAjQMAAAAA&#10;" path="m,7l1,4,2,1,4,r,3l4,7r1,3l2,12r-1,l,7e" filled="f" strokecolor="white" strokeweight="1pt">
                    <v:path arrowok="t" o:connecttype="custom" o:connectlocs="0,10994;1,10991;2,10988;4,10987;4,10990;4,10994;5,10997;2,10999;1,10999;0,10994" o:connectangles="0,0,0,0,0,0,0,0,0,0"/>
                  </v:shape>
                </v:group>
                <v:group id="Group 7104" o:spid="_x0000_s1082" style="position:absolute;left:604;top:5983;width:10;height:24" coordorigin="604,5983"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ZkIcQAAADdAAAADwAAAGRycy9kb3ducmV2LnhtbERPy2rCQBTdF/yH4Qrd&#10;1UkifUVHCWKLCxGaFIq7S+aaBDN3QmaaxL/vLIQuD+e93k6mFQP1rrGsIF5EIIhLqxuuFHwXH09v&#10;IJxH1thaJgU3crDdzB7WmGo78hcNua9ECGGXooLa+y6V0pU1GXQL2xEH7mJ7gz7AvpK6xzGEm1Ym&#10;UfQiDTYcGmrsaFdTec1/jYLPEcdsGe+H4/Wyu52L59PPMSalHudTtgLhafL/4rv7oBW8Ju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ZkIcQAAADdAAAA&#10;DwAAAAAAAAAAAAAAAACqAgAAZHJzL2Rvd25yZXYueG1sUEsFBgAAAAAEAAQA+gAAAJsDAAAAAA==&#10;">
                  <v:shape id="Freeform 7105" o:spid="_x0000_s1083" style="position:absolute;left:604;top:5983;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4dcUA&#10;AADdAAAADwAAAGRycy9kb3ducmV2LnhtbESPwWrDMBBE74H+g9hCb7FcE6eNGyUUk5JCTnXzAYu1&#10;sU2tlZHkxO3XR4VAjsPMvGHW28n04kzOd5YVPCcpCOLa6o4bBcfvj/krCB+QNfaWScEvedhuHmZr&#10;LLS98Bedq9CICGFfoII2hKGQ0tctGfSJHYijd7LOYIjSNVI7vES46WWWpktpsOO40OJAZUv1TzUa&#10;BUbicX8Ys7L5WwynfOfyuqNcqafH6f0NRKAp3MO39qdW8JKtVvD/Jj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bh1xQAAAN0AAAAPAAAAAAAAAAAAAAAAAJgCAABkcnMv&#10;ZG93bnJldi54bWxQSwUGAAAAAAQABAD1AAAAigMAAAAA&#10;" path="m9,21r,1l8,22,6,23,3,18,,8,,,2,,4,,7,1r,2l8,5,9,8r,4l8,17r1,4e" filled="f" strokecolor="white" strokeweight="1pt">
                    <v:path arrowok="t" o:connecttype="custom" o:connectlocs="9,6004;9,6005;8,6005;6,6006;3,6001;0,5991;0,5983;2,5983;4,5983;7,5984;7,5986;8,5988;9,5991;9,5995;8,6000;9,6004" o:connectangles="0,0,0,0,0,0,0,0,0,0,0,0,0,0,0,0"/>
                  </v:shape>
                </v:group>
                <v:group id="Group 7106" o:spid="_x0000_s1084" style="position:absolute;left:602;top:4042;width:8;height:100" coordorigin="602,4042" coordsize="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vyPcQAAADdAAAADwAAAGRycy9kb3ducmV2LnhtbERPy2rCQBTdF/yH4Qru&#10;6iSGthIdRUItXYRCVRB3l8w1CWbuhMw0j7/vLApdHs57ux9NI3rqXG1ZQbyMQBAXVtdcKricj89r&#10;EM4ja2wsk4KJHOx3s6ctptoO/E39yZcihLBLUUHlfZtK6YqKDLqlbYkDd7edQR9gV0rd4RDCTSNX&#10;UfQqDdYcGipsKauoeJx+jIKPAYdDEr/3+eOeTbfzy9c1j0mpxXw8bEB4Gv2/+M/9qRW8JV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vyPcQAAADdAAAA&#10;DwAAAAAAAAAAAAAAAACqAgAAZHJzL2Rvd25yZXYueG1sUEsFBgAAAAAEAAQA+gAAAJsDAAAAAA==&#10;">
                  <v:shape id="Freeform 7107" o:spid="_x0000_s1085" style="position:absolute;left:602;top:4042;width:8;height:100;visibility:visible;mso-wrap-style:square;v-text-anchor:top" coordsize="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MQ8MA&#10;AADdAAAADwAAAGRycy9kb3ducmV2LnhtbESPQUsDMRSE70L/Q3gFbzapRStr0yKC0qu1UI+PzXN3&#10;dfOyJq9t1l9vBMHjMDPfMKtN9r06UUxdYAvzmQFFXAfXcWNh//p0dQcqCbLDPjBZGCnBZj25WGHl&#10;wplf6LSTRhUIpwottCJDpXWqW/KYZmEgLt57iB6lyNhoF/Fc4L7X18bcao8dl4UWB3psqf7cHb0F&#10;+Rjz89dNZNl+p/R2HBeczcHay2l+uAcllOU//NfeOgvLhZnD75vyBP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gMQ8MAAADdAAAADwAAAAAAAAAAAAAAAACYAgAAZHJzL2Rv&#10;d25yZXYueG1sUEsFBgAAAAAEAAQA9QAAAIgDAAAAAA==&#10;" path="m7,99l4,97,2,96,,94,,1,,2r1,l1,1,1,,3,9r3,8l7,27r,19l8,66,7,86r,13e" filled="f" strokecolor="white" strokeweight="1pt">
                    <v:path arrowok="t" o:connecttype="custom" o:connectlocs="7,4141;4,4139;2,4138;0,4136;0,4043;0,4043;0,4044;1,4044;1,4043;1,4043;1,4042;3,4051;6,4059;7,4069;7,4088;8,4108;7,4128;7,4141" o:connectangles="0,0,0,0,0,0,0,0,0,0,0,0,0,0,0,0,0,0"/>
                  </v:shape>
                </v:group>
                <v:group id="Group 7108" o:spid="_x0000_s1086" style="position:absolute;left:10;top:2218;width:4;height:3" coordorigin="10,2218"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XJ0cUAAADdAAAADwAAAGRycy9kb3ducmV2LnhtbESPQYvCMBSE78L+h/AE&#10;b5pWWV2qUURW2YMsqAvi7dE822LzUprY1n9vhAWPw8x8wyxWnSlFQ7UrLCuIRxEI4tTqgjMFf6ft&#10;8AuE88gaS8uk4EEOVsuP3gITbVs+UHP0mQgQdgkqyL2vEildmpNBN7IVcfCutjbog6wzqWtsA9yU&#10;chxFU2mw4LCQY0WbnNLb8W4U7Fps15P4u9nfrpvH5fT5e97HpNSg363nIDx1/h3+b/9oBbNJ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1ydHFAAAA3QAA&#10;AA8AAAAAAAAAAAAAAAAAqgIAAGRycy9kb3ducmV2LnhtbFBLBQYAAAAABAAEAPoAAACcAwAAAAA=&#10;">
                  <v:shape id="Freeform 7109" o:spid="_x0000_s1087" style="position:absolute;left:10;top:2218;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rMYA&#10;AADdAAAADwAAAGRycy9kb3ducmV2LnhtbESPwWrDMBBE74H+g9hCb4nUusTBiRKS0kIOhRDHH7BY&#10;W9vEWhlLtd1+fVUI5DjMzBtms5tsKwbqfeNYw/NCgSAunWm40lBcPuYrED4gG2wdk4Yf8rDbPsw2&#10;mBk38pmGPFQiQthnqKEOocuk9GVNFv3CdcTR+3K9xRBlX0nT4xjhtpUvSi2lxYbjQo0dvdVUXvNv&#10;q8G+khnyazGml89T8lu+F4fpqLR+epz2axCBpnAP39pHoyFNVAL/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srMYAAADdAAAADwAAAAAAAAAAAAAAAACYAgAAZHJz&#10;L2Rvd25yZXYueG1sUEsFBgAAAAAEAAQA9QAAAIsDAAAAAA==&#10;" path="m,3l2,,3,,4,3,,3e" filled="f" strokecolor="white" strokeweight="1pt">
                    <v:path arrowok="t" o:connecttype="custom" o:connectlocs="0,2221;2,2218;3,2218;4,2221;0,2221" o:connectangles="0,0,0,0,0"/>
                  </v:shape>
                </v:group>
                <v:group id="Group 7110" o:spid="_x0000_s1088" style="position:absolute;left:380;top:14213;width:2;height:5" coordorigin="380,14213"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D0PsYAAADdAAAADwAAAGRycy9kb3ducmV2LnhtbESPQWvCQBSE7wX/w/IE&#10;b7qJWi3RVURUPEihWii9PbLPJJh9G7JrEv+9WxB6HGbmG2a57kwpGqpdYVlBPIpAEKdWF5wp+L7s&#10;hx8gnEfWWFomBQ9ysF713paYaNvyFzVnn4kAYZeggtz7KpHSpTkZdCNbEQfvamuDPsg6k7rGNsBN&#10;KcdRNJMGCw4LOVa0zSm9ne9GwaHFdjOJd83pdt0+fi/vnz+nmJQa9LvNAoSnzv+HX+2jVjCfR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PQ+xgAAAN0A&#10;AAAPAAAAAAAAAAAAAAAAAKoCAABkcnMvZG93bnJldi54bWxQSwUGAAAAAAQABAD6AAAAnQMAAAAA&#10;">
                  <v:shape id="Freeform 7111" o:spid="_x0000_s1089" style="position:absolute;left:380;top:14213;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NusUA&#10;AADdAAAADwAAAGRycy9kb3ducmV2LnhtbESP3YrCMBSE7xd8h3AE79Z0V/yhGmURREFcrfoAx+bY&#10;dm1OShO1vr0RFrwcZuYbZjJrTCluVLvCsoKvbgSCOLW64EzB8bD4HIFwHlljaZkUPMjBbNr6mGCs&#10;7Z0Tuu19JgKEXYwKcu+rWEqX5mTQdW1FHLyzrQ36IOtM6hrvAW5K+R1FA2mw4LCQY0XznNLL/moU&#10;nHfrAW1+L/KUmHmfen/Z0mx3SnXazc8YhKfGv8P/7ZVWMOxFfX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3M26xQAAAN0AAAAPAAAAAAAAAAAAAAAAAJgCAABkcnMv&#10;ZG93bnJldi54bWxQSwUGAAAAAAQABAD1AAAAigMAAAAA&#10;" path="m2,l1,2r,2l,3,,2,,1,,,2,e" filled="f" strokecolor="white" strokeweight="1pt">
                    <v:path arrowok="t" o:connecttype="custom" o:connectlocs="2,14213;1,14215;1,14217;0,14216;0,14215;0,14214;0,14213;2,14213" o:connectangles="0,0,0,0,0,0,0,0"/>
                  </v:shape>
                </v:group>
                <v:group id="Group 7112" o:spid="_x0000_s1090" style="position:absolute;left:685;top:13765;width:31;height:19" coordorigin="685,13765" coordsize="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7P0sUAAADdAAAADwAAAGRycy9kb3ducmV2LnhtbESPQYvCMBSE78L+h/CE&#10;vWnaFXWpRhFxlz2IoC6It0fzbIvNS2liW/+9EQSPw8x8w8yXnSlFQ7UrLCuIhxEI4tTqgjMF/8ef&#10;wTcI55E1lpZJwZ0cLBcfvTkm2ra8p+bgMxEg7BJUkHtfJVK6NCeDbmgr4uBdbG3QB1lnUtfYBrgp&#10;5VcUTaTBgsNCjhWtc0qvh5tR8NtiuxrFm2Z7vazv5+N4d9rGpNRnv1vNQHjq/Dv8av9pBdNRNI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bOz9LFAAAA3QAA&#10;AA8AAAAAAAAAAAAAAAAAqgIAAGRycy9kb3ducmV2LnhtbFBLBQYAAAAABAAEAPoAAACcAwAAAAA=&#10;">
                  <v:shape id="Freeform 7113" o:spid="_x0000_s1091" style="position:absolute;left:685;top:13765;width:31;height:19;visibility:visible;mso-wrap-style:square;v-text-anchor:top" coordsize="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Q/sYA&#10;AADdAAAADwAAAGRycy9kb3ducmV2LnhtbESPQWsCMRSE7wX/Q3hCL0WzVaiyGkULgiClunrx9tg8&#10;N4ubl7CJuu2vbwqFHoeZ+YaZLzvbiDu1oXas4HWYgSAuna65UnA6bgZTECEia2wck4IvCrBc9J7m&#10;mGv34APdi1iJBOGQowITo8+lDKUhi2HoPHHyLq61GJNsK6lbfCS4beQoy96kxZrTgkFP74bKa3Gz&#10;Ci7m/Pkxjd2m8PuTln5H2/X3i1LP/W41AxGpi//hv/ZWK5iMsw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nQ/sYAAADdAAAADwAAAAAAAAAAAAAAAACYAgAAZHJz&#10;L2Rvd25yZXYueG1sUEsFBgAAAAAEAAQA9QAAAIsDAAAAAA==&#10;" path="m25,18l13,19,6,17,,12,9,2,27,r4,7l24,9r1,9e" filled="f" strokecolor="white" strokeweight="1pt">
                    <v:path arrowok="t" o:connecttype="custom" o:connectlocs="25,13783;13,13784;6,13782;0,13777;9,13767;27,13765;31,13772;24,13774;25,13783" o:connectangles="0,0,0,0,0,0,0,0,0"/>
                  </v:shape>
                </v:group>
                <v:group id="Group 7114" o:spid="_x0000_s1092" style="position:absolute;left:687;top:13638;width:41;height:31" coordorigin="687,13638" coordsize="4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3+O8QAAADdAAAADwAAAGRycy9kb3ducmV2LnhtbERPy2rCQBTdF/yH4Qru&#10;6iSGthIdRUItXYRCVRB3l8w1CWbuhMw0j7/vLApdHs57ux9NI3rqXG1ZQbyMQBAXVtdcKricj89r&#10;EM4ja2wsk4KJHOx3s6ctptoO/E39yZcihLBLUUHlfZtK6YqKDLqlbYkDd7edQR9gV0rd4RDCTSNX&#10;UfQqDdYcGipsKauoeJx+jIKPAYdDEr/3+eOeTbfzy9c1j0mpxXw8bEB4Gv2/+M/9qRW8JV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3+O8QAAADdAAAA&#10;DwAAAAAAAAAAAAAAAACqAgAAZHJzL2Rvd25yZXYueG1sUEsFBgAAAAAEAAQA+gAAAJsDAAAAAA==&#10;">
                  <v:shape id="Freeform 7115" o:spid="_x0000_s1093" style="position:absolute;left:687;top:13638;width:41;height:31;visibility:visible;mso-wrap-style:square;v-text-anchor:top" coordsize="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ulMcA&#10;AADdAAAADwAAAGRycy9kb3ducmV2LnhtbESPT2sCMRTE70K/Q3iFXkSzVvy3GqVYWkTowVXQ42Pz&#10;3CzdvCybVNdvbwShx2FmfsMsVq2txIUaXzpWMOgnIIhzp0suFBz2X70pCB+QNVaOScGNPKyWL50F&#10;ptpdeUeXLBQiQtinqMCEUKdS+tyQRd93NXH0zq6xGKJsCqkbvEa4reR7koylxZLjgsGa1oby3+zP&#10;KjjeBt39ZzgVZijXWz8ald/jn0ypt9f2Yw4iUBv+w8/2RiuYDJMZ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rpTHAAAA3QAAAA8AAAAAAAAAAAAAAAAAmAIAAGRy&#10;cy9kb3ducmV2LnhtbFBLBQYAAAAABAAEAPUAAACMAwAAAAA=&#10;" path="m40,1r-4,9l26,13r4,17l19,31,14,26,15,15r-4,3l7,20,,20,,1,13,7r12,4l30,8,31,r9,1e" filled="f" strokecolor="white" strokeweight="1pt">
                    <v:path arrowok="t" o:connecttype="custom" o:connectlocs="40,13639;36,13648;26,13651;30,13668;19,13669;14,13664;15,13653;11,13656;7,13658;0,13658;0,13639;13,13645;25,13649;30,13646;31,13638;40,13639" o:connectangles="0,0,0,0,0,0,0,0,0,0,0,0,0,0,0,0"/>
                  </v:shape>
                </v:group>
                <v:group id="Group 7116" o:spid="_x0000_s1094" style="position:absolute;left:688;top:13571;width:24;height:45" coordorigin="688,13571" coordsize="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Jk4MQAAADdAAAADwAAAGRycy9kb3ducmV2LnhtbERPy2rCQBTdF/yH4Qru&#10;6iSGthIdRUItXYRCVRB3l8w1CWbuhMw0j7/vLApdHs57ux9NI3rqXG1ZQbyMQBAXVtdcKricj89r&#10;EM4ja2wsk4KJHOx3s6ctptoO/E39yZcihLBLUUHlfZtK6YqKDLqlbYkDd7edQR9gV0rd4RDCTSNX&#10;UfQqDdYcGipsKauoeJx+jIKPAYdDEr/3+eOeTbfzy9c1j0mpxXw8bEB4Gv2/+M/9qRW8JXH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Jk4MQAAADdAAAA&#10;DwAAAAAAAAAAAAAAAACqAgAAZHJzL2Rvd25yZXYueG1sUEsFBgAAAAAEAAQA+gAAAJsDAAAAAA==&#10;">
                  <v:shape id="Freeform 7117" o:spid="_x0000_s1095" style="position:absolute;left:688;top:13571;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H7MYA&#10;AADdAAAADwAAAGRycy9kb3ducmV2LnhtbESPQWvCQBSE74X+h+UVequbqLQSXUUEUSlIa/Xg7ZF9&#10;JsHs27i7TdJ/7xYKPQ4z8w0zW/SmFi05X1lWkA4SEMS51RUXCo5f65cJCB+QNdaWScEPeVjMHx9m&#10;mGnb8Se1h1CICGGfoYIyhCaT0uclGfQD2xBH72KdwRClK6R22EW4qeUwSV6lwYrjQokNrUrKr4dv&#10;o2B362ivr7vxxn6cXEvvm3N/Gyn1/NQvpyAC9eE//NfeagVvozSF3zfx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0H7MYAAADdAAAADwAAAAAAAAAAAAAAAACYAgAAZHJz&#10;L2Rvd25yZXYueG1sUEsFBgAAAAAEAAQA9QAAAIsDAAAAAA==&#10;" path="m11,1l6,16r8,14l23,43,10,45,2,31,,10,8,r3,1e" filled="f" strokecolor="white" strokeweight="1pt">
                    <v:path arrowok="t" o:connecttype="custom" o:connectlocs="11,13572;6,13587;14,13601;23,13614;10,13616;2,13602;0,13581;8,13571;11,13572" o:connectangles="0,0,0,0,0,0,0,0,0"/>
                  </v:shape>
                </v:group>
                <v:group id="Group 7118" o:spid="_x0000_s1096" style="position:absolute;left:665;top:13530;width:30;height:33" coordorigin="665,13530" coordsize="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xfDMUAAADdAAAADwAAAGRycy9kb3ducmV2LnhtbESPQYvCMBSE78L+h/AE&#10;b5pWWV2qUURW2YMsqAvi7dE822LzUprY1n9vhAWPw8x8wyxWnSlFQ7UrLCuIRxEI4tTqgjMFf6ft&#10;8AuE88gaS8uk4EEOVsuP3gITbVs+UHP0mQgQdgkqyL2vEildmpNBN7IVcfCutjbog6wzqWtsA9yU&#10;chxFU2mw4LCQY0WbnNLb8W4U7Fps15P4u9nfrpvH5fT5e97HpNSg363nIDx1/h3+b/9oBbNJP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sXwzFAAAA3QAA&#10;AA8AAAAAAAAAAAAAAAAAqgIAAGRycy9kb3ducmV2LnhtbFBLBQYAAAAABAAEAPoAAACcAwAAAAA=&#10;">
                  <v:shape id="Freeform 7119" o:spid="_x0000_s1097" style="position:absolute;left:665;top:13530;width:30;height:33;visibility:visible;mso-wrap-style:square;v-text-anchor:top" coordsize="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lMgA&#10;AADdAAAADwAAAGRycy9kb3ducmV2LnhtbESPQWvCQBSE7wX/w/IKXorZaGwbUlcRS8FLD6YFe3xm&#10;n0kw+zZktzH117sFweMwM98wi9VgGtFT52rLCqZRDIK4sLrmUsH318ckBeE8ssbGMin4Iwer5ehh&#10;gZm2Z95Rn/tSBAi7DBVU3reZlK6oyKCLbEscvKPtDPogu1LqDs8Bbho5i+MXabDmsFBhS5uKilP+&#10;axTke3u8PP88JX3abLZl+nk4zd8PSo0fh/UbCE+Dv4dv7a1W8JpME/h/E5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b6UyAAAAN0AAAAPAAAAAAAAAAAAAAAAAJgCAABk&#10;cnMvZG93bnJldi54bWxQSwUGAAAAAAQABAD1AAAAjQMAAAAA&#10;" path="m29,32r-18,l10,15,,8,9,,21,4r8,14l29,32e" filled="f" strokecolor="white" strokeweight="1pt">
                    <v:path arrowok="t" o:connecttype="custom" o:connectlocs="29,13562;11,13562;10,13545;0,13538;9,13530;21,13534;29,13548;29,13562" o:connectangles="0,0,0,0,0,0,0,0"/>
                  </v:shape>
                </v:group>
                <v:group id="Group 7120" o:spid="_x0000_s1098" style="position:absolute;left:641;top:11353;width:88;height:94" coordorigin="641,11353" coordsize="8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li48YAAADdAAAADwAAAGRycy9kb3ducmV2LnhtbESPQWvCQBSE7wX/w/IE&#10;b7qJWi3RVURUPEihWii9PbLPJJh9G7JrEv+9WxB6HGbmG2a57kwpGqpdYVlBPIpAEKdWF5wp+L7s&#10;hx8gnEfWWFomBQ9ysF713paYaNvyFzVnn4kAYZeggtz7KpHSpTkZdCNbEQfvamuDPsg6k7rGNsBN&#10;KcdRNJMGCw4LOVa0zSm9ne9GwaHFdjOJd83pdt0+fi/vnz+nmJQa9LvNAoSnzv+HX+2jVjCfxF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iWLjxgAAAN0A&#10;AAAPAAAAAAAAAAAAAAAAAKoCAABkcnMvZG93bnJldi54bWxQSwUGAAAAAAQABAD6AAAAnQMAAAAA&#10;">
                  <v:shape id="Freeform 7121" o:spid="_x0000_s1099" style="position:absolute;left:641;top:11353;width:88;height:94;visibility:visible;mso-wrap-style:square;v-text-anchor:top" coordsize="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JeMcA&#10;AADdAAAADwAAAGRycy9kb3ducmV2LnhtbESPQWvCQBCF74X+h2UKvUjd2NYqqasYsaB4ELX1PGSn&#10;STA7G7NrEv+9WxB6fLx535s3mXWmFA3VrrCsYNCPQBCnVhecKfg+fL2MQTiPrLG0TAqu5GA2fXyY&#10;YKxtyztq9j4TAcIuRgW591UspUtzMuj6tiIO3q+tDfog60zqGtsAN6V8jaIPabDg0JBjRYuc0tP+&#10;YsIbyXH9vvlZ7s5n3/YSu7WVvK6Uen7q5p8gPHX+//ieXmkFo7fBEP7WBAT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2yXjHAAAA3QAAAA8AAAAAAAAAAAAAAAAAmAIAAGRy&#10;cy9kb3ducmV2LnhtbFBLBQYAAAAABAAEAPUAAACMAwAAAAA=&#10;" path="m88,11r-7,l77,8,73,6,70,28,64,49,57,67,48,83,43,75,44,64,41,52,28,61,19,60r-1,l22,68r,4l22,78,12,82r,4l12,88r,3l12,93,9,91r-5,l3,87,7,82,,67,4,63,5,62r9,2l14,63r2,-7l15,49,14,40,25,31r17,3l62,39,57,26,48,17,64,3,79,r9,11e" filled="f" strokecolor="white" strokeweight="1pt">
                    <v:path arrowok="t" o:connecttype="custom" o:connectlocs="88,11364;81,11364;77,11361;73,11359;70,11381;64,11402;57,11420;48,11436;43,11428;44,11417;41,11405;28,11414;19,11413;18,11413;22,11421;22,11425;22,11431;12,11435;12,11439;12,11441;12,11444;12,11446;9,11444;4,11444;3,11440;7,11435;0,11420;4,11416;5,11415;14,11417;14,11416;16,11409;15,11402;14,11393;25,11384;42,11387;62,11392;57,11379;48,11370;64,11356;79,11353;88,11364" o:connectangles="0,0,0,0,0,0,0,0,0,0,0,0,0,0,0,0,0,0,0,0,0,0,0,0,0,0,0,0,0,0,0,0,0,0,0,0,0,0,0,0,0,0"/>
                  </v:shape>
                </v:group>
                <v:group id="Group 7122" o:spid="_x0000_s1100" style="position:absolute;left:606;top:11189;width:45;height:88" coordorigin="606,11189" coordsize="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dZD8cAAADdAAAADwAAAGRycy9kb3ducmV2LnhtbESPT2vCQBTE7wW/w/IK&#10;3uomhlpJXYNIFQ9SqAqlt0f2mYRk34bsNn++fbdQ6HGYmd8wm2w0jeipc5VlBfEiAkGcW11xoeB2&#10;PTytQTiPrLGxTAomcpBtZw8bTLUd+IP6iy9EgLBLUUHpfZtK6fKSDLqFbYmDd7edQR9kV0jd4RDg&#10;ppHLKFpJgxWHhRJb2peU15dvo+A44LBL4rf+XN/309f1+f3zHJNS88dx9wrC0+j/w3/tk1bwks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xdZD8cAAADd&#10;AAAADwAAAAAAAAAAAAAAAACqAgAAZHJzL2Rvd25yZXYueG1sUEsFBgAAAAAEAAQA+gAAAJ4DAAAA&#10;AA==&#10;">
                  <v:shape id="Freeform 7123" o:spid="_x0000_s1101" style="position:absolute;left:606;top:11189;width:45;height:88;visibility:visible;mso-wrap-style:square;v-text-anchor:top" coordsize="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wiMcA&#10;AADdAAAADwAAAGRycy9kb3ducmV2LnhtbESPQWvCQBSE74X+h+UVeqsbLY0SXaUIFYu91Ap6fGRf&#10;syHZtyG7Mam/3hUKHoeZ+YZZrAZbizO1vnSsYDxKQBDnTpdcKDj8fLzMQPiArLF2TAr+yMNq+fiw&#10;wEy7nr/pvA+FiBD2GSowITSZlD43ZNGPXEMcvV/XWgxRtoXULfYRbms5SZJUWiw5LhhsaG0or/ad&#10;VXD5SqtDtTVyY3dpf+xOn8Ome1Pq+Wl4n4MINIR7+L+91Qqmr+Mp3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8IjHAAAA3QAAAA8AAAAAAAAAAAAAAAAAmAIAAGRy&#10;cy9kb3ducmV2LnhtbFBLBQYAAAAABAAEAPUAAACMAwAAAAA=&#10;" path="m45,73r-2,5l42,83r-2,5l36,87r-4,l32,83,26,68,17,55,13,53,6,54,,54,,50,,45,1,41r4,3l11,42r11,3l17,24,14,5,25,r5,7l37,6,36,28r,21l41,67r4,6e" filled="f" strokecolor="white" strokeweight="1pt">
                    <v:path arrowok="t" o:connecttype="custom" o:connectlocs="45,11262;43,11267;42,11272;40,11277;36,11276;32,11276;32,11272;26,11257;17,11244;13,11242;6,11243;0,11243;0,11239;0,11234;1,11230;5,11233;11,11231;22,11234;17,11213;14,11194;25,11189;30,11196;37,11195;36,11217;36,11238;41,11256;45,11262" o:connectangles="0,0,0,0,0,0,0,0,0,0,0,0,0,0,0,0,0,0,0,0,0,0,0,0,0,0,0"/>
                  </v:shape>
                </v:group>
                <v:group id="Group 7124" o:spid="_x0000_s1102" style="position:absolute;left:642;top:11103;width:20;height:54" coordorigin="642,11103" coordsize="2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Ro5sQAAADdAAAADwAAAGRycy9kb3ducmV2LnhtbERPy2rCQBTdF/yH4Qru&#10;6iSGthIdRUItXYRCVRB3l8w1CWbuhMw0j7/vLApdHs57ux9NI3rqXG1ZQbyMQBAXVtdcKricj89r&#10;EM4ja2wsk4KJHOx3s6ctptoO/E39yZcihLBLUUHlfZtK6YqKDLqlbYkDd7edQR9gV0rd4RDCTSNX&#10;UfQqDdYcGipsKauoeJx+jIKPAYdDEr/3+eOeTbfzy9c1j0mpxXw8bEB4Gv2/+M/9qRW8JX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Ro5sQAAADdAAAA&#10;DwAAAAAAAAAAAAAAAACqAgAAZHJzL2Rvd25yZXYueG1sUEsFBgAAAAAEAAQA+gAAAJsDAAAAAA==&#10;">
                  <v:shape id="Freeform 7125" o:spid="_x0000_s1103" style="position:absolute;left:642;top:11103;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yZccA&#10;AADdAAAADwAAAGRycy9kb3ducmV2LnhtbESPQWvCQBSE7wX/w/KEXkrdaE3V6CqltOBBwaZ6f2af&#10;SWj2bdjdavrv3YLgcZiZb5jFqjONOJPztWUFw0ECgriwuuZSwf7783kKwgdkjY1lUvBHHlbL3sMC&#10;M20v/EXnPJQiQthnqKAKoc2k9EVFBv3AtsTRO1lnMETpSqkdXiLcNHKUJK/SYM1xocKW3isqfvJf&#10;oyBd+9H2KT1uPkw69tPxoZxZt1Pqsd+9zUEE6sI9fGuvtYLJy3AG/2/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VcmXHAAAA3QAAAA8AAAAAAAAAAAAAAAAAmAIAAGRy&#10;cy9kb3ducmV2LnhtbFBLBQYAAAAABAAEAPUAAACMAwAAAAA=&#10;" path="m17,1r2,21l19,33,15,50,9,51,3,53,4,51r,-2l4,47,8,45r4,-2l16,39,6,33,7,17,,8r2,2l5,10,4,3,7,1,11,r6,1e" filled="f" strokecolor="white" strokeweight="1pt">
                    <v:path arrowok="t" o:connecttype="custom" o:connectlocs="17,11104;19,11125;19,11136;15,11153;9,11154;3,11156;4,11154;4,11152;4,11150;8,11148;12,11146;16,11142;6,11136;7,11120;0,11111;2,11113;5,11113;4,11106;7,11104;11,11103;17,11104" o:connectangles="0,0,0,0,0,0,0,0,0,0,0,0,0,0,0,0,0,0,0,0,0"/>
                  </v:shape>
                </v:group>
                <v:group id="Group 7126" o:spid="_x0000_s1104" style="position:absolute;left:631;top:11083;width:4;height:13" coordorigin="631,11083"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6uXcQAAADdAAAADwAAAGRycy9kb3ducmV2LnhtbERPy2rCQBTdF/yH4Qrd&#10;NZMYWkvqKCJWXEhBI5TuLplrEszcCZkxj7/vLApdHs57tRlNI3rqXG1ZQRLFIIgLq2suFVzzz5d3&#10;EM4ja2wsk4KJHGzWs6cVZtoOfKb+4ksRQthlqKDyvs2kdEVFBl1kW+LA3Wxn0AfYlVJ3OIRw08hF&#10;HL9JgzWHhgpb2lVU3C8Po+Aw4LBNk31/ut9200/++vV9Skip5/m4/QDhafT/4j/3UStYpo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6uXcQAAADdAAAA&#10;DwAAAAAAAAAAAAAAAACqAgAAZHJzL2Rvd25yZXYueG1sUEsFBgAAAAAEAAQA+gAAAJsDAAAAAA==&#10;">
                  <v:shape id="Freeform 7127" o:spid="_x0000_s1105" style="position:absolute;left:631;top:11083;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xn8UA&#10;AADdAAAADwAAAGRycy9kb3ducmV2LnhtbESP0WqDQBRE3wv9h+UW+lZXU2iCdZWkEEhT8hDTD7i4&#10;Nyq6d427Nfbvs4VCHoeZOcNkxWx6MdHoWssKkigGQVxZ3XKt4Pu0fVmBcB5ZY2+ZFPySgyJ/fMgw&#10;1fbKR5pKX4sAYZeigsb7IZXSVQ0ZdJEdiIN3tqNBH+RYSz3iNcBNLxdx/CYNthwWGhzoo6GqK3+M&#10;AiwNy+0unj7nveHeH5aXTfel1PPTvH4H4Wn29/B/e6cVLF8XCfy9C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zGfxQAAAN0AAAAPAAAAAAAAAAAAAAAAAJgCAABkcnMv&#10;ZG93bnJldi54bWxQSwUGAAAAAAQABAD1AAAAigMAAAAA&#10;" path="m3,12l1,11,,10,,7,,4,,2,,,2,3,3,8r,4e" filled="f" strokecolor="white" strokeweight="1pt">
                    <v:path arrowok="t" o:connecttype="custom" o:connectlocs="3,11095;1,11094;0,11093;0,11090;0,11087;0,11085;0,11083;2,11086;3,11091;3,11095" o:connectangles="0,0,0,0,0,0,0,0,0,0"/>
                  </v:shape>
                </v:group>
                <v:group id="Group 7128" o:spid="_x0000_s1106" style="position:absolute;left:645;top:11022;width:16;height:27" coordorigin="645,11022" coordsize="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CVscYAAADdAAAADwAAAGRycy9kb3ducmV2LnhtbESPQWvCQBSE7wX/w/KE&#10;3uomkbYSXUVESw8iVAXx9sg+k2D2bciuSfz3riD0OMzMN8xs0ZtKtNS40rKCeBSBIM6sLjlXcDxs&#10;PiYgnEfWWFkmBXdysJgP3maYatvxH7V7n4sAYZeigsL7OpXSZQUZdCNbEwfvYhuDPsgml7rBLsBN&#10;JZMo+pIGSw4LBda0Kii77m9GwU+H3XIcr9vt9bK6nw+fu9M2JqXeh/1yCsJT7//Dr/avVvA9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QJWxxgAAAN0A&#10;AAAPAAAAAAAAAAAAAAAAAKoCAABkcnMvZG93bnJldi54bWxQSwUGAAAAAAQABAD6AAAAnQMAAAAA&#10;">
                  <v:shape id="Freeform 7129" o:spid="_x0000_s1107" style="position:absolute;left:645;top:11022;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cgA&#10;AADdAAAADwAAAGRycy9kb3ducmV2LnhtbESPQUvDQBSE74L/YXkFb3bTFG1Iuy2iCCqCGKu9vmZf&#10;k2j2bdhd08Rf7woFj8PMfMOsNoNpRU/ON5YVzKYJCOLS6oYrBdu3+8sMhA/IGlvLpGAkD5v1+dkK&#10;c22P/Ep9ESoRIexzVFCH0OVS+rImg35qO+LoHawzGKJ0ldQOjxFuWpkmybU02HBcqLGj25rKr+Lb&#10;KPjEZ5u97z8er9Ldk30Z059s298pdTEZbpYgAg3hP3xqP2gFi3k6h7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5PJyAAAAN0AAAAPAAAAAAAAAAAAAAAAAJgCAABk&#10;cnMvZG93bnJldi54bWxQSwUGAAAAAAQABAD1AAAAjQMAAAAA&#10;" path="m16,l8,13,9,27r-3,l3,23,2,18r,-1l2,16r,-4l1,9,,6,,4,,2,1,,6,r5,l16,e" filled="f" strokecolor="white" strokeweight="1pt">
                    <v:path arrowok="t" o:connecttype="custom" o:connectlocs="16,11022;8,11035;9,11049;6,11049;3,11045;2,11040;2,11039;2,11038;2,11038;2,11034;1,11031;0,11028;0,11026;0,11024;1,11022;6,11022;11,11022;16,11022" o:connectangles="0,0,0,0,0,0,0,0,0,0,0,0,0,0,0,0,0,0"/>
                  </v:shape>
                </v:group>
                <v:group id="Group 7130" o:spid="_x0000_s1108" style="position:absolute;left:614;top:10951;width:5;height:9" coordorigin="614,10951"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WoXscAAADdAAAADwAAAGRycy9kb3ducmV2LnhtbESPT2vCQBTE70K/w/IK&#10;3uom/mkluoqIlR5EaCyIt0f2mQSzb0N2m8Rv3xUKHoeZ+Q2zXPemEi01rrSsIB5FIIgzq0vOFfyc&#10;Pt/mIJxH1lhZJgV3crBevQyWmGjb8Te1qc9FgLBLUEHhfZ1I6bKCDLqRrYmDd7WNQR9kk0vdYBfg&#10;ppLjKHqXBksOCwXWtC0ou6W/RsG+w24ziXft4Xbd3i+n2fF8iEmp4Wu/WYDw1Ptn+L/9pRV8TM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WoXscAAADd&#10;AAAADwAAAAAAAAAAAAAAAACqAgAAZHJzL2Rvd25yZXYueG1sUEsFBgAAAAAEAAQA+gAAAJ4DAAAA&#10;AA==&#10;">
                  <v:shape id="Freeform 7131" o:spid="_x0000_s1109" style="position:absolute;left:614;top:1095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V68YA&#10;AADdAAAADwAAAGRycy9kb3ducmV2LnhtbESPQWvCQBSE70L/w/IKvenGiFbSbMQqLQXx0LQI3h7Z&#10;1yQ0+zbsbjX++64geBxm5hsmXw2mEydyvrWsYDpJQBBXVrdcK/j+ehsvQfiArLGzTAou5GFVPIxy&#10;zLQ98yedylCLCGGfoYImhD6T0lcNGfQT2xNH78c6gyFKV0vt8BzhppNpkiykwZbjQoM9bRqqfss/&#10;o8BN1zu5xMOWjpUz3WL/7l83qVJPj8P6BUSgIdzDt/aHVvA8S+dwfROf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FV68YAAADdAAAADwAAAAAAAAAAAAAAAACYAgAAZHJz&#10;L2Rvd25yZXYueG1sUEsFBgAAAAAEAAQA9QAAAIsDAAAAAA==&#10;" path="m5,9l3,8,1,6,,5,1,3,2,1,3,,4,3r,3l5,9e" filled="f" strokecolor="white" strokeweight="1pt">
                    <v:path arrowok="t" o:connecttype="custom" o:connectlocs="5,10960;3,10959;1,10957;0,10956;1,10954;2,10952;3,10951;4,10954;4,10957;5,10960" o:connectangles="0,0,0,0,0,0,0,0,0,0"/>
                  </v:shape>
                </v:group>
                <v:group id="Group 7132" o:spid="_x0000_s1110" style="position:absolute;left:701;top:10930;width:16;height:27" coordorigin="701,10930" coordsize="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XuTssYAAADdAAAADwAAAGRycy9kb3ducmV2LnhtbESPT4vCMBTE7wv7HcJb&#10;8KZpFXWpRhHRZQ8i+AcWb4/m2Rabl9LEtn57Iwh7HGbmN8x82ZlSNFS7wrKCeBCBIE6tLjhTcD5t&#10;+98gnEfWWFomBQ9ysFx8fswx0bblAzVHn4kAYZeggtz7KpHSpTkZdANbEQfvamuDPsg6k7rGNsBN&#10;KYdRNJEGCw4LOVa0zim9He9GwU+L7WoUb5rd7bp+XE7j/d8uJqV6X91qBsJT5//D7/avVjAdD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e5OyxgAAAN0A&#10;AAAPAAAAAAAAAAAAAAAAAKoCAABkcnMvZG93bnJldi54bWxQSwUGAAAAAAQABAD6AAAAnQMAAAAA&#10;">
                  <v:shape id="Freeform 7133" o:spid="_x0000_s1111" style="position:absolute;left:701;top:10930;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VysgA&#10;AADdAAAADwAAAGRycy9kb3ducmV2LnhtbESP3WrCQBSE7wu+w3IE7+rGiDWkrlIUoZVCqX+9Pc2e&#10;JrHZsyG7jdGn7xYKXg4z8w0zW3SmEi01rrSsYDSMQBBnVpecK9jv1vcJCOeRNVaWScGFHCzmvbsZ&#10;ptqe+Z3arc9FgLBLUUHhfZ1K6bKCDLqhrYmD92Ubgz7IJpe6wXOAm0rGUfQgDZYcFgqsaVlQ9r39&#10;MQpO+GqTw+fxZRJ/bOzbJb4m+3al1KDfPT2C8NT5W/i//awVTMfxF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JXKyAAAAN0AAAAPAAAAAAAAAAAAAAAAAJgCAABk&#10;cnMvZG93bnJldi54bWxQSwUGAAAAAAQABAD1AAAAjQMAAAAA&#10;" path="m10,26l,18,3,,15,4r,16l10,26e" filled="f" strokecolor="white" strokeweight="1pt">
                    <v:path arrowok="t" o:connecttype="custom" o:connectlocs="10,10956;0,10948;3,10930;15,10934;15,10950;10,10956" o:connectangles="0,0,0,0,0,0"/>
                  </v:shape>
                </v:group>
                <v:group id="Group 7134" o:spid="_x0000_s1112" style="position:absolute;left:648;top:10876;width:19;height:57" coordorigin="648,10876"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6iiW8QAAADdAAAADwAAAGRycy9kb3ducmV2LnhtbERPy2rCQBTdF/yH4Qrd&#10;NZMYWkvqKCJWXEhBI5TuLplrEszcCZkxj7/vLApdHs57tRlNI3rqXG1ZQRLFIIgLq2suFVzzz5d3&#10;EM4ja2wsk4KJHGzWs6cVZtoOfKb+4ksRQthlqKDyvs2kdEVFBl1kW+LA3Wxn0AfYlVJ3OIRw08hF&#10;HL9JgzWHhgpb2lVU3C8Po+Aw4LBNk31/ut9200/++vV9Skip5/m4/QDhafT/4j/3UStYpo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6iiW8QAAADdAAAA&#10;DwAAAAAAAAAAAAAAAACqAgAAZHJzL2Rvd25yZXYueG1sUEsFBgAAAAAEAAQA+gAAAJsDAAAAAA==&#10;">
                  <v:shape id="Freeform 7135" o:spid="_x0000_s1113" style="position:absolute;left:648;top:1087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OsYA&#10;AADdAAAADwAAAGRycy9kb3ducmV2LnhtbESPS2vDMBCE74X+B7GF3ho5NuThRDEhECimhTSP+yJt&#10;bCfWylhK4v77qlDocZiZb5hlMdhW3Kn3jWMF41ECglg703Cl4HjYvs1A+IBssHVMCr7JQ7F6flpi&#10;btyDv+i+D5WIEPY5KqhD6HIpva7Joh+5jjh6Z9dbDFH2lTQ9PiLctjJNkom02HBcqLGjTU36ur9Z&#10;Bbfsw392u625zMvJbla2+hSmWqnXl2G9ABFoCP/hv/a7UTDN0j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yOsYAAADdAAAADwAAAAAAAAAAAAAAAACYAgAAZHJz&#10;L2Rvd25yZXYueG1sUEsFBgAAAAAEAAQA9QAAAIsDAAAAAA==&#10;" path="m10,32r8,12l16,57,2,44,,31,3,16,6,r7,10l10,28r,4e" filled="f" strokecolor="white" strokeweight="1pt">
                    <v:path arrowok="t" o:connecttype="custom" o:connectlocs="10,10908;18,10920;16,10933;2,10920;0,10907;3,10892;6,10876;13,10886;10,10904;10,10908" o:connectangles="0,0,0,0,0,0,0,0,0,0"/>
                  </v:shape>
                </v:group>
                <v:group id="Group 7136" o:spid="_x0000_s1114" style="position:absolute;left:612;top:10871;width:8;height:25" coordorigin="612,10871" coordsize="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c4gMQAAADdAAAADwAAAGRycy9kb3ducmV2LnhtbERPTWuDQBC9F/Iflink&#10;VlcjbYN1IyE0IYdQaBIovQ3uREV3Vtytmn/fPRR6fLzvvJhNJ0YaXGNZQRLFIIhLqxuuFFwv+6c1&#10;COeRNXaWScGdHBSbxUOOmbYTf9J49pUIIewyVFB732dSurImgy6yPXHgbnYw6AMcKqkHnEK46eQq&#10;jl+kwYZDQ4097Woq2/OPUXCYcNqmyft4am+7+/fl+ePrlJBSy8d5+wbC0+z/xX/uo1bwmqZ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Ac4gMQAAADdAAAA&#10;DwAAAAAAAAAAAAAAAACqAgAAZHJzL2Rvd25yZXYueG1sUEsFBgAAAAAEAAQA+gAAAJsDAAAAAA==&#10;">
                  <v:shape id="Freeform 7137" o:spid="_x0000_s1115" style="position:absolute;left:612;top:10871;width:8;height:2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0MQA&#10;AADdAAAADwAAAGRycy9kb3ducmV2LnhtbESPQUsDMRSE70L/Q3iCF7HZbcHK2rQUQfCoVQ/eHpvX&#10;TXDzsiRv2+2/N0Khx2FmvmHW2yn06kgp+8gG6nkFiriN1nNn4Ovz9eEJVBZki31kMnCmDNvN7GaN&#10;jY0n/qDjXjpVIJwbNOBEhkbr3DoKmOdxIC7eIaaAUmTqtE14KvDQ60VVPeqAnsuCw4FeHLW/+zEY&#10;eB8xejon+Vkd3LQQP7rv+t6Yu9tp9wxKaJJr+NJ+swZWy2UN/2/KE9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NDEAAAA3QAAAA8AAAAAAAAAAAAAAAAAmAIAAGRycy9k&#10;b3ducmV2LnhtbFBLBQYAAAAABAAEAPUAAACJAwAAAAA=&#10;" path="m6,24l3,22,1,19,3,13,,3,3,1,7,,8,7,7,15,6,24e" filled="f" strokecolor="white" strokeweight="1pt">
                    <v:path arrowok="t" o:connecttype="custom" o:connectlocs="6,10895;3,10893;1,10890;3,10884;0,10874;3,10872;7,10871;8,10878;7,10886;6,10895" o:connectangles="0,0,0,0,0,0,0,0,0,0"/>
                  </v:shape>
                </v:group>
                <v:group id="Group 7138" o:spid="_x0000_s1116" style="position:absolute;left:650;top:10809;width:18;height:51" coordorigin="650,10809" coordsize="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kDbMYAAADdAAAADwAAAGRycy9kb3ducmV2LnhtbESPQWvCQBSE7wX/w/KE&#10;3uomhrYSXUVESw8iVAXx9sg+k2D2bciuSfz3riD0OMzMN8xs0ZtKtNS40rKCeBSBIM6sLjlXcDxs&#10;PiYgnEfWWFkmBXdysJgP3maYatvxH7V7n4sAYZeigsL7OpXSZQUZdCNbEwfvYhuDPsgml7rBLsBN&#10;JcdR9CUNlhwWCqxpVVB23d+Mgp8Ou2USr9vt9bK6nw+fu9M2JqXeh/1yCsJT7//Dr/avVvCdJG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QNsxgAAAN0A&#10;AAAPAAAAAAAAAAAAAAAAAKoCAABkcnMvZG93bnJldi54bWxQSwUGAAAAAAQABAD6AAAAnQMAAAAA&#10;">
                  <v:shape id="Freeform 7139" o:spid="_x0000_s1117" style="position:absolute;left:650;top:10809;width:18;height:51;visibility:visible;mso-wrap-style:square;v-text-anchor:top" coordsize="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cA8gA&#10;AADdAAAADwAAAGRycy9kb3ducmV2LnhtbESPQWvCQBSE7wX/w/KEXkrdxICR6BqkRWgpPRiF4u2R&#10;fSbB7NuQXU3aX98tFDwOM/MNs85H04ob9a6xrCCeRSCIS6sbrhQcD7vnJQjnkTW2lknBNznIN5OH&#10;NWbaDrynW+ErESDsMlRQe99lUrqyJoNuZjvi4J1tb9AH2VdS9zgEuGnlPIoW0mDDYaHGjl5qKi/F&#10;1Siovk7vY7xcPM3p8GnKD/uaFpcfpR6n43YFwtPo7+H/9ptWkCZJAn9vw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49wDyAAAAN0AAAAPAAAAAAAAAAAAAAAAAJgCAABk&#10;cnMvZG93bnJldi54bWxQSwUGAAAAAAQABAD1AAAAjQMAAAAA&#10;" path="m4,51l9,38,5,25,,12,3,r8,13l17,29,15,44,4,51e" filled="f" strokecolor="white" strokeweight="1pt">
                    <v:path arrowok="t" o:connecttype="custom" o:connectlocs="4,10860;9,10847;5,10834;0,10821;3,10809;11,10822;17,10838;15,10853;4,10860" o:connectangles="0,0,0,0,0,0,0,0,0"/>
                  </v:shape>
                </v:group>
                <v:group id="Group 7140" o:spid="_x0000_s1118" style="position:absolute;left:699;top:10804;width:15;height:47" coordorigin="699,10804" coordsize="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w+g8YAAADdAAAADwAAAGRycy9kb3ducmV2LnhtbESPQWvCQBSE74X+h+UV&#10;vOkmTW0ldRURLR5EUAvF2yP7TILZtyG7JvHfu4LQ4zAz3zDTeW8q0VLjSssK4lEEgjizuuRcwe9x&#10;PZyAcB5ZY2WZFNzIwXz2+jLFVNuO99QefC4ChF2KCgrv61RKlxVk0I1sTRy8s20M+iCbXOoGuwA3&#10;lXyPok9psOSwUGBNy4Kyy+FqFPx02C2SeNVuL+fl7XQc7/62MSk1eOsX3yA89f4//GxvtIKvJPmA&#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PD6DxgAAAN0A&#10;AAAPAAAAAAAAAAAAAAAAAKoCAABkcnMvZG93bnJldi54bWxQSwUGAAAAAAQABAD6AAAAnQMAAAAA&#10;">
                  <v:shape id="Freeform 7141" o:spid="_x0000_s1119" style="position:absolute;left:699;top:10804;width:15;height:47;visibility:visible;mso-wrap-style:square;v-text-anchor:top" coordsize="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YIcYA&#10;AADdAAAADwAAAGRycy9kb3ducmV2LnhtbESPQWvCQBSE74X+h+UVems2KraSuoqIguhFrUqPz+wz&#10;iWbfhuzWxH/vCgWPw8x8wwzHrSnFlWpXWFbQiWIQxKnVBWcKdj/zjwEI55E1lpZJwY0cjEevL0NM&#10;tG14Q9etz0SAsEtQQe59lUjp0pwMushWxME72dqgD7LOpK6xCXBTym4cf0qDBYeFHCua5pRetn9G&#10;wXF55P1qisvZbDE5rw+/svWNVOr9rZ18g/DU+mf4v73QCr56vT483oQn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lYIcYAAADdAAAADwAAAAAAAAAAAAAAAACYAgAAZHJz&#10;L2Rvd25yZXYueG1sUEsFBgAAAAAEAAQA9QAAAIsDAAAAAA==&#10;" path="m9,47l,33,2,17,8,r6,6l10,21,8,42r1,5e" filled="f" strokecolor="white" strokeweight="1pt">
                    <v:path arrowok="t" o:connecttype="custom" o:connectlocs="9,10851;0,10837;2,10821;8,10804;14,10810;10,10825;8,10846;9,10851" o:connectangles="0,0,0,0,0,0,0,0"/>
                  </v:shape>
                </v:group>
                <v:group id="Group 7142" o:spid="_x0000_s1120" style="position:absolute;left:614;top:10678;width:7;height:8" coordorigin="614,10678"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IFb8YAAADdAAAADwAAAGRycy9kb3ducmV2LnhtbESPT2vCQBTE7wW/w/IE&#10;b3UTQ1Wiq4jU0oMU/APi7ZF9JsHs25DdJvHbdwWhx2FmfsMs172pREuNKy0riMcRCOLM6pJzBefT&#10;7n0OwnlkjZVlUvAgB+vV4G2JqbYdH6g9+lwECLsUFRTe16mULivIoBvbmjh4N9sY9EE2udQNdgFu&#10;KjmJoqk0WHJYKLCmbUHZ/fhrFHx12G2S+LPd32/bx/X08XPZx6TUaNhvFiA89f4//Gp/awWzJJnC&#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ogVvxgAAAN0A&#10;AAAPAAAAAAAAAAAAAAAAAKoCAABkcnMvZG93bnJldi54bWxQSwUGAAAAAAQABAD6AAAAnQMAAAAA&#10;">
                  <v:shape id="Freeform 7143" o:spid="_x0000_s1121" style="position:absolute;left:614;top:10678;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uhsgA&#10;AADdAAAADwAAAGRycy9kb3ducmV2LnhtbESPT2vCQBTE74V+h+UVeim6qWlVoqvUohChHvxz0Nsj&#10;+5qEZt+G3VXjt3cLhR6HmfkNM513phEXcr62rOC1n4AgLqyuuVRw2K96YxA+IGtsLJOCG3mYzx4f&#10;pphpe+UtXXahFBHCPkMFVQhtJqUvKjLo+7Yljt63dQZDlK6U2uE1wk0jB0kylAZrjgsVtvRZUfGz&#10;OxsF4V2+vDl7Wx5P+VearxYbPq+1Us9P3ccERKAu/If/2rlWMErTEfy+i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ci6GyAAAAN0AAAAPAAAAAAAAAAAAAAAAAJgCAABk&#10;cnMvZG93bnJldi54bWxQSwUGAAAAAAQABAD1AAAAjQMAAAAA&#10;" path="m1,8l1,5,1,3,,,3,1r2,l7,,5,3,3,5,1,8e" filled="f" strokecolor="white" strokeweight="1pt">
                    <v:path arrowok="t" o:connecttype="custom" o:connectlocs="1,10686;1,10683;1,10681;0,10678;3,10679;5,10679;7,10678;5,10681;3,10683;1,10686" o:connectangles="0,0,0,0,0,0,0,0,0,0"/>
                  </v:shape>
                </v:group>
                <v:group id="Group 7144" o:spid="_x0000_s1122" style="position:absolute;left:605;top:10648;width:9;height:15" coordorigin="605,10648" coordsize="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E0hsQAAADdAAAADwAAAGRycy9kb3ducmV2LnhtbERPTWuDQBC9F/Iflink&#10;VlcjbYN1IyE0IYdQaBIovQ3uREV3Vtytmn/fPRR6fLzvvJhNJ0YaXGNZQRLFIIhLqxuuFFwv+6c1&#10;COeRNXaWScGdHBSbxUOOmbYTf9J49pUIIewyVFB732dSurImgy6yPXHgbnYw6AMcKqkHnEK46eQq&#10;jl+kwYZDQ4097Woq2/OPUXCYcNqmyft4am+7+/fl+ePrlJBSy8d5+wbC0+z/xX/uo1bwmq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E0hsQAAADdAAAA&#10;DwAAAAAAAAAAAAAAAACqAgAAZHJzL2Rvd25yZXYueG1sUEsFBgAAAAAEAAQA+gAAAJsDAAAAAA==&#10;">
                  <v:shape id="Freeform 7145" o:spid="_x0000_s1123" style="position:absolute;left:605;top:10648;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gIscA&#10;AADdAAAADwAAAGRycy9kb3ducmV2LnhtbESPwW7CMBBE75X6D9ZW4lacAiptikGAQPTABQqH3Fbx&#10;kkSN18E2IfD1daVKPY5m5o1mMutMLVpyvrKs4KWfgCDOra64UHD4Wj+/gfABWWNtmRTcyMNs+vgw&#10;wVTbK++o3YdCRAj7FBWUITSplD4vyaDv24Y4eifrDIYoXSG1w2uEm1oOkuRVGqw4LpTY0LKk/Ht/&#10;MQo2bb69jxaDVchcNj+6UXN2p0yp3lM3/wARqAv/4b/2p1YwHg7f4f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TYCLHAAAA3QAAAA8AAAAAAAAAAAAAAAAAmAIAAGRy&#10;cy9kb3ducmV2LnhtbFBLBQYAAAAABAAEAPUAAACMAwAAAAA=&#10;" path="m8,13l4,14,1,13,,6r3,l5,3,6,,7,4,8,9r,4e" filled="f" strokecolor="white" strokeweight="1pt">
                    <v:path arrowok="t" o:connecttype="custom" o:connectlocs="8,10661;4,10662;1,10661;0,10654;3,10654;5,10651;6,10648;7,10652;8,10657;8,10661" o:connectangles="0,0,0,0,0,0,0,0,0,0"/>
                  </v:shape>
                </v:group>
                <v:group id="Group 7146" o:spid="_x0000_s1124" style="position:absolute;left:616;top:10572;width:2;height:8" coordorigin="616,10572"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FL/cMAAADdAAAADwAAAGRycy9kb3ducmV2LnhtbERPy4rCMBTdC/MP4Q64&#10;07Tjk45RREaZhQg+QGZ3aa5tsbkpTWzr35vFgMvDeS9WnSlFQ7UrLCuIhxEI4tTqgjMFl/N2MAfh&#10;PLLG0jIpeJKD1fKjt8BE25aP1Jx8JkIIuwQV5N5XiZQuzcmgG9qKOHA3Wxv0AdaZ1DW2IdyU8iuK&#10;ptJgwaEhx4o2OaX308Mo2LXYrkfxT7O/3zbPv/PkcN3HpFT/s1t/g/DU+bf43/2rFcxG4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AUv9wwAAAN0AAAAP&#10;AAAAAAAAAAAAAAAAAKoCAABkcnMvZG93bnJldi54bWxQSwUGAAAAAAQABAD6AAAAmgMAAAAA&#10;">
                  <v:shape id="Freeform 7147" o:spid="_x0000_s1125" style="position:absolute;left:616;top:10572;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95scA&#10;AADdAAAADwAAAGRycy9kb3ducmV2LnhtbESP3WoCMRSE7wu+QziCdzWrFltWoxRBEKlafyi9PG6O&#10;m62bk2WTrtu3b4RCL4eZ+YaZzltbioZqXzhWMOgnIIgzpwvOFZyOy8cXED4gaywdk4If8jCfdR6m&#10;mGp34z01h5CLCGGfogITQpVK6TNDFn3fVcTRu7jaYoiyzqWu8RbhtpTDJBlLiwXHBYMVLQxl18O3&#10;VXD++Fy/N4u31W78dS5MsqfNFrdK9brt6wREoDb8h//aK63gefQ0gPu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D/ebHAAAA3QAAAA8AAAAAAAAAAAAAAAAAmAIAAGRy&#10;cy9kb3ducmV2LnhtbFBLBQYAAAAABAAEAPUAAACMAwAAAAA=&#10;" path="m,8l,5,,3,,,,3,,5,,8e" filled="f" strokecolor="white" strokeweight="1pt">
                    <v:path arrowok="t" o:connecttype="custom" o:connectlocs="0,10580;0,10577;0,10575;0,10572;0,10572;0,10575;0,10577;0,10580" o:connectangles="0,0,0,0,0,0,0,0"/>
                  </v:shape>
                </v:group>
                <v:group id="Group 7148" o:spid="_x0000_s1126" style="position:absolute;left:628;top:10543;width:14;height:16" coordorigin="628,10543" coordsize="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9wEccAAADdAAAADwAAAGRycy9kb3ducmV2LnhtbESPT2vCQBTE70K/w/IK&#10;3uom/mkluoqIlR5EaCyIt0f2mQSzb0N2m8Rv3xUKHoeZ+Q2zXPemEi01rrSsIB5FIIgzq0vOFfyc&#10;Pt/mIJxH1lhZJgV3crBevQyWmGjb8Te1qc9FgLBLUEHhfZ1I6bKCDLqRrYmDd7WNQR9kk0vdYBfg&#10;ppLjKHqXBksOCwXWtC0ou6W/RsG+w24ziXft4Xbd3i+n2fF8iEmp4Wu/WYDw1Ptn+L/9pRV8TKZ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9wEccAAADd&#10;AAAADwAAAAAAAAAAAAAAAACqAgAAZHJzL2Rvd25yZXYueG1sUEsFBgAAAAAEAAQA+gAAAJ4DAAAA&#10;AA==&#10;">
                  <v:shape id="Freeform 7149" o:spid="_x0000_s1127" style="position:absolute;left:628;top:10543;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KoMUA&#10;AADdAAAADwAAAGRycy9kb3ducmV2LnhtbESPS4vCQBCE74L/YWjBm058sO7GTEQEcU+CD5C9NZne&#10;JJjpCZlJjP/eWRD2WFTVV1Sy6U0lOmpcaVnBbBqBIM6sLjlXcL3sJ58gnEfWWFkmBU9ysEmHgwRj&#10;bR98ou7scxEg7GJUUHhfx1K6rCCDbmpr4uD92sagD7LJpW7wEeCmkvMo+pAGSw4LBda0Kyi7n1sT&#10;KMvDbXvl9muvTzLqju3Pqn3WSo1H/XYNwlPv/8Pv9rdWsFosF/D3JjwBm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2AqgxQAAAN0AAAAPAAAAAAAAAAAAAAAAAJgCAABkcnMv&#10;ZG93bnJldi54bWxQSwUGAAAAAAQABAD1AAAAigMAAAAA&#10;" path="m12,11l7,12,3,13,,15,,10,2,4,7,r6,l12,5r,6e" filled="f" strokecolor="white" strokeweight="1pt">
                    <v:path arrowok="t" o:connecttype="custom" o:connectlocs="12,10554;7,10555;3,10556;0,10558;0,10553;2,10547;7,10543;13,10543;12,10548;12,10554" o:connectangles="0,0,0,0,0,0,0,0,0,0"/>
                  </v:shape>
                </v:group>
                <v:group id="Group 7150" o:spid="_x0000_s1128" style="position:absolute;left:602;top:10399;width:45;height:112" coordorigin="602,10399" coordsize="4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pN/scAAADdAAAADwAAAGRycy9kb3ducmV2LnhtbESPT2vCQBTE70K/w/IK&#10;vdVN/NNKdBURWzyI0FgQb4/sMwlm34bsNonf3hUKHoeZ+Q2zWPWmEi01rrSsIB5GIIgzq0vOFfwe&#10;v95nIJxH1lhZJgU3crBavgwWmGjb8Q+1qc9FgLBLUEHhfZ1I6bKCDLqhrYmDd7GNQR9kk0vdYBfg&#10;ppKjKPqQBksOCwXWtCkou6Z/RsF3h916HG/b/fWyuZ2P08NpH5NSb6/9eg7CU++f4f/2Tiv4HE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pN/scAAADd&#10;AAAADwAAAAAAAAAAAAAAAACqAgAAZHJzL2Rvd25yZXYueG1sUEsFBgAAAAAEAAQA+gAAAJ4DAAAA&#10;AA==&#10;">
                  <v:shape id="Freeform 7151" o:spid="_x0000_s1129" style="position:absolute;left:602;top:10399;width:45;height:112;visibility:visible;mso-wrap-style:square;v-text-anchor:top" coordsize="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RlscA&#10;AADdAAAADwAAAGRycy9kb3ducmV2LnhtbESPQWsCMRCF7wX/Q5iCl1KzdWtbtkapBaEHPail4G3Y&#10;TDdbN5MliRr/vSkUeny8ed+bN50n24kT+dA6VvAwKkAQ10633Cj43C3vX0CEiKyxc0wKLhRgPhvc&#10;TLHS7swbOm1jIzKEQ4UKTIx9JWWoDVkMI9cTZ+/beYsxS99I7fGc4baT46J4khZbzg0Ge3o3VB+2&#10;R5vfuNwt9Nd+3/74ZbmWZZE4rYxSw9v09goiUor/x3/pD63guXycwO+ajA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BEZbHAAAA3QAAAA8AAAAAAAAAAAAAAAAAmAIAAGRy&#10;cy9kb3ducmV2LnhtbFBLBQYAAAAABAAEAPUAAACMAwAAAAA=&#10;" path="m8,3l7,5,6,8r,2l17,16r5,12l25,28,24,26r,-1l30,25r4,-4l35,16r3,18l44,49,35,61,36,49,20,53,16,63,12,78r9,6l23,96r8,12l15,111,16,95,9,86,1,87r,5l,96,,80r4,1l8,81r3,-3l11,56,13,37,10,26,4,36,,35,,28,9,23,3,19,,11,,,3,,5,1,8,3e" filled="f" strokecolor="white" strokeweight="1pt">
                    <v:path arrowok="t" o:connecttype="custom" o:connectlocs="8,10402;7,10404;6,10407;6,10409;17,10415;22,10427;25,10427;24,10425;24,10424;30,10424;34,10420;35,10415;38,10433;44,10448;35,10460;36,10448;20,10452;16,10462;12,10477;21,10483;23,10495;31,10507;15,10510;16,10494;9,10485;1,10486;1,10491;0,10495;0,10479;4,10480;8,10480;11,10477;11,10455;13,10436;10,10425;4,10435;0,10434;0,10427;9,10422;3,10418;0,10410;0,10399;3,10399;5,10400;8,10402" o:connectangles="0,0,0,0,0,0,0,0,0,0,0,0,0,0,0,0,0,0,0,0,0,0,0,0,0,0,0,0,0,0,0,0,0,0,0,0,0,0,0,0,0,0,0,0,0"/>
                  </v:shape>
                </v:group>
                <v:group id="Group 7152" o:spid="_x0000_s1130" style="position:absolute;left:602;top:10205;width:2;height:9" coordorigin="602,10205"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R2EscAAADdAAAADwAAAGRycy9kb3ducmV2LnhtbESPT2vCQBTE7wW/w/KE&#10;3nQTbVWiq4jU0oMI/gHx9sg+k2D2bciuSfz23YLQ4zAzv2EWq86UoqHaFZYVxMMIBHFqdcGZgvNp&#10;O5iBcB5ZY2mZFDzJwWrZe1tgom3LB2qOPhMBwi5BBbn3VSKlS3My6Ia2Ig7ezdYGfZB1JnWNbYCb&#10;Uo6iaCINFhwWcqxok1N6Pz6Mgu8W2/U4/mp299vmeT197i+7mJR673frOQhPnf8Pv9o/WsF0/DG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KR2EscAAADd&#10;AAAADwAAAAAAAAAAAAAAAACqAgAAZHJzL2Rvd25yZXYueG1sUEsFBgAAAAAEAAQA+gAAAJ4DAAAA&#10;AA==&#10;">
                  <v:shape id="Freeform 7153" o:spid="_x0000_s1131" style="position:absolute;left:602;top:10205;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ycYA&#10;AADdAAAADwAAAGRycy9kb3ducmV2LnhtbESPQWvCQBSE74L/YXmCF9FNtUSJriKlAXurVgRvz+wz&#10;CWbfptk1xn/fLRR6HGbmG2a16UwlWmpcaVnByyQCQZxZXXKu4PiVjhcgnEfWWFkmBU9ysFn3eytM&#10;tH3wntqDz0WAsEtQQeF9nUjpsoIMuomtiYN3tY1BH2STS93gI8BNJadRFEuDJYeFAmt6Kyi7He5G&#10;wWh3xlS3l1h+nN8/b3cZ0yn9Vmo46LZLEJ46/x/+a++0gvnsdQ6/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ycYAAADdAAAADwAAAAAAAAAAAAAAAACYAgAAZHJz&#10;L2Rvd25yZXYueG1sUEsFBgAAAAAEAAQA9QAAAIsDAAAAAA==&#10;" path="m1,8r,l,9,,,1,2r,3l1,8e" filled="f" strokecolor="white" strokeweight="1pt">
                    <v:path arrowok="t" o:connecttype="custom" o:connectlocs="1,10213;1,10213;0,10214;0,10214;0,10205;1,10207;1,10210;1,10213" o:connectangles="0,0,0,0,0,0,0,0"/>
                  </v:shape>
                </v:group>
                <v:group id="Group 7154" o:spid="_x0000_s1132" style="position:absolute;left:598;top:9892;width:21;height:29" coordorigin="598,9892"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dH+8MAAADdAAAADwAAAGRycy9kb3ducmV2LnhtbERPy4rCMBTdC/MP4Q64&#10;07Tjk45RREaZhQg+QGZ3aa5tsbkpTWzr35vFgMvDeS9WnSlFQ7UrLCuIhxEI4tTqgjMFl/N2MAfh&#10;PLLG0jIpeJKD1fKjt8BE25aP1Jx8JkIIuwQV5N5XiZQuzcmgG9qKOHA3Wxv0AdaZ1DW2IdyU8iuK&#10;ptJgwaEhx4o2OaX308Mo2LXYrkfxT7O/3zbPv/PkcN3HpFT/s1t/g/DU+bf43/2rFcxG4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d0f7wwAAAN0AAAAP&#10;AAAAAAAAAAAAAAAAAKoCAABkcnMvZG93bnJldi54bWxQSwUGAAAAAAQABAD6AAAAmgMAAAAA&#10;">
                  <v:shape id="Freeform 7155" o:spid="_x0000_s1133" style="position:absolute;left:598;top:9892;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9cQA&#10;AADdAAAADwAAAGRycy9kb3ducmV2LnhtbESPzW7CMBCE70h9B2sr9UactoifgEFVVVSuJBw4LvES&#10;R43XITaQvj1GQuI4mplvNItVbxtxoc7XjhW8JykI4tLpmisFu2I9nILwAVlj45gU/JOH1fJlsMBM&#10;uytv6ZKHSkQI+wwVmBDaTEpfGrLoE9cSR+/oOoshyq6SusNrhNtGfqTpWFqsOS4YbOnbUPmXn62C&#10;n3GZkz6dDoX+lWdTFXui9V6pt9f+aw4iUB+e4Ud7oxVMPkczuL+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UvXEAAAA3QAAAA8AAAAAAAAAAAAAAAAAmAIAAGRycy9k&#10;b3ducmV2LnhtbFBLBQYAAAAABAAEAPUAAACJAwAAAAA=&#10;" path="m16,r5,13l12,18,9,29,7,19,,5,11,r2,l15,r1,e" filled="f" strokecolor="white" strokeweight="1pt">
                    <v:path arrowok="t" o:connecttype="custom" o:connectlocs="16,9892;21,9905;12,9910;9,9921;7,9911;0,9897;11,9892;13,9892;15,9892;16,9892" o:connectangles="0,0,0,0,0,0,0,0,0,0"/>
                  </v:shape>
                </v:group>
                <v:group id="Group 7156" o:spid="_x0000_s1134" style="position:absolute;left:604;top:9951;width:10;height:22" coordorigin="604,9951"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jdIMIAAADdAAAADwAAAGRycy9kb3ducmV2LnhtbERPy4rCMBTdD/gP4Qru&#10;xrSKOnSMIqLiQgQfMMzu0lzbYnNTmtjWvzcLweXhvOfLzpSiodoVlhXEwwgEcWp1wZmC62X7/QPC&#10;eWSNpWVS8CQHy0Xva46Jti2fqDn7TIQQdgkqyL2vEildmpNBN7QVceButjboA6wzqWtsQ7gp5SiK&#10;ptJgwaEhx4rWOaX388Mo2LXYrsbxpjncb+vn/2Vy/DvEpNSg361+QXjq/Ef8du+1gtl4E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XY3SDCAAAA3QAAAA8A&#10;AAAAAAAAAAAAAAAAqgIAAGRycy9kb3ducmV2LnhtbFBLBQYAAAAABAAEAPoAAACZAwAAAAA=&#10;">
                  <v:shape id="Freeform 7157" o:spid="_x0000_s1135" style="position:absolute;left:604;top:9951;width:10;height:2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cX8QA&#10;AADdAAAADwAAAGRycy9kb3ducmV2LnhtbESPQWvCQBSE7wX/w/KE3urGBqtEVxFBEeqlKp4f2WcS&#10;kn0bstts+u+7guBxmJlvmNVmMI3oqXOVZQXTSQKCOLe64kLB9bL/WIBwHlljY5kU/JGDzXr0tsJM&#10;28A/1J99ISKEXYYKSu/bTEqXl2TQTWxLHL277Qz6KLtC6g5DhJtGfibJlzRYcVwosaVdSXl9/jUK&#10;vhOtZ7vQ18eQtof0dJO3UPdKvY+H7RKEp8G/ws/2USuYp7MpPN7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9nF/EAAAA3QAAAA8AAAAAAAAAAAAAAAAAmAIAAGRycy9k&#10;b3ducmV2LnhtbFBLBQYAAAAABAAEAPUAAACJAwAAAAA=&#10;" path="m4,4l4,2,4,1,5,,6,7r2,7l10,22,6,17,,15,4,4e" filled="f" strokecolor="white" strokeweight="1pt">
                    <v:path arrowok="t" o:connecttype="custom" o:connectlocs="4,9955;4,9953;4,9952;5,9951;6,9958;8,9965;10,9973;6,9968;0,9966;4,9955" o:connectangles="0,0,0,0,0,0,0,0,0,0"/>
                  </v:shape>
                </v:group>
                <v:group id="Group 7158" o:spid="_x0000_s1136" style="position:absolute;left:620;top:9949;width:17;height:25" coordorigin="620,9949" coordsize="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bmzMYAAADdAAAADwAAAGRycy9kb3ducmV2LnhtbESPT4vCMBTE78J+h/AW&#10;9qZpFXWpRhFxlz2I4B9YvD2aZ1tsXkoT2/rtjSB4HGbmN8x82ZlSNFS7wrKCeBCBIE6tLjhTcDr+&#10;9L9BOI+ssbRMCu7kYLn46M0x0bblPTUHn4kAYZeggtz7KpHSpTkZdANbEQfvYmuDPsg6k7rGNsBN&#10;KYdRNJEGCw4LOVa0zim9Hm5GwW+L7WoUb5rt9bK+n4/j3f82JqW+PrvVDISnzr/Dr/afVjAdj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RubMxgAAAN0A&#10;AAAPAAAAAAAAAAAAAAAAAKoCAABkcnMvZG93bnJldi54bWxQSwUGAAAAAAQABAD6AAAAnQMAAAAA&#10;">
                  <v:shape id="Freeform 7159" o:spid="_x0000_s1137" style="position:absolute;left:620;top:9949;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yMMYA&#10;AADdAAAADwAAAGRycy9kb3ducmV2LnhtbESPT2vCQBTE74V+h+UVvNVNFFuJbqQUCyIqVnPw+Mi+&#10;/KHZtyG7avTTu4VCj8PM/IaZL3rTiAt1rrasIB5GIIhzq2suFWTHr9cpCOeRNTaWScGNHCzS56c5&#10;Jtpe+ZsuB1+KAGGXoILK+zaR0uUVGXRD2xIHr7CdQR9kV0rd4TXATSNHUfQmDdYcFips6bOi/Odw&#10;NoFyH2U23unTdolmv4mLbL25LZUavPQfMxCeev8f/muvtIL38WQM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hyMMYAAADdAAAADwAAAAAAAAAAAAAAAACYAgAAZHJz&#10;L2Rvd25yZXYueG1sUEsFBgAAAAAEAAQA9QAAAIsDAAAAAA==&#10;" path="m6,24l,12,9,r7,2l16,3r1,1l17,5r,1l17,16r-9,l6,24e" filled="f" strokecolor="white" strokeweight="1pt">
                    <v:path arrowok="t" o:connecttype="custom" o:connectlocs="6,9973;0,9961;9,9949;16,9951;16,9952;17,9953;17,9954;17,9954;17,9955;17,9965;8,9965;6,9973" o:connectangles="0,0,0,0,0,0,0,0,0,0,0,0"/>
                  </v:shape>
                </v:group>
                <v:group id="Group 7160" o:spid="_x0000_s1138" style="position:absolute;left:620;top:9898;width:24;height:33" coordorigin="620,9898" coordsize="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PbI8YAAADdAAAADwAAAGRycy9kb3ducmV2LnhtbESPQWvCQBSE74X+h+UV&#10;vOkmWluJriKi4kGEakG8PbLPJJh9G7JrEv99VxB6HGbmG2a26EwpGqpdYVlBPIhAEKdWF5wp+D1t&#10;+hMQziNrLC2Tggc5WMzf32aYaNvyDzVHn4kAYZeggtz7KpHSpTkZdANbEQfvamuDPsg6k7rGNsBN&#10;KYdR9CUNFhwWcqxolVN6O96Ngm2L7XIUr5v97bp6XE7jw3kfk1K9j245BeGp8//hV3unFXyPx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49sjxgAAAN0A&#10;AAAPAAAAAAAAAAAAAAAAAKoCAABkcnMvZG93bnJldi54bWxQSwUGAAAAAAQABAD6AAAAnQMAAAAA&#10;">
                  <v:shape id="Freeform 7161" o:spid="_x0000_s1139" style="position:absolute;left:620;top:9898;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ov8UA&#10;AADdAAAADwAAAGRycy9kb3ducmV2LnhtbESPQWsCMRSE7wX/Q3iCt5pVsV1Wo0hBUHppo94fm+dm&#10;cfOy3URd++ubQqHHYWa+YZbr3jXiRl2oPSuYjDMQxKU3NVcKjoftcw4iRGSDjWdS8KAA69XgaYmF&#10;8Xf+pJuOlUgQDgUqsDG2hZShtOQwjH1LnLyz7xzGJLtKmg7vCe4aOc2yF+mw5rRgsaU3S+VFX52C&#10;/VXrd039wdn8q2wekyo/fX8oNRr2mwWISH38D/+1d0bB62w+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i/xQAAAN0AAAAPAAAAAAAAAAAAAAAAAJgCAABkcnMv&#10;ZG93bnJldi54bWxQSwUGAAAAAAQABAD1AAAAigMAAAAA&#10;" path="m22,23r-2,2l12,17r,1l7,25r,4l7,33,5,32,4,31r-2,l4,26,,18,2,13,3,11,18,10,13,r3,2l19,5r3,2l22,12r2,7l22,23e" filled="f" strokecolor="white" strokeweight="1pt">
                    <v:path arrowok="t" o:connecttype="custom" o:connectlocs="22,9921;20,9923;12,9915;12,9916;7,9923;7,9927;7,9931;5,9930;4,9929;2,9929;4,9924;0,9916;2,9911;3,9909;18,9908;13,9898;16,9900;19,9903;22,9905;22,9910;24,9917;22,9921" o:connectangles="0,0,0,0,0,0,0,0,0,0,0,0,0,0,0,0,0,0,0,0,0,0"/>
                  </v:shape>
                </v:group>
                <v:group id="Group 7162" o:spid="_x0000_s1140" style="position:absolute;left:680;top:9810;width:4;height:7" coordorigin="680,9810"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3gz8YAAADdAAAADwAAAGRycy9kb3ducmV2LnhtbESPS4vCQBCE74L/YWhh&#10;bzrJig+io4jsLh5E8AHircm0STDTEzKzSfz3zsKCx6KqvqKW686UoqHaFZYVxKMIBHFqdcGZgsv5&#10;ezgH4TyyxtIyKXiSg/Wq31tiom3LR2pOPhMBwi5BBbn3VSKlS3My6Ea2Ig7e3dYGfZB1JnWNbYCb&#10;Un5G0VQaLDgs5FjRNqf0cfo1Cn5abDfj+KvZP+7b5+08OVz3MSn1Meg2CxCeOv8O/7d3WsFs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feDPxgAAAN0A&#10;AAAPAAAAAAAAAAAAAAAAAKoCAABkcnMvZG93bnJldi54bWxQSwUGAAAAAAQABAD6AAAAnQMAAAAA&#10;">
                  <v:shape id="Freeform 7163" o:spid="_x0000_s1141" style="position:absolute;left:680;top:9810;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MTcIA&#10;AADdAAAADwAAAGRycy9kb3ducmV2LnhtbESP0YrCMBRE34X9h3AXfNNUZVfpGkUFseybrR9wae42&#10;xeamNNHWvzcLgo/DzJxh1tvBNuJOna8dK5hNExDEpdM1VwouxXGyAuEDssbGMSl4kIft5mO0xlS7&#10;ns90z0MlIoR9igpMCG0qpS8NWfRT1xJH7891FkOUXSV1h32E20bOk+RbWqw5Lhhs6WCovOY3GymZ&#10;Cfm1uLh9lmH/e96XdJp5pcafw+4HRKAhvMOvdqYVLBdfS/h/E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wxNwgAAAN0AAAAPAAAAAAAAAAAAAAAAAJgCAABkcnMvZG93&#10;bnJldi54bWxQSwUGAAAAAAQABAD1AAAAhwMAAAAA&#10;" path="m3,6l1,5,,5,,2,,1,1,,2,2,3,4r,2e" filled="f" strokecolor="white" strokeweight="1pt">
                    <v:path arrowok="t" o:connecttype="custom" o:connectlocs="3,9816;1,9815;0,9815;0,9812;0,9811;1,9810;1,9810;2,9812;3,9814;3,9816" o:connectangles="0,0,0,0,0,0,0,0,0,0"/>
                  </v:shape>
                </v:group>
                <v:group id="Group 7164" o:spid="_x0000_s1142" style="position:absolute;left:675;top:9745;width:5;height:20" coordorigin="675,9745" coordsize="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67RJsIAAADdAAAADwAAAGRycy9kb3ducmV2LnhtbERPy4rCMBTdD/gP4Qru&#10;xrSKOnSMIqLiQgQfMMzu0lzbYnNTmtjWvzcLweXhvOfLzpSiodoVlhXEwwgEcWp1wZmC62X7/QPC&#10;eWSNpWVS8CQHy0Xva46Jti2fqDn7TIQQdgkqyL2vEildmpNBN7QVceButjboA6wzqWtsQ7gp5SiK&#10;ptJgwaEhx4rWOaX388Mo2LXYrsbxpjncb+vn/2Vy/DvEpNSg361+QXjq/Ef8du+1gtl4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uu0SbCAAAA3QAAAA8A&#10;AAAAAAAAAAAAAAAAqgIAAGRycy9kb3ducmV2LnhtbFBLBQYAAAAABAAEAPoAAACZAwAAAAA=&#10;">
                  <v:shape id="Freeform 7165" o:spid="_x0000_s1143" style="position:absolute;left:675;top:9745;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z+sYA&#10;AADdAAAADwAAAGRycy9kb3ducmV2LnhtbESPW2sCMRSE3wv+h3AEX4pmtdTLahSxFbuPXtDXw+aY&#10;XdycLJtU13/fFAp9HGbmG2axam0l7tT40rGC4SABQZw7XbJRcDpu+1MQPiBrrByTgid5WC07LwtM&#10;tXvwnu6HYESEsE9RQRFCnUrp84Is+oGriaN3dY3FEGVjpG7wEeG2kqMkGUuLJceFAmvaFJTfDt9W&#10;wevolH3u/JWnH+dMttZeMmN2SvW67XoOIlAb/sN/7S+tYPL2P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bz+sYAAADdAAAADwAAAAAAAAAAAAAAAACYAgAAZHJz&#10;L2Rvd25yZXYueG1sUEsFBgAAAAAEAAQA9QAAAIsDAAAAAA==&#10;" path="m1,20r,-1l,13,3,6,5,r,8l3,14,1,20e" filled="f" strokecolor="white" strokeweight="1pt">
                    <v:path arrowok="t" o:connecttype="custom" o:connectlocs="1,9765;1,9764;0,9758;3,9751;5,9745;5,9753;3,9759;1,9765" o:connectangles="0,0,0,0,0,0,0,0"/>
                  </v:shape>
                </v:group>
                <v:group id="Group 7166" o:spid="_x0000_s1144" style="position:absolute;left:674;top:9682;width:3;height:3" coordorigin="674,968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QXncIAAADdAAAADwAAAGRycy9kb3ducmV2LnhtbERPy4rCMBTdD/gP4Qru&#10;xrSKOnSMIqLiQgQfMMzu0lzbYnNTmtjWvzcLweXhvOfLzpSiodoVlhXEwwgEcWp1wZmC62X7/QPC&#10;eWSNpWVS8CQHy0Xva46Jti2fqDn7TIQQdgkqyL2vEildmpNBN7QVceButjboA6wzqWtsQ7gp5SiK&#10;ptJgwaEhx4rWOaX388Mo2LXYrsbxpjncb+vn/2Vy/DvEpNSg361+QXjq/Ef8du+1gtl4Gv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u0F53CAAAA3QAAAA8A&#10;AAAAAAAAAAAAAAAAqgIAAGRycy9kb3ducmV2LnhtbFBLBQYAAAAABAAEAPoAAACZAwAAAAA=&#10;">
                  <v:shape id="Freeform 7167" o:spid="_x0000_s1145" style="position:absolute;left:674;top:968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nz8YA&#10;AADdAAAADwAAAGRycy9kb3ducmV2LnhtbESP0WrCQBRE3wv9h+UW+qYbK00lZiOhrVCkPlT9gGv2&#10;mqRm74bsGqNf7xaEPg4zc4ZJF4NpRE+dqy0rmIwjEMSF1TWXCnbb5WgGwnlkjY1lUnAhB4vs8SHF&#10;RNsz/1C/8aUIEHYJKqi8bxMpXVGRQTe2LXHwDrYz6IPsSqk7PAe4aeRLFMXSYM1hocKW3isqjpuT&#10;UTBdv8refOK3/8h/j/vrsIrzFpV6fhryOQhPg/8P39tfWsHbNJ7A35v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Jnz8YAAADdAAAADwAAAAAAAAAAAAAAAACYAgAAZHJz&#10;L2Rvd25yZXYueG1sUEsFBgAAAAAEAAQA9QAAAIsDAAAAAA==&#10;" path="m2,l1,1,,2,,3,,2,,1,,,1,,2,e" filled="f" strokecolor="white" strokeweight="1pt">
                    <v:path arrowok="t" o:connecttype="custom" o:connectlocs="2,9682;1,9683;0,9684;0,9685;0,9684;0,9683;0,9682;1,9682;1,9682;2,9682" o:connectangles="0,0,0,0,0,0,0,0,0,0"/>
                  </v:shape>
                </v:group>
                <v:group id="Group 7168" o:spid="_x0000_s1146" style="position:absolute;left:677;top:9633;width:19;height:26" coordorigin="677,9633" coordsize="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osccYAAADdAAAADwAAAGRycy9kb3ducmV2LnhtbESPT4vCMBTE7wv7HcJb&#10;8KZpFXWpRhHRZQ8i+AcWb4/m2Rabl9LEtn57Iwh7HGbmN8x82ZlSNFS7wrKCeBCBIE6tLjhTcD5t&#10;+98gnEfWWFomBQ9ysFx8fswx0bblAzVHn4kAYZeggtz7KpHSpTkZdANbEQfvamuDPsg6k7rGNsBN&#10;KYdRNJEGCw4LOVa0zim9He9GwU+L7WoUb5rd7bp+XE7j/d8uJqV6X91qBsJT5//D7/avVjAdTY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KixxxgAAAN0A&#10;AAAPAAAAAAAAAAAAAAAAAKoCAABkcnMvZG93bnJldi54bWxQSwUGAAAAAAQABAD6AAAAnQMAAAAA&#10;">
                  <v:shape id="Freeform 7169" o:spid="_x0000_s1147" style="position:absolute;left:677;top:9633;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36cMA&#10;AADdAAAADwAAAGRycy9kb3ducmV2LnhtbESPQWsCMRSE74X+h/AK3mq2LmxlNUoVCr1WF7w+N89k&#10;dfOybKKu/fVGEHocZuYbZr4cXCsu1IfGs4KPcQaCuPa6YaOg2n6/T0GEiKyx9UwKbhRguXh9mWOp&#10;/ZV/6bKJRiQIhxIV2Bi7UspQW3IYxr4jTt7B9w5jkr2RusdrgrtWTrKskA4bTgsWO1pbqk+bs1OQ&#10;H6sdV39xnzdyFaRlU+yPRqnR2/A1AxFpiP/hZ/tHK/jMixweb9IT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M36cMAAADdAAAADwAAAAAAAAAAAAAAAACYAgAAZHJzL2Rv&#10;d25yZXYueG1sUEsFBgAAAAAEAAQA9QAAAIgDAAAAAA==&#10;" path="m19,6r,7l19,19r,6l13,23,7,21,1,19r,-2l1,15,,13r4,8l8,,19,6e" filled="f" strokecolor="white" strokeweight="1pt">
                    <v:path arrowok="t" o:connecttype="custom" o:connectlocs="19,9639;19,9646;19,9652;19,9658;13,9656;7,9654;1,9652;1,9650;1,9648;0,9646;4,9654;8,9633;19,9639" o:connectangles="0,0,0,0,0,0,0,0,0,0,0,0,0"/>
                  </v:shape>
                </v:group>
                <v:group id="Group 7170" o:spid="_x0000_s1148" style="position:absolute;left:672;top:9562;width:21;height:76" coordorigin="672,9562" coordsize="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8RnscAAADdAAAADwAAAGRycy9kb3ducmV2LnhtbESPT2vCQBTE7wW/w/KE&#10;3nQTbVWiq4jU0oMI/gHx9sg+k2D2bciuSfz23YLQ4zAzv2EWq86UoqHaFZYVxMMIBHFqdcGZgvNp&#10;O5iBcB5ZY2mZFDzJwWrZe1tgom3LB2qOPhMBwi5BBbn3VSKlS3My6Ia2Ig7ezdYGfZB1JnWNbYCb&#10;Uo6iaCINFhwWcqxok1N6Pz6Mgu8W2/U4/mp299vmeT197i+7mJR673frOQhPnf8Pv9o/WsF0PPm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I8RnscAAADd&#10;AAAADwAAAAAAAAAAAAAAAACqAgAAZHJzL2Rvd25yZXYueG1sUEsFBgAAAAAEAAQA+gAAAJ4DAAAA&#10;AA==&#10;">
                  <v:shape id="Freeform 7171" o:spid="_x0000_s1149" style="position:absolute;left:672;top:9562;width:21;height: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biq8cA&#10;AADdAAAADwAAAGRycy9kb3ducmV2LnhtbESPT2vCQBTE7wW/w/IKvdVNLVWJrqIthXrowT/g9Zl9&#10;JtHs27C7TaKfvisIHoeZ+Q0znXemEg05X1pW8NZPQBBnVpecK9htv1/HIHxA1lhZJgUX8jCf9Z6m&#10;mGrb8pqaTchFhLBPUUERQp1K6bOCDPq+rYmjd7TOYIjS5VI7bCPcVHKQJENpsOS4UGBNnwVl582f&#10;UbDeH6+dPZwuofltt9fzcvWVu1qpl+duMQERqAuP8L39oxWM3ocfcHsTn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G4qvHAAAA3QAAAA8AAAAAAAAAAAAAAAAAmAIAAGRy&#10;cy9kb3ducmV2LnhtbFBLBQYAAAAABAAEAPUAAACMAwAAAAA=&#10;" path="m15,29r2,20l16,68r-3,8l9,62r1,1l6,61,5,68r,6l2,54,,34,5,22r6,-8l11,r9,10l16,27r-1,2e" filled="f" strokecolor="white" strokeweight="1pt">
                    <v:path arrowok="t" o:connecttype="custom" o:connectlocs="15,9591;17,9611;16,9630;13,9638;9,9624;10,9625;6,9623;5,9630;5,9636;2,9616;0,9596;5,9584;11,9576;11,9562;20,9572;16,9589;15,9591" o:connectangles="0,0,0,0,0,0,0,0,0,0,0,0,0,0,0,0,0"/>
                  </v:shape>
                </v:group>
                <v:group id="Group 7172" o:spid="_x0000_s1150" style="position:absolute;left:669;top:9554;width:9;height:28" coordorigin="669,9554" coordsize="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EqcsYAAADdAAAADwAAAGRycy9kb3ducmV2LnhtbESPQWvCQBSE7wX/w/IE&#10;b7qJ0lSiq4ho6UGEqiDeHtlnEsy+Ddk1if++Wyj0OMzMN8xy3ZtKtNS40rKCeBKBIM6sLjlXcDnv&#10;x3MQziNrrCyTghc5WK8Gb0tMte34m9qTz0WAsEtRQeF9nUrpsoIMuomtiYN3t41BH2STS91gF+Cm&#10;ktMoSqTBksNCgTVtC8oep6dR8Nlht5nFu/bwuG9ft/P78XqISanRsN8sQHjq/X/4r/2lFXzMkg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ESpyxgAAAN0A&#10;AAAPAAAAAAAAAAAAAAAAAKoCAABkcnMvZG93bnJldi54bWxQSwUGAAAAAAQABAD6AAAAnQMAAAAA&#10;">
                  <v:shape id="Freeform 7173" o:spid="_x0000_s1151" style="position:absolute;left:669;top:9554;width:9;height:28;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r7sUA&#10;AADdAAAADwAAAGRycy9kb3ducmV2LnhtbESPQWsCMRSE74X+h/AKXkrN1ta1bI0iguDJ4io9Pzav&#10;m6XJS9ik7vrvTaHQ4zAz3zDL9eisuFAfO88KnqcFCOLG645bBefT7ukNREzIGq1nUnClCOvV/d0S&#10;K+0HPtKlTq3IEI4VKjAphUrK2BhyGKc+EGfvy/cOU5Z9K3WPQ4Y7K2dFUUqHHecFg4G2hprv+scp&#10;+BxbPTeb8mAH+3ioj9fX8BG8UpOHcfMOItGY/sN/7b1WsHgpF/D7Jj8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qvuxQAAAN0AAAAPAAAAAAAAAAAAAAAAAJgCAABkcnMv&#10;ZG93bnJldi54bWxQSwUGAAAAAAQABAD1AAAAigMAAAAA&#10;" path="m9,18l8,21,4,24,1,27r,-6l,15,1,9,1,5,3,3,5,,6,7r2,7l9,18e" filled="f" strokecolor="white" strokeweight="1pt">
                    <v:path arrowok="t" o:connecttype="custom" o:connectlocs="9,9572;8,9575;4,9578;1,9581;1,9575;0,9569;1,9563;1,9559;3,9557;5,9554;6,9561;8,9568;9,9572" o:connectangles="0,0,0,0,0,0,0,0,0,0,0,0,0"/>
                  </v:shape>
                </v:group>
                <v:group id="Group 7174" o:spid="_x0000_s1152" style="position:absolute;left:666;top:9498;width:33;height:47" coordorigin="666,9498" coordsize="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Ibm8IAAADdAAAADwAAAGRycy9kb3ducmV2LnhtbERPy4rCMBTdD/gP4Qru&#10;xrSKOnSMIqLiQgQfMMzu0lzbYnNTmtjWvzcLweXhvOfLzpSiodoVlhXEwwgEcWp1wZmC62X7/QPC&#10;eWSNpWVS8CQHy0Xva46Jti2fqDn7TIQQdgkqyL2vEildmpNBN7QVceButjboA6wzqWtsQ7gp5SiK&#10;ptJgwaEhx4rWOaX388Mo2LXYrsbxpjncb+vn/2Vy/DvEpNSg361+QXjq/Ef8du+1gtl4G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CG5vCAAAA3QAAAA8A&#10;AAAAAAAAAAAAAAAAqgIAAGRycy9kb3ducmV2LnhtbFBLBQYAAAAABAAEAPoAAACZAwAAAAA=&#10;">
                  <v:shape id="Freeform 7175" o:spid="_x0000_s1153" style="position:absolute;left:666;top:9498;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YbcQA&#10;AADdAAAADwAAAGRycy9kb3ducmV2LnhtbESP0WrCQBRE34X+w3ILfdNNtRhNXcUKQh818QOu2dsk&#10;NHs37G5j6te7guDjMDNnmNVmMK3oyfnGsoL3SQKCuLS64UrBqdiPFyB8QNbYWiYF/+Rhs34ZrTDT&#10;9sJH6vNQiQhhn6GCOoQuk9KXNRn0E9sRR+/HOoMhSldJ7fAS4aaV0ySZS4MNx4UaO9rVVP7mf0bB&#10;R99d88Ltj7NlitWX3p1bPKRKvb0O208QgYbwDD/a31pBOpsv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GG3EAAAA3QAAAA8AAAAAAAAAAAAAAAAAmAIAAGRycy9k&#10;b3ducmV2LnhtbFBLBQYAAAAABAAEAPUAAACJAwAAAAA=&#10;" path="m33,2l28,22,24,38r-7,9l17,43r1,-9l9,33,7,36r,4l4,33,,26,4,19r1,1l6,21r2,l12,21,23,5,13,7,15,,26,3,33,2e" filled="f" strokecolor="white" strokeweight="1pt">
                    <v:path arrowok="t" o:connecttype="custom" o:connectlocs="33,9500;28,9520;24,9536;17,9545;17,9541;18,9532;9,9531;7,9534;7,9538;4,9531;0,9524;4,9517;5,9518;6,9519;8,9519;12,9519;23,9503;13,9505;15,9498;26,9501;33,9500" o:connectangles="0,0,0,0,0,0,0,0,0,0,0,0,0,0,0,0,0,0,0,0,0"/>
                  </v:shape>
                </v:group>
                <v:group id="Group 7176" o:spid="_x0000_s1154" style="position:absolute;left:716;top:9175;width:15;height:24" coordorigin="716,9175" coordsize="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2BQMMAAADdAAAADwAAAGRycy9kb3ducmV2LnhtbERPTYvCMBC9C/sfwgh7&#10;07Qr2qUaRcRd9iCCuiDehmZsi82kNLGt/94cBI+P971Y9aYSLTWutKwgHkcgiDOrS84V/J9+Rt8g&#10;nEfWWFkmBQ9ysFp+DBaYatvxgdqjz0UIYZeigsL7OpXSZQUZdGNbEwfuahuDPsAml7rBLoSbSn5F&#10;0UwaLDk0FFjTpqDsdrwbBb8ddutJvG13t+vmcTlN9+ddTEp9Dvv1HISn3r/FL/efVpBMkr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bYFAwwAAAN0AAAAP&#10;AAAAAAAAAAAAAAAAAKoCAABkcnMvZG93bnJldi54bWxQSwUGAAAAAAQABAD6AAAAmgMAAAAA&#10;">
                  <v:shape id="Freeform 7177" o:spid="_x0000_s1155" style="position:absolute;left:716;top:9175;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7dMQA&#10;AADdAAAADwAAAGRycy9kb3ducmV2LnhtbESPS2/CMBCE70j9D9ZW4gYOIB5KMaggHj3StFKvq3ib&#10;RI3XwXYg/HtcCYnjaGa+0SzXnanFhZyvLCsYDRMQxLnVFRcKvr/2gwUIH5A11pZJwY08rFcvvSWm&#10;2l75ky5ZKESEsE9RQRlCk0rp85IM+qFtiKP3a53BEKUrpHZ4jXBTy3GSzKTBiuNCiQ1tS8r/stZE&#10;SntoNe3cyS7k8Zz5WfOzuU2V6r92728gAnXhGX60P7SC+WQ+gv838Qn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e3TEAAAA3QAAAA8AAAAAAAAAAAAAAAAAmAIAAGRycy9k&#10;b3ducmV2LnhtbFBLBQYAAAAABAAEAPUAAACJAwAAAAA=&#10;" path="m14,l8,15r7,-2l8,24,,16,,3,4,,9,r5,e" filled="f" strokecolor="white" strokeweight="1pt">
                    <v:path arrowok="t" o:connecttype="custom" o:connectlocs="14,9175;8,9190;15,9188;8,9199;0,9191;0,9178;4,9175;9,9175;14,9175" o:connectangles="0,0,0,0,0,0,0,0,0"/>
                  </v:shape>
                </v:group>
                <v:group id="Group 7178" o:spid="_x0000_s1156" style="position:absolute;left:720;top:8955;width:24;height:45" coordorigin="720,8955" coordsize="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O6rMYAAADdAAAADwAAAGRycy9kb3ducmV2LnhtbESPT4vCMBTE78J+h/AW&#10;9qZpFXWpRhFxlz2I4B9YvD2aZ1tsXkoT2/rtjSB4HGbmN8x82ZlSNFS7wrKCeBCBIE6tLjhTcDr+&#10;9L9BOI+ssbRMCu7kYLn46M0x0bblPTUHn4kAYZeggtz7KpHSpTkZdANbEQfvYmuDPsg6k7rGNsBN&#10;KYdRNJEGCw4LOVa0zim9Hm5GwW+L7WoUb5rt9bK+n4/j3f82JqW+PrvVDISnzr/Dr/afVjAdTY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87qsxgAAAN0A&#10;AAAPAAAAAAAAAAAAAAAAAKoCAABkcnMvZG93bnJldi54bWxQSwUGAAAAAAQABAD6AAAAnQMAAAAA&#10;">
                  <v:shape id="Freeform 7179" o:spid="_x0000_s1157" style="position:absolute;left:720;top:8955;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ZoMYA&#10;AADdAAAADwAAAGRycy9kb3ducmV2LnhtbESPQWvCQBSE7wX/w/IKvdVNjdSSuooIRUUo1taDt0f2&#10;NQlm38bdNYn/3i0UPA4z8w0znfemFi05X1lW8DJMQBDnVldcKPj5/nh+A+EDssbaMim4kof5bPAw&#10;xUzbjr+o3YdCRAj7DBWUITSZlD4vyaAf2oY4er/WGQxRukJqh12Em1qOkuRVGqw4LpTY0LKk/LS/&#10;GAWbc0ef+rQZr+zu4Fraro79OVXq6bFfvIMI1Id7+L+91gom6SSFv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zZoMYAAADdAAAADwAAAAAAAAAAAAAAAACYAgAAZHJz&#10;L2Rvd25yZXYueG1sUEsFBgAAAAAEAAQA9QAAAIsDAAAAAA==&#10;" path="m24,l16,15,15,30,11,44,,38,6,25,14,6,20,r4,e" filled="f" strokecolor="white" strokeweight="1pt">
                    <v:path arrowok="t" o:connecttype="custom" o:connectlocs="24,8955;16,8970;15,8985;11,8999;0,8993;6,8980;14,8961;20,8955;24,8955" o:connectangles="0,0,0,0,0,0,0,0,0"/>
                  </v:shape>
                </v:group>
                <v:group id="Group 7180" o:spid="_x0000_s1158" style="position:absolute;left:693;top:8770;width:17;height:34" coordorigin="693,8770" coordsize="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aHQ8cAAADdAAAADwAAAGRycy9kb3ducmV2LnhtbESPT2vCQBTE7wW/w/KE&#10;3nQTbVWiq4jU0oMI/gHx9sg+k2D2bciuSfz23YLQ4zAzv2EWq86UoqHaFZYVxMMIBHFqdcGZgvNp&#10;O5iBcB5ZY2mZFDzJwWrZe1tgom3LB2qOPhMBwi5BBbn3VSKlS3My6Ia2Ig7ezdYGfZB1JnWNbYCb&#10;Uo6iaCINFhwWcqxok1N6Pz6Mgu8W2/U4/mp299vmeT197i+7mJR673frOQhPnf8Pv9o/WsF0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aHQ8cAAADd&#10;AAAADwAAAAAAAAAAAAAAAACqAgAAZHJzL2Rvd25yZXYueG1sUEsFBgAAAAAEAAQA+gAAAJ4DAAAA&#10;AA==&#10;">
                  <v:shape id="Freeform 7181" o:spid="_x0000_s1159" style="position:absolute;left:693;top:8770;width:17;height:34;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LQ8gA&#10;AADdAAAADwAAAGRycy9kb3ducmV2LnhtbESPQWsCMRSE7wX/Q3gFL6VmW2ktW6NIqbrooaiF9vjY&#10;vG4Wk5dlE3X990YoeBxm5htmPO2cFUdqQ+1ZwdMgA0Fcel1zpeB7N398AxEiskbrmRScKcB00rsb&#10;Y679iTd03MZKJAiHHBWYGJtcylAachgGviFO3p9vHcYk20rqFk8J7qx8zrJX6bDmtGCwoQ9D5X57&#10;cAp2ZlU06yKzdv0ZZ4v5w8/m92upVP++m72DiNTFW/i/XWgFo+HoBa5v0hO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EtDyAAAAN0AAAAPAAAAAAAAAAAAAAAAAJgCAABk&#10;cnMvZG93bnJldi54bWxQSwUGAAAAAAQABAD1AAAAjQMAAAAA&#10;" path="m14,31l7,33r-4,l,31,,21,,10,1,,9,1r8,18l14,31e" filled="f" strokecolor="white" strokeweight="1pt">
                    <v:path arrowok="t" o:connecttype="custom" o:connectlocs="14,8801;7,8803;3,8803;0,8801;0,8791;0,8780;1,8770;9,8771;17,8789;14,8801" o:connectangles="0,0,0,0,0,0,0,0,0,0"/>
                  </v:shape>
                </v:group>
                <v:group id="Group 7182" o:spid="_x0000_s1160" style="position:absolute;left:713;top:8697;width:14;height:29" coordorigin="713,8697" coordsize="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8r8YAAADdAAAADwAAAGRycy9kb3ducmV2LnhtbESPS4vCQBCE7wv+h6GF&#10;va2TrPggOorIuniQBR8g3ppMmwQzPSEzJvHfO8KCx6KqvqLmy86UoqHaFZYVxIMIBHFqdcGZgtNx&#10;8zUF4TyyxtIyKXiQg+Wi9zHHRNuW99QcfCYChF2CCnLvq0RKl+Zk0A1sRRy8q60N+iDrTOoa2wA3&#10;pfyOorE0WHBYyLGidU7p7XA3Cn5bbFfD+KfZ3a7rx+U4+jvvYlLqs9+tZiA8df4d/m9vtYLJcDKG&#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LyvxgAAAN0A&#10;AAAPAAAAAAAAAAAAAAAAAKoCAABkcnMvZG93bnJldi54bWxQSwUGAAAAAAQABAD6AAAAnQMAAAAA&#10;">
                  <v:shape id="Freeform 7183" o:spid="_x0000_s1161" style="position:absolute;left:713;top:8697;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K8UA&#10;AADdAAAADwAAAGRycy9kb3ducmV2LnhtbESPQWvCQBSE7wX/w/IEb3WjYiKpq6igiIeWaA89PrKv&#10;STD7NmRXjf56Vyj0OMzMN8x82ZlaXKl1lWUFo2EEgji3uuJCwfdp+z4D4TyyxtoyKbiTg+Wi9zbH&#10;VNsbZ3Q9+kIECLsUFZTeN6mULi/JoBvahjh4v7Y16INsC6lbvAW4qeU4imJpsOKwUGJDm5Ly8/Fi&#10;FNDmYCJZ734ePv46TPmzW2dxptSg360+QHjq/H/4r73XCpJJksDr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7srxQAAAN0AAAAPAAAAAAAAAAAAAAAAAJgCAABkcnMv&#10;ZG93bnJldi54bWxQSwUGAAAAAAQABAD1AAAAigMAAAAA&#10;" path="m10,28l,22,1,6,14,,11,15,10,28e" filled="f" strokecolor="white" strokeweight="1pt">
                    <v:path arrowok="t" o:connecttype="custom" o:connectlocs="10,8725;0,8719;1,8703;14,8697;11,8712;10,8725" o:connectangles="0,0,0,0,0,0"/>
                  </v:shape>
                </v:group>
                <v:group id="Group 7184" o:spid="_x0000_s1162" style="position:absolute;left:739;top:8538;width:14;height:25" coordorigin="739,8538" coordsize="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uNRsMAAADdAAAADwAAAGRycy9kb3ducmV2LnhtbERPTYvCMBC9C/sfwgh7&#10;07Qr2qUaRcRd9iCCuiDehmZsi82kNLGt/94cBI+P971Y9aYSLTWutKwgHkcgiDOrS84V/J9+Rt8g&#10;nEfWWFkmBQ9ysFp+DBaYatvxgdqjz0UIYZeigsL7OpXSZQUZdGNbEwfuahuDPsAml7rBLoSbSn5F&#10;0UwaLDk0FFjTpqDsdrwbBb8ddutJvG13t+vmcTlN9+ddTEp9Dvv1HISn3r/FL/efVpBM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G41GwwAAAN0AAAAP&#10;AAAAAAAAAAAAAAAAAKoCAABkcnMvZG93bnJldi54bWxQSwUGAAAAAAQABAD6AAAAmgMAAAAA&#10;">
                  <v:shape id="Freeform 7185" o:spid="_x0000_s1163" style="position:absolute;left:739;top:8538;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g48QA&#10;AADdAAAADwAAAGRycy9kb3ducmV2LnhtbESPUWvCMBSF3wf7D+EO9jZTFazrjDKFgoIM1P6AS3Nt&#10;is1NSTLt/r0RhD0ezjnf4SxWg+3ElXxoHSsYjzIQxLXTLTcKqlP5MQcRIrLGzjEp+KMAq+XrywIL&#10;7W58oOsxNiJBOBSowMTYF1KG2pDFMHI9cfLOzluMSfpGao+3BLednGTZTFpsOS0Y7GljqL4cf62C&#10;cn3i3X5NVc3tZFaVB3/+MblS72/D9xeISEP8Dz/bW60gn+af8Hi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IOPEAAAA3QAAAA8AAAAAAAAAAAAAAAAAmAIAAGRycy9k&#10;b3ducmV2LnhtbFBLBQYAAAAABAAEAPUAAACJAwAAAAA=&#10;" path="m12,25l,20,2,7,11,r2,11l12,25e" filled="f" strokecolor="white" strokeweight="1pt">
                    <v:path arrowok="t" o:connecttype="custom" o:connectlocs="12,8563;0,8558;2,8545;11,8538;13,8549;12,8563" o:connectangles="0,0,0,0,0,0"/>
                  </v:shape>
                </v:group>
                <v:group id="Group 7186" o:spid="_x0000_s1164" style="position:absolute;left:602;top:6731;width:2;height:8" coordorigin="602,6731"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jxZ8QAAADdAAAADwAAAGRycy9kb3ducmV2LnhtbERPTWvCQBC9F/wPyxS8&#10;1U2U1pC6BpEqHqSgEUpvQ3ZMQrKzIbtN4r/vHgo9Pt73JptMKwbqXW1ZQbyIQBAXVtdcKrjlh5cE&#10;hPPIGlvLpOBBDrLt7GmDqbYjX2i4+lKEEHYpKqi871IpXVGRQbewHXHg7rY36APsS6l7HEO4aeUy&#10;it6kwZpDQ4Ud7SsqmuuPUXAccdyt4o/h3Nz3j+/89fPrHJNS8+dp9w7C0+T/xX/uk1awXiV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7jxZ8QAAADdAAAA&#10;DwAAAAAAAAAAAAAAAACqAgAAZHJzL2Rvd25yZXYueG1sUEsFBgAAAAAEAAQA+gAAAJsDAAAAAA==&#10;">
                  <v:shape id="Freeform 7187" o:spid="_x0000_s1165" style="position:absolute;left:602;top:6731;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eYMYA&#10;AADdAAAADwAAAGRycy9kb3ducmV2LnhtbESP0WrCQBRE3wv9h+UWfJG6iQUr0VVUKOpDA6b9gEv2&#10;uglm74bs1sS/7wqCj8PMnGGW68E24kqdrx0rSCcJCOLS6ZqNgt+fr/c5CB+QNTaOScGNPKxXry9L&#10;zLTr+UTXIhgRIewzVFCF0GZS+rIii37iWuLonV1nMUTZGak77CPcNnKaJDNpsea4UGFLu4rKS/Fn&#10;FRSX1OSHeie/83yz72fj7dgct0qN3obNAkSgITzDj/ZBK/j8mKd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weYMYAAADdAAAADwAAAAAAAAAAAAAAAACYAgAAZHJz&#10;L2Rvd25yZXYueG1sUEsFBgAAAAAEAAQA9QAAAIsDAAAAAA==&#10;" path="m2,1l1,3,,5,,7,,,1,,2,1e" filled="f" strokecolor="white" strokeweight="1pt">
                    <v:path arrowok="t" o:connecttype="custom" o:connectlocs="2,6732;1,6734;0,6736;0,6738;0,6731;0,6731;1,6731;2,6732" o:connectangles="0,0,0,0,0,0,0,0"/>
                  </v:shape>
                </v:group>
                <v:group id="Group 7188" o:spid="_x0000_s1166" style="position:absolute;left:602;top:6329;width:2;height:2" coordorigin="602,63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bKi8YAAADdAAAADwAAAGRycy9kb3ducmV2LnhtbESPT4vCMBTE7wt+h/CE&#10;va1plV2lGkVElz2I4B8Qb4/m2Rabl9LEtn57Iwh7HGbmN8xs0ZlSNFS7wrKCeBCBIE6tLjhTcDpu&#10;viYgnEfWWFomBQ9ysJj3PmaYaNvynpqDz0SAsEtQQe59lUjp0pwMuoGtiIN3tbVBH2SdSV1jG+Cm&#10;lMMo+pEGCw4LOVa0yim9He5GwW+L7XIUr5vt7bp6XI7fu/M2JqU++91yCsJT5//D7/afVjAeTY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JsqLxgAAAN0A&#10;AAAPAAAAAAAAAAAAAAAAAKoCAABkcnMvZG93bnJldi54bWxQSwUGAAAAAAQABAD6AAAAnQMAAAAA&#10;">
                  <v:shape id="Freeform 7189" o:spid="_x0000_s1167" style="position:absolute;left:602;top:63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ewsYA&#10;AADdAAAADwAAAGRycy9kb3ducmV2LnhtbESPQWvCQBSE70L/w/IEb7qxAQ2pq4RAaQUpGHvp7ZF9&#10;TVKzb0N2m6T99V1B6HGYmW+Y3WEyrRiod41lBetVBIK4tLrhSsH75XmZgHAeWWNrmRT8kIPD/mG2&#10;w1Tbkc80FL4SAcIuRQW1910qpStrMuhWtiMO3qftDfog+0rqHscAN618jKKNNNhwWKixo7ym8lp8&#10;GwXut7Gnwlzwmhzzt2w0H/LrpVNqMZ+yJxCeJv8fvrdftYJtnMRwe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HewsYAAADdAAAADwAAAAAAAAAAAAAAAACYAgAAZHJz&#10;L2Rvd25yZXYueG1sUEsFBgAAAAAEAAQA9QAAAIsDAAAAAA==&#10;" path="m,2l,,,1r1,l,1,,2e" filled="f" strokecolor="white" strokeweight="1pt">
                    <v:path arrowok="t" o:connecttype="custom" o:connectlocs="0,6331;0,6329;0,6330;0,6330;2,6330;0,6330;0,6331;0,6331" o:connectangles="0,0,0,0,0,0,0,0"/>
                  </v:shape>
                </v:group>
                <v:group id="Group 7190" o:spid="_x0000_s1168" style="position:absolute;left:618;top:6348;width:3;height:9" coordorigin="618,6348"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P3ZMcAAADdAAAADwAAAGRycy9kb3ducmV2LnhtbESPT2vCQBTE7wW/w/KE&#10;3nQTbVWiq4jU0oMI/gHx9sg+k2D2bciuSfz23YLQ4zAzv2EWq86UoqHaFZYVxMMIBHFqdcGZgvNp&#10;O5iBcB5ZY2mZFDzJwWrZe1tgom3LB2qOPhMBwi5BBbn3VSKlS3My6Ia2Ig7ezdYGfZB1JnWNbYCb&#10;Uo6iaCINFhwWcqxok1N6Pz6Mgu8W2/U4/mp299vmeT197i+7mJR673frOQhPnf8Pv9o/WsF0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P3ZMcAAADd&#10;AAAADwAAAAAAAAAAAAAAAACqAgAAZHJzL2Rvd25yZXYueG1sUEsFBgAAAAAEAAQA+gAAAJ4DAAAA&#10;AA==&#10;">
                  <v:shape id="Freeform 7191" o:spid="_x0000_s1169" style="position:absolute;left:618;top:6348;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bFsgA&#10;AADdAAAADwAAAGRycy9kb3ducmV2LnhtbESPQWvCQBSE7wX/w/IEb3WTSlVSVymtLT0pRgWPr9ln&#10;Esy+DbtbE/vru4VCj8PMfMMsVr1pxJWcry0rSMcJCOLC6ppLBYf92/0chA/IGhvLpOBGHlbLwd0C&#10;M2073tE1D6WIEPYZKqhCaDMpfVGRQT+2LXH0ztYZDFG6UmqHXYSbRj4kyVQarDkuVNjSS0XFJf8y&#10;CvKu6183n6f1dvd+W39v9qmbHlOlRsP++QlEoD78h//aH1rBbDJ/hN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IhsWyAAAAN0AAAAPAAAAAAAAAAAAAAAAAJgCAABk&#10;cnMvZG93bnJldi54bWxQSwUGAAAAAAQABAD1AAAAjQMAAAAA&#10;" path="m1,l2,,3,,2,3r,3l1,8,,6,,3,1,e" filled="f" strokecolor="white" strokeweight="1pt">
                    <v:path arrowok="t" o:connecttype="custom" o:connectlocs="1,6348;2,6348;2,6348;3,6348;2,6351;2,6354;1,6356;0,6354;0,6351;1,6348" o:connectangles="0,0,0,0,0,0,0,0,0,0"/>
                  </v:shape>
                </v:group>
                <v:group id="Group 7192" o:spid="_x0000_s1170" style="position:absolute;left:636;top:6439;width:25;height:28" coordorigin="636,6439"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3MiMYAAADdAAAADwAAAGRycy9kb3ducmV2LnhtbESPS4vCQBCE7wv+h6EF&#10;b+skig+io4isyx5kwQeItybTJsFMT8jMJvHfO4Kwx6KqvqKW686UoqHaFZYVxMMIBHFqdcGZgvNp&#10;9zkH4TyyxtIyKXiQg/Wq97HERNuWD9QcfSYChF2CCnLvq0RKl+Zk0A1tRRy8m60N+iDrTOoa2wA3&#10;pRxF0VQaLDgs5FjRNqf0fvwzCr5bbDfj+KvZ32/bx/U0+b3sY1Jq0O82CxCeOv8ffrd/tILZeD6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HcyIxgAAAN0A&#10;AAAPAAAAAAAAAAAAAAAAAKoCAABkcnMvZG93bnJldi54bWxQSwUGAAAAAAQABAD6AAAAnQMAAAAA&#10;">
                  <v:shape id="Freeform 7193" o:spid="_x0000_s1171" style="position:absolute;left:636;top:6439;width:25;height: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XNb8A&#10;AADdAAAADwAAAGRycy9kb3ducmV2LnhtbESPwQrCMBBE74L/EFbwpqkKWqtRRBE8avUDlmZti82m&#10;NFGrX28EweMwM2+Y5bo1lXhQ40rLCkbDCARxZnXJuYLLeT+IQTiPrLGyTApe5GC96naWmGj75BM9&#10;Up+LAGGXoILC+zqR0mUFGXRDWxMH72obgz7IJpe6wWeAm0qOo2gqDZYcFgqsaVtQdkvvRsFOT450&#10;nGf6jb51cX5Lr7tzqlS/124WIDy1/h/+tQ9awWwSz+D7JjwB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UNc1vwAAAN0AAAAPAAAAAAAAAAAAAAAAAJgCAABkcnMvZG93bnJl&#10;di54bWxQSwUGAAAAAAQABAD1AAAAhAMAAAAA&#10;" path="m1,10l,1,5,r6,3l11,7r,4l12,16,23,13r,8l25,27r-1,l24,28r-1,l21,27r-2,l17,27,13,16,9,8,1,10e" filled="f" strokecolor="white" strokeweight="1pt">
                    <v:path arrowok="t" o:connecttype="custom" o:connectlocs="1,6449;0,6440;5,6439;11,6442;11,6446;11,6450;12,6455;23,6452;23,6460;25,6466;24,6466;24,6467;23,6467;21,6466;19,6466;17,6466;13,6455;9,6447;1,6449" o:connectangles="0,0,0,0,0,0,0,0,0,0,0,0,0,0,0,0,0,0,0"/>
                  </v:shape>
                </v:group>
                <v:group id="Group 7194" o:spid="_x0000_s1172" style="position:absolute;left:666;top:6454;width:2;height:8" coordorigin="666,6454"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79YcQAAADdAAAADwAAAGRycy9kb3ducmV2LnhtbERPTWvCQBC9F/wPyxS8&#10;1U2U1pC6BpEqHqSgEUpvQ3ZMQrKzIbtN4r/vHgo9Pt73JptMKwbqXW1ZQbyIQBAXVtdcKrjlh5cE&#10;hPPIGlvLpOBBDrLt7GmDqbYjX2i4+lKEEHYpKqi871IpXVGRQbewHXHg7rY36APsS6l7HEO4aeUy&#10;it6kwZpDQ4Ud7SsqmuuPUXAccdyt4o/h3Nz3j+/89fPrHJNS8+dp9w7C0+T/xX/uk1awXiV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c79YcQAAADdAAAA&#10;DwAAAAAAAAAAAAAAAACqAgAAZHJzL2Rvd25yZXYueG1sUEsFBgAAAAAEAAQA+gAAAJsDAAAAAA==&#10;">
                  <v:shape id="Freeform 7195" o:spid="_x0000_s1173" style="position:absolute;left:666;top:6454;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SZscA&#10;AADdAAAADwAAAGRycy9kb3ducmV2LnhtbESP0WrCQBRE3wX/YbmFvohubMHaNKuoUGofGjD6AZfs&#10;7SYkezdkV5P+fbdQ8HGYmTNMth1tK27U+9qxguUiAUFcOl2zUXA5v8/XIHxA1tg6JgU/5GG7mU4y&#10;TLUb+ES3IhgRIexTVFCF0KVS+rIii37hOuLofbveYoiyN1L3OES4beVTkqykxZrjQoUdHSoqm+Jq&#10;FRTN0uTH+iC/8nz3Maxm+5n53Cv1+DDu3kAEGsM9/N8+agUvz+tX+HsTn4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aEmbHAAAA3QAAAA8AAAAAAAAAAAAAAAAAmAIAAGRy&#10;cy9kb3ducmV2LnhtbFBLBQYAAAAABAAEAPUAAACMAwAAAAA=&#10;" path="m,7l,5,,2,,,1,r,3l1,6,,7e" filled="f" strokecolor="white" strokeweight="1pt">
                    <v:path arrowok="t" o:connecttype="custom" o:connectlocs="0,6461;0,6459;0,6456;0,6454;0,6454;0,6454;1,6454;1,6457;1,6460;0,6461" o:connectangles="0,0,0,0,0,0,0,0,0,0"/>
                  </v:shape>
                </v:group>
                <v:group id="Group 7196" o:spid="_x0000_s1174" style="position:absolute;left:718;top:6518;width:3;height:7" coordorigin="718,6518" coordsize="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FnusMAAADdAAAADwAAAGRycy9kb3ducmV2LnhtbERPy4rCMBTdC/MP4Q64&#10;07QjvjpGERllFiL4AJndpbm2xeamNLGtf28WAy4P571YdaYUDdWusKwgHkYgiFOrC84UXM7bwQyE&#10;88gaS8uk4EkOVsuP3gITbVs+UnPymQgh7BJUkHtfJVK6NCeDbmgr4sDdbG3QB1hnUtfYhnBTyq8o&#10;mkiDBYeGHCva5JTeTw+jYNdiux7FP83+fts8/87jw3Ufk1L9z279DcJT59/if/evVjAdzcP+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YWe6wwAAAN0AAAAP&#10;AAAAAAAAAAAAAAAAAKoCAABkcnMvZG93bnJldi54bWxQSwUGAAAAAAQABAD6AAAAmgMAAAAA&#10;">
                  <v:shape id="Freeform 7197" o:spid="_x0000_s1175" style="position:absolute;left:718;top:6518;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9w8YA&#10;AADdAAAADwAAAGRycy9kb3ducmV2LnhtbESPQWvCQBSE74X+h+UVeqsbLdqYZiNaKnjVlNLjM/vM&#10;hmbfxuyq6b/vCoLHYWa+YfLFYFtxpt43jhWMRwkI4srphmsFX+X6JQXhA7LG1jEp+CMPi+LxIcdM&#10;uwtv6bwLtYgQ9hkqMCF0mZS+MmTRj1xHHL2D6y2GKPta6h4vEW5bOUmSmbTYcFww2NGHoep3d7IK&#10;9qvN+jAtT+mnWX3/HMM07ZamUur5aVi+gwg0hHv41t5oBW+v8zFc38QnI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S9w8YAAADdAAAADwAAAAAAAAAAAAAAAACYAgAAZHJz&#10;L2Rvd25yZXYueG1sUEsFBgAAAAAEAAQA9QAAAIsDAAAAAA==&#10;" path="m2,4l1,5,,6,,7,,5,,3,1,r,1l2,2r,2e" filled="f" strokecolor="white" strokeweight="1pt">
                    <v:path arrowok="t" o:connecttype="custom" o:connectlocs="2,6522;1,6523;0,6524;0,6525;0,6523;0,6521;1,6518;1,6519;2,6520;2,6522" o:connectangles="0,0,0,0,0,0,0,0,0,0"/>
                  </v:shape>
                </v:group>
                <v:group id="Group 7198" o:spid="_x0000_s1176" style="position:absolute;left:706;top:6430;width:8;height:5" coordorigin="706,6430"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9cVsYAAADdAAAADwAAAGRycy9kb3ducmV2LnhtbESPQWvCQBSE70L/w/IK&#10;3uomirZGVxGx0oMIjQXx9sg+k2D2bchuk/jvu0LB4zAz3zDLdW8q0VLjSssK4lEEgjizuuRcwc/p&#10;8+0DhPPIGivLpOBODtarl8ESE207/qY29bkIEHYJKii8rxMpXVaQQTeyNXHwrrYx6INscqkb7ALc&#10;VHIcRTNpsOSwUGBN24KyW/prFOw77DaTeNcebtft/XKaHs+HmJQavvabBQhPvX+G/9tfWsH7ZD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1xWxgAAAN0A&#10;AAAPAAAAAAAAAAAAAAAAAKoCAABkcnMvZG93bnJldi54bWxQSwUGAAAAAAQABAD6AAAAnQMAAAAA&#10;">
                  <v:shape id="Freeform 7199" o:spid="_x0000_s1177" style="position:absolute;left:706;top:6430;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bdMYA&#10;AADdAAAADwAAAGRycy9kb3ducmV2LnhtbESP0WrCQBRE3wX/YblC3+qmClVTVxFpoaUVjckHXLK3&#10;SWj2btxdNf37rlDwcZiZM8xy3ZtWXMj5xrKCp3ECgri0uuFKQZG/Pc5B+ICssbVMCn7Jw3o1HCwx&#10;1fbKGV2OoRIRwj5FBXUIXSqlL2sy6Me2I47et3UGQ5SuktrhNcJNKydJ8iwNNhwXauxoW1P5czwb&#10;Ba+l8YfNZH/+2GXZV47oTl3xqdTDqN+8gAjUh3v4v/2uFcymiy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sbdMYAAADdAAAADwAAAAAAAAAAAAAAAACYAgAAZHJz&#10;L2Rvd25yZXYueG1sUEsFBgAAAAAEAAQA9QAAAIsDAAAAAA==&#10;" path="m6,5l3,4,1,2,,,2,2r3,l7,2r,1l6,4r,1e" filled="f" strokecolor="white" strokeweight="1pt">
                    <v:path arrowok="t" o:connecttype="custom" o:connectlocs="6,6435;3,6434;1,6432;0,6430;2,6432;5,6432;7,6432;7,6433;6,6434;6,6435" o:connectangles="0,0,0,0,0,0,0,0,0,0"/>
                  </v:shape>
                </v:group>
                <v:group id="Group 7200" o:spid="_x0000_s1178" style="position:absolute;left:672;top:6325;width:11;height:12" coordorigin="672,6325"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phuccAAADdAAAADwAAAGRycy9kb3ducmV2LnhtbESPQWvCQBSE7wX/w/IE&#10;b3UTba1GVxFpxYMIVaH09sg+k2D2bchuk/jvXUHocZiZb5jFqjOlaKh2hWUF8TACQZxaXXCm4Hz6&#10;ep2CcB5ZY2mZFNzIwWrZe1lgom3L39QcfSYChF2CCnLvq0RKl+Zk0A1tRRy8i60N+iDrTOoa2wA3&#10;pRxF0UQaLDgs5FjRJqf0evwzCrYttutx/Nnsr5fN7ff0fvjZx6TUoN+t5yA8df4//GzvtIKP8ew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VphuccAAADd&#10;AAAADwAAAAAAAAAAAAAAAACqAgAAZHJzL2Rvd25yZXYueG1sUEsFBgAAAAAEAAQA+gAAAJ4DAAAA&#10;AA==&#10;">
                  <v:shape id="Freeform 7201" o:spid="_x0000_s1179" style="position:absolute;left:672;top:6325;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bRMcA&#10;AADdAAAADwAAAGRycy9kb3ducmV2LnhtbESPzW7CMBCE75X6DtZW4tY4NBRowKCWP3HgALTqeYmX&#10;JGq8jmIDgafHlSr1OJqZbzTjaWsqcabGlZYVdKMYBHFmdcm5gq/P5fMQhPPIGivLpOBKDqaTx4cx&#10;ptpeeEfnvc9FgLBLUUHhfZ1K6bKCDLrI1sTBO9rGoA+yyaVu8BLgppIvcdyXBksOCwXWNCso+9mf&#10;jILFwXSz1ea6vPXs9jB3lHx8u0SpzlP7PgLhqfX/4b/2WisYJG+v8Ps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wG0THAAAA3QAAAA8AAAAAAAAAAAAAAAAAmAIAAGRy&#10;cy9kb3ducmV2LnhtbFBLBQYAAAAABAAEAPUAAACMAwAAAAA=&#10;" path="m2,11l1,8,,5,2,,5,,8,r3,l9,4,6,8,2,11e" filled="f" strokecolor="white" strokeweight="1pt">
                    <v:path arrowok="t" o:connecttype="custom" o:connectlocs="2,6336;1,6333;0,6330;2,6325;5,6325;8,6325;11,6325;9,6329;6,6333;2,6336" o:connectangles="0,0,0,0,0,0,0,0,0,0"/>
                  </v:shape>
                </v:group>
                <v:group id="Group 7202" o:spid="_x0000_s1180" style="position:absolute;left:712;top:6262;width:12;height:36" coordorigin="712,6262" coordsize="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RaVcYAAADdAAAADwAAAGRycy9kb3ducmV2LnhtbESPQWvCQBSE74X+h+UV&#10;vOkmSm2NriKi4kGEakG8PbLPJJh9G7JrEv99VxB6HGbmG2a26EwpGqpdYVlBPIhAEKdWF5wp+D1t&#10;+t8gnEfWWFomBQ9ysJi/v80w0bblH2qOPhMBwi5BBbn3VSKlS3My6Aa2Ig7e1dYGfZB1JnWNbYCb&#10;Ug6jaCwNFhwWcqxolVN6O96Ngm2L7XIUr5v97bp6XE6fh/M+JqV6H91yCsJT5//Dr/ZOK/ga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xFpVxgAAAN0A&#10;AAAPAAAAAAAAAAAAAAAAAKoCAABkcnMvZG93bnJldi54bWxQSwUGAAAAAAQABAD6AAAAnQMAAAAA&#10;">
                  <v:shape id="Freeform 7203" o:spid="_x0000_s1181" style="position:absolute;left:712;top:6262;width:12;height:36;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ge8YA&#10;AADdAAAADwAAAGRycy9kb3ducmV2LnhtbESPW2vCQBSE3wv9D8sp+FJ0U8VbdJXitYIvXsDXQ/Y0&#10;Cc2ejdlVo7/eLRT6OMzMN8x4WptCXKlyuWUFH60IBHFidc6pguNh2RyAcB5ZY2GZFNzJwXTy+jLG&#10;WNsb7+i696kIEHYxKsi8L2MpXZKRQdeyJXHwvm1l0AdZpVJXeAtwU8h2FPWkwZzDQoYlzTJKfvYX&#10;o6Cnz90Fzd87xKvFunvarh+4YaUab/XnCISn2v+H/9pfWkG/M+zD75vwBOTk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ge8YAAADdAAAADwAAAAAAAAAAAAAAAACYAgAAZHJz&#10;L2Rvd25yZXYueG1sUEsFBgAAAAAEAAQA9QAAAIsDAAAAAA==&#10;" path="m4,36l,19,8,r4,19l5,34,4,36e" filled="f" strokecolor="white" strokeweight="1pt">
                    <v:path arrowok="t" o:connecttype="custom" o:connectlocs="4,6298;0,6281;8,6262;12,6281;5,6296;4,6298" o:connectangles="0,0,0,0,0,0"/>
                  </v:shape>
                </v:group>
                <v:group id="Group 7204" o:spid="_x0000_s1182" style="position:absolute;left:710;top:6097;width:9;height:44" coordorigin="710,6097"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F2u8wwAAAN0AAAAP&#10;AAAAAAAAAAAAAAAAAKoCAABkcnMvZG93bnJldi54bWxQSwUGAAAAAAQABAD6AAAAmgMAAAAA&#10;">
                  <v:shape id="Freeform 7205" o:spid="_x0000_s1183" style="position:absolute;left:710;top:6097;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5aMYA&#10;AADdAAAADwAAAGRycy9kb3ducmV2LnhtbESPQWvCQBSE70L/w/IKvYhuVKwmukopFIvQQ9OA10f2&#10;mUSzb0N21eiv7wqCx2FmvmGW687U4kytqywrGA0jEMS51RUXCrK/r8EchPPIGmvLpOBKDtarl94S&#10;E20v/Evn1BciQNglqKD0vkmkdHlJBt3QNsTB29vWoA+yLaRu8RLgppbjKHqXBisOCyU29FlSfkxP&#10;RkE+5Wu8/RkddlnW0GS6ofGtf1Lq7bX7WIDw1Pln+NH+1gpmkziG+5vw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Y5aMYAAADdAAAADwAAAAAAAAAAAAAAAACYAgAAZHJz&#10;L2Rvd25yZXYueG1sUEsFBgAAAAAEAAQA9QAAAIsDAAAAAA==&#10;" path="m9,43l6,42,4,41,3,40,2,31,1,23,,14,2,8,4,3,5,,9,14,7,29,9,43e" filled="f" strokecolor="white" strokeweight="1pt">
                    <v:path arrowok="t" o:connecttype="custom" o:connectlocs="9,6140;6,6139;4,6138;3,6137;2,6128;1,6120;0,6111;2,6105;4,6100;5,6097;9,6111;7,6126;9,6140" o:connectangles="0,0,0,0,0,0,0,0,0,0,0,0,0"/>
                  </v:shape>
                </v:group>
                <v:group id="Group 7206" o:spid="_x0000_s1184" style="position:absolute;left:696;top:5651;width:12;height:31" coordorigin="696,5651" coordsize="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E/WMQAAADdAAAADwAAAGRycy9kb3ducmV2LnhtbERPy2rCQBTdF/yH4Qru&#10;6iT2JdFJEGmLi1CoFoq7S+aaBDN3QmbM4+87C6HLw3lvs9E0oqfO1ZYVxMsIBHFhdc2lgp/Tx+Ma&#10;hPPIGhvLpGAiB1k6e9hiou3A39QffSlCCLsEFVTet4mUrqjIoFvaljhwF9sZ9AF2pdQdDiHcNHIV&#10;Ra/SYM2hocKW9hUV1+PNKPgccNg9xe99fr3sp/Pp5es3j0mpxXzcbUB4Gv2/+O4+aAVvz1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E/WMQAAADdAAAA&#10;DwAAAAAAAAAAAAAAAACqAgAAZHJzL2Rvd25yZXYueG1sUEsFBgAAAAAEAAQA+gAAAJsDAAAAAA==&#10;">
                  <v:shape id="Freeform 7207" o:spid="_x0000_s1185" style="position:absolute;left:696;top:5651;width:12;height:31;visibility:visible;mso-wrap-style:square;v-text-anchor:top" coordsize="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cUA&#10;AADdAAAADwAAAGRycy9kb3ducmV2LnhtbESPT0sDMRTE74LfITzBm81WpJZt01LEgqCX/qe3x+Z1&#10;s3Tzkiaxu377RhA8DjPzG2Y6720rrhRi41jBcFCAIK6cbrhWsN0sn8YgYkLW2DomBT8UYT67v5ti&#10;qV3HK7quUy0yhGOJCkxKvpQyVoYsxoHzxNk7uWAxZRlqqQN2GW5b+VwUI2mx4bxg0NOboeq8/rYK&#10;3vd+nA7LS4im+7r4HR/3o8+jUo8P/WICIlGf/sN/7Q+t4PWlGMLvm/w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8JxQAAAN0AAAAPAAAAAAAAAAAAAAAAAJgCAABkcnMv&#10;ZG93bnJldi54bWxQSwUGAAAAAAQABAD1AAAAigMAAAAA&#10;" path="m7,31l4,22,,13,,5,1,3,1,1,2,,12,12,7,31e" filled="f" strokecolor="white" strokeweight="1pt">
                    <v:path arrowok="t" o:connecttype="custom" o:connectlocs="7,5682;4,5673;0,5664;0,5656;1,5654;1,5652;2,5651;12,5663;7,5682;7,5682" o:connectangles="0,0,0,0,0,0,0,0,0,0"/>
                  </v:shape>
                </v:group>
                <v:group id="Group 7208" o:spid="_x0000_s1186" style="position:absolute;left:691;top:5479;width:11;height:43" coordorigin="691,5479" coordsize="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8EtMYAAADdAAAADwAAAGRycy9kb3ducmV2LnhtbESPT2vCQBTE74LfYXmC&#10;t7qJf0t0FRGVHqRQLZTeHtlnEsy+Ddk1id++KxQ8DjPzG2a16UwpGqpdYVlBPIpAEKdWF5wp+L4c&#10;3t5BOI+ssbRMCh7kYLPu91aYaNvyFzVnn4kAYZeggtz7KpHSpTkZdCNbEQfvamuDPsg6k7rGNsBN&#10;KcdRNJcGCw4LOVa0yym9ne9GwbHFdjuJ983pdt09fi+zz59TTEoNB912CcJT51/h//aHVrCYR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XwS0xgAAAN0A&#10;AAAPAAAAAAAAAAAAAAAAAKoCAABkcnMvZG93bnJldi54bWxQSwUGAAAAAAQABAD6AAAAnQMAAAAA&#10;">
                  <v:shape id="Freeform 7209" o:spid="_x0000_s1187" style="position:absolute;left:691;top:5479;width:11;height:43;visibility:visible;mso-wrap-style:square;v-text-anchor:top" coordsize="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2DMcA&#10;AADdAAAADwAAAGRycy9kb3ducmV2LnhtbESP3WrCQBSE7wu+w3KE3hTd2FqNaVaRguBFsfjzAIfs&#10;MQnNno27a0z79G6h0MthZr5h8lVvGtGR87VlBZNxAoK4sLrmUsHpuBmlIHxA1thYJgXf5GG1HDzk&#10;mGl74z11h1CKCGGfoYIqhDaT0hcVGfRj2xJH72ydwRClK6V2eItw08jnJJlJgzXHhQpbeq+o+Dpc&#10;jYJw2ZT04dxl+jn72b8udk+dTK9KPQ779RuIQH34D/+1t1rBfJq8wO+b+AT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3NgzHAAAA3QAAAA8AAAAAAAAAAAAAAAAAmAIAAGRy&#10;cy9kb3ducmV2LnhtbFBLBQYAAAAABAAEAPUAAACMAwAAAAA=&#10;" path="m10,r,20l10,40,8,42,6,41,3,39,2,35,1,31,,28,,12,3,r7,e" filled="f" strokecolor="white" strokeweight="1pt">
                    <v:path arrowok="t" o:connecttype="custom" o:connectlocs="10,5479;10,5499;10,5519;8,5521;6,5520;3,5518;2,5514;1,5510;0,5507;0,5507;0,5491;3,5479;10,5479" o:connectangles="0,0,0,0,0,0,0,0,0,0,0,0,0"/>
                  </v:shape>
                </v:group>
                <v:group id="Group 7210" o:spid="_x0000_s1188" style="position:absolute;left:661;top:4927;width:11;height:24" coordorigin="661,4927" coordsize="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5W8YAAADdAAAADwAAAGRycy9kb3ducmV2LnhtbESPQWvCQBSE74X+h+UV&#10;etNNqraSuoqIigcpNAri7ZF9JsHs25DdJvHfu4LQ4zAz3zCzRW8q0VLjSssK4mEEgjizuuRcwfGw&#10;GUxBOI+ssbJMCm7kYDF/fZlhom3Hv9SmPhcBwi5BBYX3dSKlywoy6Ia2Jg7exTYGfZBNLnWDXYCb&#10;Sn5E0ac0WHJYKLCmVUHZNf0zCrYddstRvG7318vqdj5Mfk77mJR6f+uX3yA89f4//GzvtIKvc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jlbxgAAAN0A&#10;AAAPAAAAAAAAAAAAAAAAAKoCAABkcnMvZG93bnJldi54bWxQSwUGAAAAAAQABAD6AAAAnQMAAAAA&#10;">
                  <v:shape id="Freeform 7211" o:spid="_x0000_s1189" style="position:absolute;left:661;top:4927;width:11;height:2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yocgA&#10;AADdAAAADwAAAGRycy9kb3ducmV2LnhtbESPQWvCQBSE74L/YXmCN920VltSV5GAoAcrTYvQ22v2&#10;NRvMvk2zG03/fbcg9DjMzDfMct3bWlyo9ZVjBXfTBARx4XTFpYL3t+3kCYQPyBprx6TghzysV8PB&#10;ElPtrvxKlzyUIkLYp6jAhNCkUvrCkEU/dQ1x9L5cazFE2ZZSt3iNcFvL+yRZSIsVxwWDDWWGinPe&#10;WQUv5f64+Mi+Z5/9Lj9mnTl1h8NJqfGo3zyDCNSH//CtvdMKHh+SOfy9i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gXKhyAAAAN0AAAAPAAAAAAAAAAAAAAAAAJgCAABk&#10;cnMvZG93bnJldi54bWxQSwUGAAAAAAQABAD1AAAAjQMAAAAA&#10;" path="m10,15r,l9,14r1,2l10,20,9,24,6,22,3,20,,17,,12,,6,,,7,2,9,8r1,7e" filled="f" strokecolor="white" strokeweight="1pt">
                    <v:path arrowok="t" o:connecttype="custom" o:connectlocs="10,4942;10,4942;9,4941;9,4941;10,4943;10,4947;9,4951;6,4949;3,4947;0,4944;0,4939;0,4933;0,4927;7,4929;9,4935;10,4942" o:connectangles="0,0,0,0,0,0,0,0,0,0,0,0,0,0,0,0"/>
                  </v:shape>
                </v:group>
                <v:group id="Group 7212" o:spid="_x0000_s1190" style="position:absolute;left:733;top:4584;width:15;height:21" coordorigin="733,4584" coordsize="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Ct8cAAADdAAAADwAAAGRycy9kb3ducmV2LnhtbESPQWvCQBSE74L/YXlC&#10;b3UTa22JWUVEpQcpVAvF2yP7TEKyb0N2TeK/7xYKHoeZ+YZJ14OpRUetKy0riKcRCOLM6pJzBd/n&#10;/fM7COeRNdaWScGdHKxX41GKibY9f1F38rkIEHYJKii8bxIpXVaQQTe1DXHwrrY16INsc6lb7APc&#10;1HIWRQtpsOSwUGBD24Ky6nQzCg499puXeNcdq+v2fjm/fv4cY1LqaTJsliA8Df4R/m9/aAVv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mQCt8cAAADd&#10;AAAADwAAAAAAAAAAAAAAAACqAgAAZHJzL2Rvd25yZXYueG1sUEsFBgAAAAAEAAQA+gAAAJ4DAAAA&#10;AA==&#10;">
                  <v:shape id="Freeform 7213" o:spid="_x0000_s1191" style="position:absolute;left:733;top:4584;width:15;height:2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toscA&#10;AADdAAAADwAAAGRycy9kb3ducmV2LnhtbESPT2vCQBTE74V+h+UVvOlGEW1TVylS/1BPtTm0t0f2&#10;NQlm34bdp6bfvlsQehxm5jfMYtW7Vl0oxMazgfEoA0VcettwZaD42AwfQUVBtth6JgM/FGG1vL9b&#10;YG79ld/pcpRKJQjHHA3UIl2udSxrchhHviNO3rcPDiXJUGkb8JrgrtWTLJtphw2nhRo7WtdUno5n&#10;Z+Dp9DZe7yaHTfn6tf0sQiHW7cWYwUP/8gxKqJf/8K29twbm02wO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LaLHAAAA3QAAAA8AAAAAAAAAAAAAAAAAmAIAAGRy&#10;cy9kb3ducmV2LnhtbFBLBQYAAAAABAAEAPUAAACMAwAAAAA=&#10;" path="m,19l,12,,6,,,12,3r2,12l4,20,,19e" filled="f" strokecolor="white" strokeweight="1pt">
                    <v:path arrowok="t" o:connecttype="custom" o:connectlocs="0,4603;0,4596;0,4590;0,4584;12,4587;14,4599;4,4604;0,4603" o:connectangles="0,0,0,0,0,0,0,0"/>
                  </v:shape>
                </v:group>
                <v:group id="Group 7214" o:spid="_x0000_s1192" style="position:absolute;left:709;top:4518;width:45;height:32" coordorigin="709,4518" coordsize="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czXsQAAADdAAAADwAAAGRycy9kb3ducmV2LnhtbERPy2rCQBTdF/yH4Qru&#10;6iT2JdFJEGmLi1CoFoq7S+aaBDN3QmbM4+87C6HLw3lvs9E0oqfO1ZYVxMsIBHFhdc2lgp/Tx+Ma&#10;hPPIGhvLpGAiB1k6e9hiou3A39QffSlCCLsEFVTet4mUrqjIoFvaljhwF9sZ9AF2pdQdDiHcNHIV&#10;Ra/SYM2hocKW9hUV1+PNKPgccNg9xe99fr3sp/Pp5es3j0mpxXzcbUB4Gv2/+O4+aAVvz1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LczXsQAAADdAAAA&#10;DwAAAAAAAAAAAAAAAACqAgAAZHJzL2Rvd25yZXYueG1sUEsFBgAAAAAEAAQA+gAAAJsDAAAAAA==&#10;">
                  <v:shape id="Freeform 7215" o:spid="_x0000_s1193" style="position:absolute;left:709;top:4518;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1csQA&#10;AADdAAAADwAAAGRycy9kb3ducmV2LnhtbESPzWrDMBCE74G+g9hCb43cUNLGtWyCQyDX/ECvW2tr&#10;u7VWiiUnTp6+KgRyHGa+GSYrRtOJE/W+tazgZZqAIK6sbrlWcNivn99B+ICssbNMCi7kocgfJhmm&#10;2p55S6ddqEUsYZ+igiYEl0rpq4YM+ql1xNH7tr3BEGVfS93jOZabTs6SZC4NthwXGnRUNlT97gaj&#10;4E3/DN59rT/dUC60bt3quHFXpZ4ex+UHiEBjuIdv9EZH7jVZwP+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NXLEAAAA3QAAAA8AAAAAAAAAAAAAAAAAmAIAAGRycy9k&#10;b3ducmV2LnhtbFBLBQYAAAAABAAEAPUAAACJAwAAAAA=&#10;" path="m45,18l36,16,33,9,16,22,,32,3,19,13,12,21,4,30,,45,2r,16e" filled="f" strokecolor="white" strokeweight="1pt">
                    <v:path arrowok="t" o:connecttype="custom" o:connectlocs="45,4536;36,4534;33,4527;16,4540;0,4550;3,4537;13,4530;21,4522;30,4518;45,4520;45,4536" o:connectangles="0,0,0,0,0,0,0,0,0,0,0"/>
                  </v:shape>
                </v:group>
                <v:group id="Group 7216" o:spid="_x0000_s1194" style="position:absolute;left:768;top:4340;width:14;height:20" coordorigin="768,4340" coordsize="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iphcQAAADdAAAADwAAAGRycy9kb3ducmV2LnhtbERPy2rCQBTdF/yH4Qru&#10;6iT2JdFJEGmLi1CoFoq7S+aaBDN3QmbM4+87C6HLw3lvs9E0oqfO1ZYVxMsIBHFhdc2lgp/Tx+Ma&#10;hPPIGhvLpGAiB1k6e9hiou3A39QffSlCCLsEFVTet4mUrqjIoFvaljhwF9sZ9AF2pdQdDiHcNHIV&#10;Ra/SYM2hocKW9hUV1+PNKPgccNg9xe99fr3sp/Pp5es3j0mpxXzcbUB4Gv2/+O4+aAVvz3HYH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xiphcQAAADdAAAA&#10;DwAAAAAAAAAAAAAAAACqAgAAZHJzL2Rvd25yZXYueG1sUEsFBgAAAAAEAAQA+gAAAJsDAAAAAA==&#10;">
                  <v:shape id="Freeform 7217" o:spid="_x0000_s1195" style="position:absolute;left:768;top:4340;width:14;height: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e/cMA&#10;AADdAAAADwAAAGRycy9kb3ducmV2LnhtbESPQWvCQBSE7wX/w/IEb3UTkSjRVURbaI+mBa/P7DMJ&#10;Zt8u2TWm/74rCB6HmfmGWW8H04qeOt9YVpBOExDEpdUNVwp+fz7flyB8QNbYWiYFf+Rhuxm9rTHX&#10;9s5H6otQiQhhn6OCOgSXS+nLmgz6qXXE0bvYzmCIsquk7vAe4aaVsyTJpMGG40KNjvY1ldfiZhRk&#10;i8OpOd/Chd1Htpc9fxeHpVNqMh52KxCBhvAKP9tfWsFinqbwe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e/cMAAADdAAAADwAAAAAAAAAAAAAAAACYAgAAZHJzL2Rv&#10;d25yZXYueG1sUEsFBgAAAAAEAAQA9QAAAIgDAAAAAA==&#10;" path="m14,r,7l14,13r,6l,13,4,1,14,e" filled="f" strokecolor="white" strokeweight="1pt">
                    <v:path arrowok="t" o:connecttype="custom" o:connectlocs="14,4340;14,4347;14,4353;14,4359;0,4353;4,4341;14,4340" o:connectangles="0,0,0,0,0,0,0"/>
                  </v:shape>
                </v:group>
                <v:group id="Group 7218" o:spid="_x0000_s1196" style="position:absolute;left:731;top:4330;width:21;height:29" coordorigin="731,4330"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aSacYAAADdAAAADwAAAGRycy9kb3ducmV2LnhtbESPT2vCQBTE74LfYXmC&#10;t7qJf0t0FRGVHqRQLZTeHtlnEsy+Ddk1id++KxQ8DjPzG2a16UwpGqpdYVlBPIpAEKdWF5wp+L4c&#10;3t5BOI+ssbRMCh7kYLPu91aYaNvyFzVnn4kAYZeggtz7KpHSpTkZdCNbEQfvamuDPsg6k7rGNsBN&#10;KcdRNJcGCw4LOVa0yym9ne9GwbHFdjuJ983pdt09fi+zz59TTEoNB912CcJT51/h//aHVrCYxm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hpJpxgAAAN0A&#10;AAAPAAAAAAAAAAAAAAAAAKoCAABkcnMvZG93bnJldi54bWxQSwUGAAAAAAQABAD6AAAAnQMAAAAA&#10;">
                  <v:shape id="Freeform 7219" o:spid="_x0000_s1197" style="position:absolute;left:731;top:4330;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HZ8IA&#10;AADdAAAADwAAAGRycy9kb3ducmV2LnhtbESPQYvCMBSE78L+h/AWvGmqK7pUoyyyoldbDx7fNs+m&#10;bPNSm6j13xtB8DjMzDfMYtXZWlyp9ZVjBaNhAoK4cLriUsEh3wy+QfiArLF2TAru5GG1/OgtMNXu&#10;xnu6ZqEUEcI+RQUmhCaV0heGLPqha4ijd3KtxRBlW0rd4i3CbS3HSTKVFiuOCwYbWhsq/rOLVfA7&#10;LTLS5/NfrrfyYsr8SLQ5KtX/7H7mIAJ14R1+tXdawWwy+oLn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4dnwgAAAN0AAAAPAAAAAAAAAAAAAAAAAJgCAABkcnMvZG93&#10;bnJldi54bWxQSwUGAAAAAAQABAD1AAAAhwMAAAAA&#10;" path="m21,19r-4,2l12,23r-1,6l3,24,,14,2,,14,1r7,6l21,19e" filled="f" strokecolor="white" strokeweight="1pt">
                    <v:path arrowok="t" o:connecttype="custom" o:connectlocs="21,4349;17,4351;12,4353;11,4359;3,4354;0,4344;2,4330;14,4331;21,4337;21,4349" o:connectangles="0,0,0,0,0,0,0,0,0,0"/>
                  </v:shape>
                </v:group>
                <v:group id="Group 7220" o:spid="_x0000_s1198" style="position:absolute;left:769;top:4249;width:20;height:26" coordorigin="769,4249" coordsize="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OvhsYAAADdAAAADwAAAGRycy9kb3ducmV2LnhtbESPQWvCQBSE74X+h+UV&#10;etNNqraSuoqIigcpNAri7ZF9JsHs25DdJvHfu4LQ4zAz3zCzRW8q0VLjSssK4mEEgjizuuRcwfGw&#10;GUxBOI+ssbJMCm7kYDF/fZlhom3Hv9SmPhcBwi5BBYX3dSKlywoy6Ia2Jg7exTYGfZBNLnWDXYCb&#10;Sn5E0ac0WHJYKLCmVUHZNf0zCrYddstRvG7318vqdj5Mfk77mJR6f+uX3yA89f4//GzvtIKvc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I6+GxgAAAN0A&#10;AAAPAAAAAAAAAAAAAAAAAKoCAABkcnMvZG93bnJldi54bWxQSwUGAAAAAAQABAD6AAAAnQMAAAAA&#10;">
                  <v:shape id="Freeform 7221" o:spid="_x0000_s1199" style="position:absolute;left:769;top:4249;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oIcUA&#10;AADdAAAADwAAAGRycy9kb3ducmV2LnhtbESP3WrCQBSE7wu+w3IE7+quxarEbESqBUsF8QevD9lj&#10;Es2eDdmtpm/fLRR6OczMN0y66Gwt7tT6yrGG0VCBIM6dqbjQcDq+P89A+IBssHZMGr7JwyLrPaWY&#10;GPfgPd0PoRARwj5BDWUITSKlz0uy6IeuIY7exbUWQ5RtIU2Ljwi3tXxRaiItVhwXSmzoraT8dviy&#10;GradUWe5a+zqc7ZBdyX1MVmutR70u+UcRKAu/If/2hujYToevcLvm/g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qghxQAAAN0AAAAPAAAAAAAAAAAAAAAAAJgCAABkcnMv&#10;ZG93bnJldi54bWxQSwUGAAAAAAQABAD1AAAAigMAAAAA&#10;" path="m,l16,r1,13l19,24,4,25,3,12,,e" filled="f" strokecolor="white" strokeweight="1pt">
                    <v:path arrowok="t" o:connecttype="custom" o:connectlocs="0,4249;16,4249;17,4262;19,4273;4,4274;3,4261;0,4249" o:connectangles="0,0,0,0,0,0,0"/>
                  </v:shape>
                </v:group>
                <v:group id="Group 7222" o:spid="_x0000_s1200" style="position:absolute;left:640;top:3782;width:18;height:23" coordorigin="640,3782" coordsize="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2UascAAADdAAAADwAAAGRycy9kb3ducmV2LnhtbESPQWvCQBSE74L/YXlC&#10;b3UTa22JWUVEpQcpVAvF2yP7TEKyb0N2TeK/7xYKHoeZ+YZJ14OpRUetKy0riKcRCOLM6pJzBd/n&#10;/fM7COeRNdaWScGdHKxX41GKibY9f1F38rkIEHYJKii8bxIpXVaQQTe1DXHwrrY16INsc6lb7APc&#10;1HIWRQtpsOSwUGBD24Ky6nQzCg499puXeNcdq+v2fjm/fv4cY1LqaTJsliA8Df4R/m9/aAVv8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72UascAAADd&#10;AAAADwAAAAAAAAAAAAAAAACqAgAAZHJzL2Rvd25yZXYueG1sUEsFBgAAAAAEAAQA+gAAAJ4DAAAA&#10;AA==&#10;">
                  <v:shape id="Freeform 7223" o:spid="_x0000_s1201" style="position:absolute;left:640;top:3782;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DH8YA&#10;AADdAAAADwAAAGRycy9kb3ducmV2LnhtbESPX2vCQBDE34V+h2MLvunF4p+aekoRBC34oC1i35bc&#10;mqTN7YXcqum39wShj8PM/IaZLVpXqQs1ofRsYNBPQBFn3pacG/j6XPVeQQVBtlh5JgN/FGAxf+rM&#10;MLX+yju67CVXEcIhRQOFSJ1qHbKCHIa+r4mjd/KNQ4myybVt8BrhrtIvSTLWDkuOCwXWtCwo+92f&#10;nYHNVg5H9qOfgx2uT9PaS/v9sTWm+9y+v4ESauU//GivrYHJcDCB+5v4BP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DH8YAAADdAAAADwAAAAAAAAAAAAAAAACYAgAAZHJz&#10;L2Rvd25yZXYueG1sUEsFBgAAAAAEAAQA9QAAAIsDAAAAAA==&#10;" path="m13,20l9,21,5,22,2,23r,-8l1,8,,1r1,l3,1,4,r,10l17,7,13,20e" filled="f" strokecolor="white" strokeweight="1pt">
                    <v:path arrowok="t" o:connecttype="custom" o:connectlocs="13,3802;9,3803;5,3804;2,3805;2,3797;1,3790;0,3783;1,3783;3,3783;4,3782;4,3792;17,3789;13,3802" o:connectangles="0,0,0,0,0,0,0,0,0,0,0,0,0"/>
                  </v:shape>
                </v:group>
                <v:group id="Group 7224" o:spid="_x0000_s1202" style="position:absolute;left:613;top:3106;width:20;height:24" coordorigin="613,3106" coordsize="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6lg8QAAADdAAAA&#10;DwAAAAAAAAAAAAAAAACqAgAAZHJzL2Rvd25yZXYueG1sUEsFBgAAAAAEAAQA+gAAAJsDAAAAAA==&#10;">
                  <v:shape id="Freeform 7225" o:spid="_x0000_s1203" style="position:absolute;left:613;top:3106;width:20;height:2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7b8cUA&#10;AADdAAAADwAAAGRycy9kb3ducmV2LnhtbESPT2vCQBTE74LfYXlCb7qJFP9EV1GLoPSklkJvr9ln&#10;Esy+DbvbmH77bkHwOMzMb5jlujO1aMn5yrKCdJSAIM6trrhQ8HHZD2cgfEDWWFsmBb/kYb3q95aY&#10;aXvnE7XnUIgIYZ+hgjKEJpPS5yUZ9CPbEEfvap3BEKUrpHZ4j3BTy3GSTKTBiuNCiQ3tSspv5x+j&#10;oHIo3cYf5tP3ry19Hz+b9i09KvUy6DYLEIG68Aw/2getYPqazuH/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vxxQAAAN0AAAAPAAAAAAAAAAAAAAAAAJgCAABkcnMv&#10;ZG93bnJldi54bWxQSwUGAAAAAAQABAD1AAAAigMAAAAA&#10;" path="m2,24l,9r15,2l17,r2,12l7,23,2,24e" filled="f" strokecolor="white" strokeweight="1pt">
                    <v:path arrowok="t" o:connecttype="custom" o:connectlocs="2,3130;0,3115;15,3117;17,3106;19,3118;7,3129;2,3130" o:connectangles="0,0,0,0,0,0,0"/>
                  </v:shape>
                </v:group>
                <v:group id="Group 7226" o:spid="_x0000_s1204" style="position:absolute;left:621;top:2692;width:17;height:41" coordorigin="621,2692" coordsize="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RjOMQAAADdAAAADwAAAGRycy9kb3ducmV2LnhtbERPy2rCQBTdF/yH4Qrd&#10;1UliX0RHCWKLCxGaFIq7S+aaBDN3QmaaxL/vLIQuD+e93k6mFQP1rrGsIF5EIIhLqxuuFHwXH0/v&#10;IJxH1thaJgU3crDdzB7WmGo78hcNua9ECGGXooLa+y6V0pU1GXQL2xEH7mJ7gz7AvpK6xzGEm1Ym&#10;UfQqDTYcGmrsaFdTec1/jYLPEcdsGe+H4/Wyu52Ll9PPMSalHudTtgLhafL/4rv7oBW8PSdhf3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XRjOMQAAADdAAAA&#10;DwAAAAAAAAAAAAAAAACqAgAAZHJzL2Rvd25yZXYueG1sUEsFBgAAAAAEAAQA+gAAAJsDAAAAAA==&#10;">
                  <v:shape id="Freeform 7227" o:spid="_x0000_s1205" style="position:absolute;left:621;top:2692;width:17;height:41;visibility:visible;mso-wrap-style:square;v-text-anchor:top" coordsize="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QBcYA&#10;AADdAAAADwAAAGRycy9kb3ducmV2LnhtbESPS4vCQBCE78L+h6EXvOkkIj6ioyxZFA9efMEeezNt&#10;kt1MT8iMGv+9Iwgei6r6ipovW1OJKzWutKwg7kcgiDOrS84VHA+r3gSE88gaK8uk4E4OlouPzhwT&#10;bW+8o+ve5yJA2CWooPC+TqR0WUEGXd/WxME728agD7LJpW7wFuCmkoMoGkmDJYeFAmtKC8r+9xej&#10;4JSWq+/jenqyvz76k9uJTePtj1Ldz/ZrBsJT69/hV3ujFYyHg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KQBcYAAADdAAAADwAAAAAAAAAAAAAAAACYAgAAZHJz&#10;L2Rvd25yZXYueG1sUEsFBgAAAAAEAAQA9QAAAIsDAAAAAA==&#10;" path="m16,40l11,35,10,26,,18,5,17r6,-1l9,6,2,,15,4r1,16l15,37r1,3e" filled="f" strokecolor="white" strokeweight="1pt">
                    <v:path arrowok="t" o:connecttype="custom" o:connectlocs="16,2732;11,2727;10,2718;0,2710;5,2709;11,2708;9,2698;2,2692;15,2696;16,2712;15,2729;16,2732" o:connectangles="0,0,0,0,0,0,0,0,0,0,0,0"/>
                  </v:shape>
                </v:group>
                <v:group id="Group 7228" o:spid="_x0000_s1206" style="position:absolute;left:119;top:2156;width:24;height:65" coordorigin="119,2156"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pY1MYAAADdAAAADwAAAGRycy9kb3ducmV2LnhtbESPQWvCQBSE74X+h+UV&#10;vOkmsbaSuopILR5EUAvF2yP7TILZtyG7JvHfu4LQ4zAz3zCzRW8q0VLjSssK4lEEgjizuuRcwe9x&#10;PZyCcB5ZY2WZFNzIwWL++jLDVNuO99QefC4ChF2KCgrv61RKlxVk0I1sTRy8s20M+iCbXOoGuwA3&#10;lUyi6EMaLDksFFjTqqDscrgaBT8ddstx/N1uL+fV7XSc7P62MSk1eOuXXyA89f4//GxvtILP9y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6ljUxgAAAN0A&#10;AAAPAAAAAAAAAAAAAAAAAKoCAABkcnMvZG93bnJldi54bWxQSwUGAAAAAAQABAD6AAAAnQMAAAAA&#10;">
                  <v:shape id="Freeform 7229" o:spid="_x0000_s1207" style="position:absolute;left:119;top:2156;width:24;height: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8BUccA&#10;AADdAAAADwAAAGRycy9kb3ducmV2LnhtbESPQWvCQBSE7wX/w/KEXkQ3xjaW1FWCtCD0UJoqeHxk&#10;n0lI9m3Irib9992C0OMwM98wm91oWnGj3tWWFSwXEQjiwuqaSwXH7/f5CwjnkTW2lknBDznYbScP&#10;G0y1HfiLbrkvRYCwS1FB5X2XSumKigy6he2Ig3exvUEfZF9K3eMQ4KaVcRQl0mDNYaHCjvYVFU1+&#10;NQqe8RA11+I0nmbnoVm9fXxmib4o9Tgds1cQnkb/H763D1rB+ilewd+b8AT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PAVHHAAAA3QAAAA8AAAAAAAAAAAAAAAAAmAIAAGRy&#10;cy9kb3ducmV2LnhtbFBLBQYAAAAABAAEAPUAAACMAwAAAAA=&#10;" path="m10,26l5,23,7,46,1,40,,16,2,,3,7,2,11,1,15r9,4l18,28r5,19l19,47,15,45,11,56r3,3l15,61r,4l8,65,7,55,9,40,10,26e" filled="f" strokecolor="white" strokeweight="1pt">
                    <v:path arrowok="t" o:connecttype="custom" o:connectlocs="10,2182;5,2179;7,2202;1,2196;0,2172;2,2156;3,2163;2,2167;1,2171;10,2175;18,2184;23,2203;19,2203;15,2201;11,2212;14,2215;15,2217;15,2221;8,2221;7,2211;9,2196;10,2182" o:connectangles="0,0,0,0,0,0,0,0,0,0,0,0,0,0,0,0,0,0,0,0,0,0"/>
                  </v:shape>
                </v:group>
                <v:group id="Group 7230" o:spid="_x0000_s1208" style="position:absolute;left:349;top:14213;width:6;height:25" coordorigin="349,14213" coordsize="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9lO8cAAADdAAAADwAAAGRycy9kb3ducmV2LnhtbESPT2vCQBTE70K/w/IK&#10;vdVN/NNKdBURWzyI0FgQb4/sMwlm34bsNonf3hUKHoeZ+Q2zWPWmEi01rrSsIB5GIIgzq0vOFfwe&#10;v95nIJxH1lhZJgU3crBavgwWmGjb8Q+1qc9FgLBLUEHhfZ1I6bKCDLqhrYmDd7GNQR9kk0vdYBfg&#10;ppKjKPqQBksOCwXWtCkou6Z/RsF3h916HG/b/fWyuZ2P08NpH5NSb6/9eg7CU++f4f/2Tiv4nIw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9lO8cAAADd&#10;AAAADwAAAAAAAAAAAAAAAACqAgAAZHJzL2Rvd25yZXYueG1sUEsFBgAAAAAEAAQA+gAAAJ4DAAAA&#10;AA==&#10;">
                  <v:shape id="Freeform 7231" o:spid="_x0000_s1209" style="position:absolute;left:349;top:14213;width:6;height:25;visibility:visible;mso-wrap-style:square;v-text-anchor:top" coordsize="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sT5MMA&#10;AADdAAAADwAAAGRycy9kb3ducmV2LnhtbESPS6vCMBSE94L/IRzBnabK9VWNohd83OVVcX1ojm2x&#10;OSlNtPXfG0FwOczMN8xi1ZhCPKhyuWUFg34EgjixOudUwfm07U1BOI+ssbBMCp7kYLVstxYYa1vz&#10;Pz2OPhUBwi5GBZn3ZSylSzIy6Pq2JA7e1VYGfZBVKnWFdYCbQg6jaCwN5hwWMizpN6PkdrwbBbvx&#10;5TnbNfv8z43Os3RzN66ujVLdTrOeg/DU+G/40z5oBZOf4Qjeb8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sT5MMAAADdAAAADwAAAAAAAAAAAAAAAACYAgAAZHJzL2Rv&#10;d25yZXYueG1sUEsFBgAAAAAEAAQA9QAAAIgDAAAAAA==&#10;" path="m1,21l1,11,,5,1,,5,r,3l6,7r,4l4,11r,14l1,21e" filled="f" strokecolor="white" strokeweight="1pt">
                    <v:path arrowok="t" o:connecttype="custom" o:connectlocs="1,14234;1,14224;0,14218;1,14213;5,14213;5,14216;6,14220;6,14224;4,14224;4,14238;1,14234" o:connectangles="0,0,0,0,0,0,0,0,0,0,0"/>
                  </v:shape>
                </v:group>
                <v:group id="Group 7232" o:spid="_x0000_s1210" style="position:absolute;left:90;top:14235;width:6;height:18" coordorigin="90,14235" coordsize="6,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e18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dFe18cAAADd&#10;AAAADwAAAAAAAAAAAAAAAACqAgAAZHJzL2Rvd25yZXYueG1sUEsFBgAAAAAEAAQA+gAAAJ4DAAAA&#10;AA==&#10;">
                  <v:shape id="Freeform 7233" o:spid="_x0000_s1211" style="position:absolute;left:90;top:14235;width:6;height:18;visibility:visible;mso-wrap-style:square;v-text-anchor:top" coordsize="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yiMUA&#10;AADdAAAADwAAAGRycy9kb3ducmV2LnhtbESPQWsCMRSE7wX/Q3iCl6JZRVZZjSJixUsPaqnXx+a5&#10;Wdy8LEmq6783hUKPw8x8wyzXnW3EnXyoHSsYjzIQxKXTNVcKvs4fwzmIEJE1No5JwZMCrFe9tyUW&#10;2j34SPdTrESCcChQgYmxLaQMpSGLYeRa4uRdnbcYk/SV1B4fCW4bOcmyXFqsOS0YbGlrqLydfqyC&#10;7NB9T3cm/2z345i/+4u5hfyo1KDfbRYgInXxP/zXPmgFs+lkBr9v0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bKIxQAAAN0AAAAPAAAAAAAAAAAAAAAAAJgCAABkcnMv&#10;ZG93bnJldi54bWxQSwUGAAAAAAQABAD1AAAAigMAAAAA&#10;" path="m5,3r,14l3,17,,17,1,8,2,,5,3e" filled="f" strokecolor="white" strokeweight="1pt">
                    <v:path arrowok="t" o:connecttype="custom" o:connectlocs="5,14238;5,14252;3,14252;0,14252;1,14243;2,14235;5,14238" o:connectangles="0,0,0,0,0,0,0"/>
                  </v:shape>
                </v:group>
                <v:group id="Group 7234" o:spid="_x0000_s1212" style="position:absolute;left:224;top:14313;width:7;height:21" coordorigin="224,14313" coordsize="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JvPsQAAADdAAAADwAAAGRycy9kb3ducmV2LnhtbERPy2rCQBTdF/yH4Qrd&#10;1UliX0RHCWKLCxGaFIq7S+aaBDN3QmaaxL/vLIQuD+e93k6mFQP1rrGsIF5EIIhLqxuuFHwXH0/v&#10;IJxH1thaJgU3crDdzB7WmGo78hcNua9ECGGXooLa+y6V0pU1GXQL2xEH7mJ7gz7AvpK6xzGEm1Ym&#10;UfQqDTYcGmrsaFdTec1/jYLPEcdsGe+H4/Wyu52Ll9PPMSalHudTtgLhafL/4rv7oBW8PSd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JvPsQAAADdAAAA&#10;DwAAAAAAAAAAAAAAAACqAgAAZHJzL2Rvd25yZXYueG1sUEsFBgAAAAAEAAQA+gAAAJsDAAAAAA==&#10;">
                  <v:shape id="Freeform 7235" o:spid="_x0000_s1213" style="position:absolute;left:224;top:14313;width:7;height:21;visibility:visible;mso-wrap-style:square;v-text-anchor:top" coordsize="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arsYA&#10;AADdAAAADwAAAGRycy9kb3ducmV2LnhtbESPQWvCQBSE74L/YXlCb7oxiLXRVVRQlHpRS6G3R/aZ&#10;RLNvQ3ar0V/fLQgeh5n5hpnMGlOKK9WusKyg34tAEKdWF5wp+DquuiMQziNrLC2Tgjs5mE3brQkm&#10;2t54T9eDz0SAsEtQQe59lUjp0pwMup6tiIN3srVBH2SdSV3jLcBNKeMoGkqDBYeFHCta5pReDr9G&#10;wa5a6vl9oB+fZrWOo5+H2S7O30q9dZr5GISnxr/Cz/ZGK3gfxB/w/yY8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XarsYAAADdAAAADwAAAAAAAAAAAAAAAACYAgAAZHJz&#10;L2Rvd25yZXYueG1sUEsFBgAAAAAEAAQA9QAAAIsDAAAAAA==&#10;" path="m7,1l6,14,5,20,2,21r,-5l1,12,,11,1,2,4,,7,1e" filled="f" strokecolor="white" strokeweight="1pt">
                    <v:path arrowok="t" o:connecttype="custom" o:connectlocs="7,14314;6,14327;5,14333;2,14334;2,14329;1,14325;0,14324;1,14315;4,14313;7,14314" o:connectangles="0,0,0,0,0,0,0,0,0,0"/>
                  </v:shape>
                </v:group>
                <v:group id="Group 7236" o:spid="_x0000_s1214" style="position:absolute;left:169;top:14314;width:5;height:15" coordorigin="169,14314"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315cMAAADdAAAADwAAAGRycy9kb3ducmV2LnhtbERPy4rCMBTdC/MP4Q64&#10;07Tjk45RREaZhQg+QGZ3aa5tsbkpTWzr35vFgMvDeS9WnSlFQ7UrLCuIhxEI4tTqgjMFl/N2MAfh&#10;PLLG0jIpeJKD1fKjt8BE25aP1Jx8JkIIuwQV5N5XiZQuzcmgG9qKOHA3Wxv0AdaZ1DW2IdyU8iuK&#10;ptJgwaEhx4o2OaX308Mo2LXYrkfxT7O/3zbPv/PkcN3HpFT/s1t/g/DU+bf43/2rFczGo7A/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rfXlwwAAAN0AAAAP&#10;AAAAAAAAAAAAAAAAAKoCAABkcnMvZG93bnJldi54bWxQSwUGAAAAAAQABAD6AAAAmgMAAAAA&#10;">
                  <v:shape id="Freeform 7237" o:spid="_x0000_s1215" style="position:absolute;left:169;top:14314;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p6cUA&#10;AADdAAAADwAAAGRycy9kb3ducmV2LnhtbESP0WrCQBRE34X+w3KFvtVNUrEmupESKvhUqvUDrtlr&#10;Es3eDdltjH/fLRR8HGbmDLPejKYVA/WusawgnkUgiEurG64UHL+3L0sQziNrbC2Tgjs52ORPkzVm&#10;2t54T8PBVyJA2GWooPa+y6R0ZU0G3cx2xME7296gD7KvpO7xFuCmlUkULaTBhsNCjR0VNZXXw49R&#10;oE/FZTEWX2k7/9h9uioZ0iQdlHqeju8rEJ5G/wj/t3dawdv8NY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WnpxQAAAN0AAAAPAAAAAAAAAAAAAAAAAJgCAABkcnMv&#10;ZG93bnJldi54bWxQSwUGAAAAAAQABAD1AAAAigMAAAAA&#10;" path="m,l1,,3,,4,,2,15,,9,,e" filled="f" strokecolor="white" strokeweight="1pt">
                    <v:path arrowok="t" o:connecttype="custom" o:connectlocs="0,14314;1,14314;3,14314;4,14314;2,14329;0,14323;0,14314" o:connectangles="0,0,0,0,0,0,0"/>
                  </v:shape>
                </v:group>
                <v:group id="Group 7238" o:spid="_x0000_s1216" style="position:absolute;left:181;top:14290;width:8;height:47" coordorigin="181,14290" coordsize="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POCccAAADdAAAADwAAAGRycy9kb3ducmV2LnhtbESPT2vCQBTE70K/w/IK&#10;3uom/mkluoqIlR5EaCyIt0f2mQSzb0N2m8Rv3xUKHoeZ+Q2zXPemEi01rrSsIB5FIIgzq0vOFfyc&#10;Pt/mIJxH1lhZJgV3crBevQyWmGjb8Te1qc9FgLBLUEHhfZ1I6bKCDLqRrYmDd7WNQR9kk0vdYBfg&#10;ppLjKHqXBksOCwXWtC0ou6W/RsG+w24ziXft4Xbd3i+n2fF8iEmp4Wu/WYDw1Ptn+L/9pRV8TCdj&#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zPOCccAAADd&#10;AAAADwAAAAAAAAAAAAAAAACqAgAAZHJzL2Rvd25yZXYueG1sUEsFBgAAAAAEAAQA+gAAAJ4DAAAA&#10;AA==&#10;">
                  <v:shape id="Freeform 7239" o:spid="_x0000_s1217" style="position:absolute;left:181;top:14290;width:8;height:47;visibility:visible;mso-wrap-style:square;v-text-anchor:top" coordsize="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LwsgA&#10;AADdAAAADwAAAGRycy9kb3ducmV2LnhtbESPQWsCMRSE70L/Q3hCL0UTq1VZjVIKpQqlZdWD3h6b&#10;5+7Szcuyibr11zdCweMwM98w82VrK3GmxpeONQz6CgRx5kzJuYbd9r03BeEDssHKMWn4JQ/LxUNn&#10;jolxF07pvAm5iBD2CWooQqgTKX1WkEXfdzVx9I6usRiibHJpGrxEuK3ks1JjabHkuFBgTW8FZT+b&#10;k9XwrU77r8Hh6FcjZT4/1uuX9Olaa/3YbV9nIAK14R7+b6+MhsloOITbm/gE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8vCyAAAAN0AAAAPAAAAAAAAAAAAAAAAAJgCAABk&#10;cnMvZG93bnJldi54bWxQSwUGAAAAAAQABAD1AAAAjQMAAAAA&#10;" path="m5,25l4,16,,16,,,4,9,7,21r,10l7,46,3,45,4,36,5,30r,-5e" filled="f" strokecolor="white" strokeweight="1pt">
                    <v:path arrowok="t" o:connecttype="custom" o:connectlocs="5,14315;4,14306;0,14306;0,14290;4,14299;7,14311;7,14321;7,14336;3,14335;4,14326;5,14320;5,14315" o:connectangles="0,0,0,0,0,0,0,0,0,0,0,0"/>
                  </v:shape>
                </v:group>
                <v:group id="Group 7240" o:spid="_x0000_s1218" style="position:absolute;left:270;top:14336;width:11;height:22" coordorigin="270,14336" coordsize="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bz5scAAADdAAAADwAAAGRycy9kb3ducmV2LnhtbESPT2vCQBTE70K/w/IK&#10;vdVN/NNKdBURWzyI0FgQb4/sMwlm34bsNonf3hUKHoeZ+Q2zWPWmEi01rrSsIB5GIIgzq0vOFfwe&#10;v95nIJxH1lhZJgU3crBavgwWmGjb8Q+1qc9FgLBLUEHhfZ1I6bKCDLqhrYmDd7GNQR9kk0vdYBfg&#10;ppKjKPqQBksOCwXWtCkou6Z/RsF3h916HG/b/fWyuZ2P08NpH5NSb6/9eg7CU++f4f/2Tiv4nIw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bz5scAAADd&#10;AAAADwAAAAAAAAAAAAAAAACqAgAAZHJzL2Rvd25yZXYueG1sUEsFBgAAAAAEAAQA+gAAAJ4DAAAA&#10;AA==&#10;">
                  <v:shape id="Freeform 7241" o:spid="_x0000_s1219" style="position:absolute;left:270;top:14336;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r2scA&#10;AADdAAAADwAAAGRycy9kb3ducmV2LnhtbESPT2sCMRTE74V+h/CEXopmta3KahRbFKSlB/8cPD42&#10;z83SzcuSRF399KZQ6HGYmd8w03lra3EmHyrHCvq9DARx4XTFpYL9btUdgwgRWWPtmBRcKcB89vgw&#10;xVy7C2/ovI2lSBAOOSowMTa5lKEwZDH0XEOcvKPzFmOSvpTa4yXBbS0HWTaUFitOCwYb+jBU/GxP&#10;VsHy+vzp/Jc54ei7tLf31WFgl2ulnjrtYgIiUhv/w3/ttVYwen15g9836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K9rHAAAA3QAAAA8AAAAAAAAAAAAAAAAAmAIAAGRy&#10;cy9kb3ducmV2LnhtbFBLBQYAAAAABAAEAPUAAACMAwAAAAA=&#10;" path="m,1l4,9,6,r4,7l10,17,7,10r,12l5,15r-3,l,6,,1e" filled="f" strokecolor="white" strokeweight="1pt">
                    <v:path arrowok="t" o:connecttype="custom" o:connectlocs="0,14337;4,14345;6,14336;10,14343;10,14353;7,14346;7,14358;5,14351;2,14351;0,14342;0,14337" o:connectangles="0,0,0,0,0,0,0,0,0,0,0"/>
                  </v:shape>
                </v:group>
                <v:group id="_x0000_s1220" style="position:absolute;left:223;top:14344;width:7;height:20" coordorigin="223,14344" coordsize="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jICscAAADdAAAADwAAAGRycy9kb3ducmV2LnhtbESPT2vCQBTE7wW/w/KE&#10;3nQTbVWiq4jU0oMI/gHx9sg+k2D2bciuSfz23YLQ4zAzv2EWq86UoqHaFZYVxMMIBHFqdcGZgvNp&#10;O5iBcB5ZY2mZFDzJwWrZe1tgom3LB2qOPhMBwi5BBbn3VSKlS3My6Ia2Ig7ezdYGfZB1JnWNbYCb&#10;Uo6iaCINFhwWcqxok1N6Pz6Mgu8W2/U4/mp299vmeT197i+7mJR673frOQhPnf8Pv9o/WsH0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jICscAAADd&#10;AAAADwAAAAAAAAAAAAAAAACqAgAAZHJzL2Rvd25yZXYueG1sUEsFBgAAAAAEAAQA+gAAAJ4DAAAA&#10;AA==&#10;">
                  <v:shape id="Freeform 7243" o:spid="_x0000_s1221" style="position:absolute;left:223;top:14344;width:7;height:20;visibility:visible;mso-wrap-style:square;v-text-anchor:top" coordsize="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WOsQA&#10;AADdAAAADwAAAGRycy9kb3ducmV2LnhtbESPQWsCMRSE74L/ITzBm2arRWVrFC0VPOhBa++Pzetm&#10;6eYlbLK6/vtGEDwOM/MNs1x3thZXakLlWMHbOANBXDhdcang8r0bLUCEiKyxdkwK7hRgver3lphr&#10;d+MTXc+xFAnCIUcFJkafSxkKQxbD2Hni5P26xmJMsimlbvCW4LaWkyybSYsVpwWDnj4NFX/n1ipo&#10;vfGH2bQ92OPm/nPa6st+Yb6UGg66zQeISF18hZ/tvVYwf5/O4fE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ljrEAAAA3QAAAA8AAAAAAAAAAAAAAAAAmAIAAGRycy9k&#10;b3ducmV2LnhtbFBLBQYAAAAABAAEAPUAAACJAwAAAAA=&#10;" path="m1,20l,,6,1,5,20r-1,l2,20r-1,e" filled="f" strokecolor="white" strokeweight="1pt">
                    <v:path arrowok="t" o:connecttype="custom" o:connectlocs="1,14364;0,14344;6,14345;5,14364;4,14364;2,14364;1,14364" o:connectangles="0,0,0,0,0,0,0"/>
                  </v:shape>
                </v:group>
                <v:group id="Group 7244" o:spid="_x0000_s1222" style="position:absolute;left:243;top:14351;width:6;height:20" coordorigin="243,14351" coordsize="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shape id="Freeform 7245" o:spid="_x0000_s1223" style="position:absolute;left:243;top:14351;width:6;height:20;visibility:visible;mso-wrap-style:square;v-text-anchor:top" coordsize="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YE8UA&#10;AADdAAAADwAAAGRycy9kb3ducmV2LnhtbESPQWvCQBSE70L/w/IKvdUX22I1uooUpPWWRi/eHtln&#10;Epp9G7LbJO2v7woFj8PMfMOst6NtVM+dr51omE0TUCyFM7WUGk7H/eMClA8khhonrOGHPWw3d5M1&#10;pcYN8sl9HkoVIeJT0lCF0KaIvqjYkp+6liV6F9dZClF2JZqOhgi3DT4lyRwt1RIXKmr5reLiK/+2&#10;GvIezWzEfXYZMvzl98MuOc8zrR/ux90KVOAx3ML/7Q+j4fXleQnXN/EJ4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FgTxQAAAN0AAAAPAAAAAAAAAAAAAAAAAJgCAABkcnMv&#10;ZG93bnJldi54bWxQSwUGAAAAAAQABAD1AAAAigMAAAAA&#10;" path="m6,r,15l3,17,,19,,3,3,2,6,e" filled="f" strokecolor="white" strokeweight="1pt">
                    <v:path arrowok="t" o:connecttype="custom" o:connectlocs="6,14351;6,14366;3,14368;0,14370;0,14354;3,14353;6,14351" o:connectangles="0,0,0,0,0,0,0"/>
                  </v:shape>
                </v:group>
                <v:group id="Group 7246" o:spid="_x0000_s1224" style="position:absolute;left:261;top:14360;width:12;height:29" coordorigin="261,14360" coordsize="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uGmMUAAADdAAAADwAAAGRycy9kb3ducmV2LnhtbERPTWvCQBC9F/wPywi9&#10;1U2stSW6Sgi29CCCSaF4G7JjEszOhuw2if++eyj0+Hjf2/1kWjFQ7xrLCuJFBIK4tLrhSsFX8f70&#10;BsJ5ZI2tZVJwJwf73exhi4m2I59pyH0lQgi7BBXU3neJlK6syaBb2I44cFfbG/QB9pXUPY4h3LRy&#10;GUVrabDh0FBjR1lN5S3/MQo+RhzT5/gwHG/X7H4pXk7fx5iUepxP6QaEp8n/i//cn1rB62o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rhpjFAAAA3QAA&#10;AA8AAAAAAAAAAAAAAAAAqgIAAGRycy9kb3ducmV2LnhtbFBLBQYAAAAABAAEAPoAAACcAwAAAAA=&#10;">
                  <v:shape id="Freeform 7247" o:spid="_x0000_s1225" style="position:absolute;left:261;top:14360;width:12;height:29;visibility:visible;mso-wrap-style:square;v-text-anchor:top" coordsize="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Tu8cA&#10;AADdAAAADwAAAGRycy9kb3ducmV2LnhtbESPT4vCMBTE7wt+h/AEb2uqiEo1iroryh4E/xz09mie&#10;bbF5KU2q3f30ZkHwOMzMb5jpvDGFuFPlcssKet0IBHFidc6pgtNx/TkG4TyyxsIyKfglB/NZ62OK&#10;sbYP3tP94FMRIOxiVJB5X8ZSuiQjg65rS+LgXW1l0AdZpVJX+AhwU8h+FA2lwZzDQoYlrTJKbofa&#10;KPjZLNbmtjvT9bse7v/qy9eyqI9KddrNYgLCU+Pf4Vd7qxWMBoMe/L8JT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EU7vHAAAA3QAAAA8AAAAAAAAAAAAAAAAAmAIAAGRy&#10;cy9kb3ducmV2LnhtbFBLBQYAAAAABAAEAPUAAACMAwAAAAA=&#10;" path="m,22l,2,9,r2,8l9,18,5,12,3,14,2,28,,22e" filled="f" strokecolor="white" strokeweight="1pt">
                    <v:path arrowok="t" o:connecttype="custom" o:connectlocs="0,14382;0,14362;9,14360;11,14368;9,14378;5,14372;3,14374;2,14388;0,14382" o:connectangles="0,0,0,0,0,0,0,0,0"/>
                  </v:shape>
                </v:group>
                <v:group id="Group 7248" o:spid="_x0000_s1226" style="position:absolute;left:272;top:14373;width:9;height:17" coordorigin="272,14373" coordsize="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W9dMcAAADdAAAADwAAAGRycy9kb3ducmV2LnhtbESPT2vCQBTE70K/w/IK&#10;vdVN/NNKdBURWzyI0FgQb4/sMwlm34bsNonf3hUKHoeZ+Q2zWPWmEi01rrSsIB5GIIgzq0vOFfwe&#10;v95nIJxH1lhZJgU3crBavgwWmGjb8Q+1qc9FgLBLUEHhfZ1I6bKCDLqhrYmDd7GNQR9kk0vdYBfg&#10;ppKjKPqQBksOCwXWtCkou6Z/RsF3h916HG/b/fWyuZ2P08NpH5NSb6/9eg7CU++f4f/2Tiv4nExG&#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W9dMcAAADd&#10;AAAADwAAAAAAAAAAAAAAAACqAgAAZHJzL2Rvd25yZXYueG1sUEsFBgAAAAAEAAQA+gAAAJ4DAAAA&#10;AA==&#10;">
                  <v:shape id="Freeform 7249" o:spid="_x0000_s1227" style="position:absolute;left:272;top:14373;width:9;height:17;visibility:visible;mso-wrap-style:square;v-text-anchor:top" coordsize="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gb8cA&#10;AADdAAAADwAAAGRycy9kb3ducmV2LnhtbESPQUsDMRSE74X+h/AK3tqsWm3ZNi0idPEgBeuWXh+b&#10;192tm5eQxO3qrzeC4HGYmW+Y9XYwnejJh9aygttZBoK4srrlWkH5vpsuQYSIrLGzTAq+KMB2Mx6t&#10;Mdf2ym/UH2ItEoRDjgqaGF0uZagaMhhm1hEn72y9wZikr6X2eE1w08m7LHuUBltOCw06em6o+jh8&#10;GgXfXXnal5dh2T8c3asrfLFr94VSN5PhaQUi0hD/w3/tF61gMZ/fw++b9AT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4G/HAAAA3QAAAA8AAAAAAAAAAAAAAAAAmAIAAGRy&#10;cy9kb3ducmV2LnhtbFBLBQYAAAAABAAEAPUAAACMAwAAAAA=&#10;" path="m2,l4,,5,,7,,9,16,,15,2,e" filled="f" strokecolor="white" strokeweight="1pt">
                    <v:path arrowok="t" o:connecttype="custom" o:connectlocs="2,14373;4,14373;5,14373;7,14373;9,14389;0,14388;2,14373" o:connectangles="0,0,0,0,0,0,0"/>
                  </v:shape>
                </v:group>
                <v:group id="Group 7250" o:spid="_x0000_s1228" style="position:absolute;left:281;top:14348;width:14;height:42" coordorigin="281,14348"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CAm8YAAADdAAAADwAAAGRycy9kb3ducmV2LnhtbESPQWvCQBSE70L/w/IK&#10;3nSTNraSuopIFQ9SqBaKt0f2mQSzb0N2TeK/dwXB4zAz3zCzRW8q0VLjSssK4nEEgjizuuRcwd9h&#10;PZqCcB5ZY2WZFFzJwWL+Mphhqm3Hv9TufS4ChF2KCgrv61RKlxVk0I1tTRy8k20M+iCbXOoGuwA3&#10;lXyLog9psOSwUGBNq4Ky8/5iFGw67Jbv8Xe7O59W1+Nh8vO/i0mp4Wu//ALhqffP8KO91Qo+k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kICbxgAAAN0A&#10;AAAPAAAAAAAAAAAAAAAAAKoCAABkcnMvZG93bnJldi54bWxQSwUGAAAAAAQABAD6AAAAnQMAAAAA&#10;">
                  <v:shape id="Freeform 7251" o:spid="_x0000_s1229" style="position:absolute;left:281;top:14348;width:14;height:4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kGO8UA&#10;AADdAAAADwAAAGRycy9kb3ducmV2LnhtbESPQWvCQBSE74X+h+UVvNWNElOJrlIKgqCI2oLXR/aZ&#10;BLNvw+5q0v56VxB6HGbmG2a+7E0jbuR8bVnBaJiAIC6srrlU8PO9ep+C8AFZY2OZFPySh+Xi9WWO&#10;ubYdH+h2DKWIEPY5KqhCaHMpfVGRQT+0LXH0ztYZDFG6UmqHXYSbRo6TJJMGa44LFbb0VVFxOV6N&#10;gr6z+/SQuS1ndTf6221Op13BSg3e+s8ZiEB9+A8/22ut4CNNJ/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QY7xQAAAN0AAAAPAAAAAAAAAAAAAAAAAJgCAABkcnMv&#10;ZG93bnJldi54bWxQSwUGAAAAAAQABAD1AAAAigMAAAAA&#10;" path="m6,11l4,10,,15,2,,3,4,5,2,6,6,6,5r2,7l8,11r,2l8,20r,1l9,26r5,-2l12,41,9,37,8,21,6,11e" filled="f" strokecolor="white" strokeweight="1pt">
                    <v:path arrowok="t" o:connecttype="custom" o:connectlocs="6,14359;4,14358;0,14363;2,14348;3,14352;5,14350;6,14354;6,14353;8,14360;8,14359;8,14361;8,14368;8,14369;9,14374;14,14372;12,14389;9,14385;8,14369;6,14359" o:connectangles="0,0,0,0,0,0,0,0,0,0,0,0,0,0,0,0,0,0,0"/>
                  </v:shape>
                  <v:shape id="Picture 7252" o:spid="_x0000_s1230" type="#_x0000_t75" style="position:absolute;left:10899;top:1836;width:1007;height:12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qlsjGAAAA3QAAAA8AAABkcnMvZG93bnJldi54bWxEj81qwzAQhO+BvoPYQm+xnJI/u1FMCQSa&#10;Q6BNS3JdrK1lbK2MJSfO21eFQo/DzHzDbIrRtuJKva8dK5glKQji0umaKwVfn/vpGoQPyBpbx6Tg&#10;Th6K7cNkg7l2N/6g6ylUIkLY56jAhNDlUvrSkEWfuI44et+utxii7Cupe7xFuG3lc5oupcWa44LB&#10;jnaGyuY0WAWXxgyXZrY6Hsb2/ZwZk93l4qjU0+P4+gIi0Bj+w3/tN61gNZ8v4fdNfAJ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qWyMYAAADdAAAADwAAAAAAAAAAAAAA&#10;AACfAgAAZHJzL2Rvd25yZXYueG1sUEsFBgAAAAAEAAQA9wAAAJIDAAAAAA==&#10;">
                    <v:imagedata r:id="rId25" o:title=""/>
                  </v:shape>
                </v:group>
                <v:group id="Group 7253" o:spid="_x0000_s1231" style="position:absolute;left:11032;top:1848;width:874;height:12288" coordorigin="11032,1848" coordsize="874,12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Ie7McAAADdAAAADwAAAGRycy9kb3ducmV2LnhtbESPQWvCQBSE7wX/w/IK&#10;vTWbqFVJs4qILT2IoBaKt0f2mYRk34bsNon/vlso9DjMzDdMthlNI3rqXGVZQRLFIIhzqysuFHxe&#10;3p5XIJxH1thYJgV3crBZTx4yTLUd+ET92RciQNilqKD0vk2ldHlJBl1kW+Lg3Wxn0AfZFVJ3OAS4&#10;aeQ0jhfSYMVhocSWdiXl9fnbKHgfcNjOkn1/qG+7+/Xycvw6JKTU0+O4fQXhafT/4b/2h1awnM+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0Ie7McAAADd&#10;AAAADwAAAAAAAAAAAAAAAACqAgAAZHJzL2Rvd25yZXYueG1sUEsFBgAAAAAEAAQA+gAAAJ4DAAAA&#10;AA==&#10;">
                  <v:shape id="Freeform 7254" o:spid="_x0000_s1232" style="position:absolute;left:11032;top:1848;width:874;height:12288;visibility:visible;mso-wrap-style:square;v-text-anchor:top" coordsize="874,1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ZecQA&#10;AADdAAAADwAAAGRycy9kb3ducmV2LnhtbERPz2vCMBS+D/wfwhvsNtONoqMaRURlg81h9bLbo3lr&#10;i81Ll0Rt/vvlMNjx4/s9Xw6mE1dyvrWs4GmcgSCurG65VnA6bh9fQPiArLGzTAoieVguRndzLLS9&#10;8YGuZahFCmFfoIImhL6Q0lcNGfRj2xMn7ts6gyFBV0vt8JbCTSefs2wiDbacGhrsad1QdS4vRkGZ&#10;Ty8/bvIR92+fm/huQ4y7r7VSD/fDagYi0BD+xX/uV61gmudpbnq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GXnEAAAA3QAAAA8AAAAAAAAAAAAAAAAAmAIAAGRycy9k&#10;b3ducmV2LnhtbFBLBQYAAAAABAAEAPUAAACJAwAAAAA=&#10;" path="m520,r-2,15l524,21r-3,4l519,17r-3,13l520,37r1,14l523,60r1,16l521,81r3,4l527,77r2,-14l527,58r-3,-1l529,46r4,7l532,57r1,15l532,76r-1,4l528,72r1,14l532,89r2,-12l535,72r2,7l537,71r,1l534,62r2,-1l538,66r2,4l541,77r-3,2l536,83r-2,8l540,95r3,-12l546,72r4,2l554,68r1,9l553,79r1,9l558,85,555,56r4,2l559,65r,7l559,78r4,-3l563,86r4,-2l569,73,567,62r2,-8l570,63r1,12l573,79r-2,3l568,81r-1,9l565,83r-3,16l560,98r-1,l558,81r-2,12l552,108r-4,-5l540,107r,15l545,126r-5,6l541,120r-3,1l539,107r-8,-5l522,108r-8,2l513,110r-2,-6l509,104r-1,l506,113r-1,1l503,115r-3,-7l498,108r-11,3l476,127r-10,-1l465,126r-1,-6l462,120r-7,1l448,129r-7,5l436,136r-4,-2l427,143r-1,9l428,149r-1,14l425,161r-2,2l423,172r2,-8l426,177r1,5l383,182r,-1l381,174r-15,7l358,176r-1,-1l360,167r-2,-1l352,160r-10,2l339,156r-1,6l337,167r-8,-1l318,158r-13,-6l303,158r3,10l299,170r,-6l293,163r1,-8l279,161r-13,10l252,174r-15,l236,178r-2,4l215,182r,1l214,183r-12,15l185,210r-15,13l152,238r-13,10l131,266r-7,18l120,303r,18l125,339r9,5l137,354r3,21l141,398r2,21l148,437r1,22l155,475r3,27l158,523r,14l159,545r10,8l168,555r-14,13l135,569r-18,-7l114,574r3,10l104,578,93,570,81,563r-3,9l63,568r4,20l67,607r3,24l76,649r6,26l84,697r,19l85,731r,21l85,772r2,19l90,802r8,6l98,813r1,7l93,832r,9l97,860r,19l110,888r1,18l107,927r6,15l114,960r-2,19l109,999r-1,20l114,1039r3,l119,1043r4,17l124,1082r-1,23l119,1124r-12,-5l103,1131r-16,-2l85,1147r-3,19l81,1187r10,13l91,1215r3,4l108,1216r-3,9l97,1228r-6,-2l95,1236r9,-3l111,1248r8,8l108,1250r-8,5l90,1253r,16l89,1289r2,9l95,1289r-2,-10l100,1277r-3,14l103,1297r1,9l104,1308r5,20l108,1330r,3l98,1334r,6l99,1343r9,2l108,1354r,8l100,1368r3,10l112,1395r6,20l120,1435r-1,19l122,1465r8,-1l131,1469r-2,15l129,1503r2,21l132,1546r2,22l134,1584r-6,2l128,1594r1,5l135,1601r3,12l138,1615r-3,10l138,1632r3,10l142,1638r1,-9l146,1622r10,18l148,1644r-11,3l139,1662r-11,2l132,1680r,7l140,1685r1,5l141,1697r-12,-4l131,1704r8,12l139,1731r-2,17l123,1766r-12,12l118,1781r9,-1l125,1790r-23,-2l86,1784r-10,19l70,1819r-2,18l78,1857r7,3l89,1866r-11,1l78,1878r,12l90,1886r10,-6l98,1889r-4,8l78,1895r5,10l92,1910r3,21l96,1951r2,19l100,1990r4,19l109,2028r7,19l114,2056r-6,2l105,2063r3,18l110,2100r8,79l120,2241r1,21l126,2269r5,5l135,2279r-6,9l135,2299r,11l126,2311r-1,6l125,2316r4,15l129,2336r2,24l132,2378r13,18l145,2414r-5,14l137,2432r10,4l147,2437r4,7l145,2454r-3,2l136,2471r5,16l141,2499r-1,15l141,2523r,23l140,2566r,11l145,2579r,7l144,2589r-5,3l139,2595r7,19l153,2632r-7,11l136,2642r2,10l142,2664r9,1l145,2682r,17l148,2693r-1,-9l158,2686r-4,15l147,2711r9,9l156,2733r-4,14l151,2760r5,5l160,2762r1,6l154,2769r-3,5l141,2772r-1,19l145,2806r1,-12l153,2796r7,9l164,2817r-3,8l152,2825r5,-13l150,2811r5,19l158,2848r-1,19l160,2883r8,-1l169,2888r-5,9l169,2910r-6,11l162,2917r-5,-1l156,2913r,-3l155,2908r-1,5l147,2919r-2,-7l144,2890r-2,-20l140,2852r-3,-18l134,2817r-2,-18l129,2781r-1,-20l127,2740r1,-23l120,2701r-5,-7l104,2691r,18l109,2720r-1,7l116,2733r8,8l117,2743r-5,-8l108,2744r6,14l112,2779r-7,4l105,2799r12,16l121,2831r-2,11l111,2842r-7,1l115,2851r10,3l122,2869r-9,11l113,2888r1,-9l135,2869r1,9l130,2891r-9,10l129,2916r12,11l142,2938r-4,-8l131,2924r-11,-3l117,2939r,17l115,2976r-13,2l99,2987r-15,-4l82,3006r-1,22l82,3047r-1,25l79,3092r1,13l87,3098r,-14l88,3069r8,3l101,3062r11,-11l118,3050r5,-4l125,3049r9,20l122,3070r-2,-6l117,3059r-4,-4l115,3072r11,8l130,3101r1,14l128,3138r1,21l138,3175r-3,14l122,3193r-7,11l122,3210r15,-2l134,3223r-13,14l114,3255r7,2l132,3255r2,7l132,3273r10,5l143,3286r1,6l133,3294r,6l133,3301r16,7l138,3309r-8,l134,3297r-11,3l120,3314r-8,9l123,3338r1,17l120,3362r,6l112,3366r-4,-9l112,3347r-4,-9l102,3348r-10,-6l97,3332r8,-6l103,3309r8,1l116,3303r-8,-4l96,3307r-8,-11l109,3287r14,-13l114,3266r-6,4l102,3277r-12,4l87,3265r5,-10l92,3245r7,-10l115,3235r4,-12l114,3218r-4,-5l105,3208r4,-11l110,3180r1,-14l118,3164r5,-13l107,3153r-1,-12l105,3121r1,-17l102,3089r-9,10l97,3112r-1,7l81,3117r5,10l96,3128r,-8l101,3117r4,18l95,3141r-14,l84,3159r1,19l85,3199r8,21l98,3211r2,7l89,3229r-14,7l78,3255r,21l77,3297r,19l80,3330r3,-3l82,3319r6,-1l93,3338r-14,1l77,3352r3,21l87,3390r-4,10l74,3399r2,10l83,3416r8,-4l96,3419r4,1l101,3424r-5,5l82,3425r4,13l88,3460r9,17l108,3492r-8,16l91,3519r-9,2l73,3539r11,-1l94,3528r14,-7l118,3529r-13,5l101,3545r-1,14l97,3572r-8,-1l84,3566r-11,1l75,3586r3,17l70,3622r-3,15l86,3647r12,16l107,3674r3,-2l116,3673r1,12l126,3690r5,10l115,3707r3,-13l111,3692r2,19l112,3730r-1,17l114,3762r20,3l126,3756r-2,-11l134,3738r16,l155,3726r-14,2l132,3730r1,-23l139,3690r7,-16l155,3681r,11l152,3704r1,10l162,3700r12,4l178,3706r,1l188,3713r5,-7l197,3696r8,6l188,3714r5,3l189,3719r-2,3l185,3726r-4,-4l176,3719r-6,-2l168,3732r8,1l183,3734r,5l184,3744r3,1l187,3742r,-4l188,3735r5,1l199,3739r,12l190,3749r1,11l194,3774r2,5l199,3778r1,-1l202,3779r3,2l206,3789r-9,l190,3791r-4,7l191,3800r4,2l198,3806r-8,4l189,3817r,7l184,3827r-4,4l177,3837r,-5l176,3829r-9,3l170,3855r9,17l183,3889r-5,12l183,3910r2,8l190,3927r-16,-3l161,3934r3,19l167,3972r11,13l178,3989r,5l187,3996r4,-4l192,3985r,12l186,4005r3,9l197,4015r4,-4l204,4006r3,1l211,4007r4,l215,4019r-5,6l204,4032r-7,1l197,4026r-1,-12l192,4023r5,12l202,4047r-15,9l183,4074r-2,19l192,4106r6,19l199,4146r-6,5l186,4150r,-6l191,4129r-9,-14l175,4119r-11,-5l162,4123r-1,6l157,4133r11,-2l176,4131r-1,13l163,4143r-6,5l160,4163r-3,15l156,4193r7,11l164,4193r4,-8l181,4187r3,14l172,4201r3,14l185,4214r1,7l195,4220r-6,-13l188,4198r12,-11l193,4179r-8,-8l194,4167r15,3l214,4162r-6,l208,4149r7,-1l215,4170r-5,3l205,4177r-1,4l201,4193r13,-1l208,4205r-6,-1l199,4198r-1,12l206,4212r5,-1l215,4209r,23l214,4233r-1,1l214,4235r1,1l215,4376r,1l215,4378r,1l215,4407r-5,1l207,4411r-7,l196,4392r-4,-20l189,4369r-3,l182,4369r-1,15l176,4398r6,2l194,4402r-3,10l190,4419r-10,-4l176,4412r-3,20l170,4451r-4,9l162,4466r2,11l165,4478r1,l166,4480r,3l166,4485r-3,l161,4485r-2,2l156,4509r-9,15l145,4526r-2,-18l144,4489r2,-19l146,4451r-11,75l135,4535r,1l136,4536r-1,1l134,4538r-1,1l134,4549r-1,8l131,4564r-12,l124,4578r,5l129,4599r,16l132,4618r6,-1l138,4622r-9,8l124,4643r13,7l136,4655r-1,4l135,4664r1,2l136,4667r1,2l137,4671r,2l139,4674r2,7l145,4686r,7l145,4694r-16,2l125,4688r-8,-4l119,4703r13,12l140,4729r,1l139,4732r-12,-7l116,4726r1,24l115,4772r-2,21l112,4812r-2,19l111,4848r3,16l112,4882r-8,5l103,4899r1,7l111,4907r2,6l105,4927r2,18l104,4966r-3,20l98,5006r-3,20l92,5045r-2,19l90,5090r1,21l91,5130r-1,16l96,5153r9,-1l103,5162r-9,l87,5163r-4,4l83,5192r-2,21l79,5231r1,16l85,5261r-14,l69,5274r-3,12l77,5302r14,15l98,5338r-2,18l91,5372r-7,-11l82,5350r-4,7l85,5364r-11,13l66,5380r-4,-7l58,5396r-1,19l58,5422r4,-3l63,5425r4,75l67,5520r,21l67,5562r-1,21l65,5605r-1,21l64,5647r-1,20l63,5688r-1,19l62,5726r,18l64,5738r5,8l67,5755r17,2l91,5769r-6,10l74,5764r-14,-7l55,5772r4,3l65,5775r6,4l65,5787r-8,-2l56,5809r-1,21l54,5851r1,19l56,5888r1,18l52,5925r-2,3l44,5923r,21l47,5961r-2,15l56,5979r3,8l58,5999r-13,l40,5990r-7,-5l33,5965r1,-21l34,5924r-4,-16l28,5925r,19l28,5965r-1,21l37,6003r,19l45,6029r5,l47,6044r-3,-9l37,6047r,11l36,6069r,11l36,6087r9,-2l46,6090r-10,15l30,6124r-3,14l24,6138r-4,l27,6149r11,8l28,6177r-8,16l15,6177r,-22l16,6131r1,-20l9,6100r,17l9,6136r-2,20l6,6176r-2,21l3,6218r,20l4,6258r3,19l23,6280r4,12l30,6304r8,-6l45,6303r10,2l58,6316r17,-5l71,6325r-15,17l40,6352r-6,20l27,6392r-6,18l19,6428r3,15l21,6445r8,-11l30,6435r-1,15l31,6470r4,14l24,6488r-1,14l30,6506r-1,12l38,6521r-5,l28,6521r-5,l29,6536r8,13l24,6551r-1,16l26,6581r2,-3l32,6576r5,-2l37,6586r6,-1l50,6585r-10,8l47,6603r-10,16l31,6636r-1,21l44,6663r4,14l41,6680r-7,-2l30,6674r,11l30,6697r-1,11l38,6711r21,-9l59,6713r8,10l58,6719r1,13l46,6730r-7,-1l41,6745r7,2l55,6744r3,7l58,6756r,5l45,6761r3,-8l38,6761r,11l38,6783r,11l45,6795r10,-1l52,6804r-4,5l41,6805r-4,1l46,6813r11,10l53,6836r-1,-7l48,6825r-6,-2l43,6845r,18l42,6880r-1,21l48,6910r9,-1l65,6914r-8,8l46,6921r-2,23l44,6966r,20l43,7005r-2,17l44,7034r6,1l48,7043r-6,20l41,7082r3,17l51,7101r1,9l53,7120r-10,12l46,7144r2,5l56,7153r,5l56,7159r-9,8l46,7173r-3,12l47,7198r-2,13l45,7217r8,-2l55,7221r-8,13l52,7250r2,18l50,7270r-1,8l47,7292r7,12l53,7316r,2l52,7319r,1l51,7320r-8,3l43,7334r-7,5l37,7351r1,12l38,7374r-1,20l36,7414r-2,21l32,7455r-3,19l38,7488r-8,16l34,7508r18,8l68,7529r1,-6l73,7520r6,-1l80,7523r1,4l82,7531r,-4l83,7523r2,-4l94,7520r9,4l109,7518r-2,11l109,7536r9,2l121,7525r13,-2l151,7524r,3l151,7531r5,2l157,7529r3,-2l166,7528r-1,-3l165,7522r,-3l179,7504r10,-18l195,7469r1,1l197,7471r-1,-4l196,7462r,-4l196,7452r1,-6l197,7439r2,2l201,7444r1,3l203,7441r5,-3l215,7438r,86l214,7528r-2,5l211,7538r1,1l214,7540r1,l215,7561r-2,1l209,7563r-4,-1l205,7556r-1,-5l196,7553r2,23l212,7590r3,44l213,7634r-2,l209,7634r-4,-13l216,7622r-2,-12l201,7622r-2,24l198,7666r,20l206,7687r-6,13l208,7701r,-5l211,7691r4,-5l215,7703r-8,8l198,7720r-6,10l202,7749r7,16l207,7789r-6,19l196,7824r2,24l206,7865r9,45l214,7908r-2,-1l209,7907r-2,11l198,7928r15,3l214,7931r,-1l215,7929r,10l214,7939r,1l213,7941r1,-1l215,7940r,15l211,7960r-2,7l207,7974r,5l212,7979r3,2l215,7999r-1,19l215,8039r,22l213,8060r-2,1l209,8062r-3,l204,8062r-3,3l201,8067r,1l200,8070r-2,2l195,8072r-2,-6l192,8065r,-1l193,8064r1,1l196,8065r-2,-4l194,8057r1,-5l199,8046r8,-3l203,8028r,-8l191,8024r3,-11l200,8014r3,7l204,8009r-4,-14l187,7990r-11,-6l188,7975r-3,-8l194,7975r-3,-18l193,7941r-8,-7l180,7930r-6,-6l178,7921r1,-6l174,7911r-7,1l160,7899r-5,l152,7901r-3,3l147,7903r-3,-1l141,7902r-3,14l145,7930r-8,7l133,7944r-4,6l128,7949r-2,l124,7949r,2l124,7953r,3l122,7958r-3,1l115,7959r8,-11l126,7950r-5,-15l115,7934r-3,2l110,7938r-2,-2l106,7934r-1,-3l109,7930r2,-3l111,7923r9,-5l111,7905r-4,-9l113,7895r8,-6l121,7902r-11,-1l119,7919r-3,7l123,7926r4,2l131,7931r2,-13l128,7906r2,-15l118,7886r-4,-11l113,7873r-4,2l106,7877r2,-11l111,7857r-8,l103,7855r,-3l102,7849r-10,7l92,7872r-2,9l82,7887r5,9l91,7897r3,-1l96,7893r-3,20l91,7933r-1,6l88,7942r-2,2l88,7945r1,1l90,7948r-1,8l89,7964r-1,8l88,7981r7,6l93,7996r-2,10l84,8011r-1,9l82,8029r5,11l87,8049r-1,19l83,8088r-2,20l80,8128r5,24l90,8167r1,19l91,8205r-1,19l88,8244r-1,20l87,8285r6,20l102,8313r,23l101,8356r-1,11l105,8370r3,3l108,8374r-1,1l107,8376r,2l107,8381r,3l100,8382r4,-12l96,8370r,22l94,8413r-1,18l96,8446r-4,23l94,8488r6,17l104,8524r-7,1l98,8533r2,18l100,8570r-1,21l97,8611r-1,21l96,8652r5,1l100,8662r,5l95,8674r,2l96,8682r9,7l105,8695r,8l99,8711r,8l100,8725r3,1l104,8734r,20l102,8774r-3,19l98,8813r3,21l107,8852r,7l101,8860r,8l102,8876r8,3l111,8887r-8,15l104,8919r3,19l110,8958r-2,20l107,8998r-1,20l106,9038r1,19l109,9073r7,10l117,9093r3,18l121,9133r-2,24l115,9177r-4,19l123,9193r-3,10l113,9216r,14l113,9243r6,-1l119,9246r-4,18l115,9283r2,22l112,9314r-8,-2l103,9318r8,l113,9335r-11,70l97,9422r-2,12l101,9439r,3l100,9445r-14,3l90,9457r8,11l99,9482r-3,14l92,9511r,15l82,9543r-5,20l84,9577r8,16l93,9610r-1,l71,9601r2,9l76,9628r-1,19l73,9665r2,17l75,9698r-16,-3l61,9710r3,19l60,9746r1,22l62,9787r-5,21l51,9812r-2,8l37,9898r-7,60l27,9998r-2,20l23,10038r-3,20l16,10080r-2,18l14,10118r-1,20l12,10159r-2,20l8,10198r-1,20l12,10221r,10l10,10251r-4,20l2,10291r-2,20l5,10317r,5l,10338r3,16l17,10354r8,-6l21,10361r11,11l46,10355r15,-10l79,10345r9,-4l81,10329r-6,-11l64,10325r-2,9l56,10341r-5,-16l50,10310r11,-5l75,10300r5,4l84,10308r-8,15l89,10319r5,-14l83,10298r-7,-9l83,10283r-8,-3l76,10280r-11,15l65,10285r5,-7l74,10270r6,-4l82,10278r5,10l95,10295r-1,-23l86,10255r-3,-21l74,10219r7,-16l82,10209r9,l82,10196r-14,-3l62,10184r7,l75,10184r7,l78,10168r12,-2l87,10151r-15,-7l59,10142r8,-7l78,10132r5,-10l86,10132r-1,9l89,10147r-3,13l102,10170r,10l101,10186r-16,2l96,10199r9,13l108,10229r1,21l121,10258r7,l134,10264r-11,1l124,10275r-14,-4l108,10291r,20l110,10332r1,20l112,10371r1,18l107,10398r,7l108,10411r9,8l117,10424r1,9l111,10445r1,8l113,10473r3,20l120,10512r3,20l126,10552r2,20l129,10592r,6l123,10604r,7l125,10632r2,20l131,10672r3,19l137,10717r2,20l141,10754r12,18l153,10767r6,-1l160,10786r1,21l163,10828r1,19l162,10871r,14l166,10863r2,-22l168,10822r,-19l168,10785r1,-2l171,10784r4,1l165,10775r19,-2l185,10761r,-2l177,10754r3,-8l183,10741r9,8l191,10737r-1,-7l178,10733r3,-11l183,10723r4,l191,10723r3,20l193,10763r7,20l206,10800r-9,-2l188,10796r10,7l197,10818r3,11l195,10829r-5,l186,10829r3,19l193,10867r,19l187,10903r3,5l195,10911r4,4l198,10931r2,18l202,10970r1,21l202,11012r-9,7l192,11021r-2,19l187,11054r-7,l182,11046r-5,-2l178,11064r11,12l180,11077r-5,5l176,11092r-3,11l185,11106r,10l185,11125r-11,11l175,11145r,12l184,11155r,14l180,11170r-2,3l179,11178r-6,l168,11170r-4,8l169,11193r3,17l174,11228r,19l174,11268r-2,20l171,11309r-1,22l169,11352r,20l170,11395r,21l170,11437r-1,18l169,11473r6,12l178,11500r-2,10l170,11508r3,16l171,11541r-3,19l166,11581r13,11l183,11603r3,11l181,11614r-1,4l176,11619r-8,l173,11606r-7,-2l167,11626r10,13l167,11650r-4,17l163,11687r1,22l165,11729r-2,20l165,11762r3,-18l177,11738r-1,20l182,11771r19,13l213,11783r2,255l214,12043r,7l212,12060r1,l214,12060r1,1l215,12174r104,l316,12180r-3,6l309,12191r6,1l323,12191r1,5l321,12211r11,2l328,12230r15,6l348,12240r4,9l354,12253r-8,3l347,12259r2,7l364,12259r8,5l374,12265r-4,7l372,12274r6,6l388,12277r3,7l392,12278r1,-6l402,12274r10,8l425,12288r2,-6l425,12271r6,-1l432,12276r6,1l436,12284r15,-6l464,12269r15,-4l495,12255r14,-1l525,12241r19,-11l559,12219r18,-16l590,12192r12,-6l603,12180r1,-6l666,12174r,3l667,12180r-2,1l648,12188r-15,9l614,12197r-1,9l611,12212r-1,10l615,12222r3,-6l622,12219r-2,-21l624,12203r-1,6l621,12214r2,4l625,12207r6,10l634,12214r1,7l641,12224r2,-15l646,12200r5,4l645,12222r5,3l652,12212r-3,-11l653,12195r3,9l658,12215r2,-8l657,12212r-2,-21l657,12190r4,-2l660,12208r4,-2l667,12194r3,-12l670,12189r-2,6l668,12206r5,8l676,12205r6,7l682,12224r2,3l683,12243r8,4l698,12246r4,-2l708,12241r5,16l715,12240r-3,l708,12240r-3,-1l705,12229r-4,-10l700,12214r,-6l699,12204r1,-3l705,12192r,12l703,12206r-1,3l701,12214r6,7l706,12197r4,-3l712,12198r6,-11l717,12205r6,-5l730,12201r2,-20l734,12191r2,14l738,12212r2,-8l739,12189r4,3l746,12199r1,15l751,12213r1,-8l751,12194r2,-1l755,12194r2,-10l759,12183r1,-1l761,12193r1,l764,12177r1,12l764,12196r-2,-4l762,12203r5,-4l766,12219r4,-5l770,12197r6,9l778,12200r,6l779,12207r,8l776,12219r-3,-5l775,12212r,25l773,12234r-3,-4l769,12221r-5,3l765,12216r-2,-6l762,12219r3,6l765,12243r-5,-5l758,12214r-4,-16l753,12213r3,9l757,12238r-4,1l750,12233r-4,-5l746,12211r-3,-4l742,12212r-1,5l739,12222r-6,-5l728,12212r-3,-9l725,12219r-2,2l716,12226r-4,-14l708,12229r3,15l714,12227r3,3l717,12231r,15l719,12240r,-10l717,12230r,-5l721,12222r1,9l723,12246r5,-6l735,12241r7,1l742,12233r-2,-4l742,12227r3,l744,12248r2,4l757,12249r10,1l769,12243r-2,2l767,12239r5,-6l772,12247r3,3l781,12251r2,-9l787,12235r,8l787,12253r2,-2l794,12244r-6,-8l791,12231r1,l792,12227r1,-1l794,12231r-1,13l797,12241r8,3l808,12221r5,-9l814,12226r5,6l816,12248r1,-3l822,12254r,-11l820,12237r-6,-23l819,12208r2,14l824,12226r4,2l832,12236r-2,2l829,12243r,11l834,12256r2,-11l841,12250r2,2l843,12264r4,-4l850,12235r6,-14l856,12219r-1,-3l855,12211r4,-7l862,12196r2,16l861,12208r-1,8l868,12214r6,1e" filled="f" strokecolor="white" strokeweight="1pt">
                    <v:path arrowok="t" o:connecttype="custom" o:connectlocs="540,1918;559,1946;432,1982;294,2003;169,2401;113,2790;91,3146;129,3447;68,3685;135,4158;138,4500;168,4730;114,4606;81,4920;134,5110;123,5122;81,4989;97,5325;111,5595;176,5581;167,5680;197,5883;186,6069;215,6224;159,6335;136,6515;105,6775;85,7212;65,7635;37,7895;45,8151;37,8434;38,8631;51,8949;37,9199;157,9377;205,9404;214,9756;201,9916;178,9769;109,9778;91,9745;87,10133;100,10510;109,10921;92,11359;12,12007;89,12167;78,11980;113,12321;165,12623;198,12779;174,13076;163,13535;347,14107;666,14022;657,14060;703,14054;762,14040;743,14055;767,14098;821,14070" o:connectangles="0,0,0,0,0,0,0,0,0,0,0,0,0,0,0,0,0,0,0,0,0,0,0,0,0,0,0,0,0,0,0,0,0,0,0,0,0,0,0,0,0,0,0,0,0,0,0,0,0,0,0,0,0,0,0,0,0,0,0,0,0,0"/>
                  </v:shape>
                </v:group>
                <v:group id="Group 7255" o:spid="_x0000_s1233" style="position:absolute;left:11902;top:14022;width:4;height:28" coordorigin="11902,14022" coordsize="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EvBccAAADdAAAADwAAAGRycy9kb3ducmV2LnhtbESPT2vCQBTE74LfYXlC&#10;b7pJG1uNriLSlh6kUBVKb4/sMwlm34bsNn++fbcgeBxm5jfMetubSrTUuNKygngWgSDOrC45V3A+&#10;vU0XIJxH1lhZJgUDOdhuxqM1ptp2/EXt0eciQNilqKDwvk6ldFlBBt3M1sTBu9jGoA+yyaVusAtw&#10;U8nHKHqWBksOCwXWtC8oux5/jYL3DrvdU/zaHq6X/fBzmn9+H2JS6mHS71YgPPX+Hr61P7SClyR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ZEvBccAAADd&#10;AAAADwAAAAAAAAAAAAAAAACqAgAAZHJzL2Rvd25yZXYueG1sUEsFBgAAAAAEAAQA+gAAAJ4DAAAA&#10;AA==&#10;">
                  <v:shape id="Freeform 7256" o:spid="_x0000_s1234" style="position:absolute;left:11902;top:14022;width:4;height:28;visibility:visible;mso-wrap-style:square;v-text-anchor:top" coordsize="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EG8MA&#10;AADdAAAADwAAAGRycy9kb3ducmV2LnhtbERP3WrCMBS+F/YO4Qy803TDn1GNIhtScSCs+gDH5pgW&#10;m5PSRK0+vbkYePnx/c+Xna3FlVpfOVbwMUxAEBdOV2wUHPbrwRcIH5A11o5JwZ08LBdvvTmm2t34&#10;j655MCKGsE9RQRlCk0rpi5Is+qFriCN3cq3FEGFrpG7xFsNtLT+TZCItVhwbSmzou6TinF+sgvxX&#10;/2TZNtuZ8Ng0x/20MqvDXan+e7eagQjUhZf4373RCqajcdwf38Qn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ZEG8MAAADdAAAADwAAAAAAAAAAAAAAAACYAgAAZHJzL2Rv&#10;d25yZXYueG1sUEsFBgAAAAAEAAQA9QAAAIgDAAAAAA==&#10;" path="m4,28r-1,l2,20,2,6,,,3,,4,e" filled="f" strokecolor="white" strokeweight="1pt">
                    <v:path arrowok="t" o:connecttype="custom" o:connectlocs="4,14050;3,14050;2,14042;2,14028;0,14022;3,14022;4,14022" o:connectangles="0,0,0,0,0,0,0"/>
                  </v:shape>
                  <v:shape id="Picture 7257" o:spid="_x0000_s1235" type="#_x0000_t75" style="position:absolute;top:485;width:11916;height: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QWHGAAAA3QAAAA8AAABkcnMvZG93bnJldi54bWxEj09rwkAUxO+FfoflFbwU3Sj+KamrSGnA&#10;gwc12vMj+5oEs2/X7Krx23cLgsdhZn7DzJedacSVWl9bVjAcJCCIC6trLhUc8qz/AcIHZI2NZVJw&#10;Jw/LxevLHFNtb7yj6z6UIkLYp6igCsGlUvqiIoN+YB1x9H5tazBE2ZZSt3iLcNPIUZJMpcGa40KF&#10;jr4qKk77i1Ew3vB0+3Neu+88z2TYbI8n954p1XvrVp8gAnXhGX6011rBbDwZwv+b+AT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MFBYcYAAADdAAAADwAAAAAAAAAAAAAA&#10;AACfAgAAZHJzL2Rvd25yZXYueG1sUEsFBgAAAAAEAAQA9wAAAJIDAAAAAA==&#10;">
                    <v:imagedata r:id="rId26" o:title=""/>
                  </v:shape>
                </v:group>
                <v:group id="Group 7258" o:spid="_x0000_s1236" style="position:absolute;left:11218;top:5996;width:2;height:5" coordorigin="11218,5996"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wrqcYAAADdAAAADwAAAGRycy9kb3ducmV2LnhtbESPQWvCQBSE74X+h+UV&#10;vOkmWluJriKi4kGEakG8PbLPJJh9G7JrEv99VxB6HGbmG2a26EwpGqpdYVlBPIhAEKdWF5wp+D1t&#10;+hMQziNrLC2Tggc5WMzf32aYaNvyDzVHn4kAYZeggtz7KpHSpTkZdANbEQfvamuDPsg6k7rGNsBN&#10;KYdR9CUNFhwWcqxolVN6O96Ngm2L7XIUr5v97bp6XE7jw3kfk1K9j245BeGp8//hV3unFXx/j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CupxgAAAN0A&#10;AAAPAAAAAAAAAAAAAAAAAKoCAABkcnMvZG93bnJldi54bWxQSwUGAAAAAAQABAD6AAAAnQMAAAAA&#10;">
                  <v:shape id="Freeform 7259" o:spid="_x0000_s1237" style="position:absolute;left:11218;top:5996;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zm8YA&#10;AADdAAAADwAAAGRycy9kb3ducmV2LnhtbESPT0sDMRTE70K/Q3iCN5v1v12bFhF0tbeugvT23Lxs&#10;lm5eliTtrt/eCILHYWZ+wyzXk+vFkULsPCu4mBcgiBuvO24VfLw/n9+DiAlZY++ZFHxThPVqdrLE&#10;UvuRt3SsUysyhGOJCmxKQyllbCw5jHM/EGfP+OAwZRlaqQOOGe56eVkUt9Jhx3nB4kBPlpp9fXAK&#10;ppf67XNTHRYbG8xYfW1NtTNGqbPT6fEBRKIp/Yf/2q9awd31zRX8vs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zm8YAAADdAAAADwAAAAAAAAAAAAAAAACYAgAAZHJz&#10;L2Rvd25yZXYueG1sUEsFBgAAAAAEAAQA9QAAAIsDAAAAAA==&#10;" path="m,5l,4,,2,,,,2,,3,,5e" filled="f" strokecolor="white" strokeweight="1pt">
                    <v:path arrowok="t" o:connecttype="custom" o:connectlocs="0,6001;0,6000;0,5998;0,5996;0,5996;0,5996;0,5998;0,5999;0,6001" o:connectangles="0,0,0,0,0,0,0,0,0"/>
                  </v:shape>
                </v:group>
                <v:group id="Group 7260" o:spid="_x0000_s1238" style="position:absolute;left:11203;top:5997;width:13;height:20" coordorigin="11203,5997" coordsize="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kWRsYAAADdAAAADwAAAGRycy9kb3ducmV2LnhtbESPT2vCQBTE70K/w/IK&#10;3uom/qukriKixYMIakF6e2SfSTD7NmTXJH77rlDwOMzMb5j5sjOlaKh2hWUF8SACQZxaXXCm4Oe8&#10;/ZiBcB5ZY2mZFDzIwXLx1ptjom3LR2pOPhMBwi5BBbn3VSKlS3My6Aa2Ig7e1dYGfZB1JnWNbYCb&#10;Ug6jaCoNFhwWcqxonVN6O92Ngu8W29Uo3jT723X9+D1PDpd9TEr137vVFwhPnX+F/9s7reBzPB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SRZGxgAAAN0A&#10;AAAPAAAAAAAAAAAAAAAAAKoCAABkcnMvZG93bnJldi54bWxQSwUGAAAAAAQABAD6AAAAnQMAAAAA&#10;">
                  <v:shape id="Freeform 7261" o:spid="_x0000_s1239" style="position:absolute;left:11203;top:5997;width:13;height:2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mVcgA&#10;AADdAAAADwAAAGRycy9kb3ducmV2LnhtbESPQWvCQBSE70L/w/KEXqRutNGW6CpFKLTkZLTY4yP7&#10;mkSzb0N2G1N/vVsQPA4z8w2zXPemFh21rrKsYDKOQBDnVldcKNjv3p9eQTiPrLG2TAr+yMF69TBY&#10;YqLtmbfUZb4QAcIuQQWl900ipctLMujGtiEO3o9tDfog20LqFs8Bbmo5jaK5NFhxWCixoU1J+Sn7&#10;NQq+vnfHET6n8eSSZqcik4fP7nhQ6nHYvy1AeOr9PXxrf2gFL/FsBv9vw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2ZVyAAAAN0AAAAPAAAAAAAAAAAAAAAAAJgCAABk&#10;cnMvZG93bnJldi54bWxQSwUGAAAAAAQABAD1AAAAjQMAAAAA&#10;" path="m13,20l8,15,3,11,,4r4,l6,2,9,r,8l11,14r2,6e" filled="f" strokecolor="white" strokeweight="1pt">
                    <v:path arrowok="t" o:connecttype="custom" o:connectlocs="13,6017;8,6012;3,6008;0,6001;4,6001;6,5999;9,5997;9,6005;11,6011;13,6017" o:connectangles="0,0,0,0,0,0,0,0,0,0"/>
                  </v:shape>
                </v:group>
                <v:group id="Group 7262" o:spid="_x0000_s1240" style="position:absolute;left:11217;top:5917;width:17;height:29" coordorigin="11217,5917" coordsize="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ctqscAAADdAAAADwAAAGRycy9kb3ducmV2LnhtbESPQWvCQBSE7wX/w/IK&#10;vdVNtEZJs4qILT2IoBaKt0f2mYRk34bsNon/vlso9DjMzDdMthlNI3rqXGVZQTyNQBDnVldcKPi8&#10;vD2vQDiPrLGxTAru5GCznjxkmGo78In6sy9EgLBLUUHpfZtK6fKSDLqpbYmDd7OdQR9kV0jd4RDg&#10;ppGzKEqkwYrDQokt7UrK6/O3UfA+4LCdx/v+UN929+tlcfw6xKTU0+O4fQXhafT/4b/2h1awfFk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ctqscAAADd&#10;AAAADwAAAAAAAAAAAAAAAACqAgAAZHJzL2Rvd25yZXYueG1sUEsFBgAAAAAEAAQA+gAAAJ4DAAAA&#10;AA==&#10;">
                  <v:shape id="Freeform 7263" o:spid="_x0000_s1241" style="position:absolute;left:11217;top:5917;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kEcUA&#10;AADdAAAADwAAAGRycy9kb3ducmV2LnhtbESPW4vCMBSE3xf8D+Es+Lamu3hZqlGkq+CT4GV9PjZn&#10;m7LNSWmiVn+9EQQfh5n5hpnMWluJMzW+dKzgs5eAIM6dLrlQsN8tP75B+ICssXJMCq7kYTbtvE0w&#10;1e7CGzpvQyEihH2KCkwIdSqlzw1Z9D1XE0fvzzUWQ5RNIXWDlwi3lfxKkqG0WHJcMFhTZij/356s&#10;gl/2N8P9Mjscd+sfWvhFkR0Spbrv7XwMIlAbXuFne6UVjPqDE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KQRxQAAAN0AAAAPAAAAAAAAAAAAAAAAAJgCAABkcnMv&#10;ZG93bnJldi54bWxQSwUGAAAAAAQABAD1AAAAigMAAAAA&#10;" path="m1,26l,12,1,,16,2r1,14l16,28,1,26e" filled="f" strokecolor="white" strokeweight="1pt">
                    <v:path arrowok="t" o:connecttype="custom" o:connectlocs="1,5943;0,5929;1,5917;16,5919;17,5933;16,5945;1,5943" o:connectangles="0,0,0,0,0,0,0"/>
                  </v:shape>
                </v:group>
                <v:group id="Group 7264" o:spid="_x0000_s1242" style="position:absolute;left:11044;top:12137;width:38;height:54" coordorigin="11044,12137" coordsize="3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QcQ8UAAADdAAAADwAAAGRycy9kb3ducmV2LnhtbERPTWvCQBC9F/wPywi9&#10;1U1stSW6Sgi29CCCSaF4G7JjEszOhuw2if++eyj0+Hjf2/1kWjFQ7xrLCuJFBIK4tLrhSsFX8f70&#10;BsJ5ZI2tZVJwJwf73exhi4m2I59pyH0lQgi7BBXU3neJlK6syaBb2I44cFfbG/QB9pXUPY4h3LRy&#10;GUVrabDh0FBjR1lN5S3/MQo+RhzT5/gwHG/X7H4pVqfvY0xKPc6ndAPC0+T/xX/uT63g9WU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EHEPFAAAA3QAA&#10;AA8AAAAAAAAAAAAAAAAAqgIAAGRycy9kb3ducmV2LnhtbFBLBQYAAAAABAAEAPoAAACcAwAAAAA=&#10;">
                  <v:shape id="Freeform 7265" o:spid="_x0000_s1243" style="position:absolute;left:11044;top:12137;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lP8UA&#10;AADdAAAADwAAAGRycy9kb3ducmV2LnhtbESPQWsCMRSE7wX/Q3iCt5qt2qpbo5TCgjfbbUWPj83r&#10;ZunmZUmiu/33jVDocZiZb5jNbrCtuJIPjWMFD9MMBHHldMO1gs+P4n4FIkRkja1jUvBDAXbb0d0G&#10;c+16fqdrGWuRIBxyVGBi7HIpQ2XIYpi6jjh5X85bjEn6WmqPfYLbVs6y7ElabDgtGOzo1VD1XV6s&#10;gv60qt6O5eFoei72xXzm/BDOSk3Gw8sziEhD/A//tfdawXLxuIbb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eU/xQAAAN0AAAAPAAAAAAAAAAAAAAAAAJgCAABkcnMv&#10;ZG93bnJldi54bWxQSwUGAAAAAAQABAD1AAAAigMAAAAA&#10;" path="m38,5r-3,6l37,18r-4,6l33,23,27,34r1,l26,35,19,32r-1,1l13,47,,53,11,36,28,24r1,-8l23,,38,5e" filled="f" strokecolor="white" strokeweight="1pt">
                    <v:path arrowok="t" o:connecttype="custom" o:connectlocs="38,12142;35,12148;37,12155;33,12161;33,12160;27,12171;28,12171;26,12172;19,12169;18,12170;13,12184;0,12190;11,12173;28,12161;29,12153;23,12137;38,12142" o:connectangles="0,0,0,0,0,0,0,0,0,0,0,0,0,0,0,0,0"/>
                  </v:shape>
                </v:group>
                <v:group id="Group 7266" o:spid="_x0000_s1244" style="position:absolute;left:11047;top:12103;width:11;height:25" coordorigin="11047,12103" coordsize="1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7a+MQAAADdAAAADwAAAGRycy9kb3ducmV2LnhtbERPy2rCQBTdF/oPwxXc&#10;1Un6SEt0FAlVXIjQWCjdXTLXJJi5EzJjHn/fWQhdHs57tRlNI3rqXG1ZQbyIQBAXVtdcKvg+754+&#10;QDiPrLGxTAomcrBZPz6sMNV24C/qc1+KEMIuRQWV920qpSsqMugWtiUO3MV2Bn2AXSl1h0MIN418&#10;jqJEGqw5NFTYUlZRcc1vRsF+wGH7En/2x+slm37Pb6efY0xKzWfjdgnC0+j/xXf3QSt4f03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7a+MQAAADdAAAA&#10;DwAAAAAAAAAAAAAAAACqAgAAZHJzL2Rvd25yZXYueG1sUEsFBgAAAAAEAAQA+gAAAJsDAAAAAA==&#10;">
                  <v:shape id="Freeform 7267" o:spid="_x0000_s1245" style="position:absolute;left:11047;top:12103;width:11;height:25;visibility:visible;mso-wrap-style:square;v-text-anchor:top" coordsize="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bz8YA&#10;AADdAAAADwAAAGRycy9kb3ducmV2LnhtbESPQWvCQBSE7wX/w/KE3sxGadMSXUUEbU+WJqX0+Mg+&#10;k2D2bciuJs2vdwtCj8PMfMOsNoNpxJU6V1tWMI9iEMSF1TWXCr7y/ewVhPPIGhvLpOCXHGzWk4cV&#10;ptr2/EnXzJciQNilqKDyvk2ldEVFBl1kW+LgnWxn0AfZlVJ32Ae4aeQijhNpsOawUGFLu4qKc3Yx&#10;gfL8psetzo8fJ7tvf74P4+XQ50o9ToftEoSnwf+H7+13reDlKZnD3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Rbz8YAAADdAAAADwAAAAAAAAAAAAAAAACYAgAAZHJz&#10;L2Rvd25yZXYueG1sUEsFBgAAAAAEAAQA9QAAAIsDAAAAAA==&#10;" path="m11,r,8l11,16r,8l1,20,,5,10,r1,e" filled="f" strokecolor="white" strokeweight="1pt">
                    <v:path arrowok="t" o:connecttype="custom" o:connectlocs="11,12103;11,12111;11,12119;11,12127;1,12123;0,12108;10,12103;11,12103" o:connectangles="0,0,0,0,0,0,0,0"/>
                  </v:shape>
                </v:group>
                <v:group id="Group 7268" o:spid="_x0000_s1246" style="position:absolute;left:11073;top:12088;width:17;height:45" coordorigin="11073,12088" coordsize="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hFM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y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IDhFMcAAADd&#10;AAAADwAAAAAAAAAAAAAAAACqAgAAZHJzL2Rvd25yZXYueG1sUEsFBgAAAAAEAAQA+gAAAJ4DAAAA&#10;AA==&#10;">
                  <v:shape id="Freeform 7269" o:spid="_x0000_s1247" style="position:absolute;left:11073;top:12088;width:17;height:45;visibility:visible;mso-wrap-style:square;v-text-anchor:top" coordsize="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CT8cA&#10;AADdAAAADwAAAGRycy9kb3ducmV2LnhtbESPQWsCMRSE7wX/Q3hCL6JZ22JlaxRbKFsPHrSiHh+b&#10;12Rx87JuUt3++6ZQ8DjMzDfMbNG5WlyoDZVnBeNRBoK49Lpio2D3+T6cgggRWWPtmRT8UIDFvHc3&#10;w1z7K2/oso1GJAiHHBXYGJtcylBachhGviFO3pdvHcYkWyN1i9cEd7V8yLKJdFhxWrDY0Jul8rT9&#10;dgrieX9+tabo1vXJ+NVgdRgUx0Kp+363fAERqYu38H/7Qyt4fpo8wt+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Qk/HAAAA3QAAAA8AAAAAAAAAAAAAAAAAmAIAAGRy&#10;cy9kb3ducmV2LnhtbFBLBQYAAAAABAAEAPUAAACMAwAAAAA=&#10;" path="m14,45l5,44,11,29,,30,6,21,7,9,11,r4,19l16,36r-2,9e" filled="f" strokecolor="white" strokeweight="1pt">
                    <v:path arrowok="t" o:connecttype="custom" o:connectlocs="14,12133;5,12132;11,12117;0,12118;6,12109;7,12097;11,12088;15,12107;16,12124;14,12133" o:connectangles="0,0,0,0,0,0,0,0,0,0"/>
                  </v:shape>
                </v:group>
                <v:group id="Group 7270" o:spid="_x0000_s1248" style="position:absolute;left:11043;top:12046;width:25;height:49" coordorigin="11043,12046" coordsize="2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Xc+8cAAADdAAAADwAAAGRycy9kb3ducmV2LnhtbESPQWvCQBSE7wX/w/IK&#10;vdVN1EZJs4qILT2IoBaKt0f2mYRk34bsNon/vlso9DjMzDdMthlNI3rqXGVZQTyNQBDnVldcKPi8&#10;vD2vQDiPrLGxTAru5GCznjxkmGo78In6sy9EgLBLUUHpfZtK6fKSDLqpbYmDd7OdQR9kV0jd4RDg&#10;ppGzKEqkwYrDQokt7UrK6/O3UfA+4LCdx/v+UN929+vl5fh1iEmpp8dx+wrC0+j/w3/tD61guUg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Xc+8cAAADd&#10;AAAADwAAAAAAAAAAAAAAAACqAgAAZHJzL2Rvd25yZXYueG1sUEsFBgAAAAAEAAQA+gAAAJ4DAAAA&#10;AA==&#10;">
                  <v:shape id="Freeform 7271" o:spid="_x0000_s1249" style="position:absolute;left:11043;top:12046;width:25;height:49;visibility:visible;mso-wrap-style:square;v-text-anchor:top" coordsize="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2OcMA&#10;AADdAAAADwAAAGRycy9kb3ducmV2LnhtbESPQYvCMBSE74L/ITzBm6Yu6ko1ii4oHvaiFbw+m2db&#10;bV5KE2399xtB2OMwM98wi1VrSvGk2hWWFYyGEQji1OqCMwWnZDuYgXAeWWNpmRS8yMFq2e0sMNa2&#10;4QM9jz4TAcIuRgW591UspUtzMuiGtiIO3tXWBn2QdSZ1jU2Am1J+RdFUGiw4LORY0U9O6f34MAo2&#10;u6pMRtgwvczhd3K+Jze63JTq99r1HISn1v+HP+29VvA9nk7g/SY8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2OcMAAADdAAAADwAAAAAAAAAAAAAAAACYAgAAZHJzL2Rv&#10;d25yZXYueG1sUEsFBgAAAAAEAAQA9QAAAIgDAAAAAA==&#10;" path="m20,48l9,41,14,28r,-15l,12,6,,20,11r4,22l20,48e" filled="f" strokecolor="white" strokeweight="1pt">
                    <v:path arrowok="t" o:connecttype="custom" o:connectlocs="20,12094;9,12087;14,12074;14,12059;0,12058;6,12046;20,12057;24,12079;20,12094" o:connectangles="0,0,0,0,0,0,0,0,0"/>
                  </v:shape>
                </v:group>
                <v:group id="Group 7272" o:spid="_x0000_s1250" style="position:absolute;left:11828;top:14050;width:10;height:29" coordorigin="11828,14050" coordsize="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vnF8YAAADdAAAADwAAAGRycy9kb3ducmV2LnhtbESPQWvCQBSE70L/w/IK&#10;3uomWlOJriJiiwcpVAvi7ZF9JsHs25DdJvHfu0LB4zAz3zCLVW8q0VLjSssK4lEEgjizuuRcwe/x&#10;820GwnlkjZVlUnAjB6vly2CBqbYd/1B78LkIEHYpKii8r1MpXVaQQTeyNXHwLrYx6INscqkb7ALc&#10;VHIcRYk0WHJYKLCmTUHZ9fBnFHx12K0n8bbdXy+b2/k4/T7tY1Jq+Nqv5yA89f4Z/m/vtIKP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u+cXxgAAAN0A&#10;AAAPAAAAAAAAAAAAAAAAAKoCAABkcnMvZG93bnJldi54bWxQSwUGAAAAAAQABAD6AAAAnQMAAAAA&#10;">
                  <v:shape id="Freeform 7273" o:spid="_x0000_s1251" style="position:absolute;left:11828;top:14050;width:10;height:29;visibility:visible;mso-wrap-style:square;v-text-anchor:top" coordsize="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m5MIA&#10;AADdAAAADwAAAGRycy9kb3ducmV2LnhtbESPQYvCMBSE7wv+h/AEL6KpIlaqUYqgeBFZFc/P5tkW&#10;m5fSRK3/3ggLexxm5htmsWpNJZ7UuNKygtEwAkGcWV1yruB82gxmIJxH1lhZJgVvcrBadn4WmGj7&#10;4l96Hn0uAoRdggoK7+tESpcVZNANbU0cvJttDPogm1zqBl8Bbio5jqKpNFhyWCiwpnVB2f34MIGS&#10;+vhy7ac6Ztu/bG05q/YHp1Sv26ZzEJ5a/x/+a++0gngyjeH7Jj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hCbkwgAAAN0AAAAPAAAAAAAAAAAAAAAAAJgCAABkcnMvZG93&#10;bnJldi54bWxQSwUGAAAAAAQABAD1AAAAhwMAAAAA&#10;" path="m9,15r1,12l2,29,1,19,,,8,10r1,5e" filled="f" strokecolor="white" strokeweight="1pt">
                    <v:path arrowok="t" o:connecttype="custom" o:connectlocs="9,14065;10,14077;2,14079;1,14069;0,14050;8,14060;9,14065" o:connectangles="0,0,0,0,0,0,0"/>
                  </v:shape>
                </v:group>
                <v:group id="Group 7274" o:spid="_x0000_s1252" style="position:absolute;left:11857;top:14056;width:14;height:14" coordorigin="11857,14056"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jW/sQAAADdAAAADwAAAGRycy9kb3ducmV2LnhtbERPy2rCQBTdF/oPwxXc&#10;1Un6SEt0FAlVXIjQWCjdXTLXJJi5EzJjHn/fWQhdHs57tRlNI3rqXG1ZQbyIQBAXVtdcKvg+754+&#10;QDiPrLGxTAomcrBZPz6sMNV24C/qc1+KEMIuRQWV920qpSsqMugWtiUO3MV2Bn2AXSl1h0MIN418&#10;jqJEGqw5NFTYUlZRcc1vRsF+wGH7En/2x+slm37Pb6efY0xKzWfjdgnC0+j/xXf3QSt4f03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jW/sQAAADdAAAA&#10;DwAAAAAAAAAAAAAAAACqAgAAZHJzL2Rvd25yZXYueG1sUEsFBgAAAAAEAAQA+gAAAJsDAAAAAA==&#10;">
                  <v:shape id="Freeform 7275" o:spid="_x0000_s1253" style="position:absolute;left:11857;top:14056;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rvccA&#10;AADdAAAADwAAAGRycy9kb3ducmV2LnhtbESPQUvDQBSE70L/w/IKXordKNLWtNuighAxl6Zir6/Z&#10;12za7NuQXZv4792C4HGYmW+Y1WawjbhQ52vHCu6nCQji0umaKwWfu7e7BQgfkDU2jknBD3nYrEc3&#10;K0y163lLlyJUIkLYp6jAhNCmUvrSkEU/dS1x9I6usxii7CqpO+wj3DbyIUlm0mLNccFgS6+GynPx&#10;bRWc8rbJzP4jew95fiheviY9VhOlbsfD8xJEoCH8h//amVYwf5w9wfV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4673HAAAA3QAAAA8AAAAAAAAAAAAAAAAAmAIAAGRy&#10;cy9kb3ducmV2LnhtbFBLBQYAAAAABAAEAPUAAACMAwAAAAA=&#10;" path="m14,11l7,14,,9,4,r7,9l14,11e" filled="f" strokecolor="white" strokeweight="1pt">
                    <v:path arrowok="t" o:connecttype="custom" o:connectlocs="14,14067;7,14070;0,14065;4,14056;11,14065;14,14067" o:connectangles="0,0,0,0,0,0"/>
                  </v:shape>
                </v:group>
                <v:group id="Group 7276" o:spid="_x0000_s1254" style="position:absolute;left:11168;top:9872;width:23;height:26" coordorigin="11168,9872"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dMJcQAAADdAAAADwAAAGRycy9kb3ducmV2LnhtbERPy2rCQBTdF/oPwxXc&#10;NZP0ZYmOIqGKCxEaC6W7S+aaBDN3QmbM4+87C6HLw3mvNqNpRE+dqy0rSKIYBHFhdc2lgu/z7ukD&#10;hPPIGhvLpGAiB5v148MKU20H/qI+96UIIexSVFB536ZSuqIigy6yLXHgLrYz6APsSqk7HEK4aeRz&#10;HL9LgzWHhgpbyioqrvnNKNgPOGxfks/+eL1k0+/57fRzTEip+WzcLkF4Gv2/+O4+aAWL1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sdMJcQAAADdAAAA&#10;DwAAAAAAAAAAAAAAAACqAgAAZHJzL2Rvd25yZXYueG1sUEsFBgAAAAAEAAQA+gAAAJsDAAAAAA==&#10;">
                  <v:shape id="Freeform 7277" o:spid="_x0000_s1255" style="position:absolute;left:11168;top:9872;width:23;height: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wB8UA&#10;AADdAAAADwAAAGRycy9kb3ducmV2LnhtbESP3WrCQBSE7wt9h+UI3tWNxT+iq0ihVIIUjKK3h+wx&#10;G8yeDdmtxj59Vyh4OczMN8xi1dlaXKn1lWMFw0ECgrhwuuJSwWH/+TYD4QOyxtoxKbiTh9Xy9WWB&#10;qXY33tE1D6WIEPYpKjAhNKmUvjBk0Q9cQxy9s2sthijbUuoWbxFua/meJBNpseK4YLChD0PFJf+x&#10;Cr6C2Vbf6+w4OY0z9IffPKNRrlS/163nIAJ14Rn+b2+0guloOoT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nAHxQAAAN0AAAAPAAAAAAAAAAAAAAAAAJgCAABkcnMv&#10;ZG93bnJldi54bWxQSwUGAAAAAAQABAD1AAAAigMAAAAA&#10;" path="m,13l4,8,8,4,13,,12,2r,2l11,7r8,3l20,7,21,2r1,3l22,8r,3l16,12r-1,6l12,22,9,23r-3,l2,22r,1l2,25r,1l1,26,,21,,17,,13e" filled="f" strokecolor="white" strokeweight="1pt">
                    <v:path arrowok="t" o:connecttype="custom" o:connectlocs="0,9885;4,9880;8,9876;13,9872;12,9874;12,9876;11,9879;19,9882;20,9879;21,9874;22,9877;22,9880;22,9883;16,9884;15,9890;12,9894;9,9895;6,9895;2,9894;2,9895;2,9897;2,9898;2,9898;1,9898;1,9898;0,9893;0,9889;0,9885" o:connectangles="0,0,0,0,0,0,0,0,0,0,0,0,0,0,0,0,0,0,0,0,0,0,0,0,0,0,0,0"/>
                  </v:shape>
                </v:group>
                <v:group id="Group 7278" o:spid="_x0000_s1256" style="position:absolute;left:11145;top:9819;width:10;height:16" coordorigin="11145,9819" coordsize="1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l3yc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K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l3yccAAADd&#10;AAAADwAAAAAAAAAAAAAAAACqAgAAZHJzL2Rvd25yZXYueG1sUEsFBgAAAAAEAAQA+gAAAJ4DAAAA&#10;AA==&#10;">
                  <v:shape id="Freeform 7279" o:spid="_x0000_s1257" style="position:absolute;left:11145;top:9819;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7sUA&#10;AADdAAAADwAAAGRycy9kb3ducmV2LnhtbESPW2sCMRSE3wX/QziCb5qtSpWtUUS8gQXx9n7YnG62&#10;bk6WTdTtv2+EQh+HmfmGmc4bW4oH1b5wrOCtn4AgzpwuOFdwOa97ExA+IGssHZOCH/Iwn7VbU0y1&#10;e/KRHqeQiwhhn6ICE0KVSukzQxZ931XE0ftytcUQZZ1LXeMzwm0pB0nyLi0WHBcMVrQ0lN1Od6vg&#10;87YswsFsvy/Gju773eG62rhSqW6nWXyACNSE//Bfe6cVjEfjIbzex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ZjuxQAAAN0AAAAPAAAAAAAAAAAAAAAAAJgCAABkcnMv&#10;ZG93bnJldi54bWxQSwUGAAAAAAQABAD1AAAAigMAAAAA&#10;" path="m3,l5,4,7,7r3,3l9,11r,1l9,13r-3,l3,14,,16,4,10,5,5,3,e" filled="f" strokecolor="white" strokeweight="1pt">
                    <v:path arrowok="t" o:connecttype="custom" o:connectlocs="3,9819;5,9823;7,9826;10,9829;9,9830;9,9831;9,9832;6,9832;3,9833;0,9835;4,9829;5,9824;3,9819" o:connectangles="0,0,0,0,0,0,0,0,0,0,0,0,0"/>
                  </v:shape>
                </v:group>
                <v:group id="Group 7280" o:spid="_x0000_s1258" style="position:absolute;left:11209;top:9871;width:17;height:29" coordorigin="11209,9871" coordsize="1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xKJscAAADdAAAADwAAAGRycy9kb3ducmV2LnhtbESPQWvCQBSE7wX/w/IK&#10;vTWbqFVJs4qILT2IoBaKt0f2mYRk34bsNon/vlso9DjMzDdMthlNI3rqXGVZQRLFIIhzqysuFHxe&#10;3p5XIJxH1thYJgV3crBZTx4yTLUd+ET92RciQNilqKD0vk2ldHlJBl1kW+Lg3Wxn0AfZFVJ3OAS4&#10;aeQ0jhfSYMVhocSWdiXl9fnbKHgfcNjOkn1/qG+7+/Xycvw6JKTU0+O4fQXhafT/4b/2h1awnC/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xKJscAAADd&#10;AAAADwAAAAAAAAAAAAAAAACqAgAAZHJzL2Rvd25yZXYueG1sUEsFBgAAAAAEAAQA+gAAAJ4DAAAA&#10;AA==&#10;">
                  <v:shape id="Freeform 7281" o:spid="_x0000_s1259" style="position:absolute;left:11209;top:9871;width:17;height:29;visibility:visible;mso-wrap-style:square;v-text-anchor:top" coordsize="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fDncUA&#10;AADdAAAADwAAAGRycy9kb3ducmV2LnhtbESPW4vCMBSE3xf8D+Es+Lamu3hZqlGkq+CT4GV9PjZn&#10;m7LNSWmiVn+9EQQfh5n5hpnMWluJMzW+dKzgs5eAIM6dLrlQsN8tP75B+ICssXJMCq7kYTbtvE0w&#10;1e7CGzpvQyEihH2KCkwIdSqlzw1Z9D1XE0fvzzUWQ5RNIXWDlwi3lfxKkqG0WHJcMFhTZij/356s&#10;gl/2N8P9Mjscd+sfWvhFkR0Spbrv7XwMIlAbXuFne6UVjPqjA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8OdxQAAAN0AAAAPAAAAAAAAAAAAAAAAAJgCAABkcnMv&#10;ZG93bnJldi54bWxQSwUGAAAAAAQABAD1AAAAigMAAAAA&#10;" path="m16,9r-1,5l13,21r-1,6l11,27r,1l,28,9,8,6,,9,4r4,2l16,9e" filled="f" strokecolor="white" strokeweight="1pt">
                    <v:path arrowok="t" o:connecttype="custom" o:connectlocs="16,9880;15,9885;13,9892;12,9898;11,9898;11,9899;11,9899;0,9899;9,9879;6,9871;9,9875;13,9877;16,9880" o:connectangles="0,0,0,0,0,0,0,0,0,0,0,0,0"/>
                  </v:shape>
                  <v:shape id="Picture 7282" o:spid="_x0000_s1260" type="#_x0000_t75" style="position:absolute;left:11057;top:7941;width:200;height: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0rbEAAAA3QAAAA8AAABkcnMvZG93bnJldi54bWxEj0FrwkAUhO8F/8PyBG91ExEj0VWCIIq3&#10;2tLzM/vMBrNvQ3bVxF/fLRR6HGbmG2a97W0jHtT52rGCdJqAIC6drrlS8PW5f1+C8AFZY+OYFAzk&#10;YbsZva0x1+7JH/Q4h0pECPscFZgQ2lxKXxqy6KeuJY7e1XUWQ5RdJXWHzwi3jZwlyUJarDkuGGxp&#10;Z6i8ne9WAWdZGvpD8T072VdzvRdDai6DUpNxX6xABOrDf/ivfdQKsnm2gN838Qn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N0rbEAAAA3QAAAA8AAAAAAAAAAAAAAAAA&#10;nwIAAGRycy9kb3ducmV2LnhtbFBLBQYAAAAABAAEAPcAAACQAwAAAAA=&#10;">
                    <v:imagedata r:id="rId27" o:title=""/>
                  </v:shape>
                </v:group>
                <v:group id="Group 7283" o:spid="_x0000_s1261" style="position:absolute;left:11230;top:5712;width:2;height:7" coordorigin="11230,5712" coordsize="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7UUcYAAADdAAAADwAAAGRycy9kb3ducmV2LnhtbESPQWvCQBSE70L/w/IK&#10;3uomWhuJriJiiwcpVAvi7ZF9JsHs25DdJvHfu0LB4zAz3zCLVW8q0VLjSssK4lEEgjizuuRcwe/x&#10;820GwnlkjZVlUnAjB6vly2CBqbYd/1B78LkIEHYpKii8r1MpXVaQQTeyNXHwLrYx6INscqkb7ALc&#10;VHIcRR/SYMlhocCaNgVl18OfUfDVYbeexNt2f71sbufj9Pu0j0mp4Wu/noPw1Ptn+L+90wqS9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LtRRxgAAAN0A&#10;AAAPAAAAAAAAAAAAAAAAAKoCAABkcnMvZG93bnJldi54bWxQSwUGAAAAAAQABAD6AAAAnQMAAAAA&#10;">
                  <v:shape id="Freeform 7284" o:spid="_x0000_s1262" style="position:absolute;left:11230;top:5712;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ye8AA&#10;AADdAAAADwAAAGRycy9kb3ducmV2LnhtbERPy4rCMBTdC/5DuIIb0VQRlY5RVFDciPiY/bW505Zp&#10;bmoTa/17sxBcHs57vmxMIWqqXG5ZwXAQgSBOrM45VXC9bPszEM4jaywsk4IXOVgu2q05xto++UT1&#10;2acihLCLUUHmfRlL6ZKMDLqBLYkD92crgz7AKpW6wmcIN4UcRdFEGsw5NGRY0iaj5P/8MAp2s1tZ&#10;uNvvEV9Y7+988L11o5XqdprVDwhPjf+KP+69VjAdT8Pc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ye8AAAADdAAAADwAAAAAAAAAAAAAAAACYAgAAZHJzL2Rvd25y&#10;ZXYueG1sUEsFBgAAAAAEAAQA9QAAAIUDAAAAAA==&#10;" path="m,5l,3,,2,1,r,2l1,4,2,6,1,6,1,5,,5e" filled="f" strokecolor="white" strokeweight="1pt">
                    <v:path arrowok="t" o:connecttype="custom" o:connectlocs="0,5717;0,5715;0,5714;1,5712;1,5714;1,5716;2,5718;1,5718;1,5717;0,5717" o:connectangles="0,0,0,0,0,0,0,0,0,0"/>
                  </v:shape>
                </v:group>
                <v:group id="Group 7285" o:spid="_x0000_s1263" style="position:absolute;left:11231;top:5668;width:16;height:30" coordorigin="11231,5668" coordsize="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luMcAAADdAAAADwAAAGRycy9kb3ducmV2LnhtbESPW2vCQBSE3wv+h+UI&#10;faub2NZLdBURW/ogghcQ3w7ZYxLMng3ZNYn/vlsQ+jjMzDfMfNmZUjRUu8KygngQgSBOrS44U3A6&#10;fr1NQDiPrLG0TAoe5GC56L3MMdG25T01B5+JAGGXoILc+yqR0qU5GXQDWxEH72prgz7IOpO6xjbA&#10;TSmHUTSSBgsOCzlWtM4pvR3uRsF3i+3qPd4029t1/bgcP3fnbUxKvfa71QyEp87/h5/tH61g/DGe&#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luMcAAADd&#10;AAAADwAAAAAAAAAAAAAAAACqAgAAZHJzL2Rvd25yZXYueG1sUEsFBgAAAAAEAAQA+gAAAJ4DAAAA&#10;AA==&#10;">
                  <v:shape id="Freeform 7286" o:spid="_x0000_s1264" style="position:absolute;left:11231;top:5668;width:16;height: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IEcIA&#10;AADdAAAADwAAAGRycy9kb3ducmV2LnhtbERPW2vCMBR+H+w/hCP4NlOHdNIZRQZDZRRmN/Z8aI5t&#10;sTkpSezl3y8Pgo8f332zG00renK+saxguUhAEJdWN1wp+P35fFmD8AFZY2uZFEzkYbd9ftpgpu3A&#10;Z+qLUIkYwj5DBXUIXSalL2sy6Be2I47cxTqDIUJXSe1wiOGmla9JkkqDDceGGjv6qKm8FjejYDim&#10;J9SuPOTn7+SS/9GhmL5Yqfls3L+DCDSGh/juPmoFb6t13B/fx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kgRwgAAAN0AAAAPAAAAAAAAAAAAAAAAAJgCAABkcnMvZG93&#10;bnJldi54bWxQSwUGAAAAAAQABAD1AAAAhwMAAAAA&#10;" path="m,30l1,23r,-6l1,10,6,7,11,4,16,r,15l10,19,3,22,,30e" filled="f" strokecolor="white" strokeweight="1pt">
                    <v:path arrowok="t" o:connecttype="custom" o:connectlocs="0,5698;1,5691;1,5685;1,5678;6,5675;11,5672;16,5668;16,5683;10,5687;3,5690;0,5698" o:connectangles="0,0,0,0,0,0,0,0,0,0,0"/>
                  </v:shape>
                </v:group>
                <v:group id="Group 7287" o:spid="_x0000_s1265" style="position:absolute;left:11237;top:5526;width:4;height:8" coordorigin="11237,5526"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6ZmccAAADdAAAADwAAAGRycy9kb3ducmV2LnhtbESPT2vCQBTE74LfYXlC&#10;b3UTazWkriKi0oMUqoXS2yP78gezb0N2TeK37xYKHoeZ+Q2z2gymFh21rrKsIJ5GIIgzqysuFHxd&#10;Ds8JCOeRNdaWScGdHGzW49EKU217/qTu7AsRIOxSVFB636RSuqwkg25qG+Lg5bY16INsC6lb7APc&#10;1HIWRQtpsOKwUGJDu5Ky6/lmFBx77Lcv8b47XfPd/efy+vF9ikmpp8mwfQPhafCP8H/7XStYzp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6ZmccAAADd&#10;AAAADwAAAAAAAAAAAAAAAACqAgAAZHJzL2Rvd25yZXYueG1sUEsFBgAAAAAEAAQA+gAAAJ4DAAAA&#10;AA==&#10;">
                  <v:shape id="Freeform 7288" o:spid="_x0000_s1266" style="position:absolute;left:11237;top:552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ZUMMA&#10;AADdAAAADwAAAGRycy9kb3ducmV2LnhtbESP3YrCMBSE7xd8h3AE79ZUEVeqUURYUPzD6gMcmmNb&#10;bE66Taz17Y2w4OUwM98ws0VrStFQ7QrLCgb9CARxanXBmYLL+fd7AsJ5ZI2lZVLwJAeLeedrhrG2&#10;Dz5Rk/hMBAi7GBXk3lexlC7NyaDr24o4eFdbG/RB1pnUNT4C3JRyGEVjabDgsJBjRauc0ltyNwoO&#10;g91f4w5JQvu03G6YjpLcUalet11OQXhq/Sf8315rBT+jyRDe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NZUMMAAADdAAAADwAAAAAAAAAAAAAAAACYAgAAZHJzL2Rv&#10;d25yZXYueG1sUEsFBgAAAAAEAAQA9QAAAIgDAAAAAA==&#10;" path="m2,8l1,6,1,4,,1r1,l2,1,3,r,3l2,5r,3e" filled="f" strokecolor="white" strokeweight="1pt">
                    <v:path arrowok="t" o:connecttype="custom" o:connectlocs="2,5534;1,5532;1,5530;0,5527;1,5527;2,5527;3,5526;3,5529;2,5531;2,5534" o:connectangles="0,0,0,0,0,0,0,0,0,0"/>
                  </v:shape>
                </v:group>
                <v:group id="Group 7289" o:spid="_x0000_s1267" style="position:absolute;left:11210;top:5075;width:14;height:23" coordorigin="11210,5075"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CidccAAADdAAAADwAAAGRycy9kb3ducmV2LnhtbESPT2vCQBTE7wW/w/KE&#10;3nQTbVWiq4jU0oMI/gHx9sg+k2D2bciuSfz23YLQ4zAzv2EWq86UoqHaFZYVxMMIBHFqdcGZgvNp&#10;O5iBcB5ZY2mZFDzJwWrZe1tgom3LB2qOPhMBwi5BBbn3VSKlS3My6Ia2Ig7ezdYGfZB1JnWNbYCb&#10;Uo6iaCINFhwWcqxok1N6Pz6Mgu8W2/U4/mp299vmeT197i+7mJR673frOQhPnf8Pv9o/WsH0Yz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8CidccAAADd&#10;AAAADwAAAAAAAAAAAAAAAACqAgAAZHJzL2Rvd25yZXYueG1sUEsFBgAAAAAEAAQA+gAAAJ4DAAAA&#10;AA==&#10;">
                  <v:shape id="Freeform 7290" o:spid="_x0000_s1268" style="position:absolute;left:11210;top:5075;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mWMYA&#10;AADdAAAADwAAAGRycy9kb3ducmV2LnhtbESPT2vCQBTE7wW/w/KE3urGolWiq4hQ8FCQRiMeH9mX&#10;P5h9G7NrEr99t1DocZiZ3zDr7WBq0VHrKssKppMIBHFmdcWFgvPp820JwnlkjbVlUvAkB9vN6GWN&#10;sbY9f1OX+EIECLsYFZTeN7GULivJoJvYhjh4uW0N+iDbQuoW+wA3tXyPog9psOKwUGJD+5KyW/Iw&#10;CnLuj5d9knYpF/n8er+7Yxp9KfU6HnYrEJ4G/x/+ax+0gsVsOYP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QmWMYAAADdAAAADwAAAAAAAAAAAAAAAACYAgAAZHJz&#10;L2Rvd25yZXYueG1sUEsFBgAAAAAEAAQA9QAAAIsDAAAAAA==&#10;" path="m1,9l4,7,7,5,11,2r,-1l11,r3,8l14,17r-4,6l8,20,5,18,1,17,,14,,12,1,9e" filled="f" strokecolor="white" strokeweight="1pt">
                    <v:path arrowok="t" o:connecttype="custom" o:connectlocs="1,5084;4,5082;7,5080;11,5077;11,5076;11,5076;11,5075;14,5083;14,5092;10,5098;8,5095;5,5093;1,5092;0,5089;0,5087;1,5084" o:connectangles="0,0,0,0,0,0,0,0,0,0,0,0,0,0,0,0"/>
                  </v:shape>
                </v:group>
                <v:group id="Group 7291" o:spid="_x0000_s1269" style="position:absolute;left:11199;top:4875;width:4;height:15" coordorigin="11199,4875" coordsize="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fmscAAADdAAAADwAAAGRycy9kb3ducmV2LnhtbESPW2vCQBSE3wX/w3IE&#10;3+omtl6IriLSlj6I4AXEt0P2mASzZ0N2TeK/7xYKPg4z8w2zXHemFA3VrrCsIB5FIIhTqwvOFJxP&#10;X29zEM4jaywtk4InOViv+r0lJtq2fKDm6DMRIOwSVJB7XyVSujQng25kK+Lg3Wxt0AdZZ1LX2Aa4&#10;KeU4iqbSYMFhIceKtjml9+PDKPhusd28x5/N7n7bPq+nyf6yi0mp4aDbLEB46vwr/N/+0QpmH/M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WfmscAAADd&#10;AAAADwAAAAAAAAAAAAAAAACqAgAAZHJzL2Rvd25yZXYueG1sUEsFBgAAAAAEAAQA+gAAAJ4DAAAA&#10;AA==&#10;">
                  <v:shape id="Freeform 7292" o:spid="_x0000_s1270" style="position:absolute;left:11199;top:4875;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EtMcA&#10;AADdAAAADwAAAGRycy9kb3ducmV2LnhtbESPQWvCQBSE74L/YXkFb7pJEU2jq7QFpQc91LaU3h7Z&#10;Z5KafRuyq9n+e1cQehxm5htmuQ6mERfqXG1ZQTpJQBAXVtdcKvj82IwzEM4ja2wsk4I/crBeDQdL&#10;zLXt+Z0uB1+KCGGXo4LK+zaX0hUVGXQT2xJH72g7gz7KrpS6wz7CTSMfk2QmDdYcFyps6bWi4nQ4&#10;GwU/v9tgn3qf1mUa9PfL/mt73m2UGj2E5wUIT8H/h+/tN61gPs1m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pBLTHAAAA3QAAAA8AAAAAAAAAAAAAAAAAmAIAAGRy&#10;cy9kb3ducmV2LnhtbFBLBQYAAAAABAAEAPUAAACMAwAAAAA=&#10;" path="m,l2,1,4,2r,2l3,8r,4l2,15,1,10,1,5,,e" filled="f" strokecolor="white" strokeweight="1pt">
                    <v:path arrowok="t" o:connecttype="custom" o:connectlocs="0,4875;2,4876;4,4877;4,4879;3,4883;3,4887;2,4890;1,4885;1,4880;0,4875" o:connectangles="0,0,0,0,0,0,0,0,0,0"/>
                  </v:shape>
                </v:group>
                <v:group id="Group 7293" o:spid="_x0000_s1271" style="position:absolute;left:11214;top:5062;width:3;height:5" coordorigin="11214,5062" coordsize="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ukdscAAADdAAAADwAAAGRycy9kb3ducmV2LnhtbESPT2vCQBTE7wW/w/KE&#10;3nQT26pEVxHR0oMI/gHx9sg+k2D2bciuSfz23YLQ4zAzv2Hmy86UoqHaFZYVxMMIBHFqdcGZgvNp&#10;O5iCcB5ZY2mZFDzJwXLRe5tjom3LB2qOPhMBwi5BBbn3VSKlS3My6Ia2Ig7ezdYGfZB1JnWNbYCb&#10;Uo6iaCwNFhwWcqxonVN6Pz6Mgu8W29VHvGl299v6eT197S+7mJR673erGQhPnf8Pv9o/WsHkczq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ukdscAAADd&#10;AAAADwAAAAAAAAAAAAAAAACqAgAAZHJzL2Rvd25yZXYueG1sUEsFBgAAAAAEAAQA+gAAAJ4DAAAA&#10;AA==&#10;">
                  <v:shape id="Freeform 7294" o:spid="_x0000_s1272" style="position:absolute;left:11214;top:5062;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HjMMA&#10;AADdAAAADwAAAGRycy9kb3ducmV2LnhtbERPu27CMBTdkfoP1q3UDRyiClDAIARCaqFDeSxsV/El&#10;CcTXwTYQ/r4ekDoenfdk1ppa3Mn5yrKCfi8BQZxbXXGh4LBfdUcgfEDWWFsmBU/yMJu+dSaYafvg&#10;Ld13oRAxhH2GCsoQmkxKn5dk0PdsQxy5k3UGQ4SukNrhI4abWqZJMpAGK44NJTa0KCm/7G5Gwc/3&#10;1R3Xqfs903G7WaY3dM9koNTHezsfgwjUhn/xy/2lFQw/R3FufBOf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AHjMMAAADdAAAADwAAAAAAAAAAAAAAAACYAgAAZHJzL2Rv&#10;d25yZXYueG1sUEsFBgAAAAAEAAQA9QAAAIgDAAAAAA==&#10;" path="m,l1,1,2,2,3,4,2,3,1,3,,2,,1,,e" filled="f" strokecolor="white" strokeweight="1pt">
                    <v:path arrowok="t" o:connecttype="custom" o:connectlocs="0,5062;1,5063;2,5064;3,5066;2,5065;1,5065;0,5064;0,5063;0,5063;0,5062" o:connectangles="0,0,0,0,0,0,0,0,0,0"/>
                  </v:shape>
                </v:group>
                <v:group id="Group 7295" o:spid="_x0000_s1273" style="position:absolute;left:11226;top:5115;width:2;height:5" coordorigin="11226,5115"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Vn8cAAADdAAAADwAAAGRycy9kb3ducmV2LnhtbESPT2vCQBTE7wW/w/KE&#10;3uom1laNriJSiwcp+AfE2yP7TILZtyG7TeK37wpCj8PM/IaZLztTioZqV1hWEA8iEMSp1QVnCk7H&#10;zdsEhPPIGkvLpOBODpaL3sscE21b3lNz8JkIEHYJKsi9rxIpXZqTQTewFXHwrrY26IOsM6lrbAPc&#10;lHIYRZ/SYMFhIceK1jmlt8OvUfDdYrt6j7+a3e26vl+OHz/nXUxKvfa71QyEp87/h5/trVYwHk2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iVn8cAAADd&#10;AAAADwAAAAAAAAAAAAAAAACqAgAAZHJzL2Rvd25yZXYueG1sUEsFBgAAAAAEAAQA+gAAAJ4DAAAA&#10;AA==&#10;">
                  <v:shape id="Freeform 7296" o:spid="_x0000_s1274" style="position:absolute;left:11226;top:5115;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2wMQA&#10;AADdAAAADwAAAGRycy9kb3ducmV2LnhtbERP3WrCMBS+H/gO4Qx2N9M5da6aFimIg+Hmzx7g2Bzb&#10;2uakNFG7t18uhF1+fP+LtDeNuFLnKssKXoYRCOLc6ooLBT+H1fMMhPPIGhvLpOCXHKTJ4GGBsbY3&#10;3tF17wsRQtjFqKD0vo2ldHlJBt3QtsSBO9nOoA+wK6Tu8BbCTSNHUTSVBisODSW2lJWU1/uLUXDa&#10;fk5p81XL485kE3o9F2vzvVXq6bFfzkF46v2/+O7+0Arexu9hf3gTn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LNsDEAAAA3QAAAA8AAAAAAAAAAAAAAAAAmAIAAGRycy9k&#10;b3ducmV2LnhtbFBLBQYAAAAABAAEAPUAAACJAwAAAAA=&#10;" path="m1,4l1,3,1,1,,,1,1,2,2r,2l1,4e" filled="f" strokecolor="white" strokeweight="1pt">
                    <v:path arrowok="t" o:connecttype="custom" o:connectlocs="1,5119;1,5118;1,5116;0,5115;1,5116;2,5117;2,5119;2,5119;1,5119;1,5119" o:connectangles="0,0,0,0,0,0,0,0,0,0"/>
                  </v:shape>
                </v:group>
                <v:group id="Group 7297" o:spid="_x0000_s1275" style="position:absolute;left:11223;top:5192;width:14;height:23" coordorigin="11223,5192"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PRMcAAADdAAAADwAAAGRycy9kb3ducmV2LnhtbESPW2vCQBSE34X+h+UU&#10;fKubVHtLXUWkig9BqBZK3w7ZYxLMng3ZbS7/3hUEH4eZ+YaZL3tTiZYaV1pWEE8iEMSZ1SXnCn6O&#10;m6d3EM4ja6wsk4KBHCwXD6M5Jtp2/E3tweciQNglqKDwvk6kdFlBBt3E1sTBO9nGoA+yyaVusAtw&#10;U8nnKHqVBksOCwXWtC4oOx/+jYJth91qGn+16fm0Hv6OL/vfNCalxo/96hOEp97fw7f2Tit4m33E&#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cPRMcAAADd&#10;AAAADwAAAAAAAAAAAAAAAACqAgAAZHJzL2Rvd25yZXYueG1sUEsFBgAAAAAEAAQA+gAAAJ4DAAAA&#10;AA==&#10;">
                  <v:shape id="Freeform 7298" o:spid="_x0000_s1276" style="position:absolute;left:11223;top:5192;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NasYA&#10;AADdAAAADwAAAGRycy9kb3ducmV2LnhtbESPT2vCQBTE7wW/w/IEb3VTsVWjq4gg9FCQRiMeH9mX&#10;PzT7Nma3Sfrtu4WCx2FmfsNsdoOpRUetqywreJlGIIgzqysuFFzOx+clCOeRNdaWScEPOdhtR08b&#10;jLXt+ZO6xBciQNjFqKD0vomldFlJBt3UNsTBy21r0AfZFlK32Ae4qeUsit6kwYrDQokNHUrKvpJv&#10;oyDn/nQ9JGmXcpG/3u53d0qjD6Um42G/BuFp8I/wf/tdK1jMVzP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iNasYAAADdAAAADwAAAAAAAAAAAAAAAACYAgAAZHJz&#10;L2Rvd25yZXYueG1sUEsFBgAAAAAEAAQA9QAAAIsDAAAAAA==&#10;" path="m,l4,1,8,4r6,l11,14,4,17,1,23r,-8l,7,,e" filled="f" strokecolor="white" strokeweight="1pt">
                    <v:path arrowok="t" o:connecttype="custom" o:connectlocs="0,5192;4,5193;8,5196;14,5196;11,5206;4,5209;1,5215;1,5207;0,5199;0,5192" o:connectangles="0,0,0,0,0,0,0,0,0,0"/>
                  </v:shape>
                </v:group>
                <v:group id="Group 7299" o:spid="_x0000_s1277" style="position:absolute;left:11225;top:5227;width:2;height:3" coordorigin="11225,5227"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k0qMcAAADdAAAADwAAAGRycy9kb3ducmV2LnhtbESPQWvCQBSE7wX/w/IE&#10;b3UTba1GVxFpxYMIVaH09sg+k2D2bchuk/jvXUHocZiZb5jFqjOlaKh2hWUF8TACQZxaXXCm4Hz6&#10;ep2CcB5ZY2mZFNzIwWrZe1lgom3L39QcfSYChF2CCnLvq0RKl+Zk0A1tRRy8i60N+iDrTOoa2wA3&#10;pRxF0UQaLDgs5FjRJqf0evwzCrYttutx/Nnsr5fN7ff0fvjZx6TUoN+t5yA8df4//GzvtIKPt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hk0qMcAAADd&#10;AAAADwAAAAAAAAAAAAAAAACqAgAAZHJzL2Rvd25yZXYueG1sUEsFBgAAAAAEAAQA+gAAAJ4DAAAA&#10;AA==&#10;">
                  <v:shape id="Freeform 7300" o:spid="_x0000_s1278" style="position:absolute;left:11225;top:5227;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BCMYA&#10;AADdAAAADwAAAGRycy9kb3ducmV2LnhtbESPT2vCQBTE70K/w/IKXopuamPU1FXUUtqrUfD6yL78&#10;wezbkN1q9NN3CwWPw8z8hlmue9OIC3WutqzgdRyBIM6trrlUcDx8juYgnEfW2FgmBTdysF49DZaY&#10;anvlPV0yX4oAYZeigsr7NpXS5RUZdGPbEgevsJ1BH2RXSt3hNcBNIydRlEiDNYeFClvaVZSfsx+j&#10;4BA3H0n2stucinJ6vift9u2r2Co1fO437yA89f4R/m9/awWzeBH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BBCMYAAADdAAAADwAAAAAAAAAAAAAAAACYAgAAZHJz&#10;L2Rvd25yZXYueG1sUEsFBgAAAAAEAAQA9QAAAIsDAAAAAA==&#10;" path="m,l,1r1,l1,2,,2,,1,,e" filled="f" strokecolor="white" strokeweight="1pt">
                    <v:path arrowok="t" o:connecttype="custom" o:connectlocs="0,5227;0,5228;1,5228;1,5229;1,5229;0,5229;0,5229;0,5228;0,5228;0,5227" o:connectangles="0,0,0,0,0,0,0,0,0,0"/>
                  </v:shape>
                </v:group>
                <v:group id="Group 7301" o:spid="_x0000_s1279" style="position:absolute;left:11226;top:5243;width:5;height:13" coordorigin="11226,5243" coordsize="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wJR8cAAADdAAAADwAAAGRycy9kb3ducmV2LnhtbESPQWvCQBSE7wX/w/KE&#10;3uomWq1GVxHR0oMIVaH09sg+k2D2bchuk/jvXUHocZiZb5jFqjOlaKh2hWUF8SACQZxaXXCm4Hza&#10;vU1BOI+ssbRMCm7kYLXsvSww0bblb2qOPhMBwi5BBbn3VSKlS3My6Aa2Ig7exdYGfZB1JnWNbYCb&#10;Ug6jaCINFhwWcqxok1N6Pf4ZBZ8ttutRvG3218vm9nsaH372MSn12u/WcxCeOv8ffra/tIKP99k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rwJR8cAAADd&#10;AAAADwAAAAAAAAAAAAAAAACqAgAAZHJzL2Rvd25yZXYueG1sUEsFBgAAAAAEAAQA+gAAAJ4DAAAA&#10;AA==&#10;">
                  <v:shape id="Freeform 7302" o:spid="_x0000_s1280" style="position:absolute;left:11226;top:5243;width:5;height:13;visibility:visible;mso-wrap-style:square;v-text-anchor:top" coordsize="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vcskA&#10;AADdAAAADwAAAGRycy9kb3ducmV2LnhtbESP3WrCQBSE7wt9h+UUvKub2vrT1FWkYClU0KiY20P2&#10;NIlmz4bsqqlP7woFL4eZ+YYZT1tTiRM1rrSs4KUbgSDOrC45V7DdzJ9HIJxH1lhZJgV/5GA6eXwY&#10;Y6ztmRM6rX0uAoRdjAoK7+tYSpcVZNB1bU0cvF/bGPRBNrnUDZ4D3FSyF0UDabDksFBgTZ8FZYf1&#10;0Sjor/rL7WL/Na+T18vPLknTWXtIleo8tbMPEJ5afw//t7+1guHb+wBub8IT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qZvcskAAADdAAAADwAAAAAAAAAAAAAAAACYAgAA&#10;ZHJzL2Rvd25yZXYueG1sUEsFBgAAAAAEAAQA9QAAAI4DAAAAAA==&#10;" path="m5,6l4,9,3,11,1,12,1,9,,6,,2,3,1,4,,5,6e" filled="f" strokecolor="white" strokeweight="1pt">
                    <v:path arrowok="t" o:connecttype="custom" o:connectlocs="5,5249;4,5252;3,5254;1,5255;1,5252;0,5249;0,5245;3,5244;4,5243;5,5249" o:connectangles="0,0,0,0,0,0,0,0,0,0"/>
                  </v:shape>
                </v:group>
                <v:group id="Group 7303" o:spid="_x0000_s1281" style="position:absolute;left:11236;top:10236;width:10;height:24" coordorigin="11236,10236" coordsize="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Iyq8cAAADdAAAADwAAAGRycy9kb3ducmV2LnhtbESPW2vCQBSE3wv+h+UI&#10;faub2NZLdBURW/ogghcQ3w7ZYxLMng3ZNYn/vlsQ+jjMzDfMfNmZUjRUu8KygngQgSBOrS44U3A6&#10;fr1NQDiPrLG0TAoe5GC56L3MMdG25T01B5+JAGGXoILc+yqR0qU5GXQDWxEH72prgz7IOpO6xjbA&#10;TSmHUTSSBgsOCzlWtM4pvR3uRsF3i+3qPd4029t1/bgcP3fnbUxKvfa71QyEp87/h5/tH61g/DEd&#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SIyq8cAAADd&#10;AAAADwAAAAAAAAAAAAAAAACqAgAAZHJzL2Rvd25yZXYueG1sUEsFBgAAAAAEAAQA+gAAAJ4DAAAA&#10;AA==&#10;">
                  <v:shape id="Freeform 7304" o:spid="_x0000_s1282" style="position:absolute;left:11236;top:10236;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fFsIA&#10;AADdAAAADwAAAGRycy9kb3ducmV2LnhtbERP3WrCMBS+F3yHcAbeabpi59YZRYpDYVf+PMChObZl&#10;zUlJYtvt6ZcLwcuP73+9HU0renK+sazgdZGAIC6tbrhScL18zd9B+ICssbVMCn7Jw3Yznawx13bg&#10;E/XnUIkYwj5HBXUIXS6lL2sy6Be2I47czTqDIUJXSe1wiOGmlWmSvEmDDceGGjsqaip/znejwEi8&#10;Hr7vaVH9LbtbtndZ2VCm1Oxl3H2CCDSGp/jhPmoFq+VHnBv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t8WwgAAAN0AAAAPAAAAAAAAAAAAAAAAAJgCAABkcnMvZG93&#10;bnJldi54bWxQSwUGAAAAAAQABAD1AAAAhwMAAAAA&#10;" path="m,3l,2,1,1,2,,6,6,9,16r,7l7,24r-2,l2,23,1,21r,-3l,16,,11,1,7,,3e" filled="f" strokecolor="white" strokeweight="1pt">
                    <v:path arrowok="t" o:connecttype="custom" o:connectlocs="0,10239;0,10238;1,10237;2,10236;6,10242;9,10252;9,10259;7,10260;5,10260;2,10259;1,10257;1,10254;0,10252;0,10247;1,10243;0,10239" o:connectangles="0,0,0,0,0,0,0,0,0,0,0,0,0,0,0,0"/>
                  </v:shape>
                </v:group>
                <v:group id="Group 7305" o:spid="_x0000_s1283" style="position:absolute;left:11239;top:12101;width:8;height:100" coordorigin="11239,12101" coordsize="8,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QscAAADdAAAADwAAAGRycy9kb3ducmV2LnhtbESPT2vCQBTE7wW/w/KE&#10;3uomtrUas4qILT2IUBVKb4/syx/Mvg3ZNYnfvlsQehxm5jdMuh5MLTpqXWVZQTyJQBBnVldcKDif&#10;3p/mIJxH1lhbJgU3crBejR5STLTt+Yu6oy9EgLBLUEHpfZNI6bKSDLqJbYiDl9vWoA+yLaRusQ9w&#10;U8tpFM2kwYrDQokNbUvKLserUfDRY795jnfd/pJvbz+n18P3PialHsfDZgnC0+D/w/f2p1bw9rJY&#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DQscAAADd&#10;AAAADwAAAAAAAAAAAAAAAACqAgAAZHJzL2Rvd25yZXYueG1sUEsFBgAAAAAEAAQA+gAAAJ4DAAAA&#10;AA==&#10;">
                  <v:shape id="Freeform 7306" o:spid="_x0000_s1284" style="position:absolute;left:11239;top:12101;width:8;height:100;visibility:visible;mso-wrap-style:square;v-text-anchor:top" coordsize="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rIMEA&#10;AADdAAAADwAAAGRycy9kb3ducmV2LnhtbERPTUsDMRC9C/6HMEJvNlGpyrZpEUHptbWgx2Ez3V3d&#10;TNZk2mb765uD4PHxvher7Ht1pJi6wBbupgYUcR1cx42F3cfb7TOoJMgO+8BkYaQEq+X11QIrF068&#10;oeNWGlVCOFVooRUZKq1T3ZLHNA0DceH2IXqUAmOjXcRTCfe9vjfmUXvsuDS0ONBrS/XP9uAtyPeY&#10;339nkWV9TunrMD5wNp/WTm7yyxyUUJZ/8Z977Sw8zUzZX96UJ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PayDBAAAA3QAAAA8AAAAAAAAAAAAAAAAAmAIAAGRycy9kb3du&#10;cmV2LnhtbFBLBQYAAAAABAAEAPUAAACGAwAAAAA=&#10;" path="m1,l4,2,6,4,8,6r,92l7,97r,1l7,99r,1l5,91,2,82,1,73,,54,,34,1,13,1,e" filled="f" strokecolor="white" strokeweight="1pt">
                    <v:path arrowok="t" o:connecttype="custom" o:connectlocs="1,12101;4,12103;6,12105;8,12107;8,12199;8,12199;8,12199;7,12198;7,12199;7,12200;7,12201;5,12192;2,12183;1,12174;0,12155;0,12135;1,12114;1,12101" o:connectangles="0,0,0,0,0,0,0,0,0,0,0,0,0,0,0,0,0,0"/>
                  </v:shape>
                </v:group>
                <v:group id="Group 7307" o:spid="_x0000_s1285" style="position:absolute;left:11835;top:14022;width:4;height:3" coordorigin="11835,14022"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yVXsYAAADdAAAADwAAAGRycy9kb3ducmV2LnhtbESPT4vCMBTE7wt+h/AE&#10;b5pWUZeuUURUPIjgH1j29miebbF5KU1s67ffLAh7HGbmN8xi1ZlSNFS7wrKCeBSBIE6tLjhTcLvu&#10;hp8gnEfWWFomBS9ysFr2PhaYaNvymZqLz0SAsEtQQe59lUjp0pwMupGtiIN3t7VBH2SdSV1jG+Cm&#10;lOMomkmDBYeFHCva5JQ+Lk+jYN9iu57E2+b4uG9eP9fp6fsYk1KDfrf+AuGp8//hd/ugFcynUQ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bJVexgAAAN0A&#10;AAAPAAAAAAAAAAAAAAAAAKoCAABkcnMvZG93bnJldi54bWxQSwUGAAAAAAQABAD6AAAAnQMAAAAA&#10;">
                  <v:shape id="Freeform 7308" o:spid="_x0000_s1286" style="position:absolute;left:11835;top:14022;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Lz8YA&#10;AADdAAAADwAAAGRycy9kb3ducmV2LnhtbESP0WrCQBRE3wv9h+UKvjW7altLdJUqFnwoiDEfcMle&#10;k2D2bsiuSdqv7xYKfRxm5gyz3o62ET11vnasYZYoEMSFMzWXGvLLx9MbCB+QDTaOScMXedhuHh/W&#10;mBo38Jn6LJQiQtinqKEKoU2l9EVFFn3iWuLoXV1nMUTZldJ0OES4beRcqVdpsea4UGFL+4qKW3a3&#10;GuwzmT675cPy8nlafBeHfDceldbTyfi+AhFoDP/hv/bRaFi+qDn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sLz8YAAADdAAAADwAAAAAAAAAAAAAAAACYAgAAZHJz&#10;L2Rvd25yZXYueG1sUEsFBgAAAAAEAAQA9QAAAIsDAAAAAA==&#10;" path="m4,l2,2,1,3,,,4,e" filled="f" strokecolor="white" strokeweight="1pt">
                    <v:path arrowok="t" o:connecttype="custom" o:connectlocs="4,14022;2,14024;1,14025;0,14022;4,14022" o:connectangles="0,0,0,0,0"/>
                  </v:shape>
                </v:group>
                <v:group id="Group 7309" o:spid="_x0000_s1287" style="position:absolute;left:11855;top:14022;width:6;height:5" coordorigin="11855,14022" coordsize="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KusscAAADdAAAADwAAAGRycy9kb3ducmV2LnhtbESPQWvCQBSE7wX/w/IK&#10;3ppNlLSSZhWRKh5CoSqU3h7ZZxLMvg3ZbRL/fbdQ6HGYmW+YfDOZVgzUu8aygiSKQRCXVjdcKbic&#10;908rEM4ja2wtk4I7OdisZw85ZtqO/EHDyVciQNhlqKD2vsukdGVNBl1kO+LgXW1v0AfZV1L3OAa4&#10;aeUijp+lwYbDQo0d7Woqb6dvo+Aw4rhdJm9Dcbvu7l/n9P2zSEip+eO0fQXhafL/4b/2USt4Se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KusscAAADd&#10;AAAADwAAAAAAAAAAAAAAAACqAgAAZHJzL2Rvd25yZXYueG1sUEsFBgAAAAAEAAQA+gAAAJ4DAAAA&#10;AA==&#10;">
                  <v:shape id="Freeform 7310" o:spid="_x0000_s1288" style="position:absolute;left:11855;top:14022;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F7cQA&#10;AADdAAAADwAAAGRycy9kb3ducmV2LnhtbESPzWrDMBCE74W8g9hAb42c0MTBjRKKwRBILvl5gMXa&#10;WsbWyrUU2337KlDocZiZb5jdYbKtGKj3tWMFy0UCgrh0uuZKwf1WvG1B+ICssXVMCn7Iw2E/e9lh&#10;pt3IFxquoRIRwj5DBSaELpPSl4Ys+oXriKP35XqLIcq+krrHMcJtK1dJspEWa44LBjvKDZXN9WEV&#10;nB/F953aNO1u/kQNNWaZp0ap1/n0+QEi0BT+w3/to1aQrpN3eL6JT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2he3EAAAA3QAAAA8AAAAAAAAAAAAAAAAAmAIAAGRycy9k&#10;b3ducmV2LnhtbFBLBQYAAAAABAAEAPUAAACJAwAAAAA=&#10;" path="m,l6,,3,3,1,5,,e" filled="f" strokecolor="white" strokeweight="1pt">
                    <v:path arrowok="t" o:connecttype="custom" o:connectlocs="0,14022;6,14022;3,14025;1,14027;0,14022" o:connectangles="0,0,0,0,0"/>
                  </v:shape>
                </v:group>
                <v:group id="Group 7311" o:spid="_x0000_s1289" style="position:absolute;left:11120;top:4797;width:88;height:94" coordorigin="11120,4797" coordsize="8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eTXcYAAADdAAAADwAAAGRycy9kb3ducmV2LnhtbESPT2vCQBTE7wW/w/KE&#10;3uomllSJriKi4kEK/gHx9sg+k2D2bciuSfz23UKhx2FmfsPMl72pREuNKy0riEcRCOLM6pJzBZfz&#10;9mMKwnlkjZVlUvAiB8vF4G2OqbYdH6k9+VwECLsUFRTe16mULivIoBvZmjh4d9sY9EE2udQNdgFu&#10;KjmOoi9psOSwUGBN64Kyx+lpFOw67Faf8aY9PO7r1+2cfF8PMSn1PuxXMxCeev8f/mvvtYJJEi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5NdxgAAAN0A&#10;AAAPAAAAAAAAAAAAAAAAAKoCAABkcnMvZG93bnJldi54bWxQSwUGAAAAAAQABAD6AAAAnQMAAAAA&#10;">
                  <v:shape id="Freeform 7312" o:spid="_x0000_s1290" style="position:absolute;left:11120;top:4797;width:88;height:94;visibility:visible;mso-wrap-style:square;v-text-anchor:top" coordsize="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DKsYA&#10;AADdAAAADwAAAGRycy9kb3ducmV2LnhtbESPQWvCQBCF7wX/wzJCL6VuFLUSXUWlBcWDaKvnITsm&#10;wexszG5N/PeuIHh8vHnfmzeZNaYQV6pcbllBtxOBIE6szjlV8Pf78zkC4TyyxsIyKbiRg9m09TbB&#10;WNuad3Td+1QECLsYFWTel7GULsnIoOvYkjh4J1sZ9EFWqdQV1gFuCtmLoqE0mHNoyLCkZUbJef9v&#10;whuL47q/OXzvLhdffyzs1pbytlLqvd3MxyA8Nf51/EyvtIKvQTSEx5qA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YDKsYAAADdAAAADwAAAAAAAAAAAAAAAACYAgAAZHJz&#10;L2Rvd25yZXYueG1sUEsFBgAAAAAEAAQA9QAAAIsDAAAAAA==&#10;" path="m,82r7,l11,84r4,3l18,65,23,44,30,25,40,9r5,8l44,29r2,12l60,32r9,l70,32,66,24r,-3l66,15,76,11r,-4l76,4r,-2l76,r3,2l84,2r,4l81,11r7,15l84,30r-1,l74,29r,1l72,36r1,8l73,53,62,62,46,59,26,54r5,13l40,76,23,89,9,93,,82e" filled="f" strokecolor="white" strokeweight="1pt">
                    <v:path arrowok="t" o:connecttype="custom" o:connectlocs="0,4879;7,4879;11,4881;15,4884;18,4862;23,4841;30,4822;40,4806;45,4814;44,4826;46,4838;60,4829;69,4829;70,4829;66,4821;66,4818;66,4812;76,4808;76,4804;76,4801;76,4799;76,4797;79,4799;84,4799;84,4803;81,4808;88,4823;84,4827;83,4827;74,4826;74,4827;72,4833;73,4841;73,4850;62,4859;46,4856;26,4851;31,4864;40,4873;23,4886;9,4890;0,4879" o:connectangles="0,0,0,0,0,0,0,0,0,0,0,0,0,0,0,0,0,0,0,0,0,0,0,0,0,0,0,0,0,0,0,0,0,0,0,0,0,0,0,0,0,0"/>
                  </v:shape>
                </v:group>
                <v:group id="Group 7313" o:spid="_x0000_s1291" style="position:absolute;left:11198;top:4966;width:45;height:88" coordorigin="11198,4966" coordsize="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mosccAAADdAAAADwAAAGRycy9kb3ducmV2LnhtbESPT2vCQBTE7wW/w/IK&#10;3uomSqqkriJSpQcpNBFKb4/sMwlm34bsNn++fbdQ6HGYmd8w2/1oGtFT52rLCuJFBIK4sLrmUsE1&#10;Pz1tQDiPrLGxTAomcrDfzR62mGo78Af1mS9FgLBLUUHlfZtK6YqKDLqFbYmDd7OdQR9kV0rd4RDg&#10;ppHLKHqWBmsOCxW2dKyouGffRsF5wOGwil/7y/12nL7y5P3zEpNS88fx8ALC0+j/w3/tN61gnU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8mosccAAADd&#10;AAAADwAAAAAAAAAAAAAAAACqAgAAZHJzL2Rvd25yZXYueG1sUEsFBgAAAAAEAAQA+gAAAJ4DAAAA&#10;AA==&#10;">
                  <v:shape id="Freeform 7314" o:spid="_x0000_s1292" style="position:absolute;left:11198;top:4966;width:45;height:88;visibility:visible;mso-wrap-style:square;v-text-anchor:top" coordsize="4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w38MA&#10;AADdAAAADwAAAGRycy9kb3ducmV2LnhtbERPz2vCMBS+D/wfwhN2m6kDO6lGEUFRtstU0OOjeTal&#10;zUtpUlv31y+HwY4f3+/lerC1eFDrS8cKppMEBHHudMmFgst59zYH4QOyxtoxKXiSh/Vq9LLETLue&#10;v+lxCoWIIewzVGBCaDIpfW7Iop+4hjhyd9daDBG2hdQt9jHc1vI9SVJpseTYYLChraG8OnVWwc9X&#10;Wl2qg5F7+5n21+52HPbdTKnX8bBZgAg0hH/xn/ugFXzMkjg3vo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Mw38MAAADdAAAADwAAAAAAAAAAAAAAAACYAgAAZHJzL2Rv&#10;d25yZXYueG1sUEsFBgAAAAAEAAQA9QAAAIgDAAAAAA==&#10;" path="m,15l2,10,3,5,4,,9,r4,1l13,4r6,16l27,32r5,3l38,34r6,-1l44,38r,4l44,47,39,44r-6,2l22,43r6,21l31,82,20,88,15,80,8,82,9,59,9,38,4,21,,15e" filled="f" strokecolor="white" strokeweight="1pt">
                    <v:path arrowok="t" o:connecttype="custom" o:connectlocs="0,4981;2,4976;3,4971;4,4966;9,4966;13,4967;13,4970;19,4986;27,4998;32,5001;38,5000;44,4999;44,5004;44,5008;44,5013;39,5010;33,5012;22,5009;28,5030;31,5048;20,5054;15,5046;8,5048;9,5025;9,5004;4,4987;0,4981" o:connectangles="0,0,0,0,0,0,0,0,0,0,0,0,0,0,0,0,0,0,0,0,0,0,0,0,0,0,0"/>
                  </v:shape>
                </v:group>
                <v:group id="Group 7315" o:spid="_x0000_s1293" style="position:absolute;left:11188;top:5087;width:20;height:54" coordorigin="11188,5087" coordsize="2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qZWMYAAADdAAAADwAAAGRycy9kb3ducmV2LnhtbESPQWvCQBSE74X+h+UV&#10;etNNKtqauoqIigcpNAri7ZF9JsHs25DdJvHfu4LQ4zAz3zCzRW8q0VLjSssK4mEEgjizuuRcwfGw&#10;GXyBcB5ZY2WZFNzIwWL++jLDRNuOf6lNfS4ChF2CCgrv60RKlxVk0A1tTRy8i20M+iCbXOoGuwA3&#10;lfyIook0WHJYKLCmVUHZNf0zCrYddstRvG7318vqdj6Mf077mJR6f+uX3yA89f4//GzvtILPcTS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GplYxgAAAN0A&#10;AAAPAAAAAAAAAAAAAAAAAKoCAABkcnMvZG93bnJldi54bWxQSwUGAAAAAAQABAD6AAAAnQMAAAAA&#10;">
                  <v:shape id="Freeform 7316" o:spid="_x0000_s1294" style="position:absolute;left:11188;top:5087;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ZAMIA&#10;AADdAAAADwAAAGRycy9kb3ducmV2LnhtbERPy4rCMBTdC/MP4Q64EU0Vq07HKIM44ELB5/5Oc6ct&#10;09yUJGrn781CcHk47/myNbW4kfOVZQXDQQKCOLe64kLB+fTdn4HwAVljbZkU/JOH5eKtM8dM2zsf&#10;6HYMhYgh7DNUUIbQZFL6vCSDfmAb4sj9WmcwROgKqR3eY7ip5ShJJtJgxbGhxIZWJeV/x6tRkG78&#10;aNdLf7Zrk479bHwpPqzbK9V9b78+QQRqw0v8dG+0gmk6jPvjm/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BkAwgAAAN0AAAAPAAAAAAAAAAAAAAAAAJgCAABkcnMvZG93&#10;bnJldi54bWxQSwUGAAAAAAQABAD1AAAAhwMAAAAA&#10;" path="m2,52l,31,,19,4,2r6,l16,,15,2r,2l14,6,11,7,7,9,2,13r10,7l12,36r7,9l16,43,14,42r1,8l12,52,8,53,2,52e" filled="f" strokecolor="white" strokeweight="1pt">
                    <v:path arrowok="t" o:connecttype="custom" o:connectlocs="2,5139;0,5118;0,5106;4,5089;10,5089;16,5087;15,5089;15,5091;14,5093;11,5094;7,5096;2,5100;12,5107;12,5123;19,5132;16,5130;14,5129;15,5137;12,5139;8,5140;2,5139" o:connectangles="0,0,0,0,0,0,0,0,0,0,0,0,0,0,0,0,0,0,0,0,0"/>
                  </v:shape>
                </v:group>
                <v:group id="Group 7317" o:spid="_x0000_s1295" style="position:absolute;left:11215;top:5148;width:4;height:13" coordorigin="11215,5148"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UDg8YAAADdAAAADwAAAGRycy9kb3ducmV2LnhtbESPQWvCQBSE74X+h+UV&#10;etPNWrQSXUVESw8iqAXx9sg+k2D2bciuSfz33YLQ4zAz3zDzZW8r0VLjS8ca1DABQZw5U3Ku4ee0&#10;HUxB+IBssHJMGh7kYbl4fZljalzHB2qPIRcRwj5FDUUIdSqlzwqy6IeuJo7e1TUWQ5RNLk2DXYTb&#10;So6SZCItlhwXCqxpXVB2O96thq8Ou9WH2rS723X9uJzG+/NOkdbvb/1qBiJQH/7Dz/a30fA5Vgr+&#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tQODxgAAAN0A&#10;AAAPAAAAAAAAAAAAAAAAAKoCAABkcnMvZG93bnJldi54bWxQSwUGAAAAAAQABAD6AAAAnQMAAAAA&#10;">
                  <v:shape id="Freeform 7318" o:spid="_x0000_s1296" style="position:absolute;left:11215;top:5148;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KnrcUA&#10;AADdAAAADwAAAGRycy9kb3ducmV2LnhtbESP0WqDQBRE3wv9h+UW+lZXA22CdZWkEEhT8hDTD7i4&#10;Nyq6d427Nfbvs4VCHoeZOcNkxWx6MdHoWssKkigGQVxZ3XKt4Pu0fVmBcB5ZY2+ZFPySgyJ/fMgw&#10;1fbKR5pKX4sAYZeigsb7IZXSVQ0ZdJEdiIN3tqNBH+RYSz3iNcBNLxdx/CYNthwWGhzoo6GqK3+M&#10;AiwNy+0unj7nveHeH5aXTfel1PPTvH4H4Wn29/B/e6cVLF+TBfy9CU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qetxQAAAN0AAAAPAAAAAAAAAAAAAAAAAJgCAABkcnMv&#10;ZG93bnJldi54bWxQSwUGAAAAAAQABAD1AAAAigMAAAAA&#10;" path="m,l2,,3,2r,3l3,7r,3l3,12,1,9,,4,,e" filled="f" strokecolor="white" strokeweight="1pt">
                    <v:path arrowok="t" o:connecttype="custom" o:connectlocs="0,5148;2,5148;3,5150;3,5153;3,5155;3,5158;3,5160;1,5157;0,5152;0,5148" o:connectangles="0,0,0,0,0,0,0,0,0,0"/>
                  </v:shape>
                </v:group>
                <v:group id="Group 7319" o:spid="_x0000_s1297" style="position:absolute;left:11188;top:5194;width:16;height:27" coordorigin="11188,5194" coordsize="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s4b8cAAADdAAAADwAAAGRycy9kb3ducmV2LnhtbESPQWvCQBSE7wX/w/IK&#10;3ppNlLSSZhWRKh5CoSqU3h7ZZxLMvg3ZbRL/fbdQ6HGYmW+YfDOZVgzUu8aygiSKQRCXVjdcKbic&#10;908rEM4ja2wtk4I7OdisZw85ZtqO/EHDyVciQNhlqKD2vsukdGVNBl1kO+LgXW1v0AfZV1L3OAa4&#10;aeUijp+lwYbDQo0d7Woqb6dvo+Aw4rhdJm9Dcbvu7l/n9P2zSEip+eO0fQXhafL/4b/2USt4SZ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Ss4b8cAAADd&#10;AAAADwAAAAAAAAAAAAAAAACqAgAAZHJzL2Rvd25yZXYueG1sUEsFBgAAAAAEAAQA+gAAAJ4DAAAA&#10;AA==&#10;">
                  <v:shape id="Freeform 7320" o:spid="_x0000_s1298" style="position:absolute;left:11188;top:5194;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D+MgA&#10;AADdAAAADwAAAGRycy9kb3ducmV2LnhtbESP3WrCQBSE7wu+w3IK3tWNQWtIXaW0CFUK4l97e5o9&#10;TWKzZ0N2jdGn7wqFXg4z8w0znXemEi01rrSsYDiIQBBnVpecK9jvFg8JCOeRNVaWScGFHMxnvbsp&#10;ptqeeUPt1uciQNilqKDwvk6ldFlBBt3A1sTB+7aNQR9kk0vd4DnATSXjKHqUBksOCwXW9FJQ9rM9&#10;GQVHfLfJ4etjOY4/V3Z9ia/Jvn1Vqn/fPT+B8NT5//Bf+00rmIyHI7i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sQP4yAAAAN0AAAAPAAAAAAAAAAAAAAAAAJgCAABk&#10;cnMvZG93bnJldi54bWxQSwUGAAAAAAQABAD1AAAAjQMAAAAA&#10;" path="m,26l8,13,7,r3,l13,3r1,5l14,9r,1l14,11r,3l14,17r1,3l15,22r,2l15,26r-5,l5,26,,26e" filled="f" strokecolor="white" strokeweight="1pt">
                    <v:path arrowok="t" o:connecttype="custom" o:connectlocs="0,5220;8,5207;7,5194;10,5194;13,5197;14,5202;14,5203;14,5204;14,5205;14,5208;14,5211;15,5214;15,5216;15,5218;15,5220;10,5220;5,5220;0,5220" o:connectangles="0,0,0,0,0,0,0,0,0,0,0,0,0,0,0,0,0,0"/>
                  </v:shape>
                </v:group>
                <v:group id="Group 7321" o:spid="_x0000_s1299" style="position:absolute;left:11230;top:5283;width:5;height:9" coordorigin="11230,5283"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4FgMYAAADdAAAADwAAAGRycy9kb3ducmV2LnhtbESPT2vCQBTE7wW/w/KE&#10;3uomllSJriKi4kEK/gHx9sg+k2D2bciuSfz23UKhx2FmfsPMl72pREuNKy0riEcRCOLM6pJzBZfz&#10;9mMKwnlkjZVlUvAiB8vF4G2OqbYdH6k9+VwECLsUFRTe16mULivIoBvZmjh4d9sY9EE2udQNdgFu&#10;KjmOoi9psOSwUGBN64Kyx+lpFOw67Faf8aY9PO7r1+2cfF8PMSn1PuxXMxCeev8f/mvvtYJ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jgWAxgAAAN0A&#10;AAAPAAAAAAAAAAAAAAAAAKoCAABkcnMvZG93bnJldi54bWxQSwUGAAAAAAQABAD6AAAAnQMAAAAA&#10;">
                  <v:shape id="Freeform 7322" o:spid="_x0000_s1300" style="position:absolute;left:11230;top:5283;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D2cUA&#10;AADdAAAADwAAAGRycy9kb3ducmV2LnhtbESPQWvCQBSE7wX/w/IK3uomgqmkboJaFEF6qIrg7ZF9&#10;TUKzb8PuVuO/dwuFHoeZ+YZZlIPpxJWcby0rSCcJCOLK6pZrBafj5mUOwgdkjZ1lUnAnD2Uxelpg&#10;ru2NP+l6CLWIEPY5KmhC6HMpfdWQQT+xPXH0vqwzGKJ0tdQObxFuOjlNkkwabDkuNNjTuqHq+/Bj&#10;FLh0uZdzPL/TpXKmyz62frWeKjV+HpZvIAIN4T/8195pBa+zNIPfN/EJ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MPZxQAAAN0AAAAPAAAAAAAAAAAAAAAAAJgCAABkcnMv&#10;ZG93bnJldi54bWxQSwUGAAAAAAQABAD1AAAAigMAAAAA&#10;" path="m,l2,1,4,2,5,4,4,6,2,7,1,9,1,6,1,3,,e" filled="f" strokecolor="white" strokeweight="1pt">
                    <v:path arrowok="t" o:connecttype="custom" o:connectlocs="0,5283;2,5284;4,5285;5,5287;4,5289;2,5290;1,5292;1,5289;1,5286;0,5283" o:connectangles="0,0,0,0,0,0,0,0,0,0"/>
                  </v:shape>
                </v:group>
                <v:group id="Group 7323" o:spid="_x0000_s1301" style="position:absolute;left:11133;top:5286;width:16;height:27" coordorigin="11133,5286" coordsize="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bMcAAADdAAAADwAAAGRycy9kb3ducmV2LnhtbESPT2vCQBTE7wW/w/IK&#10;3uomSqqkriJSpQcpNBFKb4/sMwlm34bsNn++fbdQ6HGYmd8w2/1oGtFT52rLCuJFBIK4sLrmUsE1&#10;Pz1tQDiPrLGxTAomcrDfzR62mGo78Af1mS9FgLBLUUHlfZtK6YqKDLqFbYmDd7OdQR9kV0rd4RDg&#10;ppHLKHqWBmsOCxW2dKyouGffRsF5wOGwil/7y/12nL7y5P3zEpNS88fx8ALC0+j/w3/tN61gncRr&#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bMcAAADd&#10;AAAADwAAAAAAAAAAAAAAAACqAgAAZHJzL2Rvd25yZXYueG1sUEsFBgAAAAAEAAQA+gAAAJ4DAAAA&#10;AA==&#10;">
                  <v:shape id="Freeform 7324" o:spid="_x0000_s1302" style="position:absolute;left:11133;top:5286;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J/cUA&#10;AADdAAAADwAAAGRycy9kb3ducmV2LnhtbERPTWvCQBC9C/0PyxS86caANkRXkRZBS6Go0V6n2TFJ&#10;m50N2W2M/fXuodDj430vVr2pRUetqywrmIwjEMS51RUXCrLjZpSAcB5ZY22ZFNzIwWr5MFhgqu2V&#10;99QdfCFCCLsUFZTeN6mULi/JoBvbhjhwF9sa9AG2hdQtXkO4qWUcRTNpsOLQUGJDzyXl34cfo+AL&#10;32xy+jzvpvHHq32/xb9J1r0oNXzs13MQnnr/L/5zb7WCp+kkzA1vw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n9xQAAAN0AAAAPAAAAAAAAAAAAAAAAAJgCAABkcnMv&#10;ZG93bnJldi54bWxQSwUGAAAAAAQABAD1AAAAigMAAAAA&#10;" path="m4,l15,9,12,27,,23,,6,4,e" filled="f" strokecolor="white" strokeweight="1pt">
                    <v:path arrowok="t" o:connecttype="custom" o:connectlocs="4,5286;15,5295;12,5313;0,5309;0,5292;4,5286" o:connectangles="0,0,0,0,0,0"/>
                  </v:shape>
                </v:group>
                <v:group id="Group 7325" o:spid="_x0000_s1303" style="position:absolute;left:11183;top:5309;width:19;height:57" coordorigin="11183,5309" coordsize="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MPhcYAAADdAAAADwAAAGRycy9kb3ducmV2LnhtbESPQWvCQBSE74X+h+UV&#10;etNNKtqauoqIigcpNAri7ZF9JsHs25DdJvHfu4LQ4zAz3zCzRW8q0VLjSssK4mEEgjizuuRcwfGw&#10;GXyBcB5ZY2WZFNzIwWL++jLDRNuOf6lNfS4ChF2CCgrv60RKlxVk0A1tTRy8i20M+iCbXOoGuwA3&#10;lfyIook0WHJYKLCmVUHZNf0zCrYddstRvG7318vqdj6Mf077mJR6f+uX3yA89f4//GzvtILPcTy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ww+FxgAAAN0A&#10;AAAPAAAAAAAAAAAAAAAAAKoCAABkcnMvZG93bnJldi54bWxQSwUGAAAAAAQABAD6AAAAnQMAAAAA&#10;">
                  <v:shape id="Freeform 7326" o:spid="_x0000_s1304" style="position:absolute;left:11183;top:5309;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YZX8EA&#10;AADdAAAADwAAAGRycy9kb3ducmV2LnhtbERPy4rCMBTdC/5DuII7TXUYH9UoMiCIKDg+9pfk2lab&#10;m9JE7fy9WQizPJz3fNnYUjyp9oVjBYN+AoJYO1NwpuB8WvcmIHxANlg6JgV/5GG5aLfmmBr34l96&#10;HkMmYgj7FBXkIVSplF7nZNH3XUUcuaurLYYI60yaGl8x3JZymCQjabHg2JBjRT856fvxYRU8vnZ+&#10;Xx3W5jbdjg6TbakvYayV6naa1QxEoCb8iz/ujVEw/h7G/fFNf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mGV/BAAAA3QAAAA8AAAAAAAAAAAAAAAAAmAIAAGRycy9kb3du&#10;cmV2LnhtbFBLBQYAAAAABAAEAPUAAACGAwAAAAA=&#10;" path="m8,26l,14,2,,16,13r2,14l14,41,12,57,5,47,8,30r,-4e" filled="f" strokecolor="white" strokeweight="1pt">
                    <v:path arrowok="t" o:connecttype="custom" o:connectlocs="8,5335;0,5323;2,5309;16,5322;18,5336;14,5350;12,5366;5,5356;8,5339;8,5335" o:connectangles="0,0,0,0,0,0,0,0,0,0"/>
                  </v:shape>
                </v:group>
                <v:group id="Group 7327" o:spid="_x0000_s1305" style="position:absolute;left:11229;top:5348;width:8;height:25" coordorigin="11229,5348" coordsize="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nJPsUAAADdAAAADwAAAGRycy9kb3ducmV2LnhtbESPQYvCMBSE78L+h/CE&#10;vWlaF3WpRhFZlz2IoC6It0fzbIvNS2liW/+9EQSPw8x8w8yXnSlFQ7UrLCuIhxEI4tTqgjMF/8fN&#10;4BuE88gaS8uk4E4OlouP3hwTbVveU3PwmQgQdgkqyL2vEildmpNBN7QVcfAutjbog6wzqWtsA9yU&#10;chRFE2mw4LCQY0XrnNLr4WYU/LbYrr7in2Z7vazv5+N4d9rGpNRnv1vNQHjq/Dv8av9pBdPx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ZyT7FAAAA3QAA&#10;AA8AAAAAAAAAAAAAAAAAqgIAAGRycy9kb3ducmV2LnhtbFBLBQYAAAAABAAEAPoAAACcAwAAAAA=&#10;">
                  <v:shape id="Freeform 7328" o:spid="_x0000_s1306" style="position:absolute;left:11229;top:5348;width:8;height:2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9egsQA&#10;AADdAAAADwAAAGRycy9kb3ducmV2LnhtbESPQUsDMRSE74L/ITzBi9hsF7SyNi0iCB5rbQ+9PTav&#10;m+DmZUnettt/bwqCx2FmvmGW6yn06kQp+8gG5rMKFHEbrefOwO774/EFVBZki31kMnChDOvV7c0S&#10;GxvP/EWnrXSqQDg3aMCJDI3WuXUUMM/iQFy8Y0wBpcjUaZvwXOCh13VVPeuAnsuCw4HeHbU/2zEY&#10;2IwYPV2SHBZHN9XiR7efPxhzfze9vYISmuQ//Nf+tAYWT3UN1zflCe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oLEAAAA3QAAAA8AAAAAAAAAAAAAAAAAmAIAAGRycy9k&#10;b3ducmV2LnhtbFBLBQYAAAAABAAEAPUAAACJAwAAAAA=&#10;" path="m1,l4,1,7,4,5,11r3,9l4,22,1,24,,16,1,8,1,e" filled="f" strokecolor="white" strokeweight="1pt">
                    <v:path arrowok="t" o:connecttype="custom" o:connectlocs="1,5348;4,5349;7,5352;5,5359;8,5368;4,5370;1,5372;0,5364;1,5356;1,5348" o:connectangles="0,0,0,0,0,0,0,0,0,0"/>
                  </v:shape>
                </v:group>
                <v:group id="Group 7329" o:spid="_x0000_s1307" style="position:absolute;left:11182;top:5383;width:18;height:51" coordorigin="11182,5383" coordsize="1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fy0sYAAADdAAAADwAAAGRycy9kb3ducmV2LnhtbESPT4vCMBTE78J+h/AW&#10;9qZpFXWpRhFxlz2I4B9YvD2aZ1tsXkoT2/rtjSB4HGbmN8x82ZlSNFS7wrKCeBCBIE6tLjhTcDr+&#10;9L9BOI+ssbRMCu7kYLn46M0x0bblPTUHn4kAYZeggtz7KpHSpTkZdANbEQfvYmuDPsg6k7rGNsBN&#10;KYdRNJEGCw4LOVa0zim9Hm5GwW+L7WoUb5rt9bK+n4/j3f82JqW+PrvVDISnzr/Dr/afVjAdD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R/LSxgAAAN0A&#10;AAAPAAAAAAAAAAAAAAAAAKoCAABkcnMvZG93bnJldi54bWxQSwUGAAAAAAQABAD6AAAAnQMAAAAA&#10;">
                  <v:shape id="Freeform 7330" o:spid="_x0000_s1308" style="position:absolute;left:11182;top:5383;width:18;height:51;visibility:visible;mso-wrap-style:square;v-text-anchor:top" coordsize="1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gQUscA&#10;AADdAAAADwAAAGRycy9kb3ducmV2LnhtbESPQWvCQBSE74L/YXlCL6IbQ6sSXaW0CBXxYBTE2yP7&#10;TILZtyG7atpf7woFj8PMfMPMl62pxI0aV1pWMBpGIIgzq0vOFRz2q8EUhPPIGivLpOCXHCwX3c4c&#10;E23vvKNb6nMRIOwSVFB4XydSuqwgg25oa+LgnW1j0AfZ5FI3eA9wU8k4isbSYMlhocCavgrKLunV&#10;KMiPp3U7mo77Me23JtvY70l6+VPqrdd+zkB4av0r/N/+0QomH/E7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EFLHAAAA3QAAAA8AAAAAAAAAAAAAAAAAmAIAAGRy&#10;cy9kb3ducmV2LnhtbFBLBQYAAAAABAAEAPUAAACMAwAAAAA=&#10;" path="m13,l8,12r4,13l17,38,14,51,6,37,,21,2,7,13,e" filled="f" strokecolor="white" strokeweight="1pt">
                    <v:path arrowok="t" o:connecttype="custom" o:connectlocs="13,5383;8,5395;12,5408;17,5421;14,5434;6,5420;0,5404;2,5390;13,5383" o:connectangles="0,0,0,0,0,0,0,0,0"/>
                  </v:shape>
                </v:group>
                <v:group id="Group 7331" o:spid="_x0000_s1309" style="position:absolute;left:11136;top:5392;width:15;height:47" coordorigin="11136,5392" coordsize="1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PPcYAAADdAAAADwAAAGRycy9kb3ducmV2LnhtbESPQWvCQBSE7wX/w/KE&#10;3nQTS6xEVxFR8SCFqiDeHtlnEsy+Ddk1if++Wyj0OMzMN8xi1ZtKtNS40rKCeByBIM6sLjlXcDnv&#10;RjMQziNrrCyTghc5WC0HbwtMte34m9qTz0WAsEtRQeF9nUrpsoIMurGtiYN3t41BH2STS91gF+Cm&#10;kpMomkqDJYeFAmvaFJQ9Tk+jYN9ht/6It+3xcd+8bufk63qMSan3Yb+eg/DU+//wX/ugFXwmk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4s89xgAAAN0A&#10;AAAPAAAAAAAAAAAAAAAAAKoCAABkcnMvZG93bnJldi54bWxQSwUGAAAAAAQABAD6AAAAnQMAAAAA&#10;">
                  <v:shape id="Freeform 7332" o:spid="_x0000_s1310" style="position:absolute;left:11136;top:5392;width:15;height:47;visibility:visible;mso-wrap-style:square;v-text-anchor:top" coordsize="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Sc8YA&#10;AADdAAAADwAAAGRycy9kb3ducmV2LnhtbESPQWvCQBSE70L/w/KE3urGQG2JriIhhWAvaqt4fGZf&#10;k7TZtyG7Nem/d4WCx2FmvmEWq8E04kKdqy0rmE4iEMSF1TWXCj4/3p5eQTiPrLGxTAr+yMFq+TBa&#10;YKJtzzu67H0pAoRdggoq79tESldUZNBNbEscvC/bGfRBdqXUHfYBbhoZR9FMGqw5LFTYUlpR8bP/&#10;NQrOmzMf3lPcZFm+/t4eT3LwvVTqcTys5yA8Df4e/m/nWsHLczyD25vw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Sc8YAAADdAAAADwAAAAAAAAAAAAAAAACYAgAAZHJz&#10;L2Rvd25yZXYueG1sUEsFBgAAAAAEAAQA9QAAAIsDAAAAAA==&#10;" path="m4,l14,13,12,29,6,47,,41,3,26,5,5,4,e" filled="f" strokecolor="white" strokeweight="1pt">
                    <v:path arrowok="t" o:connecttype="custom" o:connectlocs="4,5392;14,5405;12,5421;6,5439;0,5433;3,5418;5,5397;4,5392" o:connectangles="0,0,0,0,0,0,0,0"/>
                  </v:shape>
                </v:group>
                <v:group id="Group 7333" o:spid="_x0000_s1311" style="position:absolute;left:11228;top:5557;width:7;height:8" coordorigin="11228,5557" coordsize="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z00cYAAADdAAAADwAAAGRycy9kb3ducmV2LnhtbESPT4vCMBTE78J+h/AW&#10;9qZpXdSlGkXEXTyI4B9YvD2aZ1tsXkoT2/rtjSB4HGbmN8xs0ZlSNFS7wrKCeBCBIE6tLjhTcDr+&#10;9n9AOI+ssbRMCu7kYDH/6M0w0bblPTUHn4kAYZeggtz7KpHSpTkZdANbEQfvYmuDPsg6k7rGNsBN&#10;KYdRNJYGCw4LOVa0yim9Hm5GwV+L7fI7Xjfb62V1Px9Hu/9tTEp9fXbLKQhPnX+HX+2NVjAZD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fPTRxgAAAN0A&#10;AAAPAAAAAAAAAAAAAAAAAKoCAABkcnMvZG93bnJldi54bWxQSwUGAAAAAAQABAD6AAAAnQMAAAAA&#10;">
                  <v:shape id="Freeform 7334" o:spid="_x0000_s1312" style="position:absolute;left:11228;top:5557;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0cUA&#10;AADdAAAADwAAAGRycy9kb3ducmV2LnhtbERPz2vCMBS+D/wfwhvsMjSd001qU9lEoQM9THfQ26N5&#10;a4vNS0mi1v9+OQg7fny/s0VvWnEh5xvLCl5GCQji0uqGKwU/+/VwBsIHZI2tZVJwIw+LfPCQYart&#10;lb/psguViCHsU1RQh9ClUvqyJoN+ZDviyP1aZzBE6CqpHV5juGnlOEnepMGGY0ONHS1rKk+7s1EQ&#10;pvJ54uxtdTgWm9di/bnl85dW6umx/5iDCNSHf/HdXWgF79NxnBvfxCc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7RxQAAAN0AAAAPAAAAAAAAAAAAAAAAAJgCAABkcnMv&#10;ZG93bnJldi54bWxQSwUGAAAAAAQABAD1AAAAigMAAAAA&#10;" path="m6,r,2l6,5,7,8,4,7,2,7,,7,2,4,4,2,6,e" filled="f" strokecolor="white" strokeweight="1pt">
                    <v:path arrowok="t" o:connecttype="custom" o:connectlocs="6,5557;6,5559;6,5562;7,5565;4,5564;2,5564;0,5564;2,5561;4,5559;6,5557" o:connectangles="0,0,0,0,0,0,0,0,0,0"/>
                  </v:shape>
                </v:group>
                <v:group id="Group 7335" o:spid="_x0000_s1313" style="position:absolute;left:11236;top:5580;width:9;height:15" coordorigin="11236,5580" coordsize="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FOMYAAADdAAAADwAAAGRycy9kb3ducmV2LnhtbESPQWvCQBSE70L/w/IK&#10;vdVNFG2NriJiiwcRGgvi7ZF9JsHs25DdJvHfu0LB4zAz3zCLVW8q0VLjSssK4mEEgjizuuRcwe/x&#10;6/0ThPPIGivLpOBGDlbLl8ECE207/qE29bkIEHYJKii8rxMpXVaQQTe0NXHwLrYx6INscqkb7ALc&#10;VHIURVNpsOSwUGBNm4Kya/pnFHx32K3H8bbdXy+b2/k4OZz2MSn19tqv5yA89f4Z/m/vtIKPyW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r8U4xgAAAN0A&#10;AAAPAAAAAAAAAAAAAAAAAKoCAABkcnMvZG93bnJldi54bWxQSwUGAAAAAAQABAD6AAAAnQMAAAAA&#10;">
                  <v:shape id="Freeform 7336" o:spid="_x0000_s1314" style="position:absolute;left:11236;top:5580;width:9;height:15;visibility:visible;mso-wrap-style:square;v-text-anchor:top" coordsize="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LR8QA&#10;AADdAAAADwAAAGRycy9kb3ducmV2LnhtbERPPW/CMBDdK/EfrEPqBg6UAgoYRKtW7cBCgCHbKT6S&#10;iPic2m5I++vrAanj0/teb3vTiI6cry0rmIwTEMSF1TWXCk7H99EShA/IGhvLpOCHPGw3g4c1ptre&#10;+EBdFkoRQ9inqKAKoU2l9EVFBv3YtsSRu1hnMEToSqkd3mK4aeQ0SebSYM2xocKWXisqrtm3UfDR&#10;Ffvf2cv0LeQu353drP1yl1ypx2G/W4EI1Id/8d39qRUsnp/i/vg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C0fEAAAA3QAAAA8AAAAAAAAAAAAAAAAAmAIAAGRycy9k&#10;b3ducmV2LnhtbFBLBQYAAAAABAAEAPUAAACJAwAAAAA=&#10;" path="m,1l4,,7,1,8,9,5,9,3,11,1,15r,-5l,6,,1e" filled="f" strokecolor="white" strokeweight="1pt">
                    <v:path arrowok="t" o:connecttype="custom" o:connectlocs="0,5581;4,5580;7,5581;8,5589;5,5589;3,5591;1,5595;1,5590;0,5586;0,5581" o:connectangles="0,0,0,0,0,0,0,0,0,0"/>
                  </v:shape>
                </v:group>
                <v:group id="Group 7337" o:spid="_x0000_s1315" style="position:absolute;left:11232;top:5663;width:2;height:8" coordorigin="11232,5663"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Bf48cAAADdAAAADwAAAGRycy9kb3ducmV2LnhtbESPQWvCQBSE7wX/w/IK&#10;3ppNlLSSZhWRKh5CoSqU3h7ZZxLMvg3ZbRL/fbdQ6HGYmW+YfDOZVgzUu8aygiSKQRCXVjdcKbic&#10;908rEM4ja2wtk4I7OdisZw85ZtqO/EHDyVciQNhlqKD2vsukdGVNBl1kO+LgXW1v0AfZV1L3OAa4&#10;aeUijp+lwYbDQo0d7Woqb6dvo+Aw4rhdJm9Dcbvu7l/n9P2zSEip+eO0fQXhafL/4b/2USt4S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Bf48cAAADd&#10;AAAADwAAAAAAAAAAAAAAAACqAgAAZHJzL2Rvd25yZXYueG1sUEsFBgAAAAAEAAQA+gAAAJ4DAAAA&#10;AA==&#10;">
                  <v:shape id="Freeform 7338" o:spid="_x0000_s1316" style="position:absolute;left:11232;top:5663;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FMcA&#10;AADdAAAADwAAAGRycy9kb3ducmV2LnhtbESP3WoCMRSE7wt9h3AE72pWpVZWoxRBEGm1/iBeHjfH&#10;zbabk2WTrtu3bwoFL4eZ+YaZzltbioZqXzhW0O8lIIgzpwvOFRwPy6cxCB+QNZaOScEPeZjPHh+m&#10;mGp34x01+5CLCGGfogITQpVK6TNDFn3PVcTRu7raYoiyzqWu8RbhtpSDJBlJiwXHBYMVLQxlX/tv&#10;q+ByOq8/msXbajv6vBQm2dH7BjdKdTvt6wREoDbcw//tlVbw8jwcwN+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0hTHAAAA3QAAAA8AAAAAAAAAAAAAAAAAmAIAAGRy&#10;cy9kb3ducmV2LnhtbFBLBQYAAAAABAAEAPUAAACMAwAAAAA=&#10;" path="m1,r,2l1,4r,3l1,5,1,2,1,e" filled="f" strokecolor="white" strokeweight="1pt">
                    <v:path arrowok="t" o:connecttype="custom" o:connectlocs="2,5663;2,5665;2,5667;2,5670;2,5670;2,5668;2,5665;2,5663" o:connectangles="0,0,0,0,0,0,0,0"/>
                  </v:shape>
                </v:group>
                <v:group id="Group 7339" o:spid="_x0000_s1317" style="position:absolute;left:11208;top:5685;width:14;height:16" coordorigin="11208,5685" coordsize="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5kD8YAAADdAAAADwAAAGRycy9kb3ducmV2LnhtbESPQWvCQBSE7wX/w/IE&#10;b3UTg61EVxGp4kGEqiDeHtlnEsy+DdltEv99tyD0OMzMN8xi1ZtKtNS40rKCeByBIM6sLjlXcDlv&#10;32cgnEfWWFkmBU9ysFoO3haYatvxN7Unn4sAYZeigsL7OpXSZQUZdGNbEwfvbhuDPsgml7rBLsBN&#10;JSdR9CENlhwWCqxpU1D2OP0YBbsOu3USf7WHx33zvJ2nx+shJqVGw349B+Gp9//hV3uvFXxO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nmQPxgAAAN0A&#10;AAAPAAAAAAAAAAAAAAAAAKoCAABkcnMvZG93bnJldi54bWxQSwUGAAAAAAQABAD6AAAAnQMAAAAA&#10;">
                  <v:shape id="Freeform 7340" o:spid="_x0000_s1318" style="position:absolute;left:11208;top:5685;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jUcQA&#10;AADdAAAADwAAAGRycy9kb3ducmV2LnhtbESPT4vCMBTE74LfITxhb5r63+0aRQTZPQlWQbw9mrdt&#10;2ealNGmt334jCB6HmfkNs952phQt1a6wrGA8ikAQp1YXnCm4nA/DFQjnkTWWlknBgxxsN/3eGmNt&#10;73yiNvGZCBB2MSrIva9iKV2ak0E3shVx8H5tbdAHWWdS13gPcFPKSRQtpMGCw0KOFe1zSv+SxgTK&#10;7Pu6u3DzedAnGbXH5rZsHpVSH4Nu9wXCU+ff4Vf7RytYzqcz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8I1HEAAAA3QAAAA8AAAAAAAAAAAAAAAAAmAIAAGRycy9k&#10;b3ducmV2LnhtbFBLBQYAAAAABAAEAPUAAACJAwAAAAA=&#10;" path="m1,3r5,l10,1,13,r,5l11,10,6,14,,15,1,9,1,3e" filled="f" strokecolor="white" strokeweight="1pt">
                    <v:path arrowok="t" o:connecttype="custom" o:connectlocs="1,5688;6,5688;10,5686;13,5685;13,5690;11,5695;6,5699;0,5700;1,5694;1,5688" o:connectangles="0,0,0,0,0,0,0,0,0,0"/>
                  </v:shape>
                </v:group>
                <v:group id="Group 7341" o:spid="_x0000_s1319" style="position:absolute;left:11203;top:5732;width:45;height:112" coordorigin="11203,5732" coordsize="4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tZ4MYAAADdAAAADwAAAGRycy9kb3ducmV2LnhtbESPQWvCQBSE74L/YXkF&#10;b3UTJW1JXUWkigcRqgXx9sg+k2D2bchuk/jvXUHwOMzMN8xs0ZtKtNS40rKCeByBIM6sLjlX8Hdc&#10;v3+BcB5ZY2WZFNzIwWI+HMww1bbjX2oPPhcBwi5FBYX3dSqlywoy6Ma2Jg7exTYGfZBNLnWDXYCb&#10;Sk6i6EMaLDksFFjTqqDsevg3CjYddstp/NPurpfV7XxM9qddTEqN3vrlNwhPvX+Fn+2tVvCZTB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O1ngxgAAAN0A&#10;AAAPAAAAAAAAAAAAAAAAAKoCAABkcnMvZG93bnJldi54bWxQSwUGAAAAAAQABAD6AAAAnQMAAAAA&#10;">
                  <v:shape id="Freeform 7342" o:spid="_x0000_s1320" style="position:absolute;left:11203;top:5732;width:45;height:112;visibility:visible;mso-wrap-style:square;v-text-anchor:top" coordsize="4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4+ZMcA&#10;AADdAAAADwAAAGRycy9kb3ducmV2LnhtbESPQWsCMRCF7wX/QxjBS6lZXbRlaxQVhB7ag7YUvA2b&#10;6WbbzWRJUo3/vikIHh9v3vfmLVbJduJEPrSOFUzGBQji2umWGwUf77uHJxAhImvsHJOCCwVYLQd3&#10;C6y0O/OeTofYiAzhUKECE2NfSRlqQxbD2PXE2fty3mLM0jdSezxnuO3ktCjm0mLLucFgT1tD9c/h&#10;1+Y3Lvcb/Xk8tt9+V77JskicXo1So2FaP4OIlOLt+Jp+0QoeZ+Uc/tdkB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PmTHAAAA3QAAAA8AAAAAAAAAAAAAAAAAmAIAAGRy&#10;cy9kb3ducmV2LnhtbFBLBQYAAAAABAAEAPUAAACMAwAAAAA=&#10;" path="m36,108r1,-2l37,104r1,-2l27,96,22,84r-3,l19,85r1,1l13,87r-3,3l9,96,6,77,,63,9,51,8,62,24,59,28,49,32,33,23,27,21,15,12,4,29,,28,16r6,9l43,24r,-5l44,15r,17l40,31,36,30r-3,4l33,55,31,75r3,10l40,75r4,2l44,83r-9,6l41,93r3,8l44,111r-3,1l38,110r-2,-2e" filled="f" strokecolor="white" strokeweight="1pt">
                    <v:path arrowok="t" o:connecttype="custom" o:connectlocs="36,5840;37,5838;37,5836;38,5834;27,5828;22,5816;19,5816;19,5817;20,5818;13,5819;10,5822;9,5828;6,5809;0,5795;9,5783;8,5794;24,5791;28,5781;32,5765;23,5759;21,5747;12,5736;29,5732;28,5748;34,5757;43,5756;43,5751;44,5747;44,5764;40,5763;36,5762;33,5766;33,5787;31,5807;34,5817;40,5807;44,5809;44,5815;35,5821;41,5825;44,5833;44,5843;41,5844;38,5842;36,5840" o:connectangles="0,0,0,0,0,0,0,0,0,0,0,0,0,0,0,0,0,0,0,0,0,0,0,0,0,0,0,0,0,0,0,0,0,0,0,0,0,0,0,0,0,0,0,0,0"/>
                  </v:shape>
                </v:group>
                <v:group id="Group 7343" o:spid="_x0000_s1321" style="position:absolute;left:11246;top:6029;width:2;height:9" coordorigin="11246,6029" coordsize="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ViDMYAAADdAAAADwAAAGRycy9kb3ducmV2LnhtbESPT4vCMBTE7wt+h/AE&#10;b2taxXWpRhFR2YMs+AcWb4/m2Rabl9LEtn77jSB4HGbmN8x82ZlSNFS7wrKCeBiBIE6tLjhTcD5t&#10;P79BOI+ssbRMCh7kYLnofcwx0bblAzVHn4kAYZeggtz7KpHSpTkZdENbEQfvamuDPsg6k7rGNsBN&#10;KUdR9CUNFhwWcqxonVN6O96Ngl2L7Wocb5r97bp+XE6T3799TEoN+t1qBsJT59/hV/tHK5hOxl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pWIMxgAAAN0A&#10;AAAPAAAAAAAAAAAAAAAAAKoCAABkcnMvZG93bnJldi54bWxQSwUGAAAAAAQABAD6AAAAnQMAAAAA&#10;">
                  <v:shape id="Freeform 7344" o:spid="_x0000_s1322" style="position:absolute;left:11246;top:6029;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FPsMA&#10;AADdAAAADwAAAGRycy9kb3ducmV2LnhtbERPy2rCQBTdC/7DcAU3ohMrTUt0FCkN6M5HEdzdZq5J&#10;MHMnzYwx/r2zKLg8nPdi1ZlKtNS40rKC6SQCQZxZXXKu4OeYjj9BOI+ssbJMCh7kYLXs9xaYaHvn&#10;PbUHn4sQwi5BBYX3dSKlywoy6Ca2Jg7cxTYGfYBNLnWD9xBuKvkWRbE0WHJoKLCmr4Ky6+FmFIw2&#10;Z0x1+xvL7fl7d73JmE7pn1LDQbeeg/DU+Zf4373RCj7eZ2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FPsMAAADdAAAADwAAAAAAAAAAAAAAAACYAgAAZHJzL2Rv&#10;d25yZXYueG1sUEsFBgAAAAAEAAQA9QAAAIgDAAAAAA==&#10;" path="m,l,,1,r,9l,6,,4,,e" filled="f" strokecolor="white" strokeweight="1pt">
                    <v:path arrowok="t" o:connecttype="custom" o:connectlocs="0,6029;0,6029;1,6029;1,6029;1,6038;0,6035;0,6033;0,6029" o:connectangles="0,0,0,0,0,0,0,0"/>
                  </v:shape>
                </v:group>
                <v:group id="Group 7345" o:spid="_x0000_s1323" style="position:absolute;left:11230;top:6322;width:21;height:29" coordorigin="11230,6322"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ZT5cYAAADdAAAADwAAAGRycy9kb3ducmV2LnhtbESPQWvCQBSE70L/w/IK&#10;vdVNFG2NriJiiwcRGgvi7ZF9JsHs25DdJvHfu0LB4zAz3zCLVW8q0VLjSssK4mEEgjizuuRcwe/x&#10;6/0ThPPIGivLpOBGDlbLl8ECE207/qE29bkIEHYJKii8rxMpXVaQQTe0NXHwLrYx6INscqkb7ALc&#10;VHIURVNpsOSwUGBNm4Kya/pnFHx32K3H8bbdXy+b2/k4OZz2MSn19tqv5yA89f4Z/m/vtIKPyXg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dlPlxgAAAN0A&#10;AAAPAAAAAAAAAAAAAAAAAKoCAABkcnMvZG93bnJldi54bWxQSwUGAAAAAAQABAD6AAAAnQMAAAAA&#10;">
                  <v:shape id="Freeform 7346" o:spid="_x0000_s1324" style="position:absolute;left:11230;top:6322;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s5kMEA&#10;AADdAAAADwAAAGRycy9kb3ducmV2LnhtbERPPU/DMBDdK/EfrENiax0qaFGoW1VVI7qSdMh4xEcc&#10;EZ+T2EnDv68HJMan9707zLYVEw2+cazgeZWAIK6cbrhWcC2y5RsIH5A1to5JwS95OOwfFjtMtbvx&#10;J015qEUMYZ+iAhNCl0rpK0MW/cp1xJH7doPFEOFQSz3gLYbbVq6TZCMtNhwbDHZ0MlT95KNVcN5U&#10;Oem+/yr0hxxNXZREWanU0+N8fAcRaA7/4j/3RSvYvr7E/fFNfA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OZDBAAAA3QAAAA8AAAAAAAAAAAAAAAAAmAIAAGRycy9kb3du&#10;cmV2LnhtbFBLBQYAAAAABAAEAPUAAACGAwAAAAA=&#10;" path="m4,29l,15,9,11,11,r3,10l21,24,10,28,8,29r-2,l4,29e" filled="f" strokecolor="white" strokeweight="1pt">
                    <v:path arrowok="t" o:connecttype="custom" o:connectlocs="4,6351;0,6337;9,6333;11,6322;14,6332;21,6346;10,6350;8,6351;6,6351;4,6351" o:connectangles="0,0,0,0,0,0,0,0,0,0"/>
                  </v:shape>
                </v:group>
                <v:group id="Group 7347" o:spid="_x0000_s1325" style="position:absolute;left:11235;top:6270;width:10;height:22" coordorigin="11235,6270"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YsnsYAAADdAAAADwAAAGRycy9kb3ducmV2LnhtbESPQWvCQBSE70L/w/IK&#10;vekmbW0ldRWRKh5EMAri7ZF9JsHs25DdJvHfdwXB4zAz3zDTeW8q0VLjSssK4lEEgjizuuRcwfGw&#10;Gk5AOI+ssbJMCm7kYD57GUwx0bbjPbWpz0WAsEtQQeF9nUjpsoIMupGtiYN3sY1BH2STS91gF+Cm&#10;ku9R9CUNlhwWCqxpWVB2Tf+MgnWH3eIj/m2318vydj6Md6dtTEq9vfaLHxCeev8MP9obreB7/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BiyexgAAAN0A&#10;AAAPAAAAAAAAAAAAAAAAAKoCAABkcnMvZG93bnJldi54bWxQSwUGAAAAAAQABAD6AAAAnQMAAAAA&#10;">
                  <v:shape id="Freeform 7348" o:spid="_x0000_s1326" style="position:absolute;left:11235;top:6270;width:10;height:2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WDcUA&#10;AADdAAAADwAAAGRycy9kb3ducmV2LnhtbESPT4vCMBTE78J+h/AW9qbp+meVapRFcBH0su7i+dE8&#10;29LmpTSxqd/eCILHYWZ+w6w2valFR60rLSv4HCUgiDOrS84V/P/thgsQziNrrC2Tghs52KzfBitM&#10;tQ38S93J5yJC2KWooPC+SaV0WUEG3cg2xNG72Nagj7LNpW4xRLip5ThJvqTBkuNCgQ1tC8qq09Uo&#10;OCRaz7ahq/Zh0vxMjmd5DlWn1Md7/70E4an3r/CzvdcK5rPpGB5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VYNxQAAAN0AAAAPAAAAAAAAAAAAAAAAAJgCAABkcnMv&#10;ZG93bnJldi54bWxQSwUGAAAAAAQABAD1AAAAigMAAAAA&#10;" path="m6,18r,2l5,21r,1l3,15,2,8,,,4,4r6,3l6,18e" filled="f" strokecolor="white" strokeweight="1pt">
                    <v:path arrowok="t" o:connecttype="custom" o:connectlocs="6,6288;6,6290;5,6291;5,6292;3,6285;2,6278;0,6270;4,6274;10,6277;6,6288" o:connectangles="0,0,0,0,0,0,0,0,0,0"/>
                  </v:shape>
                </v:group>
                <v:group id="Group 7349" o:spid="_x0000_s1327" style="position:absolute;left:11212;top:6269;width:17;height:25" coordorigin="11212,6269" coordsize="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gXcsYAAADdAAAADwAAAGRycy9kb3ducmV2LnhtbESPQWvCQBSE74X+h+UV&#10;vOkmWluJriKi4kGEakG8PbLPJJh9G7JrEv99VxB6HGbmG2a26EwpGqpdYVlBPIhAEKdWF5wp+D1t&#10;+hMQziNrLC2Tggc5WMzf32aYaNvyDzVHn4kAYZeggtz7KpHSpTkZdANbEQfvamuDPsg6k7rGNsBN&#10;KYdR9CUNFhwWcqxolVN6O96Ngm2L7XIUr5v97bp6XE7jw3kfk1K9j245BeGp8//hV3unFXyPP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mBdyxgAAAN0A&#10;AAAPAAAAAAAAAAAAAAAAAKoCAABkcnMvZG93bnJldi54bWxQSwUGAAAAAAQABAD6AAAAnQMAAAAA&#10;">
                  <v:shape id="Freeform 7350" o:spid="_x0000_s1328" style="position:absolute;left:11212;top:6269;width:17;height:25;visibility:visible;mso-wrap-style:square;v-text-anchor:top" coordsize="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O+YcYA&#10;AADdAAAADwAAAGRycy9kb3ducmV2LnhtbESPT2vCQBTE74V+h+UVvNVNRFuJbqQUCyIqVnPw+Mi+&#10;/KHZtyG7avTTu4VCj8PM/IaZL3rTiAt1rrasIB5GIIhzq2suFWTHr9cpCOeRNTaWScGNHCzS56c5&#10;Jtpe+ZsuB1+KAGGXoILK+zaR0uUVGXRD2xIHr7CdQR9kV0rd4TXATSNHUfQmDdYcFips6bOi/Odw&#10;NoFyH2U23unTdolmv4mLbL25LZUavPQfMxCeev8f/muvtIL3yXgMv2/CE5D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O+YcYAAADdAAAADwAAAAAAAAAAAAAAAACYAgAAZHJz&#10;L2Rvd25yZXYueG1sUEsFBgAAAAAEAAQA9QAAAIsDAAAAAA==&#10;" path="m11,r6,13l8,25,,23,,21,,20,,19,,9,9,8,11,e" filled="f" strokecolor="white" strokeweight="1pt">
                    <v:path arrowok="t" o:connecttype="custom" o:connectlocs="11,6269;17,6282;8,6294;0,6292;0,6290;0,6289;0,6289;0,6288;0,6288;0,6278;9,6277;11,6269" o:connectangles="0,0,0,0,0,0,0,0,0,0,0,0"/>
                  </v:shape>
                </v:group>
                <v:group id="Group 7351" o:spid="_x0000_s1329" style="position:absolute;left:11205;top:6312;width:24;height:33" coordorigin="11205,6312" coordsize="2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0qncYAAADdAAAADwAAAGRycy9kb3ducmV2LnhtbESPQWvCQBSE74X+h+UV&#10;vNVNqmkldRURFQ8iqIXi7ZF9JsHs25Bdk/jvXaHQ4zAz3zDTeW8q0VLjSssK4mEEgjizuuRcwc9p&#10;/T4B4TyyxsoyKbiTg/ns9WWKqbYdH6g9+lwECLsUFRTe16mULivIoBvamjh4F9sY9EE2udQNdgFu&#10;KvkRRZ/SYMlhocCalgVl1+PNKNh02C1G8ardXS/L+/mU7H93MSk1eOsX3yA89f4//NfeagVfyTi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PSqdxgAAAN0A&#10;AAAPAAAAAAAAAAAAAAAAAKoCAABkcnMvZG93bnJldi54bWxQSwUGAAAAAAQABAD6AAAAnQMAAAAA&#10;">
                  <v:shape id="Freeform 7352" o:spid="_x0000_s1330" style="position:absolute;left:11205;top:6312;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i7cUA&#10;AADdAAAADwAAAGRycy9kb3ducmV2LnhtbESPQWsCMRSE7wX/Q3iCt5pVrF1Wo0hBUHppo94fm+dm&#10;cfOy3URd++ubQqHHYWa+YZbr3jXiRl2oPSuYjDMQxKU3NVcKjoftcw4iRGSDjWdS8KAA69XgaYmF&#10;8Xf+pJuOlUgQDgUqsDG2hZShtOQwjH1LnLyz7xzGJLtKmg7vCe4aOc2yuXRYc1qw2NKbpfKir07B&#10;/qr1u6b+4Gz+VTaPSZWfvj+UGg37zQJEpD7+h//aO6Pg9WU2h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yLtxQAAAN0AAAAPAAAAAAAAAAAAAAAAAJgCAABkcnMv&#10;ZG93bnJldi54bWxQSwUGAAAAAAQABAD1AAAAigMAAAAA&#10;" path="m2,10l3,8r9,8l12,15,17,8,16,3,16,r2,1l20,1r2,1l20,7r4,8l22,20r-1,2l6,22r5,11l8,30,5,28,2,26r,-5l,14,2,10e" filled="f" strokecolor="white" strokeweight="1pt">
                    <v:path arrowok="t" o:connecttype="custom" o:connectlocs="2,6322;3,6320;12,6328;12,6327;17,6320;16,6315;16,6312;18,6313;20,6313;22,6314;20,6319;24,6327;22,6332;21,6334;6,6334;11,6345;8,6342;5,6340;2,6338;2,6333;0,6326;2,6322" o:connectangles="0,0,0,0,0,0,0,0,0,0,0,0,0,0,0,0,0,0,0,0,0,0"/>
                  </v:shape>
                </v:group>
                <v:group id="Group 7353" o:spid="_x0000_s1331" style="position:absolute;left:11165;top:6427;width:4;height:7" coordorigin="11165,6427" coordsize="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MRccgAAADdAAAADwAAAGRycy9kb3ducmV2LnhtbESPzWrDMBCE74W8g9hC&#10;b7XspPnBtRJCSEsPIZCkUHJbrI1tbK2MpdrO21eFQo/DzHzDZJvRNKKnzlWWFSRRDII4t7riQsHn&#10;5e15BcJ5ZI2NZVJwJweb9eQhw1TbgU/Un30hAoRdigpK79tUSpeXZNBFtiUO3s12Bn2QXSF1h0OA&#10;m0ZO43ghDVYcFkpsaVdSXp+/jYL3AYftLNn3h/q2u18v8+PXISGlnh7H7SsIT6P/D/+1P7SC5fxl&#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mjEXHIAAAA&#10;3QAAAA8AAAAAAAAAAAAAAAAAqgIAAGRycy9kb3ducmV2LnhtbFBLBQYAAAAABAAEAPoAAACfAwAA&#10;AAA=&#10;">
                  <v:shape id="Freeform 7354" o:spid="_x0000_s1332" style="position:absolute;left:11165;top:6427;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7MGsMA&#10;AADdAAAADwAAAGRycy9kb3ducmV2LnhtbESP3W7CMAxG75H2DpGRuIOUiZ+pENCYNK3ijsIDWI3X&#10;VDRO1WS0e/v5YhKX1ufv2Gd/HH2rHtTHJrCB5SIDRVwF23Bt4Hb9nL+BignZYhuYDPxShOPhZbLH&#10;3IaBL/QoU60EwjFHAy6lLtc6Vo48xkXoiCX7Dr3HJGNfa9vjIHDf6tcs22iPDcsFhx19OKru5Y8X&#10;SuFSeb/ewqkocDhfThV9LaMxs+n4vgOVaEzP5f92YQ1s1yt5V2zEBPTh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7MGsMAAADdAAAADwAAAAAAAAAAAAAAAACYAgAAZHJzL2Rv&#10;d25yZXYueG1sUEsFBgAAAAAEAAQA9QAAAIgDAAAAAA==&#10;" path="m,l2,,4,1r,2l3,4r,1l3,6,2,4,1,2,,e" filled="f" strokecolor="white" strokeweight="1pt">
                    <v:path arrowok="t" o:connecttype="custom" o:connectlocs="0,6427;2,6427;4,6428;4,6430;3,6431;3,6432;3,6433;2,6431;1,6429;0,6427" o:connectangles="0,0,0,0,0,0,0,0,0,0"/>
                  </v:shape>
                </v:group>
                <v:group id="Group 7355" o:spid="_x0000_s1333" style="position:absolute;left:11169;top:6478;width:5;height:20" coordorigin="11169,6478" coordsize="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3AgmMcAAADdAAAADwAAAGRycy9kb3ducmV2LnhtbESPQWvCQBSE7wX/w/KE&#10;3uomWq1GVxHR0oMIVaH09sg+k2D2bchuk/jvXUHocZiZb5jFqjOlaKh2hWUF8SACQZxaXXCm4Hza&#10;vU1BOI+ssbRMCm7kYLXsvSww0bblb2qOPhMBwi5BBbn3VSKlS3My6Aa2Ig7exdYGfZB1JnWNbYCb&#10;Ug6jaCINFhwWcqxok1N6Pf4ZBZ8ttutRvG3218vm9nsaH372MSn12u/WcxCeOv8ffra/tIKP8f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3AgmMcAAADd&#10;AAAADwAAAAAAAAAAAAAAAACqAgAAZHJzL2Rvd25yZXYueG1sUEsFBgAAAAAEAAQA+gAAAJ4DAAAA&#10;AA==&#10;">
                  <v:shape id="Freeform 7356" o:spid="_x0000_s1334" style="position:absolute;left:11169;top:6478;width:5;height:20;visibility:visible;mso-wrap-style:square;v-text-anchor:top" coordsize="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Yn8EA&#10;AADdAAAADwAAAGRycy9kb3ducmV2LnhtbERPy4rCMBTdD/gP4QpuBk0VfNAxivjA6dIqM9tLc03L&#10;NDeliVr/3iwGXB7Oe7nubC3u1PrKsYLxKAFBXDhdsVFwOR+GCxA+IGusHZOCJ3lYr3ofS0y1e/CJ&#10;7nkwIoawT1FBGUKTSumLkiz6kWuII3d1rcUQYWukbvERw20tJ0kykxYrjg0lNrQtqfjLb1bB5+SS&#10;7Y/+yovdTyY7a38zY45KDfrd5gtEoC68xf/ub61gPp3G/fFNf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3mJ/BAAAA3QAAAA8AAAAAAAAAAAAAAAAAmAIAAGRycy9kb3du&#10;cmV2LnhtbFBLBQYAAAAABAAEAPUAAACGAwAAAAA=&#10;" path="m4,r,l4,7,2,13,,20,,11,2,5,4,e" filled="f" strokecolor="white" strokeweight="1pt">
                    <v:path arrowok="t" o:connecttype="custom" o:connectlocs="4,6478;4,6478;4,6485;2,6491;0,6498;0,6489;2,6483;4,6478" o:connectangles="0,0,0,0,0,0,0,0"/>
                  </v:shape>
                </v:group>
                <v:group id="Group 7357" o:spid="_x0000_s1335" style="position:absolute;left:11173;top:6558;width:3;height:3" coordorigin="11173,6558"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6Q8YAAADdAAAADwAAAGRycy9kb3ducmV2LnhtbESPT2vCQBTE7wW/w/KE&#10;3uomllSJriKi4kEK/gHx9sg+k2D2bciuSfz23UKhx2FmfsPMl72pREuNKy0riEcRCOLM6pJzBZfz&#10;9mMKwnlkjZVlUvAiB8vF4G2OqbYdH6k9+VwECLsUFRTe16mULivIoBvZmjh4d9sY9EE2udQNdgFu&#10;KjmOoi9psOSwUGBN64Kyx+lpFOw67Faf8aY9PO7r1+2cfF8PMSn1PuxXMxCeev8f/mvvtYJJk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37pDxgAAAN0A&#10;AAAPAAAAAAAAAAAAAAAAAKoCAABkcnMvZG93bnJldi54bWxQSwUGAAAAAAQABAD6AAAAnQMAAAAA&#10;">
                  <v:shape id="Freeform 7358" o:spid="_x0000_s1336" style="position:absolute;left:11173;top:6558;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x/cUA&#10;AADdAAAADwAAAGRycy9kb3ducmV2LnhtbESP0WrCQBRE3wv9h+UWfNNNlViJrhJaBZH6UPUDrtlr&#10;kpq9G7JrjH69WxD6OMzMGWa26EwlWmpcaVnB+yACQZxZXXKu4LBf9ScgnEfWWFkmBTdysJi/vsww&#10;0fbKP9TufC4ChF2CCgrv60RKlxVk0A1sTRy8k20M+iCbXOoGrwFuKjmMorE0WHJYKLCmz4Ky8+5i&#10;FIy2sWzNEr/9V/p7Pt67zTitUaneW5dOQXjq/H/42V5rBR9xPIS/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H9xQAAAN0AAAAPAAAAAAAAAAAAAAAAAJgCAABkcnMv&#10;ZG93bnJldi54bWxQSwUGAAAAAAQABAD1AAAAigMAAAAA&#10;" path="m,3l1,2,2,1,2,r,1l2,2,1,2r,1l,3e" filled="f" strokecolor="white" strokeweight="1pt">
                    <v:path arrowok="t" o:connecttype="custom" o:connectlocs="0,6561;1,6560;2,6559;2,6558;2,6559;2,6559;2,6560;1,6560;1,6561;0,6561" o:connectangles="0,0,0,0,0,0,0,0,0,0"/>
                  </v:shape>
                </v:group>
                <v:group id="Group 7359" o:spid="_x0000_s1337" style="position:absolute;left:11152;top:6584;width:19;height:26" coordorigin="11152,6584" coordsize="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GBr8YAAADdAAAADwAAAGRycy9kb3ducmV2LnhtbESPQWvCQBSE74L/YXkF&#10;b3UTJW1JXUWkigcRqgXx9sg+k2D2bchuk/jvXUHwOMzMN8xs0ZtKtNS40rKCeByBIM6sLjlX8Hdc&#10;v3+BcB5ZY2WZFNzIwWI+HMww1bbjX2oPPhcBwi5FBYX3dSqlywoy6Ma2Jg7exTYGfZBNLnWDXYCb&#10;Sk6i6EMaLDksFFjTqqDsevg3CjYddstp/NPurpfV7XxM9qddTEqN3vrlNwhPvX+Fn+2tVvCZJF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QYGvxgAAAN0A&#10;AAAPAAAAAAAAAAAAAAAAAKoCAABkcnMvZG93bnJldi54bWxQSwUGAAAAAAQABAD6AAAAnQMAAAAA&#10;">
                  <v:shape id="Freeform 7360" o:spid="_x0000_s1338" style="position:absolute;left:11152;top:6584;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2n2MQA&#10;AADdAAAADwAAAGRycy9kb3ducmV2LnhtbESPzWrDMBCE74W+g9hCb43c5qfBsRLaQCHXpoZeN9ZG&#10;smOtjKUkTp6+CgR6HGbmG6ZYDa4VJ+pD7VnB6ygDQVx5XbNRUP58vcxBhIissfVMCi4UYLV8fCgw&#10;1/7M33TaRiMShEOOCmyMXS5lqCw5DCPfESdv73uHMcneSN3jOcFdK9+ybCYd1pwWLHa0tlQdtken&#10;YNyUv1xe425cy88gLZvZrjFKPT8NHwsQkYb4H763N1rB+3Q6gd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p9jEAAAA3QAAAA8AAAAAAAAAAAAAAAAAmAIAAGRycy9k&#10;b3ducmV2LnhtbFBLBQYAAAAABAAEAPUAAACJAwAAAAA=&#10;" path="m,19l1,13,1,7,1,,7,2r6,2l19,7r,1l19,10r,2l16,5,12,25,,19e" filled="f" strokecolor="white" strokeweight="1pt">
                    <v:path arrowok="t" o:connecttype="custom" o:connectlocs="0,6603;1,6597;1,6591;1,6584;7,6586;13,6588;19,6591;19,6592;19,6594;19,6596;16,6589;12,6609;0,6603" o:connectangles="0,0,0,0,0,0,0,0,0,0,0,0,0"/>
                  </v:shape>
                </v:group>
                <v:group id="Group 7361" o:spid="_x0000_s1339" style="position:absolute;left:11157;top:6605;width:21;height:76" coordorigin="11157,6605" coordsize="2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8QMYAAADdAAAADwAAAGRycy9kb3ducmV2LnhtbESPT2vCQBTE7wW/w/KE&#10;3uomllSJriKi4kEK/gHx9sg+k2D2bciuSfz23UKhx2FmfsPMl72pREuNKy0riEcRCOLM6pJzBZfz&#10;9mMKwnlkjZVlUvAiB8vF4G2OqbYdH6k9+VwECLsUFRTe16mULivIoBvZmjh4d9sY9EE2udQNdgFu&#10;KjmOoi9psOSwUGBN64Kyx+lpFOw67Faf8aY9PO7r1+2cfF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LxAxgAAAN0A&#10;AAAPAAAAAAAAAAAAAAAAAKoCAABkcnMvZG93bnJldi54bWxQSwUGAAAAAAQABAD6AAAAnQMAAAAA&#10;">
                  <v:shape id="Freeform 7362" o:spid="_x0000_s1340" style="position:absolute;left:11157;top:6605;width:21;height: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0mcYA&#10;AADdAAAADwAAAGRycy9kb3ducmV2LnhtbESPzYvCMBTE7wv+D+EJe1vTXdCVapT9QFgPHvwAr8/m&#10;2Vabl5LEtvrXG2HB4zAzv2Gm885UoiHnS8sK3gcJCOLM6pJzBbvt4m0MwgdkjZVlUnAlD/NZ72WK&#10;qbYtr6nZhFxECPsUFRQh1KmUPivIoB/Ymjh6R+sMhihdLrXDNsJNJT+SZCQNlhwXCqzpp6DsvLkY&#10;Bev98dbZw+kamlW7vZ2/l7+5q5V67XdfExCBuvAM/7f/tILP4XAEj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N0mcYAAADdAAAADwAAAAAAAAAAAAAAAACYAgAAZHJz&#10;L2Rvd25yZXYueG1sUEsFBgAAAAAEAAQA9QAAAIsDAAAAAA==&#10;" path="m4,46l3,27,4,8,7,r4,13l10,13r4,1l15,8r,-6l18,22r2,20l15,54,9,61r,14l,65,4,49r,-3e" filled="f" strokecolor="white" strokeweight="1pt">
                    <v:path arrowok="t" o:connecttype="custom" o:connectlocs="4,6651;3,6632;4,6613;7,6605;11,6618;10,6618;14,6619;15,6613;15,6607;18,6627;20,6647;15,6659;9,6666;9,6680;0,6670;4,6654;4,6651" o:connectangles="0,0,0,0,0,0,0,0,0,0,0,0,0,0,0,0,0"/>
                  </v:shape>
                </v:group>
                <v:group id="Group 7363" o:spid="_x0000_s1341" style="position:absolute;left:11171;top:6661;width:9;height:28" coordorigin="11171,6661" coordsize="9,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qHrMYAAADdAAAADwAAAGRycy9kb3ducmV2LnhtbESPQWvCQBSE7wX/w/IE&#10;b3UTJVWiq4hU8SCFqiDeHtlnEsy+DdltEv+9Wyj0OMzMN8xy3ZtKtNS40rKCeByBIM6sLjlXcDnv&#10;3ucgnEfWWFkmBU9ysF4N3paYatvxN7Unn4sAYZeigsL7OpXSZQUZdGNbEwfvbhuDPsgml7rBLsBN&#10;JSdR9CENlhwWCqxpW1D2OP0YBfsOu800/myPj/v2eTsnX9djTEqNhv1mAcJT7//Df+2DVjBLkh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oesxgAAAN0A&#10;AAAPAAAAAAAAAAAAAAAAAKoCAABkcnMvZG93bnJldi54bWxQSwUGAAAAAAQABAD6AAAAnQMAAAAA&#10;">
                  <v:shape id="Freeform 7364" o:spid="_x0000_s1342" style="position:absolute;left:11171;top:6661;width:9;height:28;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32cEA&#10;AADdAAAADwAAAGRycy9kb3ducmV2LnhtbERPz2vCMBS+D/Y/hDfYZWjqWFWqUWQw8OSwjp0fzbMp&#10;Ji+hibb+9+Yw2PHj+73ejs6KG/Wx86xgNi1AEDded9wq+Dl9TZYgYkLWaD2TgjtF2G6en9ZYaT/w&#10;kW51akUO4VihApNSqKSMjSGHceoDcebOvneYMuxbqXsccriz8r0o5tJhx7nBYKBPQ82lvjoFv2Or&#10;S7ObH+xg3w718f4RvoNX6vVl3K1AJBrTv/jPvdcKFmWZ5+Y3+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mN9nBAAAA3QAAAA8AAAAAAAAAAAAAAAAAmAIAAGRycy9kb3du&#10;cmV2LnhtbFBLBQYAAAAABAAEAPUAAACGAwAAAAA=&#10;" path="m,10l1,7,4,4,8,r,7l9,13,8,19r,4l6,24,4,27,3,20,1,14,,10e" filled="f" strokecolor="white" strokeweight="1pt">
                    <v:path arrowok="t" o:connecttype="custom" o:connectlocs="0,6671;1,6668;4,6665;8,6661;8,6668;9,6674;8,6680;8,6684;6,6685;4,6688;3,6681;1,6675;0,6671" o:connectangles="0,0,0,0,0,0,0,0,0,0,0,0,0"/>
                  </v:shape>
                </v:group>
                <v:group id="Group 7365" o:spid="_x0000_s1343" style="position:absolute;left:11150;top:6698;width:33;height:47" coordorigin="11150,6698" coordsize="3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m2RcYAAADdAAAADwAAAGRycy9kb3ducmV2LnhtbESPQWvCQBSE70L/w/IK&#10;3nSTltiauopIFQ9SqBaKt0f2mQSzb0N2TeK/dwXB4zAz3zCzRW8q0VLjSssK4nEEgjizuuRcwd9h&#10;PfoE4TyyxsoyKbiSg8X8ZTDDVNuOf6nd+1wECLsUFRTe16mULivIoBvbmjh4J9sY9EE2udQNdgFu&#10;KvkWRRNpsOSwUGBNq4Ky8/5iFGw67Jbv8Xe7O59W1+Mh+fnfxaTU8LVffoHw1Ptn+NHeagUfSTKF&#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qbZFxgAAAN0A&#10;AAAPAAAAAAAAAAAAAAAAAKoCAABkcnMvZG93bnJldi54bWxQSwUGAAAAAAQABAD6AAAAnQMAAAAA&#10;">
                  <v:shape id="Freeform 7366" o:spid="_x0000_s1344" style="position:absolute;left:11150;top:6698;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zCMIA&#10;AADdAAAADwAAAGRycy9kb3ducmV2LnhtbERPS27CMBDdV+IO1iCxKw6UkhJwohYJqcsSOMA0HpKI&#10;eBzZbgicvl5U6vLp/XfFaDoxkPOtZQWLeQKCuLK65VrB+XR4fgPhA7LGzjIpuJOHIp887TDT9sZH&#10;GspQixjCPkMFTQh9JqWvGjLo57YnjtzFOoMhQldL7fAWw00nl0mylgZbjg0N9rRvqLqWP0bBaugf&#10;5ckdji+bFOsPvf/u8CtVajYd37cgAo3hX/zn/tQK0td13B/fxCc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HMIwgAAAN0AAAAPAAAAAAAAAAAAAAAAAJgCAABkcnMvZG93&#10;bnJldi54bWxQSwUGAAAAAAQABAD1AAAAhwMAAAAA&#10;" path="m,44l5,24,9,9,16,r,4l15,12r9,2l25,10,26,6r3,8l33,21r-4,7l28,27,27,26r-2,l21,26,10,41,20,40r-2,6l7,44,,44e" filled="f" strokecolor="white" strokeweight="1pt">
                    <v:path arrowok="t" o:connecttype="custom" o:connectlocs="0,6742;5,6722;9,6707;16,6698;16,6702;15,6710;24,6712;25,6708;26,6704;29,6712;33,6719;29,6726;28,6725;27,6724;25,6724;21,6724;10,6739;20,6738;18,6744;7,6742;0,6742" o:connectangles="0,0,0,0,0,0,0,0,0,0,0,0,0,0,0,0,0,0,0,0,0"/>
                  </v:shape>
                </v:group>
                <v:group id="Group 7367" o:spid="_x0000_s1345" style="position:absolute;left:11118;top:7044;width:15;height:24" coordorigin="11118,7044" coordsize="1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Nw/sUAAADdAAAADwAAAGRycy9kb3ducmV2LnhtbESPQYvCMBSE78L+h/CE&#10;vWnaXdSlGkXEXTyIoC6It0fzbIvNS2liW/+9EQSPw8x8w8wWnSlFQ7UrLCuIhxEI4tTqgjMF/8ff&#10;wQ8I55E1lpZJwZ0cLOYfvRkm2ra8p+bgMxEg7BJUkHtfJVK6NCeDbmgr4uBdbG3QB1lnUtfYBrgp&#10;5VcUjaXBgsNCjhWtckqvh5tR8Ndiu/yO1832elndz8fR7rSNSanPfrecgvDU+Xf41d5oBZ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zcP7FAAAA3QAA&#10;AA8AAAAAAAAAAAAAAAAAqgIAAGRycy9kb3ducmV2LnhtbFBLBQYAAAAABAAEAPoAAACcAwAAAAA=&#10;">
                  <v:shape id="Freeform 7368" o:spid="_x0000_s1346" style="position:absolute;left:11118;top:7044;width:15;height:24;visibility:visible;mso-wrap-style:square;v-text-anchor:top" coordsize="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xJsMA&#10;AADdAAAADwAAAGRycy9kb3ducmV2LnhtbESPQWvCQBSE70L/w/IK3nSjYJToKrbU1qOmBa+P7DMJ&#10;Zt+muxuN/94tFDwOM/MNs9r0phFXcr62rGAyTkAQF1bXXCr4+d6NFiB8QNbYWCYFd/KwWb8MVphp&#10;e+MjXfNQighhn6GCKoQ2k9IXFRn0Y9sSR+9sncEQpSuldniLcNPIaZKk0mDNcaHClt4rKi55ZyKl&#10;++w0fbiDXciv39yn7entPlNq+NpvlyAC9eEZ/m/vtYL5LJ3C35v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xJsMAAADdAAAADwAAAAAAAAAAAAAAAACYAgAAZHJzL2Rv&#10;d25yZXYueG1sUEsFBgAAAAAEAAQA9QAAAIgDAAAAAA==&#10;" path="m1,23l7,8,,11,6,r8,8l15,21r-4,3l6,23r-5,e" filled="f" strokecolor="white" strokeweight="1pt">
                    <v:path arrowok="t" o:connecttype="custom" o:connectlocs="1,7067;7,7052;0,7055;6,7044;14,7052;15,7065;11,7068;6,7067;1,7067" o:connectangles="0,0,0,0,0,0,0,0,0"/>
                  </v:shape>
                </v:group>
                <v:group id="Group 7369" o:spid="_x0000_s1347" style="position:absolute;left:11105;top:7243;width:24;height:45" coordorigin="11105,7243" coordsize="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1LEsYAAADdAAAADwAAAGRycy9kb3ducmV2LnhtbESPS4vCQBCE74L/YWhh&#10;bzrJig+io4jsLh5E8AHircm0STDTEzKzSfz3zsKCx6KqvqKW686UoqHaFZYVxKMIBHFqdcGZgsv5&#10;ezgH4TyyxtIyKXiSg/Wq31tiom3LR2pOPhMBwi5BBbn3VSKlS3My6Ea2Ig7e3dYGfZB1JnWNbYCb&#10;Un5G0VQaLDgs5FjRNqf0cfo1Cn5abDfj+KvZP+7b5+08OVz3MSn1Meg2CxCeOv8O/7d3WsFsMh3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LUsSxgAAAN0A&#10;AAAPAAAAAAAAAAAAAAAAAKoCAABkcnMvZG93bnJldi54bWxQSwUGAAAAAAQABAD6AAAAnQMAAAAA&#10;">
                  <v:shape id="Freeform 7370" o:spid="_x0000_s1348" style="position:absolute;left:11105;top:7243;width:24;height:45;visibility:visible;mso-wrap-style:square;v-text-anchor:top" coordsize="2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V8ccA&#10;AADdAAAADwAAAGRycy9kb3ducmV2LnhtbESPT2vCQBTE74V+h+UVvNWNf2pLdBURxIogrdqDt0f2&#10;mQSzb+PuNkm/fVco9DjMzG+Y2aIzlWjI+dKygkE/AUGcWV1yruB0XD+/gfABWWNlmRT8kIfF/PFh&#10;hqm2LX9Scwi5iBD2KSooQqhTKX1WkEHftzVx9C7WGQxRulxqh22Em0oOk2QiDZYcFwqsaVVQdj18&#10;GwXbW0t7fd2ON/bjyzW025y720ip3lO3nIII1IX/8F/7XSt4fZmM4f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HFfHHAAAA3QAAAA8AAAAAAAAAAAAAAAAAmAIAAGRy&#10;cy9kb3ducmV2LnhtbFBLBQYAAAAABAAEAPUAAACMAwAAAAA=&#10;" path="m,44l8,29,9,14,13,,24,7,18,19,10,38,4,45,,44e" filled="f" strokecolor="white" strokeweight="1pt">
                    <v:path arrowok="t" o:connecttype="custom" o:connectlocs="0,7287;8,7272;9,7257;13,7243;24,7250;18,7262;10,7281;4,7288;0,7287" o:connectangles="0,0,0,0,0,0,0,0,0"/>
                  </v:shape>
                </v:group>
                <v:group id="Group 7371" o:spid="_x0000_s1349" style="position:absolute;left:11139;top:7439;width:17;height:34" coordorigin="11139,7439" coordsize="1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2/cYAAADdAAAADwAAAGRycy9kb3ducmV2LnhtbESPT2vCQBTE7wW/w/KE&#10;3uomSlSiq4jU0oMU/APi7ZF9JsHs25DdJvHbdwWhx2FmfsMs172pREuNKy0riEcRCOLM6pJzBefT&#10;7mMOwnlkjZVlUvAgB+vV4G2JqbYdH6g9+lwECLsUFRTe16mULivIoBvZmjh4N9sY9EE2udQNdgFu&#10;KjmOoqk0WHJYKLCmbUHZ/fhrFHx12G0m8We7v9+2j+sp+bnsY1Lqfd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iHb9xgAAAN0A&#10;AAAPAAAAAAAAAAAAAAAAAKoCAABkcnMvZG93bnJldi54bWxQSwUGAAAAAAQABAD6AAAAnQMAAAAA&#10;">
                  <v:shape id="Freeform 7372" o:spid="_x0000_s1350" style="position:absolute;left:11139;top:7439;width:17;height:34;visibility:visible;mso-wrap-style:square;v-text-anchor:top" coordsize="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BEcgA&#10;AADdAAAADwAAAGRycy9kb3ducmV2LnhtbESPT2sCMRTE74V+h/AKvUjNWui2bI0iUnXRQ/EP2ONj&#10;87pZmrwsm1S3394IQo/DzPyGGU97Z8WJutB4VjAaZiCIK68brhUc9ounNxAhImu0nknBHwWYTu7v&#10;xlhof+YtnXaxFgnCoUAFJsa2kDJUhhyGoW+Jk/ftO4cxya6WusNzgjsrn7Mslw4bTgsGW5obqn52&#10;v07B3qzLdlNm1m4+4my5GBy3X58rpR4f+tk7iEh9/A/f2qVW8PqS53B9k56An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aIERyAAAAN0AAAAPAAAAAAAAAAAAAAAAAJgCAABk&#10;cnMvZG93bnJldi54bWxQSwUGAAAAAAQABAD1AAAAjQMAAAAA&#10;" path="m3,2l10,r4,1l17,3r,10l16,23r,11l8,32,,15,3,2e" filled="f" strokecolor="white" strokeweight="1pt">
                    <v:path arrowok="t" o:connecttype="custom" o:connectlocs="3,7441;10,7439;14,7440;17,7442;17,7452;16,7462;16,7473;8,7471;0,7454;3,7441" o:connectangles="0,0,0,0,0,0,0,0,0,0"/>
                  </v:shape>
                </v:group>
                <v:group id="Group 7373" o:spid="_x0000_s1351" style="position:absolute;left:11122;top:7518;width:14;height:29" coordorigin="11122,7518" coordsize="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ZNEcYAAADdAAAADwAAAGRycy9kb3ducmV2LnhtbESPT4vCMBTE7wv7HcJb&#10;8LamVdSlGkXEFQ8i+AcWb4/m2Rabl9Jk2/rtjSB4HGbmN8xs0ZlSNFS7wrKCuB+BIE6tLjhTcD79&#10;fv+AcB5ZY2mZFNzJwWL++THDRNuWD9QcfSYChF2CCnLvq0RKl+Zk0PVtRRy8q60N+iDrTOoa2wA3&#10;pRxE0VgaLDgs5FjRKqf0dvw3CjYttsthvG52t+vqfjmN9n+7mJTqfXXLKQhPnX+HX+2tVjAZjS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Fk0RxgAAAN0A&#10;AAAPAAAAAAAAAAAAAAAAAKoCAABkcnMvZG93bnJldi54bWxQSwUGAAAAAAQABAD6AAAAnQMAAAAA&#10;">
                  <v:shape id="Freeform 7374" o:spid="_x0000_s1352" style="position:absolute;left:11122;top:7518;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7fMEA&#10;AADdAAAADwAAAGRycy9kb3ducmV2LnhtbERPTYvCMBC9C/6HMII3TRWs0jXKKijiQal68Dg0s23Z&#10;ZlKaqNVfbw6Cx8f7ni9bU4k7Na60rGA0jEAQZ1aXnCu4nDeDGQjnkTVWlknBkxwsF93OHBNtH5zS&#10;/eRzEULYJaig8L5OpHRZQQbd0NbEgfuzjUEfYJNL3eAjhJtKjqMolgZLDg0F1rQuKPs/3YwCWu9N&#10;JKvt9eXj437Ch3aVxqlS/V77+wPCU+u/4o97pxVMJ3GYG96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ye3zBAAAA3QAAAA8AAAAAAAAAAAAAAAAAmAIAAGRycy9kb3du&#10;cmV2LnhtbFBLBQYAAAAABAAEAPUAAACGAwAAAAA=&#10;" path="m3,l14,5,12,22,,28,3,12,3,e" filled="f" strokecolor="white" strokeweight="1pt">
                    <v:path arrowok="t" o:connecttype="custom" o:connectlocs="3,7518;14,7523;12,7540;0,7546;3,7530;3,7518" o:connectangles="0,0,0,0,0,0"/>
                  </v:shape>
                </v:group>
                <v:group id="Group 7375" o:spid="_x0000_s1353" style="position:absolute;left:11096;top:7680;width:14;height:25" coordorigin="11096,7680" coordsize="1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V8+MYAAADdAAAADwAAAGRycy9kb3ducmV2LnhtbESPQWvCQBSE70L/w/IK&#10;3uomilpTVxHR4kEEtSC9PbLPJJh9G7JrEv99Vyh4HGbmG2a+7EwpGqpdYVlBPIhAEKdWF5wp+Dlv&#10;Pz5BOI+ssbRMCh7kYLl4680x0bblIzUnn4kAYZeggtz7KpHSpTkZdANbEQfvamuDPsg6k7rGNsBN&#10;KYdRNJEGCw4LOVa0zim9ne5GwXeL7WoUb5r97bp+/J7Hh8s+JqX6793qC4Snzr/C/+2dVjAdT2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xXz4xgAAAN0A&#10;AAAPAAAAAAAAAAAAAAAAAKoCAABkcnMvZG93bnJldi54bWxQSwUGAAAAAAQABAD6AAAAnQMAAAAA&#10;">
                  <v:shape id="Freeform 7376" o:spid="_x0000_s1354" style="position:absolute;left:11096;top:7680;width:14;height:25;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LhsAA&#10;AADdAAAADwAAAGRycy9kb3ducmV2LnhtbERPzYrCMBC+C75DGMGbpgprpRpFFwq7sAhqH2BoxqbY&#10;TEqS1fr2m8OCx4/vf7sfbCce5EPrWMFinoEgrp1uuVFQXcvZGkSIyBo7x6TgRQH2u/Foi4V2Tz7T&#10;4xIbkUI4FKjAxNgXUobakMUwdz1x4m7OW4wJ+kZqj88Ubju5zLKVtNhyajDY06eh+n75tQrK45W/&#10;f45U1dwuV1V59reTyZWaTobDBkSkIb7F/+4vrSD/yNP+9CY9Ab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xLhsAAAADdAAAADwAAAAAAAAAAAAAAAACYAgAAZHJzL2Rvd25y&#10;ZXYueG1sUEsFBgAAAAAEAAQA9QAAAIUDAAAAAA==&#10;" path="m2,l14,5,11,17,2,24,,14,2,e" filled="f" strokecolor="white" strokeweight="1pt">
                    <v:path arrowok="t" o:connecttype="custom" o:connectlocs="2,7680;14,7685;11,7697;2,7704;0,7694;2,7680" o:connectangles="0,0,0,0,0,0"/>
                  </v:shape>
                </v:group>
                <v:group id="Group 7377" o:spid="_x0000_s1355" style="position:absolute;left:11245;top:9504;width:2;height:8" coordorigin="11245,9504"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rmI8cAAADdAAAADwAAAGRycy9kb3ducmV2LnhtbESPT2vCQBTE7wW/w/IK&#10;3uomSqqkriJSpQcpNBFKb4/sMwlm34bsNn++fbdQ6HGYmd8w2/1oGtFT52rLCuJFBIK4sLrmUsE1&#10;Pz1tQDiPrLGxTAomcrDfzR62mGo78Af1mS9FgLBLUUHlfZtK6YqKDLqFbYmDd7OdQR9kV0rd4RDg&#10;ppHLKHqWBmsOCxW2dKyouGffRsF5wOGwil/7y/12nL7y5P3zEpNS88fx8ALC0+j/w3/tN61gnax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rmI8cAAADd&#10;AAAADwAAAAAAAAAAAAAAAACqAgAAZHJzL2Rvd25yZXYueG1sUEsFBgAAAAAEAAQA+gAAAJ4DAAAA&#10;AA==&#10;">
                  <v:shape id="Freeform 7378" o:spid="_x0000_s1356" style="position:absolute;left:11245;top:9504;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yyMYA&#10;AADdAAAADwAAAGRycy9kb3ducmV2LnhtbESP0WrCQBRE3wv9h+UKvkjdKNSU6CoqiPrQQFM/4JK9&#10;boLZuyG7NfHvu0Khj8PMnGFWm8E24k6drx0rmE0TEMSl0zUbBZfvw9sHCB+QNTaOScGDPGzWry8r&#10;zLTr+YvuRTAiQthnqKAKoc2k9GVFFv3UtcTRu7rOYoiyM1J32Ee4beQ8SRbSYs1xocKW9hWVt+LH&#10;KihuM5Of6r38zPPtsV9MdhNz3ik1Hg3bJYhAQ/gP/7VPWkH6ns7h+S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yyMYAAADdAAAADwAAAAAAAAAAAAAAAACYAgAAZHJz&#10;L2Rvd25yZXYueG1sUEsFBgAAAAAEAAQA9QAAAIsDAAAAAA==&#10;" path="m,7l1,5,1,2,2,r,7l1,7,,7e" filled="f" strokecolor="white" strokeweight="1pt">
                    <v:path arrowok="t" o:connecttype="custom" o:connectlocs="0,9511;1,9509;1,9506;2,9504;2,9511;1,9511;1,9511;0,9511" o:connectangles="0,0,0,0,0,0,0,0"/>
                  </v:shape>
                </v:group>
                <v:group id="Group 7379" o:spid="_x0000_s1357" style="position:absolute;left:11246;top:9911;width:2;height:2" coordorigin="11246,99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dz8YAAADdAAAADwAAAGRycy9kb3ducmV2LnhtbESPT4vCMBTE7wt+h/AE&#10;b2taxXWpRhFR2YMs+AcWb4/m2Rabl9LEtn77jSB4HGbmN8x82ZlSNFS7wrKCeBiBIE6tLjhTcD5t&#10;P79BOI+ssbRMCh7kYLnofcwx0bblAzVHn4kAYZeggtz7KpHSpTkZdENbEQfvamuDPsg6k7rGNsBN&#10;KUdR9CUNFhwWcqxonVN6O96Ngl2L7Wocb5r97bp+XE6T3799TEoN+t1qBsJT59/hV/tHK5hO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9N3PxgAAAN0A&#10;AAAPAAAAAAAAAAAAAAAAAKoCAABkcnMvZG93bnJldi54bWxQSwUGAAAAAAQABAD6AAAAnQMAAAAA&#10;">
                  <v:shape id="Freeform 7380" o:spid="_x0000_s1358" style="position:absolute;left:11246;top:991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0acYA&#10;AADdAAAADwAAAGRycy9kb3ducmV2LnhtbESPQWvCQBSE7wX/w/IK3ppNpa0SsxERShVKwejF2yP7&#10;TGKyb0N2a2J/fbdQ8DjMzDdMuhpNK67Uu9qygucoBkFcWF1zqeB4eH9agHAeWWNrmRTcyMEqmzyk&#10;mGg78J6uuS9FgLBLUEHlfZdI6YqKDLrIdsTBO9veoA+yL6XucQhw08pZHL9JgzWHhQo72lRUNPm3&#10;UeB+avuZmwM2i93maz2Yk7x8dEpNH8f1EoSn0d/D/+2tVjB/nb/A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0acYAAADdAAAADwAAAAAAAAAAAAAAAACYAgAAZHJz&#10;L2Rvd25yZXYueG1sUEsFBgAAAAAEAAQA9QAAAIsDAAAAAA==&#10;" path="m1,r,2l,2,,1r1,l1,e" filled="f" strokecolor="white" strokeweight="1pt">
                    <v:path arrowok="t" o:connecttype="custom" o:connectlocs="2,9911;2,9913;2,9913;0,9913;0,9913;0,9912;2,9912;2,9911" o:connectangles="0,0,0,0,0,0,0,0"/>
                  </v:shape>
                </v:group>
                <v:group id="Group 7381" o:spid="_x0000_s1359" style="position:absolute;left:11228;top:9886;width:3;height:9" coordorigin="11228,9886"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HgIMYAAADdAAAADwAAAGRycy9kb3ducmV2LnhtbESPQWvCQBSE7wX/w/IE&#10;b3UTJVWiq4hU8SCFqiDeHtlnEsy+DdltEv+9Wyj0OMzMN8xy3ZtKtNS40rKCeByBIM6sLjlXcDnv&#10;3ucgnEfWWFkmBU9ysF4N3paYatvxN7Unn4sAYZeigsL7OpXSZQUZdGNbEwfvbhuDPsgml7rBLsBN&#10;JSdR9CENlhwWCqxpW1D2OP0YBfsOu800/myPj/v2eTsnX9djTEqNhv1mAcJT7//Df+2DVjBL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UeAgxgAAAN0A&#10;AAAPAAAAAAAAAAAAAAAAAKoCAABkcnMvZG93bnJldi54bWxQSwUGAAAAAAQABAD6AAAAnQMAAAAA&#10;">
                  <v:shape id="Freeform 7382" o:spid="_x0000_s1360" style="position:absolute;left:11228;top:9886;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3vscA&#10;AADdAAAADwAAAGRycy9kb3ducmV2LnhtbESPQUvDQBSE74L/YXmCN7uJ0FTSboJoW3qqNFXw+Jp9&#10;JsHs27C7Nqm/3hUEj8PMfMOsysn04kzOd5YVpLMEBHFtdceNgtfj5u4BhA/IGnvLpOBCHsri+mqF&#10;ubYjH+hchUZECPscFbQhDLmUvm7JoJ/ZgTh6H9YZDFG6RmqHY4SbXt4nSSYNdhwXWhzoqaX6s/oy&#10;CqpxnJ73p/f1y2F7WX/vj6nL3lKlbm+mxyWIQFP4D/+1d1rBYr7I4P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uN77HAAAA3QAAAA8AAAAAAAAAAAAAAAAAmAIAAGRy&#10;cy9kb3ducmV2LnhtbFBLBQYAAAAABAAEAPUAAACMAwAAAAA=&#10;" path="m2,9l1,9,,9,,6,1,3,2,,3,2r,3l2,9e" filled="f" strokecolor="white" strokeweight="1pt">
                    <v:path arrowok="t" o:connecttype="custom" o:connectlocs="2,9895;1,9895;1,9895;0,9895;0,9892;1,9889;2,9886;3,9888;3,9891;2,9895" o:connectangles="0,0,0,0,0,0,0,0,0,0"/>
                  </v:shape>
                </v:group>
                <v:group id="Group 7383" o:spid="_x0000_s1361" style="position:absolute;left:11188;top:9775;width:25;height:28" coordorigin="11188,9775" coordsize="2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bzMYAAADdAAAADwAAAGRycy9kb3ducmV2LnhtbESPQWvCQBSE7wX/w/KE&#10;3uomio1EVxHR0oMUqoJ4e2SfSTD7NmTXJP77riD0OMzMN8xi1ZtKtNS40rKCeBSBIM6sLjlXcDru&#10;PmYgnEfWWFkmBQ9ysFoO3haYatvxL7UHn4sAYZeigsL7OpXSZQUZdCNbEwfvahuDPsgml7rBLsBN&#10;JcdR9CkNlhwWCqxpU1B2O9yNgq8Ou/Uk3rb723XzuBynP+d9TEq9D/v1HISn3v+HX+1vrSCZ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9vMxgAAAN0A&#10;AAAPAAAAAAAAAAAAAAAAAKoCAABkcnMvZG93bnJldi54bWxQSwUGAAAAAAQABAD6AAAAnQMAAAAA&#10;">
                  <v:shape id="Freeform 7384" o:spid="_x0000_s1362" style="position:absolute;left:11188;top:9775;width:25;height:28;visibility:visible;mso-wrap-style:square;v-text-anchor:top" coordsize="2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xmL0A&#10;AADdAAAADwAAAGRycy9kb3ducmV2LnhtbERPSwrCMBDdC94hjOBOUxV/1SiiCC619QBDM7bFZlKa&#10;qNXTm4Xg8vH+621rKvGkxpWWFYyGEQjizOqScwXX9DhYgHAeWWNlmRS8ycF20+2sMdb2xRd6Jj4X&#10;IYRdjAoK7+tYSpcVZNANbU0cuJttDPoAm1zqBl8h3FRyHEUzabDk0FBgTfuCsnvyMAoOenKm8zLT&#10;H/StW+T35HZIE6X6vXa3AuGp9X/xz33SCubTeZgb3oQn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VHxmL0AAADdAAAADwAAAAAAAAAAAAAAAACYAgAAZHJzL2Rvd25yZXYu&#10;eG1sUEsFBgAAAAAEAAQA9QAAAIIDAAAAAA==&#10;" path="m24,19r,9l20,28,14,26r,-4l13,17,12,13,1,15,2,7,,2,,1r1,l1,,3,1,5,2r3,l12,12r4,8l24,19e" filled="f" strokecolor="white" strokeweight="1pt">
                    <v:path arrowok="t" o:connecttype="custom" o:connectlocs="24,9794;24,9803;20,9803;14,9801;14,9797;13,9792;12,9788;1,9790;2,9782;0,9777;0,9776;1,9776;1,9775;3,9776;5,9777;8,9777;12,9787;16,9795;24,9794" o:connectangles="0,0,0,0,0,0,0,0,0,0,0,0,0,0,0,0,0,0,0"/>
                  </v:shape>
                </v:group>
                <v:group id="Group 7385" o:spid="_x0000_s1363" style="position:absolute;left:11181;top:9781;width:2;height:8" coordorigin="11181,9781"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zqJccAAADdAAAADwAAAGRycy9kb3ducmV2LnhtbESPQWvCQBSE7wX/w/IK&#10;vdVNFBtNs4qILT2IoBaKt0f2mYRk34bsNon/vlso9DjMzDdMthlNI3rqXGVZQTyNQBDnVldcKPi8&#10;vD0vQTiPrLGxTAru5GCznjxkmGo78In6sy9EgLBLUUHpfZtK6fKSDLqpbYmDd7OdQR9kV0jd4RDg&#10;ppGzKHqRBisOCyW2tCspr8/fRsH7gMN2Hu/7Q33b3a+XxfHrEJNST4/j9hWEp9H/h//aH1pBskh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zqJccAAADd&#10;AAAADwAAAAAAAAAAAAAAAACqAgAAZHJzL2Rvd25yZXYueG1sUEsFBgAAAAAEAAQA+gAAAJ4DAAAA&#10;AA==&#10;">
                  <v:shape id="Freeform 7386" o:spid="_x0000_s1364" style="position:absolute;left:11181;top:9781;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5A8MA&#10;AADdAAAADwAAAGRycy9kb3ducmV2LnhtbERPy4rCMBTdC/MP4Q64kTFV8EHHKCqIurBgZz7g0txJ&#10;i81NaTK2/r1ZCC4P573a9LYWd2p95VjBZJyAIC6crtgo+P05fC1B+ICssXZMCh7kYbP+GKww1a7j&#10;K93zYEQMYZ+igjKEJpXSFyVZ9GPXEEfuz7UWQ4StkbrFLobbWk6TZC4tVhwbSmxoX1Jxy/+tgvw2&#10;Mdmp2stLlm2P3Xy0G5nzTqnhZ7/9BhGoD2/xy33SChazZdwf38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t5A8MAAADdAAAADwAAAAAAAAAAAAAAAACYAgAAZHJzL2Rv&#10;d25yZXYueG1sUEsFBgAAAAAEAAQA9QAAAIgDAAAAAA==&#10;" path="m1,l2,3r,3l2,8,1,8,,4,1,2,1,e" filled="f" strokecolor="white" strokeweight="1pt">
                    <v:path arrowok="t" o:connecttype="custom" o:connectlocs="1,9781;2,9784;2,9787;2,9789;2,9789;1,9789;1,9789;0,9785;1,9783;1,9781" o:connectangles="0,0,0,0,0,0,0,0,0,0"/>
                  </v:shape>
                </v:group>
                <v:group id="Group 7387" o:spid="_x0000_s1365" style="position:absolute;left:11129;top:9717;width:3;height:7" coordorigin="11129,9717" coordsize="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WBMcAAADdAAAADwAAAGRycy9kb3ducmV2LnhtbESPT2vCQBTE7wW/w/KE&#10;3uomFltJ3YgEFQ9SqBZKb4/sMwnJvg3ZNX++fbdQ6HGYmd8wm+1oGtFT5yrLCuJFBII4t7riQsHn&#10;9fC0BuE8ssbGMimYyME2nT1sMNF24A/qL74QAcIuQQWl920ipctLMugWtiUO3s12Bn2QXSF1h0OA&#10;m0Yuo+hFGqw4LJTYUlZSXl/uRsFxwGH3HO/7c33Lpu/r6v3rHJNSj/Nx9wbC0+j/w3/tk1bwulrH&#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WBMcAAADd&#10;AAAADwAAAAAAAAAAAAAAAACqAgAAZHJzL2Rvd25yZXYueG1sUEsFBgAAAAAEAAQA+gAAAJ4DAAAA&#10;AA==&#10;">
                  <v:shape id="Freeform 7388" o:spid="_x0000_s1366" style="position:absolute;left:11129;top:9717;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3kcQA&#10;AADdAAAADwAAAGRycy9kb3ducmV2LnhtbESPT4vCMBTE74LfITxhb5oq1C1do+iyglf/IB7fNs+m&#10;2Lx0m6j12xtB2OMwM79hZovO1uJGra8cKxiPEhDEhdMVlwoO+/UwA+EDssbaMSl4kIfFvN+bYa7d&#10;nbd024VSRAj7HBWYEJpcSl8YsuhHriGO3tm1FkOUbSl1i/cIt7WcJMlUWqw4Lhhs6NtQcdldrYLf&#10;1WZ9TvfX7Mesjqe/kGbN0hRKfQy65ReIQF34D7/bG63gM80m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0d5HEAAAA3QAAAA8AAAAAAAAAAAAAAAAAmAIAAGRycy9k&#10;b3ducmV2LnhtbFBLBQYAAAAABAAEAPUAAACJAwAAAAA=&#10;" path="m,4l1,3,1,1,2,r,3l1,5r,2l,6,,5,,4e" filled="f" strokecolor="white" strokeweight="1pt">
                    <v:path arrowok="t" o:connecttype="custom" o:connectlocs="0,9721;1,9720;1,9718;2,9717;2,9720;1,9722;1,9724;0,9723;0,9722;0,9721" o:connectangles="0,0,0,0,0,0,0,0,0,0"/>
                  </v:shape>
                </v:group>
                <v:group id="Group 7389" o:spid="_x0000_s1367" style="position:absolute;left:11136;top:9808;width:8;height:5" coordorigin="11136,9808"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Gt6MYAAADdAAAADwAAAGRycy9kb3ducmV2LnhtbESPT4vCMBTE7wt+h/AE&#10;b2taxVWqUURW8SCCf0C8PZpnW2xeSpNt67ffLAh7HGbmN8xi1ZlSNFS7wrKCeBiBIE6tLjhTcL1s&#10;P2cgnEfWWFomBS9ysFr2PhaYaNvyiZqzz0SAsEtQQe59lUjp0pwMuqGtiIP3sLVBH2SdSV1jG+Cm&#10;lKMo+pIGCw4LOVa0ySl9nn+Mgl2L7XocfzeH52Pzul8mx9shJqUG/W49B+Gp8//hd3uvFUwns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Ia3oxgAAAN0A&#10;AAAPAAAAAAAAAAAAAAAAAKoCAABkcnMvZG93bnJldi54bWxQSwUGAAAAAAQABAD6AAAAnQMAAAAA&#10;">
                  <v:shape id="Freeform 7390" o:spid="_x0000_s1368" style="position:absolute;left:11136;top:9808;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XJcUA&#10;AADdAAAADwAAAGRycy9kb3ducmV2LnhtbESP0WoCMRRE3wv9h3ALvmm2olW2RpGioKjYVT/gsrnd&#10;Xbq5WZOo69+bgtDHYWbOMJNZa2pxJecrywreewkI4tzqigsFp+OyOwbhA7LG2jIpuJOH2fT1ZYKp&#10;tjfO6HoIhYgQ9ikqKENoUil9XpJB37MNcfR+rDMYonSF1A5vEW5q2U+SD2mw4rhQYkNfJeW/h4tR&#10;sMiN/57395f1Lsu2R0R3bk4bpTpv7fwTRKA2/Ief7ZVWMBqOB/D3Jj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NclxQAAAN0AAAAPAAAAAAAAAAAAAAAAAJgCAABkcnMv&#10;ZG93bnJldi54bWxQSwUGAAAAAAQABAD1AAAAigMAAAAA&#10;" path="m1,l4,1,6,3,7,5,5,3,2,2,,3,,2,,1,1,e" filled="f" strokecolor="white" strokeweight="1pt">
                    <v:path arrowok="t" o:connecttype="custom" o:connectlocs="1,9808;4,9809;6,9811;7,9813;5,9811;2,9810;0,9811;0,9810;0,9809;1,9808" o:connectangles="0,0,0,0,0,0,0,0,0,0"/>
                  </v:shape>
                </v:group>
                <v:group id="Group 7391" o:spid="_x0000_s1369" style="position:absolute;left:11166;top:9907;width:11;height:12" coordorigin="11166,9907"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SQB8YAAADdAAAADwAAAGRycy9kb3ducmV2LnhtbESPQWvCQBSE7wX/w/IE&#10;b3WTSqpEVxFpxYMUjIJ4e2SfSTD7NmS3Sfz33UKhx2FmvmFWm8HUoqPWVZYVxNMIBHFudcWFgsv5&#10;83UBwnlkjbVlUvAkB5v16GWFqbY9n6jLfCEChF2KCkrvm1RKl5dk0E1tQxy8u20N+iDbQuoW+wA3&#10;tXyLondpsOKwUGJDu5LyR/ZtFOx77Lez+KM7Pu675+2cfF2PMSk1GQ/bJQhPg/8P/7UPWsE8W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hJAHxgAAAN0A&#10;AAAPAAAAAAAAAAAAAAAAAKoCAABkcnMvZG93bnJldi54bWxQSwUGAAAAAAQABAD6AAAAnQMAAAAA&#10;">
                  <v:shape id="Freeform 7392" o:spid="_x0000_s1370" style="position:absolute;left:11166;top:9907;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RFsYA&#10;AADdAAAADwAAAGRycy9kb3ducmV2LnhtbESPzW7CMBCE75V4B2uRuIHDb1HAIKAFceAAtOp5iZck&#10;Il5HsQuBp6+RkHoczcw3mum8NoW4UuVyywq6nQgEcWJ1zqmC7691ewzCeWSNhWVScCcH81njbYqx&#10;tjc+0PXoUxEg7GJUkHlfxlK6JCODrmNL4uCdbWXQB1mlUld4C3BTyF4UjaTBnMNChiWtMkoux1+j&#10;4PNkuslmd18/BnZ/+nDUX/64vlKtZr2YgPBU+//wq73VCt6H4xE834Qn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DRFsYAAADdAAAADwAAAAAAAAAAAAAAAACYAgAAZHJz&#10;L2Rvd25yZXYueG1sUEsFBgAAAAAEAAQA9QAAAIsDAAAAAA==&#10;" path="m8,r2,2l11,5,9,11r-4,l2,11,,10,2,6,5,2,8,e" filled="f" strokecolor="white" strokeweight="1pt">
                    <v:path arrowok="t" o:connecttype="custom" o:connectlocs="8,9907;10,9909;11,9912;9,9918;5,9918;2,9918;0,9917;2,9913;5,9909;8,9907" o:connectangles="0,0,0,0,0,0,0,0,0,0"/>
                  </v:shape>
                </v:group>
                <v:group id="Group 7393" o:spid="_x0000_s1371" style="position:absolute;left:11125;top:9945;width:12;height:36" coordorigin="11125,9945" coordsize="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qr68YAAADdAAAADwAAAGRycy9kb3ducmV2LnhtbESPT4vCMBTE74LfITxh&#10;b5pWcZVqFJF12YMs+AfE26N5tsXmpTTZtn77jSB4HGbmN8xy3ZlSNFS7wrKCeBSBIE6tLjhTcD7t&#10;hnMQziNrLC2Tggc5WK/6vSUm2rZ8oOboMxEg7BJUkHtfJVK6NCeDbmQr4uDdbG3QB1lnUtfYBrgp&#10;5TiKPqXBgsNCjhVtc0rvxz+j4LvFdjOJv5r9/bZ9XE/T38s+JqU+Bt1mAcJT59/hV/tHK5hN5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GqvrxgAAAN0A&#10;AAAPAAAAAAAAAAAAAAAAAKoCAABkcnMvZG93bnJldi54bWxQSwUGAAAAAAQABAD6AAAAnQMAAAAA&#10;">
                  <v:shape id="Freeform 7394" o:spid="_x0000_s1372" style="position:absolute;left:11125;top:9945;width:12;height:36;visibility:visible;mso-wrap-style:square;v-text-anchor:top" coordsize="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gLMMA&#10;AADdAAAADwAAAGRycy9kb3ducmV2LnhtbERPy2rCQBTdC/7DcAU3opNaohIdRVofLXTjA9xeMtck&#10;mLmTZkaNfn1nIXR5OO/ZojGluFHtCssK3gYRCOLU6oIzBcfDuj8B4TyyxtIyKXiQg8W83Zphou2d&#10;d3Tb+0yEEHYJKsi9rxIpXZqTQTewFXHgzrY26AOsM6lrvIdwU8phFI2kwYJDQ44VfeSUXvZXo2Ck&#10;f+MVffbeiTerbXz62T7xm5XqdprlFISnxv+LX+4vrWAcT8Lc8CY8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gLMMAAADdAAAADwAAAAAAAAAAAAAAAACYAgAAZHJzL2Rv&#10;d25yZXYueG1sUEsFBgAAAAAEAAQA9QAAAIgDAAAAAA==&#10;" path="m8,r4,17l4,35,,16,7,1,8,e" filled="f" strokecolor="white" strokeweight="1pt">
                    <v:path arrowok="t" o:connecttype="custom" o:connectlocs="8,9945;12,9962;4,9980;0,9961;7,9946;8,9945" o:connectangles="0,0,0,0,0,0"/>
                  </v:shape>
                </v:group>
                <v:group id="Group 7395" o:spid="_x0000_s1373" style="position:absolute;left:11129;top:10103;width:9;height:44" coordorigin="11129,10103" coordsize="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maAscAAADdAAAADwAAAGRycy9kb3ducmV2LnhtbESPQWvCQBSE7wX/w/IK&#10;vTWbKFZNs4qILT2IoBaKt0f2mYRk34bsNon/vlso9DjMzDdMthlNI3rqXGVZQRLFIIhzqysuFHxe&#10;3p6XIJxH1thYJgV3crBZTx4yTLUd+ET92RciQNilqKD0vk2ldHlJBl1kW+Lg3Wxn0AfZFVJ3OAS4&#10;aeQ0jl+kwYrDQokt7UrK6/O3UfA+4LCdJfv+UN929+tlfvw6JKTU0+O4fQXhafT/4b/2h1awmC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maAscAAADd&#10;AAAADwAAAAAAAAAAAAAAAACqAgAAZHJzL2Rvd25yZXYueG1sUEsFBgAAAAAEAAQA+gAAAJ4DAAAA&#10;AA==&#10;">
                  <v:shape id="Freeform 7396" o:spid="_x0000_s1374" style="position:absolute;left:11129;top:10103;width:9;height:44;visibility:visible;mso-wrap-style:square;v-text-anchor:top" coordsize="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SDcUA&#10;AADdAAAADwAAAGRycy9kb3ducmV2LnhtbERPTWvCQBC9C/6HZYRexGy0pGrqKqVQWoQemga8Dtlp&#10;kjY7G7KrSfrr3YPg8fG+d4fBNOJCnastK1hGMQjiwuqaSwX599tiA8J5ZI2NZVIwkoPDfjrZYapt&#10;z190yXwpQgi7FBVU3replK6oyKCLbEscuB/bGfQBdqXUHfYh3DRyFcdP0mDNoaHCll4rKv6ys1FQ&#10;JDxuj5/L31Oet/SYvNPqf35W6mE2vDyD8DT4u/jm/tAK1sk27A9vwhO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1INxQAAAN0AAAAPAAAAAAAAAAAAAAAAAJgCAABkcnMv&#10;ZG93bnJldi54bWxQSwUGAAAAAAQABAD1AAAAigMAAAAA&#10;" path="m1,l4,,5,1,7,3r,8l8,20r1,9l8,34,6,40,5,43,,28,3,13,1,e" filled="f" strokecolor="white" strokeweight="1pt">
                    <v:path arrowok="t" o:connecttype="custom" o:connectlocs="1,10103;4,10103;5,10104;7,10106;7,10114;8,10123;9,10132;8,10137;6,10143;5,10146;0,10131;3,10116;1,10103" o:connectangles="0,0,0,0,0,0,0,0,0,0,0,0,0"/>
                  </v:shape>
                </v:group>
                <v:group id="Group 7397" o:spid="_x0000_s1375" style="position:absolute;left:11141;top:10561;width:12;height:31" coordorigin="11141,10561" coordsize="1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YA2cYAAADdAAAADwAAAGRycy9kb3ducmV2LnhtbESPQWvCQBSE74X+h+UV&#10;etNNKtqauoqIigcpNAri7ZF9JsHs25DdJvHfu4LQ4zAz3zCzRW8q0VLjSssK4mEEgjizuuRcwfGw&#10;GXyBcB5ZY2WZFNzIwWL++jLDRNuOf6lNfS4ChF2CCgrv60RKlxVk0A1tTRy8i20M+iCbXOoGuwA3&#10;lfyIook0WHJYKLCmVUHZNf0zCrYddstRvG7318vqdj6Mf077mJR6f+uX3yA89f4//GzvtILP8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ZgDZxgAAAN0A&#10;AAAPAAAAAAAAAAAAAAAAAKoCAABkcnMvZG93bnJldi54bWxQSwUGAAAAAAQABAD6AAAAnQMAAAAA&#10;">
                  <v:shape id="Freeform 7398" o:spid="_x0000_s1376" style="position:absolute;left:11141;top:10561;width:12;height:31;visibility:visible;mso-wrap-style:square;v-text-anchor:top" coordsize="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7ZMYA&#10;AADdAAAADwAAAGRycy9kb3ducmV2LnhtbESPQWsCMRSE74X+h/AK3mq2Qq3dGkWkQqFeqq3F22Pz&#10;ulm6eYlJdNd/3xQEj8PMfMNM571txYlCbBwreBgWIIgrpxuuFXxuV/cTEDEha2wdk4IzRZjPbm+m&#10;WGrX8QedNqkWGcKxRAUmJV9KGStDFuPQeeLs/bhgMWUZaqkDdhluWzkqirG02HBeMOhpaaj63Ryt&#10;gtedn6Tv1SFE060P/ov3u/H7XqnBXb94AZGoT9fwpf2mFTw9Po/g/01+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y7ZMYAAADdAAAADwAAAAAAAAAAAAAAAACYAgAAZHJz&#10;L2Rvd25yZXYueG1sUEsFBgAAAAAEAAQA9QAAAIsDAAAAAA==&#10;" path="m5,l7,8r5,10l11,26r,1l10,29r,2l,18,4,,5,e" filled="f" strokecolor="white" strokeweight="1pt">
                    <v:path arrowok="t" o:connecttype="custom" o:connectlocs="5,10561;7,10569;12,10579;11,10587;11,10588;10,10590;10,10592;0,10579;4,10561;5,10561" o:connectangles="0,0,0,0,0,0,0,0,0,0"/>
                  </v:shape>
                </v:group>
                <v:group id="Group 7399" o:spid="_x0000_s1377" style="position:absolute;left:11147;top:10721;width:11;height:43" coordorigin="11147,10721" coordsize="1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g7NcYAAADdAAAADwAAAGRycy9kb3ducmV2LnhtbESPQWvCQBSE70L/w/IK&#10;vdVNFG2NriJiiwcRGgvi7ZF9JsHs25DdJvHfu0LB4zAz3zCLVW8q0VLjSssK4mEEgjizuuRcwe/x&#10;6/0ThPPIGivLpOBGDlbLl8ECE207/qE29bkIEHYJKii8rxMpXVaQQTe0NXHwLrYx6INscqkb7ALc&#10;VHIURVNpsOSwUGBNm4Kya/pnFHx32K3H8bbdXy+b2/k4OZz2MSn19tqv5yA89f4Z/m/vtIKPyWw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Ds1xgAAAN0A&#10;AAAPAAAAAAAAAAAAAAAAAKoCAABkcnMvZG93bnJldi54bWxQSwUGAAAAAAQABAD6AAAAnQMAAAAA&#10;">
                  <v:shape id="Freeform 7400" o:spid="_x0000_s1378" style="position:absolute;left:11147;top:10721;width:11;height:43;visibility:visible;mso-wrap-style:square;v-text-anchor:top" coordsize="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0YsYA&#10;AADdAAAADwAAAGRycy9kb3ducmV2LnhtbESP0WrCQBRE34X+w3ILfZG6aVGrqauIIPggSmw/4JK9&#10;TUKzd+PuGqNf7wqCj8PMnGFmi87UoiXnK8sKPgYJCOLc6ooLBb8/6/cJCB+QNdaWScGFPCzmL70Z&#10;ptqeOaP2EAoRIexTVFCG0KRS+rwkg35gG+Lo/VlnMETpCqkdniPc1PIzScbSYMVxocSGViXl/4eT&#10;URCO64K2zh2H+/E1G013/VZOTkq9vXbLbxCBuvAMP9obreBrNB3C/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U0YsYAAADdAAAADwAAAAAAAAAAAAAAAACYAgAAZHJz&#10;L2Rvd25yZXYueG1sUEsFBgAAAAAEAAQA9QAAAIsDAAAAAA==&#10;" path="m,43l1,23,1,3,3,,5,2,8,3,9,7r1,4l11,14r,16l8,43,,43e" filled="f" strokecolor="white" strokeweight="1pt">
                    <v:path arrowok="t" o:connecttype="custom" o:connectlocs="0,10764;1,10744;1,10724;3,10721;5,10723;8,10724;9,10728;10,10732;11,10735;11,10735;11,10751;8,10764;0,10764" o:connectangles="0,0,0,0,0,0,0,0,0,0,0,0,0"/>
                  </v:shape>
                </v:group>
                <v:group id="Group 7401" o:spid="_x0000_s1379" style="position:absolute;left:11178;top:11292;width:11;height:24" coordorigin="11178,11292" coordsize="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0G2sYAAADdAAAADwAAAGRycy9kb3ducmV2LnhtbESPQWvCQBSE70L/w/IK&#10;3nSTltiauopIFQ9SqBaKt0f2mQSzb0N2TeK/dwXB4zAz3zCzRW8q0VLjSssK4nEEgjizuuRcwd9h&#10;PfoE4TyyxsoyKbiSg8X8ZTDDVNuOf6nd+1wECLsUFRTe16mULivIoBvbmjh4J9sY9EE2udQNdgFu&#10;KvkWRRNpsOSwUGBNq4Ky8/5iFGw67Jbv8Xe7O59W1+Mh+fnfxaTU8LVffoHw1Ptn+NHeagUfyT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QbaxgAAAN0A&#10;AAAPAAAAAAAAAAAAAAAAAKoCAABkcnMvZG93bnJldi54bWxQSwUGAAAAAAQABAD6AAAAnQMAAAAA&#10;">
                  <v:shape id="Freeform 7402" o:spid="_x0000_s1380" style="position:absolute;left:11178;top:11292;width:11;height:24;visibility:visible;mso-wrap-style:square;v-text-anchor:top" coordsize="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2zMgA&#10;AADdAAAADwAAAGRycy9kb3ducmV2LnhtbESPQUvDQBSE74L/YXlCb3ZTi9HGbosECu2hlkYp9PbM&#10;vmaD2bcxu2njv3cLgsdhZr5h5svBNuJMna8dK5iMExDEpdM1Vwo+3lf3zyB8QNbYOCYFP+Rhubi9&#10;mWOm3YX3dC5CJSKEfYYKTAhtJqUvDVn0Y9cSR+/kOoshyq6SusNLhNtGPiRJKi3WHBcMtpQbKr+K&#10;3ip4qza79Jh/Tz+HdbHLe3Pot9uDUqO74fUFRKAh/If/2mut4OlxlsL1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HbMyAAAAN0AAAAPAAAAAAAAAAAAAAAAAJgCAABk&#10;cnMvZG93bnJldi54bWxQSwUGAAAAAAQABAD1AAAAjQMAAAAA&#10;" path="m,9r,l1,10,,7,,4,,,4,2,7,4r3,2l10,12,9,17r1,6l3,22,1,16,,9e" filled="f" strokecolor="white" strokeweight="1pt">
                    <v:path arrowok="t" o:connecttype="custom" o:connectlocs="0,11301;0,11301;0,11301;1,11302;0,11299;0,11296;0,11292;4,11294;7,11296;10,11298;10,11304;9,11309;10,11315;3,11314;1,11308;0,11301" o:connectangles="0,0,0,0,0,0,0,0,0,0,0,0,0,0,0,0"/>
                  </v:shape>
                </v:group>
                <v:group id="Group 7403" o:spid="_x0000_s1381" style="position:absolute;left:11101;top:11639;width:15;height:21" coordorigin="11101,11639" coordsize="1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M9NscAAADdAAAADwAAAGRycy9kb3ducmV2LnhtbESPQWvCQBSE7wX/w/IK&#10;vdVNFBtNs4qILT2IoBaKt0f2mYRk34bsNon/vlso9DjMzDdMthlNI3rqXGVZQTyNQBDnVldcKPi8&#10;vD0vQTiPrLGxTAru5GCznjxkmGo78In6sy9EgLBLUUHpfZtK6fKSDLqpbYmDd7OdQR9kV0jd4RDg&#10;ppGzKHqRBisOCyW2tCspr8/fRsH7gMN2Hu/7Q33b3a+XxfHrEJNST4/j9hWEp9H/h//aH1pBslg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8M9NscAAADd&#10;AAAADwAAAAAAAAAAAAAAAACqAgAAZHJzL2Rvd25yZXYueG1sUEsFBgAAAAAEAAQA+gAAAJ4DAAAA&#10;AA==&#10;">
                  <v:shape id="Freeform 7404" o:spid="_x0000_s1382" style="position:absolute;left:11101;top:11639;width:15;height:21;visibility:visible;mso-wrap-style:square;v-text-anchor:top" coordsize="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AjysMA&#10;AADdAAAADwAAAGRycy9kb3ducmV2LnhtbERPTWvCQBC9F/oflin0VjcKbTW6SpHaij1Vc9DbkB2T&#10;YHY27E41/nv3IPT4eN+zRe9adaYQG88GhoMMFHHpbcOVgWK3ehmDioJssfVMBq4UYTF/fJhhbv2F&#10;f+m8lUqlEI45GqhFulzrWNbkMA58R5y4ow8OJcFQaRvwksJdq0dZ9qYdNpwaauxoWVN52v45A5PT&#10;Zrj8Hv2sys/D174IhVi3FmOen/qPKSihXv7Fd/faGnh/naS56U16An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AjysMAAADdAAAADwAAAAAAAAAAAAAAAACYAgAAZHJzL2Rv&#10;d25yZXYueG1sUEsFBgAAAAAEAAQA9QAAAIgDAAAAAA==&#10;" path="m15,1r,6l15,14r,6l3,16,,5,11,r4,1e" filled="f" strokecolor="white" strokeweight="1pt">
                    <v:path arrowok="t" o:connecttype="custom" o:connectlocs="15,11640;15,11646;15,11653;15,11659;3,11655;0,11644;11,11639;15,11640" o:connectangles="0,0,0,0,0,0,0,0"/>
                  </v:shape>
                </v:group>
                <v:group id="Group 7405" o:spid="_x0000_s1383" style="position:absolute;left:11094;top:11693;width:45;height:32" coordorigin="11094,11693" coordsize="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AM38cAAADdAAAADwAAAGRycy9kb3ducmV2LnhtbESPT2vCQBTE7wW/w/IE&#10;b7qJxarRVUTa0oMI/gHx9sg+k2D2bciuSfz23YLQ4zAzv2GW686UoqHaFZYVxKMIBHFqdcGZgvPp&#10;azgD4TyyxtIyKXiSg/Wq97bERNuWD9QcfSYChF2CCnLvq0RKl+Zk0I1sRRy8m60N+iDrTOoa2wA3&#10;pRxH0Yc0WHBYyLGibU7p/fgwCr5bbDfv8Wezu9+2z+tpsr/sYlJq0O82CxCeOv8ffrV/tILpZD6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AM38cAAADd&#10;AAAADwAAAAAAAAAAAAAAAACqAgAAZHJzL2Rvd25yZXYueG1sUEsFBgAAAAAEAAQA+gAAAJ4DAAAA&#10;AA==&#10;">
                  <v:shape id="Freeform 7406" o:spid="_x0000_s1384" style="position:absolute;left:11094;top:11693;width:45;height:32;visibility:visible;mso-wrap-style:square;v-text-anchor:top" coordsize="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yDsAA&#10;AADdAAAADwAAAGRycy9kb3ducmV2LnhtbERPPW/CMBDdK/EfrEPqVhw60BIwCIGQWKGVWI/4SALx&#10;2cQOhP763lCp49P7ni9716g7tbH2bGA8ykARF97WXBr4/tq+fYKKCdli45kMPCnCcjF4mWNu/YP3&#10;dD+kUkkIxxwNVCmFXOtYVOQwjnwgFu7sW4dJYFtq2+JDwl2j37Nsoh3WLA0VBlpXVFwPnTPwYS9d&#10;DKftMXTrqbV12Nx24ceY12G/moFK1Kd/8Z97Z8U3yWS/vJEno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nyDsAAAADdAAAADwAAAAAAAAAAAAAAAACYAgAAZHJzL2Rvd25y&#10;ZXYueG1sUEsFBgAAAAAEAAQA9QAAAIUDAAAAAA==&#10;" path="m1,13r9,2l13,23,30,9,45,,43,13,33,19r-8,8l15,32,,30,1,13e" filled="f" strokecolor="white" strokeweight="1pt">
                    <v:path arrowok="t" o:connecttype="custom" o:connectlocs="1,11706;10,11708;13,11716;30,11702;45,11693;43,11706;33,11712;25,11720;15,11725;0,11723;1,11706" o:connectangles="0,0,0,0,0,0,0,0,0,0,0"/>
                  </v:shape>
                </v:group>
                <v:group id="Group 7407" o:spid="_x0000_s1385" style="position:absolute;left:11067;top:11883;width:14;height:20" coordorigin="11067,11883" coordsize="1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n0IsYAAADdAAAADwAAAGRycy9kb3ducmV2LnhtbESPT4vCMBTE74LfITzB&#10;25pWWV26RhFR8SAL/oFlb4/m2Rabl9LEtn77jSB4HGbmN8x82ZlSNFS7wrKCeBSBIE6tLjhTcDlv&#10;P75AOI+ssbRMCh7kYLno9+aYaNvykZqTz0SAsEtQQe59lUjp0pwMupGtiIN3tbVBH2SdSV1jG+Cm&#10;lOMomkqDBYeFHCta55TeTnejYNdiu5rEm+Zwu64ff+fPn99DTEoNB93qG4Snzr/Dr/ZeK5hNo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fQixgAAAN0A&#10;AAAPAAAAAAAAAAAAAAAAAKoCAABkcnMvZG93bnJldi54bWxQSwUGAAAAAAQABAD6AAAAnQMAAAAA&#10;">
                  <v:shape id="Freeform 7408" o:spid="_x0000_s1386" style="position:absolute;left:11067;top:11883;width:14;height:20;visibility:visible;mso-wrap-style:square;v-text-anchor:top" coordsize="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4tsIA&#10;AADdAAAADwAAAGRycy9kb3ducmV2LnhtbESPT4vCMBTE74LfITzBm6broUo1yuIfcI92Ba/P5tkW&#10;m5fQxFq/vVkQ9jjMzG+Y1aY3jeio9bVlBV/TBARxYXXNpYLz72GyAOEDssbGMil4kYfNejhYYabt&#10;k0/U5aEUEcI+QwVVCC6T0hcVGfRT64ijd7OtwRBlW0rd4jPCTSNnSZJKgzXHhQodbSsq7vnDKEjn&#10;u0t9fYQbu326lR3/5LuFU2o86r+XIAL14T/8aR+1gnmazODvTX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zi2wgAAAN0AAAAPAAAAAAAAAAAAAAAAAJgCAABkcnMvZG93&#10;bnJldi54bWxQSwUGAAAAAAQABAD1AAAAhwMAAAAA&#10;" path="m,19l,13,,7,,,13,6,10,18,,19e" filled="f" strokecolor="white" strokeweight="1pt">
                    <v:path arrowok="t" o:connecttype="custom" o:connectlocs="0,11902;0,11896;0,11890;0,11883;13,11889;10,11901;0,11902" o:connectangles="0,0,0,0,0,0,0"/>
                  </v:shape>
                </v:group>
                <v:group id="Group 7409" o:spid="_x0000_s1387" style="position:absolute;left:11097;top:11884;width:21;height:29" coordorigin="11097,11884" coordsize="2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fPzsUAAADdAAAADwAAAGRycy9kb3ducmV2LnhtbESPQYvCMBSE78L+h/CE&#10;vWnaFXWpRhFxlz2IoC6It0fzbIvNS2liW/+9EQSPw8x8w8yXnSlFQ7UrLCuIhxEI4tTqgjMF/8ef&#10;wTcI55E1lpZJwZ0cLBcfvTkm2ra8p+bgMxEg7BJUkHtfJVK6NCeDbmgr4uBdbG3QB1lnUtfYBrgp&#10;5VcUTaTBgsNCjhWtc0qvh5tR8NtiuxrFm2Z7vazv5+N4d9rGpNRnv1vNQHjq/Dv8av9pBdNJN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Xz87FAAAA3QAA&#10;AA8AAAAAAAAAAAAAAAAAqgIAAGRycy9kb3ducmV2LnhtbFBLBQYAAAAABAAEAPoAAACcAwAAAAA=&#10;">
                  <v:shape id="Freeform 7410" o:spid="_x0000_s1388" style="position:absolute;left:11097;top:11884;width:21;height:29;visibility:visible;mso-wrap-style:square;v-text-anchor:top" coordsize="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L8IA&#10;AADdAAAADwAAAGRycy9kb3ducmV2LnhtbESPQYvCMBSE78L+h/AWvGm6IlW6RllEca+2Hjy+bZ5N&#10;sXmpTdTuvzeC4HGYmW+Yxaq3jbhR52vHCr7GCQji0umaKwWHYjuag/ABWWPjmBT8k4fV8mOwwEy7&#10;O+/plodKRAj7DBWYENpMSl8asujHriWO3sl1FkOUXSV1h/cIt42cJEkqLdYcFwy2tDZUnvOrVbBJ&#10;y5z05fJX6J28mqo4Em2PSg0/+59vEIH68A6/2r9awSxNpvB8E5+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cvwgAAAN0AAAAPAAAAAAAAAAAAAAAAAJgCAABkcnMvZG93&#10;bnJldi54bWxQSwUGAAAAAAQABAD1AAAAhwMAAAAA&#10;" path="m,9l4,7,9,5,10,r8,4l20,15,19,29,6,28,,21,,9e" filled="f" strokecolor="white" strokeweight="1pt">
                    <v:path arrowok="t" o:connecttype="custom" o:connectlocs="0,11893;4,11891;9,11889;10,11884;18,11888;20,11899;19,11913;6,11912;0,11905;0,11893" o:connectangles="0,0,0,0,0,0,0,0,0,0"/>
                  </v:shape>
                </v:group>
                <v:group id="Group 7411" o:spid="_x0000_s1389" style="position:absolute;left:11060;top:11969;width:20;height:26" coordorigin="11060,11969" coordsize="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LyIcUAAADdAAAADwAAAGRycy9kb3ducmV2LnhtbESPQYvCMBSE7wv+h/AE&#10;b2taRVeqUURW8SALq4J4ezTPtti8lCbb1n9vBGGPw8x8wyxWnSlFQ7UrLCuIhxEI4tTqgjMF59P2&#10;cwbCeWSNpWVS8CAHq2XvY4GJti3/UnP0mQgQdgkqyL2vEildmpNBN7QVcfButjbog6wzqWtsA9yU&#10;chRFU2mw4LCQY0WbnNL78c8o2LXYrsfxd3O43zaP62nycznEpNSg363nIDx1/j/8bu+1gq9pN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y8iHFAAAA3QAA&#10;AA8AAAAAAAAAAAAAAAAAqgIAAGRycy9kb3ducmV2LnhtbFBLBQYAAAAABAAEAPoAAACcAwAAAAA=&#10;">
                  <v:shape id="Freeform 7412" o:spid="_x0000_s1390" style="position:absolute;left:11060;top:11969;width:20;height:26;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OasUA&#10;AADdAAAADwAAAGRycy9kb3ducmV2LnhtbESPQWvCQBSE74X+h+UJ3ppde4ghuoq0FZQKxbR4fmRf&#10;k7TZtyG7mvTfu0LB4zAz3zDL9WhbcaHeN441zBIFgrh0puFKw9fn9ikD4QOywdYxafgjD+vV48MS&#10;c+MGPtKlCJWIEPY5aqhD6HIpfVmTRZ+4jjh63663GKLsK2l6HCLctvJZqVRabDgu1NjRS03lb3G2&#10;Gg6jUSf50dnX92yH7ofUPt28aT2djJsFiEBjuIf/2zujYZ6qFG5v4hO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c5qxQAAAN0AAAAPAAAAAAAAAAAAAAAAAJgCAABkcnMv&#10;ZG93bnJldi54bWxQSwUGAAAAAAQABAD1AAAAigMAAAAA&#10;" path="m20,25l4,25,3,12,,,16,r1,13l20,25e" filled="f" strokecolor="white" strokeweight="1pt">
                    <v:path arrowok="t" o:connecttype="custom" o:connectlocs="20,11994;4,11994;3,11981;0,11969;16,11969;17,11982;20,11994" o:connectangles="0,0,0,0,0,0,0"/>
                  </v:shape>
                </v:group>
                <v:group id="Group 7413" o:spid="_x0000_s1391" style="position:absolute;left:11192;top:12438;width:18;height:23" coordorigin="11192,12438" coordsize="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zJzcYAAADdAAAADwAAAGRycy9kb3ducmV2LnhtbESPT4vCMBTE7wt+h/CE&#10;va1pFf9QjSKyLh5EWBXE26N5tsXmpTTZtn57Iwh7HGbmN8xi1ZlSNFS7wrKCeBCBIE6tLjhTcD5t&#10;v2YgnEfWWFomBQ9ysFr2PhaYaNvyLzVHn4kAYZeggtz7KpHSpTkZdANbEQfvZmuDPsg6k7rGNsBN&#10;KYdRNJEGCw4LOVa0ySm9H/+Mgp8W2/Uo/m7299vmcT2ND5d9TEp99rv1HISnzv+H3+2dVjCd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7MnNxgAAAN0A&#10;AAAPAAAAAAAAAAAAAAAAAKoCAABkcnMvZG93bnJldi54bWxQSwUGAAAAAAQABAD6AAAAnQMAAAAA&#10;">
                  <v:shape id="Freeform 7414" o:spid="_x0000_s1392" style="position:absolute;left:11192;top:12438;width:18;height:23;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vUcMA&#10;AADdAAAADwAAAGRycy9kb3ducmV2LnhtbERPTWvCQBC9F/wPywje6sZirUZXKYJgBQ9VEb0N2TGJ&#10;ZmdDdqrpv3cPhR4f73u2aF2l7tSE0rOBQT8BRZx5W3Ju4LBfvY5BBUG2WHkmA78UYDHvvMwwtf7B&#10;33TfSa5iCIcUDRQidap1yApyGPq+Jo7cxTcOJcIm17bBRwx3lX5LkpF2WHJsKLCmZUHZbffjDHxt&#10;5Xhi/3492uH6Mqm9tOfN1phet/2cghJq5V/8515bAx+jJM6Nb+IT0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vUcMAAADdAAAADwAAAAAAAAAAAAAAAACYAgAAZHJzL2Rv&#10;d25yZXYueG1sUEsFBgAAAAAEAAQA9QAAAIgDAAAAAA==&#10;" path="m3,3l8,1,11,r3,l15,7r1,7l17,22r-1,l14,22r-1,l13,13,,16,3,3e" filled="f" strokecolor="white" strokeweight="1pt">
                    <v:path arrowok="t" o:connecttype="custom" o:connectlocs="3,12441;8,12439;11,12438;14,12438;15,12445;16,12452;17,12460;16,12460;14,12460;13,12460;13,12451;0,12454;3,12441" o:connectangles="0,0,0,0,0,0,0,0,0,0,0,0,0"/>
                  </v:shape>
                </v:group>
                <v:group id="Group 7415" o:spid="_x0000_s1393" style="position:absolute;left:11216;top:13113;width:20;height:24" coordorigin="11216,13113" coordsize="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4JM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r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P/gkxgAAAN0A&#10;AAAPAAAAAAAAAAAAAAAAAKoCAABkcnMvZG93bnJldi54bWxQSwUGAAAAAAQABAD6AAAAnQMAAAAA&#10;">
                  <v:shape id="Freeform 7416" o:spid="_x0000_s1394" style="position:absolute;left:11216;top:13113;width:20;height:24;visibility:visible;mso-wrap-style:square;v-text-anchor:top" coordsize="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AcjcMA&#10;AADdAAAADwAAAGRycy9kb3ducmV2LnhtbERPz2vCMBS+D/wfwhN2m2l3qFs1itsYtHiaDsHbs3m2&#10;xealJFnb/ffmMNjx4/u93k6mEwM531pWkC4SEMSV1S3XCr6Pn08vIHxA1thZJgW/5GG7mT2sMdd2&#10;5C8aDqEWMYR9jgqaEPpcSl81ZNAvbE8cuat1BkOErpba4RjDTSefkySTBluODQ329N5QdTv8GAWt&#10;Q+l2vnhd7s9vdClP/fCRlko9zqfdCkSgKfyL/9yFVrDM0rg/vo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AcjcMAAADdAAAADwAAAAAAAAAAAAAAAACYAgAAZHJzL2Rv&#10;d25yZXYueG1sUEsFBgAAAAAEAAQA9QAAAIgDAAAAAA==&#10;" path="m18,r2,15l5,12,3,24,,11,13,r5,e" filled="f" strokecolor="white" strokeweight="1pt">
                    <v:path arrowok="t" o:connecttype="custom" o:connectlocs="18,13113;20,13128;5,13125;3,13137;0,13124;13,13113;18,13113" o:connectangles="0,0,0,0,0,0,0"/>
                  </v:shape>
                </v:group>
                <v:group id="Group 7417" o:spid="_x0000_s1395" style="position:absolute;left:11211;top:13510;width:17;height:41" coordorigin="11211,13510" coordsize="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kGL/xgAAAN0A&#10;AAAPAAAAAAAAAAAAAAAAAKoCAABkcnMvZG93bnJldi54bWxQSwUGAAAAAAQABAD6AAAAnQMAAAAA&#10;">
                  <v:shape id="Freeform 7418" o:spid="_x0000_s1396" style="position:absolute;left:11211;top:13510;width:17;height:41;visibility:visible;mso-wrap-style:square;v-text-anchor:top" coordsize="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qLscA&#10;AADdAAAADwAAAGRycy9kb3ducmV2LnhtbESPQWvCQBSE70L/w/IKvekmOUSbukpJSenBSzVCj6/Z&#10;ZxKbfRuyW5P+e7cgeBxm5htmvZ1MJy40uNaygngRgSCurG65VlAeivkKhPPIGjvLpOCPHGw3D7M1&#10;ZtqO/EmXva9FgLDLUEHjfZ9J6aqGDLqF7YmDd7KDQR/kUEs94BjgppNJFKXSYMthocGe8oaqn/2v&#10;UXDM2+KtfH8+2m8fneVuZfN496XU0+P0+gLC0+Tv4Vv7QytYpnEC/2/C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oqi7HAAAA3QAAAA8AAAAAAAAAAAAAAAAAmAIAAGRy&#10;cy9kb3ducmV2LnhtbFBLBQYAAAAABAAEAPUAAACMAwAAAAA=&#10;" path="m1,l6,5,7,15r10,8l11,24r-6,l8,35r7,6l1,36,,21,2,4,1,e" filled="f" strokecolor="white" strokeweight="1pt">
                    <v:path arrowok="t" o:connecttype="custom" o:connectlocs="1,13510;6,13515;7,13525;17,13533;11,13534;5,13534;8,13545;15,13551;1,13546;0,13531;2,13514;1,13510" o:connectangles="0,0,0,0,0,0,0,0,0,0,0,0"/>
                  </v:shape>
                </v:group>
                <v:group id="Group 7419" o:spid="_x0000_s1397" style="position:absolute;left:11707;top:14022;width:24;height:65" coordorigin="11707,14022"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7420" o:spid="_x0000_s1398" style="position:absolute;left:11707;top:14022;width:24;height: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9eccA&#10;AADdAAAADwAAAGRycy9kb3ducmV2LnhtbESPT2vCQBTE74LfYXkFL1I3/mlaUlcRURA8SNMKPT6y&#10;zyQk+zZkVxO/fbcgeBxm5jfMct2bWtyodaVlBdNJBII4s7rkXMHP9/71A4TzyBpry6TgTg7Wq+Fg&#10;iYm2HX/RLfW5CBB2CSoovG8SKV1WkEE3sQ1x8C62NeiDbHOpW+wC3NRyFkWxNFhyWCiwoW1BWZVe&#10;jYI3PETVNTv35/FvV813x9Mm1helRi/95hOEp94/w4/2QSt4j6cL+H8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PXnHAAAA3QAAAA8AAAAAAAAAAAAAAAAAmAIAAGRy&#10;cy9kb3ducmV2LnhtbFBLBQYAAAAABAAEAPUAAACMAwAAAAA=&#10;" path="m13,39r4,2l16,19r5,5l23,48,20,64r,-6l21,54r,-4l13,46,5,37,,18r4,l8,20,12,8,8,6,8,3,8,r7,l16,10,13,24r,15e" filled="f" strokecolor="white" strokeweight="1pt">
                    <v:path arrowok="t" o:connecttype="custom" o:connectlocs="13,14061;17,14063;16,14041;21,14046;23,14070;20,14086;20,14080;21,14076;21,14072;13,14068;5,14059;0,14040;4,14040;8,14042;12,14030;8,14028;8,14025;8,14022;15,14022;16,14032;13,14046;13,14061" o:connectangles="0,0,0,0,0,0,0,0,0,0,0,0,0,0,0,0,0,0,0,0,0,0"/>
                  </v:shape>
                </v:group>
                <v:group id="Group 7421" o:spid="_x0000_s1399" style="position:absolute;left:11887;top:14022;width:17;height:24" coordorigin="11887,14022" coordsize="1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7422" o:spid="_x0000_s1400" style="position:absolute;left:11887;top:14022;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IisUA&#10;AADdAAAADwAAAGRycy9kb3ducmV2LnhtbESPT2sCMRTE74V+h/AKvdWsFlZZjVIERdqTf1C8PTev&#10;u4vJy5JEXb+9KRQ8DjPzG2Yy66wRV/Khcayg38tAEJdON1wp2G0XHyMQISJrNI5JwZ0CzKavLxMs&#10;tLvxmq6bWIkE4VCggjrGtpAylDVZDD3XEifv13mLMUlfSe3xluDWyEGW5dJiw2mhxpbmNZXnzcUq&#10;OAZzGOR+NzLn7/unWe2Xp+GPVer9rfsag4jUxWf4v73SCoZ5P4e/N+k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UiKxQAAAN0AAAAPAAAAAAAAAAAAAAAAAJgCAABkcnMv&#10;ZG93bnJldi54bWxQSwUGAAAAAAQABAD1AAAAigMAAAAA&#10;" path="m14,22l8,24,5,12,,6,1,4,1,1,1,,8,,9,1,10,r3,l13,11r4,8l14,22e" filled="f" strokecolor="white" strokeweight="1pt">
                    <v:path arrowok="t" o:connecttype="custom" o:connectlocs="14,14044;8,14046;5,14034;0,14028;1,14026;1,14023;1,14022;8,14022;9,14023;9,14023;10,14022;13,14022;13,14033;17,14041;14,14044" o:connectangles="0,0,0,0,0,0,0,0,0,0,0,0,0,0,0"/>
                  </v:shape>
                </v:group>
                <v:group id="Group 7423" o:spid="_x0000_s1401" style="position:absolute;top:473;width:11764;height:3293" coordorigin=",473" coordsize="11764,3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VfEMcAAADdAAAADwAAAGRycy9kb3ducmV2LnhtbESPT2vCQBTE7wW/w/KE&#10;3uomSlWiq4jU0kMoNBFKb4/sMwlm34bsNn++fbdQ6HGYmd8w++NoGtFT52rLCuJFBIK4sLrmUsE1&#10;vzxtQTiPrLGxTAomcnA8zB72mGg78Af1mS9FgLBLUEHlfZtI6YqKDLqFbYmDd7OdQR9kV0rd4RDg&#10;ppHLKFpLgzWHhQpbOldU3LNvo+B1wOG0il/69H47T1/58/tnGpNSj/PxtAPhafT/4b/2m1awWcc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VfEMcAAADd&#10;AAAADwAAAAAAAAAAAAAAAACqAgAAZHJzL2Rvd25yZXYueG1sUEsFBgAAAAAEAAQA+gAAAJ4DAAAA&#10;AA==&#10;">
                  <v:shape id="Freeform 7424" o:spid="_x0000_s1402" style="position:absolute;top:473;width:11764;height:3293;visibility:visible;mso-wrap-style:square;v-text-anchor:top" coordsize="11764,3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bCsMA&#10;AADdAAAADwAAAGRycy9kb3ducmV2LnhtbERPz2vCMBS+D/wfwhN2m6mDtVpNixM2hmyHVen50Tyb&#10;YvNSmky7/345CDt+fL+35WR7caXRd44VLBcJCOLG6Y5bBafj29MKhA/IGnvHpOCXPJTF7GGLuXY3&#10;/qZrFVoRQ9jnqMCEMORS+saQRb9wA3Hkzm60GCIcW6lHvMVw28vnJEmlxY5jg8GB9oaaS/VjFdRD&#10;//Vp6u6cNbp+fz2t9y8HVyn1OJ92GxCBpvAvvrs/tIIsXca58U18Ar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gbCsMAAADdAAAADwAAAAAAAAAAAAAAAACYAgAAZHJzL2Rv&#10;d25yZXYueG1sUEsFBgAAAAAEAAQA9QAAAIgDAAAAAA==&#10;" path="m,3131r6,7l7,3157r-6,18l13,3178r10,-3l16,3187r-7,12l2,3211r8,3l7,3229r19,-5l45,3225r25,-4l88,3215r25,-5l136,3208r19,-1l169,3207r22,l211,3207r19,-2l240,3202r6,-8l251,3194r8,-1l271,3199r9,l299,3195r18,-1l326,3182r19,-1l366,3185r15,-6l398,3178r19,2l437,3182r21,2l477,3178r,-3l482,3173r17,-4l521,3168r22,1l562,3173r-5,12l570,3189r-3,15l586,3207r19,3l625,3211r14,-10l653,3201r4,-3l654,3184r9,2l666,3195r-1,5l674,3197r-3,-9l686,3181r8,-8l689,3184r5,8l692,3202r16,l727,3203r10,-3l728,3197r-11,2l716,3192r14,2l736,3189r9,-1l746,3188r20,-5l769,3183r3,1l772,3194r6,-1l781,3193r3,-9l793,3184r8,l807,3191r10,-2l834,3180r19,-6l874,3172r19,1l904,3170r-2,-8l908,3161r15,2l941,3163r21,-2l985,3159r22,-1l1022,3158r2,6l1032,3164r5,-1l1040,3157r12,-3l1053,3154r10,3l1071,3154r9,-3l1077,3150r-9,-1l1061,3146r17,-10l1083,3144r2,11l1100,3152r2,12l1119,3160r6,l1123,3152r5,-2l1136,3151r-4,12l1143,3161r12,-9l1170,3153r17,1l1204,3169r13,12l1220,3174r-1,-9l1229,3167r-3,23l1222,3205r19,11l1258,3222r18,2l1296,3214r2,-8l1305,3203r,11l1317,3214r12,l1325,3202r-6,-10l1328,3193r8,5l1333,3214r11,-5l1349,3200r20,-3l1389,3195r20,-1l1428,3191r19,-3l1466,3183r19,-8l1494,3178r3,5l1501,3187r19,-3l1539,3181r79,-7l1680,3172r21,-1l1708,3166r4,-5l1717,3157r10,6l1738,3157r10,l1749,3166r7,1l1754,3167r15,-4l1775,3163r24,-2l1817,3160r18,-14l1853,3147r13,5l1871,3154r4,-9l1876,3145r7,-4l1893,3147r2,3l1909,3155r16,-4l1937,3151r16,1l1962,3151r22,l2004,3152r12,l2018,3147r6,l2028,3148r3,5l2034,3152r19,-6l2070,3139r12,7l2081,3156r10,-2l2103,3150r,-9l2120,3147r17,l2132,3144r-10,1l2125,3134r14,3l2149,3145r10,-10l2172,3136r14,3l2199,3141r5,-5l2201,3132r5,-1l2208,3138r5,3l2211,3151r19,1l2244,3147r-11,-1l2235,3139r9,-7l2255,3128r8,3l2264,3140r-14,-5l2249,3142r20,-5l2286,3134r19,l2322,3132r-1,-8l2326,3123r10,5l2349,3123r10,6l2356,3130r-1,5l2352,3136r-3,l2346,3137r5,1l2357,3145r-6,2l2329,3148r-20,2l2290,3152r-17,3l2255,3158r-17,2l2219,3162r-19,2l2179,3164r-24,l2140,3172r-7,5l2130,3187r18,1l2158,3182r8,2l2172,3176r8,-8l2182,3174r-8,6l2182,3183r14,-5l2217,3180r5,7l2238,3186r16,-11l2269,3171r11,2l2280,3181r1,7l2289,3177r4,-11l2308,3170r10,9l2326,3179r-8,-2l2308,3156r9,l2330,3162r9,9l2354,3163r12,-12l2377,3150r-8,4l2362,3161r-2,11l2378,3175r17,l2415,3177r2,13l2425,3193r-4,15l2444,3210r22,1l2485,3210r26,l2530,3213r14,-1l2536,3205r-14,l2508,3204r2,-9l2501,3191r-11,-11l2488,3174r-4,-5l2487,3166r20,-8l2508,3170r-5,2l2497,3175r-3,4l2511,3177r8,-11l2539,3162r15,-1l2577,3164r21,-2l2614,3154r13,2l2631,3170r11,7l2648,3170r-1,-15l2662,3158r13,13l2694,3178r2,-7l2694,3160r6,-2l2711,3159r5,-9l2724,3149r7,-1l2732,3159r6,l2739,3159r8,-16l2748,3154r-1,8l2736,3158r2,11l2752,3172r10,7l2776,3169r18,-1l2801,3172r6,l2805,3180r-9,4l2785,3180r-8,4l2786,3190r-5,10l2770,3195r-5,-9l2747,3189r2,-8l2741,3175r-3,9l2746,3196r-12,8l2725,3183r-13,-14l2705,3178r3,6l2716,3190r3,12l2703,3205r-9,-5l2684,3200r-11,-7l2674,3177r-13,-4l2657,3178r-5,4l2647,3187r-11,-4l2619,3182r-14,-1l2602,3174r-13,-5l2591,3185r-11,1l2560,3187r-17,-1l2528,3190r10,9l2550,3195r8,1l2556,3211r9,-6l2567,3196r-8,-1l2556,3190r18,-3l2579,3196r,15l2597,3208r20,-2l2638,3207r20,-8l2649,3194r7,-2l2668,3203r7,14l2693,3214r21,l2736,3215r18,l2768,3211r-3,-3l2757,3210r,-6l2777,3198r1,14l2790,3215r22,-3l2829,3205r10,3l2837,3218r11,-2l2855,3208r-4,-7l2857,3196r1,-4l2862,3191r5,5l2863,3209r13,-3l2899,3204r17,-9l2931,3184r16,7l2957,3201r3,9l2978,3219r-1,-11l2966,3198r-7,-14l2968,3173r5,14l2984,3191r13,1l3011,3195r-1,8l3005,3208r,11l3024,3217r18,-3l3061,3222r14,3l3085,3206r17,-12l3112,3185r-1,-3l3112,3176r12,-1l3129,3166r10,-5l3146,3177r-13,-3l3131,3181r19,-2l3168,3180r18,1l3201,3178r3,-20l3195,3166r-11,1l3177,3158r,-16l3165,3137r1,14l3169,3160r-23,-1l3129,3153r-16,-7l3119,3137r11,l3143,3140r9,-1l3139,3130r4,-13l3145,3114r7,-10l3145,3099r-10,-4l3140,3087r12,17l3156,3099r1,3l3160,3105r4,2l3161,3111r-4,5l3156,3122r15,2l3172,3116r1,-7l3178,3109r4,-1l3184,3105r-4,-1l3177,3104r-4,l3174,3098r3,-5l3190,3093r-2,9l3198,3101r15,-3l3218,3096r-1,-3l3215,3091r3,-1l3219,3087r8,-1l3228,3095r2,7l3236,3106r3,-5l3241,3097r3,-3l3249,3102r6,1l3263,3103r2,5l3270,3112r5,3l3271,3115r-4,1l3271,3124r22,-2l3310,3112r18,-3l3340,3114r8,-5l3356,3107r9,-5l3362,3118r11,13l3392,3128r18,-3l3423,3114r5,l3433,3114r1,-9l3430,3101r-6,-2l3436,3100r8,5l3453,3103r1,-9l3450,3091r-5,-3l3446,3085r,-4l3445,3077r13,l3463,3082r7,5l3471,3095r-6,l3453,3096r9,4l3474,3095r11,-6l3495,3105r18,3l3531,3111r14,-11l3564,3093r20,l3589,3099r,6l3582,3105r-15,-5l3553,3110r4,7l3552,3128r9,1l3568,3131r4,4l3569,3123r1,-7l3582,3117r,12l3586,3135r15,-3l3617,3134r14,2l3643,3129r-12,-1l3623,3124r2,-13l3640,3108r-1,12l3654,3117r-1,-10l3659,3106r,-9l3645,3102r-9,2l3625,3092r-8,7l3609,3106r-3,-9l3608,3083r-7,-5l3601,3084r-14,l3586,3077r1,l3608,3077r4,5l3616,3087r4,1l3631,3091r-1,-13l3644,3083r-1,7l3636,3093r12,l3650,3086r-1,-5l3647,3077r24,l3671,3078r1,l3673,3079r,-1l3674,3078r,-1l3815,3077r1,l3817,3077r1,l3845,3077r1,5l3850,3085r,7l3830,3096r-20,3l3807,3103r,3l3807,3110r16,1l3836,3116r3,-6l3841,3098r9,2l3858,3102r-4,9l3850,3115r20,3l3890,3122r8,4l3905,3129r11,-1l3916,3127r,-1l3916,3125r3,1l3921,3126r3,l3923,3128r1,3l3926,3133r22,2l3963,3145r2,2l3947,3149r-19,-2l3908,3146r-19,l3965,3157r9,l3974,3156r1,1l3977,3158r1,1l3988,3158r7,1l4003,3161r,12l4017,3168r5,l4038,3162r16,1l4056,3160r,-6l4060,3154r8,9l4081,3168r8,-13l4093,3156r5,1l4102,3156r2,l4106,3156r2,-1l4110,3155r1,-1l4113,3153r6,-2l4125,3147r6,l4132,3147r3,16l4126,3167r-4,8l4142,3172r11,-12l4167,3152r2,l4170,3152r-6,13l4165,3176r23,-1l4210,3176r21,2l4251,3180r18,1l4287,3181r16,-3l4321,3180r4,8l4337,3189r7,-1l4346,3181r6,-2l4365,3187r19,-2l4404,3187r21,3l4445,3194r19,3l4484,3200r19,2l4528,3202r22,-1l4568,3201r16,1l4591,3196r,-10l4601,3189r-1,9l4602,3204r3,5l4630,3209r21,2l4670,3213r15,-1l4699,3207r1,14l4713,3223r12,3l4741,3214r14,-14l4777,3194r17,1l4810,3201r-11,7l4789,3210r7,4l4803,3206r13,12l4819,3226r-7,4l4835,3234r19,1l4861,3233r-3,-4l4863,3229r75,-4l4959,3225r20,l5000,3225r22,1l5043,3227r21,l5085,3228r21,1l5126,3229r20,1l5165,3230r18,l5177,3228r8,-5l5194,3225r2,-17l5207,3201r10,6l5203,3218r-7,14l5210,3236r4,-3l5214,3227r3,-6l5226,3227r-3,8l5247,3236r22,1l5289,3237r20,l5327,3236r18,-1l5363,3240r4,1l5361,3248r21,l5399,3245r16,2l5417,3236r8,-3l5438,3234r-1,13l5429,3252r-6,7l5403,3259r-21,-2l5362,3257r-15,5l5363,3264r20,l5404,3263r20,2l5442,3254r19,l5468,3247r,-5l5483,3245r-9,3l5486,3255r11,l5508,3255r11,1l5525,3256r-1,-9l5529,3246r15,10l5563,3261r13,4l5576,3268r,4l5588,3265r7,-11l5615,3264r17,7l5615,3276r-21,1l5569,3275r-20,l5538,3283r18,l5574,3283r20,2l5615,3286r20,2l5656,3289r21,l5697,3288r19,-3l5718,3269r12,-4l5742,3262r-6,-8l5741,3247r2,-11l5754,3234r-5,-17l5764,3221r16,15l5790,3252r21,6l5831,3265r18,5l5866,3273r16,-3l5883,3271r-11,-8l5873,3262r16,1l5909,3260r14,-3l5926,3268r14,1l5945,3262r11,l5960,3254r,5l5959,3264r,5l5975,3263r12,-8l5990,3268r16,1l6020,3266r-4,-2l6014,3259r-2,-4l6024,3255r-1,-6l6024,3242r7,10l6042,3245r15,10l6074,3261r22,1l6102,3248r14,-4l6118,3251r-1,7l6113,3262r11,l6135,3262r11,l6149,3254r-8,-21l6152,3233r9,-8l6158,3233r13,l6169,3246r-1,7l6184,3251r1,-7l6183,3237r7,-3l6195,3234r4,l6200,3247r-9,-3l6199,3253r11,1l6221,3254r12,l6233,3246r-1,-9l6242,3239r5,5l6244,3251r1,4l6252,3246r10,-11l6275,3239r-7,1l6264,3244r-3,6l6283,3249r18,l6319,3249r21,2l6349,3244r-2,-9l6352,3227r9,8l6359,3246r23,1l6404,3248r21,l6443,3249r18,2l6473,3248r1,-6l6482,3244r20,6l6521,3251r17,-3l6540,3241r9,-1l6559,3239r12,10l6582,3246r6,-2l6592,3236r5,l6605,3245r6,1l6623,3249r13,-4l6649,3247r7,l6654,3238r5,-1l6673,3245r15,-5l6706,3238r2,4l6716,3243r14,2l6743,3238r12,1l6756,3239r1,1l6759,3240r,1l6762,3249r11,l6778,3256r12,-1l6802,3254r11,-1l6833,3255r20,1l6873,3258r20,2l6913,3263r14,-9l6942,3262r4,-4l6955,3240r12,-16l6962,3223r-3,-5l6958,3213r4,-1l6966,3211r4,-1l6965,3210r-4,-1l6958,3207r1,-9l6962,3189r-5,-6l6968,3185r7,-2l6976,3174r-12,-3l6961,3157r1,-16l6966,3141r3,l6971,3136r-4,-2l6966,3131r1,-5l6963,3127r-3,l6958,3127r-16,-14l6925,3103r-18,-6l6908,3096r2,-1l6906,3096r-5,l6897,3096r-6,l6884,3095r-7,l6880,3093r2,-2l6886,3089r-7,-1l6877,3084r-1,-7l6962,3077r5,1l6971,3080r6,1l6978,3080r,-2l6979,3077r20,l7000,3079r1,3l7001,3087r-6,l6989,3088r2,8l7015,3094r13,-14l7073,3077r,2l7073,3081r,2l7059,3087r1,-11l7049,3078r12,12l7084,3093r20,1l7124,3094r1,-8l7139,3091r1,-7l7135,3083r-5,-3l7125,3077r17,l7150,3085r8,8l7168,3100r19,-10l7203,3082r24,3l7247,3091r16,5l7286,3094r18,-8l7348,3077r-1,1l7346,3080r,3l7357,3085r9,9l7370,3079r-1,-1l7368,3077r9,l7378,3078r1,1l7379,3078r,-1l7394,3077r4,4l7406,3083r7,1l7417,3084r1,-4l7419,3077r18,l7457,3078r20,-1l7499,3077r,2l7500,3081r1,2l7500,3085r,2l7504,3091r1,l7507,3091r1,l7510,3094r,3l7504,3099r-1,l7502,3100r1,-1l7503,3097r,-1l7499,3097r-4,l7491,3097r-7,-4l7481,3085r-15,4l7459,3089r3,12l7452,3098r1,-6l7459,3088r-12,l7434,3092r-5,12l7422,3115r-8,-11l7405,3107r8,-9l7395,3100r-15,-2l7372,3107r-4,5l7363,3118r-4,-4l7354,3113r-4,5l7350,3125r-12,7l7337,3137r3,3l7342,3143r-1,2l7341,3148r,3l7354,3154r15,-7l7376,3155r7,3l7389,3163r-1,1l7388,3166r-1,2l7389,3168r3,l7394,3168r2,2l7397,3173r1,4l7386,3169r3,-3l7374,3171r-1,6l7374,3180r3,1l7375,3184r-2,2l7370,3187r-1,-4l7366,3181r-5,l7356,3172r-13,9l7335,3185r-1,-6l7327,3171r13,l7339,3181r18,-8l7364,3176r,-7l7367,3165r2,-4l7356,3159r-11,4l7329,3162r-5,12l7313,3177r-1,2l7314,3183r1,3l7305,3184r-10,-3l7296,3189r-3,l7290,3189r-3,1l7294,3200r16,l7320,3202r6,7l7335,3205r1,-5l7334,3198r-2,-2l7352,3198r20,3l7377,3202r3,2l7383,3206r,-2l7384,3203r2,-1l7395,3203r8,l7411,3203r9,1l7426,3197r9,2l7444,3201r6,7l7458,3209r9,1l7478,3205r9,l7507,3206r20,3l7547,3211r20,1l7590,3207r16,-5l7625,3201r19,l7663,3202r20,2l7703,3205r20,l7744,3198r8,-8l7774,3190r20,1l7806,3192r2,-5l7812,3184r1,l7813,3185r1,l7817,3185r3,-1l7823,3184r-2,8l7809,3188r-1,8l7831,3196r20,2l7869,3199r15,-3l7907,3200r20,-2l7943,3192r20,-4l7963,3195r8,-1l7989,3192r20,l8029,3193r21,1l8070,3196r20,l8092,3191r8,l8106,3192r6,5l8115,3197r5,-1l8128,3187r6,l8142,3187r8,6l8158,3193r6,-1l8165,3189r7,-1l8193,3188r19,2l8232,3193r19,1l8272,3190r19,-5l8298,3185r1,6l8306,3190r9,l8318,3182r8,-1l8340,3188r18,l8377,3185r19,-3l8416,3183r20,2l8456,3185r20,1l8496,3185r16,-2l8522,3176r10,-1l8549,3172r23,-1l8595,3173r20,4l8635,3181r-4,-12l8642,3172r12,7l8669,3179r12,l8680,3173r5,l8703,3176r19,1l8743,3175r10,5l8751,3188r6,1l8757,3181r17,-2l8843,3190r18,5l8873,3197r5,-6l8881,3191r3,1l8886,3206r9,-5l8907,3193r13,l8935,3196r15,3l8964,3200r18,10l9002,3215r13,-7l9032,3200r17,-1l9048,3200r-8,20l9048,3219r19,-4l9085,3217r18,1l9121,3217r15,l9133,3233r15,-2l9167,3228r18,4l9206,3231r19,-1l9246,3235r5,6l9258,3243r79,12l9397,3262r40,3l9457,3267r20,2l9497,3272r21,4l9536,3278r20,l9577,3279r20,1l9617,3282r20,2l9657,3285r3,-5l9670,3280r20,2l9710,3286r20,4l9750,3292r6,-5l9760,3287r17,5l9793,3289r,-14l9786,3267r13,4l9811,3260r-17,-14l9783,3231r1,-18l9780,3204r-12,7l9757,3217r7,10l9773,3230r7,5l9763,3240r-15,2l9744,3231r-5,-15l9743,3212r4,-4l9762,3216r-5,-13l9743,3198r-7,11l9727,3216r-6,-7l9719,3217r,-1l9734,3227r-11,l9717,3222r-8,-4l9704,3212r13,-2l9726,3205r7,-8l9710,3198r-16,8l9672,3209r-14,9l9641,3211r7,-2l9647,3201r-12,9l9631,3224r-8,6l9623,3223r,-6l9623,3210r-17,4l9605,3202r-15,2l9583,3220r-3,13l9574,3225r-4,-11l9561,3209r9,-3l9580,3207r5,-4l9598,3206r10,-16l9619,3190r5,l9627,3207r11,-12l9651,3187r16,-3l9689,3183r8,-12l9696,3164r7,-6l9703,3169r11,-1l9710,3182r19,1l9750,3183r20,-1l9791,3181r19,-2l9827,3179r9,5l9844,3184r5,l9858,3175r5,l9872,3174r11,7l9892,3180r19,-2l9931,3176r20,-4l9971,3169r20,-3l10011,3164r19,-1l10037,3163r6,6l10050,3168r20,-1l10090,3164r20,-3l10130,3158r25,-3l10175,3153r17,-3l10210,3139r-4,l10204,3133r21,-1l10246,3130r20,-1l10286,3128r24,2l10324,3130r-23,-4l10280,3124r-20,-1l10242,3124r-18,l10221,3123r2,-3l10223,3117r-10,9l10211,3108r-12,-1l10198,3107r-5,8l10185,3111r-5,-2l10188,3100r-12,1l10168,3102r4,12l10161,3111r1,-2l10162,3105r-1,-4l10181,3098r20,1l10222,3092r17,-6l10236,3095r-1,9l10242,3094r15,1l10268,3091r,5l10268,3101r-1,5l10286,3103r20,-4l10325,3099r16,6l10346,3102r3,-5l10354,3093r15,1l10388,3092r20,-2l10430,3089r20,1l10457,3099r2,1l10478,3102r14,3l10492,3112r-8,-2l10483,3115r20,-1l10514,3103r1,9l10520,3117r11,-1l10542,3118r3,-11l10555,3107r8,-1l10575,3117r8,l10596,3117r-2,-9l10607,3108r1,4l10611,3114r6,-1l10616,3119r-8,5l10617,3128r15,-5l10648,3120r19,-2l10686,3118r20,l10727,3120r21,1l10769,3122r21,1l10811,3123r23,-1l10855,3121r20,1l10894,3123r18,l10923,3117r16,-3l10949,3115r-3,7l10962,3119r18,2l10998,3124r21,2l11030,3112r11,-3l11053,3106r,5l11057,3112r,4l11057,3124r-13,-5l11043,3126r22,-1l11078,3115r11,10l11105,3129r20,l11147,3128r21,-1l11188,3129r12,-2l11183,3124r-6,-9l11197,3116r12,-6l11223,3091r-2,-12l11476,3077r6,l11489,3078r10,2l11499,3079r,-1l11499,3077r113,l11612,2973r7,3l11625,2979r5,4l11630,2977r-1,-8l11635,2968r15,3l11652,2960r16,4l11674,2949r4,-5l11688,2939r4,-1l11694,2945r3,l11705,2943r-7,-15l11703,2920r1,-2l11711,2921r1,-1l11718,2914r-2,-11l11722,2900r-6,l11711,2899r2,-9l11720,2880r6,-13l11720,2865r-10,2l11708,2860r7,l11715,2854r8,2l11717,2841r-9,-13l11704,2813r-10,-16l11692,2783r-13,-17l11669,2748r-12,-15l11641,2715r-10,-13l11624,2690r-6,-1l11612,2688r,-62l11615,2626r4,-1l11620,2626r6,17l11635,2659r1,19l11645,2679r5,2l11661,2682r-1,-6l11655,2674r3,-4l11637,2672r5,-4l11647,2669r6,1l11657,2668r-12,-1l11655,2661r-3,-3l11660,2657r2,-6l11648,2649r-9,-3l11642,2641r19,6l11664,2642r-13,-2l11639,2643r-5,-5l11643,2636r10,-2l11645,2631r6,4l11629,2637r,-2l11627,2631r20,1l11645,2628r-12,-4l11621,2621r6,1l11634,2624r11,l11653,2619r-9,-3l11651,2610r12,l11666,2608r15,1l11685,2601r,-7l11683,2590r-3,-6l11696,2579r-17,-3l11678,2580r,4l11678,2587r-10,l11658,2591r-5,1l11647,2592r-5,1l11639,2592r-8,-5l11643,2587r2,1l11648,2590r4,1l11660,2585r-24,1l11633,2582r3,-2l11626,2574r18,1l11639,2569r1,-7l11620,2559r9,-2l11643,2556r7,-2l11643,2552r-15,1l11631,2549r6,-3l11653,2545r-2,-4l11644,2540r-11,1l11631,2539r1,-3l11623,2535r-1,-2l11621,2532r11,-1l11632,2530r,-1l11616,2528r11,-1l11635,2527r-4,3l11642,2530r-5,-5l11657,2526r-4,-5l11636,2522r9,-6l11638,2514r7,l11645,2513r8,l11657,2516r-4,2l11650,2517r25,l11673,2519r-5,3l11660,2523r2,4l11654,2527r-5,2l11657,2530r7,-3l11682,2527r-5,5l11652,2534r-15,4l11652,2539r9,-3l11677,2534r1,5l11672,2542r-6,4l11650,2546r-4,3l11651,2550r4,1l11660,2552r-5,7l11651,2564r-9,3l11658,2566r1,3l11665,2576r-14,4l11668,2584r15,-3l11665,2578r4,-3l11685,2575r-6,-2l11669,2572r,2l11664,2575r-4,-4l11670,2569r14,l11678,2564r2,-7l11681,2550r-9,l11668,2552r-2,-2l11665,2546r21,2l11691,2545r-4,-10l11688,2525r-6,-2l11683,2525r-6,l11672,2520r14,l11688,2517r2,-6l11680,2508r-6,-3l11682,2505r9,l11689,2502r-6,-4l11675,2504r-6,-3l11669,2500r-4,l11664,2499r5,-2l11683,2498r-3,-3l11682,2487r-23,-3l11651,2478r13,l11671,2473r15,3l11684,2474r9,-4l11682,2470r-7,2l11652,2477r-6,-5l11661,2471r4,-4l11666,2463r8,-3l11676,2462r5,1l11692,2463r2,-5l11684,2456r4,-5l11690,2449r13,l11699,2445r-25,-3l11660,2436r-2,l11655,2437r-6,l11643,2433r-9,-4l11650,2428r-3,3l11654,2432r-2,-8l11654,2417r-23,-3l11639,2416r1,3l11632,2420r-13,l11612,2422r,-4l11615,2418r3,-1l11616,2415r-2,l11612,2415r,-26l11621,2387r-3,-4l11612,2381r,-161l11615,2221r4,1l11620,2224r-1,11l11623,2246r10,-6l11628,2230r2,-9l11619,2221r-1,-3l11612,2216r,-2l11616,2215r2,l11621,2215r4,-1l11620,2211r-8,-2l11612,2196r2,l11615,2196r2,l11621,2194r-4,-2l11612,2190r,-5l11618,2186r-4,4l11623,2190r3,-3l11618,2183r18,-2l11639,2183r9,1l11639,2178r-15,-6l11640,2172r-3,5l11649,2174r2,-15l11655,2146r-2,-11l11661,2134r1,-3l11661,2129r-7,l11652,2127r16,-2l11656,2121r2,-5l11662,2108r13,-11l11676,2087r,-8l11672,2073r5,-6l11669,2067r-9,1l11662,2065r9,l11678,2065r4,-1l11685,2051r-2,-9l11695,2040r2,-3l11700,2034r-16,-5l11663,2025r-3,-5l11670,2016r6,-5l11686,2013r-6,7l11686,2017r2,-1l11680,2015r11,-4l11700,2011r11,2l11708,2007r3,-5l11707,2000r-4,1l11702,1999r-4,-17l11699,1962r3,-20l11703,1923r-1,-2l11696,1919r2,-2l11679,1916r-4,-4l11687,1914r14,4l11714,1916r6,-8l11694,1915r,-5l11699,1907r8,5l11714,1909r-1,-14l11711,1886r-4,-11l11714,1875r1,-1l11722,1875r4,-6l11712,1865r11,-4l11710,1861r-4,-2l11708,1856r13,l11725,1858r8,2l11736,1866r-11,9l11736,1879r5,-6l11732,1862r11,-7l11723,1857r6,-5l11729,1849r-7,-3l11713,1851r1,-4l11719,1845r3,2l11729,1844r,-3l11729,1839r1,-3l11730,1834r-9,1l11720,1833r9,-2l11738,1827r-2,-5l11739,1822r3,l11746,1822r1,-5l11722,1819r4,-5l11738,1813r2,-3l11747,1807r6,3l11750,1815r1,4l11752,1824r-10,6l11760,1831r,-15l11763,1800r-19,-10l11739,1783r-13,2l11722,1777r-18,4l11708,1777r-18,1l11694,1775r19,-5l11733,1767r10,-11l11746,1746r-1,-1l11737,1748r-1,l11734,1746r11,-9l11722,1737r9,-2l11742,1734r1,-3l11736,1730r,-3l11728,1726r5,l11738,1726r5,l11746,1722r-18,l11729,1719r15,-3l11740,1711r-2,1l11733,1712r-4,1l11735,1707r-17,6l11714,1709r11,-1l11718,1705r12,-4l11740,1698r-4,-7l11716,1693r7,-5l11716,1687r9,-1l11732,1687r4,1l11736,1685r,-3l11737,1679r-9,l11707,1681r,-3l11698,1676r9,1l11707,1673r13,-1l11728,1677r-1,-5l11728,1665r-18,7l11707,1670r,-1l11707,1667r,-1l11721,1666r-4,2l11727,1666r1,-3l11728,1661r,-3l11720,1658r-9,l11713,1655r3,-4l11732,1659r-4,-6l11718,1652r-10,-2l11713,1649r5,1l11724,1651r-3,-9l11723,1639r2,-10l11720,1626r-14,6l11700,1628r5,-5l11718,1628r8,-2l11725,1615r-6,-10l11728,1598r-6,l11716,1598r2,-2l11724,1591r3,-3l11724,1584r-2,-2l11715,1581r-1,-2l11713,1577r10,-4l11720,1571r-2,-2l11710,1568r,-1l11719,1565r1,-2l11723,1560r-4,-3l11721,1554r,-2l11712,1553r-1,-2l11728,1549r-16,-3l11712,1542r,-2l11716,1539r1,-2l11719,1534r-7,-3l11713,1528r1,-3l11722,1524r1,-2l11730,1505r7,-17l11728,1485r8,-4l11732,1480r-10,-2l11700,1478r-3,-4l11681,1477r-22,l11658,1474r-2,-1l11647,1472r-3,4l11630,1476r-18,l11612,1458r5,-1l11623,1456r,-3l11620,1453r-4,-1l11612,1452r,-26l11623,1424r11,-2l11631,1417r-3,-1l11617,1417r-5,-1l11612,1415r15,l11625,1412r11,-1l11635,1413r2,6l11641,1415r,-4l11642,1407r,-4l11639,1401r-16,2l11622,1401r6,-4l11625,1397r-7,-2l11626,1394r9,1l11633,1392r-10,l11617,1391r-5,l11612,1388r10,1l11634,1389r4,2l11637,1387r-12,-1l11612,1385r,-4l11616,1381r4,l11624,1381r13,-2l11618,1377r1,-4l11635,1372r-2,-4l11650,1367r-8,3l11639,1369r5,4l11656,1372r5,-3l11670,1370r-1,2l11669,1374r-16,-1l11653,1376r1,3l11672,1379r-2,-6l11680,1371r-6,l11674,1369r1,-2l11650,1368r1,-5l11640,1361r17,-1l11670,1357r-3,-4l11669,1357r-23,1l11646,1354r6,-2l11665,1352r6,-1l11660,1350r-1,-4l11652,1345r-21,l11628,1350r-16,1l11612,1346r4,-1l11620,1345r6,1l11629,1343r-12,l11622,1340r9,l11637,1340r5,1l11647,1339r-20,-2l11642,1336r-4,4l11652,1338r5,-1l11657,1339r-1,3l11667,1341r7,-6l11660,1332r-2,-2l11654,1326r7,-2l11648,1323r21,1l11668,1313r-9,-3l11658,1311r2,2l11654,1313r-10,-2l11658,1309r1,-3l11660,1290r-7,-17l11652,1267r6,-2l11658,1263r,-7l11653,1248r-9,-1l11649,1236r-8,-8l11640,1225r6,-2l11646,1220r,-2l11640,1218r1,-3l11642,1214r5,l11647,1212r-1,-1l11637,1209r,-1l11636,1207r4,-4l11642,1201r2,-1l11652,1198r1,-3l11654,1193r-9,-4l11649,1186r1,-2l11654,1184r,-2l11654,1179r-11,-3l11644,1172r3,-6l11642,1157r-1,-7l11641,1147r6,-2l11647,1143r,-2l11637,1135r,-1l11639,1131r1,-1l11633,1127r10,1l11657,1125r-14,l11642,1126r-3,l11633,1126r1,-2l11628,1123r,-2l11635,1121r,2l11643,1122r4,-2l11635,1120r-1,-1l11630,1114r5,-13l11635,1098r,-3l11626,1092r,-3l11626,1087r6,-1l11631,1085r-2,-2l11617,1081r-1,-2l11617,1079r9,-2l11627,1076r5,-6l11618,1068r,-3l11617,1063r5,-2l11623,1059r1,-3l11619,1053r,-3l11619,1049r5,l11624,1047r,-21l11626,1012r,-6l11617,1004r-5,5l11612,753r1,l11614,753r2,l11623,751r2,-5l11612,746r,-4l11613,742r2,1l11617,743r1,-5l11625,735r-12,-4l11614,733r-1,1l11612,736r,-161l11614,575r2,-2l11614,570r-1,-1l11612,569r,-7l11615,563r1,-9l11619,550r1,-15l11618,532r1,-12l11620,519r,-7l11621,511r10,1l11640,513r9,1l11648,500r-3,l11647,490r3,5l11652,501r,6l11652,514r1,l11654,514r1,l11657,513r-3,-12l11657,499r2,4l11660,509r1,11l11665,522r1,l11671,526r,-15l11670,507r,-11l11671,496r1,l11673,496r,-22l11673,455r1,-21l11673,417r-1,-20l11674,387r3,l11679,388r6,19l11692,419r3,4l11695,415r1,-1l11699,417r,-12l11702,410r2,-15l11704,390r2,-5l11707,383r,8l11708,390r1,-2l11708,373r1,-7l11709,364r1,3l11711,366r1,-6l11711,349r1,-3l11711,346r-1,-1l11711,336r2,-9l11711,324r3,-12l11712,311r-2,2l11710,306r1,l11711,300r2,2l11711,283r-2,-19l11707,242r,-17l11704,205r-3,-23l11697,159r-2,-16l11690,134r-5,-13l11680,130r-2,3l11677,142r-2,2l11670,151r-10,-6l11658,162r-3,-10l11653,164r-3,2l11647,169r-5,-5l11640,165r,1l11638,176r,-1l11635,158r,-23l11634,124r-2,1l11634,119r-1,-23l11636,100r,-11l11635,86r,-15l11632,78r-3,-4l11625,75r-2,1l11620,85r-3,4l11612,94r-5,-3l11604,92r-4,2l11596,90r-4,6l11591,97r-1,8l11589,106r-1,1l11586,100r-2,l11581,101r-2,9l11577,105r,23l11571,118r-4,-5l11560,120r-9,-5l11547,121r,4l11546,126r-4,8l11533,133r-3,-8l11532,114r-2,-4l11530,95r-4,-3l11523,87r-5,2l11519,105r-4,-10l11514,98r-1,3l11514,115r-2,-2l11510,105r4,-8l11510,98r-2,1l11512,107r-2,11l11508,120r-2,6l11509,113r-4,-3l11507,98r-2,1l11497,92r2,10l11500,103r2,-3l11502,107r-2,-2l11499,110r-2,1l11497,112r-4,5l11492,116r,-1l11492,106r-1,l11490,106r,10l11488,115r-2,l11485,108r-2,2l11479,127r-7,6l11467,123r,6l11467,137r-1,1l11462,133r-9,8l11446,141r-1,l11444,135r-1,1l11442,136r-1,7l11439,145r,1l11437,143r-1,2l11430,154r10,-10l11437,160r-3,4l11434,155r-1,-10l11430,147r,-12l11427,139r-1,l11426,148r-1,1l11423,148r1,-12l11422,139r-4,8l11414,145r-4,-8l11410,120r-2,-3l11408,125r,10l11406,132r1,-23l11407,93r-5,-16l11400,73r-6,3l11394,86r-1,7l11392,96r,-11l11390,85r-3,1l11387,101r3,-6l11389,111r-1,-5l11386,101r1,-15l11384,81r1,21l11383,100r-12,7l11359,122r-3,-1l11356,116r-1,-4l11337,124r-19,4l11316,133r-1,5l11314,143r-2,-17l11313,143r-3,-1l11309,142r,-9l11307,132r1,l11305,137r-1,l11298,138r-2,2l11293,141r-3,13l11287,148r-1,-3l11285,154r,1l11283,158r-1,-6l11281,149r-2,-13l11277,149r-2,l11273,148r-3,-1l11269,148r-4,2l11261,148r-2,-1l11258,153r-1,-1l11256,152r,-6l11255,147r-3,2l11249,165r-3,-4l11246,153r,-9l11244,146r-3,-3l11243,159r-1,1l11241,156r-5,-12l11235,155r2,l11239,154r-1,11l11235,170r1,-18l11233,155r-2,10l11228,162r-3,-4l11223,164r1,4l11223,168r,-6l11222,159r,-10l11220,151r-4,-9l11216,153r2,6l11215,170r-3,-11l11215,165r,-7l11210,163r-3,7l11201,161r,6l11201,175r-1,1l11198,172r-3,5l11194,169r1,l11195,161r-3,4l11191,156r-1,-8l11189,159r1,6l11188,170r1,9l11188,180r-1,-3l11184,184r-1,-5l11183,170r,-1l11181,166r-3,5l11174,169r,3l11174,178r-1,l11168,173r-5,6l11157,172r,6l11157,186r-1,1l11153,183r1,18l11151,201r-1,9l11152,230r-2,1l11149,230r-2,2l11146,225r4,-7l11148,213r1,-17l11146,200r-4,11l11140,200r1,-9l11143,186r-2,-11l11138,182r-4,-1l11131,174r-1,13l11132,198r-4,6l11129,191r-3,2l11126,189r-1,-4l11128,177r-3,2l11122,171r2,24l11122,193r-4,2l11116,178r-4,-1l11110,177r-2,13l11104,186r-1,12l11106,205r-2,1l11101,201r3,-15l11103,171r-1,l11101,175r1,6l11101,184r,12l11100,201r-2,-2l11098,207r-1,3l11094,196r-3,9l11087,195r-2,1l11086,214r-3,-5l11080,216r2,-21l11079,199r-4,3l11071,193r-4,-8l11065,195r2,8l11066,212r-2,-18l11058,193r-3,8l11055,192r1,-2l11056,182r-2,-10l11047,168r2,13l11050,179r,-5l11052,176r,10l11053,187r,9l11052,196r,4l11051,201r-2,l11049,185r-2,1l11044,205r8,1l11054,216r-4,1l11049,207r-4,3l11046,192r-6,-7l11040,195r1,l11042,195r-2,10l11044,216r-4,4l11040,213r-2,-1l11037,209r-4,-6l11034,211r-3,3l11031,205r,-8l11030,194r-1,8l11028,211r-3,-3l11025,193r-1,-6l11022,183r1,22l11025,223r,5l11025,232r-1,1l11022,215r-5,-9l11016,200r2,-1l11018,193r-5,-3l11009,191r2,5l11013,201r-1,8l11008,200r1,17l11009,225r2,-5l11012,227r-1,6l11010,237r-1,-1l11006,232r3,-13l11007,211r-3,-1l11000,215r-2,-9l10997,215r4,7l10998,225r-1,-16l10996,224r-3,1l10992,212r5,-6l10993,205r-4,1l10992,227r-2,8l10992,237r2,l10994,245r-1,7l10989,251r-1,-7l10988,223r-2,-18l10987,205r2,-1l10987,200r-2,-3l10985,215r-3,-6l10983,185r-6,9l10974,188r-2,15l10966,214r-4,-12l10962,186r4,13l10967,188r-3,-3l10962,189r-2,3l10960,201r,16l10961,222r,-7l10964,216r,6l10962,234r-1,-6l10959,216r-3,-8l10956,222r-3,-6l10953,210r2,-4l10952,206r,15l10953,224r,12l10952,235r-1,3l10951,241r-2,-4l10949,225r-1,-5l10947,230r-2,7l10942,240r-2,-10l10941,241r-1,3l10938,234r-6,-1l10929,238r,-1l10930,243r-1,l10927,229r-3,6l10921,238r,-7l10922,231r,-8l10919,220r,11l10916,227r,-9l10915,216r,-9l10912,205r1,17l10909,217r-1,-1l10908,205r-1,-6l10911,199r3,1l10919,200r1,-8l10924,186r1,-10l10916,176r-4,6l10908,176r,1l10907,179r-1,-4l10905,170r-3,1l10902,175r,3l10902,180r,3l10901,184r-1,1l10901,178r,-5l10900,166r-5,4l10893,152r-2,-12l10888,142r-2,-4l10884,135r-1,3l10883,144r-3,-8l10877,148r-3,1l10871,149r-2,-7l10867,143r-2,1l10864,152r-2,l10861,153r-1,-1l10859,151r,-2l10860,147r,-4l10854,135r-6,16l10839,152r-1,1l10836,152r-1,l10834,151r,-2l10833,149r-1,1l10832,151r-10,-4l10811,139r-8,12l10804,152r-3,-1l10799,151r-3,l10795,151r-2,1l10791,153r-6,-1l10779,152r-5,1l10772,152r-1,l10770,154r-1,l10768,154r-13,-3l10746,156r,2l10747,158r,1l10746,160r,1l10738,150r-9,1l10726,152r-1,2l10725,156r-3,1l10718,157r-3,l10714,156r,-2l10713,152r-1,-1l10711,154r,3l10709,157r-2,l10706,157r-2,-1l10702,156r-1,l10700,155r,-3l10700,146r5,-2l10710,146r-6,-19l10696,134r-10,-4l10685,130r,12l10683,139r-1,-18l10679,134r-2,l10667,131r-12,-9l10648,131r-1,2l10645,129r-1,2l10642,133r-1,19l10638,145r,1l10638,147r,2l10632,151r-4,7l10623,163r,-8l10624,146r-5,2l10611,154r10,8l10617,167r-1,1l10616,166r-1,-2l10614,162r,4l10614,170r-1,2l10611,167r1,-13l10607,157r-4,-1l10600,158r-3,2l10596,159r-1,-1l10594,160r,1l10594,162r,1l10593,164r-1,2l10591,167r-1,-1l10590,165r-2,-1l10587,170r-2,-1l10584,169r-1,-1l10582,166r4,-4l10590,163r-4,-5l10587,150r-9,1l10579,154r-1,4l10578,162r-1,-2l10575,160r-2,3l10574,162r2,6l10575,168r,2l10574,170r-2,-5l10571,159r3,-8l10571,153r-7,-9l10564,155r1,2l10566,160r1,3l10566,162r,5l10564,168r,-8l10563,162r-1,1l10561,168r,4l10560,172r-1,l10558,172r,-3l10557,167r-2,-2l10554,167r-2,-1l10549,166r-2,-5l10547,159r3,l10552,155r,-10l10544,143r-4,10l10531,149r-3,-3l10528,134r-7,4l10521,149r-3,7l10516,162r-5,3l10505,159r-5,2l10500,152r-1,-3l10497,151r-3,19l10501,171r-2,10l10496,180r,-18l10494,155r-5,2l10485,164r-4,-15l10482,168r-4,-7l10477,168r-2,-10l10469,157r-2,5l10467,161r1,7l10467,167r-4,-11l10459,155r1,3l10461,165r-1,2l10454,155r-5,5l10442,186r-5,l10433,186r1,-6l10435,172r,-8l10438,177r4,8l10441,169r,-22l10438,148r-2,12l10431,154r,-5l10432,148r,-4l10428,139r1,17l10426,154r-5,-10l10414,138r-6,9l10413,146r-3,19l10411,172r,2l10412,175r1,2l10415,189r1,-12l10417,177r1,1l10418,184r1,-1l10421,181r1,-8l10423,173r,9l10423,183r1,6l10427,179r1,4l10429,181r2,-17l10432,179r,6l10430,184r-1,1l10422,185r-6,-1l10410,184r,-1l10410,182r-4,l10410,171r,-4l10408,157r-3,-3l10401,144r-2,10l10403,161r-4,-5l10396,148r4,6l10396,172r,15l10395,187r-1,l10391,187r-1,-5l10386,182r-1,l10384,182r-1,1l10383,179r-1,-4l10382,169r6,12l10393,165r-1,-1l10390,165r,-10l10385,148r-1,18l10380,164r-1,4l10380,174r-1,l10378,179r1,3l10379,184r-1,1l10377,185r,-1l10377,183r-2,l10371,181r,5l10369,186r-1,-2l10367,182r5,1l10376,172r3,-18l10380,153r2,2l10382,144r-2,-2l10375,148r,-5l10375,145r3,-5l10377,139r-3,-4l10374,130r-2,13l10376,141r-3,7l10373,163r1,1l10375,163r,5l10374,165r-4,9l10370,163r,-7l10371,158r1,-5l10369,147r,14l10368,163r-1,-10l10368,156r,-13l10364,146r-4,9l10361,165r1,9l10362,187r3,4l10365,174r2,-7l10367,174r,4l10366,182r,-1l10367,193r4,2l10375,200r,1l10375,202r,1l10373,208r-4,-4l10367,222r7,-1l10383,225r2,-7l10387,203r2,1l10392,206r2,13l10397,220r,-14l10394,199r-3,-4l10399,195r9,2l10419,193r-1,9l10423,215r2,-2l10426,218r,3l10425,223r-3,-3l10420,203r-4,-1l10415,212r-4,-4l10409,216r1,1l10412,219r,4l10411,225r,2l10411,230r-2,3l10406,230r-2,1l10403,232r,3l10402,237r,1l10402,242r-1,4l10400,245r,-9l10401,234r,-9l10399,225r-2,4l10396,233r-2,-3l10393,228r-1,-1l10389,238r-9,-6l10377,243r-5,-4l10367,236r-3,11l10364,233r-2,1l10361,231r-3,14l10356,234r-4,10l10352,236r-3,-1l10352,222r4,7l10359,222r3,2l10365,221r-3,1l10363,204r-3,2l10360,217r-1,5l10357,221r,-9l10362,205r-3,-9l10359,207r-4,-10l10355,186r3,-3l10358,156r-2,-9l10352,150r-3,-3l10347,150r-1,1l10347,160r-1,l10345,161r-3,-12l10342,165r3,3l10348,168r,23l10346,209r1,2l10347,219r,11l10346,230r,4l10345,235r-3,3l10342,227r-3,2l10338,237r-2,-2l10335,237r1,17l10339,246r2,-4l10341,244r,3l10342,249r-1,2l10340,252r,6l10338,258r,-1l10339,256r,-2l10336,257r-6,-10l10328,258r-11,l10318,256r,-1l10319,253r-3,-1l10316,250r1,-3l10319,248r2,5l10320,237r-1,l10319,236r,-1l10319,234r-4,l10312,232r-1,-4l10310,229r,1l10310,231r,-5l10310,221r,-5l10313,213r,11l10315,222r,-14l10312,207r-3,l10309,206r,-1l10309,203r-14,-10l10282,201r2,4l10287,205r3,l10288,212r-1,6l10283,219r-3,l10277,202r-3,1l10270,203r-3,3l10265,227r2,1l10269,225r,7l10268,232r,13l10267,247r-2,-1l10266,232r-1,l10264,240r-1,2l10262,246r-2,-4l10258,238r-3,-2l10255,235r1,-2l10256,231r-2,1l10254,224r-1,-3l10253,230r1,3l10253,235r-1,l10251,236r,1l10251,238r,1l10251,240r1,-19l10249,218r-2,-3l10245,215r1,9l10245,225r-5,-6l10235,223r-5,l10230,216r1,-1l10230,208r-17,-5l10199,204r-16,-3l10176,205r1,2l10178,210r-1,-1l10175,209r-1,-1l10174,205r,-3l10174,198r-2,-3l10167,203r,-11l10167,176r3,9l10172,188r,-6l10172,176r2,2l10176,179r2,2l10179,188r4,3l10182,171r3,3l10189,186r9,-11l10201,176r-1,-1l10199,175r,-4l10206,179r4,-6l10216,162r,7l10213,180r2,2l10216,169r1,20l10219,182r-1,-7l10218,170r2,-2l10224,178r4,-4l10233,172r1,-13l10233,152r4,-11l10240,143r6,-3l10245,129r-2,-8l10246,133r3,-11l10249,111r1,2l10251,118r,8l10254,129r-1,-20l10256,112r2,10l10261,114r4,-4l10269,123r,-15l10261,103r-7,-6l10247,96r-2,l10244,102r-1,-2l10241,99r-1,-8l10238,90r-2,-1l10234,95r-1,l10227,94r-6,-8l10216,88r-2,1l10212,96r-2,1l10202,102r-8,-11l10185,95r-2,l10184,111r-2,-2l10179,108r-4,4l10173,103r,8l10172,119r-2,-1l10169,107r3,6l10172,103r-6,4l10161,92r-4,15l10152,91r-4,18l10145,111r-2,l10143,104r-1,1l10136,110r-8,-6l10121,103r-1,l10119,108r-1,l10117,108r-2,-6l10115,103r-1,l10113,112r-2,l10110,112r-2,-6l10107,107r-1,l10106,111r-2,l10099,114r-5,-9l10089,105r-2,l10084,113r-2,1l10081,115r-1,-6l10079,109r-2,l10077,117r-2,2l10069,111r-7,6l10055,115r-6,-3l10042,115r-2,1l10039,123r-2,2l10035,126r-4,3l10029,129r-4,-1l10021,124r-2,-6l10017,118r1,12l10016,128r-2,-15l10012,126r-3,-9l10009,121r,6l10008,127r-4,-6l10000,121r-5,4l9995,120r1,-9l9995,111r,8l9991,120r-1,l9985,120r-7,-12l9974,103r-1,-1l9972,109r-1,-1l9970,94r-1,4l9966,107r-4,-2l9958,100r-3,1l9953,86r-4,l9945,81r-1,13l9940,101r,-2l9942,79r-2,1l9935,91r-5,-17l9926,84r-3,-2l9924,66r-3,2l9918,77r-1,-9l9914,68r-4,-1l9907,72r-3,-5l9903,64r-1,-6l9901,56,9884,43r-17,-9l9852,25r-2,-5l9848,21r-7,3l9833,16r-6,-2l9826,14r-1,5l9823,19r-4,l9814,9r-4,-1l9808,7r-1,5l9806,12r-2,l9802,r-2,12l9799,27r4,5l9801,37r-2,-8l9797,42r3,6l9801,62r2,9l9803,87r-3,5l9803,96r3,-8l9807,74r-2,-5l9803,68r4,-10l9811,66r-1,3l9811,83r-1,4l9809,91r-3,-8l9807,97r3,3l9811,88r2,-5l9814,90r,-7l9811,73r2,l9815,78r1,3l9817,88r-2,2l9813,94r-1,8l9816,105r3,-11l9821,83r4,2l9829,79r,9l9828,90r,9l9832,96r-3,-29l9832,69r,7l9832,83r,6l9835,86r1,11l9838,95r3,-11l9839,73r1,-8l9841,74r1,12l9844,90r-2,3l9840,92r-1,10l9837,94r-2,16l9833,109r-1,l9832,93r-3,11l9827,119r-4,-6l9817,118r,13l9820,136r-3,5l9817,142r,-12l9815,131r1,-14l9809,113r-8,6l9795,120r-1,1l9792,115r-1,l9790,115r-2,9l9787,125r-1,l9783,118r-1,1l9778,120r-4,4l9770,128r-4,l9763,128r-2,2l9762,130r1,4l9761,135r-2,l9757,135r-2,1l9754,135r-1,-4l9752,131r-4,1l9745,135r-4,3l9722,139r-21,-1l9680,136r-20,-1l9640,134r-13,1l9624,141r-4,-2l9618,158r-6,4l9617,143r1,-19l9611,128r-1,13l9602,138r9,-8l9606,123r-22,1l9565,127r-17,-4l9546,122r3,-6l9538,111r-6,14l9524,114r1,14l9521,131r-5,-2l9516,116r4,-4l9522,104r17,2l9554,102r-15,-2l9520,98r-4,16l9509,109r-5,l9499,116r9,9l9500,123r-3,-5l9500,115r-4,-7l9491,108r-5,l9481,108r-2,l9479,116r-2,1l9472,108r-5,-8l9457,102r,-4l9457,95r,-3l9450,90r3,25l9445,111r-2,-12l9436,98r-4,-7l9437,85r8,2l9453,87r8,-1l9472,96r1,-18l9456,79r-18,-3l9418,74r-18,3l9396,95r-7,4l9388,113r-1,18l9381,129r2,18l9377,143r-8,-19l9365,105r-16,-8l9335,91r-9,1l9331,101r-1,l9320,101r-8,14l9309,106r-1,-11l9302,95r-2,6l9295,101r-1,8l9294,104r,-5l9294,94r-8,-3l9288,109r-7,l9278,94r-9,3l9269,99r1,5l9271,108r-11,-5l9271,119r-6,4l9263,112r-5,8l9252,107r-6,-9l9235,102r2,19l9229,114r-3,7l9226,113r1,-7l9228,101r-4,l9219,101r-5,l9213,110r3,20l9212,131r-4,8l9209,130r-5,l9201,117r9,-8l9202,110r-12,-1l9202,127r-4,3l9196,130r-2,l9191,130r,-14l9195,120r-3,-10l9187,110r-5,-1l9177,109r,8l9177,126r-4,-2l9166,122r13,-17l9169,109r-1,10l9163,129r-1,-5l9164,120r1,-6l9150,116r-6,-2l9128,112r-5,6l9132,131r-6,6l9119,132r7,-13l9122,112r-21,2l9083,113r-8,3l9075,121r-4,-2l9064,113r-7,-3l9051,114r-4,1l9046,122r-3,1l9038,124r-5,-10l9028,118r-2,1l9024,127r-2,l9019,118r-3,-1l9011,114r-6,5l9000,116r-3,l8998,125r-2,1l8991,110r-4,15l8979,125r-3,l8975,121r-4,-1l8965,118r-5,7l8955,124r-4,-1l8948,115r-3,-1l8926,109r-19,-3l8889,101r-7,8l8875,102r-2,4l8870,115r,22l8863,140r5,13l8868,174r-4,4l8861,181r,9l8866,203r,26l8870,243r5,8l8880,258r-187,l8698,241r7,-20l8699,211r-7,6l8690,201r-8,2l8681,187r5,7l8685,197r6,-5l8689,181r-5,-5l8687,167r3,l8693,167r-2,17l8696,184r6,-1l8701,165r-9,2l8687,157r,6l8684,162r-3,l8683,186r-8,l8671,196r-3,-16l8664,167r-7,3l8664,167r1,23l8659,191r-3,-6l8656,172r-3,-6l8651,176r-6,2l8642,185r5,21l8654,223r-4,12l8642,230r2,-20l8639,208r1,11l8634,214r,-8l8635,199r1,-4l8631,198r-3,-4l8635,198r-4,-14l8630,179r3,l8637,180r-1,-10l8627,162r-6,15l8618,179r-7,4l8607,176r-1,12l8607,168r-19,1l8583,177r3,1l8589,177r,6l8585,192r-4,-13l8577,177r-17,-2l8541,178r-20,5l8511,185r-4,-6l8504,179r-12,l8477,183r-2,9l8460,186r-13,8l8438,197r-4,-6l8430,190r-4,l8426,196r-4,-1l8419,195r,-6l8416,190r-1,l8412,199r-2,l8407,200r-6,-4l8398,194r-3,-1l8391,185r-4,-1l8383,182r-6,9l8371,188r-3,-1l8368,183r-3,l8360,183r-6,10l8349,192r-11,-2l8322,194r-12,1l8305,195r-3,-5l8298,190r-3,-1l8285,199r-2,l8278,198r-2,-1l8271,203r2,-10l8268,180r-1,13l8269,194r,3l8269,203r-4,-1l8264,209r-3,-1l8261,201r2,l8263,193r-4,-3l8259,202r-2,1l8249,206r-22,-5l8222,201r-6,l8211,210r-5,l8203,211r-2,-6l8200,205r-4,2l8192,219r-3,1l8190,220r-5,-10l8183,209r-10,-5l8170,218r-5,1l8163,219r-4,-5l8155,213r-6,-1l8144,217r-4,l8138,217r,-5l8134,212r-19,1l8092,211r-16,-1l8064,210r-3,10l8071,224r-16,4l8037,227r-9,2l8024,236r-6,1l7997,239r-22,1l7952,240r-21,-1l7913,238r-12,5l7899,248r-2,3l7886,253r-9,-3l7871,240r,6l7871,254r-2,1l7864,243r-4,15l7852,254r-5,2l7851,235r-7,4l7844,245r,6l7840,249r-4,l7838,235r-6,4l7830,257r-6,-14l7820,243r-19,l7779,243r-16,-5l7758,245r-7,l7748,245r,-6l7744,240r-5,l7734,249r-6,-5l7724,244r2,-14l7720,234r-5,10l7708,251r-6,7l7681,258r,-1l7676,242r-8,7l7661,258r-6,l7655,254r,-4l7655,246r-10,l7638,238r-8,-3l7626,240r-5,5l7616,249r-20,-5l7577,243r-19,3l7540,253r-25,5l7514,256r-1,-1l7512,254r-1,2l7510,257r-1,1l7471,258r-12,l7459,257r-1,l7458,258r-31,l7427,257r-1,-1l7426,257r,1l7363,258r,-7l7367,253r,-5l7360,243r-2,8l7355,258r-2,l7352,250r-2,-4l7347,247r-5,-2l7341,256r-5,1l7333,257r-5,-11l7324,246r-5,l7320,255r-6,1l7314,252r-2,-2l7310,250r,-5l7314,239r-4,-3l7296,244r-17,2l7261,243r-19,-2l7224,241r-21,1l7184,240r-11,9l7169,243r-13,l7140,237r-6,14l7129,254r-5,3l7124,252r-1,-1l7122,247r,-8l7128,245r1,-8l7119,232r-3,11l7112,252r-8,-15l7089,235r-15,1l7067,233r-10,2l7063,240r4,1l7073,235r-2,15l7061,242r,10l7053,258r-45,l7007,247r-1,-10l7008,222r-3,-5l7003,215r2,-18l7001,178r-3,-23l6994,133r-1,-17l6988,109r-5,-13l6978,105r-2,3l6975,117r-2,3l6967,126r-9,-6l6956,138r-3,-11l6951,140r-3,2l6944,144r-4,-5l6938,141r-1,l6936,152r-1,-2l6933,133r,-22l6932,100r-2,l6932,95r-2,-23l6934,76r,-12l6932,61r1,-15l6930,53r-4,-4l6923,50r-3,1l6918,60r-3,4l6910,70r-6,-4l6901,68r-3,1l6893,66r-3,6l6889,73r-1,8l6887,81r-1,1l6883,76r-1,l6879,76r-2,9l6874,80r,23l6868,93r-3,-4l6858,96r-9,-5l6845,97r,3l6844,102r-4,7l6831,108r-3,-8l6830,90r-3,-4l6828,70r-4,-2l6820,62r-5,2l6816,80r-4,-9l6812,74r-1,2l6811,91r-1,-3l6808,81r4,-8l6808,73r-2,1l6809,82r-1,11l6805,95r-1,7l6807,89r-5,-4l6804,73r-2,1l6794,68r2,9l6798,78r2,-2l6800,82r-3,-2l6796,86r-2,1l6790,92r,-1l6789,90r,-9l6788,81r-1,10l6785,91r-1,l6783,83r-2,3l6777,102r-8,6l6765,99r,6l6765,113r-1,1l6760,108r-9,8l6744,117r-2,l6742,110r-1,1l6740,112r-1,6l6737,121r-2,-3l6733,120r-5,9l6737,119r-2,16l6732,139r-1,-9l6731,120r-3,2l6727,111r-3,4l6723,115r,8l6723,124r-2,l6722,112r-2,2l6716,123r-5,-3l6708,112r,-16l6706,93r-1,8l6706,110r-2,-2l6704,84r1,-16l6700,53r-2,-5l6691,52r,9l6691,68r-2,3l6689,61r-2,l6685,61r-1,15l6687,71r,15l6685,81r-1,-5l6684,61r-3,-5l6683,77r-3,-2l6668,82r-12,16l6654,97r-1,-6l6653,88r-18,11l6616,104r-2,5l6613,114r-1,4l6610,102r,16l6608,118r-2,l6606,108r-1,l6602,112r-1,l6596,113r-2,2l6591,116r-3,14l6584,123r-1,-3l6583,130r-1,l6581,134r-2,-6l6579,125r-2,-14l6575,125r-2,-1l6571,124r-3,-1l6566,124r-3,1l6559,123r-3,l6556,128r-1,-1l6554,127r-1,-5l6549,125r-2,15l6544,136r,-8l6544,119r-2,2l6538,118r3,16l6539,136r-1,-5l6534,119r-1,11l6534,131r2,-1l6536,140r-4,5l6533,128r-3,2l6529,140r-3,-3l6523,134r-2,5l6521,143r-1,1l6520,137r-1,-3l6520,124r-2,3l6514,117r-1,11l6515,134r-3,12l6510,135r2,5l6512,133r-4,6l6504,145r-5,-8l6499,143r,8l6498,152r-2,-4l6492,152r,-7l6493,144r,-8l6490,140r-1,-8l6487,123r-1,12l6487,140r-1,5l6486,154r-1,1l6484,152r-2,7l6481,155r,-1l6481,145r-3,-4l6476,147r-4,-3l6472,148r,6l6471,154r-5,-6l6461,155r-6,-8l6455,153r,8l6454,162r-3,-3l6451,177r-3,-1l6448,185r1,21l6447,206r-1,-1l6444,207r,-6l6447,193r-1,-5l6447,171r-4,4l6439,186r-1,-11l6439,167r2,-6l6439,151r-3,6l6432,157r-3,-7l6427,162r3,12l6426,179r,-13l6424,169r-1,-5l6423,160r2,-8l6423,154r-4,-8l6422,171r-2,-2l6416,170r-3,-17l6410,153r-3,-1l6405,165r-3,-3l6401,173r3,8l6402,182r-4,-5l6401,162r,-15l6399,146r,4l6400,157r-1,3l6399,171r-2,5l6396,175r-1,8l6395,186r-3,-14l6389,181r-4,-11l6383,172r1,17l6381,185r-3,6l6379,171r-2,3l6372,177r-4,-9l6364,160r-2,11l6365,179r-2,9l6362,170r-6,-2l6352,177r,-10l6353,166r,-9l6352,147r-7,-4l6346,156r1,-1l6348,149r2,3l6350,161r1,2l6351,172r-1,-1l6350,175r-1,1l6346,176r1,-16l6344,161r-2,19l6349,181r2,11l6348,193r-1,-11l6342,186r2,-19l6338,161r-1,9l6338,170r1,l6340,170r-2,10l6341,192r-3,3l6338,188r-2,-1l6334,185r-4,-7l6332,187r-3,2l6329,180r-1,-7l6327,169r-1,9l6326,186r-3,-2l6323,169r-2,-6l6319,159r2,21l6323,198r,5l6323,208r-1,l6319,190r-4,-9l6314,176r1,-1l6316,168r-6,-3l6306,166r2,6l6311,176r-2,9l6306,175r1,17l6307,200r2,-5l6309,202r,6l6308,212r-2,l6303,208r3,-14l6305,187r-3,-2l6297,190r-1,-9l6295,190r3,8l6296,201r-2,-17l6293,200r-3,l6289,188r6,-7l6290,180r-4,1l6289,203r-1,7l6289,213r2,l6292,220r-1,7l6287,227r-1,-7l6286,199r-3,-18l6285,180r2,-1l6285,175r-3,-3l6283,190r-3,-6l6280,160r-5,9l6272,164r-2,15l6263,189r-3,-12l6260,162r4,12l6264,163r-3,-3l6259,164r-2,3l6258,176r-1,16l6259,197r,-6l6261,191r1,6l6260,209r-2,-6l6257,191r-4,-8l6253,197r-2,-6l6251,185r1,-4l6250,181r-1,15l6251,200r,11l6250,211r-1,2l6248,216r-1,-3l6247,201r-2,-5l6244,206r-2,6l6240,215r-2,-10l6239,216r-2,4l6235,210r-6,-2l6227,214r,-1l6228,219r-1,l6225,204r-3,6l6218,213r1,-6l6220,206r-1,-8l6217,195r-1,12l6213,203r,-10l6212,191r,-8l6209,180r1,18l6207,192r-3,-1l6206,168r-4,4l6201,184r2,3l6202,191r-2,l6196,204r-1,-13l6196,167r2,-17l6193,145r-2,-18l6188,116r-3,2l6183,113r-2,-3l6181,114r,6l6180,120r-3,-9l6174,123r-3,1l6169,125r-2,-8l6165,118r-2,1l6161,127r-1,1l6157,128r-3,-6l6151,122r-6,l6138,132r-5,-2l6132,130r,-5l6131,125r-3,l6126,140r-2,-16l6120,141r-5,-13l6110,128r-5,l6100,127r-6,-1l6090,126r-5,9l6080,135r-9,-6l6065,137r-10,-8l6045,133r-9,-8l6026,125r-5,17l6015,139r-5,-11l6009,125r-1,11l6006,137r-2,-5l6003,132r-2,l5997,139r1,-17l6003,120r4,1l6001,102r-7,7l5984,105r-2,l5983,118r-2,-3l5980,97r-3,13l5975,109r-10,-2l5952,98r-6,8l5944,108r-2,-3l5941,106r-1,2l5939,128r-3,-8l5935,123r1,16l5934,140r-3,6l5929,137r-1,7l5929,145r1,1l5930,154r-4,-1l5925,145r-3,-6l5918,152r-2,-4l5912,138r,6l5911,149r-1,-2l5908,147r1,-12l5907,137r1,21l5904,142r-3,9l5899,153r-1,-10l5897,151r-1,9l5900,168r-3,3l5896,171r,4l5895,176r-2,-12l5898,154r-3,-8l5897,148r1,-3l5898,136r-2,5l5894,130r-2,6l5891,138r1,7l5891,146r-2,1l5888,140r-1,l5886,140r-2,5l5883,145r-4,-2l5875,131r-4,7l5872,138r1,5l5873,144r-2,6l5868,140r-3,-2l5864,137r,6l5863,143r-1,l5862,135r-2,3l5859,140r-1,12l5857,152r-2,-9l5854,142r-1,-2l5851,142r-1,-1l5849,141r-4,l5844,132r-1,1l5843,136r1,4l5843,141r-4,-3l5836,140r,-5l5838,136r-1,-11l5835,131r-4,-4l5830,139r-4,-8l5820,131r-1,17l5819,138r-1,-6l5816,133r-4,11l5804,134r-6,2l5798,127r-1,-2l5795,126r-3,19l5799,146r-2,10l5793,156r1,-19l5791,131r-5,1l5782,139r-3,-15l5779,143r-3,-6l5774,144r-2,-11l5766,132r-2,6l5765,137r,6l5764,143r-3,-12l5757,130r,3l5758,141r-1,1l5752,131r-5,3l5744,157r1,9l5747,166r1,l5748,159r,-11l5749,146r1,14l5754,161r,10l5752,171r1,4l5752,188r-3,-24l5748,185r-3,-9l5745,185r2,1l5747,191r-4,-8l5741,166r-2,6l5742,178r-2,2l5738,172r-2,-7l5733,174r1,1l5735,176r,9l5733,183r,8l5732,194r-4,3l5727,183r-4,l5723,192r1,4l5723,198r-4,-3l5718,179r-4,-1l5713,188r-5,-5l5707,192r1,1l5710,195r,7l5709,211r-5,-6l5701,206r-1,4l5700,222r-2,-1l5698,211r1,-1l5699,201r-4,l5693,209r-2,6l5688,207r-5,5l5680,224r-7,-6l5666,208r-4,14l5662,209r-2,l5658,207r-3,14l5653,209r-4,12l5650,212r-3,-1l5646,202r4,-5l5655,206r2,-8l5660,200r2,-3l5659,197r1,-17l5657,182r1,11l5657,198r-2,-2l5655,187r4,-7l5657,172r-1,10l5652,172r1,-10l5655,159r,-28l5654,122r-4,3l5647,123r-3,3l5644,135r-1,1l5642,136r-3,-11l5640,140r3,3l5646,144r,23l5643,184r2,3l5645,194r,11l5644,205r,4l5643,210r-3,4l5640,202r-3,3l5635,213r-1,-2l5632,212r4,9l5641,215r,13l5638,222r-1,12l5642,236r3,-5l5648,226r,5l5647,233r1,2l5657,229r10,2l5678,234r11,-3l5693,225r,-9l5694,215r1,9l5698,219r1,12l5702,225r5,11l5709,238r2,-6l5713,232r1,l5716,237r1,l5729,237r14,1l5756,240r-4,13l5748,246r-1,-3l5746,253r-2,4l5742,251r,-3l5739,234r-2,14l5734,247r-2,l5729,246r-2,1l5722,248r-5,-2l5715,246r-1,l5714,251r-2,-1l5711,245r-1,l5708,247r-3,7l5703,258r-4,l5699,250r,-8l5697,244r-4,-2l5695,253r-1,5l5693,258r-1,-5l5687,243r-1,10l5688,254r1,-1l5689,258r-3,l5685,255r-1,-3l5683,253r,2l5683,256r,2l5675,258r-1,-1l5673,257r-1,1l5670,258r,-3l5670,252r,-5l5668,250r-5,-10l5662,251r3,-1l5665,253r,5l5661,258r,-1l5661,256r,1l5660,257r,1l5635,258r,-2l5635,255r,-1l5634,255r-1,-1l5632,254r,-6l5631,242r-2,6l5628,252r,3l5629,256r,1l5628,258r-15,l5613,256r,-2l5613,252r-1,1l5611,252r-1,-1l5610,250r,-1l5610,247r-1,-1l5607,248r,-6l5601,246r-4,7l5598,250r6,9l5607,256r1,l5608,257r1,1l5555,258r2,-1l5559,253r,-7l5557,246r-3,l5551,246r,8l5553,258r2,l5274,258r-2,-6l5271,245r-2,-6l5265,241r-2,-5l5261,233r-1,4l5260,243r-1,l5256,234r-4,12l5249,247r-3,1l5243,240r-2,1l5239,242r-2,8l5234,251r-3,l5227,245r-3,l5216,245r-7,10l5203,253r-2,l5201,248r-1,l5196,248r-2,15l5191,247r-4,17l5180,251r-5,l5169,251r-7,-1l5155,249r-4,l5145,256r-5,2l5138,258r-7,-2l5124,244r-3,14l5115,258r-7,-6l5100,245r-5,13l5094,258r-10,-9l5073,249r-4,3l5068,255r-1,3l5058,258r-1,-2l5055,254r-1,-3l5053,249r-1,5l5050,258r-3,l5047,256r-1,-1l5045,255r-2,l5037,262r2,-17l5045,242r5,3l5039,231r-16,-2l5020,229r1,12l5018,238r-1,-18l5013,233r-2,-1l4992,227r-16,2l4974,231r-3,-3l4970,229r-1,2l4967,251r-3,-8l4963,245r,7l4963,258r-50,l4912,257r-1,1l4853,258r-1,-6l4852,247r-1,11l4843,258r1,-1l4845,255r-1,-7l4842,253r-4,-2l4837,258r-6,l4830,257r-2,l4827,258r-6,l4821,257r-1,-1l4819,256r,1l4818,258r-22,l4796,250r-1,-2l4793,249r,3l4792,255r,3l4790,258r,-2l4789,255r,-1l4783,255r-5,7l4774,247r,5l4774,255r-1,3l4761,258r,-1l4760,258r-7,l4751,251r-2,-6l4747,255r,1l4748,258r-4,l4741,252r-4,-1l4735,258r-3,l4733,246r-2,-3l4728,244r,7l4728,255r1,3l4725,258r,-4l4725,250r,-7l4721,247r-2,11l4713,252r,-5l4714,247r,-4l4710,237r1,18l4707,252r-7,-10l4692,237r-6,8l4689,245r,6l4689,258r-3,l4684,253r-3,5l4681,240r-4,2l4675,251r3,7l4675,258r-3,-7l4671,237r-4,17l4670,253r1,2l4671,258r-7,l4664,256r,-1l4664,253r-4,-4l4658,253r-2,5l4649,258r,-2l4650,254r,-2l4652,252r2,1l4653,242r-1,-1l4645,247r1,-5l4645,243r4,-5l4648,237r-4,-3l4644,229r-3,13l4646,240r-3,5l4643,258r-4,l4640,255r1,l4641,251r-2,-4l4638,253r,5l4636,258r,-6l4637,253r,-12l4633,247r-5,-9l4626,258r-2,l4624,252r-1,-4l4623,245r-5,3l4614,246r-3,3l4610,249r1,6l4610,258r-1,l4607,256r-1,-3l4605,258r-3,l4602,255r,-3l4602,248r2,-1l4608,254r-2,-15l4603,233r-2,19l4600,253r-1,1l4598,246r-1,2l4596,248r,8l4596,258r-3,l4592,257r,-1l4591,258r-55,l4536,256r,-1l4537,253r-1,l4535,253r-1,-1l4534,254r,2l4534,258r-3,l4530,252r-3,1l4524,252r,2l4524,256r,2l4519,258r-2,-8l4513,247r,11l4506,258r-1,-5l4504,244r-1,11l4504,255r,1l4504,258r-2,l4499,253r-3,11l4493,249r,4l4493,255r,3l4486,258r-3,-2l4480,258r-3,-5l4477,255r,1l4477,258r-2,l4474,255r-2,-2l4473,243r6,-3l4482,242r7,-3l4488,228r-2,-8l4489,231r4,-11l4493,209r1,3l4495,216r,8l4498,227r-1,-20l4501,210r3,11l4508,212r4,-4l4517,221r-1,-15l4508,202r-10,-6l4490,194r-2,l4487,201r-2,-2l4483,197r-1,-8l4480,189r-2,-1l4475,193r-2,l4466,192r-7,-8l4452,186r-2,1l4448,194r-2,2l4436,201r-10,-11l4415,193r-2,1l4415,209r-3,-1l4408,206r-5,5l4401,202r-1,7l4400,218r-3,-2l4397,205r3,6l4400,202r-8,3l4386,191r-4,14l4376,189r-6,18l4367,209r-2,1l4365,203r-2,1l4356,209r-9,-6l4338,202r-2,-1l4336,207r-2,-1l4333,206r-2,-5l4329,202r-1,9l4326,211r-1,l4323,205r-2,l4320,205r-1,4l4318,210r-7,3l4305,203r-6,l4296,204r-3,7l4290,213r-1,l4289,207r-2,l4285,208r,8l4283,217r-7,-7l4267,216r-8,-2l4251,210r-8,4l4241,215r-3,7l4236,223r-2,1l4229,228r-3,-1l4222,226r-5,-4l4214,216r-1,1l4214,229r-3,-3l4209,212r-3,13l4202,215r,4l4202,225r-1,l4198,221r-3,-1l4191,221r,-1l4190,206r-6,-1l4185,185r-16,-7l4153,178r-5,4l4146,191r-4,2l4140,195r-3,l4134,196r-1,-11l4129,184r-4,-5l4126,184r-2,11l4122,198r-1,l4120,199r-1,l4118,198r-1,-2l4117,193r2,5l4121,177r-2,2l4110,181r-8,1l4099,180r1,-15l4096,167r-4,8l4091,166r-4,l4083,166r-4,5l4076,165r-2,-2l4073,156r-2,-1l4067,151r-5,-4l4057,145r-1,-8l4054,132r1,-12l4048,127r-7,-4l4034,124r-3,l4028,127r-3,3l4022,129r-3,-2l4016,126r-3,-2l4011,119r-4,1l4000,122r-10,-7l3982,113r-1,-1l3980,118r-2,-1l3972,117r-5,-9l3962,106r-2,l3958,111r-1,l3955,111r-3,-13l3950,110r-2,16l3954,131r-3,4l3948,128r-2,12l3947,149r1,l3948,151r-1,-1l3946,149r-1,l3939,150r-5,9l3929,154r-7,14l3910,164r-13,6l3882,166r-15,-1l3865,171r,3l3863,175r-8,8l3836,182r-8,-8l3832,164r-5,-4l3828,144r-8,-2l3812,136r-11,2l3804,154r-9,-9l3793,147r-1,3l3793,164r-4,-2l3785,155r8,-8l3786,147r-5,1l3788,156r-2,11l3780,169r-3,6l3783,163r-10,-4l3778,147r-5,1l3756,141r4,10l3763,152r5,-3l3768,156r-6,-2l3760,160r-4,1l3748,166r-1,-1l3746,164r-1,-9l3743,155r-1,l3741,165r-4,l3734,165r-3,-8l3727,159r-14,15l3697,176r-5,2l3693,187r-3,l3674,186r-21,4l3644,190r-1,-6l3640,185r-2,l3637,192r-5,3l3631,195r-4,-3l3624,194r-2,5l3628,202r-7,11l3620,204r-2,-10l3612,196r,-11l3605,188r-3,l3603,197r-2,1l3598,198r2,-13l3595,188r-7,8l3579,194r-9,-8l3570,170r-6,-3l3564,174r,10l3560,181r1,-23l3563,142r-11,-15l3547,122r-13,4l3533,135r-1,7l3530,145r-1,-11l3525,134r-5,1l3518,150r7,-5l3524,160r-4,-5l3517,150r1,-15l3512,130r3,21l3510,149r-17,5l3476,159r-17,11l3453,171r-1,-6l3450,161r-19,7l3412,173r-20,3l3372,177r-6,5l3364,187r-2,5l3358,175r1,17l3353,192r-3,-1l3350,182r-3,-1l3348,182r-7,4l3339,186r-11,1l3324,189r-8,1l3310,203r-7,-5l3300,194r-1,10l3298,204r-3,3l3291,202r,-3l3287,185r-5,14l3277,198r-4,l3267,197r-4,l3255,199r-8,-2l3242,196r-1,6l3238,201r-1,l3236,196r-2,l3227,199r-6,15l3215,210r,-8l3215,193r-4,2l3203,192r6,16l3205,210r-2,-5l3194,193r-2,11l3195,205r3,-1l3197,214r-7,5l3192,202r-6,2l3182,214r-6,-2l3169,208r-5,4l3165,213r2,4l3164,218r,-7l3162,208r1,-10l3159,200r-9,-9l3149,202r5,4l3149,217r-7,3l3141,208r5,6l3147,207r-10,6l3129,219r-11,-8l3118,216r,9l3116,225r-5,-4l3104,226r-2,-8l3105,218r-1,-8l3098,214r-2,-8l3093,198r-2,10l3093,213r-3,6l3091,228r-2,1l3087,226r-6,7l3079,229r,-1l3079,219r-5,-4l3068,220r-8,-2l3059,222r,6l3058,228r-11,-6l3035,228r-12,-7l3022,227r1,8l3021,236r-7,-3l3015,251r-6,-1l3009,252r,3l3009,258r-5,l3004,254r1,-4l3005,245r-7,4l2989,260r-3,-11l2987,240r5,-5l2988,224r-6,7l2972,230r-6,-7l2963,236r5,11l2960,253r1,-13l2956,242r-1,-4l2954,234r5,-8l2953,228r-7,-8l2952,245r-5,-3l2938,244r-5,-17l2926,226r-6,l2916,239r-8,-3l2905,247r8,7l2908,255r-7,-4l2907,235r-1,-14l2903,220r-1,4l2904,230r-3,3l2901,245r-3,5l2895,249r,5l2893,258r-2,l2886,247r-6,7l2871,244r-2,1l2869,254r-2,4l2859,258r-2,-4l2858,246r-4,2l2845,251r-8,-7l2829,235r-8,1l2823,243r4,7l2826,258r-2,l2820,244r-12,-1l2801,250r,-9l2804,240r-1,-9l2800,221r-15,-4l2788,230r3,-1l2792,223r4,2l2795,235r3,1l2798,245r-2,l2795,249r-1,1l2788,250r2,-16l2784,235r-4,13l2787,253r6,5l2780,258r2,-17l2770,235r-2,9l2770,244r2,l2774,244r-2,5l2773,253r,5l2761,258r-4,-3l2756,256r-1,2l2751,258r-1,-7l2749,246r-2,-3l2746,249r-2,7l2741,258r-4,l2737,243r-3,-7l2730,232r,11l2732,250r2,8l2727,258r-2,-3l2722,254r-4,3l2718,250r3,-2l2722,242r-11,-3l2702,239r4,6l2711,249r-2,9l2704,253r-1,5l2681,258r-1,-1l2680,256r-1,-1l2679,256r,1l2679,258r-8,l2671,256r,-1l2667,254r-1,l2664,256r,2l2653,258r-1,-2l2652,255r,-1l2655,254r4,-1l2656,249r-4,-2l2651,254r-2,4l2644,258r-5,-17l2628,238r-10,15l2604,255r2,-12l2611,240r-6,-6l2600,238r-4,3l2597,245r,7l2597,258r-14,l2583,256r-1,-1l2580,255r,1l2580,257r,1l2570,258r2,-2l2572,254r,-4l2566,251r-1,-16l2559,234r2,13l2565,256r-12,2l2553,242r-7,2l2540,243r-1,17l2549,252r3,6l2499,258r,-1l2499,256r-2,l2496,256r-1,2l2483,258r-1,-7l2482,243r-5,2l2476,251r,4l2477,258r-15,l2466,236r3,-17l2456,219r-3,-18l2447,189r-7,2l2436,187r-5,-3l2431,188r,6l2429,194r-6,-9l2416,197r-6,1l2405,198r-4,-7l2396,192r-4,1l2389,201r-4,1l2378,202r-6,-7l2365,196r-13,l2339,205r-11,-1l2326,203r,-4l2323,199r-7,l2312,214r-5,-16l2294,206r-14,-4l2268,202r-13,-1l2243,200r-9,-1l2224,209r-10,l2198,204r-13,l2167,203r-17,-2l2135,208r-13,-9l2107,200r-20,11l2071,209r-11,-10l2057,210r-4,1l2049,206r-2,l2042,206r-9,7l2035,195r10,-2l2054,196r-13,-13l2024,181r-23,-2l2003,192r-4,-3l1996,170r-7,14l1985,183r-21,-3l1944,177r-17,1l1920,182r-5,-4l1913,180r-3,2l1908,202r-6,-8l1899,197r2,16l1898,214r-7,6l1887,211r-3,7l1886,219r3,1l1888,228r-7,-1l1877,218r-5,-5l1864,226r-7,-4l1849,212r,6l1848,223r-3,-2l1842,221r2,-12l1839,211r1,21l1833,216r-1,l1831,216r-5,9l1822,227r-2,-10l1818,225r-2,9l1824,242r-6,3l1816,245r,4l1814,250r-5,-12l1820,228r-8,-8l1817,221r3,-2l1820,210r-4,4l1810,204r-4,6l1805,212r2,7l1804,219r-3,1l1798,214r-1,l1793,213r-3,6l1787,219r-8,-2l1769,205r-8,7l1763,212r3,5l1766,218r-5,6l1756,214r-8,-2l1746,211r,5l1744,217r-2,l1742,209r-3,2l1736,213r-3,13l1731,226r-4,-9l1725,216r-3,-2l1718,216r-3,-1l1714,215r-8,l1703,205r-3,1l1701,210r1,4l1700,215r-7,-4l1686,214r-1,-6l1689,210r-1,-11l1683,204r-8,-4l1673,213r-10,-9l1652,204r-3,18l1650,211r-2,-5l1644,207r-17,5l1608,210r-5,-9l1601,198r-4,2l1598,218r3,11l1593,230r1,-19l1589,204r-11,2l1570,213r-8,-15l1563,217r-8,-7l1552,218r-4,-11l1536,206r-5,6l1532,211r1,6l1531,217r-7,-11l1515,202r1,5l1518,214r-3,2l1504,205r-10,1l1487,224r2,16l1493,240r3,l1496,232r-1,-10l1498,220r2,14l1507,235r6,4l1510,246r-6,-1l1506,249r-1,5l1504,258r-3,l1500,253r1,-9l1502,245r-5,-7l1497,259r-7,-9l1490,253r,3l1491,258r-5,l1484,250r,-9l1480,239r-4,7l1483,251r-5,3l1474,246r-5,-7l1463,248r2,1l1467,250r,8l1444,258r-1,-1l1442,257r-1,l1430,258r-2,-4l1425,252r-3,-1l1421,255r-2,1l1417,258r-17,l1399,253r-2,-4l1393,250r,2l1394,255r,3l1379,258r-7,-17l1356,240r-8,3l1352,234r-3,-3l1349,218r10,12l1370,221r-1,-7l1365,215r1,-11l1354,197r-2,18l1343,213r-1,4l1343,223r-2,l1339,239r6,-4l1347,238r,2l1344,246r,2l1346,251r6,-6l1352,258r-10,l1340,257r-2,-1l1335,257r1,-10l1340,241r-3,-8l1333,232r-15,-3l1325,242r1,-11l1334,241r-1,11l1331,255r-5,l1323,258r-9,l1315,251r4,-1l1319,242r-6,-3l1311,250r-3,6l1309,256r1,1l1311,258r-8,l1303,256r-1,-1l1300,256r,1l1300,258r-2,l1300,254r1,-4l1298,246r-1,10l1289,246r1,-11l1294,218r-1,-22l1284,199r-7,-2l1271,200r-1,l1271,209r-2,1l1268,210r-8,-11l1261,214r6,3l1274,217r1,22l1271,257r-45,1l1226,256r,-1l1226,252r-5,l1217,253r-3,5l1197,258r-3,-2l1190,256r-3,-1l1183,255r-6,l1172,255r,1l1172,257r-1,1l1159,258r-1,-4l1156,251r-2,-2l1151,252r-2,3l1147,258r-25,l1119,254r-3,-2l1114,252r-4,l1106,253r-4,5l1018,258r-20,-4l980,253r-17,l946,253r-19,-1l905,248r-1,5l905,255r1,3l898,258r,-3l898,251r,-4l894,244r-10,9l883,241r1,-16l890,235r4,2l895,231r,-6l898,227r5,1l908,230r2,8l917,241r-2,-21l922,223r17,6l956,225r-1,-1l953,225r,-5l970,223r16,-8l990,218r-7,12l988,231r,-12l991,238r4,-6l993,224r,-5l997,217r9,10l1014,224r10,-3l1028,209r-3,-6l1035,191r26,-20l1060,160r2,2l1064,167r,8l1071,178r-2,-20l1075,161r5,11l1087,164r8,-5l1104,172r-1,-15l1083,151r-19,-5l1052,145r-2,6l1046,150r-4,-2l1040,140r-3,-1l1033,138r-4,6l1025,144r-12,-1l1000,135r-12,2l984,138r-3,7l977,146r-18,1l940,144r-21,l921,160r-5,-1l910,157r-9,5l897,153r-2,7l894,168r-5,-1l889,156r6,6l895,153r-16,-2l866,151r-17,-1l837,159r-5,1l832,153r-3,2l811,156r-20,-3l781,152r-1,6l777,157r-2,l772,151r-1,1l769,153r-3,8l763,161r-3,l757,156r-4,l751,156r,4l748,161r-12,2l726,154r-11,l713,154r-3,2l708,157r5,-5l717,146r7,4l725,142r1,-6l726,126r-2,l722,132r-1,-3l721,149r-2,-4l720,139r1,-5l720,130r-1,11l716,131r-2,3l716,118r-4,14l711,123r-1,15l708,147r-3,-3l709,125r-2,-3l705,135r2,11l704,152r-1,-10l702,133r,2l703,156r-1,l700,159r1,-20l699,141r-1,1l697,154r-1,6l696,159r-1,l696,156r1,-6l697,141r-3,-8l693,142r-3,-7l690,123r-1,-3l690,105r-4,-5l682,101r-2,2l677,106,675,90r-2,17l679,108r-1,14l681,143r,3l678,154r,-11l679,140r1,-2l680,133r-3,-7l677,150r-1,2l674,149r-3,10l672,142r-3,4l665,145r-1,19l663,155r,-13l661,135r-1,7l660,157r-1,-3l657,148r,-16l655,134r-1,7l655,152r-1,1l652,152r-1,10l650,163r,1l650,153r-1,l648,168r,-11l648,150r1,4l649,143r-2,4l648,128r-3,4l645,149r-3,-9l641,146r,-6l640,139r1,-8l642,128r2,4l643,134r,-24l644,112r1,4l646,125r2,-2l648,131r1,5l649,128r-1,-7l648,104r3,4l651,133r2,15l654,133r-2,-9l652,106r3,1l656,113r2,6l657,135r2,4l660,134r,-4l661,125r3,5l666,136r2,7l668,127r1,-1l673,121r1,14l677,117r-1,-14l674,120r-1,-3l672,116r1,-15l672,107r-1,9l672,117r1,5l670,125r,-9l670,101r-3,6l664,106r-4,-1l660,113r1,5l660,120r-2,l659,99r-1,-5l652,98r-5,l646,103r1,-1l647,108r-2,5l645,99r-2,-2l641,95r-2,10l637,111r,-8l637,94r-1,2l634,102r2,8l635,115r-1,l634,119r,1l633,115r1,-13l632,105r-4,-2l626,125r-3,8l623,120r-2,-6l623,98r-1,3l620,92r-1,11l620,109r3,23l620,138r-1,-15l618,120r-2,-2l614,109r1,-1l616,103r,-11l614,90r-1,11l610,96r-1,-2l609,82r-2,4l606,109r-2,6l601,125r1,1l602,129r,6l599,128r1,26l598,149r,-16l599,137r1,-7l595,131r-3,l590,153r1,-8l593,143r,10l593,169r2,5l596,161r-3,-8l595,149r3,-2l599,160r2,5l600,175r-2,-3l597,171r-2,5l594,176r-1,1l593,176r,-2l593,173r-1,2l592,164r-2,4l586,178r-1,-3l584,174r-1,4l580,177r-3,-1l574,175r1,-9l576,180r1,-9l577,161r-4,5l573,175r-4,-2l566,170r-3,-3l560,167r2,13l557,177r-4,-14l549,175r-7,-9l541,170r1,6l540,176r-8,-6l523,170r-10,5l512,169r1,-8l511,160r,8l504,169r-3,l498,169r-3,-1l492,167r1,-2l493,163r1,-1l497,156r4,15l505,159r-3,-10l497,155r-4,-3l492,161r-1,2l491,166r-1,l489,166r,-2l489,163r,-1l489,159r-1,2l487,165r-1,-1l485,164r-1,-1l486,158r1,-12l489,152r,-16l487,141r-2,1l484,156r-2,-10l482,149r,6l481,146r-2,-5l478,155r2,-1l481,158r,4l480,161r-2,-1l477,159r-1,-7l475,154r,4l474,157r-1,l472,156r1,-11l473,142r1,-8l471,129r,17l469,154r-1,l468,153r,-10l470,144r-1,-10l459,130r-7,l449,130r-1,-9l447,120r-1,1l446,128r-1,2l444,115r-2,11l440,124r-5,-4l430,108r-6,-1l421,107r-4,4l415,105r,8l415,123r-2,-3l414,112r-1,-7l413,100r-6,4l404,87r-3,16l401,88r-2,-2l398,83r-3,16l393,121r-3,1l388,112r-2,-6l387,97r4,6l389,97r,-2l388,103,386,91,385,78r2,10l387,72r-3,3l382,72r-2,3l381,76r,4l380,80r-16,4l346,80r-6,1l339,86r-1,-2l338,104r-2,3l337,95r2,-14l338,69r-4,-6l337,89r-2,l333,84r2,-8l334,69r-7,1l322,71r-5,5l317,69r-1,-1l317,61r-3,-4l312,71,310,60r,13l309,76r-2,-1l307,62r1,-4l309,50r3,-3l317,58r2,-11l316,42r-6,9l307,40r,20l305,54r-1,l302,61r3,9l302,69r,-5l303,61r-2,-7l297,53r-1,l296,62r,1l294,54r-2,-8l290,47r,-10l287,36r1,25l286,57,285,45r-2,-1l282,36r2,-6l286,33r2,-1l291,32r3,10l294,23,284,22r-12,1l271,42r-2,3l271,57r-4,4l269,79r-2,-4l268,93r-2,-4l263,70,262,49r-5,-1l253,27r-3,15l250,38r2,9l251,49,246,39r,22l245,52r,-11l243,41r,6l241,47r,8l241,50r,-5l241,41r-2,-4l239,55r-2,l236,40r-3,4l234,45r,5l234,54r-3,-5l234,65r-2,4l232,59r-2,7l228,53r-2,-9l223,48r1,20l221,61r,6l221,59r,-7l221,48r-4,-1l217,56r1,20l217,77r-1,l216,78r-1,l215,77r,-1l214,76,213,63r3,-8l213,57r-3,-2l214,73r-2,3l210,76r,-14l211,66,210,56r-4,l206,63r,10l205,70r-2,-2l206,51r-2,4l204,56r-1,12l203,73r-1,l201,72r,-1l201,70r1,l202,66r,-6l198,63r-2,-2l191,58r,3l191,66r,5l190,71r,-5l190,62r,-4l184,59r-5,6l176,56r,6l176,68r-2,-2l172,60r-2,-3l168,60r,2l167,65r,3l166,67r-1,l164,67r-1,-2l162,63r,1l162,65r-1,l161,66r-1,l159,66r,-1l158,65r,-1l156,61r-1,4l153,63r,1l151,64r-1,l149,64r-2,-1l146,65r-2,2l143,67r,1l142,68r-1,l140,68r-1,l138,65r-1,-3l137,61r-7,-8l123,57,117,43r1,14l116,49r-1,4l115,54r,2l115,58r-1,-1l113,57r-1,l109,56r-3,6l104,62r-4,-1l95,49,91,61,87,76r11,6l92,86,88,79,83,92r,6l82,98r-1,l81,112r2,-1l84,118r1,-8l91,113r-5,-4l85,107r,-4l84,100r2,l88,101r2,2l90,111r,7l91,119r-1,-7l90,108r1,-3l93,109r1,7l96,121r1,13l93,139r3,4l96,155r2,-1l98,165r2,-7l101,171r1,-11l101,149r-3,13l97,150r1,5l99,146r,-4l99,141r2,7l103,153r2,-2l105,133r-2,11l102,140r,-1l102,138r2,-2l107,134r-1,-13l102,117r-4,l100,108r4,-3l107,105r,1l108,107r1,-1l111,107r1,2l114,114r,1l114,116r,1l111,121r2,12l111,136r,1l111,135r,-1l111,132r-2,5l108,137r-1,-6l106,134r1,2l107,138r-2,l105,140r1,6l111,158r1,-10l114,141r,5l115,155r,10l112,165r-4,l105,166r,-3l104,160r-1,l103,162r,2l103,166r-5,l94,167r-5,1l88,159r-1,-8l85,153r-1,2l85,164r,5l84,169r,-11l82,158r,-10l83,149r3,-2l84,143r-6,-1l77,145r1,16l77,162r-2,-6l75,159r-1,7l73,149r-1,2l72,157r,4l72,165r,-1l71,164r,-7l71,149r1,-3l70,147r-1,8l69,165r-1,1l68,167r-1,1l67,166r,-3l67,161,65,148r,18l63,165,62,150r-2,2l59,135r2,7l61,146r1,-6l61,129r-1,-6l63,116r-1,16l64,132r1,-1l65,113r-3,2l61,105r,6l60,111r-1,-1l60,135r-3,-1l56,144,55,128,54,115r,1l54,138r-1,1l52,133,51,120r-1,-6l50,125r-1,1l48,133r,19l50,156r2,12l51,168r-1,l50,169r-1,l49,166r,-3l49,158r-2,-2l48,167r-2,-4l46,154r,-7l46,143r-1,-5l44,158r,-15l46,146,44,133r,-5l45,128r1,1l46,118r-3,-7l41,126r-1,2l38,132r-1,-8l37,137r,-21l31,118r-1,8l31,127r1,-1l32,131r-1,10l29,128r-1,-2l22,118r-6,13l10,134r-1,l7,128r-1,l3,128,,131e" filled="f" strokecolor="white" strokeweight="1pt">
                    <v:path arrowok="t" o:connecttype="custom" o:connectlocs="1187,3627;2309,3623;2719,3675;3160,3578;3620,3561;4503,3675;5730,3738;6716,3716;7378,3551;7334,3671;8873,3670;9696,3637;10769,3595;11639,3116;11669,3047;11639,2651;11744,2263;11712,2004;11656,1815;11613,1204;11635,559;11392,569;11157,645;11025,701;10912,655;10638,620;10467,634;10377,612;10359,680;10251,713;10136,583;9803,560;9532,598;9168,592;8633,652;7901,716;7128,718;6788,554;6536,613;6363,661;6258,676;5942,578;5761,604;5632,685;5610,720;4831,731;4623,718;4397,678;4013,597;3563,615;3079,701;2749,719;2328,677;1722,687;1343,696;939,702;702,608;660,578;501,642;334,536;212,549;91,592;67,641" o:connectangles="0,0,0,0,0,0,0,0,0,0,0,0,0,0,0,0,0,0,0,0,0,0,0,0,0,0,0,0,0,0,0,0,0,0,0,0,0,0,0,0,0,0,0,0,0,0,0,0,0,0,0,0,0,0,0,0,0,0,0,0,0,0,0"/>
                  </v:shape>
                </v:group>
                <v:group id="Group 7425" o:spid="_x0000_s1403" style="position:absolute;left:3587;top:3578;width:5;height:2" coordorigin="3587,3578"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shape id="Freeform 7426" o:spid="_x0000_s1404" style="position:absolute;left:3587;top:3578;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kPmMEA&#10;AADdAAAADwAAAGRycy9kb3ducmV2LnhtbERPTWvCQBC9F/wPywje6sYcrKSuUi1Fb0Vb7HXIjklq&#10;djZk1yT+e+cgeHy87+V6cLXqqA2VZwOzaQKKOPe24sLA78/X6wJUiMgWa89k4EYB1qvRyxIz63s+&#10;UHeMhZIQDhkaKGNsMq1DXpLDMPUNsXBn3zqMAttC2xZ7CXe1TpNkrh1WLA0lNrQtKb8cr87AW9pt&#10;Tp+HP4yLfvO/c+fvC506Yybj4eMdVKQhPsUP996Kb57KfnkjT0C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D5jBAAAA3QAAAA8AAAAAAAAAAAAAAAAAmAIAAGRycy9kb3du&#10;cmV2LnhtbFBLBQYAAAAABAAEAPUAAACGAwAAAAA=&#10;" path="m5,l3,1,2,1,,1,,,1,,3,,5,e" filled="f" strokecolor="white" strokeweight="1pt">
                    <v:path arrowok="t" o:connecttype="custom" o:connectlocs="5,7156;3,7158;2,7158;0,7158;0,7158;0,7156;1,7156;3,7156;5,7156" o:connectangles="0,0,0,0,0,0,0,0,0"/>
                  </v:shape>
                </v:group>
                <v:group id="Group 7427" o:spid="_x0000_s1405" style="position:absolute;left:3588;top:3581;width:20;height:13" coordorigin="3588,3581" coordsize="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oQscAAADdAAAADwAAAGRycy9kb3ducmV2LnhtbESPQWvCQBSE7wX/w/KE&#10;3ppNLE0lZhURKx5CoSqU3h7ZZxLMvg3ZbRL/fbdQ6HGYmW+YfDOZVgzUu8aygiSKQRCXVjdcKbic&#10;356WIJxH1thaJgV3crBZzx5yzLQd+YOGk69EgLDLUEHtfZdJ6cqaDLrIdsTBu9reoA+yr6TucQxw&#10;08pFHKfSYMNhocaOdjWVt9O3UXAYcdw+J/uhuF1396/zy/tnkZBSj/NpuwLhafL/4b/2USt4TR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yoQscAAADd&#10;AAAADwAAAAAAAAAAAAAAAACqAgAAZHJzL2Rvd25yZXYueG1sUEsFBgAAAAAEAAQA+gAAAJ4DAAAA&#10;AA==&#10;">
                  <v:shape id="Freeform 7428" o:spid="_x0000_s1406" style="position:absolute;left:3588;top:3581;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YMMQA&#10;AADdAAAADwAAAGRycy9kb3ducmV2LnhtbESPzWrDMBCE74G+g9hCb4lcF5TiRA4hUCgtOeSHnjfS&#10;xja2VsZSE/ftq0Agx2FmvmGWq9F14kJDaDxreJ1lIIiNtw1XGo6Hj+k7iBCRLXaeScMfBViVT5Ml&#10;FtZfeUeXfaxEgnAoUEMdY19IGUxNDsPM98TJO/vBYUxyqKQd8JrgrpN5linpsOG0UGNPm5pMu/91&#10;Grz5MapVW+VOFL6/jpv4lnur9cvzuF6AiDTGR/je/rQa5irP4fYmPQ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V2DDEAAAA3QAAAA8AAAAAAAAAAAAAAAAAmAIAAGRycy9k&#10;b3ducmV2LnhtbFBLBQYAAAAABAAEAPUAAACJAwAAAAA=&#10;" path="m20,l15,5r-5,5l3,12,3,9,1,7,,4r7,l13,2,20,e" filled="f" strokecolor="white" strokeweight="1pt">
                    <v:path arrowok="t" o:connecttype="custom" o:connectlocs="20,3581;15,3586;10,3591;3,3593;3,3590;1,3588;0,3585;7,3585;13,3583;20,3581" o:connectangles="0,0,0,0,0,0,0,0,0,0"/>
                  </v:shape>
                </v:group>
                <v:group id="Group 7429" o:spid="_x0000_s1407" style="position:absolute;left:3507;top:3563;width:29;height:17" coordorigin="3507,3563" coordsize="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shape id="Freeform 7430" o:spid="_x0000_s1408" style="position:absolute;left:3507;top:3563;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W8YA&#10;AADdAAAADwAAAGRycy9kb3ducmV2LnhtbESPQWvCQBSE74X+h+UJ3pqNUm2aukopCLlIqGmLx0f2&#10;NQlm34bsquu/d4VCj8PMfMOsNsH04kyj6ywrmCUpCOLa6o4bBV/V9ikD4Tyyxt4yKbiSg8368WGF&#10;ubYX/qTz3jciQtjlqKD1fsildHVLBl1iB+Lo/drRoI9ybKQe8RLhppfzNF1Kgx3HhRYH+mipPu5P&#10;RsGiOpTZ9nuGYRdMVjanw0/2Wig1nYT3NxCegv8P/7ULreBlOX+G+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sW8YAAADdAAAADwAAAAAAAAAAAAAAAACYAgAAZHJz&#10;L2Rvd25yZXYueG1sUEsFBgAAAAAEAAQA9QAAAIsDAAAAAA==&#10;" path="m26,16l13,17,,16,3,1,16,,29,1,26,16e" filled="f" strokecolor="white" strokeweight="1pt">
                    <v:path arrowok="t" o:connecttype="custom" o:connectlocs="26,3579;13,3580;0,3579;3,3564;16,3563;29,3564;26,3579" o:connectangles="0,0,0,0,0,0,0"/>
                  </v:shape>
                </v:group>
                <v:group id="Group 7431" o:spid="_x0000_s1409" style="position:absolute;left:9727;top:3715;width:54;height:38" coordorigin="9727,3715" coordsize="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euQcYAAADdAAAADwAAAGRycy9kb3ducmV2LnhtbESPT4vCMBTE78J+h/AW&#10;9qZpXdSlGkXEXTyI4B9YvD2aZ1tsXkoT2/rtjSB4HGbmN8xs0ZlSNFS7wrKCeBCBIE6tLjhTcDr+&#10;9n9AOI+ssbRMCu7kYDH/6M0w0bblPTUHn4kAYZeggtz7KpHSpTkZdANbEQfvYmuDPsg6k7rGNsBN&#10;KYdRNJYGCw4LOVa0yim9Hm5GwV+L7fI7Xjfb62V1Px9Hu/9tTEp9fXbLKQhPnX+HX+2NVjAZD0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x65BxgAAAN0A&#10;AAAPAAAAAAAAAAAAAAAAAKoCAABkcnMvZG93bnJldi54bWxQSwUGAAAAAAQABAD6AAAAnQMAAAAA&#10;">
                  <v:shape id="Freeform 7432" o:spid="_x0000_s1410" style="position:absolute;left:9727;top:3715;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EX8YA&#10;AADdAAAADwAAAGRycy9kb3ducmV2LnhtbESPQWvCQBSE74L/YXlCb3XTHFKJrsFKbEtBS40Xb4/s&#10;Mwlm34bs1qT/vlsoeBxm5htmlY2mFTfqXWNZwdM8AkFcWt1wpeBU7B4XIJxH1thaJgU/5CBbTycr&#10;TLUd+ItuR1+JAGGXooLa+y6V0pU1GXRz2xEH72J7gz7IvpK6xyHATSvjKEqkwYbDQo0dbWsqr8dv&#10;oyD3bu/exo/Xwg5Fbl+Swzn+JKUeZuNmCcLT6O/h//a7VvCcxA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TEX8YAAADdAAAADwAAAAAAAAAAAAAAAACYAgAAZHJz&#10;L2Rvd25yZXYueG1sUEsFBgAAAAAEAAQA9QAAAIsDAAAAAA==&#10;" path="m6,r6,3l18,1r7,4l24,5r11,6l34,10r1,2l32,19r2,1l48,25r6,13l37,27,25,10,16,9,,15,6,e" filled="f" strokecolor="white" strokeweight="1pt">
                    <v:path arrowok="t" o:connecttype="custom" o:connectlocs="6,3715;12,3718;18,3716;25,3720;24,3720;35,3726;34,3725;35,3727;32,3734;34,3735;48,3740;54,3753;37,3742;25,3725;16,3724;0,3730;6,3715" o:connectangles="0,0,0,0,0,0,0,0,0,0,0,0,0,0,0,0,0"/>
                  </v:shape>
                </v:group>
                <v:group id="Group 7433" o:spid="_x0000_s1411" style="position:absolute;left:9693;top:3739;width:25;height:11" coordorigin="9693,3739"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mVrc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i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WZWtxgAAAN0A&#10;AAAPAAAAAAAAAAAAAAAAAKoCAABkcnMvZG93bnJldi54bWxQSwUGAAAAAAQABAD6AAAAnQMAAAAA&#10;">
                  <v:shape id="Freeform 7434" o:spid="_x0000_s1412" style="position:absolute;left:9693;top:3739;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vEsIA&#10;AADdAAAADwAAAGRycy9kb3ducmV2LnhtbERPPWvDMBDdC/0P4gpdSiPHg1PcKKEUAqVkqR1Mx0O6&#10;WCbWyViq7fz7aChkfLzv7X5xvZhoDJ1nBetVBoJYe9Nxq+BUH17fQISIbLD3TAquFGC/e3zYYmn8&#10;zD80VbEVKYRDiQpsjEMpZdCWHIaVH4gTd/ajw5jg2Eoz4pzCXS/zLCukw45Tg8WBPi3pS/XnFFS6&#10;ro8vRcPF8JvZub267ygbpZ6flo93EJGWeBf/u7+Mgk2Rp7npTXoC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q8SwgAAAN0AAAAPAAAAAAAAAAAAAAAAAJgCAABkcnMvZG93&#10;bnJldi54bWxQSwUGAAAAAAQABAD1AAAAhwMAAAAA&#10;" path="m1,l9,r8,l25,,20,10,6,10,,1,1,e" filled="f" strokecolor="white" strokeweight="1pt">
                    <v:path arrowok="t" o:connecttype="custom" o:connectlocs="1,3739;9,3739;17,3739;25,3739;20,3749;6,3749;0,3740;1,3739" o:connectangles="0,0,0,0,0,0,0,0"/>
                  </v:shape>
                </v:group>
                <v:group id="Group 7435" o:spid="_x0000_s1413" style="position:absolute;left:9678;top:3707;width:45;height:17" coordorigin="9678,3707" coordsize="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qkRMYAAADdAAAADwAAAGRycy9kb3ducmV2LnhtbESPQWvCQBSE74X+h+UV&#10;vOkmSm2NriKi4kGEakG8PbLPJJh9G7JrEv99VxB6HGbmG2a26EwpGqpdYVlBPIhAEKdWF5wp+D1t&#10;+t8gnEfWWFomBQ9ysJi/v80w0bblH2qOPhMBwi5BBbn3VSKlS3My6Aa2Ig7e1dYGfZB1JnWNbYCb&#10;Ug6jaCwNFhwWcqxolVN6O96Ngm2L7XIUr5v97bp6XE6fh/M+JqV6H91yCsJT5//Dr/ZOK/gaDy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iqRExgAAAN0A&#10;AAAPAAAAAAAAAAAAAAAAAKoCAABkcnMvZG93bnJldi54bWxQSwUGAAAAAAQABAD6AAAAnQMAAAAA&#10;">
                  <v:shape id="Freeform 7436" o:spid="_x0000_s1414" style="position:absolute;left:9678;top:3707;width:45;height:17;visibility:visible;mso-wrap-style:square;v-text-anchor:top" coordsize="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NRsMA&#10;AADdAAAADwAAAGRycy9kb3ducmV2LnhtbERPz2vCMBS+C/sfwhvspmkdqFSjDNnGDjKwdYfdHs2z&#10;LWteQpJp9t+bg7Djx/d7s0tmFBfyYbCsoJwVIIhbqwfuFJyat+kKRIjIGkfLpOCPAuy2D5MNVtpe&#10;+UiXOnYih3CoUEEfo6ukDG1PBsPMOuLMna03GDP0ndQerzncjHJeFAtpcODc0KOjfU/tT/1rFBze&#10;P79cOJSn79d93cxLTH50Samnx/SyBhEpxX/x3f2hFSwXz3l/fpOf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XNRsMAAADdAAAADwAAAAAAAAAAAAAAAACYAgAAZHJzL2Rv&#10;d25yZXYueG1sUEsFBgAAAAAEAAQA9QAAAIgDAAAAAA==&#10;" path="m45,3r-1,9l29,6r1,11l21,10r-11,l,6,19,2,37,r8,3e" filled="f" strokecolor="white" strokeweight="1pt">
                    <v:path arrowok="t" o:connecttype="custom" o:connectlocs="45,3710;44,3719;29,3713;30,3724;21,3717;10,3717;0,3713;19,3709;37,3707;45,3710" o:connectangles="0,0,0,0,0,0,0,0,0,0"/>
                  </v:shape>
                </v:group>
                <v:group id="Group 7437" o:spid="_x0000_s1415" style="position:absolute;left:9636;top:3730;width:49;height:25" coordorigin="9636,3730" coordsize="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n8cAAADdAAAADwAAAGRycy9kb3ducmV2LnhtbESPT2vCQBTE7wW/w/IK&#10;3uomhlpJXYNIFQ9SqAqlt0f2mYRk34bsNn++fbdQ6HGYmd8wm2w0jeipc5VlBfEiAkGcW11xoeB2&#10;PTytQTiPrLGxTAomcpBtZw8bTLUd+IP6iy9EgLBLUUHpfZtK6fKSDLqFbYmDd7edQR9kV0jd4RDg&#10;ppHLKFpJgxWHhRJb2peU15dvo+A44LBL4rf+XN/309f1+f3zHJNS88dx9wrC0+j/w3/tk1bwskp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iU+n8cAAADd&#10;AAAADwAAAAAAAAAAAAAAAACqAgAAZHJzL2Rvd25yZXYueG1sUEsFBgAAAAAEAAQA+gAAAJ4DAAAA&#10;AA==&#10;">
                  <v:shape id="Freeform 7438" o:spid="_x0000_s1416" style="position:absolute;left:9636;top:3730;width:49;height:25;visibility:visible;mso-wrap-style:square;v-text-anchor:top" coordsize="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pSskA&#10;AADdAAAADwAAAGRycy9kb3ducmV2LnhtbESPW2vCQBSE3wv9D8sp+CJ1Uy1eoqt4KymUPjQVwbdD&#10;9piEZs+G7KrRX98tCH0cZuYbZrZoTSXO1LjSsoKXXgSCOLO65FzB7vvteQzCeWSNlWVScCUHi/nj&#10;wwxjbS/8RefU5yJA2MWooPC+jqV0WUEGXc/WxME72sagD7LJpW7wEuCmkv0oGkqDJYeFAmtaF5T9&#10;pCej4PAx/txvbknXr5LtIOUJL19HiVKdp3Y5BeGp9f/he/tdKxgNB334exOe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KpSskAAADdAAAADwAAAAAAAAAAAAAAAACYAgAA&#10;ZHJzL2Rvd25yZXYueG1sUEsFBgAAAAAEAAQA9QAAAI4DAAAAAA==&#10;" path="m48,4l42,15,29,9,14,10,12,24,,18,11,3,33,,48,4e" filled="f" strokecolor="white" strokeweight="1pt">
                    <v:path arrowok="t" o:connecttype="custom" o:connectlocs="48,3734;42,3745;29,3739;14,3740;12,3754;0,3748;11,3733;33,3730;48,3734" o:connectangles="0,0,0,0,0,0,0,0,0"/>
                  </v:shape>
                </v:group>
                <v:group id="Group 7439" o:spid="_x0000_s1417" style="position:absolute;left:11641;top:2959;width:29;height:10" coordorigin="11641,2959" coordsize="2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sFc8YAAADdAAAADwAAAGRycy9kb3ducmV2LnhtbESPT2vCQBTE7wW/w/IE&#10;b3UTQ1Wiq4jU0oMU/APi7ZF9JsHs25DdJvHbdwWhx2FmfsMs172pREuNKy0riMcRCOLM6pJzBefT&#10;7n0OwnlkjZVlUvAgB+vV4G2JqbYdH6g9+lwECLsUFRTe16mULivIoBvbmjh4N9sY9EE2udQNdgFu&#10;KjmJoqk0WHJYKLCmbUHZ/fhrFHx12G2S+LPd32/bx/X08XPZx6TUaN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uwVzxgAAAN0A&#10;AAAPAAAAAAAAAAAAAAAAAKoCAABkcnMvZG93bnJldi54bWxQSwUGAAAAAAQABAD6AAAAnQMAAAAA&#10;">
                  <v:shape id="Freeform 7440" o:spid="_x0000_s1418" style="position:absolute;left:11641;top:2959;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buMcA&#10;AADdAAAADwAAAGRycy9kb3ducmV2LnhtbESPT2vCQBTE7wW/w/KE3urGKlpTVyn+ofVoqhRvj+wz&#10;Cc2+XbKrSf303ULB4zAzv2Hmy87U4kqNrywrGA4SEMS51RUXCg6f26cXED4ga6wtk4If8rBc9B7m&#10;mGrb8p6uWShEhLBPUUEZgkul9HlJBv3AOuLonW1jMETZFFI32Ea4qeVzkkykwYrjQomOViXl39nF&#10;KFi1a/fuNqfZ1yGcdjczuhXH6Vqpx3739goiUBfu4f/2h1YwnYz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m7jHAAAA3QAAAA8AAAAAAAAAAAAAAAAAmAIAAGRy&#10;cy9kb3ducmV2LnhtbFBLBQYAAAAABAAEAPUAAACMAwAAAAA=&#10;" path="m14,1l27,r2,8l19,9,,10,10,2,14,1e" filled="f" strokecolor="white" strokeweight="1pt">
                    <v:path arrowok="t" o:connecttype="custom" o:connectlocs="14,2960;27,2959;29,2967;19,2968;0,2969;10,2961;14,2960" o:connectangles="0,0,0,0,0,0,0"/>
                  </v:shape>
                </v:group>
                <v:group id="Group 7441" o:spid="_x0000_s1419" style="position:absolute;left:11647;top:2926;width:14;height:14" coordorigin="11647,2926" coordsize="1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R44nMYAAADdAAAADwAAAGRycy9kb3ducmV2LnhtbESPS4vCQBCE74L/YWhh&#10;bzrJig+io4jsLh5E8AHircm0STDTEzKzSfz3zsKCx6KqvqKW686UoqHaFZYVxKMIBHFqdcGZgsv5&#10;ezgH4TyyxtIyKXiSg/Wq31tiom3LR2pOPhMBwi5BBbn3VSKlS3My6Ea2Ig7e3dYGfZB1JnWNbYCb&#10;Un5G0VQaLDgs5FjRNqf0cfo1Cn5abDfj+KvZP+7b5+08OVz3MSn1Meg2CxCeOv8O/7d3WsFsOp7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HjicxgAAAN0A&#10;AAAPAAAAAAAAAAAAAAAAAKoCAABkcnMvZG93bnJldi54bWxQSwUGAAAAAAQABAD6AAAAnQMAAAAA&#10;">
                  <v:shape id="Freeform 7442" o:spid="_x0000_s1420" style="position:absolute;left:11647;top:2926;width:14;height:14;visibility:visible;mso-wrap-style:square;v-text-anchor:top" coordsize="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M8cA&#10;AADdAAAADwAAAGRycy9kb3ducmV2LnhtbESPQUvDQBSE74L/YXmCl2I3rZBK2m3RQiHSXExFr8/s&#10;azaafRuya5P+e7dQ8DjMzDfMajPaVpyo941jBbNpAoK4crrhWsH7YffwBMIHZI2tY1JwJg+b9e3N&#10;CjPtBn6jUxlqESHsM1RgQugyKX1lyKKfuo44ekfXWwxR9rXUPQ4Rbls5T5JUWmw4LhjsaGuo+il/&#10;rYLvomtz87nPX0NRfJUvH5MB64lS93fj8xJEoDH8h6/tXCtYpI8pXN7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PjPHAAAA3QAAAA8AAAAAAAAAAAAAAAAAmAIAAGRy&#10;cy9kb3ducmV2LnhtbFBLBQYAAAAABAAEAPUAAACMAwAAAAA=&#10;" path="m11,r3,6l8,14,,10,9,3,11,e" filled="f" strokecolor="white" strokeweight="1pt">
                    <v:path arrowok="t" o:connecttype="custom" o:connectlocs="11,2926;14,2932;8,2940;0,2936;9,2929;11,2926" o:connectangles="0,0,0,0,0,0"/>
                  </v:shape>
                </v:group>
                <v:group id="Group 7443" o:spid="_x0000_s1421" style="position:absolute;left:11657;top:2524;width:23;height:6" coordorigin="11657,2524" coordsize="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ADcMYAAADdAAAADwAAAGRycy9kb3ducmV2LnhtbESPS4vCQBCE7wv+h6GF&#10;va2TrPggOorIuniQBR8g3ppMmwQzPSEzJvHfO8KCx6KqvqLmy86UoqHaFZYVxIMIBHFqdcGZgtNx&#10;8zUF4TyyxtIyKXiQg+Wi9zHHRNuW99QcfCYChF2CCnLvq0RKl+Zk0A1sRRy8q60N+iDrTOoa2wA3&#10;pfyOorE0WHBYyLGidU7p7XA3Cn5bbFfD+KfZ3a7rx+U4+jvvYlLqs9+tZiA8df4d/m9vtYLJe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gANwxgAAAN0A&#10;AAAPAAAAAAAAAAAAAAAAAKoCAABkcnMvZG93bnJldi54bWxQSwUGAAAAAAQABAD6AAAAnQMAAAAA&#10;">
                  <v:shape id="Freeform 7444" o:spid="_x0000_s1422" style="position:absolute;left:11657;top:2524;width:23;height:6;visibility:visible;mso-wrap-style:square;v-text-anchor:top" coordsize="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MbsUA&#10;AADdAAAADwAAAGRycy9kb3ducmV2LnhtbERPy2rCQBTdF/oPwxXc1YmpWIkZpZQGBEGolYK7a+bm&#10;0WbupJlJjH/vLApdHs473Y6mEQN1rrasYD6LQBDnVtdcKjh9Zk8rEM4ja2wsk4IbOdhuHh9STLS9&#10;8gcNR1+KEMIuQQWV920ipcsrMuhmtiUOXGE7gz7ArpS6w2sIN42Mo2gpDdYcGips6a2i/OfYGwUy&#10;HrNz3B9+34tFfMn2X6fm8B0pNZ2Mr2sQnkb/L/5z77SCl+VzmBveh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4xuxQAAAN0AAAAPAAAAAAAAAAAAAAAAAJgCAABkcnMv&#10;ZG93bnJldi54bWxQSwUGAAAAAAQABAD1AAAAigMAAAAA&#10;" path="m21,l15,3r8,l16,6,,4,13,3,6,r5,l16,r5,e" filled="f" strokecolor="white" strokeweight="1pt">
                    <v:path arrowok="t" o:connecttype="custom" o:connectlocs="21,2524;15,2527;23,2527;16,2530;0,2528;13,2527;6,2524;11,2524;16,2524;21,2524" o:connectangles="0,0,0,0,0,0,0,0,0,0"/>
                  </v:shape>
                </v:group>
                <v:group id="Group 7445" o:spid="_x0000_s1423" style="position:absolute;left:11695;top:2105;width:19;height:11" coordorigin="11695,2105" coordsize="19,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MymcYAAADdAAAADwAAAGRycy9kb3ducmV2LnhtbESPQWvCQBSE74X+h+UV&#10;vOkmSm2NriKi4kGEakG8PbLPJJh9G7JrEv99VxB6HGbmG2a26EwpGqpdYVlBPIhAEKdWF5wp+D1t&#10;+t8gnEfWWFomBQ9ysJi/v80w0bblH2qOPhMBwi5BBbn3VSKlS3My6Aa2Ig7e1dYGfZB1JnWNbYCb&#10;Ug6jaCwNFhwWcqxolVN6O96Ngm2L7XIUr5v97bp6XE6fh/M+JqV6H91yCsJT5//Dr/ZOK/gaj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UzKZxgAAAN0A&#10;AAAPAAAAAAAAAAAAAAAAAKoCAABkcnMvZG93bnJldi54bWxQSwUGAAAAAAQABAD6AAAAnQMAAAAA&#10;">
                  <v:shape id="Freeform 7446" o:spid="_x0000_s1424" style="position:absolute;left:11695;top:2105;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CFcMA&#10;AADdAAAADwAAAGRycy9kb3ducmV2LnhtbERPPU/DMBDdkfgP1lViqahDgQKhblUhFbF0SGFgPMVH&#10;HNU+R/GlTf49HpAYn973ejsGr87UpzaygbtFAYq4jrblxsDX5/72GVQSZIs+MhmYKMF2c321xtLG&#10;C1d0PkqjcginEg04ka7UOtWOAqZF7Igz9xP7gJJh32jb4yWHB6+XRbHSAVvODQ47enNUn45DMFB9&#10;z/fzapLh/f7RiR/wpfHTwZib2bh7BSU0yr/4z/1hDTytHvL+/CY/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CCFcMAAADdAAAADwAAAAAAAAAAAAAAAACYAgAAZHJzL2Rv&#10;d25yZXYueG1sUEsFBgAAAAAEAAQA9QAAAIgDAAAAAA==&#10;" path="m15,r4,3l16,8,,10,11,1,15,e" filled="f" strokecolor="white" strokeweight="1pt">
                    <v:path arrowok="t" o:connecttype="custom" o:connectlocs="15,2105;19,2108;16,2113;0,2115;11,2106;15,2105" o:connectangles="0,0,0,0,0,0"/>
                  </v:shape>
                </v:group>
                <v:group id="Group 7447" o:spid="_x0000_s1425" style="position:absolute;left:11687;top:2365;width:15;height:7" coordorigin="11687,2365"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NN4scAAADdAAAADwAAAGRycy9kb3ducmV2LnhtbESPQWvCQBSE74L/YXlC&#10;b3UTa22JWUVEpQcpVAvF2yP7TEKyb0N2TeK/7xYKHoeZ+YZJ14OpRUetKy0riKcRCOLM6pJzBd/n&#10;/fM7COeRNdaWScGdHKxX41GKibY9f1F38rkIEHYJKii8bxIpXVaQQTe1DXHwrrY16INsc6lb7APc&#10;1HIWRQtpsOSwUGBD24Ky6nQzCg499puXeNcdq+v2fjm/fv4cY1LqaTJsliA8Df4R/m9/aAVv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iNN4scAAADd&#10;AAAADwAAAAAAAAAAAAAAAACqAgAAZHJzL2Rvd25yZXYueG1sUEsFBgAAAAAEAAQA+gAAAJ4DAAAA&#10;AA==&#10;">
                  <v:shape id="Freeform 7448" o:spid="_x0000_s1426" style="position:absolute;left:11687;top:2365;width:15;height:7;visibility:visible;mso-wrap-style:square;v-text-anchor:top" coordsize="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QwMUA&#10;AADdAAAADwAAAGRycy9kb3ducmV2LnhtbESPQWsCMRSE70L/Q3iF3jRbEW1XoxRF6KGXblt6fWye&#10;m2U3LzFJddtf3wiCx2FmvmFWm8H24kQhto4VPE4KEMS10y03Cj4/9uMnEDEha+wdk4JfirBZ341W&#10;WGp35nc6VakRGcKxRAUmJV9KGWtDFuPEeeLsHVywmLIMjdQBzxluezktirm02HJeMOhpa6juqh+r&#10;ILTH7mgq6T3N9sPzt9t9dW9/Sj3cDy9LEImGdAtf269awWI+m8LlTX4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VpDAxQAAAN0AAAAPAAAAAAAAAAAAAAAAAJgCAABkcnMv&#10;ZG93bnJldi54bWxQSwUGAAAAAAQABAD1AAAAigMAAAAA&#10;" path="m13,6l,4,4,r8,l14,2,13,6e" filled="f" strokecolor="white" strokeweight="1pt">
                    <v:path arrowok="t" o:connecttype="custom" o:connectlocs="13,2371;0,2369;4,2365;12,2365;14,2367;13,2371" o:connectangles="0,0,0,0,0,0"/>
                  </v:shape>
                </v:group>
                <v:group id="Group 7449" o:spid="_x0000_s1427" style="position:absolute;left:11685;top:2298;width:46;height:6" coordorigin="11685,2298" coordsize="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12DscAAADdAAAADwAAAGRycy9kb3ducmV2LnhtbESPT2vCQBTE7wW/w/KE&#10;3nQTbVWiq4jU0oMI/gHx9sg+k2D2bciuSfz23YLQ4zAzv2EWq86UoqHaFZYVxMMIBHFqdcGZgvNp&#10;O5iBcB5ZY2mZFDzJwWrZe1tgom3LB2qOPhMBwi5BBbn3VSKlS3My6Ia2Ig7ezdYGfZB1JnWNbYCb&#10;Uo6iaCINFhwWcqxok1N6Pz6Mgu8W2/U4/mp299vmeT197i+7mJR673frOQhPnf8Pv9o/WsF08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12DscAAADd&#10;AAAADwAAAAAAAAAAAAAAAACqAgAAZHJzL2Rvd25yZXYueG1sUEsFBgAAAAAEAAQA+gAAAJ4DAAAA&#10;AA==&#10;">
                  <v:shape id="Freeform 7450" o:spid="_x0000_s1428" style="position:absolute;left:11685;top:2298;width:46;height:6;visibility:visible;mso-wrap-style:square;v-text-anchor:top" coordsize="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DQcUA&#10;AADdAAAADwAAAGRycy9kb3ducmV2LnhtbESPQUsDMRSE70L/Q3iF3myi1Fa2TYsIQk9Ft0ult0fy&#10;3F3dvCxJul3/vREEj8PMfMNsdqPrxEAhtp413M0VCGLjbcu1hur4cvsIIiZki51n0vBNEXbbyc0G&#10;C+uv/EZDmWqRIRwL1NCk1BdSRtOQwzj3PXH2PnxwmLIMtbQBrxnuOnmv1FI6bDkvNNjTc0Pmq7w4&#10;De8pDF11MFI9KPVZevN6qs611rPp+LQGkWhM/+G/9t5qWC0XC/h9k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YNBxQAAAN0AAAAPAAAAAAAAAAAAAAAAAJgCAABkcnMv&#10;ZG93bnJldi54bWxQSwUGAAAAAAQABAD1AAAAigMAAAAA&#10;" path="m20,4l28,2,31,,46,,43,2,30,1r5,4l9,5,,2,14,,10,4r10,e" filled="f" strokecolor="white" strokeweight="1pt">
                    <v:path arrowok="t" o:connecttype="custom" o:connectlocs="20,2302;28,2300;31,2298;46,2298;43,2300;30,2299;35,2303;9,2303;0,2300;14,2298;10,2302;20,2302" o:connectangles="0,0,0,0,0,0,0,0,0,0,0,0"/>
                  </v:shape>
                </v:group>
                <v:group id="Group 7451" o:spid="_x0000_s1429" style="position:absolute;left:11695;top:2089;width:22;height:8" coordorigin="11695,2089" coordsize="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hL4ccAAADdAAAADwAAAGRycy9kb3ducmV2LnhtbESPQWvCQBSE7wX/w/IK&#10;vdVNtEZJs4qILT2IoBaKt0f2mYRk34bsNon/vlso9DjMzDdMthlNI3rqXGVZQTyNQBDnVldcKPi8&#10;vD2vQDiPrLGxTAru5GCznjxkmGo78In6sy9EgLBLUUHpfZtK6fKSDLqpbYmDd7OdQR9kV0jd4RDg&#10;ppGzKEqkwYrDQokt7UrK6/O3UfA+4LCdx/v+UN929+tlcfw6xKTU0+O4fQXhafT/4b/2h1awTF4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RhL4ccAAADd&#10;AAAADwAAAAAAAAAAAAAAAACqAgAAZHJzL2Rvd25yZXYueG1sUEsFBgAAAAAEAAQA+gAAAJ4DAAAA&#10;AA==&#10;">
                  <v:shape id="Freeform 7452" o:spid="_x0000_s1430" style="position:absolute;left:11695;top:2089;width:22;height:8;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t68cA&#10;AADdAAAADwAAAGRycy9kb3ducmV2LnhtbESPT0sDMRTE70K/Q3iCN5tVdG3XpqUUC3qS7Z9Db4/N&#10;c7Pt5mVJYnftpzdCweMwM79hZovBtuJMPjSOFTyMMxDEldMN1wp22/X9BESIyBpbx6TghwIs5qOb&#10;GRba9VzSeRNrkSAcClRgYuwKKUNlyGIYu444eV/OW4xJ+lpqj32C21Y+ZlkuLTacFgx2tDJUnTbf&#10;VsHz23762X9csPSX+rBujsauSqPU3e2wfAURaYj/4Wv7XSt4yZ9y+Hu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bevHAAAA3QAAAA8AAAAAAAAAAAAAAAAAmAIAAGRy&#10;cy9kb3ducmV2LnhtbFBLBQYAAAAABAAEAPUAAACMAwAAAAA=&#10;" path="m21,r,3l12,4r4,3l,7,7,,21,e" filled="f" strokecolor="white" strokeweight="1pt">
                    <v:path arrowok="t" o:connecttype="custom" o:connectlocs="21,2089;21,2092;12,2093;16,2096;0,2096;7,2089;21,2089" o:connectangles="0,0,0,0,0,0,0"/>
                  </v:shape>
                </v:group>
                <v:group id="Group 7453" o:spid="_x0000_s1431" style="position:absolute;left:11685;top:1973;width:31;height:8" coordorigin="11685,1973" coordsize="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ZwDccAAADdAAAADwAAAGRycy9kb3ducmV2LnhtbESPT2vCQBTE74LfYXmC&#10;N93EtirRVUTa0oMI/gHx9sg+k2D2bciuSfz23ULB4zAzv2GW686UoqHaFZYVxOMIBHFqdcGZgvPp&#10;azQH4TyyxtIyKXiSg/Wq31tiom3LB2qOPhMBwi5BBbn3VSKlS3My6Ma2Ig7ezdYGfZB1JnWNbYCb&#10;Uk6iaCoNFhwWcqxom1N6Pz6Mgu8W281b/Nns7rft83r62F92MSk1HHSbBQhPnX+F/9s/WsFs+j6D&#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ZwDccAAADd&#10;AAAADwAAAAAAAAAAAAAAAACqAgAAZHJzL2Rvd25yZXYueG1sUEsFBgAAAAAEAAQA+gAAAJ4DAAAA&#10;AA==&#10;">
                  <v:shape id="Freeform 7454" o:spid="_x0000_s1432" style="position:absolute;left:11685;top:1973;width:31;height:8;visibility:visible;mso-wrap-style:square;v-text-anchor:top" coordsize="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p4sIA&#10;AADdAAAADwAAAGRycy9kb3ducmV2LnhtbERPz2vCMBS+C/sfwhN2W1NlOKnGMjp0bhexm/dn82zK&#10;mpfSZNr+98th4PHj+73OB9uKK/W+caxglqQgiCunG64VfH9tn5YgfEDW2DomBSN5yDcPkzVm2t34&#10;SNcy1CKGsM9QgQmhy6T0lSGLPnEdceQurrcYIuxrqXu8xXDbynmaLqTFhmODwY4KQ9VP+WsVnOrR&#10;78v3t9HOP/2HNWc57oqDUo/T4XUFItAQ7uJ/914reFk8x7nx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mniwgAAAN0AAAAPAAAAAAAAAAAAAAAAAJgCAABkcnMvZG93&#10;bnJldi54bWxQSwUGAAAAAAQABAD1AAAAhwMAAAAA&#10;" path="m25,4r6,l29,6r,1l14,6,9,7,4,6,,,21,8,25,4e" filled="f" strokecolor="white" strokeweight="1pt">
                    <v:path arrowok="t" o:connecttype="custom" o:connectlocs="25,1977;31,1977;29,1979;29,1980;14,1979;9,1980;4,1979;0,1973;21,1981;25,1977" o:connectangles="0,0,0,0,0,0,0,0,0,0"/>
                  </v:shape>
                </v:group>
                <v:group id="Group 7455" o:spid="_x0000_s1433" style="position:absolute;left:11680;top:2226;width:26;height:6" coordorigin="11680,2226" coordsize="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VB5McAAADdAAAADwAAAGRycy9kb3ducmV2LnhtbESPQWvCQBSE7wX/w/KE&#10;3uom2lqNriKipQcRqkLp7ZF9JsHs25DdJvHfu4LgcZiZb5j5sjOlaKh2hWUF8SACQZxaXXCm4HTc&#10;vk1AOI+ssbRMCq7kYLnovcwx0bblH2oOPhMBwi5BBbn3VSKlS3My6Aa2Ig7e2dYGfZB1JnWNbYCb&#10;Ug6jaCwNFhwWcqxonVN6OfwbBV8ttqtRvGl2l/P6+nf82P/uYlLqtd+tZiA8df4ZfrS/tYLP8f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FVB5McAAADd&#10;AAAADwAAAAAAAAAAAAAAAACqAgAAZHJzL2Rvd25yZXYueG1sUEsFBgAAAAAEAAQA+gAAAJ4DAAAA&#10;AA==&#10;">
                  <v:shape id="Freeform 7456" o:spid="_x0000_s1434" style="position:absolute;left:11680;top:2226;width:26;height:6;visibility:visible;mso-wrap-style:square;v-text-anchor:top" coordsize="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D2MUA&#10;AADdAAAADwAAAGRycy9kb3ducmV2LnhtbERPy2rCQBTdC/2H4Ra6EZ0YqJXUUVqpRRAsvsDlJXNN&#10;QjN3YmY00a93FoLLw3mPp60pxYVqV1hWMOhHIIhTqwvOFOy2894IhPPIGkvLpOBKDqaTl84YE20b&#10;XtNl4zMRQtglqCD3vkqkdGlOBl3fVsSBO9raoA+wzqSusQnhppRxFA2lwYJDQ44VzXJK/zdno6Ax&#10;8Wn1fft1P7PD/i9dbs1x2Y2Venttvz5BeGr9U/xwL7SCj+F72B/ehCc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APYxQAAAN0AAAAPAAAAAAAAAAAAAAAAAJgCAABkcnMv&#10;ZG93bnJldi54bWxQSwUGAAAAAAQABAD1AAAAigMAAAAA&#10;" path="m1,l7,2r12,l26,3,25,5,13,5,,5,1,3,1,2,1,e" filled="f" strokecolor="white" strokeweight="1pt">
                    <v:path arrowok="t" o:connecttype="custom" o:connectlocs="1,2226;7,2228;19,2228;26,2229;25,2231;13,2231;0,2231;1,2229;1,2228;1,2226" o:connectangles="0,0,0,0,0,0,0,0,0,0"/>
                  </v:shape>
                </v:group>
                <v:group id="Group 7457" o:spid="_x0000_s1435" style="position:absolute;left:11669;top:2468;width:24;height:12" coordorigin="11669,2468" coordsize="2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bP8UAAADdAAAADwAAAGRycy9kb3ducmV2LnhtbESPQYvCMBSE78L+h/CE&#10;vWnaXdSlGkXEXTyIoC6It0fzbIvNS2liW/+9EQSPw8x8w8wWnSlFQ7UrLCuIhxEI4tTqgjMF/8ff&#10;wQ8I55E1lpZJwZ0cLOYfvRkm2ra8p+bgMxEg7BJUkHtfJVK6NCeDbmgr4uBdbG3QB1lnUtfYBrgp&#10;5VcUjaXBgsNCjhWtckqvh5tR8Ndiu/yO1832elndz8fR7rSNSanPfrecgvDU+Xf41d5oBZPx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f62z/FAAAA3QAA&#10;AA8AAAAAAAAAAAAAAAAAqgIAAGRycy9kb3ducmV2LnhtbFBLBQYAAAAABAAEAPoAAACcAwAAAAA=&#10;">
                  <v:shape id="Freeform 7458" o:spid="_x0000_s1436" style="position:absolute;left:11669;top:2468;width:24;height:12;visibility:visible;mso-wrap-style:square;v-text-anchor:top" coordsize="2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tXMQA&#10;AADdAAAADwAAAGRycy9kb3ducmV2LnhtbESPwWrDMBBE74X8g9hAbo0c07qtEyWEQCHgQ2naD9ha&#10;G8vEWhlJsZ2/jwqFHoeZecNsdpPtxEA+tI4VrJYZCOLa6ZYbBd9f74+vIEJE1tg5JgU3CrDbzh42&#10;WGo38icNp9iIBOFQogITY19KGWpDFsPS9cTJOztvMSbpG6k9jgluO5lnWSEttpwWDPZ0MFRfTler&#10;QE+Ela9aXf+wCW9PeuzCx16pxXzar0FEmuJ/+K991Apeiuccft+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3rVzEAAAA3QAAAA8AAAAAAAAAAAAAAAAAmAIAAGRycy9k&#10;b3ducmV2LnhtbFBLBQYAAAAABAAEAPUAAACJAwAAAAA=&#10;" path="m13,4l17,3,10,,23,1,15,6r-3,5l,10,8,6,13,4e" filled="f" strokecolor="white" strokeweight="1pt">
                    <v:path arrowok="t" o:connecttype="custom" o:connectlocs="13,2472;17,2471;10,2468;23,2469;15,2474;12,2479;0,2478;8,2474;13,2472" o:connectangles="0,0,0,0,0,0,0,0,0"/>
                  </v:shape>
                </v:group>
                <v:group id="Group 7459" o:spid="_x0000_s1437" style="position:absolute;left:11654;top:2404;width:22;height:9" coordorigin="11654,2404" coordsize="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Tg08YAAADdAAAADwAAAGRycy9kb3ducmV2LnhtbESPS4vCQBCE74L/YWhh&#10;bzrJig+io4jsLh5E8AHircm0STDTEzKzSfz3zsKCx6KqvqKW686UoqHaFZYVxKMIBHFqdcGZgsv5&#10;ezgH4TyyxtIyKXiSg/Wq31tiom3LR2pOPhMBwi5BBbn3VSKlS3My6Ea2Ig7e3dYGfZB1JnWNbYCb&#10;Un5G0VQaLDgs5FjRNqf0cfo1Cn5abDfj+KvZP+7b5+08OVz3MSn1Meg2CxCeOv8O/7d3WsFsOhnD&#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ZODTxgAAAN0A&#10;AAAPAAAAAAAAAAAAAAAAAKoCAABkcnMvZG93bnJldi54bWxQSwUGAAAAAAQABAD6AAAAnQMAAAAA&#10;">
                  <v:shape id="Freeform 7460" o:spid="_x0000_s1438" style="position:absolute;left:11654;top:2404;width:22;height:9;visibility:visible;mso-wrap-style:square;v-text-anchor:top" coordsize="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hJsYA&#10;AADdAAAADwAAAGRycy9kb3ducmV2LnhtbESPQWvCQBSE70L/w/IKvekmJUaJrqEUCyk9GUvB2yP7&#10;msRm34bs1qT/3i0IHoeZ+YbZ5pPpxIUG11pWEC8iEMSV1S3XCj6Pb/M1COeRNXaWScEfOch3D7Mt&#10;ZtqOfKBL6WsRIOwyVNB432dSuqohg25he+LgfdvBoA9yqKUecAxw08nnKEqlwZbDQoM9vTZU/ZS/&#10;RsFHuj4m+2LkJDqf92ZK3r+6+KTU0+P0sgHhafL38K1daAWrdJnA/5vwBOTu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vhJsYAAADdAAAADwAAAAAAAAAAAAAAAACYAgAAZHJz&#10;L2Rvd25yZXYueG1sUEsFBgAAAAAEAAQA9QAAAIsDAAAAAA==&#10;" path="m8,l21,,18,4r,3l,8,11,3,8,e" filled="f" strokecolor="white" strokeweight="1pt">
                    <v:path arrowok="t" o:connecttype="custom" o:connectlocs="8,2404;21,2404;18,2408;18,2411;0,2412;11,2407;8,2404" o:connectangles="0,0,0,0,0,0,0"/>
                  </v:shape>
                </v:group>
                <v:group id="Group 7461" o:spid="_x0000_s1439" style="position:absolute;left:11657;top:929;width:4;height:28" coordorigin="11657,929" coordsize="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HdPMYAAADdAAAADwAAAGRycy9kb3ducmV2LnhtbESPT2vCQBTE7wW/w/KE&#10;3uomSlSiq4jU0oMU/APi7ZF9JsHs25DdJvHbdwWhx2FmfsMs172pREuNKy0riEcRCOLM6pJzBefT&#10;7mMOwnlkjZVlUvAgB+vV4G2JqbYdH6g9+lwECLsUFRTe16mULivIoBvZmjh4N9sY9EE2udQNdgFu&#10;KjmOoqk0WHJYKLCmbUHZ/fhrFHx12G0m8We7v9+2j+sp+bnsY1LqfdhvFiA89f4//Gp/awWza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wd08xgAAAN0A&#10;AAAPAAAAAAAAAAAAAAAAAKoCAABkcnMvZG93bnJldi54bWxQSwUGAAAAAAQABAD6AAAAnQMAAAAA&#10;">
                  <v:shape id="Freeform 7462" o:spid="_x0000_s1440" style="position:absolute;left:11657;top:929;width:4;height:28;visibility:visible;mso-wrap-style:square;v-text-anchor:top" coordsize="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XFcUA&#10;AADdAAAADwAAAGRycy9kb3ducmV2LnhtbESP0WrCQBRE3wv+w3IF3+qmQmOJriKKRCoUjH7Abfa6&#10;Cc3eDdmtRr++KxR8HGbmDDNf9rYRF+p87VjB2zgBQVw6XbNRcDpuXz9A+ICssXFMCm7kYbkYvMwx&#10;0+7KB7oUwYgIYZ+hgiqENpPSlxVZ9GPXEkfv7DqLIcrOSN3hNcJtIydJkkqLNceFCltaV1T+FL9W&#10;QbHXmzz/zL9MuO/a7+O0NqvTTanRsF/NQATqwzP8395pBdP0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cVxQAAAN0AAAAPAAAAAAAAAAAAAAAAAJgCAABkcnMv&#10;ZG93bnJldi54bWxQSwUGAAAAAAQABAD1AAAAigMAAAAA&#10;" path="m,4l4,r,28l,24,,17,,10,,4e" filled="f" strokecolor="white" strokeweight="1pt">
                    <v:path arrowok="t" o:connecttype="custom" o:connectlocs="0,933;4,929;4,957;0,953;0,946;0,939;0,933" o:connectangles="0,0,0,0,0,0,0"/>
                  </v:shape>
                </v:group>
                <v:group id="Group 7463" o:spid="_x0000_s1441" style="position:absolute;left:11633;top:958;width:7;height:18" coordorigin="11633,958" coordsize="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m0MYAAADdAAAADwAAAGRycy9kb3ducmV2LnhtbESPT4vCMBTE7wv7HcJb&#10;8LamVdSlGkXEFQ8i+AcWb4/m2Rabl9Jk2/rtjSB4HGbmN8xs0ZlSNFS7wrKCuB+BIE6tLjhTcD79&#10;fv+AcB5ZY2mZFNzJwWL++THDRNuWD9QcfSYChF2CCnLvq0RKl+Zk0PVtRRy8q60N+iDrTOoa2wA3&#10;pRxE0VgaLDgs5FjRKqf0dvw3CjYttsthvG52t+vqfjmN9n+7mJTqfXXLKQhPnX+HX+2tVjAZ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X+bQxgAAAN0A&#10;AAAPAAAAAAAAAAAAAAAAAKoCAABkcnMvZG93bnJldi54bWxQSwUGAAAAAAQABAD6AAAAnQMAAAAA&#10;">
                  <v:shape id="Freeform 7464" o:spid="_x0000_s1442" style="position:absolute;left:11633;top:958;width:7;height:18;visibility:visible;mso-wrap-style:square;v-text-anchor:top" coordsize="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jN8EA&#10;AADdAAAADwAAAGRycy9kb3ducmV2LnhtbERPy4rCMBTdC/5DuIK7MXVAR6pRRKiIK5+gu2tzbYvN&#10;TaeJWv/eLASXh/OezBpTigfVrrCsoN+LQBCnVhecKTjsk58RCOeRNZaWScGLHMym7dYEY22fvKXH&#10;zmcihLCLUUHufRVL6dKcDLqerYgDd7W1QR9gnUld4zOEm1L+RtFQGiw4NORY0SKn9La7GwVHvT1c&#10;kupc/i83Azwl6WZ9nWdKdTvNfAzCU+O/4o97pRX8DQdhbngTno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6IzfBAAAA3QAAAA8AAAAAAAAAAAAAAAAAmAIAAGRycy9kb3du&#10;cmV2LnhtbFBLBQYAAAAABAAEAPUAAACGAwAAAAA=&#10;" path="m5,18l3,17,,17,,2r3,l6,,5,18e" filled="f" strokecolor="white" strokeweight="1pt">
                    <v:path arrowok="t" o:connecttype="custom" o:connectlocs="5,976;3,975;0,975;0,960;3,960;6,958;5,976" o:connectangles="0,0,0,0,0,0,0"/>
                  </v:shape>
                </v:group>
                <v:group id="Group 7465" o:spid="_x0000_s1443" style="position:absolute;left:11623;top:582;width:5;height:32" coordorigin="11623,582"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zXOcYAAADdAAAADwAAAGRycy9kb3ducmV2LnhtbESPQWvCQBSE70L/w/IK&#10;3uomilpTVxHR4kEEtSC9PbLPJJh9G7JrEv99Vyh4HGbmG2a+7EwpGqpdYVlBPIhAEKdWF5wp+Dlv&#10;Pz5BOI+ssbRMCh7kYLl4680x0bblIzUnn4kAYZeggtz7KpHSpTkZdANbEQfvamuDPsg6k7rGNsBN&#10;KYdRNJEGCw4LOVa0zim9ne5GwXeL7WoUb5r97bp+/J7Hh8s+JqX6793qC4Snzr/C/+2dVjCdjGf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jNc5xgAAAN0A&#10;AAAPAAAAAAAAAAAAAAAAAKoCAABkcnMvZG93bnJldi54bWxQSwUGAAAAAAQABAD6AAAAnQMAAAAA&#10;">
                  <v:shape id="Freeform 7466" o:spid="_x0000_s1444" style="position:absolute;left:11623;top:582;width:5;height:3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SI8UA&#10;AADdAAAADwAAAGRycy9kb3ducmV2LnhtbERPW0vDMBR+H/gfwhF8GS7VsTpq0yFjosLA3bD4dmiO&#10;bTU5KU3cun9vHoQ9fnz3fDFYI47U+9axgrtJAoK4crrlWsFh/3w7B+EDskbjmBScycOiuBrlmGl3&#10;4i0dd6EWMYR9hgqaELpMSl81ZNFPXEccuS/XWwwR9rXUPZ5iuDXyPklSabHl2NBgR8uGqp/dr1Uw&#10;Kz/Mav1Wjr/nw/u0/Sxr4182St1cD0+PIAIN4SL+d79qBQ9pGvfH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h5IjxQAAAN0AAAAPAAAAAAAAAAAAAAAAAJgCAABkcnMv&#10;ZG93bnJldi54bWxQSwUGAAAAAAQABAD1AAAAigMAAAAA&#10;" path="m4,5r,12l4,25,3,30,,32,2,9,,,2,r,6l4,5e" filled="f" strokecolor="white" strokeweight="1pt">
                    <v:path arrowok="t" o:connecttype="custom" o:connectlocs="4,587;4,599;4,607;3,612;0,614;2,591;0,582;2,582;2,588;4,587" o:connectangles="0,0,0,0,0,0,0,0,0,0"/>
                  </v:shape>
                  <v:shape id="Picture 7467" o:spid="_x0000_s1445" type="#_x0000_t75" style="position:absolute;left:8904;top:480;width:22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kLFAAAA3QAAAA8AAABkcnMvZG93bnJldi54bWxEj0FrwkAUhO+C/2F5gjfdWEuU1FWkRVrw&#10;VG2xx0f2mQSzb0P2Nab/3hUKHoeZ+YZZbXpXq47aUHk2MJsmoIhzbysuDHwdd5MlqCDIFmvPZOCP&#10;AmzWw8EKM+uv/EndQQoVIRwyNFCKNJnWIS/JYZj6hjh6Z986lCjbQtsWrxHuav2UJKl2WHFcKLGh&#10;15Lyy+HXGVi++5/z/Fm+Owy7t31/yvdyCsaMR/32BZRQL4/wf/vDGlik6Qzub+IT0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vwpCxQAAAN0AAAAPAAAAAAAAAAAAAAAA&#10;AJ8CAABkcnMvZG93bnJldi54bWxQSwUGAAAAAAQABAD3AAAAkQMAAAAA&#10;">
                    <v:imagedata r:id="rId28" o:title=""/>
                  </v:shape>
                </v:group>
                <v:group id="Group 7468" o:spid="_x0000_s1446" style="position:absolute;left:5649;top:599;width:4;height:31" coordorigin="5649,599" coordsize="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SP9cYAAADdAAAADwAAAGRycy9kb3ducmV2LnhtbESPQWvCQBSE74L/YXkF&#10;b3UTxbSkriJixYMUqgXx9sg+k2D2bchuk/jvXUHwOMzMN8x82ZtKtNS40rKCeByBIM6sLjlX8Hf8&#10;fv8E4TyyxsoyKbiRg+ViOJhjqm3Hv9QefC4ChF2KCgrv61RKlxVk0I1tTRy8i20M+iCbXOoGuwA3&#10;lZxEUSINlhwWCqxpXVB2PfwbBdsOu9U03rT762V9Ox9nP6d9TEqN3vrVFwhPvX+Fn+2dVvCR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RI/1xgAAAN0A&#10;AAAPAAAAAAAAAAAAAAAAAKoCAABkcnMvZG93bnJldi54bWxQSwUGAAAAAAQABAD6AAAAnQMAAAAA&#10;">
                  <v:shape id="Freeform 7469" o:spid="_x0000_s1447" style="position:absolute;left:5649;top:599;width:4;height:31;visibility:visible;mso-wrap-style:square;v-text-anchor:top" coordsize="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7G8cA&#10;AADdAAAADwAAAGRycy9kb3ducmV2LnhtbESPQWsCMRSE74L/ITzBi9SslW5lNYoWSkXwoPXi7ZG8&#10;7m7dvCybqKu/3giFHoeZ+YaZLVpbiQs1vnSsYDRMQBBrZ0rOFRy+P18mIHxANlg5JgU38rCYdzsz&#10;zIy78o4u+5CLCGGfoYIihDqT0uuCLPqhq4mj9+MaiyHKJpemwWuE20q+JkkqLZYcFwqs6aMgfdqf&#10;rQK9Wa528rge5wPt37budk++Tr9K9XvtcgoiUBv+w3/ttVHwnqZjeL6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gOxvHAAAA3QAAAA8AAAAAAAAAAAAAAAAAmAIAAGRy&#10;cy9kb3ducmV2LnhtbFBLBQYAAAAABAAEAPUAAACMAwAAAAA=&#10;" path="m4,1r,10l4,21r,10l1,30,1,16,,,2,1r1,l4,1e" filled="f" strokecolor="white" strokeweight="1pt">
                    <v:path arrowok="t" o:connecttype="custom" o:connectlocs="4,600;4,610;4,620;4,630;1,629;1,615;0,599;2,600;3,600;4,600" o:connectangles="0,0,0,0,0,0,0,0,0,0"/>
                  </v:shape>
                </v:group>
                <v:group id="Group 7470" o:spid="_x0000_s1448" style="position:absolute;left:5647;top:630;width:6;height:35" coordorigin="5647,630" coordsize="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yGsYAAADdAAAADwAAAGRycy9kb3ducmV2LnhtbESPQWvCQBSE70L/w/IK&#10;3uomWlOJriJiiwcpVAvi7ZF9JsHs25DdJvHfu0LB4zAz3zCLVW8q0VLjSssK4lEEgjizuuRcwe/x&#10;820GwnlkjZVlUnAjB6vly2CBqbYd/1B78LkIEHYpKii8r1MpXVaQQTeyNXHwLrYx6INscqkb7ALc&#10;VHIcRYk0WHJYKLCmTUHZ9fBnFHx12K0n8bbdXy+b2/k4/T7tY1Jq+Nqv5yA89f4Z/m/vtIKP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4bIaxgAAAN0A&#10;AAAPAAAAAAAAAAAAAAAAAKoCAABkcnMvZG93bnJldi54bWxQSwUGAAAAAAQABAD6AAAAnQMAAAAA&#10;">
                  <v:shape id="Freeform 7471" o:spid="_x0000_s1449" style="position:absolute;left:5647;top:630;width:6;height:35;visibility:visible;mso-wrap-style:square;v-text-anchor:top" coordsize="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n/+8cA&#10;AADdAAAADwAAAGRycy9kb3ducmV2LnhtbESPQWsCMRSE74X+h/CE3mrWgmtZjSKlhRbqoXYPents&#10;3m4WNy9xk+q2v94UBI/DzHzDLFaD7cSJ+tA6VjAZZyCIK6dbbhSU32+PzyBCRNbYOSYFvxRgtby/&#10;W2Ch3Zm/6LSNjUgQDgUqMDH6QspQGbIYxs4TJ692vcWYZN9I3eM5wW0nn7IslxZbTgsGPb0Yqg7b&#10;H6vA289NPeymR+MPH6Wuy/3r39Er9TAa1nMQkYZ4C1/b71rBLM+n8P8mPQ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vHAAAA3QAAAA8AAAAAAAAAAAAAAAAAmAIAAGRy&#10;cy9kb3ducmV2LnhtbFBLBQYAAAAABAAEAPUAAACMAwAAAAA=&#10;" path="m1,4l5,r,19l6,34r-1,l4,34r-1,l3,21,1,17,,7,1,4e" filled="f" strokecolor="white" strokeweight="1pt">
                    <v:path arrowok="t" o:connecttype="custom" o:connectlocs="1,634;5,630;5,649;6,664;5,664;4,664;3,664;3,651;1,647;0,637;1,634" o:connectangles="0,0,0,0,0,0,0,0,0,0,0"/>
                  </v:shape>
                </v:group>
                <v:group id="Group 7472" o:spid="_x0000_s1450" style="position:absolute;left:5712;top:652;width:7;height:37" coordorigin="5712,652" coordsize="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9sYAAADdAAAADwAAAGRycy9kb3ducmV2LnhtbESPT2vCQBTE7wW/w/KE&#10;3uomlkaJriKi4kEK/gHx9sg+k2D2bciuSfz23UKhx2FmfsPMl72pREuNKy0riEcRCOLM6pJzBZfz&#10;9mMKwnlkjZVlUvAiB8vF4G2OqbYdH6k9+VwECLsUFRTe16mULivIoBvZmjh4d9sY9EE2udQNdgFu&#10;KjmOokQaLDksFFjTuqDscXoaBbsOu9VnvGkPj/v6dTt/fV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f4n2xgAAAN0A&#10;AAAPAAAAAAAAAAAAAAAAAKoCAABkcnMvZG93bnJldi54bWxQSwUGAAAAAAQABAD6AAAAnQMAAAAA&#10;">
                  <v:shape id="Freeform 7473" o:spid="_x0000_s1451" style="position:absolute;left:5712;top:652;width:7;height:37;visibility:visible;mso-wrap-style:square;v-text-anchor:top" coordsize="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IGMUA&#10;AADdAAAADwAAAGRycy9kb3ducmV2LnhtbESPQUvDQBSE70L/w/IK3uxGD6nEbkstVNSbacn5kX3N&#10;JmbfptlnG/+9Kwgeh5n5hlltJt+rC42xDWzgfpGBIq6DbbkxcDzs7x5BRUG22AcmA98UYbOe3ayw&#10;sOHKH3QppVEJwrFAA05kKLSOtSOPcREG4uSdwuhRkhwbbUe8Jrjv9UOW5dpjy2nB4UA7R/Vn+eUN&#10;SPby1p23z9WhenencyUdlVNnzO182j6BEprkP/zXfrUGlnm+hN836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kgYxQAAAN0AAAAPAAAAAAAAAAAAAAAAAJgCAABkcnMv&#10;ZG93bnJldi54bWxQSwUGAAAAAAQABAD1AAAAigMAAAAA&#10;" path="m3,28l2,21,,24,1,8,6,,4,26r2,3l7,37,2,36,3,28e" filled="f" strokecolor="white" strokeweight="1pt">
                    <v:path arrowok="t" o:connecttype="custom" o:connectlocs="3,680;2,673;0,676;1,660;6,652;4,678;6,681;7,689;2,688;3,680" o:connectangles="0,0,0,0,0,0,0,0,0,0"/>
                  </v:shape>
                </v:group>
                <v:group id="Group 7474" o:spid="_x0000_s1452" style="position:absolute;left:2002;top:661;width:16;height:25" coordorigin="2002,661" coordsize="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y4H8MAAADdAAAADwAAAGRycy9kb3ducmV2LnhtbERPTYvCMBC9L/gfwix4&#10;W9MqdqVrFBEVDyKsCsvehmZsi82kNLGt/94cBI+P9z1f9qYSLTWutKwgHkUgiDOrS84VXM7brxkI&#10;55E1VpZJwYMcLBeDjzmm2nb8S+3J5yKEsEtRQeF9nUrpsoIMupGtiQN3tY1BH2CTS91gF8JNJcdR&#10;lEiDJYeGAmtaF5TdTnejYNdht5rEm/Zwu64f/+fp8e8Qk1LDz371A8JT79/il3uvFXwn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LgfwwAAAN0AAAAP&#10;AAAAAAAAAAAAAAAAAKoCAABkcnMvZG93bnJldi54bWxQSwUGAAAAAAQABAD6AAAAmgMAAAAA&#10;">
                  <v:shape id="Freeform 7475" o:spid="_x0000_s1453" style="position:absolute;left:2002;top:661;width:16;height:25;visibility:visible;mso-wrap-style:square;v-text-anchor:top" coordsize="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1p8YA&#10;AADdAAAADwAAAGRycy9kb3ducmV2LnhtbESPQUvDQBSE74L/YXlCL2I37SHa2G3RgtBexMYiHh/Z&#10;101o9m3Mvqbx37uC4HGYmW+Y5Xr0rRqoj01gA7NpBoq4CrZhZ+Dw/nL3ACoKssU2MBn4pgjr1fXV&#10;EgsbLrynoRSnEoRjgQZqka7QOlY1eYzT0BEn7xh6j5Jk77Tt8ZLgvtXzLMu1x4bTQo0dbWqqTuXZ&#10;G7AzuR1f+e0jI9nuPp9Lt/kanDGTm/HpEZTQKP/hv/bWGrjP8wX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1p8YAAADdAAAADwAAAAAAAAAAAAAAAACYAgAAZHJz&#10;L2Rvd25yZXYueG1sUEsFBgAAAAAEAAQA9QAAAIsDAAAAAA==&#10;" path="m16,2l15,6r-1,4l16,11,11,25,9,15,,16,4,,9,1r5,2l16,2e" filled="f" strokecolor="white" strokeweight="1pt">
                    <v:path arrowok="t" o:connecttype="custom" o:connectlocs="16,663;15,667;14,671;16,672;11,686;9,676;0,677;4,661;9,662;14,664;16,663" o:connectangles="0,0,0,0,0,0,0,0,0,0,0"/>
                  </v:shape>
                </v:group>
                <v:group id="Group 7476" o:spid="_x0000_s1454" style="position:absolute;left:1991;top:666;width:12;height:27" coordorigin="1991,666"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MixMMAAADdAAAADwAAAGRycy9kb3ducmV2LnhtbERPTYvCMBC9C/sfwgh7&#10;07S7aJdqFBF38SCCuiDehmZsi82kNLGt/94cBI+P9z1f9qYSLTWutKwgHkcgiDOrS84V/J9+Rz8g&#10;nEfWWFkmBQ9ysFx8DOaYatvxgdqjz0UIYZeigsL7OpXSZQUZdGNbEwfuahuDPsAml7rBLoSbSn5F&#10;0VQaLDk0FFjTuqDsdrwbBX8ddqvveNPubtf143Ka7M+7mJT6HParGQhPvX+LX+6tVpB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AyLEwwAAAN0AAAAP&#10;AAAAAAAAAAAAAAAAAKoCAABkcnMvZG93bnJldi54bWxQSwUGAAAAAAQABAD6AAAAmgMAAAAA&#10;">
                  <v:shape id="Freeform 7477" o:spid="_x0000_s1455" style="position:absolute;left:1991;top:666;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DJcUA&#10;AADdAAAADwAAAGRycy9kb3ducmV2LnhtbESP0WrCQBRE3wX/YblC33STIlFSV9GKxQcRtH7AJXub&#10;Dc3ejdk1Sf++Wyj4OMzMGWa1GWwtOmp95VhBOktAEBdOV1wquH0epksQPiBrrB2Tgh/ysFmPRyvM&#10;tev5Qt01lCJC2OeowITQ5FL6wpBFP3MNcfS+XGsxRNmWUrfYR7it5WuSZNJixXHBYEPvhorv68Mq&#10;2GXp8t7P7X6QR/Nx251OHZ0LpV4mw/YNRKAhPMP/7aNWsMgW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kMlxQAAAN0AAAAPAAAAAAAAAAAAAAAAAJgCAABkcnMv&#10;ZG93bnJldi54bWxQSwUGAAAAAAQABAD1AAAAigMAAAAA&#10;" path="m2,l8,1,7,16r4,5l11,27,7,25r,-5l7,11,,16,2,e" filled="f" strokecolor="white" strokeweight="1pt">
                    <v:path arrowok="t" o:connecttype="custom" o:connectlocs="2,666;8,667;7,682;11,687;11,693;7,691;7,686;7,677;0,682;2,666" o:connectangles="0,0,0,0,0,0,0,0,0,0"/>
                  </v:shape>
                </v:group>
                <v:group id="Group 7478" o:spid="_x0000_s1456" style="position:absolute;left:1971;top:666;width:12;height:17" coordorigin="1971,666" coordsize="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0ZK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nRkoxgAAAN0A&#10;AAAPAAAAAAAAAAAAAAAAAKoCAABkcnMvZG93bnJldi54bWxQSwUGAAAAAAQABAD6AAAAnQMAAAAA&#10;">
                  <v:shape id="Freeform 7479" o:spid="_x0000_s1457" style="position:absolute;left:1971;top:666;width:12;height:17;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PycUA&#10;AADdAAAADwAAAGRycy9kb3ducmV2LnhtbESPQWvCQBSE7wX/w/IEb3WjgkrqKqJWcvHQmEtvj+xr&#10;kib7NmS3uv57t1DocZiZb5jNLphO3GhwjWUFs2kCgri0uuFKQXF9f12DcB5ZY2eZFDzIwW47etlg&#10;qu2dP+iW+0pECLsUFdTe96mUrqzJoJvanjh6X3Yw6KMcKqkHvEe46eQ8SZbSYMNxocaeDjWVbf5j&#10;FFzOmWltuJy7IrTfx88iOyV9ptRkHPZvIDwF/x/+a2dawWq5WsDvm/g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A/JxQAAAN0AAAAPAAAAAAAAAAAAAAAAAJgCAABkcnMv&#10;ZG93bnJldi54bWxQSwUGAAAAAAQABAD1AAAAigMAAAAA&#10;" path="m12,r,15l3,16,,9,5,1r6,1l12,e" filled="f" strokecolor="white" strokeweight="1pt">
                    <v:path arrowok="t" o:connecttype="custom" o:connectlocs="12,666;12,681;3,682;0,675;5,667;11,668;12,666" o:connectangles="0,0,0,0,0,0,0"/>
                  </v:shape>
                </v:group>
                <v:group id="Group 7480" o:spid="_x0000_s1458" style="position:absolute;left:1925;top:658;width:12;height:27" coordorigin="1925,658"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gkx8cAAADdAAAADwAAAGRycy9kb3ducmV2LnhtbESPT2vCQBTE74LfYXmC&#10;N93EtirRVUTa0oMI/gHx9sg+k2D2bciuSfz23ULB4zAzv2GW686UoqHaFZYVxOMIBHFqdcGZgvPp&#10;azQH4TyyxtIyKXiSg/Wq31tiom3LB2qOPhMBwi5BBbn3VSKlS3My6Ma2Ig7ezdYGfZB1JnWNbYCb&#10;Uk6iaCoNFhwWcqxom1N6Pz6Mgu8W281b/Nns7rft83r62F92MSk1HHSbBQhPnX+F/9s/WsFsO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gkx8cAAADd&#10;AAAADwAAAAAAAAAAAAAAAACqAgAAZHJzL2Rvd25yZXYueG1sUEsFBgAAAAAEAAQA+gAAAJ4DAAAA&#10;AA==&#10;">
                  <v:shape id="Freeform 7481" o:spid="_x0000_s1459" style="position:absolute;left:1925;top:658;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FJsYA&#10;AADdAAAADwAAAGRycy9kb3ducmV2LnhtbESP3WrCQBSE7wXfYTlC7+pGaaNEV/GHFi+kUPUBDtlj&#10;Npg9G7Nrkr59t1DwcpiZb5jlureVaKnxpWMFk3ECgjh3uuRCweX88ToH4QOyxsoxKfghD+vVcLDE&#10;TLuOv6k9hUJECPsMFZgQ6kxKnxuy6MeuJo7e1TUWQ5RNIXWDXYTbSk6TJJUWS44LBmvaGcpvp4dV&#10;sE0n83v3Zve9PJjPy/Z4bOkrV+pl1G8WIAL14Rn+bx+0glk6e4e/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1FJsYAAADdAAAADwAAAAAAAAAAAAAAAACYAgAAZHJz&#10;L2Rvd25yZXYueG1sUEsFBgAAAAAEAAQA9QAAAIsDAAAAAA==&#10;" path="m12,11l9,27,7,23,,20,1,8,7,r5,11e" filled="f" strokecolor="white" strokeweight="1pt">
                    <v:path arrowok="t" o:connecttype="custom" o:connectlocs="12,669;9,685;7,681;0,678;1,666;7,658;12,669" o:connectangles="0,0,0,0,0,0,0"/>
                  </v:shape>
                </v:group>
                <v:group id="Group 7482" o:spid="_x0000_s1460" style="position:absolute;left:1699;top:718;width:14;height:15" coordorigin="1699,718" coordsize="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YfK8YAAADdAAAADwAAAGRycy9kb3ducmV2LnhtbESPQWvCQBSE7wX/w/KE&#10;3uomSqNEVxGppQcRqoJ4e2SfSTD7NmS3Sfz3riD0OMzMN8xi1ZtKtNS40rKCeBSBIM6sLjlXcDpu&#10;P2YgnEfWWFkmBXdysFoO3haYatvxL7UHn4sAYZeigsL7OpXSZQUZdCNbEwfvahuDPsgml7rBLsBN&#10;JcdRlEiDJYeFAmvaFJTdDn9GwXeH3XoSf7W723Vzvxw/9+ddTEq9D/v1HISn3v+HX+0frWCa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h8rxgAAAN0A&#10;AAAPAAAAAAAAAAAAAAAAAKoCAABkcnMvZG93bnJldi54bWxQSwUGAAAAAAQABAD6AAAAnQMAAAAA&#10;">
                  <v:shape id="Freeform 7483" o:spid="_x0000_s1461" style="position:absolute;left:1699;top:718;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adMcA&#10;AADdAAAADwAAAGRycy9kb3ducmV2LnhtbESPQWvCQBSE74L/YXlCb2ZToSakrlJaBCkUGhVqb4/s&#10;axLMvg27W4399V1B8DjMzDfMYjWYTpzI+daygsckBUFcWd1yrWC/W09zED4ga+wsk4ILeVgtx6MF&#10;FtqeuaTTNtQiQtgXqKAJoS+k9FVDBn1ie+Lo/VhnMETpaqkdniPcdHKWpnNpsOW40GBPrw1Vx+2v&#10;UfAm9eGrP/x9lPmn+35/OrblJr8o9TAZXp5BBBrCPXxrb7SCbJ5lcH0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2nTHAAAA3QAAAA8AAAAAAAAAAAAAAAAAmAIAAGRy&#10;cy9kb3ducmV2LnhtbFBLBQYAAAAABAAEAPUAAACMAwAAAAA=&#10;" path="m14,r,14l3,11,,4,6,1r7,1l14,e" filled="f" strokecolor="white" strokeweight="1pt">
                    <v:path arrowok="t" o:connecttype="custom" o:connectlocs="14,718;14,732;3,729;0,722;6,719;13,720;14,718" o:connectangles="0,0,0,0,0,0,0"/>
                  </v:shape>
                </v:group>
                <v:group id="Group 7484" o:spid="_x0000_s1462" style="position:absolute;left:1619;top:689;width:14;height:35" coordorigin="1619,689" coordsize="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uwsMAAADdAAAADwAAAGRycy9kb3ducmV2LnhtbERPTYvCMBC9C/sfwgh7&#10;07S7aJdqFBF38SCCuiDehmZsi82kNLGt/94cBI+P9z1f9qYSLTWutKwgHkcgiDOrS84V/J9+Rz8g&#10;nEfWWFkmBQ9ysFx8DOaYatvxgdqjz0UIYZeigsL7OpXSZQUZdGNbEwfuahuDPsAml7rBLoSbSn5F&#10;0VQaLDk0FFjTuqDsdrwbBX8ddqvveNPubtf143Ka7M+7mJT6HParGQhPvX+LX+6tVpB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dS7CwwAAAN0AAAAP&#10;AAAAAAAAAAAAAAAAAKoCAABkcnMvZG93bnJldi54bWxQSwUGAAAAAAQABAD6AAAAmgMAAAAA&#10;">
                  <v:shape id="Freeform 7485" o:spid="_x0000_s1463" style="position:absolute;left:1619;top:689;width:14;height:35;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RtsYA&#10;AADdAAAADwAAAGRycy9kb3ducmV2LnhtbESPT2vCQBTE74V+h+UVvNVNe0hq6iq1IvRQBf+eH9ln&#10;Erv7NmRXE7+9KxQ8DjPzG2Y87a0RF2p97VjB2zABQVw4XXOpYLddvH6A8AFZo3FMCq7kYTp5fhpj&#10;rl3Ha7psQikihH2OCqoQmlxKX1Rk0Q9dQxy9o2sthijbUuoWuwi3Rr4nSSot1hwXKmzou6Lib3O2&#10;CurZfnU6HGejLF2aTq/06dc0c6UGL/3XJ4hAfXiE/9s/WkGWZiO4v4lP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sRtsYAAADdAAAADwAAAAAAAAAAAAAAAACYAgAAZHJz&#10;L2Rvd25yZXYueG1sUEsFBgAAAAAEAAQA9QAAAIsDAAAAAA==&#10;" path="m1,10r4,2l7,9,7,r3,5l14,10,13,25r-4,l8,29,7,35,3,30,,25,1,10e" filled="f" strokecolor="white" strokeweight="1pt">
                    <v:path arrowok="t" o:connecttype="custom" o:connectlocs="1,699;5,701;7,698;7,689;10,694;14,699;13,714;9,714;8,718;7,724;3,719;0,714;1,699" o:connectangles="0,0,0,0,0,0,0,0,0,0,0,0,0"/>
                  </v:shape>
                </v:group>
                <v:group id="Group 7486" o:spid="_x0000_s1464" style="position:absolute;left:1608;top:698;width:6;height:31" coordorigin="1608,698" coordsize="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S48MAAADdAAAADwAAAGRycy9kb3ducmV2LnhtbERPTYvCMBC9C/sfwgh7&#10;07S76Eo1ioi7eBDBuiDehmZsi82kNLGt/94cBI+P971Y9aYSLTWutKwgHkcgiDOrS84V/J9+RzMQ&#10;ziNrrCyTggc5WC0/BgtMtO34SG3qcxFC2CWooPC+TqR0WUEG3djWxIG72sagD7DJpW6wC+Gmkl9R&#10;NJUGSw4NBda0KSi7pXej4K/Dbv0db9v97bp5XE6Tw3kfk1Kfw349B+Gp92/xy73TCn6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1lLjwwAAAN0AAAAP&#10;AAAAAAAAAAAAAAAAAKoCAABkcnMvZG93bnJldi54bWxQSwUGAAAAAAQABAD6AAAAmgMAAAAA&#10;">
                  <v:shape id="Freeform 7487" o:spid="_x0000_s1465" style="position:absolute;left:1608;top:698;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bHcYA&#10;AADdAAAADwAAAGRycy9kb3ducmV2LnhtbESPT2vCQBTE7wW/w/KE3uomxRqJrmIrTXvU6MXbI/vy&#10;B7NvQ3arST99t1DocZiZ3zDr7WBacaPeNZYVxLMIBHFhdcOVgvPp/WkJwnlkja1lUjCSg+1m8rDG&#10;VNs7H+mW+0oECLsUFdTed6mUrqjJoJvZjjh4pe0N+iD7Suoe7wFuWvkcRQtpsOGwUGNHbzUV1/zL&#10;KHhJxrn15aXUTRZn18PHPn5130o9TofdCoSnwf+H/9qfWkGyWMb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CbHcYAAADdAAAADwAAAAAAAAAAAAAAAACYAgAAZHJz&#10;L2Rvd25yZXYueG1sUEsFBgAAAAAEAAQA9QAAAIsDAAAAAA==&#10;" path="m6,30l4,21,1,13,,,6,6r,19l6,30e" filled="f" strokecolor="white" strokeweight="1pt">
                    <v:path arrowok="t" o:connecttype="custom" o:connectlocs="6,728;4,719;1,711;0,698;6,704;6,723;6,728" o:connectangles="0,0,0,0,0,0,0"/>
                  </v:shape>
                </v:group>
                <v:group id="Group 7488" o:spid="_x0000_s1466" style="position:absolute;left:1552;top:700;width:11;height:28" coordorigin="1552,700" coordsize="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pD8UAAADdAAAADwAAAGRycy9kb3ducmV2LnhtbESPQYvCMBSE7wv7H8IT&#10;vGlaRVeqUURW8SCCurDs7dE822LzUprY1n9vBGGPw8x8wyxWnSlFQ7UrLCuIhxEI4tTqgjMFP5ft&#10;YAbCeWSNpWVS8CAHq+XnxwITbVs+UXP2mQgQdgkqyL2vEildmpNBN7QVcfCutjbog6wzqWtsA9yU&#10;chRFU2mw4LCQY0WbnNLb+W4U7Fps1+P4uzncrpvH32Vy/D3EpFS/163nIDx1/j/8bu+1gq/p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IaQ/FAAAA3QAA&#10;AA8AAAAAAAAAAAAAAAAAqgIAAGRycy9kb3ducmV2LnhtbFBLBQYAAAAABAAEAPoAAACcAwAAAAA=&#10;">
                  <v:shape id="Freeform 7489" o:spid="_x0000_s1467" style="position:absolute;left:1552;top:700;width:11;height: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02bMUA&#10;AADdAAAADwAAAGRycy9kb3ducmV2LnhtbESPzWrDMBCE74W8g9hCbo3sBFzjRjZtwRDoJU0CuS7W&#10;+odaK8dSbPftq0Khx2FmvmH2xWJ6MdHoOssK4k0EgriyuuNGweVcPqUgnEfW2FsmBd/koMhXD3vM&#10;tJ35k6aTb0SAsMtQQev9kEnpqpYMuo0diINX29GgD3JspB5xDnDTy20UJdJgx2GhxYHeW6q+Tnej&#10;gD/mvj7E0zVJj2aQx/r2VhIqtX5cXl9AeFr8f/ivfdAKnpN0B79vwhO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ZsxQAAAN0AAAAPAAAAAAAAAAAAAAAAAJgCAABkcnMv&#10;ZG93bnJldi54bWxQSwUGAAAAAAQABAD1AAAAigMAAAAA&#10;" path="m6,1l9,r1,15l7,25,5,27,,25,2,20,10,7,6,1e" filled="f" strokecolor="white" strokeweight="1pt">
                    <v:path arrowok="t" o:connecttype="custom" o:connectlocs="6,701;9,700;10,715;7,725;5,727;0,725;2,720;10,707;6,701" o:connectangles="0,0,0,0,0,0,0,0,0"/>
                  </v:shape>
                </v:group>
                <v:group id="Group 7490" o:spid="_x0000_s1468" style="position:absolute;left:1523;top:710;width:29;height:15" coordorigin="1523,710"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1U4M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1U4McAAADd&#10;AAAADwAAAAAAAAAAAAAAAACqAgAAZHJzL2Rvd25yZXYueG1sUEsFBgAAAAAEAAQA+gAAAJ4DAAAA&#10;AA==&#10;">
                  <v:shape id="Freeform 7491" o:spid="_x0000_s1469" style="position:absolute;left:1523;top:710;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PqcMA&#10;AADdAAAADwAAAGRycy9kb3ducmV2LnhtbESPQUtDMRCE74L/IazgzSZWbMuzaSmFigcV2nrwuLys&#10;L8GXTUhiG/+9EQSPw8x8wyzX1Y/iRCm7wBpuJwoEcR+M40HD23F3swCRC7LBMTBp+KYM69XlxRI7&#10;E868p9OhDKJBOHeowZYSOylzb8ljnoRI3LyPkDyWJtMgTcJzg/tRTpWaSY+O24LFSFtL/efhy2t4&#10;3Lk73KbnxLE6elGv9l3FqvX1Vd08gChUy3/4r/1kNMxni3v4fdOe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IPqcMAAADdAAAADwAAAAAAAAAAAAAAAACYAgAAZHJzL2Rv&#10;d25yZXYueG1sUEsFBgAAAAAEAAQA9QAAAIgDAAAAAA==&#10;" path="m27,r1,12l22,6r-1,9l10,15,,12r11,1l14,1,27,e" filled="f" strokecolor="white" strokeweight="1pt">
                    <v:path arrowok="t" o:connecttype="custom" o:connectlocs="27,710;28,722;22,716;21,725;10,725;0,722;11,723;14,711;27,710" o:connectangles="0,0,0,0,0,0,0,0,0"/>
                  </v:shape>
                </v:group>
                <v:group id="Group 7492" o:spid="_x0000_s1470" style="position:absolute;left:1522;top:698;width:15;height:12" coordorigin="1522,698"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NvDMYAAADdAAAADwAAAGRycy9kb3ducmV2LnhtbESPQWvCQBSE70L/w/IK&#10;3uomiqlEVxFR8SCFaqF4e2SfSTD7NmTXJP57t1DwOMzMN8xi1ZtKtNS40rKCeBSBIM6sLjlX8HPe&#10;fcxAOI+ssbJMCh7kYLV8Gyww1bbjb2pPPhcBwi5FBYX3dSqlywoy6Ea2Jg7e1TYGfZBNLnWDXYCb&#10;So6jKJEGSw4LBda0KSi7ne5Gwb7Dbj2Jt+3xdt08Lufp1+8xJqWG7/16DsJT71/h//ZBK/h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28MxgAAAN0A&#10;AAAPAAAAAAAAAAAAAAAAAKoCAABkcnMvZG93bnJldi54bWxQSwUGAAAAAAQABAD6AAAAnQMAAAAA&#10;">
                  <v:shape id="Freeform 7493" o:spid="_x0000_s1471" style="position:absolute;left:1522;top:698;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od8UA&#10;AADdAAAADwAAAGRycy9kb3ducmV2LnhtbESPT4vCMBTE7wv7HcITvMiarvhvq1GWRXGvVi/eHs2z&#10;LSYv3SZb67c3guBxmJnfMMt1Z41oqfGVYwWfwwQEce50xYWC42H7MQfhA7JG45gU3MjDevX+tsRU&#10;uyvvqc1CISKEfYoKyhDqVEqfl2TRD11NHL2zayyGKJtC6gavEW6NHCXJVFqsOC6UWNNPSfkl+7cK&#10;stN40LrJyd7wb7Cb1KOj+TIbpfq97nsBIlAXXuFn+1crmE3nM3i8i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h3xQAAAN0AAAAPAAAAAAAAAAAAAAAAAJgCAABkcnMv&#10;ZG93bnJldi54bWxQSwUGAAAAAAQABAD1AAAAigMAAAAA&#10;" path="m15,2l10,12,,11,4,,14,2r1,e" filled="f" strokecolor="white" strokeweight="1pt">
                    <v:path arrowok="t" o:connecttype="custom" o:connectlocs="15,700;10,710;0,709;4,698;14,700;15,700" o:connectangles="0,0,0,0,0,0"/>
                  </v:shape>
                </v:group>
                <v:group id="Group 7494" o:spid="_x0000_s1472" style="position:absolute;left:1008;top:656;width:16;height:30" coordorigin="1008,656" coordsize="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Be5cMAAADdAAAADwAAAGRycy9kb3ducmV2LnhtbERPTYvCMBC9C/sfwgh7&#10;07S76Eo1ioi7eBDBuiDehmZsi82kNLGt/94cBI+P971Y9aYSLTWutKwgHkcgiDOrS84V/J9+RzMQ&#10;ziNrrCyTggc5WC0/BgtMtO34SG3qcxFC2CWooPC+TqR0WUEG3djWxIG72sagD7DJpW6wC+Gmkl9R&#10;NJUGSw4NBda0KSi7pXej4K/Dbv0db9v97bp5XE6Tw3kfk1Kfw349B+Gp92/xy73TCn6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oF7lwwAAAN0AAAAP&#10;AAAAAAAAAAAAAAAAAKoCAABkcnMvZG93bnJldi54bWxQSwUGAAAAAAQABAD6AAAAmgMAAAAA&#10;">
                  <v:shape id="Freeform 7495" o:spid="_x0000_s1473" style="position:absolute;left:1008;top:656;width:16;height: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bcQA&#10;AADdAAAADwAAAGRycy9kb3ducmV2LnhtbESPQWvCQBSE74L/YXlCb7qxh1Sjq4hQVIpQo3h+ZJ9J&#10;MPs27G5N/PduodDjMDPfMMt1bxrxIOdrywqmkwQEcWF1zaWCy/lzPAPhA7LGxjIpeJKH9Wo4WGKm&#10;bccneuShFBHCPkMFVQhtJqUvKjLoJ7Yljt7NOoMhSldK7bCLcNPI9yRJpcGa40KFLW0rKu75j1HQ&#10;7dMDalfsjqfv5Ha80i5/frFSb6N+swARqA//4b/2Xiv4SGd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8j23EAAAA3QAAAA8AAAAAAAAAAAAAAAAAmAIAAGRycy9k&#10;b3ducmV2LnhtbFBLBQYAAAAABAAEAPUAAACJAwAAAAA=&#10;" path="m3,5l5,,16,12,15,30,10,26,5,25,1,20,,12,9,8,3,5e" filled="f" strokecolor="white" strokeweight="1pt">
                    <v:path arrowok="t" o:connecttype="custom" o:connectlocs="3,661;5,656;16,668;15,686;10,682;5,681;1,676;0,668;9,664;3,661" o:connectangles="0,0,0,0,0,0,0,0,0,0"/>
                  </v:shape>
                </v:group>
                <v:group id="Group 7496" o:spid="_x0000_s1474" style="position:absolute;left:990;top:618;width:16;height:23" coordorigin="990,618"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EPsUAAADdAAAADwAAAGRycy9kb3ducmV2LnhtbERPTWvCQBC9F/wPywi9&#10;1U0s1Ta6Sgi29CCCSaF4G7JjEszOhuw2if++eyj0+Hjf2/1kWjFQ7xrLCuJFBIK4tLrhSsFX8f70&#10;CsJ5ZI2tZVJwJwf73exhi4m2I59pyH0lQgi7BBXU3neJlK6syaBb2I44cFfbG/QB9pXUPY4h3LRy&#10;GUUrabDh0FBjR1lN5S3/MQo+RhzT5/gwHG/X7H4pXk7fx5iUepxP6QaEp8n/i//cn1rBe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PxD7FAAAA3QAA&#10;AA8AAAAAAAAAAAAAAAAAqgIAAGRycy9kb3ducmV2LnhtbFBLBQYAAAAABAAEAPoAAACcAwAAAAA=&#10;">
                  <v:shape id="Freeform 7497" o:spid="_x0000_s1475" style="position:absolute;left:990;top:618;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eRMYA&#10;AADdAAAADwAAAGRycy9kb3ducmV2LnhtbESP0WrCQBRE3wX/YbmFvulGC9qmriISraJ9aNoPuGRv&#10;k9Ds3SW7xvTvXUHwcZiZM8xi1ZtGdNT62rKCyTgBQVxYXXOp4Od7O3oF4QOyxsYyKfgnD6vlcLDA&#10;VNsLf1GXh1JECPsUFVQhuFRKX1Rk0I+tI47er20NhijbUuoWLxFuGjlNkpk0WHNcqNDRpqLiLz8b&#10;BYfMfWT7bn7cncJLdvo85Na5jVLPT/36HUSgPjzC9/ZeK5jP3iZ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OeRMYAAADdAAAADwAAAAAAAAAAAAAAAACYAgAAZHJz&#10;L2Rvd25yZXYueG1sUEsFBgAAAAAEAAQA9QAAAIsDAAAAAA==&#10;" path="m16,13r-3,9l,16,,2,8,r3,7l16,13e" filled="f" strokecolor="white" strokeweight="1pt">
                    <v:path arrowok="t" o:connecttype="custom" o:connectlocs="16,631;13,640;0,634;0,620;8,618;11,625;16,631" o:connectangles="0,0,0,0,0,0,0"/>
                  </v:shape>
                </v:group>
                <v:group id="Group 7498" o:spid="_x0000_s1476" style="position:absolute;left:924;top:628;width:18;height:18" coordorigin="924,628"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H/0sYAAADdAAAADwAAAGRycy9kb3ducmV2LnhtbESPQWvCQBSE74X+h+UV&#10;vOkmSm2NriKi4kGEakG8PbLPJJh9G7JrEv99VxB6HGbmG2a26EwpGqpdYVlBPIhAEKdWF5wp+D1t&#10;+t8gnEfWWFomBQ9ysJi/v80w0bblH2qOPhMBwi5BBbn3VSKlS3My6Aa2Ig7e1dYGfZB1JnWNbYCb&#10;Ug6jaCwNFhwWcqxolVN6O96Ngm2L7XIUr5v97bp6XE6fh/M+JqV6H91yCsJT5//Dr/ZOK/gaT4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kf/SxgAAAN0A&#10;AAAPAAAAAAAAAAAAAAAAAKoCAABkcnMvZG93bnJldi54bWxQSwUGAAAAAAQABAD6AAAAnQMAAAAA&#10;">
                  <v:shape id="Freeform 7499" o:spid="_x0000_s1477" style="position:absolute;left:924;top:628;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aJ7cUA&#10;AADdAAAADwAAAGRycy9kb3ducmV2LnhtbESPT2sCMRTE74V+h/AKvWlWLVvdGkVbCtKeXP+cH8nr&#10;7uLmZUlSXb+9KQg9DjPzG2a+7G0rzuRD41jBaJiBINbONFwp2O8+B1MQISIbbB2TgisFWC4eH+ZY&#10;GHfhLZ3LWIkE4VCggjrGrpAy6JoshqHriJP347zFmKSvpPF4SXDbynGW5dJiw2mhxo7ea9Kn8tcq&#10;aGnbfR9eel2WzfXL5x/ryVGvlXp+6ldvICL18T98b2+Mgtd8NoG/N+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ontxQAAAN0AAAAPAAAAAAAAAAAAAAAAAJgCAABkcnMv&#10;ZG93bnJldi54bWxQSwUGAAAAAAQABAD1AAAAigMAAAAA&#10;" path="m18,l16,17,5,7,,4,8,r9,l18,e" filled="f" strokecolor="white" strokeweight="1pt">
                    <v:path arrowok="t" o:connecttype="custom" o:connectlocs="18,628;16,645;5,635;0,632;8,628;17,628;18,628" o:connectangles="0,0,0,0,0,0,0"/>
                  </v:shape>
                </v:group>
                <v:group id="Group 7500" o:spid="_x0000_s1478" style="position:absolute;left:3952;top:648;width:2;height:8" coordorigin="3952,648"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TCPccAAADdAAAADwAAAGRycy9kb3ducmV2LnhtbESPQWvCQBSE7wX/w/KE&#10;3uom2lqNriKipQcRqkLp7ZF9JsHs25DdJvHfu4LgcZiZb5j5sjOlaKh2hWUF8SACQZxaXXCm4HTc&#10;vk1AOI+ssbRMCq7kYLnovcwx0bblH2oOPhMBwi5BBbn3VSKlS3My6Aa2Ig7e2dYGfZB1JnWNbYCb&#10;Ug6jaCwNFhwWcqxonVN6OfwbBV8ttqtRvGl2l/P6+nf82P/uYlLqtd+tZiA8df4ZfrS/tYLP8fQd&#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TCPccAAADd&#10;AAAADwAAAAAAAAAAAAAAAACqAgAAZHJzL2Rvd25yZXYueG1sUEsFBgAAAAAEAAQA+gAAAJ4DAAAA&#10;AA==&#10;">
                  <v:shape id="Freeform 7501" o:spid="_x0000_s1479" style="position:absolute;left:3952;top:64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0JsgA&#10;AADdAAAADwAAAGRycy9kb3ducmV2LnhtbESP3WrCQBSE7wu+w3KE3tVNhaaauooIBSmtrT9IL4/Z&#10;02w0ezZktzG+fVcoeDnMzDfMZNbZSrTU+NKxgsdBAoI4d7rkQsFu+/owAuEDssbKMSm4kIfZtHc3&#10;wUy7M6+p3YRCRAj7DBWYEOpMSp8bsugHriaO3o9rLIYom0LqBs8Rbis5TJJUWiw5LhisaWEoP21+&#10;rYLD/vvtq128Lz/T46E0yZo+VrhS6r7fzV9ABOrCLfzfXmoFz+n4Ca5v4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nQmyAAAAN0AAAAPAAAAAAAAAAAAAAAAAJgCAABk&#10;cnMvZG93bnJldi54bWxQSwUGAAAAAAQABAD1AAAAjQMAAAAA&#10;" path="m,l,,1,r,1l1,3r,2l,7,,5,,3,,e" filled="f" strokecolor="white" strokeweight="1pt">
                    <v:path arrowok="t" o:connecttype="custom" o:connectlocs="0,648;0,648;2,648;2,649;2,651;2,653;0,655;0,653;0,651;0,648" o:connectangles="0,0,0,0,0,0,0,0,0,0"/>
                  </v:shape>
                </v:group>
                <v:group id="Group 7502" o:spid="_x0000_s1480" style="position:absolute;left:3957;top:648;width:5;height:11" coordorigin="3957,648" coordsize="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6r50cYAAADdAAAADwAAAGRycy9kb3ducmV2LnhtbESPQWvCQBSE74X+h+UV&#10;vNVNKqY1dRURFQ8iqIXi7ZF9JsHs25Bdk/jvXaHQ4zAz3zDTeW8q0VLjSssK4mEEgjizuuRcwc9p&#10;/f4FwnlkjZVlUnAnB/PZ68sUU207PlB79LkIEHYpKii8r1MpXVaQQTe0NXHwLrYx6INscqkb7ALc&#10;VPIjihJpsOSwUGBNy4Ky6/FmFGw67BajeNXurpfl/Xwa7393MSk1eOsX3yA89f4//NfeagWfySS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qvnRxgAAAN0A&#10;AAAPAAAAAAAAAAAAAAAAAKoCAABkcnMvZG93bnJldi54bWxQSwUGAAAAAAQABAD6AAAAnQMAAAAA&#10;">
                  <v:shape id="Freeform 7503" o:spid="_x0000_s1481" style="position:absolute;left:3957;top:648;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D28gA&#10;AADdAAAADwAAAGRycy9kb3ducmV2LnhtbESPQWvCQBSE7wX/w/KE3urGHNRGV9FCS6Beagt6fGZf&#10;k9Ts27i7jdFf3y0Uehxm5htmsepNIzpyvrasYDxKQBAXVtdcKvh4f36YgfABWWNjmRRcycNqObhb&#10;YKbthd+o24VSRAj7DBVUIbSZlL6oyKAf2ZY4ep/WGQxRulJqh5cIN41Mk2QiDdYcFyps6ami4rT7&#10;Ngq2XX7syjS95YevvZvh5vzyejsrdT/s13MQgfrwH/5r51rBdPI4hd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sPbyAAAAN0AAAAPAAAAAAAAAAAAAAAAAJgCAABk&#10;cnMvZG93bnJldi54bWxQSwUGAAAAAAQABAD1AAAAjQMAAAAA&#10;" path="m1,4r2,l4,2,5,r,4l5,8,4,10r-1,l2,11,,11,1,10,1,8,1,4e" filled="f" strokecolor="white" strokeweight="1pt">
                    <v:path arrowok="t" o:connecttype="custom" o:connectlocs="1,652;3,652;4,650;5,648;5,652;5,656;4,658;3,658;2,659;0,659;1,658;1,656;1,652" o:connectangles="0,0,0,0,0,0,0,0,0,0,0,0,0"/>
                  </v:shape>
                </v:group>
                <v:group id="Group 7504" o:spid="_x0000_s1482" style="position:absolute;left:3987;top:640;width:2;height:4" coordorigin="3987,64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nIOMUAAADdAAAADwAAAGRycy9kb3ducmV2LnhtbERPTWvCQBC9F/wPywi9&#10;1U0s1Ta6Sgi29CCCSaF4G7JjEszOhuw2if++eyj0+Hjf2/1kWjFQ7xrLCuJFBIK4tLrhSsFX8f70&#10;CsJ5ZI2tZVJwJwf73exhi4m2I59pyH0lQgi7BBXU3neJlK6syaBb2I44cFfbG/QB9pXUPY4h3LRy&#10;GUUrabDh0FBjR1lN5S3/MQo+RhzT5/gwHG/X7H4pXk7fx5iUepxP6QaEp8n/i//cn1rBevU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5yDjFAAAA3QAA&#10;AA8AAAAAAAAAAAAAAAAAqgIAAGRycy9kb3ducmV2LnhtbFBLBQYAAAAABAAEAPoAAACcAwAAAAA=&#10;">
                  <v:shape id="Freeform 7505" o:spid="_x0000_s1483" style="position:absolute;left:3987;top:64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1u/8cA&#10;AADdAAAADwAAAGRycy9kb3ducmV2LnhtbESPT2sCMRTE74LfITyhl1Kziti6NYpahB7qwa14fmze&#10;/qGbl22S7q7fvikUPA4z8xtmvR1MIzpyvrasYDZNQBDnVtdcKrh8Hp9eQPiArLGxTApu5GG7GY/W&#10;mGrb85m6LJQiQtinqKAKoU2l9HlFBv3UtsTRK6wzGKJ0pdQO+wg3jZwnyVIarDkuVNjSoaL8K/sx&#10;Cnz7fXW6f9zf3vYfw6HoisVpLpV6mAy7VxCBhnAP/7fftYLn5WoF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9bv/HAAAA3QAAAA8AAAAAAAAAAAAAAAAAmAIAAGRy&#10;cy9kb3ducmV2LnhtbFBLBQYAAAAABAAEAPUAAACMAwAAAAA=&#10;" path="m2,3l1,4,,4,,2,1,,2,1r,1l2,3e" filled="f" strokecolor="white" strokeweight="1pt">
                    <v:path arrowok="t" o:connecttype="custom" o:connectlocs="2,643;1,644;1,644;0,644;0,642;1,640;2,641;2,642;2,642;2,643" o:connectangles="0,0,0,0,0,0,0,0,0,0"/>
                  </v:shape>
                </v:group>
                <v:group id="Group 7506" o:spid="_x0000_s1484" style="position:absolute;left:3986;top:650;width:2;height:10" coordorigin="3986,65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ReJMMAAADdAAAADwAAAGRycy9kb3ducmV2LnhtbERPy4rCMBTdC/MP4Q64&#10;07Qj2qEaRWRGXIjgAwZ3l+baFpub0mTa+vdmIbg8nPdi1ZtKtNS40rKCeByBIM6sLjlXcDn/jr5B&#10;OI+ssbJMCh7kYLX8GCww1bbjI7Unn4sQwi5FBYX3dSqlywoy6Ma2Jg7czTYGfYBNLnWDXQg3lfyK&#10;opk0WHJoKLCmTUHZ/fRvFGw77NaT+Kfd32+bx/U8PfztY1Jq+Nmv5yA89f4tfrl3WkGSRG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5F4kwwAAAN0AAAAP&#10;AAAAAAAAAAAAAAAAAKoCAABkcnMvZG93bnJldi54bWxQSwUGAAAAAAQABAD6AAAAmgMAAAAA&#10;">
                  <v:shape id="Freeform 7507" o:spid="_x0000_s1485" style="position:absolute;left:3986;top:65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BDscA&#10;AADdAAAADwAAAGRycy9kb3ducmV2LnhtbESPT2vCQBTE7wW/w/IKvYhuLKhp6iqSVlDw4p9Lb4/s&#10;azY0+zZkV41+elcQehxm5jfMbNHZWpyp9ZVjBaNhAoK4cLriUsHxsBqkIHxA1lg7JgVX8rCY915m&#10;mGl34R2d96EUEcI+QwUmhCaT0heGLPqha4ij9+taiyHKtpS6xUuE21q+J8lEWqw4LhhsKDdU/O1P&#10;VsFX+kGTfLw5mNv3Nte38SnVP32l3l675SeIQF34Dz/ba61gOk1G8HgTn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xQQ7HAAAA3QAAAA8AAAAAAAAAAAAAAAAAmAIAAGRy&#10;cy9kb3ducmV2LnhtbFBLBQYAAAAABAAEAPUAAACMAwAAAAA=&#10;" path="m1,9r,l,9,,6,,3,,,1,2r,3l1,9e" filled="f" strokecolor="white" strokeweight="1pt">
                    <v:path arrowok="t" o:connecttype="custom" o:connectlocs="1,659;1,659;0,659;0,659;0,656;0,653;0,650;1,652;1,655;1,659" o:connectangles="0,0,0,0,0,0,0,0,0,0"/>
                  </v:shape>
                </v:group>
                <v:group id="Group 7508" o:spid="_x0000_s1486" style="position:absolute;left:3982;top:650;width:3;height:9" coordorigin="3982,650"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plyMcAAADdAAAADwAAAGRycy9kb3ducmV2LnhtbESPQWvCQBSE7wX/w/IK&#10;3ppNlDaSZhURKx5CoSqU3h7ZZxLMvg3ZbRL/fbdQ6HGYmW+YfDOZVgzUu8aygiSKQRCXVjdcKbic&#10;355WIJxH1thaJgV3crBZzx5yzLQd+YOGk69EgLDLUEHtfZdJ6cqaDLrIdsTBu9reoA+yr6TucQxw&#10;08pFHL9Igw2HhRo72tVU3k7fRsFhxHG7TPZDcbvu7l/n5/fPIiGl5o/T9hWEp8n/h//aR60gTe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plyMcAAADd&#10;AAAADwAAAAAAAAAAAAAAAACqAgAAZHJzL2Rvd25yZXYueG1sUEsFBgAAAAAEAAQA+gAAAJ4DAAAA&#10;AA==&#10;">
                  <v:shape id="Freeform 7509" o:spid="_x0000_s1487" style="position:absolute;left:3982;top:650;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JuscA&#10;AADdAAAADwAAAGRycy9kb3ducmV2LnhtbESPT2vCQBTE7wW/w/IKvdVNFFRSVyn+w5PFaKHH1+xr&#10;Epp9G3a3Jvrpu0Khx2FmfsPMl71pxIWcry0rSIcJCOLC6ppLBefT9nkGwgdkjY1lUnAlD8vF4GGO&#10;mbYdH+mSh1JECPsMFVQhtJmUvqjIoB/aljh6X9YZDFG6UmqHXYSbRo6SZCIN1hwXKmxpVVHxnf8Y&#10;BXnX9evD58fm7bi7bm6HU+om76lST4/96wuIQH34D/+191rBdJqM4f4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ibrHAAAA3QAAAA8AAAAAAAAAAAAAAAAAmAIAAGRy&#10;cy9kb3ducmV2LnhtbFBLBQYAAAAABAAEAPUAAACMAwAAAAA=&#10;" path="m2,r,4l2,6r,2l,7,,4,,1,1,,2,e" filled="f" strokecolor="white" strokeweight="1pt">
                    <v:path arrowok="t" o:connecttype="custom" o:connectlocs="2,650;2,654;2,656;2,658;0,657;0,654;0,651;1,650;1,650;2,650" o:connectangles="0,0,0,0,0,0,0,0,0,0"/>
                  </v:shape>
                </v:group>
                <v:group id="Group 7510" o:spid="_x0000_s1488" style="position:absolute;left:3963;top:644;width:6;height:11" coordorigin="3963,644" coordsize="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9YJ8cAAADdAAAADwAAAGRycy9kb3ducmV2LnhtbESPQWvCQBSE74L/YXlC&#10;b3UTa2uJWUVEpQcpVAvF2yP7TEKyb0N2TeK/7xYKHoeZ+YZJ14OpRUetKy0riKcRCOLM6pJzBd/n&#10;/fM7COeRNdaWScGdHKxX41GKibY9f1F38rkIEHYJKii8bxIpXVaQQTe1DXHwrrY16INsc6lb7APc&#10;1HIWRW/SYMlhocCGtgVl1elmFBx67Dcv8a47Vtft/XJ+/fw5xqTU02TYLEF4Gvwj/N/+0AoWi2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9YJ8cAAADd&#10;AAAADwAAAAAAAAAAAAAAAACqAgAAZHJzL2Rvd25yZXYueG1sUEsFBgAAAAAEAAQA+gAAAJ4DAAAA&#10;AA==&#10;">
                  <v:shape id="Freeform 7511" o:spid="_x0000_s1489" style="position:absolute;left:3963;top:644;width:6;height:1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69sgA&#10;AADdAAAADwAAAGRycy9kb3ducmV2LnhtbESPS2/CMBCE75X4D9YicanAgao8AgYhoGpv5SXOS7wk&#10;gXgdxSak/fV1pUo9jmbmG81s0ZhC1FS53LKCfi8CQZxYnXOq4Hh4645BOI+ssbBMCr7IwWLeepph&#10;rO2Dd1TvfSoChF2MCjLvy1hKl2Rk0PVsSRy8i60M+iCrVOoKHwFuCjmIoqE0mHNYyLCkVUbJbX83&#10;Cm6Drb+8n9LlUW6eP+vzy3WyXn8r1Wk3yykIT43/D/+1P7SC0Sh6hd834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fr2yAAAAN0AAAAPAAAAAAAAAAAAAAAAAJgCAABk&#10;cnMvZG93bnJldi54bWxQSwUGAAAAAAQABAD1AAAAjQMAAAAA&#10;" path="m3,l4,3,5,6,6,8,5,9,4,10r,1l4,10r,1l,,3,e" filled="f" strokecolor="white" strokeweight="1pt">
                    <v:path arrowok="t" o:connecttype="custom" o:connectlocs="3,644;4,647;5,650;6,652;5,653;4,654;4,655;4,654;4,654;4,655;0,644;3,644" o:connectangles="0,0,0,0,0,0,0,0,0,0,0,0"/>
                  </v:shape>
                </v:group>
                <v:group id="Group 7512" o:spid="_x0000_s1490" style="position:absolute;left:3968;top:634;width:4;height:4" coordorigin="3968,634"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Fjy8YAAADdAAAADwAAAGRycy9kb3ducmV2LnhtbESPT4vCMBTE7wt+h/CE&#10;va1pFf9QjSKyLh5EWBXE26N5tsXmpTTZtn57Iwh7HGbmN8xi1ZlSNFS7wrKCeBCBIE6tLjhTcD5t&#10;v2YgnEfWWFomBQ9ysFr2PhaYaNvyLzVHn4kAYZeggtz7KpHSpTkZdANbEQfvZmuDPsg6k7rGNsBN&#10;KYdRNJEGCw4LOVa0ySm9H/+Mgp8W2/Uo/m7299vmcT2ND5d9TEp99rv1HISnzv+H3+2dVjCdRh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QWPLxgAAAN0A&#10;AAAPAAAAAAAAAAAAAAAAAKoCAABkcnMvZG93bnJldi54bWxQSwUGAAAAAAQABAD6AAAAnQMAAAAA&#10;">
                  <v:shape id="Freeform 7513" o:spid="_x0000_s1491" style="position:absolute;left:3968;top:63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AmssYA&#10;AADdAAAADwAAAGRycy9kb3ducmV2LnhtbESPQWvCQBSE7wX/w/IKvYhurGgkuoq0KO1B0OjF2zP7&#10;mgSzb0N2jfHfdwtCj8PMfMMsVp2pREuNKy0rGA0jEMSZ1SXnCk7HzWAGwnlkjZVlUvAgB6tl72WB&#10;ibZ3PlCb+lwECLsEFRTe14mULivIoBvamjh4P7Yx6INscqkbvAe4qeR7FE2lwZLDQoE1fRSUXdOb&#10;UXA70/byzb6Wclz1J7vPfDdr90q9vXbrOQhPnf8PP9tfWkEcR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AmssYAAADdAAAADwAAAAAAAAAAAAAAAACYAgAAZHJz&#10;L2Rvd25yZXYueG1sUEsFBgAAAAAEAAQA9QAAAIsDAAAAAA==&#10;" path="m4,r,1l4,2r,1l3,3,2,3,,3,1,1,3,,4,e" filled="f" strokecolor="white" strokeweight="1pt">
                    <v:path arrowok="t" o:connecttype="custom" o:connectlocs="4,634;4,635;4,636;4,637;3,637;2,637;0,637;1,635;3,634;4,634" o:connectangles="0,0,0,0,0,0,0,0,0,0"/>
                  </v:shape>
                </v:group>
                <v:group id="Group 7514" o:spid="_x0000_s1492" style="position:absolute;left:11612;top:2215;width:34;height:39" coordorigin="11612,2215" coordsize="3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JSIsMAAADdAAAADwAAAGRycy9kb3ducmV2LnhtbERPy4rCMBTdC/MP4Q64&#10;07Qj2qEaRWRGXIjgAwZ3l+baFpub0mTa+vdmIbg8nPdi1ZtKtNS40rKCeByBIM6sLjlXcDn/jr5B&#10;OI+ssbJMCh7kYLX8GCww1bbjI7Unn4sQwi5FBYX3dSqlywoy6Ma2Jg7czTYGfYBNLnWDXQg3lfyK&#10;opk0WHJoKLCmTUHZ/fRvFGw77NaT+Kfd32+bx/U8PfztY1Jq+Nmv5yA89f4tfrl3WkGSRG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klIiwwAAAN0AAAAP&#10;AAAAAAAAAAAAAAAAAKoCAABkcnMvZG93bnJldi54bWxQSwUGAAAAAAQABAD6AAAAmgMAAAAA&#10;">
                  <v:shape id="Freeform 7515" o:spid="_x0000_s1493" style="position:absolute;left:11612;top:2215;width:34;height:39;visibility:visible;mso-wrap-style:square;v-text-anchor:top" coordsize="3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7YU8cA&#10;AADdAAAADwAAAGRycy9kb3ducmV2LnhtbESPQWvCQBSE7wX/w/IEL0V3FVo1dRURC8FL0Rbx+Jp9&#10;TUKzb2N2G1N/fbcgeBxm5htmsepsJVpqfOlYw3ikQBBnzpSca/h4fx3OQPiAbLByTBp+ycNq2XtY&#10;YGLchffUHkIuIoR9ghqKEOpESp8VZNGPXE0cvS/XWAxRNrk0DV4i3FZyotSztFhyXCiwpk1B2ffh&#10;x2owp/Zt/nj0288nPpWznUon52uq9aDfrV9ABOrCPXxrp0bDdKr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u2FPHAAAA3QAAAA8AAAAAAAAAAAAAAAAAmAIAAGRy&#10;cy9kb3ducmV2LnhtbFBLBQYAAAAABAAEAPUAAACMAwAAAAA=&#10;" path="m9,5l11,4,23,r1,3l20,4,17,6r2,3l25,9r5,1l34,11,33,21r-6,5l32,36r-13,l11,37,,39,,9r2,3l6,14r7,2l17,12,9,8,9,5e" filled="f" strokecolor="white" strokeweight="1pt">
                    <v:path arrowok="t" o:connecttype="custom" o:connectlocs="9,2220;11,2219;23,2215;24,2218;20,2219;17,2221;19,2224;25,2224;30,2225;34,2226;33,2236;27,2241;32,2251;19,2251;11,2252;0,2254;0,2224;2,2227;6,2229;13,2231;17,2227;9,2223;9,2220" o:connectangles="0,0,0,0,0,0,0,0,0,0,0,0,0,0,0,0,0,0,0,0,0,0,0"/>
                  </v:shape>
                </v:group>
                <v:group id="Group 7516" o:spid="_x0000_s1494" style="position:absolute;left:7463;top:3606;width:26;height:23" coordorigin="7463,3606" coordsize="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g9yPnCAAAA3QAAAA8A&#10;AAAAAAAAAAAAAAAAqgIAAGRycy9kb3ducmV2LnhtbFBLBQYAAAAABAAEAPoAAACZAwAAAAA=&#10;">
                  <v:shape id="Freeform 7517" o:spid="_x0000_s1495" style="position:absolute;left:7463;top:3606;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Dcx8YA&#10;AADdAAAADwAAAGRycy9kb3ducmV2LnhtbESPQWuDQBSE74H+h+UVektWS4nFZhOCUDA9CDXJobeH&#10;+6I27ltxN2r/fbZQ6HGYmW+YzW42nRhpcK1lBfEqAkFcWd1yreB0fF++gnAeWWNnmRT8kIPd9mGx&#10;wVTbiT9pLH0tAoRdigoa7/tUSlc1ZNCtbE8cvIsdDPogh1rqAacAN518jqK1NNhyWGiwp6yh6lre&#10;jIJ8zqU9J77Iikt9fvn4Priy/1Lq6XHev4HwNPv/8F871wqSJI7h9014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Dcx8YAAADdAAAADwAAAAAAAAAAAAAAAACYAgAAZHJz&#10;L2Rvd25yZXYueG1sUEsFBgAAAAAEAAQA9QAAAIsDAAAAAA==&#10;" path="m12,23l8,19,3,15,,10r2,l4,11r2,1l9,4,6,3,2,2,5,1,7,r3,1l11,7r7,1l22,11r,2l22,17r-1,4l23,21r1,l25,21r,1l21,23r-5,l12,23e" filled="f" strokecolor="white" strokeweight="1pt">
                    <v:path arrowok="t" o:connecttype="custom" o:connectlocs="12,3629;8,3625;3,3621;0,3616;2,3616;4,3617;6,3618;9,3610;6,3609;2,3608;5,3607;7,3606;10,3607;11,3613;18,3614;22,3617;22,3619;22,3623;21,3627;23,3627;24,3627;25,3627;25,3627;25,3628;25,3628;21,3629;16,3629;12,3629" o:connectangles="0,0,0,0,0,0,0,0,0,0,0,0,0,0,0,0,0,0,0,0,0,0,0,0,0,0,0,0"/>
                  </v:shape>
                </v:group>
                <v:group id="Group 7518" o:spid="_x0000_s1496" style="position:absolute;left:7410;top:3642;width:16;height:10" coordorigin="7410,3642" coordsize="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PzFcUAAADdAAAADwAAAGRycy9kb3ducmV2LnhtbESPQYvCMBSE78L+h/CE&#10;vWlaF3WpRhFZlz2IoC6It0fzbIvNS2liW/+9EQSPw8x8w8yXnSlFQ7UrLCuIhxEI4tTqgjMF/8fN&#10;4BuE88gaS8uk4E4OlouP3hwTbVveU3PwmQgQdgkqyL2vEildmpNBN7QVcfAutjbog6wzqWtsA9yU&#10;chRFE2mw4LCQY0XrnNLr4WYU/LbYrr7in2Z7vazv5+N4d9rGpNRnv1vNQHjq/Dv8av9pBd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ej8xXFAAAA3QAA&#10;AA8AAAAAAAAAAAAAAAAAqgIAAGRycy9kb3ducmV2LnhtbFBLBQYAAAAABAAEAPoAAACcAwAAAAA=&#10;">
                  <v:shape id="Freeform 7519" o:spid="_x0000_s1497" style="position:absolute;left:7410;top:3642;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aH8gA&#10;AADdAAAADwAAAGRycy9kb3ducmV2LnhtbESPW2sCMRSE3wv9D+EIfatZlXpZjWJLC6XgQ73hvh03&#10;x83Szcmyibr++6Yg9HGYmW+Y2aK1lbhQ40vHCnrdBARx7nTJhYLt5uN5DMIHZI2VY1JwIw+L+ePD&#10;DFPtrvxNl3UoRISwT1GBCaFOpfS5IYu+62ri6J1cYzFE2RRSN3iNcFvJfpIMpcWS44LBmt4M5T/r&#10;s1WwywbD9+O52q9up9eXg//KJqbNlHrqtMspiEBt+A/f259awWjUG8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JofyAAAAN0AAAAPAAAAAAAAAAAAAAAAAJgCAABk&#10;cnMvZG93bnJldi54bWxQSwUGAAAAAAQABAD1AAAAjQMAAAAA&#10;" path="m,7l3,5,7,3,10,r1,1l12,1r1,3l14,7r1,3l10,6,4,5,,7e" filled="f" strokecolor="white" strokeweight="1pt">
                    <v:path arrowok="t" o:connecttype="custom" o:connectlocs="0,3649;3,3647;7,3645;10,3642;11,3643;11,3643;12,3643;13,3646;14,3649;15,3652;10,3648;4,3647;0,3649" o:connectangles="0,0,0,0,0,0,0,0,0,0,0,0,0"/>
                  </v:shape>
                </v:group>
                <v:group id="Group 7520" o:spid="_x0000_s1498" style="position:absolute;left:7461;top:3571;width:29;height:17" coordorigin="7461,3571" coordsize="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bO+scAAADdAAAADwAAAGRycy9kb3ducmV2LnhtbESPQWvCQBSE74L/YXlC&#10;b3UTa2uJWUVEpQcpVAvF2yP7TEKyb0N2TeK/7xYKHoeZ+YZJ14OpRUetKy0riKcRCOLM6pJzBd/n&#10;/fM7COeRNdaWScGdHKxX41GKibY9f1F38rkIEHYJKii8bxIpXVaQQTe1DXHwrrY16INsc6lb7APc&#10;1HIWRW/SYMlhocCGtgVl1elmFBx67Dcv8a47Vtft/XJ+/fw5xqTU02TYLEF4Gvwj/N/+0AoWi3g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bO+scAAADd&#10;AAAADwAAAAAAAAAAAAAAAACqAgAAZHJzL2Rvd25yZXYueG1sUEsFBgAAAAAEAAQA+gAAAJ4DAAAA&#10;AA==&#10;">
                  <v:shape id="Freeform 7521" o:spid="_x0000_s1499" style="position:absolute;left:7461;top:3571;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M4MQA&#10;AADdAAAADwAAAGRycy9kb3ducmV2LnhtbESPT4vCMBTE7wt+h/AEb2tawbXbNYoIghcR/+Lx0bxt&#10;yzYvpYkav/1GEDwOM/MbZjoPphE36lxtWUE6TEAQF1bXXCo4HlafGQjnkTU2lknBgxzMZ72PKeba&#10;3nlHt70vRYSwy1FB5X2bS+mKigy6oW2Jo/drO4M+yq6UusN7hJtGjpLkSxqsOS5U2NKyouJvfzUK&#10;xofLNludUgybYLJteb2cs++1UoN+WPyA8BT8O/xqr7WCySQdw/NNfAJ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tzODEAAAA3QAAAA8AAAAAAAAAAAAAAAAAmAIAAGRycy9k&#10;b3ducmV2LnhtbFBLBQYAAAAABAAEAPUAAACJAwAAAAA=&#10;" path="m9,r6,2l21,4r6,1l28,5r,1l29,6,28,17,9,8,,10,4,8,6,4,9,e" filled="f" strokecolor="white" strokeweight="1pt">
                    <v:path arrowok="t" o:connecttype="custom" o:connectlocs="9,3571;15,3573;21,3575;27,3576;28,3576;28,3577;29,3577;28,3588;9,3579;0,3581;4,3579;6,3575;9,3571" o:connectangles="0,0,0,0,0,0,0,0,0,0,0,0,0"/>
                  </v:shape>
                  <v:shape id="Picture 7522" o:spid="_x0000_s1500" type="#_x0000_t75" style="position:absolute;left:5532;top:3540;width:1347;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GagDEAAAA3QAAAA8AAABkcnMvZG93bnJldi54bWxEj1trAjEUhN+F/odwCn3TrKVoWY1SeoH2&#10;UVuhj8fNcbOYnCxJ3Mu/bwqCj8PMfMOst4OzoqMQG88K5rMCBHHldcO1gp/vj+kziJiQNVrPpGCk&#10;CNvN3WSNpfY976jbp1pkCMcSFZiU2lLKWBlyGGe+Jc7eyQeHKctQSx2wz3Bn5WNRLKTDhvOCwZZe&#10;DVXn/cUpuPT8bsPT+PZ7NLvDVyftGNuDUg/3w8sKRKIh3cLX9qdWsFzOF/D/Jj8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GagDEAAAA3QAAAA8AAAAAAAAAAAAAAAAA&#10;nwIAAGRycy9kb3ducmV2LnhtbFBLBQYAAAAABAAEAPcAAACQAwAAAAA=&#10;">
                    <v:imagedata r:id="rId29" o:title=""/>
                  </v:shape>
                </v:group>
                <v:group id="Group 7523" o:spid="_x0000_s1501" style="position:absolute;left:3302;top:3565;width:7;height:2" coordorigin="3302,3565"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RQjcYAAADdAAAADwAAAGRycy9kb3ducmV2LnhtbESPT2vCQBTE7wW/w/KE&#10;3uomljYSXUVExYMU/APi7ZF9JsHs25Bdk/jtu4WCx2FmfsPMFr2pREuNKy0riEcRCOLM6pJzBefT&#10;5mMCwnlkjZVlUvAkB4v54G2GqbYdH6g9+lwECLsUFRTe16mULivIoBvZmjh4N9sY9EE2udQNdgFu&#10;KjmOom9psOSwUGBNq4Ky+/FhFGw77Jaf8brd32+r5/X09XPZx6TU+7BfTkF46v0r/N/eaQVJEif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1FCNxgAAAN0A&#10;AAAPAAAAAAAAAAAAAAAAAKoCAABkcnMvZG93bnJldi54bWxQSwUGAAAAAAQABAD6AAAAnQMAAAAA&#10;">
                  <v:shape id="Freeform 7524" o:spid="_x0000_s1502" style="position:absolute;left:3302;top:3565;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c/MQA&#10;AADdAAAADwAAAGRycy9kb3ducmV2LnhtbERPy4rCMBTdC/MP4QruNPWBSjXK4IuBIsP4wO2lubbF&#10;5qY0Uet8/WQx4PJw3vNlY0rxoNoVlhX0exEI4tTqgjMFp+O2OwXhPLLG0jIpeJGD5eKjNcdY2yf/&#10;0OPgMxFC2MWoIPe+iqV0aU4GXc9WxIG72tqgD7DOpK7xGcJNKQdRNJYGCw4NOVa0yim9He5Gwc0M&#10;k/1vslsnx9X3uLncN6/R+aRUp918zkB4avxb/O/+0gomk36YG96E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1HPzEAAAA3QAAAA8AAAAAAAAAAAAAAAAAmAIAAGRycy9k&#10;b3ducmV2LnhtbFBLBQYAAAAABAAEAPUAAACJAwAAAAA=&#10;" path="m6,2l4,2,2,1,,1r2,l4,1,6,r,1l6,2e" filled="f" strokecolor="white" strokeweight="1pt">
                    <v:path arrowok="t" o:connecttype="custom" o:connectlocs="6,3567;4,3567;2,3566;0,3566;2,3566;4,3566;6,3565;6,3566;6,3566;6,3567" o:connectangles="0,0,0,0,0,0,0,0,0,0"/>
                  </v:shape>
                </v:group>
                <v:group id="Group 7525" o:spid="_x0000_s1503" style="position:absolute;left:3259;top:3550;width:30;height:16" coordorigin="3259,3550" coordsize="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dhZMcAAADdAAAADwAAAGRycy9kb3ducmV2LnhtbESPQWvCQBSE74L/YXlC&#10;b3UTi7WNWUVEpQcpVAvF2yP7TEKyb0N2TeK/7xYKHoeZ+YZJ14OpRUetKy0riKcRCOLM6pJzBd/n&#10;/fMbCOeRNdaWScGdHKxX41GKibY9f1F38rkIEHYJKii8bxIpXVaQQTe1DXHwrrY16INsc6lb7APc&#10;1HIWRa/SYMlhocCGtgVl1elmFBx67Dcv8a47Vtft/XKef/4cY1LqaTJsliA8Df4R/m9/aAWL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QdhZMcAAADd&#10;AAAADwAAAAAAAAAAAAAAAACqAgAAZHJzL2Rvd25yZXYueG1sUEsFBgAAAAAEAAQA+gAAAJ4DAAAA&#10;AA==&#10;">
                  <v:shape id="Freeform 7526" o:spid="_x0000_s1504" style="position:absolute;left:3259;top:3550;width:30;height:16;visibility:visible;mso-wrap-style:square;v-text-anchor:top" coordsize="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a3GMIA&#10;AADdAAAADwAAAGRycy9kb3ducmV2LnhtbERPS2vCQBC+C/0PyxR6kboxB5XUjZSi0IoIpqXnITt5&#10;0OxszE41/ffdg+Dx43uvN6Pr1IWG0Ho2MJ8loIhLb1uuDXx97p5XoIIgW+w8k4E/CrDJHyZrzKy/&#10;8okuhdQqhnDI0EAj0mdah7Ihh2Hme+LIVX5wKBEOtbYDXmO463SaJAvtsOXY0GBPbw2VP8WvM5AK&#10;FfpcLabfcvzw2/0Y9r47GPP0OL6+gBIa5S6+ud+tgeUyjfvjm/gEd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rcYwgAAAN0AAAAPAAAAAAAAAAAAAAAAAJgCAABkcnMvZG93&#10;bnJldi54bWxQSwUGAAAAAAQABAD1AAAAhwMAAAAA&#10;" path="m29,15r-6,l17,15r-7,l7,10,3,5,,,15,r3,6l22,13r7,2e" filled="f" strokecolor="white" strokeweight="1pt">
                    <v:path arrowok="t" o:connecttype="custom" o:connectlocs="29,3565;23,3565;17,3565;10,3565;7,3560;3,3555;0,3550;15,3550;18,3556;22,3563;29,3565" o:connectangles="0,0,0,0,0,0,0,0,0,0,0"/>
                  </v:shape>
                </v:group>
                <v:group id="Group 7527" o:spid="_x0000_s1505" style="position:absolute;left:3117;top:3557;width:8;height:4" coordorigin="3117,3557" coordsize="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2n38UAAADdAAAADwAAAGRycy9kb3ducmV2LnhtbESPQYvCMBSE78L+h/CE&#10;vWlaF3WpRhFZlz2IoC6It0fzbIvNS2liW/+9EQSPw8x8w8yXnSlFQ7UrLCuIhxEI4tTqgjMF/8fN&#10;4BuE88gaS8uk4E4OlouP3hwTbVveU3PwmQgQdgkqyL2vEildmpNBN7QVcfAutjbog6wzqWtsA9yU&#10;chRFE2mw4LCQY0XrnNLr4WYU/LbYrr7in2Z7vazv5+N4d9rGpNRnv1vNQHjq/Dv8av9pBdPpK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dp9/FAAAA3QAA&#10;AA8AAAAAAAAAAAAAAAAAqgIAAGRycy9kb3ducmV2LnhtbFBLBQYAAAAABAAEAPoAAACcAwAAAAA=&#10;">
                  <v:shape id="Freeform 7528" o:spid="_x0000_s1506" style="position:absolute;left:3117;top:3557;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BvcYA&#10;AADdAAAADwAAAGRycy9kb3ducmV2LnhtbESPzWrDMBCE74W+g9hCLiWRbUqduFFCaSjtoTnk5wEW&#10;a2ObWCshqYny9lWh0OMwM98wy3Uyo7iQD4NlBeWsAEHcWj1wp+B4eJ/OQYSIrHG0TApuFGC9ur9b&#10;YqPtlXd02cdOZAiHBhX0MbpGytD2ZDDMrCPO3sl6gzFL30nt8ZrhZpRVUTxLgwPnhR4dvfXUnvff&#10;RkEqb35x3m62Zf1RuUf3ND+49KXU5CG9voCIlOJ/+K/9qRXUdVXB75v8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qBvcYAAADdAAAADwAAAAAAAAAAAAAAAACYAgAAZHJz&#10;L2Rvd25yZXYueG1sUEsFBgAAAAAEAAQA9QAAAIsDAAAAAA==&#10;" path="m7,1l5,2,3,2,1,3,1,2,,1,,,2,,5,1r2,e" filled="f" strokecolor="white" strokeweight="1pt">
                    <v:path arrowok="t" o:connecttype="custom" o:connectlocs="7,3558;5,3559;3,3559;1,3560;1,3559;0,3558;0,3557;2,3557;5,3558;7,3558" o:connectangles="0,0,0,0,0,0,0,0,0,0"/>
                  </v:shape>
                </v:group>
                <v:group id="Group 7529" o:spid="_x0000_s1507" style="position:absolute;left:2666;top:3573;width:23;height:14" coordorigin="2666,3573"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OcM8YAAADdAAAADwAAAGRycy9kb3ducmV2LnhtbESPT4vCMBTE78J+h/AW&#10;9qZpFXWpRhFxlz2I4B9YvD2aZ1tsXkoT2/rtjSB4HGbmN8x82ZlSNFS7wrKCeBCBIE6tLjhTcDr+&#10;9L9BOI+ssbRMCu7kYLn46M0x0bblPTUHn4kAYZeggtz7KpHSpTkZdANbEQfvYmuDPsg6k7rGNsBN&#10;KYdRNJEGCw4LOVa0zim9Hm5GwW+L7WoUb5rt9bK+n4/j3f82JqW+PrvVDISnzr/Dr/afVjCdD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g5wzxgAAAN0A&#10;AAAPAAAAAAAAAAAAAAAAAKoCAABkcnMvZG93bnJldi54bWxQSwUGAAAAAAQABAD6AAAAnQMAAAAA&#10;">
                  <v:shape id="Freeform 7530" o:spid="_x0000_s1508" style="position:absolute;left:2666;top:3573;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5m8gA&#10;AADdAAAADwAAAGRycy9kb3ducmV2LnhtbESP3WrCQBSE7wXfYTlC73Sj/VFTVyktQovQahR6e8ge&#10;k9js2bC7MenbdwuFXg4z8w2z2vSmFldyvrKsYDpJQBDnVldcKDgdt+MFCB+QNdaWScE3edish4MV&#10;ptp2fKBrFgoRIexTVFCG0KRS+rwkg35iG+Lona0zGKJ0hdQOuwg3tZwlyYM0WHFcKLGh55Lyr6w1&#10;CrrtPvt4ye/bdrc0l8/p7Vv/7hqlbkb90yOIQH34D/+1X7WC+Xx2B79v4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bmbyAAAAN0AAAAPAAAAAAAAAAAAAAAAAJgCAABk&#10;cnMvZG93bnJldi54bWxQSwUGAAAAAAQABAD1AAAAjQMAAAAA&#10;" path="m8,13l7,10,4,7,1,3,,3,8,r9,l23,4,19,6,17,9r,4l14,14,11,13r-3,e" filled="f" strokecolor="white" strokeweight="1pt">
                    <v:path arrowok="t" o:connecttype="custom" o:connectlocs="8,3586;7,3583;4,3580;1,3576;1,3576;0,3576;0,3576;8,3573;17,3573;23,3577;19,3579;17,3582;17,3586;14,3587;11,3586;8,3586" o:connectangles="0,0,0,0,0,0,0,0,0,0,0,0,0,0,0,0"/>
                  </v:shape>
                </v:group>
                <v:group id="Group 7531" o:spid="_x0000_s1509" style="position:absolute;left:2466;top:3594;width:15;height:4" coordorigin="2466,3594" coordsize="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ah3MYAAADdAAAADwAAAGRycy9kb3ducmV2LnhtbESPT4vCMBTE78J+h/AW&#10;9qZpXdSlGkXEXTyI4B9YvD2aZ1tsXkoT2/rtjSB4HGbmN8xs0ZlSNFS7wrKCeBCBIE6tLjhTcDr+&#10;9n9AOI+ssbRMCu7kYDH/6M0w0bblPTUHn4kAYZeggtz7KpHSpTkZdANbEQfvYmuDPsg6k7rGNsBN&#10;KYdRNJYGCw4LOVa0yim9Hm5GwV+L7fI7Xjfb62V1Px9Hu/9tTEp9fXbLKQhPnX+HX+2NVjCZ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JqHcxgAAAN0A&#10;AAAPAAAAAAAAAAAAAAAAAKoCAABkcnMvZG93bnJldi54bWxQSwUGAAAAAAQABAD6AAAAnQMAAAAA&#10;">
                  <v:shape id="Freeform 7532" o:spid="_x0000_s1510" style="position:absolute;left:2466;top:3594;width:15;height: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ax8MA&#10;AADdAAAADwAAAGRycy9kb3ducmV2LnhtbESPQYvCMBSE74L/ITzBm6YVVne7RimCshcPUXt/NG/b&#10;YvNSmqzWf78RBI/DzHzDrLeDbcWNet84VpDOExDEpTMNVwou5/3sE4QPyAZbx6TgQR62m/FojZlx&#10;d9Z0O4VKRAj7DBXUIXSZlL6syaKfu444er+utxii7CtperxHuG3lIkmW0mLDcaHGjnY1ldfTn1Xw&#10;ZTq9u+o81aneH465LT7wUCg1nQz5N4hAQ3iHX+0fo2C1Wizh+SY+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ax8MAAADdAAAADwAAAAAAAAAAAAAAAACYAgAAZHJzL2Rv&#10;d25yZXYueG1sUEsFBgAAAAAEAAQA9QAAAIgDAAAAAA==&#10;" path="m,4l,2,1,,4,,8,1r3,l15,2r-5,l5,3,,4e" filled="f" strokecolor="white" strokeweight="1pt">
                    <v:path arrowok="t" o:connecttype="custom" o:connectlocs="0,3598;0,3596;1,3594;4,3594;8,3595;11,3595;15,3596;10,3596;5,3597;0,3598" o:connectangles="0,0,0,0,0,0,0,0,0,0"/>
                  </v:shape>
                </v:group>
                <v:group id="Group 7533" o:spid="_x0000_s1511" style="position:absolute;left:387;top:727;width:3;height:4" coordorigin="387,727"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iaMMYAAADdAAAADwAAAGRycy9kb3ducmV2LnhtbESPQWvCQBSE7wX/w/KE&#10;3uomlhqJriKi4kGEqiDeHtlnEsy+Ddk1if++Wyj0OMzMN8x82ZtKtNS40rKCeBSBIM6sLjlXcDlv&#10;P6YgnEfWWFkmBS9ysFwM3uaYatvxN7Unn4sAYZeigsL7OpXSZQUZdCNbEwfvbhuDPsgml7rBLsBN&#10;JcdRNJEGSw4LBda0Lih7nJ5Gwa7DbvUZb9rD475+3c5fx+shJqXeh/1qBsJT7//Df+29VpAk4w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uJowxgAAAN0A&#10;AAAPAAAAAAAAAAAAAAAAAKoCAABkcnMvZG93bnJldi54bWxQSwUGAAAAAAQABAD6AAAAnQMAAAAA&#10;">
                  <v:shape id="Freeform 7534" o:spid="_x0000_s1512" style="position:absolute;left:387;top:727;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h5cMA&#10;AADdAAAADwAAAGRycy9kb3ducmV2LnhtbERPy4rCMBTdC/5DuANuxKYq+Og0iojCgCD4ApfX5k5b&#10;prkpTabWv58sBlwezjtdd6YSLTWutKxgHMUgiDOrS84VXC/70QKE88gaK8uk4EUO1qt+L8VE2yef&#10;qD37XIQQdgkqKLyvEyldVpBBF9maOHDftjHoA2xyqRt8hnBTyUkcz6TBkkNDgTVtC8p+zr9Gwf7y&#10;uC2r7SneHY7Tw+6ufTuUS6UGH93mE4Snzr/F/+4vrWA+n4S54U1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h5cMAAADdAAAADwAAAAAAAAAAAAAAAACYAgAAZHJzL2Rv&#10;d25yZXYueG1sUEsFBgAAAAAEAAQA9QAAAIgDAAAAAA==&#10;" path="m1,l2,r,1l2,2r,1l2,4,,4,,2,1,1,1,e" filled="f" strokecolor="white" strokeweight="1pt">
                    <v:path arrowok="t" o:connecttype="custom" o:connectlocs="1,727;2,727;2,728;2,728;2,729;2,730;2,731;0,731;0,729;1,728;1,727" o:connectangles="0,0,0,0,0,0,0,0,0,0,0"/>
                  </v:shape>
                </v:group>
                <v:group id="Group 7535" o:spid="_x0000_s1513" style="position:absolute;left:391;top:730;width:2;height:2" coordorigin="391,7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ur2c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ur2ccAAADd&#10;AAAADwAAAAAAAAAAAAAAAACqAgAAZHJzL2Rvd25yZXYueG1sUEsFBgAAAAAEAAQA+gAAAJ4DAAAA&#10;AA==&#10;">
                  <v:shape id="Freeform 7536" o:spid="_x0000_s1514" style="position:absolute;left:391;top:73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md8EA&#10;AADdAAAADwAAAGRycy9kb3ducmV2LnhtbERPz2vCMBS+D/Y/hDfwNtNNplKbyjY22VUrxeOjeTbF&#10;5KU00Xb/vTkMdvz4fhfbyVlxoyF0nhW8zDMQxI3XHbcKjtX38xpEiMgarWdS8EsBtuXjQ4G59iPv&#10;6XaIrUghHHJUYGLscylDY8hhmPueOHFnPziMCQ6t1AOOKdxZ+ZplS+mw49RgsKdPQ83lcHUKrqat&#10;tJ1qW+3ieTzRWx2+PmqlZk/T+wZEpCn+i//cP1rBarVI+9Ob9AR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pnfBAAAA3QAAAA8AAAAAAAAAAAAAAAAAmAIAAGRycy9kb3du&#10;cmV2LnhtbFBLBQYAAAAABAAEAPUAAACGAwAAAAA=&#10;" path="m,1r,e" filled="f" strokecolor="white" strokeweight="1pt">
                    <v:path arrowok="t" o:connecttype="custom" o:connectlocs="0,1462;0,1462" o:connectangles="0,0"/>
                  </v:shape>
                </v:group>
                <v:group id="Group 7537" o:spid="_x0000_s1515" style="position:absolute;left:449;top:728;width:2;height:3" coordorigin="449,72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xAscAAADdAAAADwAAAGRycy9kb3ducmV2LnhtbESPQWvCQBSE7wX/w/IK&#10;3ppNlDa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xAscAAADd&#10;AAAADwAAAAAAAAAAAAAAAACqAgAAZHJzL2Rvd25yZXYueG1sUEsFBgAAAAAEAAQA+gAAAJ4DAAAA&#10;AA==&#10;">
                  <v:shape id="Freeform 7538" o:spid="_x0000_s1516" style="position:absolute;left:449;top:728;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CocYA&#10;AADdAAAADwAAAGRycy9kb3ducmV2LnhtbESPW2vCQBSE3wv+h+UUfBHdeIuSuopair4aBV8P2ZML&#10;Zs+G7Kppf323IPRxmJlvmNWmM7V4UOsqywrGowgEcWZ1xYWCy/lruAThPLLG2jIp+CYHm3XvbYWJ&#10;tk8+0SP1hQgQdgkqKL1vEildVpJBN7INcfBy2xr0QbaF1C0+A9zUchJFsTRYcVgosaF9SdktvRsF&#10;51n9GaeD/faaF/PbT9zspod8p1T/vdt+gPDU+f/wq33UChaL6QT+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ZCocYAAADdAAAADwAAAAAAAAAAAAAAAACYAgAAZHJz&#10;L2Rvd25yZXYueG1sUEsFBgAAAAAEAAQA9QAAAIsDAAAAAA==&#10;" path="m1,3l,3,,2,,1,,,,1,1,2r,1e" filled="f" strokecolor="white" strokeweight="1pt">
                    <v:path arrowok="t" o:connecttype="custom" o:connectlocs="1,731;0,731;0,730;0,729;0,728;0,729;1,730;1,731" o:connectangles="0,0,0,0,0,0,0,0"/>
                  </v:shape>
                </v:group>
                <v:group id="Group 7539" o:spid="_x0000_s1517" style="position:absolute;left:441;top:719;width:7;height:12" coordorigin="441,719" coordsize="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oK7sYAAADdAAAADwAAAGRycy9kb3ducmV2LnhtbESPQWvCQBSE7wX/w/IE&#10;b3UTQ6tEVxGp4kEKVUG8PbLPJJh9G7LbJP77riD0OMzMN8xi1ZtKtNS40rKCeByBIM6sLjlXcD5t&#10;32cgnEfWWFkmBQ9ysFoO3haYatvxD7VHn4sAYZeigsL7OpXSZQUZdGNbEwfvZhuDPsgml7rBLsBN&#10;JSdR9CkNlhwWCqxpU1B2P/4aBbsOu3USf7WH+23zuJ4+vi+HmJQaDfv1HISn3v+HX+29VjCdJ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WgruxgAAAN0A&#10;AAAPAAAAAAAAAAAAAAAAAKoCAABkcnMvZG93bnJldi54bWxQSwUGAAAAAAQABAD6AAAAnQMAAAAA&#10;">
                  <v:shape id="Freeform 7540" o:spid="_x0000_s1518" style="position:absolute;left:441;top:719;width:7;height:1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qsUA&#10;AADdAAAADwAAAGRycy9kb3ducmV2LnhtbESPzWrDMBCE74W8g9hAb42cNI6DYzmUQEp6zM8DLNb6&#10;h1grR1ITt09fFQo9DjPzDVNsR9OLOznfWVYwnyUgiCurO24UXM77lzUIH5A19pZJwRd52JaTpwJz&#10;bR98pPspNCJC2OeooA1hyKX0VUsG/cwOxNGrrTMYonSN1A4fEW56uUiSlTTYcVxocaBdS9X19GkU&#10;fGfN3KVpSh+XW1r3tVzo96NR6nk6vm1ABBrDf/ivfdAKsux1Cb9v4hOQ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86qxQAAAN0AAAAPAAAAAAAAAAAAAAAAAJgCAABkcnMv&#10;ZG93bnJldi54bWxQSwUGAAAAAAQABAD1AAAAigMAAAAA&#10;" path="m6,12l,12,,,3,2,6,8r,1l6,10r,2e" filled="f" strokecolor="white" strokeweight="1pt">
                    <v:path arrowok="t" o:connecttype="custom" o:connectlocs="6,731;0,731;0,719;3,721;6,727;6,728;6,729;6,731" o:connectangles="0,0,0,0,0,0,0,0"/>
                  </v:shape>
                </v:group>
                <v:group id="Group 7541" o:spid="_x0000_s1519" style="position:absolute;left:418;top:717;width:7;height:14" coordorigin="418,717"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3AcYAAADdAAAADwAAAGRycy9kb3ducmV2LnhtbESPT4vCMBTE7wt+h/AE&#10;b2taxXWpRhFR2YMs+AcWb4/m2Rabl9LEtn77jSB4HGbmN8x82ZlSNFS7wrKCeBiBIE6tLjhTcD5t&#10;P79BOI+ssbRMCh7kYLnofcwx0bblAzVHn4kAYZeggtz7KpHSpTkZdENbEQfvamuDPsg6k7rGNsBN&#10;KUdR9CUNFhwWcqxonVN6O96Ngl2L7Wocb5r97bp+XE6T3799TEoN+t1qBsJT59/hV/tHK5hO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cBxgAAAN0A&#10;AAAPAAAAAAAAAAAAAAAAAKoCAABkcnMvZG93bnJldi54bWxQSwUGAAAAAAQABAD6AAAAnQMAAAAA&#10;">
                  <v:shape id="Freeform 7542" o:spid="_x0000_s1520" style="position:absolute;left:418;top:717;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fpcUA&#10;AADdAAAADwAAAGRycy9kb3ducmV2LnhtbESP0WrCQBRE3wX/YbmCL6Ib06ASXUUKgk8tjf2Aa/aa&#10;RLN3Q3Yb03x9t1Do4zAzZ5jdoTe16Kh1lWUFy0UEgji3uuJCweflNN+AcB5ZY22ZFHyTg8N+PNph&#10;qu2TP6jLfCEChF2KCkrvm1RKl5dk0C1sQxy8m20N+iDbQuoWnwFuahlH0UoarDgslNjQa0n5I/sy&#10;Cnxyqe76rK96oLf4hu/DMEsGpaaT/rgF4an3/+G/9lkrWK9fVvD7Jj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h+lxQAAAN0AAAAPAAAAAAAAAAAAAAAAAJgCAABkcnMv&#10;ZG93bnJldi54bWxQSwUGAAAAAAQABAD1AAAAigMAAAAA&#10;" path="m,14l2,,4,8r2,6l,14e" filled="f" strokecolor="white" strokeweight="1pt">
                    <v:path arrowok="t" o:connecttype="custom" o:connectlocs="0,731;2,717;4,725;6,731;0,731" o:connectangles="0,0,0,0,0"/>
                  </v:shape>
                </v:group>
                <v:group id="Group 7543" o:spid="_x0000_s1521" style="position:absolute;left:414;top:727;width:3;height:3" coordorigin="414,727"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EM7cYAAADdAAAADwAAAGRycy9kb3ducmV2LnhtbESPQWvCQBSE74L/YXkF&#10;b7qJYlNSVxGp4kEK1YJ4e2SfSTD7NmS3Sfz3riD0OMzMN8xi1ZtKtNS40rKCeBKBIM6sLjlX8Hva&#10;jj9AOI+ssbJMCu7kYLUcDhaYatvxD7VHn4sAYZeigsL7OpXSZQUZdBNbEwfvahuDPsgml7rBLsBN&#10;JadR9C4NlhwWCqxpU1B2O/4ZBbsOu/Us/moPt+vmfjnNv8+HmJQavfXrTxCeev8ffrX3WkGS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YQztxgAAAN0A&#10;AAAPAAAAAAAAAAAAAAAAAKoCAABkcnMvZG93bnJldi54bWxQSwUGAAAAAAQABAD6AAAAnQMAAAAA&#10;">
                  <v:shape id="Freeform 7544" o:spid="_x0000_s1522" style="position:absolute;left:414;top:727;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NVsIA&#10;AADdAAAADwAAAGRycy9kb3ducmV2LnhtbERPy4rCMBTdD/gP4QruNFXxQTVKcWZgkHHh4wOuzbWt&#10;NjelibX69ZOFMMvDeS/XrSlFQ7UrLCsYDiIQxKnVBWcKTsfv/hyE88gaS8uk4EkO1qvOxxJjbR+8&#10;p+bgMxFC2MWoIPe+iqV0aU4G3cBWxIG72NqgD7DOpK7xEcJNKUdRNJUGCw4NOVa0ySm9He5GwXg3&#10;kY35wl//mVxv51e7nSYVKtXrtskChKfW/4vf7h+tYDYbh7n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E1WwgAAAN0AAAAPAAAAAAAAAAAAAAAAAJgCAABkcnMvZG93&#10;bnJldi54bWxQSwUGAAAAAAQABAD1AAAAhwMAAAAA&#10;" path="m2,2l1,2,,1,,,1,,2,1r,1e" filled="f" strokecolor="white" strokeweight="1pt">
                    <v:path arrowok="t" o:connecttype="custom" o:connectlocs="2,729;1,729;0,728;0,727;0,727;1,727;2,728;2,728;2,729;2,729" o:connectangles="0,0,0,0,0,0,0,0,0,0"/>
                  </v:shape>
                </v:group>
                <v:group id="Group 7545" o:spid="_x0000_s1523" style="position:absolute;left:407;top:727;width:3;height:4" coordorigin="407,727"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I9B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I9BMcAAADd&#10;AAAADwAAAAAAAAAAAAAAAACqAgAAZHJzL2Rvd25yZXYueG1sUEsFBgAAAAAEAAQA+gAAAJ4DAAAA&#10;AA==&#10;">
                  <v:shape id="Freeform 7546" o:spid="_x0000_s1524" style="position:absolute;left:407;top:727;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IQ8UA&#10;AADdAAAADwAAAGRycy9kb3ducmV2LnhtbERPy2rCQBTdF/oPwxW6KXXSVqqmjlJCAoIgxAe4vM1c&#10;k9DMnZCZJvHvnUWhy8N5rzajaURPnastK3idRiCIC6trLhWcjtnLAoTzyBoby6TgRg4268eHFcba&#10;DpxTf/ClCCHsYlRQed/GUrqiIoNualviwF1tZ9AH2JVSdziEcNPItyj6kAZrDg0VtpRUVPwcfo2C&#10;7Ph9XjZJHqW7/fsuvWjfP8ulUk+T8esThKfR/4v/3FutYD6fhf3h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QhDxQAAAN0AAAAPAAAAAAAAAAAAAAAAAJgCAABkcnMv&#10;ZG93bnJldi54bWxQSwUGAAAAAAQABAD1AAAAigMAAAAA&#10;" path="m2,r,1l2,2r,2l,4,,3,1,2,1,,2,e" filled="f" strokecolor="white" strokeweight="1pt">
                    <v:path arrowok="t" o:connecttype="custom" o:connectlocs="2,727;2,728;2,729;2,731;0,731;0,730;1,729;1,727;1,727;2,727;2,727" o:connectangles="0,0,0,0,0,0,0,0,0,0,0"/>
                  </v:shape>
                </v:group>
                <v:group id="Group 7547" o:spid="_x0000_s1525" style="position:absolute;left:402;top:727;width:5;height:4" coordorigin="402,727"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JCf8cAAADdAAAADwAAAGRycy9kb3ducmV2LnhtbESPQWvCQBSE74L/YXlC&#10;b3UTa2uJWUVEpQcpVAvF2yP7TEKyb0N2TeK/7xYKHoeZ+YZJ14OpRUetKy0riKcRCOLM6pJzBd/n&#10;/fM7COeRNdaWScGdHKxX41GKibY9f1F38rkIEHYJKii8bxIpXVaQQTe1DXHwrrY16INsc6lb7APc&#10;1HIWRW/SYMlhocCGtgVl1elmFBx67Dcv8a47Vtft/XJ+/fw5xqTU02TYLEF4Gvwj/N/+0AoWi3k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JCf8cAAADd&#10;AAAADwAAAAAAAAAAAAAAAACqAgAAZHJzL2Rvd25yZXYueG1sUEsFBgAAAAAEAAQA+gAAAJ4DAAAA&#10;AA==&#10;">
                  <v:shape id="Freeform 7548" o:spid="_x0000_s1526" style="position:absolute;left:402;top:727;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s38YA&#10;AADdAAAADwAAAGRycy9kb3ducmV2LnhtbESP0UoDMRRE3wX/IVzBN5t13Vpdm5ZSECzSB9v9gMvm&#10;ulnc3GyTtI1/bwpCH4eZOcPMl8kO4kQ+9I4VPE4KEMSt0z13Cpr9+8MLiBCRNQ6OScEvBVgubm/m&#10;WGt35i867WInMoRDjQpMjGMtZWgNWQwTNxJn79t5izFL30nt8ZzhdpBlUTxLiz3nBYMjrQ21P7uj&#10;VbDyzbr5LKdp+1RVr8kcpvstb5S6v0urNxCRUryG/9sfWsFsVpVweZ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s38YAAADdAAAADwAAAAAAAAAAAAAAAACYAgAAZHJz&#10;L2Rvd25yZXYueG1sUEsFBgAAAAAEAAQA9QAAAIsDAAAAAA==&#10;" path="m2,l3,2,4,3r,1l,4,,2,1,1,2,e" filled="f" strokecolor="white" strokeweight="1pt">
                    <v:path arrowok="t" o:connecttype="custom" o:connectlocs="2,727;3,729;4,730;4,731;0,731;0,729;1,728;2,727" o:connectangles="0,0,0,0,0,0,0,0"/>
                  </v:shape>
                </v:group>
                <v:group id="Group 7549" o:spid="_x0000_s1527" style="position:absolute;left:382;top:721;width:3;height:7" coordorigin="382,721" coordsize="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x5k8cAAADdAAAADwAAAGRycy9kb3ducmV2LnhtbESPT2vCQBTE7wW/w/KE&#10;3nQTbVWiq4jU0oMI/gHx9sg+k2D2bciuSfz23YLQ4zAzv2EWq86UoqHaFZYVxMMIBHFqdcGZgvNp&#10;O5iBcB5ZY2mZFDzJwWrZe1tgom3LB2qOPhMBwi5BBbn3VSKlS3My6Ia2Ig7ezdYGfZB1JnWNbYCb&#10;Uo6iaCINFhwWcqxok1N6Pz6Mgu8W2/U4/mp299vmeT197i+7mJR673frOQhPnf8Pv9o/WsF0+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1x5k8cAAADd&#10;AAAADwAAAAAAAAAAAAAAAACqAgAAZHJzL2Rvd25yZXYueG1sUEsFBgAAAAAEAAQA+gAAAJ4DAAAA&#10;AA==&#10;">
                  <v:shape id="Freeform 7550" o:spid="_x0000_s1528" style="position:absolute;left:382;top:72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eBcQA&#10;AADdAAAADwAAAGRycy9kb3ducmV2LnhtbESPQYvCMBSE7wv+h/AEb2vqomupRtFFweuqiMdn82yK&#10;zUttotZ/bxYWPA4z8w0znbe2EndqfOlYwaCfgCDOnS65ULDfrT9TED4ga6wck4IneZjPOh9TzLR7&#10;8C/dt6EQEcI+QwUmhDqT0ueGLPq+q4mjd3aNxRBlU0jd4CPCbSW/kuRbWiw5Lhis6cdQftnerILT&#10;crM+j3a3dGWWh+M1jNJ6YXKlet12MQERqA3v8H97oxWMx8Mh/L2JT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ngXEAAAA3QAAAA8AAAAAAAAAAAAAAAAAmAIAAGRycy9k&#10;b3ducmV2LnhtbFBLBQYAAAAABAAEAPUAAACJAwAAAAA=&#10;" path="m1,6l,6,,5,,4,,2,,,1,,2,r,2l1,4r,2e" filled="f" strokecolor="white" strokeweight="1pt">
                    <v:path arrowok="t" o:connecttype="custom" o:connectlocs="1,727;0,727;0,727;0,726;0,725;0,723;0,721;1,721;2,721;2,721;2,723;1,725;1,727" o:connectangles="0,0,0,0,0,0,0,0,0,0,0,0,0"/>
                  </v:shape>
                </v:group>
                <v:group id="Group 7551" o:spid="_x0000_s1529" style="position:absolute;left:256;top:730;width:2;height:2" coordorigin="256,73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v5RHzIAAAA&#10;3QAAAA8AAAAAAAAAAAAAAAAAqgIAAGRycy9kb3ducmV2LnhtbFBLBQYAAAAABAAEAPoAAACfAwAA&#10;AAA=&#10;">
                  <v:shape id="Freeform 7552" o:spid="_x0000_s1530" style="position:absolute;left:256;top:730;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o5cQA&#10;AADdAAAADwAAAGRycy9kb3ducmV2LnhtbESPQWsCMRSE74L/IbyCN822WJWtUazY4rWuLB4fm+dm&#10;afKybKK7/fdNQehxmJlvmPV2cFbcqQuNZwXPswwEceV1w7WCc/ExXYEIEVmj9UwKfijAdjMerTHX&#10;vucvup9iLRKEQ44KTIxtLmWoDDkMM98SJ+/qO4cxya6WusM+wZ2VL1m2kA4bTgsGW9obqr5PN6fg&#10;ZupC26G0xWe89hd6LcPhvVRq8jTs3kBEGuJ/+NE+agXL5XwBf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6OXEAAAA3QAAAA8AAAAAAAAAAAAAAAAAmAIAAGRycy9k&#10;b3ducmV2LnhtbFBLBQYAAAAABAAEAPUAAACJAwAAAAA=&#10;" path="m,l,,,1,,e" filled="f" strokecolor="white" strokeweight="1pt">
                    <v:path arrowok="t" o:connecttype="custom" o:connectlocs="0,1460;0,1460;0,1462;0,1460" o:connectangles="0,0,0,0"/>
                  </v:shape>
                </v:group>
                <v:group id="Group 7553" o:spid="_x0000_s1531" style="position:absolute;left:2652;top:3580;width:4;height:3" coordorigin="2652,3580"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d/kMYAAADdAAAADwAAAGRycy9kb3ducmV2LnhtbESPQWvCQBSE70L/w/IK&#10;3uomWhuJriJiiwcpVAvi7ZF9JsHs25DdJvHfu0LB4zAz3zCLVW8q0VLjSssK4lEEgjizuuRcwe/x&#10;820GwnlkjZVlUnAjB6vly2CBqbYd/1B78LkIEHYpKii8r1MpXVaQQTeyNXHwLrYx6INscqkb7ALc&#10;VHIcRR/SYMlhocCaNgVl18OfUfDVYbeexNt2f71sbufj9Pu0j0mp4Wu/noPw1Ptn+L+90wqS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Z3+QxgAAAN0A&#10;AAAPAAAAAAAAAAAAAAAAAKoCAABkcnMvZG93bnJldi54bWxQSwUGAAAAAAQABAD6AAAAnQMAAAAA&#10;">
                  <v:shape id="Freeform 7554" o:spid="_x0000_s1532" style="position:absolute;left:2652;top:3580;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rBMIA&#10;AADdAAAADwAAAGRycy9kb3ducmV2LnhtbERPzYrCMBC+C/sOYQRvmuqKla5R1mUFD4JY+wBDM9sW&#10;m0lpsm316c1B8Pjx/W92g6lFR62rLCuYzyIQxLnVFRcKsuthugbhPLLG2jIpuJOD3fZjtMFE254v&#10;1KW+ECGEXYIKSu+bREqXl2TQzWxDHLg/2xr0AbaF1C32IdzUchFFK2mw4tBQYkM/JeW39N8oMEvS&#10;XXrL+vh6On8+8t9sPxwjpSbj4fsLhKfBv8Uv91EriONlmBveh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sEwgAAAN0AAAAPAAAAAAAAAAAAAAAAAJgCAABkcnMvZG93&#10;bnJldi54bWxQSwUGAAAAAAQABAD1AAAAhwMAAAAA&#10;" path="m,2r1,l3,1,4,r,1l3,2,2,2,1,2,,2e" filled="f" strokecolor="white" strokeweight="1pt">
                    <v:path arrowok="t" o:connecttype="custom" o:connectlocs="0,3582;1,3582;3,3581;4,3580;4,3581;3,3582;3,3582;2,3582;1,3582;0,3582" o:connectangles="0,0,0,0,0,0,0,0,0,0"/>
                  </v:shape>
                </v:group>
                <v:group id="Group 7555" o:spid="_x0000_s1533" style="position:absolute;left:2705;top:3569;width:5;height:2" coordorigin="2705,356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ROeccAAADd&#10;AAAADwAAAAAAAAAAAAAAAACqAgAAZHJzL2Rvd25yZXYueG1sUEsFBgAAAAAEAAQA+gAAAJ4DAAAA&#10;AA==&#10;">
                  <v:shape id="Freeform 7556" o:spid="_x0000_s1534" style="position:absolute;left:2705;top:356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3I8QA&#10;AADdAAAADwAAAGRycy9kb3ducmV2LnhtbERPzWrCQBC+F/oOyxR6KbqxEFOiq5TSUsEcbOIDjNkx&#10;CWZnQ3abRJ/ePRR6/Pj+19vJtGKg3jWWFSzmEQji0uqGKwXH4mv2BsJ5ZI2tZVJwJQfbzePDGlNt&#10;R/6hIfeVCCHsUlRQe9+lUrqyJoNubjviwJ1tb9AH2FdS9ziGcNPK1yhaSoMNh4YaO/qoqbzkv0bB&#10;sK9uyyI7vdhvd3W2yA7x4nNU6vlpel+B8DT5f/Gfe6cVJEkc9oc34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tyPEAAAA3QAAAA8AAAAAAAAAAAAAAAAAmAIAAGRycy9k&#10;b3ducmV2LnhtbFBLBQYAAAAABAAEAPUAAACJAwAAAAA=&#10;" path="m5,1l3,1,2,1,,1r1,l3,,5,r,1e" filled="f" strokecolor="white" strokeweight="1pt">
                    <v:path arrowok="t" o:connecttype="custom" o:connectlocs="5,3570;3,3570;2,3570;0,3570;1,3570;3,3569;5,3569;5,3569;5,3569;5,3570" o:connectangles="0,0,0,0,0,0,0,0,0,0"/>
                  </v:shape>
                </v:group>
                <v:group id="Group 7557" o:spid="_x0000_s1535" style="position:absolute;left:2783;top:3560;width:23;height:14" coordorigin="2783,3560"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UoscAAADdAAAADwAAAGRycy9kb3ducmV2LnhtbESPT2vCQBTE7wW/w/IK&#10;3uomSqqkriJSpQcpNBFKb4/sMwlm34bsNn++fbdQ6HGYmd8w2/1oGtFT52rLCuJFBIK4sLrmUsE1&#10;Pz1tQDiPrLGxTAomcrDfzR62mGo78Af1mS9FgLBLUUHlfZtK6YqKDLqFbYmDd7OdQR9kV0rd4RDg&#10;ppHLKHqWBmsOCxW2dKyouGffRsF5wOGwil/7y/12nL7y5P3zEpNS88fx8ALC0+j/w3/tN61gvU5i&#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UoscAAADd&#10;AAAADwAAAAAAAAAAAAAAAACqAgAAZHJzL2Rvd25yZXYueG1sUEsFBgAAAAAEAAQA+gAAAJ4DAAAA&#10;AA==&#10;">
                  <v:shape id="Freeform 7558" o:spid="_x0000_s1536" style="position:absolute;left:2783;top:3560;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3CccA&#10;AADdAAAADwAAAGRycy9kb3ducmV2LnhtbESPQWvCQBSE74L/YXmF3nSjxdpGVxFFUAq2TQteH9nX&#10;JJp9G3Y3Jv333UKhx2FmvmGW697U4kbOV5YVTMYJCOLc6ooLBZ8f+9ETCB+QNdaWScE3eVivhoMl&#10;ptp2/E63LBQiQtinqKAMoUml9HlJBv3YNsTR+7LOYIjSFVI77CLc1HKaJI/SYMVxocSGtiXl16w1&#10;Crr9W/a6y2dt+/JsLufJw7E/uUap+7t+swARqA//4b/2QSuYz2dT+H0Tn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u9wnHAAAA3QAAAA8AAAAAAAAAAAAAAAAAmAIAAGRy&#10;cy9kb3ducmV2LnhtbFBLBQYAAAAABAAEAPUAAACMAwAAAAA=&#10;" path="m,14l1,10,3,6,4,r9,3l17,10r5,3l14,13r-7,l,14e" filled="f" strokecolor="white" strokeweight="1pt">
                    <v:path arrowok="t" o:connecttype="custom" o:connectlocs="0,3574;1,3570;3,3566;4,3560;13,3563;17,3570;22,3573;14,3573;7,3573;0,3574" o:connectangles="0,0,0,0,0,0,0,0,0,0"/>
                  </v:shape>
                </v:group>
                <v:group id="Group 7559" o:spid="_x0000_s1537" style="position:absolute;left:2817;top:3571;width:3;height:2" coordorigin="2817,3571"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XvTsYAAADdAAAADwAAAGRycy9kb3ducmV2LnhtbESPT4vCMBTE7wt+h/AE&#10;b2taxXWpRhFR2YMs+AcWb4/m2Rabl9LEtn77jSB4HGbmN8x82ZlSNFS7wrKCeBiBIE6tLjhTcD5t&#10;P79BOI+ssbRMCh7kYLnofcwx0bblAzVHn4kAYZeggtz7KpHSpTkZdENbEQfvamuDPsg6k7rGNsBN&#10;KUdR9CUNFhwWcqxonVN6O96Ngl2L7Wocb5r97bp+XE6T3799TEoN+t1qBsJT59/hV/tHK5hO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9OxgAAAN0A&#10;AAAPAAAAAAAAAAAAAAAAAKoCAABkcnMvZG93bnJldi54bWxQSwUGAAAAAAQABAD6AAAAnQMAAAAA&#10;">
                  <v:shape id="Freeform 7560" o:spid="_x0000_s1538" style="position:absolute;left:2817;top:3571;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MisUA&#10;AADdAAAADwAAAGRycy9kb3ducmV2LnhtbESPQWvCQBSE70L/w/IKvUjdKI1KdA1SsOTYRg89Pnef&#10;STD7NmS3Sfrvu4VCj8PMfMPs88m2YqDeN44VLBcJCGLtTMOVgsv59LwF4QOywdYxKfgmD/nhYbbH&#10;zLiRP2goQyUihH2GCuoQukxKr2uy6BeuI47ezfUWQ5R9JU2PY4TbVq6SZC0tNhwXauzotSZ9L7+s&#10;AumKT51eyej35jL47k3Pudwq9fQ4HXcgAk3hP/zXLoyCzSZ9gd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yKxQAAAN0AAAAPAAAAAAAAAAAAAAAAAJgCAABkcnMv&#10;ZG93bnJldi54bWxQSwUGAAAAAAQABAD1AAAAigMAAAAA&#10;" path="m,1r1,l2,,3,r,1l2,1,1,1,,1e" filled="f" strokecolor="white" strokeweight="1pt">
                    <v:path arrowok="t" o:connecttype="custom" o:connectlocs="0,3572;1,3572;2,3571;3,3571;3,3571;3,3572;3,3572;2,3572;1,3572;0,3572" o:connectangles="0,0,0,0,0,0,0,0,0,0"/>
                  </v:shape>
                </v:group>
                <v:group id="Group 7561" o:spid="_x0000_s1539" style="position:absolute;left:2834;top:3566;width:13;height:5" coordorigin="2834,3566" coordsize="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DSocYAAADdAAAADwAAAGRycy9kb3ducmV2LnhtbESPQWvCQBSE7wX/w/IE&#10;b3UTJVWiq4hU8SCFqiDeHtlnEsy+DdltEv+9Wyj0OMzMN8xy3ZtKtNS40rKCeByBIM6sLjlXcDnv&#10;3ucgnEfWWFkmBU9ysF4N3paYatvxN7Unn4sAYZeigsL7OpXSZQUZdGNbEwfvbhuDPsgml7rBLsBN&#10;JSdR9CENlhwWCqxpW1D2OP0YBfsOu800/myPj/v2eTsnX9djTEqNhv1mAcJT7//Df+2DVjCbJQ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INKhxgAAAN0A&#10;AAAPAAAAAAAAAAAAAAAAAKoCAABkcnMvZG93bnJldi54bWxQSwUGAAAAAAQABAD6AAAAnQMAAAAA&#10;">
                  <v:shape id="Freeform 7562" o:spid="_x0000_s1540" style="position:absolute;left:2834;top:3566;width:13;height: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ghccA&#10;AADdAAAADwAAAGRycy9kb3ducmV2LnhtbESPQUvDQBSE70L/w/IK3uzGYhNJuy0iLSiFitWLt2f2&#10;NQlm34bsS5v217tCweMwM98wi9XgGnWkLtSeDdxPElDEhbc1lwY+PzZ3j6CCIFtsPJOBMwVYLUc3&#10;C8ytP/E7HfdSqgjhkKOBSqTNtQ5FRQ7DxLfE0Tv4zqFE2ZXadniKcNfoaZKk2mHNcaHClp4rKn72&#10;vTPw/dBn2/b1a7euL7bYvHnpk1SMuR0PT3NQQoP8h6/tF2sgy2Yp/L2JT0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oYIXHAAAA3QAAAA8AAAAAAAAAAAAAAAAAmAIAAGRy&#10;cy9kb3ducmV2LnhtbFBLBQYAAAAABAAEAPUAAACMAwAAAAA=&#10;" path="m5,l8,1r3,1l12,4,9,4,5,4,2,5,,2,,1,5,e" filled="f" strokecolor="white" strokeweight="1pt">
                    <v:path arrowok="t" o:connecttype="custom" o:connectlocs="5,3566;8,3567;11,3568;12,3570;9,3570;5,3570;2,3571;0,3568;0,3567;5,3566" o:connectangles="0,0,0,0,0,0,0,0,0,0"/>
                  </v:shape>
                </v:group>
                <v:group id="Group 7563" o:spid="_x0000_s1541" style="position:absolute;left:7827;top:3552;width:24;height:10" coordorigin="7827,3552"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7pTcYAAADdAAAADwAAAGRycy9kb3ducmV2LnhtbESPQWvCQBSE7wX/w/KE&#10;3uomio1EVxHR0oMUqoJ4e2SfSTD7NmTXJP77riD0OMzMN8xi1ZtKtNS40rKCeBSBIM6sLjlXcDru&#10;PmYgnEfWWFkmBQ9ysFoO3haYatvxL7UHn4sAYZeigsL7OpXSZQUZdCNbEwfvahuDPsgml7rBLsBN&#10;JcdR9CkNlhwWCqxpU1B2O9yNgq8Ou/Uk3rb723XzuBynP+d9TEq9D/v1HISn3v+HX+1vrSBJ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vulNxgAAAN0A&#10;AAAPAAAAAAAAAAAAAAAAAKoCAABkcnMvZG93bnJldi54bWxQSwUGAAAAAAQABAD6AAAAnQMAAAAA&#10;">
                  <v:shape id="Freeform 7564" o:spid="_x0000_s1542" style="position:absolute;left:7827;top:3552;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AcQA&#10;AADdAAAADwAAAGRycy9kb3ducmV2LnhtbERPz2vCMBS+D/Y/hDfwNtMOndIZZUyFXRxYddDbo3lr&#10;SpuX0mRa/euXw8Djx/d7sRpsK87U+9qxgnScgCAuna65UnA8bJ/nIHxA1tg6JgVX8rBaPj4sMNPu&#10;wns656ESMYR9hgpMCF0mpS8NWfRj1xFH7sf1FkOEfSV1j5cYblv5kiSv0mLNscFgRx+Gyib/tQrW&#10;3/WtSDbNV5Pu0qLYTpyxJ6fU6Gl4fwMRaAh38b/7UyuYzaZxbnw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P1AHEAAAA3QAAAA8AAAAAAAAAAAAAAAAAmAIAAGRycy9k&#10;b3ducmV2LnhtbFBLBQYAAAAABAAEAPUAAACJAwAAAAA=&#10;" path="m2,9l1,9,1,8,,6,6,3,16,r7,l23,2r,2l22,7,20,8r-2,l16,9r-5,l6,8,2,9e" filled="f" strokecolor="white" strokeweight="1pt">
                    <v:path arrowok="t" o:connecttype="custom" o:connectlocs="2,3561;1,3561;1,3560;0,3558;6,3555;16,3552;23,3552;23,3554;23,3556;22,3559;20,3560;18,3560;16,3561;11,3561;6,3560;2,3561" o:connectangles="0,0,0,0,0,0,0,0,0,0,0,0,0,0,0,0"/>
                  </v:shape>
                </v:group>
                <v:group id="Group 7565" o:spid="_x0000_s1543" style="position:absolute;left:9692;top:3550;width:100;height:8" coordorigin="9692,3550" coordsize="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3YpMcAAADdAAAADwAAAGRycy9kb3ducmV2LnhtbESPQWvCQBSE7wX/w/IK&#10;vdVNFBtNs4qILT2IoBaKt0f2mYRk34bsNon/vlso9DjMzDdMthlNI3rqXGVZQTyNQBDnVldcKPi8&#10;vD0vQTiPrLGxTAru5GCznjxkmGo78In6sy9EgLBLUUHpfZtK6fKSDLqpbYmDd7OdQR9kV0jd4RDg&#10;ppGzKHqRBisOCyW2tCspr8/fRsH7gMN2Hu/7Q33b3a+Xxf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23YpMcAAADd&#10;AAAADwAAAAAAAAAAAAAAAACqAgAAZHJzL2Rvd25yZXYueG1sUEsFBgAAAAAEAAQA+gAAAJ4DAAAA&#10;AA==&#10;">
                  <v:shape id="Freeform 7566" o:spid="_x0000_s1544" style="position:absolute;left:9692;top:3550;width:100;height:8;visibility:visible;mso-wrap-style:square;v-text-anchor:top" coordsize="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pwr8A&#10;AADdAAAADwAAAGRycy9kb3ducmV2LnhtbERPy4rCMBTdC/5DuIK7MVEcO1SjSFFwOx0/4NLcaYvN&#10;TWliH379ZDHg8nDeh9NoG9FT52vHGtYrBYK4cKbmUsP95/rxBcIHZIONY9IwkYfTcT47YGrcwN/U&#10;56EUMYR9ihqqENpUSl9UZNGvXEscuV/XWQwRdqU0HQ4x3DZyo9ROWqw5NlTYUlZR8cifVkP22t6c&#10;uiSf5X070dCrvMmGSevlYjzvQQQaw1v8774ZDUmyi/vjm/gE5P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0GnCvwAAAN0AAAAPAAAAAAAAAAAAAAAAAJgCAABkcnMvZG93bnJl&#10;di54bWxQSwUGAAAAAAQABAD1AAAAhAMAAAAA&#10;" path="m,7l2,4,3,2,5,,98,,97,r,1l98,1r1,l90,3,82,6,72,7,53,7,33,8,13,7,,7e" filled="f" strokecolor="white" strokeweight="1pt">
                    <v:path arrowok="t" o:connecttype="custom" o:connectlocs="0,3557;2,3554;3,3552;5,3550;98,3550;98,3550;97,3550;97,3551;98,3551;98,3551;99,3551;90,3553;82,3556;72,3557;53,3557;33,3558;13,3557;0,3557" o:connectangles="0,0,0,0,0,0,0,0,0,0,0,0,0,0,0,0,0,0"/>
                  </v:shape>
                </v:group>
                <v:group id="Group 7567" o:spid="_x0000_s1545" style="position:absolute;left:11612;top:2958;width:3;height:4" coordorigin="11612,2958"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ceH8cAAADdAAAADwAAAGRycy9kb3ducmV2LnhtbESPT2vCQBTE7wW/w/KE&#10;3uomSlWiq4jU0kMoNBFKb4/sMwlm34bsNn++fbdQ6HGYmd8w++NoGtFT52rLCuJFBIK4sLrmUsE1&#10;vzxtQTiPrLGxTAomcnA8zB72mGg78Af1mS9FgLBLUEHlfZtI6YqKDLqFbYmDd7OdQR9kV0rd4RDg&#10;ppHLKFpLgzWHhQpbOldU3LNvo+B1wOG0il/69H47T1/58/tnGpNSj/PxtAPhafT/4b/2m1aw2axj&#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3ceH8cAAADd&#10;AAAADwAAAAAAAAAAAAAAAACqAgAAZHJzL2Rvd25yZXYueG1sUEsFBgAAAAAEAAQA+gAAAJ4DAAAA&#10;AA==&#10;">
                  <v:shape id="Freeform 7568" o:spid="_x0000_s1546" style="position:absolute;left:11612;top:2958;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pvz8YA&#10;AADdAAAADwAAAGRycy9kb3ducmV2LnhtbESP3YrCMBSE74V9h3AWvBFNV8GfapRFFARBsK7g5bE5&#10;25ZtTkoTa317Iwh7OczMN8xi1ZpSNFS7wrKCr0EEgji1uuBMwc9p25+CcB5ZY2mZFDzIwWr50Vlg&#10;rO2dj9QkPhMBwi5GBbn3VSylS3My6Aa2Ig7er60N+iDrTOoa7wFuSjmMorE0WHBYyLGidU7pX3Iz&#10;Cran63lWro/RZn8Y7TcX7ZuenCnV/Wy/5yA8tf4//G7vtILJZDyE1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pvz8YAAADdAAAADwAAAAAAAAAAAAAAAACYAgAAZHJz&#10;L2Rvd25yZXYueG1sUEsFBgAAAAAEAAQA9QAAAIsDAAAAAA==&#10;" path="m,l3,2r,1l,4,,e" filled="f" strokecolor="white" strokeweight="1pt">
                    <v:path arrowok="t" o:connecttype="custom" o:connectlocs="0,2958;3,2960;3,2961;0,2962;0,2958" o:connectangles="0,0,0,0,0"/>
                  </v:shape>
                </v:group>
                <v:group id="Group 7569" o:spid="_x0000_s1547" style="position:absolute;left:11612;top:2936;width:5;height:6" coordorigin="11612,2936" coordsize="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l88YAAADdAAAADwAAAGRycy9kb3ducmV2LnhtbESPS4vCQBCE7wv+h6GF&#10;va2TrPggOorIuniQBR8g3ppMmwQzPSEzJvHfO8KCx6KqvqLmy86UoqHaFZYVxIMIBHFqdcGZgtNx&#10;8zUF4TyyxtIyKXiQg+Wi9zHHRNuW99QcfCYChF2CCnLvq0RKl+Zk0A1sRRy8q60N+iDrTOoa2wA3&#10;pfyOorE0WHBYyLGidU7p7XA3Cn5bbFfD+KfZ3a7rx+U4+jvvYlLqs9+tZiA8df4d/m9vtYLJZDy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6SXzxgAAAN0A&#10;AAAPAAAAAAAAAAAAAAAAAKoCAABkcnMvZG93bnJldi54bWxQSwUGAAAAAAQABAD6AAAAnQMAAAAA&#10;">
                  <v:shape id="Freeform 7570" o:spid="_x0000_s1548" style="position:absolute;left:11612;top:2936;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dMYA&#10;AADdAAAADwAAAGRycy9kb3ducmV2LnhtbESPT2vCQBTE7wW/w/KE3upGCbFGVxGhkOZkbXt/Zl/+&#10;aPZtyG5N2k/fLRQ8DjPzG2azG00rbtS7xrKC+SwCQVxY3XCl4OP95ekZhPPIGlvLpOCbHOy2k4cN&#10;ptoO/Ea3k69EgLBLUUHtfZdK6YqaDLqZ7YiDV9reoA+yr6TucQhw08pFFCXSYMNhocaODjUV19OX&#10;UZAfX4+f5SrGrGoim+TJZVGef5R6nI77NQhPo7+H/9uZVrBcJjH8vQ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9dMYAAADdAAAADwAAAAAAAAAAAAAAAACYAgAAZHJz&#10;L2Rvd25yZXYueG1sUEsFBgAAAAAEAAQA9QAAAIsDAAAAAA==&#10;" path="m,6l,,4,2,5,5,,6e" filled="f" strokecolor="white" strokeweight="1pt">
                    <v:path arrowok="t" o:connecttype="custom" o:connectlocs="0,2942;0,2936;4,2938;5,2941;0,2942" o:connectangles="0,0,0,0,0"/>
                  </v:shape>
                </v:group>
                <v:group id="Group 7571" o:spid="_x0000_s1549" style="position:absolute;left:11612;top:2276;width:2;height:3" coordorigin="11612,2276"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wYHMYAAADdAAAADwAAAGRycy9kb3ducmV2LnhtbESPT4vCMBTE7wv7HcJb&#10;8LamVdSlGkXEFQ8i+AcWb4/m2Rabl9Jk2/rtjSB4HGbmN8xs0ZlSNFS7wrKCuB+BIE6tLjhTcD79&#10;fv+AcB5ZY2mZFNzJwWL++THDRNuWD9QcfSYChF2CCnLvq0RKl+Zk0PVtRRy8q60N+iDrTOoa2wA3&#10;pRxE0VgaLDgs5FjRKqf0dvw3CjYttsthvG52t+vqfjmN9n+7mJTqfXXLKQhPnX+HX+2tVjCZj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TBgcxgAAAN0A&#10;AAAPAAAAAAAAAAAAAAAAAKoCAABkcnMvZG93bnJldi54bWxQSwUGAAAAAAQABAD6AAAAnQMAAAAA&#10;">
                  <v:shape id="Freeform 7572" o:spid="_x0000_s1550" style="position:absolute;left:11612;top:2276;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5rv8YA&#10;AADdAAAADwAAAGRycy9kb3ducmV2LnhtbESPT2sCMRTE7wW/Q3iFXqRmtTaWrVHUInrtWuj1sXn7&#10;Bzcvyybq1k9vBKHHYWZ+w8yXvW3EmTpfO9YwHiUgiHNnai41/By2rx8gfEA22DgmDX/kYbkYPM0x&#10;Ne7C33TOQikihH2KGqoQ2lRKn1dk0Y9cSxy9wnUWQ5RdKU2Hlwi3jZwkiZIWa44LFba0qSg/Zier&#10;4TBtvlQ23Kx+i/L9eFXt+m1XrLV+ee5XnyAC9eE//GjvjYbZTCm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5rv8YAAADdAAAADwAAAAAAAAAAAAAAAACYAgAAZHJz&#10;L2Rvd25yZXYueG1sUEsFBgAAAAAEAAQA9QAAAIsDAAAAAA==&#10;" path="m,l2,1,1,1,,2,,e" filled="f" strokecolor="white" strokeweight="1pt">
                    <v:path arrowok="t" o:connecttype="custom" o:connectlocs="0,2276;2,2277;1,2277;0,2278;0,2276" o:connectangles="0,0,0,0,0"/>
                  </v:shape>
                </v:group>
                <v:group id="Group 7573" o:spid="_x0000_s1551" style="position:absolute;left:685;top:646;width:6;height:19" coordorigin="685,646" coordsize="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Ij8MYAAADdAAAADwAAAGRycy9kb3ducmV2LnhtbESPQWvCQBSE7wX/w/KE&#10;3uomSo1EVxGppQcRqoJ4e2SfSTD7NmS3Sfz3riD0OMzMN8xi1ZtKtNS40rKCeBSBIM6sLjlXcDpu&#10;P2YgnEfWWFkmBXdysFoO3haYatvxL7UHn4sAYZeigsL7OpXSZQUZdCNbEwfvahuDPsgml7rBLsBN&#10;JcdRNJUGSw4LBda0KSi7Hf6Mgu8Ou/Uk/mp3t+vmfjl+7s+7mJR6H/brOQhPvf8Pv9o/WkGS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0iPwxgAAAN0A&#10;AAAPAAAAAAAAAAAAAAAAAKoCAABkcnMvZG93bnJldi54bWxQSwUGAAAAAAQABAD6AAAAnQMAAAAA&#10;">
                  <v:shape id="Freeform 7574" o:spid="_x0000_s1552" style="position:absolute;left:685;top:64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2cEA&#10;AADdAAAADwAAAGRycy9kb3ducmV2LnhtbERPy4rCMBTdC/5DuMLsNFWwSjWKCMKAIE514+7S3D6w&#10;uSlJxta/nyyEWR7Oe7sfTCte5HxjWcF8loAgLqxuuFJwv52maxA+IGtsLZOCN3nY78ajLWba9vxD&#10;rzxUIoawz1BBHUKXSemLmgz6me2II1daZzBE6CqpHfYx3LRykSSpNNhwbKixo2NNxTP/NQowL69L&#10;fTv3dnDvx71Mk/X18lTqazIcNiACDeFf/HF/awWrVRrnxjfxC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2+9nBAAAA3QAAAA8AAAAAAAAAAAAAAAAAmAIAAGRycy9kb3du&#10;cmV2LnhtbFBLBQYAAAAABAAEAPUAAACGAwAAAAA=&#10;" path="m4,r,2l3,5,4,6,5,1r,1l6,3,4,9,1,18r,-7l2,11,1,9,,5,,,1,,2,,4,e" filled="f" strokecolor="white" strokeweight="1pt">
                    <v:path arrowok="t" o:connecttype="custom" o:connectlocs="4,646;4,648;3,651;4,652;4,652;5,647;5,647;5,648;6,649;4,655;1,664;1,657;1,657;1,657;2,657;1,655;0,651;0,646;1,646;2,646;4,646" o:connectangles="0,0,0,0,0,0,0,0,0,0,0,0,0,0,0,0,0,0,0,0,0"/>
                  </v:shape>
                </v:group>
                <v:group id="Group 7575" o:spid="_x0000_s1553" style="position:absolute;left:456;top:675;width:4;height:13" coordorigin="456,675"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SGccAAADdAAAADwAAAGRycy9kb3ducmV2LnhtbESPQWvCQBSE7wX/w/IK&#10;vdVNlBpNs4qILT2IoBaKt0f2mYRk34bsNon/vlso9DjMzDdMthlNI3rqXGVZQTyNQBDnVldcKPi8&#10;vD0vQTiPrLGxTAru5GCznjxkmGo78In6sy9EgLBLUUHpfZtK6fKSDLqpbYmDd7OdQR9kV0jd4RDg&#10;ppGzKFpIgxWHhRJb2pWU1+dvo+B9wGE7j/f9ob7t7tfLy/HrEJNST4/j9hWEp9H/h//aH1pBki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QESGccAAADd&#10;AAAADwAAAAAAAAAAAAAAAACqAgAAZHJzL2Rvd25yZXYueG1sUEsFBgAAAAAEAAQA+gAAAJ4DAAAA&#10;AA==&#10;">
                  <v:shape id="Freeform 7576" o:spid="_x0000_s1554" style="position:absolute;left:456;top:675;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XAMEA&#10;AADdAAAADwAAAGRycy9kb3ducmV2LnhtbERPzWrCQBC+C32HZQre6kYPpqTZiBYCseLB2AcYsmMS&#10;zM6m2TXGt+8eBI8f33+6mUwnRhpca1nBchGBIK6sbrlW8HvOPz5BOI+ssbNMCh7kYJO9zVJMtL3z&#10;icbS1yKEsEtQQeN9n0jpqoYMuoXtiQN3sYNBH+BQSz3gPYSbTq6iaC0NthwaGuzpu6HqWt6MAiwN&#10;y7yIxv30Y7jzx/hvdz0oNX+ftl8gPE3+JX66C60gjuOwP7wJT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3FwDBAAAA3QAAAA8AAAAAAAAAAAAAAAAAmAIAAGRycy9kb3du&#10;cmV2LnhtbFBLBQYAAAAABAAEAPUAAACGAwAAAAA=&#10;" path="m1,12l,12,3,,2,3,1,6r,6e" filled="f" strokecolor="white" strokeweight="1pt">
                    <v:path arrowok="t" o:connecttype="custom" o:connectlocs="1,687;0,687;0,687;3,675;2,678;1,681;1,687" o:connectangles="0,0,0,0,0,0,0"/>
                  </v:shape>
                </v:group>
                <v:group id="Group 7577" o:spid="_x0000_s1555" style="position:absolute;left:428;top:727;width:4;height:4" coordorigin="428,727"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6IwsYAAADdAAAADwAAAGRycy9kb3ducmV2LnhtbESPT2vCQBTE7wW/w/KE&#10;3uomljYSXUVExYMU/APi7ZF9JsHs25Bdk/jtu4WCx2FmfsPMFr2pREuNKy0riEcRCOLM6pJzBefT&#10;5mMCwnlkjZVlUvAkB4v54G2GqbYdH6g9+lwECLsUFRTe16mULivIoBvZmjh4N9sY9EE2udQNdgFu&#10;KjmOom9psOSwUGBNq4Ky+/FhFGw77Jaf8brd32+r5/X09XPZx6TU+7BfTkF46v0r/N/eaQVJk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ojCxgAAAN0A&#10;AAAPAAAAAAAAAAAAAAAAAKoCAABkcnMvZG93bnJldi54bWxQSwUGAAAAAAQABAD6AAAAnQMAAAAA&#10;">
                  <v:shape id="Freeform 7578" o:spid="_x0000_s1556" style="position:absolute;left:428;top:727;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2V8YA&#10;AADdAAAADwAAAGRycy9kb3ducmV2LnhtbESPQWvCQBSE7wX/w/IEL6KbWjQSsxGpKO1BUNtLb6/Z&#10;ZxLMvg3ZNab/vlsQehxm5hsmXfemFh21rrKs4HkagSDOra64UPD5sZssQTiPrLG2TAp+yME6Gzyl&#10;mGh75xN1Z1+IAGGXoILS+yaR0uUlGXRT2xAH72Jbgz7ItpC6xXuAm1rOomghDVYcFkps6LWk/Hq+&#10;GQW3L9p/v7NvpHypx/PDtjgsu6NSo2G/WYHw1Pv/8KP9phXEcTyD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H2V8YAAADdAAAADwAAAAAAAAAAAAAAAACYAgAAZHJz&#10;L2Rvd25yZXYueG1sUEsFBgAAAAAEAAQA9QAAAIsDAAAAAA==&#10;" path="m4,4l,4,,2,,1,1,,2,1,3,2,4,4e" filled="f" strokecolor="white" strokeweight="1pt">
                    <v:path arrowok="t" o:connecttype="custom" o:connectlocs="4,731;0,731;0,729;0,728;1,727;2,728;3,729;4,731" o:connectangles="0,0,0,0,0,0,0,0"/>
                  </v:shape>
                </v:group>
                <v:group id="Group 7579" o:spid="_x0000_s1557" style="position:absolute;left:128;top:544;width:2;height:12" coordorigin="128,54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CzLsYAAADdAAAADwAAAGRycy9kb3ducmV2LnhtbESPQWvCQBSE74L/YXkF&#10;b7qJYlNSVxGp4kEK1YJ4e2SfSTD7NmS3Sfz3riD0OMzMN8xi1ZtKtNS40rKCeBKBIM6sLjlX8Hva&#10;jj9AOI+ssbJMCu7kYLUcDhaYatvxD7VHn4sAYZeigsL7OpXSZQUZdBNbEwfvahuDPsgml7rBLsBN&#10;JadR9C4NlhwWCqxpU1B2O/4ZBbsOu/Us/moPt+vmfjnNv8+HmJQavfXrTxCeev8ffrX3WkGSJD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MLMuxgAAAN0A&#10;AAAPAAAAAAAAAAAAAAAAAKoCAABkcnMvZG93bnJldi54bWxQSwUGAAAAAAQABAD6AAAAnQMAAAAA&#10;">
                  <v:shape id="Freeform 7580" o:spid="_x0000_s1558" style="position:absolute;left:128;top:54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8P8gA&#10;AADdAAAADwAAAGRycy9kb3ducmV2LnhtbESPzWrDMBCE74W8g9hALyWR2yZ14kYJpT+QHuuEQm+L&#10;tLWMrZWx1Nh5+6oQ6HGYmW+YzW50rThRH2rPCm7nGQhi7U3NlYLj4W22AhEissHWMyk4U4DddnK1&#10;wcL4gT/oVMZKJAiHAhXYGLtCyqAtOQxz3xEn79v3DmOSfSVNj0OCu1beZdmDdFhzWrDY0bMl3ZQ/&#10;TsH9u96vF83L501ty6/j8Lo862ap1PV0fHoEEWmM/+FLe28U5Hm+gL836Qn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Efw/yAAAAN0AAAAPAAAAAAAAAAAAAAAAAJgCAABk&#10;cnMvZG93bnJldi54bWxQSwUGAAAAAAQABAD1AAAAjQMAAAAA&#10;" path="m1,2r,4l1,9r,3l,12,1,8,,5,,4,,2,,1,,,,1r1,l1,2e" filled="f" strokecolor="white" strokeweight="1pt">
                    <v:path arrowok="t" o:connecttype="custom" o:connectlocs="1,546;1,550;1,553;1,556;1,556;1,556;0,556;1,552;0,549;0,548;0,546;0,545;0,544;0,545;1,545;1,546" o:connectangles="0,0,0,0,0,0,0,0,0,0,0,0,0,0,0,0"/>
                  </v:shape>
                </v:group>
                <v:group id="Group 7581" o:spid="_x0000_s1559" style="position:absolute;left:49;top:3633;width:19;height:31" coordorigin="49,3633" coordsize="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WOwcYAAADdAAAADwAAAGRycy9kb3ducmV2LnhtbESPQWvCQBSE7wX/w/KE&#10;3uomio1EVxHR0oMUqoJ4e2SfSTD7NmTXJP77riD0OMzMN8xi1ZtKtNS40rKCeBSBIM6sLjlXcDru&#10;PmYgnEfWWFkmBQ9ysFoO3haYatvxL7UHn4sAYZeigsL7OpXSZQUZdCNbEwfvahuDPsgml7rBLsBN&#10;JcdR9CkNlhwWCqxpU1B2O9yNgq8Ou/Uk3rb723XzuBynP+d9TEq9D/v1HISn3v+HX+1vrSBJ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lY7BxgAAAN0A&#10;AAAPAAAAAAAAAAAAAAAAAKoCAABkcnMvZG93bnJldi54bWxQSwUGAAAAAAQABAD6AAAAnQMAAAAA&#10;">
                  <v:shape id="Freeform 7582" o:spid="_x0000_s1560" style="position:absolute;left:49;top:3633;width:19;height:31;visibility:visible;mso-wrap-style:square;v-text-anchor:top" coordsize="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aEsYA&#10;AADdAAAADwAAAGRycy9kb3ducmV2LnhtbESPUWvCMBSF3wf7D+EKe5up27BSjbLZDfekWP0Bl+ba&#10;BpubkmTa7debwWCPh3POdziL1WA7cSEfjGMFk3EGgrh22nCj4Hj4eJyBCBFZY+eYFHxTgNXy/m6B&#10;hXZX3tOlio1IEA4FKmhj7AspQ92SxTB2PXHyTs5bjEn6RmqP1wS3nXzKsqm0aDgttNjTuqX6XH1Z&#10;BWu/3b2Xz8b8TMpyg+Wpejm/VUo9jIbXOYhIQ/wP/7U/tYI8z6fw+y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0aEsYAAADdAAAADwAAAAAAAAAAAAAAAACYAgAAZHJz&#10;L2Rvd25yZXYueG1sUEsFBgAAAAAEAAQA9QAAAIsDAAAAAA==&#10;" path="m1,25l,13,2,6,7,,17,9r2,18l12,31,10,24,1,25e" filled="f" strokecolor="white" strokeweight="1pt">
                    <v:path arrowok="t" o:connecttype="custom" o:connectlocs="1,3658;0,3646;2,3639;7,3633;17,3642;19,3660;12,3664;10,3657;1,3658" o:connectangles="0,0,0,0,0,0,0,0,0"/>
                  </v:shape>
                </v:group>
                <v:group id="Group 7583" o:spid="_x0000_s1561" style="position:absolute;left:165;top:3635;width:31;height:41" coordorigin="165,3635" coordsize="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shape id="Freeform 7584" o:spid="_x0000_s1562" style="position:absolute;left:165;top:3635;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yhsEA&#10;AADdAAAADwAAAGRycy9kb3ducmV2LnhtbERPzWrCQBC+F/oOyxR6qxsVjE1dpdgWvIk/DzBkxySY&#10;nU13t0l8+85B8Pjx/a82o2tVTyE2ng1MJxko4tLbhisD59PP2xJUTMgWW89k4EYRNuvnpxUW1g98&#10;oP6YKiUhHAs0UKfUFVrHsiaHceI7YuEuPjhMAkOlbcBBwl2rZ1m20A4bloYaO9rWVF6Pf05Kbrt3&#10;d9nbr/n3fMBe/8aw6JfGvL6Mnx+gEo3pIb67d9ZAnucyV97IE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BsobBAAAA3QAAAA8AAAAAAAAAAAAAAAAAmAIAAGRycy9kb3du&#10;cmV2LnhtbFBLBQYAAAAABAAEAPUAAACGAwAAAAA=&#10;" path="m29,40l20,36,17,26,,30,,19,4,14r11,1l12,11,10,7,10,,30,,23,13,19,25r3,5l30,31r-1,9e" filled="f" strokecolor="white" strokeweight="1pt">
                    <v:path arrowok="t" o:connecttype="custom" o:connectlocs="29,3675;20,3671;17,3661;0,3665;0,3654;4,3649;15,3650;12,3646;10,3642;10,3635;30,3635;23,3648;19,3660;22,3665;30,3666;29,3675" o:connectangles="0,0,0,0,0,0,0,0,0,0,0,0,0,0,0,0"/>
                  </v:shape>
                </v:group>
                <v:group id="Group 7585" o:spid="_x0000_s1563" style="position:absolute;left:217;top:3636;width:45;height:24" coordorigin="217,3636" coordsize="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shape id="Freeform 7586" o:spid="_x0000_s1564" style="position:absolute;left:217;top:3636;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1RMcA&#10;AADdAAAADwAAAGRycy9kb3ducmV2LnhtbESPwWrCQBCG74LvsEzBm25abJXUVUQqeJFWDaW9Ddlp&#10;EpqdDdk1pj595yB4HP75v/lmsepdrTpqQ+XZwOMkAUWce1txYSA7bcdzUCEiW6w9k4E/CrBaDgcL&#10;TK2/8IG6YyyUQDikaKCMsUm1DnlJDsPEN8SS/fjWYZSxLbRt8SJwV+unJHnRDiuWCyU2tCkp/z2e&#10;nWhk1+79Yx2v08/929dznelD/90ZM3ro16+gIvXxvnxr76yB2Wwu/vKNIEA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tUTHAAAA3QAAAA8AAAAAAAAAAAAAAAAAmAIAAGRy&#10;cy9kb3ducmV2LnhtbFBLBQYAAAAABAAEAPUAAACMAwAAAAA=&#10;" path="m44,11l29,6,15,14,2,24,,10,14,2,35,,45,8r-1,3e" filled="f" strokecolor="white" strokeweight="1pt">
                    <v:path arrowok="t" o:connecttype="custom" o:connectlocs="44,3647;29,3642;15,3650;2,3660;0,3646;14,3638;35,3636;45,3644;44,3647" o:connectangles="0,0,0,0,0,0,0,0,0"/>
                  </v:shape>
                </v:group>
                <v:group id="Group 7587" o:spid="_x0000_s1565" style="position:absolute;left:271;top:3613;width:33;height:30" coordorigin="271,3613" coordsize="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v45ccAAADdAAAADwAAAGRycy9kb3ducmV2LnhtbESPT2vCQBTE7wW/w/KE&#10;3uomllZJXUWCigcpNCmU3h7ZZxLMvg3ZNX++fbdQ6HGYmd8wm91oGtFT52rLCuJFBIK4sLrmUsFn&#10;fnxag3AeWWNjmRRM5GC3nT1sMNF24A/qM1+KAGGXoILK+zaR0hUVGXQL2xIH72o7gz7IrpS6wyHA&#10;TSOXUfQqDdYcFipsKa2ouGV3o+A04LB/jg/95XZNp+/85f3rEpNSj/Nx/wbC0+j/w3/ts1awW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v45ccAAADd&#10;AAAADwAAAAAAAAAAAAAAAACqAgAAZHJzL2Rvd25yZXYueG1sUEsFBgAAAAAEAAQA+gAAAJ4DAAAA&#10;AA==&#10;">
                  <v:shape id="Freeform 7588" o:spid="_x0000_s1566" style="position:absolute;left:271;top:3613;width:33;height:30;visibility:visible;mso-wrap-style:square;v-text-anchor:top" coordsize="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DjsUA&#10;AADdAAAADwAAAGRycy9kb3ducmV2LnhtbESP3WrCQBSE7wu+w3KE3ohuKjSR6CoqFXpRKEYf4JA9&#10;JtHs2ZDd5uft3UKhl8PMfMNsdoOpRUetqywreFtEIIhzqysuFFwvp/kKhPPIGmvLpGAkB7vt5GWD&#10;qbY9n6nLfCEChF2KCkrvm1RKl5dk0C1sQxy8m20N+iDbQuoW+wA3tVxGUSwNVhwWSmzoWFL+yH6M&#10;gvium/FoZu/fHw+euX78yqODU+p1OuzXIDwN/j/81/7UCpJktYTfN+EJ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gOOxQAAAN0AAAAPAAAAAAAAAAAAAAAAAJgCAABkcnMv&#10;ZG93bnJldi54bWxQSwUGAAAAAAQABAD1AAAAigMAAAAA&#10;" path="m,29l,11,17,10,24,r8,9l28,21,15,29,,29e" filled="f" strokecolor="white" strokeweight="1pt">
                    <v:path arrowok="t" o:connecttype="custom" o:connectlocs="0,3642;0,3624;17,3623;24,3613;32,3622;28,3634;15,3642;0,3642" o:connectangles="0,0,0,0,0,0,0,0"/>
                  </v:shape>
                </v:group>
                <v:group id="Group 7589" o:spid="_x0000_s1567" style="position:absolute;left:2387;top:3589;width:94;height:88" coordorigin="2387,3589" coordsize="9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XDCcYAAADdAAAADwAAAGRycy9kb3ducmV2LnhtbESPT4vCMBTE7wt+h/AE&#10;b2taZVepRhFZxYMs+AfE26N5tsXmpTTZtn77jSB4HGbmN8x82ZlSNFS7wrKCeBiBIE6tLjhTcD5t&#10;PqcgnEfWWFomBQ9ysFz0PuaYaNvygZqjz0SAsEtQQe59lUjp0pwMuqGtiIN3s7VBH2SdSV1jG+Cm&#10;lKMo+pYGCw4LOVa0zim9H/+Mgm2L7Woc/zT7+239uJ6+fi/7mJQa9LvVDISnzr/Dr/ZO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5cMJxgAAAN0A&#10;AAAPAAAAAAAAAAAAAAAAAKoCAABkcnMvZG93bnJldi54bWxQSwUGAAAAAAQABAD6AAAAnQMAAAAA&#10;">
                  <v:shape id="Freeform 7590" o:spid="_x0000_s1568" style="position:absolute;left:2387;top:3589;width:94;height:88;visibility:visible;mso-wrap-style:square;v-text-anchor:top" coordsize="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ecsYA&#10;AADdAAAADwAAAGRycy9kb3ducmV2LnhtbESPQUsDMRSE74L/IbyCN5tUpC1r01IFUaQgXQV7fGye&#10;m203L2sSu9t/3xQEj8PMfMMsVoNrxZFCbDxrmIwVCOLKm4ZrDZ8fz7dzEDEhG2w9k4YTRVgtr68W&#10;WBjf85aOZapFhnAsUINNqSukjJUlh3HsO+LsffvgMGUZamkC9hnuWnmn1FQ6bDgvWOzoyVJ1KH+d&#10;htJ+/VSTPj2G3bR83+zeFO5flNY3o2H9ACLRkP7Df+1Xo2E2m9/D5U1+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CecsYAAADdAAAADwAAAAAAAAAAAAAAAACYAgAAZHJz&#10;L2Rvd25yZXYueG1sUEsFBgAAAAAEAAQA9QAAAIsDAAAAAA==&#10;" path="m82,88r,-7l85,77r2,-4l65,70,44,65,26,57,10,48r8,-5l29,44,41,42,32,28r1,-9l33,18r-8,4l21,22r-6,l11,12r-4,l5,12r-2,l,12,2,9,2,4r4,l11,7,26,r4,4l31,5r-2,9l30,14r7,2l45,15r8,l62,25,59,42,54,62,67,57r9,-9l90,64r3,15l82,88e" filled="f" strokecolor="white" strokeweight="1pt">
                    <v:path arrowok="t" o:connecttype="custom" o:connectlocs="82,3677;82,3670;85,3666;87,3662;65,3659;44,3654;26,3646;10,3637;18,3632;29,3633;41,3631;32,3617;33,3608;33,3607;25,3611;21,3611;15,3611;11,3601;7,3601;5,3601;3,3601;0,3601;2,3598;2,3593;6,3593;11,3596;26,3589;30,3593;31,3594;29,3603;30,3603;37,3605;45,3604;53,3604;62,3614;59,3631;54,3651;67,3646;76,3637;90,3653;93,3668;82,3677" o:connectangles="0,0,0,0,0,0,0,0,0,0,0,0,0,0,0,0,0,0,0,0,0,0,0,0,0,0,0,0,0,0,0,0,0,0,0,0,0,0,0,0,0,0"/>
                  </v:shape>
                </v:group>
                <v:group id="Group 7591" o:spid="_x0000_s1569" style="position:absolute;left:2556;top:3554;width:88;height:45" coordorigin="2556,3554" coordsize="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shape id="Freeform 7592" o:spid="_x0000_s1570" style="position:absolute;left:2556;top:3554;width:88;height:45;visibility:visible;mso-wrap-style:square;v-text-anchor:top" coordsize="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8UsUA&#10;AADdAAAADwAAAGRycy9kb3ducmV2LnhtbESPQWvCQBSE70L/w/IKvYhu7CGmqatUQVq8mUrPz+xr&#10;Epp9G3dXk/z7bkHocZiZb5jVZjCtuJHzjWUFi3kCgri0uuFKwelzP8tA+ICssbVMCkbysFk/TFaY&#10;a9vzkW5FqESEsM9RQR1Cl0vpy5oM+rntiKP3bZ3BEKWrpHbYR7hp5XOSpNJgw3Ghxo52NZU/xdUo&#10;eGkKf9keuKX+/DU9vJ/MWPZGqafH4e0VRKAh/Ifv7Q+tYLnMUv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STxSxQAAAN0AAAAPAAAAAAAAAAAAAAAAAJgCAABkcnMv&#10;ZG93bnJldi54bWxQSwUGAAAAAAQABAD1AAAAigMAAAAA&#10;" path="m15,45l10,43,5,42,,40,1,36r,-4l5,32,20,26,33,17r2,-4l34,7,34,r4,l43,r4,1l44,6r2,5l43,23,64,17,83,14r5,11l81,30r1,7l60,36r-21,l21,41r-6,4e" filled="f" strokecolor="white" strokeweight="1pt">
                    <v:path arrowok="t" o:connecttype="custom" o:connectlocs="15,3599;10,3597;5,3596;0,3594;1,3590;1,3586;5,3586;20,3580;33,3571;35,3567;34,3561;34,3554;38,3554;43,3554;47,3555;44,3560;46,3565;43,3577;64,3571;83,3568;88,3579;81,3584;82,3591;60,3590;39,3590;21,3595;15,3599" o:connectangles="0,0,0,0,0,0,0,0,0,0,0,0,0,0,0,0,0,0,0,0,0,0,0,0,0,0,0"/>
                  </v:shape>
                </v:group>
                <v:group id="Group 7593" o:spid="_x0000_s1571" style="position:absolute;left:2677;top:3590;width:54;height:20" coordorigin="2677,3590" coordsize="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7FCsYAAADdAAAADwAAAGRycy9kb3ducmV2LnhtbESPQWvCQBSE7wX/w/IE&#10;b3WTShuJriLSigcpGAXx9sg+k2D2bchuk/jvu4WCx2FmvmGW68HUoqPWVZYVxNMIBHFudcWFgvPp&#10;63UOwnlkjbVlUvAgB+vV6GWJqbY9H6nLfCEChF2KCkrvm1RKl5dk0E1tQxy8m20N+iDbQuoW+wA3&#10;tXyLog9psOKwUGJD25Lye/ZjFOx67Dez+LM73G/bx/X0/n05xKTUZDxsFiA8Df4Z/m/vtYIk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sUKxgAAAN0A&#10;AAAPAAAAAAAAAAAAAAAAAKoCAABkcnMvZG93bnJldi54bWxQSwUGAAAAAAQABAD6AAAAnQMAAAAA&#10;">
                  <v:shape id="Freeform 7594" o:spid="_x0000_s1572" style="position:absolute;left:2677;top:3590;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2/MIA&#10;AADdAAAADwAAAGRycy9kb3ducmV2LnhtbERPS2rDMBDdF3IHMYHuarnFNMaNbEJpwJssmvQAU2ti&#10;ubVGRlJj5/bVIpDl4/23zWJHcSEfBscKnrMcBHHn9MC9gq/T/qkEESKyxtExKbhSgKZePWyx0m7m&#10;T7ocYy9SCIcKFZgYp0rK0BmyGDI3ESfu7LzFmKDvpfY4p3A7ypc8f5UWB04NBid6N9T9Hv+sgp9i&#10;fy1ns5i29R/fO1noYjgflHpcL7s3EJGWeBff3K1WsNmUaW56k56Ar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Pb8wgAAAN0AAAAPAAAAAAAAAAAAAAAAAJgCAABkcnMvZG93&#10;bnJldi54bWxQSwUGAAAAAAQABAD1AAAAhwMAAAAA&#10;" path="m52,17l31,19r-11,l3,15,2,9,,3,2,4r2,l6,4,8,8r2,4l14,16,20,6,36,7,45,,44,2,43,5,50,4r2,3l54,11r-2,6e" filled="f" strokecolor="white" strokeweight="1pt">
                    <v:path arrowok="t" o:connecttype="custom" o:connectlocs="52,3607;31,3609;20,3609;3,3605;2,3599;0,3593;2,3594;4,3594;6,3594;8,3598;10,3602;14,3606;20,3596;36,3597;45,3590;44,3592;43,3595;50,3594;52,3597;54,3601;52,3607" o:connectangles="0,0,0,0,0,0,0,0,0,0,0,0,0,0,0,0,0,0,0,0,0"/>
                  </v:shape>
                </v:group>
                <v:group id="Group 7595" o:spid="_x0000_s1573" style="position:absolute;left:2738;top:3579;width:13;height:4" coordorigin="2738,3579" coordsize="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3048cAAADdAAAADwAAAGRycy9kb3ducmV2LnhtbESPT2vCQBTE74LfYXmC&#10;N93E0qrRVUTa0oMI/gHx9sg+k2D2bciuSfz23ULB4zAzv2GW686UoqHaFZYVxOMIBHFqdcGZgvPp&#10;azQD4TyyxtIyKXiSg/Wq31tiom3LB2qOPhMBwi5BBbn3VSKlS3My6Ma2Ig7ezdYGfZB1JnWNbYCb&#10;Uk6i6EMaLDgs5FjRNqf0fnwYBd8ttpu3+LPZ3W/b5/X0vr/sYlJqOOg2CxCeOv8K/7d/tILp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3048cAAADd&#10;AAAADwAAAAAAAAAAAAAAAACqAgAAZHJzL2Rvd25yZXYueG1sUEsFBgAAAAAEAAQA+gAAAJ4DAAAA&#10;AA==&#10;">
                  <v:shape id="Freeform 7596" o:spid="_x0000_s1574" style="position:absolute;left:2738;top:3579;width:13;height:4;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xmcAA&#10;AADdAAAADwAAAGRycy9kb3ducmV2LnhtbERPPW/CMBDdK/EfrENiKw4dIAkxKEKq6NpQmE/xkUTE&#10;58h2Qvrv8VCp49P7Lo6z6cVEzneWFWzWCQji2uqOGwU/l8/3FIQPyBp7y6TglzwcD4u3AnNtn/xN&#10;UxUaEUPY56igDWHIpfR1Swb92g7EkbtbZzBE6BqpHT5juOnlR5JspcGOY0OLA51aqh/VaBRUF3Me&#10;rtN2chmOvjRNOt/OqVKr5VzuQQSaw7/4z/2lFex2Wdwf38QnIA8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JRxmcAAAADdAAAADwAAAAAAAAAAAAAAAACYAgAAZHJzL2Rvd25y&#10;ZXYueG1sUEsFBgAAAAAEAAQA9QAAAIUDAAAAAA==&#10;" path="m,3l1,1,2,,5,,8,r2,l12,,9,2,4,3,,3e" filled="f" strokecolor="white" strokeweight="1pt">
                    <v:path arrowok="t" o:connecttype="custom" o:connectlocs="0,3582;1,3580;2,3579;5,3579;8,3579;10,3579;12,3579;9,3581;4,3582;0,3582" o:connectangles="0,0,0,0,0,0,0,0,0,0"/>
                  </v:shape>
                </v:group>
                <v:group id="Group 7597" o:spid="_x0000_s1575" style="position:absolute;left:2784;top:3593;width:27;height:16" coordorigin="2784,3593" coordsize="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JuOMcAAADdAAAADwAAAGRycy9kb3ducmV2LnhtbESPQWvCQBSE74L/YXlC&#10;b3UTi7WNWUVEpQcpVAvF2yP7TEKyb0N2TeK/7xYKHoeZ+YZJ14OpRUetKy0riKcRCOLM6pJzBd/n&#10;/fMbCOeRNdaWScGdHKxX41GKibY9f1F38rkIEHYJKii8bxIpXVaQQTe1DXHwrrY16INsc6lb7APc&#10;1HIWRa/SYMlhocCGtgVl1elmFBx67Dcv8a47Vtft/XKef/4cY1LqaTJsliA8Df4R/m9/aAWL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JuOMcAAADd&#10;AAAADwAAAAAAAAAAAAAAAACqAgAAZHJzL2Rvd25yZXYueG1sUEsFBgAAAAAEAAQA+gAAAJ4DAAAA&#10;AA==&#10;">
                  <v:shape id="Freeform 7598" o:spid="_x0000_s1576" style="position:absolute;left:2784;top:3593;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a8MA&#10;AADdAAAADwAAAGRycy9kb3ducmV2LnhtbESP3YrCMBSE7wXfIRzBG9FkK/hTjbIIgnfizwMcmmNb&#10;bE5KE9v69mZhwcthZr5htvveVqKlxpeONfzMFAjizJmScw3323G6AuEDssHKMWl4k4f9bjjYYmpc&#10;xxdqryEXEcI+RQ1FCHUqpc8KsuhnriaO3sM1FkOUTS5Ng12E20omSi2kxZLjQoE1HQrKnteX1eAn&#10;ybmfZOV7ri618u3xXLXdQ+vxqP/dgAjUh2/4v30yGpbLdQJ/b+ITkL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a8MAAADdAAAADwAAAAAAAAAAAAAAAACYAgAAZHJzL2Rv&#10;d25yZXYueG1sUEsFBgAAAAAEAAQA9QAAAIgDAAAAAA==&#10;" path="m27,16l14,8,,9,,6,4,3,9,2r1,l11,2r1,l15,2,18,1,21,r2,l25,1r2,l27,6r,5l27,16e" filled="f" strokecolor="white" strokeweight="1pt">
                    <v:path arrowok="t" o:connecttype="custom" o:connectlocs="27,3609;14,3601;0,3602;0,3599;4,3596;9,3595;10,3595;11,3595;12,3595;15,3595;18,3594;21,3593;23,3593;25,3594;27,3594;27,3599;27,3604;27,3609" o:connectangles="0,0,0,0,0,0,0,0,0,0,0,0,0,0,0,0,0,0"/>
                  </v:shape>
                </v:group>
                <v:group id="Group 7599" o:spid="_x0000_s1577" style="position:absolute;left:2873;top:3562;width:9;height:5" coordorigin="2873,3562"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xV1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xV1McAAADd&#10;AAAADwAAAAAAAAAAAAAAAACqAgAAZHJzL2Rvd25yZXYueG1sUEsFBgAAAAAEAAQA+gAAAJ4DAAAA&#10;AA==&#10;">
                  <v:shape id="Freeform 7600" o:spid="_x0000_s1578" style="position:absolute;left:2873;top:3562;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qMcA&#10;AADdAAAADwAAAGRycy9kb3ducmV2LnhtbESPQWvCQBSE7wX/w/KEXkrdKGJs6ioqKIL0oJbS4yP7&#10;mqRm34bdrYn99V1B6HGYmW+Y2aIztbiQ85VlBcNBAoI4t7riQsH7afM8BeEDssbaMim4kofFvPcw&#10;w0zblg90OYZCRAj7DBWUITSZlD4vyaAf2IY4el/WGQxRukJqh22Em1qOkmQiDVYcF0psaF1Sfj7+&#10;GAW8HaZnvXK/zf7jOn1y7Wf39m2Veux3y1cQgbrwH763d1pBmr6M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oKjHAAAA3QAAAA8AAAAAAAAAAAAAAAAAmAIAAGRy&#10;cy9kb3ducmV2LnhtbFBLBQYAAAAABAAEAPUAAACMAwAAAAA=&#10;" path="m,5l1,3,3,1,5,,6,1,8,2,9,3,6,4,3,4,,5e" filled="f" strokecolor="white" strokeweight="1pt">
                    <v:path arrowok="t" o:connecttype="custom" o:connectlocs="0,3567;1,3565;3,3563;5,3562;6,3563;8,3564;9,3565;6,3566;3,3566;0,3567" o:connectangles="0,0,0,0,0,0,0,0,0,0"/>
                  </v:shape>
                </v:group>
                <v:group id="Group 7601" o:spid="_x0000_s1579" style="position:absolute;left:2877;top:3649;width:27;height:16" coordorigin="2877,3649" coordsize="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O8cAAADdAAAADwAAAGRycy9kb3ducmV2LnhtbESPQWvCQBSE7wX/w/IK&#10;vdVNFBtNs4qILT2IoBaKt0f2mYRk34bsNon/vlso9DjMzDdMthlNI3rqXGVZQTyNQBDnVldcKPi8&#10;vD0vQTiPrLGxTAru5GCznjxkmGo78In6sy9EgLBLUUHpfZtK6fKSDLqpbYmDd7OdQR9kV0jd4RDg&#10;ppGzKHqRBisOCyW2tCspr8/fRsH7gMN2Hu/7Q33b3a+Xxf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loO8cAAADd&#10;AAAADwAAAAAAAAAAAAAAAACqAgAAZHJzL2Rvd25yZXYueG1sUEsFBgAAAAAEAAQA+gAAAJ4DAAAA&#10;AA==&#10;">
                  <v:shape id="Freeform 7602" o:spid="_x0000_s1580" style="position:absolute;left:2877;top:3649;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maMMA&#10;AADdAAAADwAAAGRycy9kb3ducmV2LnhtbESP0YrCMBRE34X9h3AXfJE1UcHu1qayCIJvou4HXJpr&#10;W2xuSpNt698bQfBxmJkzTLYdbSN66nztWMNirkAQF87UXGr4u+y/vkH4gGywcUwa7uRhm39MMkyN&#10;G/hE/TmUIkLYp6ihCqFNpfRFRRb93LXE0bu6zmKIsiul6XCIcNvIpVJrabHmuFBhS7uKitv532rw&#10;s+VxnBX1faVOrfL9/tj0w1Xr6ef4uwERaAzv8Kt9MBqS5GcNzzfxCc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maMMAAADdAAAADwAAAAAAAAAAAAAAAACYAgAAZHJzL2Rv&#10;d25yZXYueG1sUEsFBgAAAAAEAAQA9QAAAIgDAAAAAA==&#10;" path="m,10l8,,27,3,22,15,6,15,,10e" filled="f" strokecolor="white" strokeweight="1pt">
                    <v:path arrowok="t" o:connecttype="custom" o:connectlocs="0,3659;8,3649;27,3652;22,3664;6,3664;0,3659" o:connectangles="0,0,0,0,0,0"/>
                  </v:shape>
                </v:group>
                <v:group id="Group 7603" o:spid="_x0000_s1581" style="position:absolute;left:2900;top:3596;width:57;height:19" coordorigin="2900,3596" coordsize="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dT18YAAADdAAAADwAAAGRycy9kb3ducmV2LnhtbESPQWvCQBSE70L/w/IK&#10;3uomSk2NriJiiwcpVAvi7ZF9JsHs25DdJvHfu0LB4zAz3zCLVW8q0VLjSssK4lEEgjizuuRcwe/x&#10;8+0DhPPIGivLpOBGDlbLl8ECU207/qH24HMRIOxSVFB4X6dSuqwgg25ka+LgXWxj0AfZ5FI32AW4&#10;qeQ4iqbSYMlhocCaNgVl18OfUfDVYbeexNt2f71sbufj+/dpH5NSw9d+PQfhqffP8H97pxUk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B1PXxgAAAN0A&#10;AAAPAAAAAAAAAAAAAAAAAKoCAABkcnMvZG93bnJldi54bWxQSwUGAAAAAAQABAD6AAAAnQMAAAAA&#10;">
                  <v:shape id="Freeform 7604" o:spid="_x0000_s1582" style="position:absolute;left:2900;top:3596;width:57;height:19;visibility:visible;mso-wrap-style:square;v-text-anchor:top" coordsize="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F38EA&#10;AADdAAAADwAAAGRycy9kb3ducmV2LnhtbERPy2oCMRTdF/oP4Ra6qxldGDs1ihREF0Lx8QGXyZ1k&#10;cHIzTFJn7NebhdDl4byX69G34kZ9bAJrmE4KEMRVMA1bDZfz9mMBIiZkg21g0nCnCOvV68sSSxMG&#10;PtLtlKzIIRxL1OBS6kopY+XIY5yEjjhzdeg9pgx7K02PQw73rZwVxVx6bDg3OOzo21F1Pf16DX+K&#10;FPtdbX8Orj5sN9ar8zDT+v1t3HyBSDSmf/HTvTcalPrMc/Ob/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WRd/BAAAA3QAAAA8AAAAAAAAAAAAAAAAAmAIAAGRycy9kb3du&#10;cmV2LnhtbFBLBQYAAAAABAAEAPUAAACGAwAAAAA=&#10;" path="m26,10l13,18,,16,13,2,26,,41,3,57,6,47,13,29,10r-3,e" filled="f" strokecolor="white" strokeweight="1pt">
                    <v:path arrowok="t" o:connecttype="custom" o:connectlocs="26,3606;13,3614;0,3612;13,3598;26,3596;41,3599;57,3602;47,3609;29,3606;26,3606" o:connectangles="0,0,0,0,0,0,0,0,0,0"/>
                  </v:shape>
                </v:group>
                <v:group id="Group 7605" o:spid="_x0000_s1583" style="position:absolute;left:2938;top:3560;width:25;height:8" coordorigin="2938,356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RiP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RiPscAAADd&#10;AAAADwAAAAAAAAAAAAAAAACqAgAAZHJzL2Rvd25yZXYueG1sUEsFBgAAAAAEAAQA+gAAAJ4DAAAA&#10;AA==&#10;">
                  <v:shape id="Freeform 7606" o:spid="_x0000_s1584" style="position:absolute;left:2938;top:3560;width:25;height: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Q4MEA&#10;AADdAAAADwAAAGRycy9kb3ducmV2LnhtbERPzYrCMBC+C75DGMGLaLoebKlGkYJLTwu6PsDQjE2x&#10;mdQm2rpPvzks7PHj+98dRtuKF/W+cazgY5WAIK6cbrhWcP0+LTMQPiBrbB2Tgjd5OOynkx3m2g18&#10;ptcl1CKGsM9RgQmhy6X0lSGLfuU64sjdXG8xRNjXUvc4xHDbynWSbKTFhmODwY4KQ9X98rQKFsWn&#10;fKRfxbvOsmG4paV7/JhSqflsPG5BBBrDv/jPXWoFaZbE/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5UODBAAAA3QAAAA8AAAAAAAAAAAAAAAAAmAIAAGRycy9kb3du&#10;cmV2LnhtbFBLBQYAAAAABAAEAPUAAACGAwAAAAA=&#10;" path="m,7l2,3,5,1r6,2l21,r2,3l25,7,17,8,9,7,,7e" filled="f" strokecolor="white" strokeweight="1pt">
                    <v:path arrowok="t" o:connecttype="custom" o:connectlocs="0,3567;2,3563;5,3561;11,3563;21,3560;23,3563;25,3567;17,3568;9,3567;0,3567" o:connectangles="0,0,0,0,0,0,0,0,0,0"/>
                  </v:shape>
                </v:group>
                <v:group id="Group 7607" o:spid="_x0000_s1585" style="position:absolute;left:2974;top:3598;width:51;height:18" coordorigin="2974,3598" coordsize="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v6ccAAADdAAAADwAAAGRycy9kb3ducmV2LnhtbESPT2vCQBTE7wW/w/IK&#10;3uomSqukriKhSg9SMBFKb4/sMwlm34bsNn++fbdQ6HGYmd8w2/1oGtFT52rLCuJFBIK4sLrmUsE1&#10;Pz5tQDiPrLGxTAomcrDfzR62mGg78IX6zJciQNglqKDyvk2kdEVFBt3CtsTBu9nOoA+yK6XucAhw&#10;08hlFL1IgzWHhQpbSisq7tm3UXAacDis4rf+fL+l01f+/PF5jkmp+eN4eAXhafT/4b/2u1aw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xv6ccAAADd&#10;AAAADwAAAAAAAAAAAAAAAACqAgAAZHJzL2Rvd25yZXYueG1sUEsFBgAAAAAEAAQA+gAAAJ4DAAAA&#10;AA==&#10;">
                  <v:shape id="Freeform 7608" o:spid="_x0000_s1586" style="position:absolute;left:2974;top:3598;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M9cUA&#10;AADdAAAADwAAAGRycy9kb3ducmV2LnhtbESPQWvCQBSE74L/YXkFL9JsmkNro6tIoGg9FI3+gEf2&#10;NQlm34bsJsZ/7wqFHoeZ+YZZbUbTiIE6V1tW8BbFIIgLq2suFVzOX68LEM4ja2wsk4I7Odisp5MV&#10;ptre+ERD7ksRIOxSVFB536ZSuqIigy6yLXHwfm1n0AfZlVJ3eAtw08gkjt+lwZrDQoUtZRUV17w3&#10;CppTf83ueNTJzveHn++CPkecKzV7GbdLEJ5G/x/+a++1go9FnMD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gz1xQAAAN0AAAAPAAAAAAAAAAAAAAAAAJgCAABkcnMv&#10;ZG93bnJldi54bWxQSwUGAAAAAAQABAD1AAAAigMAAAAA&#10;" path="m,4l12,9,25,5,38,,50,3,37,11,21,17,6,15,,4e" filled="f" strokecolor="white" strokeweight="1pt">
                    <v:path arrowok="t" o:connecttype="custom" o:connectlocs="0,3602;12,3607;25,3603;38,3598;50,3601;37,3609;21,3615;6,3613;0,3602" o:connectangles="0,0,0,0,0,0,0,0,0"/>
                  </v:shape>
                </v:group>
                <v:group id="Group 7609" o:spid="_x0000_s1587" style="position:absolute;left:2982;top:3647;width:47;height:15" coordorigin="2982,3647" coordsize="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JUBccAAADdAAAADwAAAGRycy9kb3ducmV2LnhtbESPQWvCQBSE7wX/w/KE&#10;3uomSltJ3YQgtvQgQlWQ3h7ZZxKSfRuy2yT++25B6HGYmW+YTTaZVgzUu9qygngRgSAurK65VHA+&#10;vT+tQTiPrLG1TApu5CBLZw8bTLQd+YuGoy9FgLBLUEHlfZdI6YqKDLqF7YiDd7W9QR9kX0rd4xjg&#10;ppXLKHqRBmsOCxV2tK2oaI4/RsHHiGO+infDvrlub9+n58NlH5NSj/MpfwPhafL/4Xv7Uyt4XU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JUBccAAADd&#10;AAAADwAAAAAAAAAAAAAAAACqAgAAZHJzL2Rvd25yZXYueG1sUEsFBgAAAAAEAAQA+gAAAJ4DAAAA&#10;AA==&#10;">
                  <v:shape id="Freeform 7610" o:spid="_x0000_s1588" style="position:absolute;left:2982;top:3647;width:47;height:15;visibility:visible;mso-wrap-style:square;v-text-anchor:top" coordsize="4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bA8QA&#10;AADdAAAADwAAAGRycy9kb3ducmV2LnhtbESPT4vCMBTE7wt+h/AEb2vqH3alGkUE0YMurHrw+Gye&#10;TbF5KU2s9dsbYWGPw8z8hpktWluKhmpfOFYw6CcgiDOnC84VnI7rzwkIH5A1lo5JwZM8LOadjxmm&#10;2j34l5pDyEWEsE9RgQmhSqX0mSGLvu8q4uhdXW0xRFnnUtf4iHBbymGSfEmLBccFgxWtDGW3w90q&#10;2JLR2OwuP7v2ypvhk8+jfeaU6nXb5RREoDb8h//aW63ge5KM4f0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M2wPEAAAA3QAAAA8AAAAAAAAAAAAAAAAAmAIAAGRycy9k&#10;b3ducmV2LnhtbFBLBQYAAAAABAAEAPUAAACJAwAAAAA=&#10;" path="m,9l14,,30,2,47,8r-6,6l26,10,5,8,,9e" filled="f" strokecolor="white" strokeweight="1pt">
                    <v:path arrowok="t" o:connecttype="custom" o:connectlocs="0,3656;14,3647;30,3649;47,3655;41,3661;26,3657;5,3655;0,3656" o:connectangles="0,0,0,0,0,0,0,0"/>
                  </v:shape>
                </v:group>
                <v:group id="Group 7611" o:spid="_x0000_s1589" style="position:absolute;left:3147;top:3562;width:8;height:7" coordorigin="3147,3562"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dp6sYAAADdAAAADwAAAGRycy9kb3ducmV2LnhtbESPS4vCQBCE78L+h6EX&#10;vOkkKz6IjiKyu+xBBB8g3ppMmwQzPSEzm8R/7wiCx6KqvqIWq86UoqHaFZYVxMMIBHFqdcGZgtPx&#10;ZzAD4TyyxtIyKbiTg9Xyo7fARNuW99QcfCYChF2CCnLvq0RKl+Zk0A1tRRy8q60N+iDrTOoa2wA3&#10;pfyKook0WHBYyLGiTU7p7fBvFPy22K5H8XezvV0398txvD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J2nqxgAAAN0A&#10;AAAPAAAAAAAAAAAAAAAAAKoCAABkcnMvZG93bnJldi54bWxQSwUGAAAAAAQABAD6AAAAnQMAAAAA&#10;">
                  <v:shape id="Freeform 7612" o:spid="_x0000_s1590" style="position:absolute;left:3147;top:3562;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h2sYA&#10;AADdAAAADwAAAGRycy9kb3ducmV2LnhtbESPzWrDMBCE74W+g9hCb43clDjBjRKKIaH5O8TtAyzW&#10;Rja1Vo6lOu7bV4FAjsPMfMPMl4NtRE+drx0reB0lIIhLp2s2Cr6/Vi8zED4ga2wck4I/8rBcPD7M&#10;MdPuwkfqi2BEhLDPUEEVQptJ6cuKLPqRa4mjd3KdxRBlZ6Tu8BLhtpHjJEmlxZrjQoUt5RWVP8Wv&#10;VXA4ntJCb8x2sj/v8pzWvTm8SaWen4aPdxCBhnAP39qfWsF0lqRwfROf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Lh2sYAAADdAAAADwAAAAAAAAAAAAAAAACYAgAAZHJz&#10;L2Rvd25yZXYueG1sUEsFBgAAAAAEAAQA9QAAAIsDAAAAAA==&#10;" path="m,1r3,l5,1,8,,7,3r,2l8,7,5,5,3,3,,1e" filled="f" strokecolor="white" strokeweight="1pt">
                    <v:path arrowok="t" o:connecttype="custom" o:connectlocs="0,3563;3,3563;5,3563;8,3562;7,3565;7,3567;8,3569;5,3567;3,3565;0,3563" o:connectangles="0,0,0,0,0,0,0,0,0,0"/>
                  </v:shape>
                </v:group>
                <v:group id="Group 7613" o:spid="_x0000_s1591" style="position:absolute;left:3171;top:3553;width:15;height:9" coordorigin="3171,3553" coordsize="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lSBsYAAADdAAAADwAAAGRycy9kb3ducmV2LnhtbESPS4vCQBCE78L+h6EX&#10;vOkkKz6IjiKyu+xBBB8g3ppMmwQzPSEzm8R/7wiCx6KqvqIWq86UoqHaFZYVxMMIBHFqdcGZgtPx&#10;ZzAD4TyyxtIyKbiTg9Xyo7fARNuW99QcfCYChF2CCnLvq0RKl+Zk0A1tRRy8q60N+iDrTOoa2wA3&#10;pfyKook0WHBYyLGiTU7p7fBvFPy22K5H8XezvV0398txvDtvY1Kq/9mt5yA8df4dfrX/tILp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VIGxgAAAN0A&#10;AAAPAAAAAAAAAAAAAAAAAKoCAABkcnMvZG93bnJldi54bWxQSwUGAAAAAAQABAD6AAAAnQMAAAAA&#10;">
                  <v:shape id="Freeform 7614" o:spid="_x0000_s1592" style="position:absolute;left:3171;top:3553;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9MMA&#10;AADdAAAADwAAAGRycy9kb3ducmV2LnhtbERPy4rCMBTdD/gP4QpuRNNxYaUaRUcEB0TxAW4vzbUt&#10;NjelibbO15uFMMvDec8WrSnFk2pXWFbwPYxAEKdWF5wpuJw3gwkI55E1lpZJwYscLOadrxkm2jZ8&#10;pOfJZyKEsEtQQe59lUjp0pwMuqGtiAN3s7VBH2CdSV1jE8JNKUdRNJYGCw4NOVb0k1N6Pz2Mgt/m&#10;4MZ/93X8WF1xv+yfd5t4tFOq122XUxCeWv8v/ri3WkE8icLc8CY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9MMAAADdAAAADwAAAAAAAAAAAAAAAACYAgAAZHJzL2Rv&#10;d25yZXYueG1sUEsFBgAAAAAEAAQA9QAAAIgDAAAAAA==&#10;" path="m1,8l,4,1,1,8,r,3l11,5r4,1l10,7,5,8,1,8e" filled="f" strokecolor="white" strokeweight="1pt">
                    <v:path arrowok="t" o:connecttype="custom" o:connectlocs="1,3561;0,3557;1,3554;8,3553;8,3556;11,3558;15,3559;10,3560;5,3561;1,3561" o:connectangles="0,0,0,0,0,0,0,0,0,0"/>
                  </v:shape>
                </v:group>
                <v:group id="Group 7615" o:spid="_x0000_s1593" style="position:absolute;left:3254;top:3564;width:8;height:2" coordorigin="3254,356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j78cAAADdAAAADwAAAGRycy9kb3ducmV2LnhtbESPQWvCQBSE74L/YXlC&#10;b3UTi62NWUVEpQcpVAvF2yP7TEKyb0N2TeK/7xYKHoeZ+YZJ14OpRUetKy0riKcRCOLM6pJzBd/n&#10;/fMChPPIGmvLpOBODtar8SjFRNuev6g7+VwECLsEFRTeN4mULivIoJvahjh4V9sa9EG2udQt9gFu&#10;ajmLoldpsOSwUGBD24Ky6nQzCg499puXeNcdq+v2fjnPP3+OMSn1NBk2SxCeBv8I/7c/tIK3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pj78cAAADd&#10;AAAADwAAAAAAAAAAAAAAAACqAgAAZHJzL2Rvd25yZXYueG1sUEsFBgAAAAAEAAQA+gAAAJ4DAAAA&#10;AA==&#10;">
                  <v:shape id="Freeform 7616" o:spid="_x0000_s1594" style="position:absolute;left:3254;top:3564;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bze78A&#10;AADdAAAADwAAAGRycy9kb3ducmV2LnhtbERPy4rCMBTdC/5DuAOz01QF7XSMIoI4W1/o8pJc2zLN&#10;TWli7Pz9ZCG4PJz3ct3bRkTqfO1YwWScgSDWztRcKjifdqMchA/IBhvHpOCPPKxXw8ESC+OefKB4&#10;DKVIIewLVFCF0BZSel2RRT92LXHi7q6zGBLsSmk6fKZw28hpls2lxZpTQ4UtbSvSv8eHVXC92Ghv&#10;+/gl63AzUTd81zxT6vOj33yDCNSHt/jl/jEKFvkk7U9v0hO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vN7vwAAAN0AAAAPAAAAAAAAAAAAAAAAAJgCAABkcnMvZG93bnJl&#10;di54bWxQSwUGAAAAAAQABAD1AAAAhAMAAAAA&#10;" path="m,l2,,4,,7,,4,,2,,,e" filled="f" strokecolor="white" strokeweight="1pt">
                    <v:path arrowok="t" o:connecttype="custom" o:connectlocs="0,7128;2,7128;4,7128;7,7128;7,7128;4,7128;2,7128;0,7128" o:connectangles="0,0,0,0,0,0,0,0"/>
                  </v:shape>
                </v:group>
                <v:group id="Group 7617" o:spid="_x0000_s1595" style="position:absolute;left:3275;top:3576;width:16;height:14" coordorigin="3275,3576"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X5NMYAAADdAAAADwAAAGRycy9kb3ducmV2LnhtbESPT2vCQBTE7wW/w/IK&#10;3upmFaukriJSxYMI/oHS2yP7TILZtyG7TeK37xaEHoeZ+Q2zWPW2Ei01vnSsQY0SEMSZMyXnGq6X&#10;7dschA/IBivHpOFBHlbLwcsCU+M6PlF7DrmIEPYpaihCqFMpfVaQRT9yNXH0bq6xGKJscmka7CLc&#10;VnKcJO/SYslxocCaNgVl9/OP1bDrsFtP1Gd7uN82j+/L9Ph1UKT18LVff4AI1If/8LO9Nxp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xfk0xgAAAN0A&#10;AAAPAAAAAAAAAAAAAAAAAKoCAABkcnMvZG93bnJldi54bWxQSwUGAAAAAAQABAD6AAAAnQMAAAAA&#10;">
                  <v:shape id="Freeform 7618" o:spid="_x0000_s1596" style="position:absolute;left:3275;top:3576;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PbsMA&#10;AADdAAAADwAAAGRycy9kb3ducmV2LnhtbESP0YrCMBRE3wX/IVxh3zRVFutWoxRxWd/E6gdcmrtt&#10;sLmpTdTu328EwcdhZs4wq01vG3GnzhvHCqaTBARx6bThSsH59D1egPABWWPjmBT8kYfNejhYYabd&#10;g490L0IlIoR9hgrqENpMSl/WZNFPXEscvV/XWQxRdpXUHT4i3DZyliRzadFwXKixpW1N5aW4WQWX&#10;8pp+pbudPZz1D+f5pzkmxij1MerzJYhAfXiHX+29VpAupjN4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PbsMAAADdAAAADwAAAAAAAAAAAAAAAACYAgAAZHJzL2Rv&#10;d25yZXYueG1sUEsFBgAAAAAEAAQA9QAAAIgDAAAAAA==&#10;" path="m4,12l3,7,2,3,,,6,r5,2l15,7r1,6l10,12r-6,e" filled="f" strokecolor="white" strokeweight="1pt">
                    <v:path arrowok="t" o:connecttype="custom" o:connectlocs="4,3588;3,3583;2,3579;0,3576;6,3576;11,3578;15,3583;16,3589;10,3588;4,3588" o:connectangles="0,0,0,0,0,0,0,0,0,0"/>
                  </v:shape>
                </v:group>
                <v:group id="Group 7619" o:spid="_x0000_s1597" style="position:absolute;left:3323;top:3550;width:112;height:45" coordorigin="3323,3550" coordsize="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2McAAADdAAAADwAAAGRycy9kb3ducmV2LnhtbESPQWvCQBSE7wX/w/KE&#10;3uomSltJ3YQgtvQgQlWQ3h7ZZxKSfRuy2yT++25B6HGYmW+YTTaZVgzUu9qygngRgSAurK65VHA+&#10;vT+tQTiPrLG1TApu5CBLZw8bTLQd+YuGoy9FgLBLUEHlfZdI6YqKDLqF7YiDd7W9QR9kX0rd4xjg&#10;ppXLKHqRBmsOCxV2tK2oaI4/RsHHiGO+infDvrlub9+n58NlH5NSj/MpfwPhafL/4Xv7Uyt4Xc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vC2McAAADd&#10;AAAADwAAAAAAAAAAAAAAAACqAgAAZHJzL2Rvd25yZXYueG1sUEsFBgAAAAAEAAQA+gAAAJ4DAAAA&#10;AA==&#10;">
                  <v:shape id="Freeform 7620" o:spid="_x0000_s1598" style="position:absolute;left:3323;top:3550;width:112;height:45;visibility:visible;mso-wrap-style:square;v-text-anchor:top" coordsize="1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uCsIA&#10;AADdAAAADwAAAGRycy9kb3ducmV2LnhtbESPQYvCMBSE74L/ITzBm6aKrFKNIoKop2Wr4vXRPNNi&#10;81KaWOu/3ywseBxm5htmtelsJVpqfOlYwWScgCDOnS7ZKLic96MFCB+QNVaOScGbPGzW/d4KU+1e&#10;/ENtFoyIEPYpKihCqFMpfV6QRT92NXH07q6xGKJsjNQNviLcVnKaJF/SYslxocCadgXlj+xpFcxC&#10;fvNnIzNNB3cqv1vjr1Oj1HDQbZcgAnXhE/5vH7WC+WIyg7838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O4KwgAAAN0AAAAPAAAAAAAAAAAAAAAAAJgCAABkcnMvZG93&#10;bnJldi54bWxQSwUGAAAAAAQABAD1AAAAhwMAAAAA&#10;" path="m108,8l106,7,103,6r-1,l96,17,84,22r-1,3l85,24r1,l86,30r4,4l95,35,77,38,62,44,50,35r12,1l58,20,48,16,33,12r-6,9l15,23,3,31,,15r16,1l25,9,24,1r-5,l15,,31,,30,4r,4l33,11r22,l74,13,85,10,75,4,76,r7,l88,9,92,3,100,r11,l111,3r-1,2l108,8e" filled="f" strokecolor="white" strokeweight="1pt">
                    <v:path arrowok="t" o:connecttype="custom" o:connectlocs="108,3558;106,3557;103,3556;102,3556;96,3567;84,3572;83,3575;85,3574;86,3574;86,3580;90,3584;95,3585;77,3588;62,3594;50,3585;62,3586;58,3570;48,3566;33,3562;27,3571;15,3573;3,3581;0,3565;16,3566;25,3559;24,3551;19,3551;15,3550;31,3550;30,3554;30,3558;33,3561;55,3561;74,3563;85,3560;75,3554;76,3550;83,3550;88,3559;92,3553;100,3550;111,3550;111,3553;110,3555;108,3558" o:connectangles="0,0,0,0,0,0,0,0,0,0,0,0,0,0,0,0,0,0,0,0,0,0,0,0,0,0,0,0,0,0,0,0,0,0,0,0,0,0,0,0,0,0,0,0,0"/>
                  </v:shape>
                </v:group>
                <v:group id="Group 7621" o:spid="_x0000_s1599" style="position:absolute;left:3619;top:3550;width:9;height:2" coordorigin="3619,3550"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7/N8cAAADdAAAADwAAAGRycy9kb3ducmV2LnhtbESPT2vCQBTE7wW/w/KE&#10;3uomFltJ3YgEFQ9SqBZKb4/sMwnJvg3ZNX++fbdQ6HGYmd8wm+1oGtFT5yrLCuJFBII4t7riQsHn&#10;9fC0BuE8ssbGMimYyME2nT1sMNF24A/qL74QAcIuQQWl920ipctLMugWtiUO3s12Bn2QXSF1h0OA&#10;m0Yuo+hFGqw4LJTYUlZSXl/uRsFxwGH3HO/7c33Lpu/r6v3rHJNSj/Nx9wbC0+j/w3/tk1bwuo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7/N8cAAADd&#10;AAAADwAAAAAAAAAAAAAAAACqAgAAZHJzL2Rvd25yZXYueG1sUEsFBgAAAAAEAAQA+gAAAJ4DAAAA&#10;AA==&#10;">
                  <v:shape id="Freeform 7622" o:spid="_x0000_s1600" style="position:absolute;left:3619;top:355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FqMgA&#10;AADdAAAADwAAAGRycy9kb3ducmV2LnhtbESPT2vCQBTE7wW/w/IKvdWNpfgnukostFV6aVUEb4/s&#10;azaafRuyq0m/vSsIPQ4z8xtmtuhsJS7U+NKxgkE/AUGcO11yoWC3fX8eg/ABWWPlmBT8kYfFvPcw&#10;w1S7ln/osgmFiBD2KSowIdSplD43ZNH3XU0cvV/XWAxRNoXUDbYRbiv5kiRDabHkuGCwpjdD+Wlz&#10;tgo+vl4n+/Xk0K4P2XFlvs9ttfzMlHp67LIpiEBd+A/f2yutYDQeDO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V8WoyAAAAN0AAAAPAAAAAAAAAAAAAAAAAJgCAABk&#10;cnMvZG93bnJldi54bWxQSwUGAAAAAAQABAD1AAAAjQMAAAAA&#10;" path="m1,1r,l1,,,,9,,7,1,4,1,1,1e" filled="f" strokecolor="white" strokeweight="1pt">
                    <v:path arrowok="t" o:connecttype="custom" o:connectlocs="1,3551;1,3551;1,3550;0,3550;9,3550;7,3551;4,3551;1,3551" o:connectangles="0,0,0,0,0,0,0,0"/>
                  </v:shape>
                </v:group>
                <v:group id="Group 7623" o:spid="_x0000_s1601" style="position:absolute;left:3913;top:3546;width:29;height:21" coordorigin="3913,3546" coordsize="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DE28cAAADdAAAADwAAAGRycy9kb3ducmV2LnhtbESPT2vCQBTE7wW/w/KE&#10;3uomllZJXUWCigcpNCmU3h7ZZxLMvg3ZNX++fbdQ6HGYmd8wm91oGtFT52rLCuJFBIK4sLrmUsFn&#10;fnxag3AeWWNjmRRM5GC3nT1sMNF24A/qM1+KAGGXoILK+zaR0hUVGXQL2xIH72o7gz7IrpS6wyHA&#10;TSOXUfQqDdYcFipsKa2ouGV3o+A04LB/jg/95XZNp+/85f3rEpNSj/Nx/wbC0+j/w3/ts1awWs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DE28cAAADd&#10;AAAADwAAAAAAAAAAAAAAAACqAgAAZHJzL2Rvd25yZXYueG1sUEsFBgAAAAAEAAQA+gAAAJ4DAAAA&#10;AA==&#10;">
                  <v:shape id="Freeform 7624" o:spid="_x0000_s1602" style="position:absolute;left:3913;top:3546;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w8MA&#10;AADdAAAADwAAAGRycy9kb3ducmV2LnhtbERPz2vCMBS+D/wfwht4m6mT1dIZRYSBh8G0Kuz4aN7a&#10;YvNSk1i7/94cBI8f3+/FajCt6Mn5xrKC6SQBQVxa3XCl4Hj4estA+ICssbVMCv7Jw2o5ellgru2N&#10;99QXoRIxhH2OCuoQulxKX9Zk0E9sRxy5P+sMhghdJbXDWww3rXxPklQabDg21NjRpqbyXFyNgvR0&#10;mF/Sof92P7/n2b74KE87ypQavw7rTxCBhvAUP9xbrWCeTeP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Vw8MAAADdAAAADwAAAAAAAAAAAAAAAACYAgAAZHJzL2Rv&#10;d25yZXYueG1sUEsFBgAAAAAEAAQA9QAAAIgDAAAAAA==&#10;" path="m28,16l15,21,10,12,,9,9,7,23,r5,11l28,13r,2l28,16e" filled="f" strokecolor="white" strokeweight="1pt">
                    <v:path arrowok="t" o:connecttype="custom" o:connectlocs="28,3562;15,3567;10,3558;0,3555;9,3553;23,3546;28,3557;28,3559;28,3561;28,3562" o:connectangles="0,0,0,0,0,0,0,0,0,0"/>
                  </v:shape>
                </v:group>
                <v:group id="Group 7625" o:spid="_x0000_s1603" style="position:absolute;left:3861;top:3552;width:22;height:10" coordorigin="3861,3552"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P1MscAAADdAAAADwAAAGRycy9kb3ducmV2LnhtbESPQWvCQBSE74L/YXlC&#10;b3UTi62NWUVEpQcpVAvF2yP7TEKyb0N2TeK/7xYKHoeZ+YZJ14OpRUetKy0riKcRCOLM6pJzBd/n&#10;/fMChPPIGmvLpOBODtar8SjFRNuev6g7+VwECLsEFRTeN4mULivIoJvahjh4V9sa9EG2udQt9gFu&#10;ajmLoldpsOSwUGBD24Ky6nQzCg499puXeNcdq+v2fjnPP3+OMSn1NBk2SxCeBv8I/7c/tIK3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P1MscAAADd&#10;AAAADwAAAAAAAAAAAAAAAACqAgAAZHJzL2Rvd25yZXYueG1sUEsFBgAAAAAEAAQA+gAAAJ4DAAAA&#10;AA==&#10;">
                  <v:shape id="Freeform 7626" o:spid="_x0000_s1604" style="position:absolute;left:3861;top:3552;width:22;height: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1fcQA&#10;AADdAAAADwAAAGRycy9kb3ducmV2LnhtbERPPW/CMBDdK/EfrEPqVhwYIA0YVCFRdWlVQgfYjviI&#10;o8bnYLsQ+uvroRLj0/terHrbigv50DhWMB5lIIgrpxuuFXztNk85iBCRNbaOScGNAqyWg4cFFtpd&#10;eUuXMtYihXAoUIGJsSukDJUhi2HkOuLEnZy3GBP0tdQerynctnKSZVNpseHUYLCjtaHqu/yxCj7z&#10;/fv5tzLb6bk0m+714/B89AelHof9yxxEpD7exf/uN61glk/S/vQ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SNX3EAAAA3QAAAA8AAAAAAAAAAAAAAAAAmAIAAGRycy9k&#10;b3ducmV2LnhtbFBLBQYAAAAABAAEAPUAAACJAwAAAAA=&#10;" path="m17,4r2,l20,4r1,1l14,6,7,8,,10,4,6,6,,17,4e" filled="f" strokecolor="white" strokeweight="1pt">
                    <v:path arrowok="t" o:connecttype="custom" o:connectlocs="17,3556;19,3556;20,3556;21,3557;14,3558;7,3560;0,3562;4,3558;6,3552;17,3556" o:connectangles="0,0,0,0,0,0,0,0,0,0"/>
                  </v:shape>
                </v:group>
                <v:group id="Group 7627" o:spid="_x0000_s1605" style="position:absolute;left:3860;top:3568;width:25;height:17" coordorigin="3860,3568"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kzicYAAADdAAAADwAAAGRycy9kb3ducmV2LnhtbESPS4vCQBCE78L+h6EX&#10;9qaTuPggOorI7uJBBB8g3ppMmwQzPSEzm8R/7wiCx6KqvqLmy86UoqHaFZYVxIMIBHFqdcGZgtPx&#10;tz8F4TyyxtIyKbiTg+XiozfHRNuW99QcfCYChF2CCnLvq0RKl+Zk0A1sRRy8q60N+iDrTOoa2wA3&#10;pRxG0VgaLDgs5FjROqf0dvg3Cv5abFff8U+zvV3X98txtDtvY1Lq67NbzUB46vw7/GpvtILJd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TOJxgAAAN0A&#10;AAAPAAAAAAAAAAAAAAAAAKoCAABkcnMvZG93bnJldi54bWxQSwUGAAAAAAQABAD6AAAAnQMAAAAA&#10;">
                  <v:shape id="Freeform 7628" o:spid="_x0000_s1606" style="position:absolute;left:3860;top:3568;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2mMUA&#10;AADdAAAADwAAAGRycy9kb3ducmV2LnhtbESPQWvCQBSE7wX/w/KE3urGLbQSXUUF0ZOQKIK3Z/aZ&#10;BLNvQ3bV+O+7hUKPw8x8w8wWvW3EgzpfO9YwHiUgiAtnai41HA+bjwkIH5ANNo5Jw4s8LOaDtxmm&#10;xj05o0ceShEh7FPUUIXQplL6oiKLfuRa4uhdXWcxRNmV0nT4jHDbSJUkX9JizXGhwpbWFRW3/G41&#10;XPJspz5Vu8+Ssz+NXxcK29Ve6/dhv5yCCNSH//Bfe2c0fE+Ugt838Qn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raYxQAAAN0AAAAPAAAAAAAAAAAAAAAAAJgCAABkcnMv&#10;ZG93bnJldi54bWxQSwUGAAAAAAQABAD1AAAAigMAAAAA&#10;" path="m,6l12,,24,9r-2,7l21,17r-1,l19,17r-1,l8,17,8,8,,6e" filled="f" strokecolor="white" strokeweight="1pt">
                    <v:path arrowok="t" o:connecttype="custom" o:connectlocs="0,3574;12,3568;24,3577;22,3584;21,3585;20,3585;19,3585;19,3585;18,3585;8,3585;8,3576;0,3574" o:connectangles="0,0,0,0,0,0,0,0,0,0,0,0"/>
                  </v:shape>
                </v:group>
                <v:group id="Group 7629" o:spid="_x0000_s1607" style="position:absolute;left:3902;top:3568;width:33;height:24" coordorigin="3902,3568" coordsize="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cIZcYAAADdAAAADwAAAGRycy9kb3ducmV2LnhtbESPT4vCMBTE7wt+h/CE&#10;va1plV2lGkVElz2I4B8Qb4/m2Rabl9LEtn57Iwh7HGbmN8xs0ZlSNFS7wrKCeBCBIE6tLjhTcDpu&#10;viYgnEfWWFomBQ9ysJj3PmaYaNvynpqDz0SAsEtQQe59lUjp0pwMuoGtiIN3tbVBH2SdSV1jG+Cm&#10;lMMo+pEGCw4LOVa0yim9He5GwW+L7XIUr5vt7bp6XI7fu/M2JqU++91yCsJT5//D7/afVjC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whlxgAAAN0A&#10;AAAPAAAAAAAAAAAAAAAAAKoCAABkcnMvZG93bnJldi54bWxQSwUGAAAAAAQABAD6AAAAnQMAAAAA&#10;">
                  <v:shape id="Freeform 7630" o:spid="_x0000_s1608" style="position:absolute;left:3902;top:3568;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uw8QA&#10;AADdAAAADwAAAGRycy9kb3ducmV2LnhtbESPT4vCMBTE74LfITxhb2tqV1SqUWRRUBDEPxdvz+bZ&#10;FpuXbpNq99tvhAWPw8z8hpktWlOKB9WusKxg0I9AEKdWF5wpOJ/WnxMQziNrLC2Tgl9ysJh3OzNM&#10;tH3ygR5Hn4kAYZeggtz7KpHSpTkZdH1bEQfvZmuDPsg6k7rGZ4CbUsZRNJIGCw4LOVb0nVN6PzZG&#10;wWVF1d7v5JWHvP1yzQjjXfOj1EevXU5BeGr9O/zf3mgF40k8hN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7LsPEAAAA3QAAAA8AAAAAAAAAAAAAAAAAmAIAAGRycy9k&#10;b3ducmV2LnhtbFBLBQYAAAAABAAEAPUAAACJAwAAAAA=&#10;" path="m10,22l8,20r8,-8l15,12,8,7,4,7,,8,1,5,2,4,2,2,7,4,16,r4,2l23,3r,15l33,13r-2,3l28,19r-2,3l21,22r-7,2l10,22e" filled="f" strokecolor="white" strokeweight="1pt">
                    <v:path arrowok="t" o:connecttype="custom" o:connectlocs="10,3590;8,3588;16,3580;15,3580;8,3575;4,3575;0,3576;1,3573;2,3572;2,3570;7,3572;16,3568;20,3570;23,3571;23,3586;33,3581;31,3584;28,3587;26,3590;21,3590;14,3592;10,3590" o:connectangles="0,0,0,0,0,0,0,0,0,0,0,0,0,0,0,0,0,0,0,0,0,0"/>
                  </v:shape>
                </v:group>
                <v:group id="Group 7631" o:spid="_x0000_s1609" style="position:absolute;left:4017;top:3628;width:7;height:4" coordorigin="4017,3628"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I1isYAAADdAAAADwAAAGRycy9kb3ducmV2LnhtbESPT4vCMBTE7wt+h/AE&#10;b2taxVWqUURc8SCCf0C8PZpnW2xeSpNt67ffLAh7HGbmN8xi1ZlSNFS7wrKCeBiBIE6tLjhTcL18&#10;f85AOI+ssbRMCl7kYLXsfSww0bblEzVnn4kAYZeggtz7KpHSpTkZdENbEQfvYWuDPsg6k7rGNsBN&#10;KUdR9CUNFhwWcqxok1P6PP8YBbsW2/U43jaH52Pzul8mx9shJqUG/W49B+Gp8//hd3uvFUxn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jWKxgAAAN0A&#10;AAAPAAAAAAAAAAAAAAAAAKoCAABkcnMvZG93bnJldi54bWxQSwUGAAAAAAQABAD6AAAAnQMAAAAA&#10;">
                  <v:shape id="Freeform 7632" o:spid="_x0000_s1610" style="position:absolute;left:4017;top:3628;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61ccA&#10;AADdAAAADwAAAGRycy9kb3ducmV2LnhtbESPQWsCMRSE74X+h/AKXopmVbDLahQpCL1I6bYUvD02&#10;z83q5mVN4rr996ZQ6HGYmW+Y1WawrejJh8axgukkA0FcOd1wreDrczfOQYSIrLF1TAp+KMBm/fiw&#10;wkK7G39QX8ZaJAiHAhWYGLtCylAZshgmriNO3tF5izFJX0vt8ZbgtpWzLFtIiw2nBYMdvRqqzuXV&#10;Knj/vsZTP3XbeWmeq0vu28thv1Nq9DRslyAiDfE//Nd+0wpe8tkCft+k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FutXHAAAA3QAAAA8AAAAAAAAAAAAAAAAAmAIAAGRy&#10;cy9kb3ducmV2LnhtbFBLBQYAAAAABAAEAPUAAACMAwAAAAA=&#10;" path="m,4l1,1,2,,4,,5,,6,1r1,l4,2,2,3,,4e" filled="f" strokecolor="white" strokeweight="1pt">
                    <v:path arrowok="t" o:connecttype="custom" o:connectlocs="0,3632;1,3629;2,3628;4,3628;5,3628;6,3629;7,3629;4,3630;2,3631;0,3632" o:connectangles="0,0,0,0,0,0,0,0,0,0"/>
                  </v:shape>
                </v:group>
                <v:group id="Group 7633" o:spid="_x0000_s1611" style="position:absolute;left:4068;top:3624;width:20;height:5" coordorigin="4068,3624" coordsize="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wOZsYAAADdAAAADwAAAGRycy9kb3ducmV2LnhtbESPT4vCMBTE7wt+h/AE&#10;b2taZVepRhFxxYMs+AfE26N5tsXmpTTZtn77jSB4HGbmN8x82ZlSNFS7wrKCeBiBIE6tLjhTcD79&#10;fE5BOI+ssbRMCh7kYLnofcwx0bblAzVHn4kAYZeggtz7KpHSpTkZdENbEQfvZmuDPsg6k7rGNsBN&#10;KUdR9C0NFhwWcqxonVN6P/4ZBdsW29U43jT7+239uJ6+fi/7mJQa9LvVDISnzr/Dr/ZOK5hM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A5mxgAAAN0A&#10;AAAPAAAAAAAAAAAAAAAAAKoCAABkcnMvZG93bnJldi54bWxQSwUGAAAAAAQABAD6AAAAnQMAAAAA&#10;">
                  <v:shape id="Freeform 7634" o:spid="_x0000_s1612" style="position:absolute;left:4068;top:3624;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NgMAA&#10;AADdAAAADwAAAGRycy9kb3ducmV2LnhtbERPy4rCMBTdC/5DuII7TXVhpRpFFMGNjC9we2nuNGWa&#10;m9pErfP1ZiG4PJz3fNnaSjyo8aVjBaNhAoI4d7rkQsHlvB1MQfiArLFyTApe5GG56HbmmGn35CM9&#10;TqEQMYR9hgpMCHUmpc8NWfRDVxNH7tc1FkOETSF1g88Ybis5TpKJtFhybDBY09pQ/ne6WwW3Q3q1&#10;P6vdpkWz/9c+Xb/qQ6lUv9euZiACteEr/rh3WkE6Hce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MNgMAAAADdAAAADwAAAAAAAAAAAAAAAACYAgAAZHJzL2Rvd25y&#10;ZXYueG1sUEsFBgAAAAAEAAQA9QAAAIUDAAAAAA==&#10;" path="m,l1,,7,r7,2l20,4r-8,l6,2,,e" filled="f" strokecolor="white" strokeweight="1pt">
                    <v:path arrowok="t" o:connecttype="custom" o:connectlocs="0,3624;1,3624;7,3624;14,3626;20,3628;12,3628;6,3626;0,3624" o:connectangles="0,0,0,0,0,0,0,0"/>
                  </v:shape>
                </v:group>
                <v:group id="Group 7635" o:spid="_x0000_s1613" style="position:absolute;left:4149;top:3622;width:3;height:3" coordorigin="4149,3622"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8/j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8/j8cAAADd&#10;AAAADwAAAAAAAAAAAAAAAACqAgAAZHJzL2Rvd25yZXYueG1sUEsFBgAAAAAEAAQA+gAAAJ4DAAAA&#10;AA==&#10;">
                  <v:shape id="Freeform 7636" o:spid="_x0000_s1614" style="position:absolute;left:4149;top:3622;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VBsIA&#10;AADdAAAADwAAAGRycy9kb3ducmV2LnhtbERPy4rCMBTdD/gP4QruNFXxQTVKcWZgkHHh4wOuzbWt&#10;NjelibX69ZOFMMvDeS/XrSlFQ7UrLCsYDiIQxKnVBWcKTsfv/hyE88gaS8uk4EkO1qvOxxJjbR+8&#10;p+bgMxFC2MWoIPe+iqV0aU4G3cBWxIG72NqgD7DOpK7xEcJNKUdRNJUGCw4NOVa0ySm9He5GwXg3&#10;kY35wl//mVxv51e7nSYVKtXrtskChKfW/4vf7h+tYDYfh/3hTX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tUGwgAAAN0AAAAPAAAAAAAAAAAAAAAAAJgCAABkcnMvZG93&#10;bnJldi54bWxQSwUGAAAAAAQABAD1AAAAhwMAAAAA&#10;" path="m2,2l1,1,,,2,1r,1e" filled="f" strokecolor="white" strokeweight="1pt">
                    <v:path arrowok="t" o:connecttype="custom" o:connectlocs="2,3624;1,3623;0,3622;0,3622;2,3623;2,3624" o:connectangles="0,0,0,0,0,0"/>
                  </v:shape>
                </v:group>
                <v:group id="Group 7637" o:spid="_x0000_s1615" style="position:absolute;left:4175;top:3626;width:26;height:19" coordorigin="4175,3626"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ClVMcAAADdAAAADwAAAGRycy9kb3ducmV2LnhtbESPQWvCQBSE7wX/w/KE&#10;3uomSltJ3YQgtvQgQlWQ3h7ZZxKSfRuy2yT++25B6HGYmW+YTTaZVgzUu9qygngRgSAurK65VHA+&#10;vT+tQTiPrLG1TApu5CBLZw8bTLQd+YuGoy9FgLBLUEHlfZdI6YqKDLqF7YiDd7W9QR9kX0rd4xjg&#10;ppXLKHqRBmsOCxV2tK2oaI4/RsHHiGO+infDvrlub9+n58NlH5NSj/MpfwPhafL/4Xv7Uyt4Xa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ClVMcAAADd&#10;AAAADwAAAAAAAAAAAAAAAACqAgAAZHJzL2Rvd25yZXYueG1sUEsFBgAAAAAEAAQA+gAAAJ4DAAAA&#10;AA==&#10;">
                  <v:shape id="Freeform 7638" o:spid="_x0000_s1616" style="position:absolute;left:4175;top:3626;width:26;height: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3Gl8UA&#10;AADdAAAADwAAAGRycy9kb3ducmV2LnhtbESPS2/CMBCE75X6H6xF6q04UKmFgEH0JUpvPATXVbwk&#10;ae11ahsI/x4jVeI4mplvNONpa404kg+1YwW9bgaCuHC65lLBZv35OAARIrJG45gUnCnAdHJ/N8Zc&#10;uxMv6biKpUgQDjkqqGJscilDUZHF0HUNcfL2zluMSfpSao+nBLdG9rPsWVqsOS1U2NBbRcXv6mAV&#10;fAwz/0O7tZnNt4t3Lujv1cy/lXrotLMRiEhtvIX/219awcvgqQ/XN+kJ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caXxQAAAN0AAAAPAAAAAAAAAAAAAAAAAJgCAABkcnMv&#10;ZG93bnJldi54bWxQSwUGAAAAAAQABAD1AAAAigMAAAAA&#10;" path="m19,18r-6,l6,18,,18,2,12,4,6,6,,8,r2,l12,,4,3,25,7,19,18e" filled="f" strokecolor="white" strokeweight="1pt">
                    <v:path arrowok="t" o:connecttype="custom" o:connectlocs="19,3644;13,3644;6,3644;0,3644;2,3638;4,3632;6,3626;8,3626;10,3626;12,3626;4,3629;25,3633;19,3644" o:connectangles="0,0,0,0,0,0,0,0,0,0,0,0,0"/>
                  </v:shape>
                </v:group>
                <v:group id="Group 7639" o:spid="_x0000_s1617" style="position:absolute;left:4195;top:3620;width:76;height:21" coordorigin="4195,3620" coordsize="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6euMYAAADdAAAADwAAAGRycy9kb3ducmV2LnhtbESPQWvCQBSE70L/w/IK&#10;vekmhqpEVxHR0oMUjIXi7ZF9JsHs25Bdk/jvu4WCx2FmvmFWm8HUoqPWVZYVxJMIBHFudcWFgu/z&#10;YbwA4TyyxtoyKXiQg836ZbTCVNueT9RlvhABwi5FBaX3TSqly0sy6Ca2IQ7e1bYGfZBtIXWLfYCb&#10;Wk6jaCYNVhwWSmxoV1J+y+5GwUeP/TaJ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7p64xgAAAN0A&#10;AAAPAAAAAAAAAAAAAAAAAKoCAABkcnMvZG93bnJldi54bWxQSwUGAAAAAAQABAD6AAAAnQMAAAAA&#10;">
                  <v:shape id="Freeform 7640" o:spid="_x0000_s1618" style="position:absolute;left:4195;top:3620;width:76;height:21;visibility:visible;mso-wrap-style:square;v-text-anchor:top" coordsize="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SwcUA&#10;AADdAAAADwAAAGRycy9kb3ducmV2LnhtbESPzWrDMBCE74G+g9hCb4ncukmDGyWUgKEXQ+OE9rpY&#10;W9vYWhlL8c/bV4VAjsPMfMPsDpNpxUC9qy0reF5FIIgLq2suFVzO6XILwnlkja1lUjCTg8P+YbHD&#10;RNuRTzTkvhQBwi5BBZX3XSKlKyoy6Fa2Iw7er+0N+iD7UuoexwA3rXyJoo00WHNYqLCjY0VFk1+N&#10;Amzm5sjp+Tracp19ZT9xTt+xUk+P08c7CE+Tv4dv7U+t4G0bv8L/m/AE5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xLBxQAAAN0AAAAPAAAAAAAAAAAAAAAAAJgCAABkcnMv&#10;ZG93bnJldi54bWxQSwUGAAAAAAQABAD1AAAAigMAAAAA&#10;" path="m47,15l27,17,8,16,,13,14,9r,1l15,6,8,5,2,5,23,2,42,,54,5r8,6l76,11,66,20,49,16,47,15e" filled="f" strokecolor="white" strokeweight="1pt">
                    <v:path arrowok="t" o:connecttype="custom" o:connectlocs="47,3635;27,3637;8,3636;0,3633;14,3629;14,3630;15,3626;8,3625;2,3625;23,3622;42,3620;54,3625;62,3631;76,3631;66,3640;49,3636;47,3635" o:connectangles="0,0,0,0,0,0,0,0,0,0,0,0,0,0,0,0,0"/>
                  </v:shape>
                </v:group>
                <v:group id="Group 7641" o:spid="_x0000_s1619" style="position:absolute;left:4252;top:3617;width:28;height:9" coordorigin="4252,3617"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jV8YAAADdAAAADwAAAGRycy9kb3ducmV2LnhtbESPT4vCMBTE7wt+h/AE&#10;b2taxVWqUURW8SCCf0C8PZpnW2xeSpNt67ffLAh7HGbmN8xi1ZlSNFS7wrKCeBiBIE6tLjhTcL1s&#10;P2cgnEfWWFomBS9ysFr2PhaYaNvyiZqzz0SAsEtQQe59lUjp0pwMuqGtiIP3sLVBH2SdSV1jG+Cm&#10;lKMo+pIGCw4LOVa0ySl9nn+Mgl2L7XocfzeH52Pzul8mx9shJqUG/W49B+Gp8//hd3uvFUxn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S6NXxgAAAN0A&#10;AAAPAAAAAAAAAAAAAAAAAKoCAABkcnMvZG93bnJldi54bWxQSwUGAAAAAAQABAD6AAAAnQMAAAAA&#10;">
                  <v:shape id="Freeform 7642" o:spid="_x0000_s1620" style="position:absolute;left:4252;top:3617;width:28;height:9;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4VMQA&#10;AADdAAAADwAAAGRycy9kb3ducmV2LnhtbESPQWvCQBSE7wX/w/KE3upGhTRGV5GgxVOh0YPHR/aZ&#10;DWbfhuwa03/fLRR6HGbmG2azG20rBup941jBfJaAIK6cbrhWcDkf3zIQPiBrbB2Tgm/ysNtOXjaY&#10;a/fkLxrKUIsIYZ+jAhNCl0vpK0MW/cx1xNG7ud5iiLKvpe7xGeG2lYskSaXFhuOCwY4KQ9W9fFgF&#10;9HFOsmL/iUMtr4U5rPDEIVXqdTru1yACjeE//Nc+aQXv2TKF3zfxCc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eFTEAAAA3QAAAA8AAAAAAAAAAAAAAAAAmAIAAGRycy9k&#10;b3ducmV2LnhtbFBLBQYAAAAABAAEAPUAAACJAwAAAAA=&#10;" path="m9,9l6,8,3,4,,1r6,l12,r6,1l22,1r2,2l27,5,20,6,13,8,9,9e" filled="f" strokecolor="white" strokeweight="1pt">
                    <v:path arrowok="t" o:connecttype="custom" o:connectlocs="9,3626;6,3625;3,3621;0,3618;6,3618;12,3617;18,3618;22,3618;24,3620;27,3622;20,3623;13,3625;9,3626" o:connectangles="0,0,0,0,0,0,0,0,0,0,0,0,0"/>
                  </v:shape>
                </v:group>
                <v:group id="Group 7643" o:spid="_x0000_s1621" style="position:absolute;left:4288;top:3614;width:47;height:33" coordorigin="4288,3614" coordsize="4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WYu8YAAADdAAAADwAAAGRycy9kb3ducmV2LnhtbESPT4vCMBTE7wt+h/AE&#10;b2taZVepRhFZxYMs+AfE26N5tsXmpTTZtn77jSB4HGbmN8x82ZlSNFS7wrKCeBiBIE6tLjhTcD5t&#10;PqcgnEfWWFomBQ9ysFz0PuaYaNvygZqjz0SAsEtQQe59lUjp0pwMuqGtiIN3s7VBH2SdSV1jG+Cm&#10;lKMo+pYGCw4LOVa0zim9H/+Mgm2L7Woc/zT7+239uJ6+fi/7mJQa9LvVDISnzr/Dr/ZO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1Zi7xgAAAN0A&#10;AAAPAAAAAAAAAAAAAAAAAKoCAABkcnMvZG93bnJldi54bWxQSwUGAAAAAAQABAD6AAAAnQMAAAAA&#10;">
                  <v:shape id="Freeform 7644" o:spid="_x0000_s1622" style="position:absolute;left:4288;top:3614;width:47;height:33;visibility:visible;mso-wrap-style:square;v-text-anchor:top" coordsize="4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0ksIA&#10;AADdAAAADwAAAGRycy9kb3ducmV2LnhtbERPTWsCMRC9F/ofwhS8FM1qrcpqlCIIPQnaHnocNuPu&#10;4maSJuO6/ffNodDj431vdoPrVE8xtZ4NTCcFKOLK25ZrA58fh/EKVBJki51nMvBDCXbbx4cNltbf&#10;+UT9WWqVQziVaKARCaXWqWrIYZr4QJy5i48OJcNYaxvxnsNdp2dFsdAOW84NDQbaN1RdzzdnIJyO&#10;KHx7jq/1N3v5ms77Y5gbM3oa3taghAb5F/+5362B5eolz81v8hP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7SSwgAAAN0AAAAPAAAAAAAAAAAAAAAAAJgCAABkcnMvZG93&#10;bnJldi54bWxQSwUGAAAAAAQABAD1AAAAhwMAAAAA&#10;" path="m45,33l25,28,9,24,,17r5,l13,18,14,9,11,8,7,7,15,4,21,r7,4l27,5,26,6r,2l27,12,42,23,40,13r7,2l44,26r1,7e" filled="f" strokecolor="white" strokeweight="1pt">
                    <v:path arrowok="t" o:connecttype="custom" o:connectlocs="45,3647;25,3642;9,3638;0,3631;5,3631;13,3632;14,3623;11,3622;7,3621;15,3618;21,3614;28,3618;27,3619;26,3620;26,3622;27,3626;42,3637;40,3627;47,3629;44,3640;45,3647" o:connectangles="0,0,0,0,0,0,0,0,0,0,0,0,0,0,0,0,0,0,0,0,0"/>
                  </v:shape>
                </v:group>
                <v:group id="Group 7645" o:spid="_x0000_s1623" style="position:absolute;left:4634;top:3664;width:24;height:15" coordorigin="4634,3664" coordsize="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pU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AapUscAAADd&#10;AAAADwAAAAAAAAAAAAAAAACqAgAAZHJzL2Rvd25yZXYueG1sUEsFBgAAAAAEAAQA+gAAAJ4DAAAA&#10;AA==&#10;">
                  <v:shape id="Freeform 7646" o:spid="_x0000_s1624" style="position:absolute;left:4634;top:3664;width:24;height: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23MQA&#10;AADdAAAADwAAAGRycy9kb3ducmV2LnhtbERPy2rCQBTdC/2H4Ra604mlUYmOobRUSiALHyDuLplr&#10;Epu5EzJjkv59Z1FweTjvTTqaRvTUudqygvksAkFcWF1zqeB0/JquQDiPrLGxTAp+yUG6fZpsMNF2&#10;4D31B1+KEMIuQQWV920ipSsqMuhmtiUO3NV2Bn2AXSl1h0MIN418jaKFNFhzaKiwpY+Kip/D3Sg4&#10;5mN+y84Z0ueutZciHvJ4Pij18jy+r0F4Gv1D/O/+1gqWq7ewP7w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rttzEAAAA3QAAAA8AAAAAAAAAAAAAAAAAmAIAAGRycy9k&#10;b3ducmV2LnhtbFBLBQYAAAAABAAEAPUAAACJAwAAAAA=&#10;" path="m24,14l9,8r2,7l,8,9,1,21,r3,4l24,9r,5e" filled="f" strokecolor="white" strokeweight="1pt">
                    <v:path arrowok="t" o:connecttype="custom" o:connectlocs="24,3678;9,3672;11,3679;0,3672;9,3665;21,3664;24,3668;24,3673;24,3678" o:connectangles="0,0,0,0,0,0,0,0,0"/>
                  </v:shape>
                </v:group>
                <v:group id="Group 7647" o:spid="_x0000_s1625" style="position:absolute;left:4834;top:3668;width:45;height:24" coordorigin="4834,3668" coordsize="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bWKccAAADdAAAADwAAAGRycy9kb3ducmV2LnhtbESPT2vCQBTE74LfYXlC&#10;b3UTazWkriKi0oMUqoXS2yP78gezb0N2TeK37xYKHoeZ+Q2z2gymFh21rrKsIJ5GIIgzqysuFHxd&#10;Ds8JCOeRNdaWScGdHGzW49EKU217/qTu7AsRIOxSVFB636RSuqwkg25qG+Lg5bY16INsC6lb7APc&#10;1HIWRQtpsOKwUGJDu5Ky6/lmFBx77Lcv8b47XfPd/efy+vF9ikmpp8mwfQPhafCP8H/7XStYJv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bWKccAAADd&#10;AAAADwAAAAAAAAAAAAAAAACqAgAAZHJzL2Rvd25yZXYueG1sUEsFBgAAAAAEAAQA+gAAAJ4DAAAA&#10;AA==&#10;">
                  <v:shape id="Freeform 7648" o:spid="_x0000_s1626" style="position:absolute;left:4834;top:3668;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gZMgA&#10;AADdAAAADwAAAGRycy9kb3ducmV2LnhtbESPQWvCQBCF7wX/wzJCb3VTsRqimyBioZdStaHobciO&#10;SWh2NmS3MfXXdwuCx8eb9715q2wwjeipc7VlBc+TCARxYXXNpYL88/UpBuE8ssbGMin4JQdZOnpY&#10;YaLthffUH3wpAoRdggoq79tESldUZNBNbEscvLPtDPogu1LqDi8Bbho5jaK5NFhzaKiwpU1Fxffh&#10;x4Q38mv/sVv76+zrfXt8aXK5H069Uo/jYb0E4Wnw9+Nb+k0rWMSzKfyvCQi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aKBkyAAAAN0AAAAPAAAAAAAAAAAAAAAAAJgCAABk&#10;cnMvZG93bnJldi54bWxQSwUGAAAAAAQABAD1AAAAjQMAAAAA&#10;" path="m44,24l29,16,14,15,,11,7,,19,6r19,8l45,20r-1,4e" filled="f" strokecolor="white" strokeweight="1pt">
                    <v:path arrowok="t" o:connecttype="custom" o:connectlocs="44,3692;29,3684;14,3683;0,3679;7,3668;19,3674;38,3682;45,3688;44,3692" o:connectangles="0,0,0,0,0,0,0,0,0"/>
                  </v:shape>
                </v:group>
                <v:group id="Group 7649" o:spid="_x0000_s1627" style="position:absolute;left:5030;top:3641;width:34;height:17" coordorigin="5030,3641" coordsize="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jtxccAAADdAAAADwAAAGRycy9kb3ducmV2LnhtbESPT2vCQBTE7wW/w/KE&#10;3nQTbVWiq4jU0oMI/gHx9sg+k2D2bciuSfz23YLQ4zAzv2EWq86UoqHaFZYVxMMIBHFqdcGZgvNp&#10;O5iBcB5ZY2mZFDzJwWrZe1tgom3LB2qOPhMBwi5BBbn3VSKlS3My6Ia2Ig7ezdYGfZB1JnWNbYCb&#10;Uo6iaCINFhwWcqxok1N6Pz6Mgu8W2/U4/mp299vmeT197i+7mJR673frOQhPnf8Pv9o/WsF0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jtxccAAADd&#10;AAAADwAAAAAAAAAAAAAAAACqAgAAZHJzL2Rvd25yZXYueG1sUEsFBgAAAAAEAAQA+gAAAJ4DAAAA&#10;AA==&#10;">
                  <v:shape id="Freeform 7650" o:spid="_x0000_s1628" style="position:absolute;left:5030;top:3641;width:34;height:17;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fLscA&#10;AADdAAAADwAAAGRycy9kb3ducmV2LnhtbESPT2sCMRTE70K/Q3iCF6mJsvhnNYq0CF4Uqralt9fN&#10;c3fp5mXZRF2/fVMQehxm5jfMYtXaSlyp8aVjDcOBAkGcOVNyruF03DxPQfiAbLByTBru5GG1fOos&#10;MDXuxm90PYRcRAj7FDUUIdSplD4ryKIfuJo4emfXWAxRNrk0Dd4i3FZypNRYWiw5LhRY00tB2c/h&#10;YjVQ8r1X/feP2fn1OPpys77i3afSutdt13MQgdrwH360t0bDZJok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eny7HAAAA3QAAAA8AAAAAAAAAAAAAAAAAmAIAAGRy&#10;cy9kb3ducmV2LnhtbFBLBQYAAAAABAAEAPUAAACMAwAAAAA=&#10;" path="m2,14l,7,1,3,2,,12,,23,1r10,l32,9,14,17,2,14e" filled="f" strokecolor="white" strokeweight="1pt">
                    <v:path arrowok="t" o:connecttype="custom" o:connectlocs="2,3655;0,3648;1,3644;2,3641;12,3641;23,3642;33,3642;32,3650;14,3658;2,3655" o:connectangles="0,0,0,0,0,0,0,0,0,0"/>
                  </v:shape>
                </v:group>
                <v:group id="Group 7651" o:spid="_x0000_s1629" style="position:absolute;left:5108;top:3661;width:29;height:14" coordorigin="5108,3661"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3QKscAAADdAAAADwAAAGRycy9kb3ducmV2LnhtbESPW2vCQBSE3wX/w3IE&#10;3+omtl6IriLSlj6I4AXEt0P2mASzZ0N2TeK/7xYKPg4z8w2zXHemFA3VrrCsIB5FIIhTqwvOFJxP&#10;X29zEM4jaywtk4InOViv+r0lJtq2fKDm6DMRIOwSVJB7XyVSujQng25kK+Lg3Wxt0AdZZ1LX2Aa4&#10;KeU4iqbSYMFhIceKtjml9+PDKPhusd28x5/N7n7bPq+nyf6yi0mp4aDbLEB46vwr/N/+0Qpm848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3QKscAAADd&#10;AAAADwAAAAAAAAAAAAAAAACqAgAAZHJzL2Rvd25yZXYueG1sUEsFBgAAAAAEAAQA+gAAAJ4DAAAA&#10;AA==&#10;">
                  <v:shape id="Freeform 7652" o:spid="_x0000_s1630" style="position:absolute;left:5108;top:3661;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Q5sYA&#10;AADdAAAADwAAAGRycy9kb3ducmV2LnhtbESPQWvCQBSE74X+h+UVepG6UYpKdBUptSh4MQq9PrLP&#10;JJh9G3fXmPrrXUHocZiZb5jZojO1aMn5yrKCQT8BQZxbXXGh4LBffUxA+ICssbZMCv7Iw2L++jLD&#10;VNsr76jNQiEihH2KCsoQmlRKn5dk0PdtQxy9o3UGQ5SukNrhNcJNLYdJMpIGK44LJTb0VVJ+yi5G&#10;wdlttj25P93WZ2rDZtAMf5ffP0q9v3XLKYhAXfgPP9trrWA8+RzB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FQ5sYAAADdAAAADwAAAAAAAAAAAAAAAACYAgAAZHJz&#10;L2Rvd25yZXYueG1sUEsFBgAAAAAEAAQA9QAAAIsDAAAAAA==&#10;" path="m,10l6,,22,1r6,13l13,11,,10e" filled="f" strokecolor="white" strokeweight="1pt">
                    <v:path arrowok="t" o:connecttype="custom" o:connectlocs="0,3671;6,3661;22,3662;28,3675;13,3672;0,3671" o:connectangles="0,0,0,0,0,0"/>
                  </v:shape>
                </v:group>
                <v:group id="Group 7653" o:spid="_x0000_s1631" style="position:absolute;left:5271;top:3687;width:25;height:14" coordorigin="5271,3687" coordsize="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7654" o:spid="_x0000_s1632" style="position:absolute;left:5271;top:3687;width:25;height: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5MEA&#10;AADdAAAADwAAAGRycy9kb3ducmV2LnhtbERPy4rCMBTdD/gP4QruxlQRlWoU8QHuRO0w22tzTYvN&#10;TWlS7fz9ZCG4PJz3ct3ZSjyp8aVjBaNhAoI4d7pkoyC7Hr7nIHxA1lg5JgV/5GG96n0tMdXuxWd6&#10;XoIRMYR9igqKEOpUSp8XZNEPXU0cubtrLIYIGyN1g68Ybis5TpKptFhybCiwpm1B+ePSWgWmvbW7&#10;n9Opmo0e+7P5vWfj6TVTatDvNgsQgbrwEb/dR61gNp/Eu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RfuTBAAAA3QAAAA8AAAAAAAAAAAAAAAAAmAIAAGRycy9kb3du&#10;cmV2LnhtbFBLBQYAAAAABAAEAPUAAACGAwAAAAA=&#10;" path="m,12l5,,17,2r7,9l13,14,,12e" filled="f" strokecolor="white" strokeweight="1pt">
                    <v:path arrowok="t" o:connecttype="custom" o:connectlocs="0,3699;5,3687;17,3689;24,3698;13,3701;0,3699" o:connectangles="0,0,0,0,0,0"/>
                  </v:shape>
                </v:group>
                <v:group id="Group 7655" o:spid="_x0000_s1633" style="position:absolute;left:7095;top:3550;width:8;height:2" coordorigin="7095,3550"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7656" o:spid="_x0000_s1634" style="position:absolute;left:7095;top:3550;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ULsQA&#10;AADdAAAADwAAAGRycy9kb3ducmV2LnhtbESPTYvCMBCG74L/IYywN01dUEvXKCIuihfxi2Vvs83Y&#10;FptJabK1/nsjCB6Hd95n5pnOW1OKhmpXWFYwHEQgiFOrC84UnI7f/RiE88gaS8uk4E4O5rNuZ4qJ&#10;tjfeU3PwmQgQdgkqyL2vEildmpNBN7AVccgutjbow1hnUtd4C3BTys8oGkuDBYcLOVa0zCm9Hv7N&#10;k1KlW/ez2unzOv5thhj9Zf6q1EevXXyB8NT69/KrvdEKJvEo/B9sgg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HFC7EAAAA3QAAAA8AAAAAAAAAAAAAAAAAmAIAAGRycy9k&#10;b3ducmV2LnhtbFBLBQYAAAAABAAEAPUAAACJAwAAAAA=&#10;" path="m7,2l4,1,2,1,,,7,r,1l7,2e" filled="f" strokecolor="white" strokeweight="1pt">
                    <v:path arrowok="t" o:connecttype="custom" o:connectlocs="7,3552;4,3551;2,3551;0,3550;7,3550;7,3550;7,3551;7,3552" o:connectangles="0,0,0,0,0,0,0,0"/>
                  </v:shape>
                </v:group>
                <v:group id="Group 7657" o:spid="_x0000_s1635" style="position:absolute;left:7502;top:3550;width:2;height:2" coordorigin="7502,355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7658" o:spid="_x0000_s1636" style="position:absolute;left:7502;top:3550;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GCscA&#10;AADdAAAADwAAAGRycy9kb3ducmV2LnhtbESPQWvCQBSE7wX/w/KE3uqmgjaNriIWS6D0oBF6fWRf&#10;srHZtyG7NWl/fbdQ8DjMzDfMejvaVlyp941jBY+zBARx6XTDtYJzcXhIQfiArLF1TAq+ycN2M7lb&#10;Y6bdwEe6nkItIoR9hgpMCF0mpS8NWfQz1xFHr3K9xRBlX0vd4xDhtpXzJFlKiw3HBYMd7Q2Vn6cv&#10;q6D4GIx7zZfVyyV9f/vJq+I5xUKp++m4W4EINIZb+L+dawVP6WIO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aBgrHAAAA3QAAAA8AAAAAAAAAAAAAAAAAmAIAAGRy&#10;cy9kb3ducmV2LnhtbFBLBQYAAAAABAAEAPUAAACMAwAAAAA=&#10;" path="m,l2,,1,r,1l1,,,e" filled="f" strokecolor="white" strokeweight="1pt">
                    <v:path arrowok="t" o:connecttype="custom" o:connectlocs="0,7100;2,7100;2,7100;1,7100;1,7102;1,7100;0,7100;0,7100" o:connectangles="0,0,0,0,0,0,0,0"/>
                  </v:shape>
                </v:group>
                <v:group id="Group 7659" o:spid="_x0000_s1637" style="position:absolute;left:7477;top:3566;width:9;height:3" coordorigin="7477,3566" coordsize="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7660" o:spid="_x0000_s1638" style="position:absolute;left:7477;top:3566;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4t8YA&#10;AADdAAAADwAAAGRycy9kb3ducmV2LnhtbESPQWvCQBSE74L/YXmFXqRuWmwbUtdgE8Qeeon20ONr&#10;9jUJZt+G7Brjv3cFweMw880wy3Q0rRiod41lBc/zCARxaXXDlYKf/eYpBuE8ssbWMik4k4N0NZ0s&#10;MdH2xAUNO1+JUMIuQQW1910ipStrMujmtiMO3r/tDfog+0rqHk+h3LTyJYrepMGGw0KNHWU1lYfd&#10;0Sgo6LPY5nn2Z2f+9/C9j7c2MEo9PozrDxCeRn8P3+gvreA9fl3A9U1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4t8YAAADdAAAADwAAAAAAAAAAAAAAAACYAgAAZHJz&#10;L2Rvd25yZXYueG1sUEsFBgAAAAAEAAQA9QAAAIsDAAAAAA==&#10;" path="m8,1r,1l8,3,5,2,2,2,,1,2,,5,,8,1e" filled="f" strokecolor="white" strokeweight="1pt">
                    <v:path arrowok="t" o:connecttype="custom" o:connectlocs="8,3567;8,3568;8,3568;8,3569;5,3568;2,3568;0,3567;2,3566;5,3566;8,3567" o:connectangles="0,0,0,0,0,0,0,0,0,0"/>
                  </v:shape>
                </v:group>
                <v:group id="Group 7661" o:spid="_x0000_s1639" style="position:absolute;left:7366;top:3584;width:28;height:25" coordorigin="7366,3584" coordsize="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7662" o:spid="_x0000_s1640" style="position:absolute;left:7366;top:3584;width:28;height: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cccA&#10;AADdAAAADwAAAGRycy9kb3ducmV2LnhtbESPQWvCQBSE7wX/w/IEb3VjQCupq4gg6qGFRj14e2Rf&#10;k7TZt2F3NbG/vlsoeBxm5htmsepNI27kfG1ZwWScgCAurK65VHA6bp/nIHxA1thYJgV38rBaDp4W&#10;mGnb8Qfd8lCKCGGfoYIqhDaT0hcVGfRj2xJH79M6gyFKV0rtsItw08g0SWbSYM1xocKWNhUV3/nV&#10;KPjy6f39tL7oa5d2P4fd5e2cO63UaNivX0EE6sMj/N/eawUv8+k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WCHHHAAAA3QAAAA8AAAAAAAAAAAAAAAAAmAIAAGRy&#10;cy9kb3ducmV2LnhtbFBLBQYAAAAABAAEAPUAAACMAwAAAAA=&#10;" path="m18,1l27,r1,5l25,11r-4,l17,12r-5,l15,23r-8,l1,25r,-1l,24,1,22r,-3l1,17,12,13,20,9,18,1e" filled="f" strokecolor="white" strokeweight="1pt">
                    <v:path arrowok="t" o:connecttype="custom" o:connectlocs="18,3585;27,3584;28,3589;25,3595;21,3595;17,3596;12,3596;15,3607;7,3607;1,3609;1,3608;0,3608;0,3608;1,3606;1,3603;1,3601;12,3597;20,3593;18,3585" o:connectangles="0,0,0,0,0,0,0,0,0,0,0,0,0,0,0,0,0,0,0"/>
                  </v:shape>
                </v:group>
                <v:group id="Group 7663" o:spid="_x0000_s1641" style="position:absolute;left:7372;top:3614;width:8;height:2" coordorigin="7372,361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7664" o:spid="_x0000_s1642" style="position:absolute;left:7372;top:3614;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YKMQA&#10;AADdAAAADwAAAGRycy9kb3ducmV2LnhtbESPTYvCMBCG74L/IYywN01dUEvXKCIuihfxi2Vvs83Y&#10;FptJabK1/nsjCB6Hd95n5pnOW1OKhmpXWFYwHEQgiFOrC84UnI7f/RiE88gaS8uk4E4O5rNuZ4qJ&#10;tjfeU3PwmQgQdgkqyL2vEildmpNBN7AVccgutjbow1hnUtd4C3BTys8oGkuDBYcLOVa0zCm9Hv7N&#10;k1KlW/ez2unzOv5thhj9Zf6q1EevXXyB8NT69/KrvdEKJvEovBtsgg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GCjEAAAA3QAAAA8AAAAAAAAAAAAAAAAAmAIAAGRycy9k&#10;b3ducmV2LnhtbFBLBQYAAAAABAAEAPUAAACJAwAAAAA=&#10;" path="m,l3,,5,,8,,7,r,1l4,2,2,1,,e" filled="f" strokecolor="white" strokeweight="1pt">
                    <v:path arrowok="t" o:connecttype="custom" o:connectlocs="0,3614;3,3614;5,3614;8,3614;7,3614;7,3614;7,3615;4,3616;2,3615;0,3614" o:connectangles="0,0,0,0,0,0,0,0,0,0"/>
                  </v:shape>
                </v:group>
                <v:group id="Group 7665" o:spid="_x0000_s1643" style="position:absolute;left:7308;top:3666;width:7;height:3" coordorigin="7308,3666" coordsize="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7666" o:spid="_x0000_s1644" style="position:absolute;left:7308;top:3666;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XUMIA&#10;AADdAAAADwAAAGRycy9kb3ducmV2LnhtbERPTYvCMBC9C/6HMII3TV1E3WoUqayIgmB3D3scm7Et&#10;NpPSRK3/3hwEj4/3vVi1phJ3alxpWcFoGIEgzqwuOVfw9/szmIFwHlljZZkUPMnBatntLDDW9sEn&#10;uqc+FyGEXYwKCu/rWEqXFWTQDW1NHLiLbQz6AJtc6gYfIdxU8iuKJtJgyaGhwJqSgrJrejMKNvvr&#10;cZxuW7n5PtmzvPxP6yQ5KNXvtes5CE+t/4jf7p1WMJ1Nwv7wJj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FdQwgAAAN0AAAAPAAAAAAAAAAAAAAAAAJgCAABkcnMvZG93&#10;bnJldi54bWxQSwUGAAAAAAQABAD1AAAAhwMAAAAA&#10;" path="m3,2l2,1,1,1,,,2,,4,,7,1,6,2,5,2,3,2e" filled="f" strokecolor="white" strokeweight="1pt">
                    <v:path arrowok="t" o:connecttype="custom" o:connectlocs="3,3668;2,3667;1,3667;0,3666;2,3666;4,3666;7,3667;6,3668;5,3668;3,3668" o:connectangles="0,0,0,0,0,0,0,0,0,0"/>
                  </v:shape>
                </v:group>
                <v:group id="Group 7667" o:spid="_x0000_s1645" style="position:absolute;left:7398;top:3654;width:5;height:8" coordorigin="7398,3654" coordsize="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7668" o:spid="_x0000_s1646" style="position:absolute;left:7398;top:3654;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nhMUA&#10;AADdAAAADwAAAGRycy9kb3ducmV2LnhtbESPT2vCQBTE74LfYXlCb7pJSq2NbkRaCuKtWtrrI/ua&#10;BLNvQ3bzr5++KxQ8DjPzG2a3H00tempdZVlBvIpAEOdWV1wo+Ly8LzcgnEfWWFsmBRM52Gfz2Q5T&#10;bQf+oP7sCxEg7FJUUHrfpFK6vCSDbmUb4uD92NagD7ItpG5xCHBTyySK1tJgxWGhxIZeS8qv584o&#10;eLxIOvJ0eDl1seYJv3/t09ebUg+L8bAF4Wn09/B/+6gVPG/WCdz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meExQAAAN0AAAAPAAAAAAAAAAAAAAAAAJgCAABkcnMv&#10;ZG93bnJldi54bWxQSwUGAAAAAAQABAD1AAAAigMAAAAA&#10;" path="m,6l2,3,3,1,5,,4,2,3,5r,2l2,7,1,6,,6e" filled="f" strokecolor="white" strokeweight="1pt">
                    <v:path arrowok="t" o:connecttype="custom" o:connectlocs="0,3660;2,3657;3,3655;5,3654;4,3656;3,3659;3,3661;2,3661;1,3660;0,3660" o:connectangles="0,0,0,0,0,0,0,0,0,0"/>
                  </v:shape>
                </v:group>
                <v:group id="Group 7669" o:spid="_x0000_s1647" style="position:absolute;left:7497;top:3620;width:12;height:11" coordorigin="7497,3620"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2xpcYAAADdAAAADwAAAGRycy9kb3ducmV2LnhtbESPS4vCQBCE7wv+h6EF&#10;b+skig+io4isyx5kwQeItybTJsFMT8jMJvHfO4Kwx6KqvqKW686UoqHaFZYVxMMIBHFqdcGZgvNp&#10;9zkH4TyyxtIyKXiQg/Wq97HERNuWD9QcfSYChF2CCnLvq0RKl+Zk0A1tRRy8m60N+iDrTOoa2wA3&#10;pRxF0VQaLDgs5FjRNqf0fvwzCr5bbDfj+KvZ32/bx/U0+b3sY1Jq0O82CxCeOv8ffrd/tILZfDq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XbGlxgAAAN0A&#10;AAAPAAAAAAAAAAAAAAAAAKoCAABkcnMvZG93bnJldi54bWxQSwUGAAAAAAQABAD6AAAAnQMAAAAA&#10;">
                  <v:shape id="Freeform 7670" o:spid="_x0000_s1648" style="position:absolute;left:7497;top:3620;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MhsUA&#10;AADdAAAADwAAAGRycy9kb3ducmV2LnhtbESPQWvCQBSE70L/w/IKvemmjdo0ZiNSWhA8aSt4fGRf&#10;k9js25DdxPTfu4LQ4zAz3zDZejSNGKhztWUFz7MIBHFhdc2lgu+vz2kCwnlkjY1lUvBHDtb5wyTD&#10;VNsL72k4+FIECLsUFVTet6mUrqjIoJvZljh4P7Yz6IPsSqk7vAS4aeRLFC2lwZrDQoUtvVdU/B56&#10;o2Cxjee7N8nnD4wt96d9s7F0VOrpcdysQHga/X/43t5qBa/Jcg6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IyGxQAAAN0AAAAPAAAAAAAAAAAAAAAAAJgCAABkcnMv&#10;ZG93bnJldi54bWxQSwUGAAAAAAQABAD1AAAAigMAAAAA&#10;" path="m,3l3,1,6,r5,2l11,5r,3l11,11,7,9,3,6,,3e" filled="f" strokecolor="white" strokeweight="1pt">
                    <v:path arrowok="t" o:connecttype="custom" o:connectlocs="0,3623;3,3621;6,3620;11,3622;11,3625;11,3628;11,3631;7,3629;3,3626;0,3623" o:connectangles="0,0,0,0,0,0,0,0,0,0"/>
                  </v:shape>
                </v:group>
                <v:group id="Group 7671" o:spid="_x0000_s1649" style="position:absolute;left:7535;top:3660;width:36;height:12" coordorigin="7535,3660"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shape id="Freeform 7672" o:spid="_x0000_s1650" style="position:absolute;left:7535;top:3660;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Bo8UA&#10;AADdAAAADwAAAGRycy9kb3ducmV2LnhtbESPQWvCQBSE7wX/w/IEb3UTD6lEV1EhGErBagteH9ln&#10;Nph9G7Krpv++WxB6HGbmG2a5Hmwr7tT7xrGCdJqAIK6cbrhW8P1VvM5B+ICssXVMCn7Iw3o1elli&#10;rt2Dj3Q/hVpECPscFZgQulxKXxmy6KeuI47exfUWQ5R9LXWPjwi3rZwlSSYtNhwXDHa0M1RdTzer&#10;oH3/uKTm8Fnac6r3ReqOZdFslZqMh80CRKAh/Ief7VIreJtn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4GjxQAAAN0AAAAPAAAAAAAAAAAAAAAAAJgCAABkcnMv&#10;ZG93bnJldi54bWxQSwUGAAAAAAQABAD1AAAAigMAAAAA&#10;" path="m,4l17,,36,8,17,12,2,5,,4e" filled="f" strokecolor="white" strokeweight="1pt">
                    <v:path arrowok="t" o:connecttype="custom" o:connectlocs="0,3664;17,3660;36,3668;17,3672;2,3665;0,3664" o:connectangles="0,0,0,0,0,0"/>
                  </v:shape>
                </v:group>
                <v:group id="Group 7673" o:spid="_x0000_s1651" style="position:absolute;left:7693;top:3659;width:44;height:9" coordorigin="7693,3659" coordsize="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3psUAAADdAAAADwAAAGRycy9kb3ducmV2LnhtbESPQYvCMBSE78L+h/AE&#10;b5p2ZVWqUURU9iDC6sKyt0fzbIvNS2liW/+9EQSPw8x8wyxWnSlFQ7UrLCuIRxEI4tTqgjMFv+fd&#10;cAbCeWSNpWVScCcHq+VHb4GJti3/UHPymQgQdgkqyL2vEildmpNBN7IVcfAutjbog6wzqWtsA9yU&#10;8jOKJtJgwWEhx4o2OaXX080o2LfYrsfxtjlcL5v7//nr+HeISalBv1vPQXjq/Dv8an9rBdP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mt6bFAAAA3QAA&#10;AA8AAAAAAAAAAAAAAAAAqgIAAGRycy9kb3ducmV2LnhtbFBLBQYAAAAABAAEAPoAAACcAwAAAAA=&#10;">
                  <v:shape id="Freeform 7674" o:spid="_x0000_s1652" style="position:absolute;left:7693;top:3659;width:44;height:9;visibility:visible;mso-wrap-style:square;v-text-anchor:top" coordsize="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8MMA&#10;AADdAAAADwAAAGRycy9kb3ducmV2LnhtbERPz2vCMBS+C/sfwht4kTWdBy2dUXQgCKJit8OOj+at&#10;6da8lCba+t+bg+Dx4/u9WA22EVfqfO1YwXuSgiAuna65UvD9tX3LQPiArLFxTApu5GG1fBktMNeu&#10;5zNdi1CJGMI+RwUmhDaX0peGLPrEtcSR+3WdxRBhV0ndYR/DbSOnaTqTFmuODQZb+jRU/hcXq+Dv&#10;1Bv2/XoS3D7blJvDsfiZHpUavw7rDxCBhvAUP9w7rWCezeLc+CY+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S+8MMAAADdAAAADwAAAAAAAAAAAAAAAACYAgAAZHJzL2Rv&#10;d25yZXYueG1sUEsFBgAAAAAEAAQA9QAAAIgDAAAAAA==&#10;" path="m,8l1,5,2,3,3,2,12,1,21,r8,l35,1r5,2l43,4,29,8,14,6,,8e" filled="f" strokecolor="white" strokeweight="1pt">
                    <v:path arrowok="t" o:connecttype="custom" o:connectlocs="0,3667;1,3664;2,3662;3,3661;12,3660;21,3659;29,3659;35,3660;40,3662;43,3663;29,3667;14,3665;0,3667" o:connectangles="0,0,0,0,0,0,0,0,0,0,0,0,0"/>
                  </v:shape>
                </v:group>
                <v:group id="Group 7675" o:spid="_x0000_s1653" style="position:absolute;left:8151;top:3644;width:31;height:12" coordorigin="8151,3644"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e1hk/IAAAA&#10;3QAAAA8AAAAAAAAAAAAAAAAAqgIAAGRycy9kb3ducmV2LnhtbFBLBQYAAAAABAAEAPoAAACfAwAA&#10;AAA=&#10;">
                  <v:shape id="Freeform 7676" o:spid="_x0000_s1654" style="position:absolute;left:8151;top:3644;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TcMIA&#10;AADdAAAADwAAAGRycy9kb3ducmV2LnhtbERPzYrCMBC+C/sOYYS9yJpYxEo1yioIKwqi6wMMzdgW&#10;m0lpou2+/eYgePz4/pfr3tbiSa2vHGuYjBUI4tyZigsN19/d1xyED8gGa8ek4Y88rFcfgyVmxnV8&#10;puclFCKGsM9QQxlCk0np85Is+rFriCN3c63FEGFbSNNiF8NtLROlZtJixbGhxIa2JeX3y8NqUMep&#10;31/rQz9y6UydJskm2XUbrT+H/fcCRKA+vMUv94/RkM7T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9NwwgAAAN0AAAAPAAAAAAAAAAAAAAAAAJgCAABkcnMvZG93&#10;bnJldi54bWxQSwUGAAAAAAQABAD1AAAAhwMAAAAA&#10;" path="m,7l9,4,18,r9,l28,1r2,1l31,2,19,12,1,7,,7e" filled="f" strokecolor="white" strokeweight="1pt">
                    <v:path arrowok="t" o:connecttype="custom" o:connectlocs="0,3651;9,3648;18,3644;27,3644;28,3645;30,3646;31,3646;19,3656;1,3651;0,3651" o:connectangles="0,0,0,0,0,0,0,0,0,0"/>
                  </v:shape>
                </v:group>
                <v:group id="Group 7677" o:spid="_x0000_s1655" style="position:absolute;left:8312;top:3639;width:43;height:11" coordorigin="8312,3639" coordsize="4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oclMcAAADdAAAADwAAAGRycy9kb3ducmV2LnhtbESPT2vCQBTE7wW/w/KE&#10;3uomllZJXUWCigcpNCmU3h7ZZxLMvg3ZNX++fbdQ6HGYmd8wm91oGtFT52rLCuJFBIK4sLrmUsFn&#10;fnxag3AeWWNjmRRM5GC3nT1sMNF24A/qM1+KAGGXoILK+zaR0hUVGXQL2xIH72o7gz7IrpS6wyHA&#10;TSOXUfQqDdYcFipsKa2ouGV3o+A04LB/jg/95XZNp+/85f3rEpNSj/Nx/wbC0+j/w3/ts1awWq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oclMcAAADd&#10;AAAADwAAAAAAAAAAAAAAAACqAgAAZHJzL2Rvd25yZXYueG1sUEsFBgAAAAAEAAQA+gAAAJ4DAAAA&#10;AA==&#10;">
                  <v:shape id="Freeform 7678" o:spid="_x0000_s1656" style="position:absolute;left:8312;top:3639;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2Q1sQA&#10;AADdAAAADwAAAGRycy9kb3ducmV2LnhtbESPQWsCMRSE7wX/Q3gFbzWp0rpsjSJSwWu3inh7bF53&#10;F5OXNUl1/fdNodDjMDPfMIvV4Ky4UoidZw3PEwWCuPam40bD/nP7VICICdmg9Uwa7hRhtRw9LLA0&#10;/sYfdK1SIzKEY4ka2pT6UspYt+QwTnxPnL0vHxymLEMjTcBbhjsrp0q9Socd54UWe9q0VJ+rb6dh&#10;d1DBX/YvylbFafNuh1k6r49ajx+H9RuIREP6D/+1d0bDvJhP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kNbEAAAA3QAAAA8AAAAAAAAAAAAAAAAAmAIAAGRycy9k&#10;b3ducmV2LnhtbFBLBQYAAAAABAAEAPUAAACJAwAAAAA=&#10;" path="m42,10r-19,l3,10,,8,1,6,3,3,7,2,11,1,14,,30,,42,3r,7e" filled="f" strokecolor="white" strokeweight="1pt">
                    <v:path arrowok="t" o:connecttype="custom" o:connectlocs="42,3649;23,3649;3,3649;0,3647;1,3645;3,3642;7,3641;11,3640;14,3639;14,3639;30,3639;42,3642;42,3649" o:connectangles="0,0,0,0,0,0,0,0,0,0,0,0,0"/>
                  </v:shape>
                </v:group>
                <v:group id="Group 7679" o:spid="_x0000_s1657" style="position:absolute;left:8882;top:3609;width:24;height:11" coordorigin="8882,3609"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QneMYAAADdAAAADwAAAGRycy9kb3ducmV2LnhtbESPT4vCMBTE7wt+h/AE&#10;b2taZVepRhFZxYMs+AfE26N5tsXmpTTZtn77jSB4HGbmN8x82ZlSNFS7wrKCeBiBIE6tLjhTcD5t&#10;PqcgnEfWWFomBQ9ysFz0PuaYaNvygZqjz0SAsEtQQe59lUjp0pwMuqGtiIN3s7VBH2SdSV1jG+Cm&#10;lKMo+pYGCw4LOVa0zim9H/+Mgm2L7Woc/zT7+239uJ6+fi/7mJQa9LvVDISnzr/Dr/ZOK5hM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hCd4xgAAAN0A&#10;AAAPAAAAAAAAAAAAAAAAAKoCAABkcnMvZG93bnJldi54bWxQSwUGAAAAAAQABAD6AAAAnQMAAAAA&#10;">
                  <v:shape id="Freeform 7680" o:spid="_x0000_s1658" style="position:absolute;left:8882;top:3609;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u2cQA&#10;AADdAAAADwAAAGRycy9kb3ducmV2LnhtbESPzWoCMRSF94LvEK7QnWYsRWU0SrWICm6c1oW7y+Q6&#10;GTu5GSZRp2/fCILLw/n5OLNFaytxo8aXjhUMBwkI4tzpkgsFP9/r/gSED8gaK8ek4I88LObdzgxT&#10;7e58oFsWChFH2KeowIRQp1L63JBFP3A1cfTOrrEYomwKqRu8x3FbyfckGUmLJUeCwZpWhvLf7Goj&#10;xAdnz7sLHZf77Gvj5dKc1q1Sb732cwoiUBte4Wd7qxWMJ+MPeLy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tbtnEAAAA3QAAAA8AAAAAAAAAAAAAAAAAmAIAAGRycy9k&#10;b3ducmV2LnhtbFBLBQYAAAAABAAEAPUAAACJAwAAAAA=&#10;" path="m9,10r1,l10,9,8,10r-4,l,9,2,6,4,3,7,r5,l18,r6,l22,7,16,9,9,10e" filled="f" strokecolor="white" strokeweight="1pt">
                    <v:path arrowok="t" o:connecttype="custom" o:connectlocs="9,3619;10,3619;10,3618;10,3618;8,3619;4,3619;0,3618;2,3615;4,3612;7,3609;12,3609;18,3609;24,3609;22,3616;16,3618;9,3619" o:connectangles="0,0,0,0,0,0,0,0,0,0,0,0,0,0,0,0"/>
                  </v:shape>
                </v:group>
                <v:group id="Group 7681" o:spid="_x0000_s1659" style="position:absolute;left:9229;top:3681;width:21;height:15" coordorigin="9229,3681"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Eal8YAAADdAAAADwAAAGRycy9kb3ducmV2LnhtbESPT4vCMBTE74LfITxh&#10;b5pWcZVqFJF12YMs+AfE26N5tsXmpTTZtn77jSB4HGbmN8xy3ZlSNFS7wrKCeBSBIE6tLjhTcD7t&#10;hnMQziNrLC2Tggc5WK/6vSUm2rZ8oOboMxEg7BJUkHtfJVK6NCeDbmQr4uDdbG3QB1lnUtfYBrgp&#10;5TiKPqXBgsNCjhVtc0rvxz+j4LvFdjOJv5r9/bZ9XE/T38s+JqU+Bt1mAcJT59/hV/tHK5jN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IRqXxgAAAN0A&#10;AAAPAAAAAAAAAAAAAAAAAKoCAABkcnMvZG93bnJldi54bWxQSwUGAAAAAAQABAD6AAAAnQMAAAAA&#10;">
                  <v:shape id="Freeform 7682" o:spid="_x0000_s1660" style="position:absolute;left:9229;top:3681;width:21;height: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2usUA&#10;AADdAAAADwAAAGRycy9kb3ducmV2LnhtbESP0WoCMRRE34X+Q7hC3zRrBVe2RpGqsJW+1PYDLpvr&#10;ZnVzs02ibv++EQo+DjNzhlmsetuKK/nQOFYwGWcgiCunG64VfH/tRnMQISJrbB2Tgl8KsFo+DRZY&#10;aHfjT7oeYi0ShEOBCkyMXSFlqAxZDGPXESfv6LzFmKSvpfZ4S3Dbypcsm0mLDacFgx29GarOh4tV&#10;sN8ct7kuTeV9OJ/ey/Xm52N6Uup52K9fQUTq4yP83y61gnyez+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ja6xQAAAN0AAAAPAAAAAAAAAAAAAAAAAJgCAABkcnMv&#10;ZG93bnJldi54bWxQSwUGAAAAAAQABAD1AAAAigMAAAAA&#10;" path="m1,l8,r6,l20,,17,12,5,14,,4,1,e" filled="f" strokecolor="white" strokeweight="1pt">
                    <v:path arrowok="t" o:connecttype="custom" o:connectlocs="1,3681;8,3681;14,3681;20,3681;17,3693;5,3695;0,3685;1,3681" o:connectangles="0,0,0,0,0,0,0,0"/>
                  </v:shape>
                </v:group>
                <v:group id="Group 7683" o:spid="_x0000_s1661" style="position:absolute;left:9283;top:3657;width:32;height:45" coordorigin="9283,3657" coordsize="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8he8YAAADdAAAADwAAAGRycy9kb3ducmV2LnhtbESPQWvCQBSE7wX/w/IE&#10;b3WTShuJriLSigcpGAXx9sg+k2D2bchuk/jvu4WCx2FmvmGW68HUoqPWVZYVxNMIBHFudcWFgvPp&#10;63UOwnlkjbVlUvAgB+vV6GWJqbY9H6nLfCEChF2KCkrvm1RKl5dk0E1tQxy8m20N+iDbQuoW+wA3&#10;tXyLog9psOKwUGJD25Lye/ZjFOx67Dez+LM73G/bx/X0/n05xKTUZDxsFiA8Df4Z/m/vtYJk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vyF7xgAAAN0A&#10;AAAPAAAAAAAAAAAAAAAAAKoCAABkcnMvZG93bnJldi54bWxQSwUGAAAAAAQABAD6AAAAnQMAAAAA&#10;">
                  <v:shape id="Freeform 7684" o:spid="_x0000_s1662" style="position:absolute;left:9283;top:3657;width:32;height:45;visibility:visible;mso-wrap-style:square;v-text-anchor:top" coordsize="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7gcIA&#10;AADdAAAADwAAAGRycy9kb3ducmV2LnhtbERPTYvCMBC9L/gfwgheljXVg0rXKFJRPHjZKrh7G5qx&#10;KTaT0kRb/705CHt8vO/lure1eFDrK8cKJuMEBHHhdMWlgvNp97UA4QOyxtoxKXiSh/Vq8LHEVLuO&#10;f+iRh1LEEPYpKjAhNKmUvjBk0Y9dQxy5q2sthgjbUuoWuxhuazlNkpm0WHFsMNhQZqi45XeroJnk&#10;5C/V9Pdo//LDdm82n1nWKTUa9ptvEIH68C9+uw9awXwxj3Pj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PvuBwgAAAN0AAAAPAAAAAAAAAAAAAAAAAJgCAABkcnMvZG93&#10;bnJldi54bWxQSwUGAAAAAAQABAD1AAAAhwMAAAAA&#10;" path="m14,45r2,-9l24,33,10,16,,,13,3r7,10l28,21r4,9l30,45r-16,e" filled="f" strokecolor="white" strokeweight="1pt">
                    <v:path arrowok="t" o:connecttype="custom" o:connectlocs="14,3702;16,3693;24,3690;10,3673;0,3657;13,3660;20,3670;28,3678;32,3687;30,3702;14,3702" o:connectangles="0,0,0,0,0,0,0,0,0,0,0"/>
                  </v:shape>
                </v:group>
                <v:group id="Group 7685" o:spid="_x0000_s1663" style="position:absolute;left:9474;top:3716;width:20;height:14" coordorigin="9474,3716" coordsize="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wQkscAAADdAAAADwAAAGRycy9kb3ducmV2LnhtbESPT2vCQBTE74LfYXmC&#10;N93E0qrRVUTa0oMI/gHx9sg+k2D2bciuSfz23ULB4zAzv2GW686UoqHaFZYVxOMIBHFqdcGZgvPp&#10;azQD4TyyxtIyKXiSg/Wq31tiom3LB2qOPhMBwi5BBbn3VSKlS3My6Ma2Ig7ezdYGfZB1JnWNbYCb&#10;Uk6i6EMaLDgs5FjRNqf0fnwYBd8ttpu3+LPZ3W/b5/X0vr/sYlJqOOg2CxCeOv8K/7d/tILp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wQkscAAADd&#10;AAAADwAAAAAAAAAAAAAAAACqAgAAZHJzL2Rvd25yZXYueG1sUEsFBgAAAAAEAAQA+gAAAJ4DAAAA&#10;AA==&#10;">
                  <v:shape id="Freeform 7686" o:spid="_x0000_s1664" style="position:absolute;left:9474;top:3716;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pIMEA&#10;AADdAAAADwAAAGRycy9kb3ducmV2LnhtbERPz2vCMBS+D/wfwhN2m6kbzFpNiwiDwU7r9P5onm01&#10;eSlJVtv99cthsOPH93tfTdaIkXzoHStYrzIQxI3TPbcKTl9vTzmIEJE1GsekYKYAVbl42GOh3Z0/&#10;aaxjK1IIhwIVdDEOhZSh6chiWLmBOHEX5y3GBH0rtcd7CrdGPmfZq7TYc2rocKBjR82t/rYKrnY6&#10;b+LPvD2SMdqYsfEfL7lSj8vpsAMRaYr/4j/3u1awyfO0P71JT0C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A6SDBAAAA3QAAAA8AAAAAAAAAAAAAAAAAmAIAAGRycy9kb3du&#10;cmV2LnhtbFBLBQYAAAAABAAEAPUAAACGAwAAAAA=&#10;" path="m19,14r-7,l6,14,,14,6,,18,4r1,10e" filled="f" strokecolor="white" strokeweight="1pt">
                    <v:path arrowok="t" o:connecttype="custom" o:connectlocs="19,3730;12,3730;6,3730;0,3730;6,3716;18,3720;19,3730" o:connectangles="0,0,0,0,0,0,0"/>
                  </v:shape>
                </v:group>
                <v:group id="Group 7687" o:spid="_x0000_s1665" style="position:absolute;left:9474;top:3680;width:29;height:21" coordorigin="9474,3680" coordsize="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9ss8cAAADdAAAADwAAAGRycy9kb3ducmV2LnhtbESPS2vDMBCE74X+B7GB&#10;3BrZDWmMYyWE0IQcQiEPKL0t1vpBrJWxVNv591Wh0OMwM98w2WY0jeipc7VlBfEsAkGcW11zqeB2&#10;3b8kIJxH1thYJgUPcrBZPz9lmGo78Jn6iy9FgLBLUUHlfZtK6fKKDLqZbYmDV9jOoA+yK6XucAhw&#10;08jXKHqTBmsOCxW2tKsov1++jYLDgMN2Hr/3p3uxe3xdFx+fp5iUmk7G7QqEp9H/h//aR61gmSQx&#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9ss8cAAADd&#10;AAAADwAAAAAAAAAAAAAAAACqAgAAZHJzL2Rvd25yZXYueG1sUEsFBgAAAAAEAAQA+gAAAJ4DAAAA&#10;AA==&#10;">
                  <v:shape id="Freeform 7688" o:spid="_x0000_s1666" style="position:absolute;left:9474;top:3680;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3rsYA&#10;AADdAAAADwAAAGRycy9kb3ducmV2LnhtbESPQWvCQBSE7wX/w/KE3uqmlsaQuooIgodCNVbo8ZF9&#10;TYLZt3F3jem/dwWhx2FmvmHmy8G0oifnG8sKXicJCOLS6oYrBd+HzUsGwgdkja1lUvBHHpaL0dMc&#10;c22vvKe+CJWIEPY5KqhD6HIpfVmTQT+xHXH0fq0zGKJ0ldQOrxFuWjlNklQabDgu1NjRuqbyVFyM&#10;gvR4mJ3Tof90Xz+nt33xXh53lCn1PB5WHyACDeE//GhvtYJZlk3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3rsYAAADdAAAADwAAAAAAAAAAAAAAAACYAgAAZHJz&#10;L2Rvd25yZXYueG1sUEsFBgAAAAAEAAQA9QAAAIsDAAAAAA==&#10;" path="m10,20l8,16,6,11,,10,5,2,16,,29,1,28,13r-6,7l10,20e" filled="f" strokecolor="white" strokeweight="1pt">
                    <v:path arrowok="t" o:connecttype="custom" o:connectlocs="10,3700;8,3696;6,3691;0,3690;5,3682;16,3680;29,3681;28,3693;22,3700;10,3700" o:connectangles="0,0,0,0,0,0,0,0,0,0"/>
                  </v:shape>
                </v:group>
                <v:group id="Group 7689" o:spid="_x0000_s1667" style="position:absolute;left:9559;top:3717;width:26;height:20" coordorigin="9559,3717" coordsize="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FXX8YAAADdAAAADwAAAGRycy9kb3ducmV2LnhtbESPQWvCQBSE70L/w/IK&#10;3nSTijakriJSxYMI1ULp7ZF9JsHs25Bdk/jvXUHwOMzMN8x82ZtKtNS40rKCeByBIM6sLjlX8Hva&#10;jBIQziNrrCyTghs5WC7eBnNMte34h9qjz0WAsEtRQeF9nUrpsoIMurGtiYN3to1BH2STS91gF+Cm&#10;kh9RNJMGSw4LBda0Lii7HK9GwbbDbjWJv9v95by+/Z+mh799TEoN3/vVFwhPvX+Fn+2dVvCZ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UVdfxgAAAN0A&#10;AAAPAAAAAAAAAAAAAAAAAKoCAABkcnMvZG93bnJldi54bWxQSwUGAAAAAAQABAD6AAAAnQMAAAAA&#10;">
                  <v:shape id="Freeform 7690" o:spid="_x0000_s1668" style="position:absolute;left:9559;top:3717;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TIscA&#10;AADdAAAADwAAAGRycy9kb3ducmV2LnhtbESPW2vCQBSE34X+h+UU+iK6SZEaoquI0NuDt6jvh+xp&#10;kpo9G7Jbk/77bkHwcZiZb5j5sje1uFLrKssK4nEEgji3uuJCwen4OkpAOI+ssbZMCn7JwXLxMJhj&#10;qm3HB7pmvhABwi5FBaX3TSqly0sy6Ma2IQ7el20N+iDbQuoWuwA3tXyOohdpsOKwUGJD65LyS/Zj&#10;FGy67/ftZfLZDHs+n5N9Fm92b7FST4/9agbCU+/v4Vv7QyuYJskE/t+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sUyLHAAAA3QAAAA8AAAAAAAAAAAAAAAAAmAIAAGRy&#10;cy9kb3ducmV2LnhtbFBLBQYAAAAABAAEAPUAAACMAwAAAAA=&#10;" path="m25,r,16l12,17,1,19,,4,13,3,25,e" filled="f" strokecolor="white" strokeweight="1pt">
                    <v:path arrowok="t" o:connecttype="custom" o:connectlocs="25,3717;25,3733;12,3734;1,3736;0,3721;13,3720;25,3717" o:connectangles="0,0,0,0,0,0,0"/>
                  </v:shape>
                </v:group>
                <v:group id="Group 7691" o:spid="_x0000_s1669" style="position:absolute;left:10029;top:3588;width:23;height:18" coordorigin="10029,3588" coordsize="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RqsMcAAADdAAAADwAAAGRycy9kb3ducmV2LnhtbESPT2vCQBTE70K/w/IK&#10;vekmFm2IWUVESw9SqBaKt0f25Q9m34bsmsRv3y0UPA4z8xsm24ymET11rrasIJ5FIIhzq2suFXyf&#10;D9MEhPPIGhvLpOBODjbrp0mGqbYDf1F/8qUIEHYpKqi8b1MpXV6RQTezLXHwCtsZ9EF2pdQdDgFu&#10;GjmPoqU0WHNYqLClXUX59XQzCt4HHLav8b4/Xovd/XJefP4cY1Lq5XncrkB4Gv0j/N/+0Are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vRqsMcAAADd&#10;AAAADwAAAAAAAAAAAAAAAACqAgAAZHJzL2Rvd25yZXYueG1sUEsFBgAAAAAEAAQA+gAAAJ4DAAAA&#10;AA==&#10;">
                  <v:shape id="Freeform 7692" o:spid="_x0000_s1670" style="position:absolute;left:10029;top:3588;width:23;height:18;visibility:visible;mso-wrap-style:square;v-text-anchor:top"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D8UA&#10;AADdAAAADwAAAGRycy9kb3ducmV2LnhtbESPT2sCMRTE74V+h/AK3jRbFQ1bo5SKIHjyTwu9PTav&#10;2W03L8smuuu3N4LQ4zAzv2EWq97V4kJtqDxreB1lIIgLbyq2Gk7HzVCBCBHZYO2ZNFwpwGr5/LTA&#10;3PiO93Q5RCsShEOOGsoYm1zKUJTkMIx8Q5y8H986jEm2VpoWuwR3tRxn2Uw6rDgtlNjQR0nF3+Hs&#10;NKy7PfeTRtnP6Xel1O432i8yWg9e+vc3EJH6+B9+tLdGw1ypGdzf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T4PxQAAAN0AAAAPAAAAAAAAAAAAAAAAAJgCAABkcnMv&#10;ZG93bnJldi54bWxQSwUGAAAAAAQABAD1AAAAigMAAAAA&#10;" path="m2,13l1,9,,5,,3,7,2,14,1,21,r,1l22,3r,1l12,4r3,13l2,13e" filled="f" strokecolor="white" strokeweight="1pt">
                    <v:path arrowok="t" o:connecttype="custom" o:connectlocs="2,3601;1,3597;0,3593;0,3591;7,3590;14,3589;21,3588;21,3589;22,3591;22,3592;12,3592;15,3605;2,3601" o:connectangles="0,0,0,0,0,0,0,0,0,0,0,0,0"/>
                  </v:shape>
                </v:group>
                <v:group id="Group 7693" o:spid="_x0000_s1671" style="position:absolute;left:10704;top:3561;width:24;height:20" coordorigin="10704,3561" coordsize="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RXMYAAADdAAAADwAAAGRycy9kb3ducmV2LnhtbESPQWvCQBSE7wX/w/IE&#10;b3UTpTVEVxFR8SCFqiDeHtlnEsy+Ddk1if++Wyj0OMzMN8xi1ZtKtNS40rKCeByBIM6sLjlXcDnv&#10;3hMQziNrrCyTghc5WC0HbwtMte34m9qTz0WAsEtRQeF9nUrpsoIMurGtiYN3t41BH2STS91gF+Cm&#10;kpMo+pQGSw4LBda0KSh7nJ5Gwb7Dbj2Nt+3xcd+8buePr+sxJqVGw349B+Gp9//hv/ZBK5gl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lFcxgAAAN0A&#10;AAAPAAAAAAAAAAAAAAAAAKoCAABkcnMvZG93bnJldi54bWxQSwUGAAAAAAQABAD6AAAAnQMAAAAA&#10;">
                  <v:shape id="Freeform 7694" o:spid="_x0000_s1672" style="position:absolute;left:10704;top:3561;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WcsIA&#10;AADdAAAADwAAAGRycy9kb3ducmV2LnhtbERPz2vCMBS+C/sfwht401RB7apRRBF0F52OeX1r3ppi&#10;81KaqN1/bw6Cx4/v92zR2krcqPGlYwWDfgKCOHe65ELB92nTS0H4gKyxckwK/snDYv7WmWGm3Z2/&#10;6HYMhYgh7DNUYEKoMyl9bsii77uaOHJ/rrEYImwKqRu8x3BbyWGSjKXFkmODwZpWhvLL8WoVnD7K&#10;dfjc/rIZ/Ownh9zudmc/Uqr73i6nIAK14SV+urdawSRN49z4Jj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FZywgAAAN0AAAAPAAAAAAAAAAAAAAAAAJgCAABkcnMvZG93&#10;bnJldi54bWxQSwUGAAAAAAQABAD1AAAAhwMAAAAA&#10;" path="m,2l15,,12,15r11,2l11,19,,7,,2e" filled="f" strokecolor="white" strokeweight="1pt">
                    <v:path arrowok="t" o:connecttype="custom" o:connectlocs="0,3563;15,3561;12,3576;23,3578;11,3580;0,3568;0,3563" o:connectangles="0,0,0,0,0,0,0"/>
                  </v:shape>
                </v:group>
                <v:group id="Group 7695" o:spid="_x0000_s1673" style="position:absolute;left:11101;top:3569;width:41;height:17" coordorigin="11101,3569" coordsize="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lgtcYAAADdAAAADwAAAGRycy9kb3ducmV2LnhtbESPQWvCQBSE70L/w/IK&#10;3uomSm2MriJiiwcpVAvi7ZF9JsHs25DdJvHfu0LB4zAz3zCLVW8q0VLjSssK4lEEgjizuuRcwe/x&#10;8y0B4TyyxsoyKbiRg9XyZbDAVNuOf6g9+FwECLsUFRTe16mULivIoBvZmjh4F9sY9EE2udQNdgFu&#10;KjmOoqk0WHJYKLCmTUHZ9fBnFHx12K0n8bbdXy+b2/n4/n3ax6TU8LVfz0F46v0z/N/eaQUf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uWC1xgAAAN0A&#10;AAAPAAAAAAAAAAAAAAAAAKoCAABkcnMvZG93bnJldi54bWxQSwUGAAAAAAQABAD6AAAAnQMAAAAA&#10;">
                  <v:shape id="Freeform 7696" o:spid="_x0000_s1674" style="position:absolute;left:11101;top:3569;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xsO8IA&#10;AADdAAAADwAAAGRycy9kb3ducmV2LnhtbERPy4rCMBTdC/5DuAOz03Q64KMaRQQHF4KvgttLc207&#10;09yUJtqOX28WgsvDec+XnanEnRpXWlbwNYxAEGdWl5wrSM+bwQSE88gaK8uk4J8cLBf93hwTbVs+&#10;0v3kcxFC2CWooPC+TqR0WUEG3dDWxIG72sagD7DJpW6wDeGmknEUjaTBkkNDgTWtC8r+Tjej4Pcn&#10;fXiK03jK2+xAu/13u04vSn1+dKsZCE+df4tf7q1WMJ5Mw/7wJj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bGw7wgAAAN0AAAAPAAAAAAAAAAAAAAAAAJgCAABkcnMvZG93&#10;bnJldi54bWxQSwUGAAAAAAQABAD1AAAAhwMAAAAA&#10;" path="m,16l5,11r9,-1l22,r1,5l24,11,34,9,40,2,36,15,20,16,4,15,,16e" filled="f" strokecolor="white" strokeweight="1pt">
                    <v:path arrowok="t" o:connecttype="custom" o:connectlocs="0,3585;5,3580;14,3579;22,3569;23,3574;24,3580;34,3578;40,3571;36,3584;20,3585;4,3584;0,3585" o:connectangles="0,0,0,0,0,0,0,0,0,0,0,0"/>
                  </v:shape>
                </v:group>
                <v:group id="Group 7697" o:spid="_x0000_s1675" style="position:absolute;left:11612;top:3067;width:65;height:24" coordorigin="11612,3067" coordsize="6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b6bscAAADdAAAADwAAAGRycy9kb3ducmV2LnhtbESPQWvCQBSE74L/YXlC&#10;b3UTi62NWUVEpQcpVAvF2yP7TEKyb0N2TeK/7xYKHoeZ+YZJ14OpRUetKy0riKcRCOLM6pJzBd/n&#10;/fMChPPIGmvLpOBODtar8SjFRNuev6g7+VwECLsEFRTeN4mULivIoJvahjh4V9sa9EG2udQt9gFu&#10;ajmLoldpsOSwUGBD24Ky6nQzCg499puXeNcdq+v2fjnPP3+OMSn1NBk2SxCeBv8I/7c/tIK3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b6bscAAADd&#10;AAAADwAAAAAAAAAAAAAAAACqAgAAZHJzL2Rvd25yZXYueG1sUEsFBgAAAAAEAAQA+gAAAJ4DAAAA&#10;AA==&#10;">
                  <v:shape id="Freeform 7698" o:spid="_x0000_s1676" style="position:absolute;left:11612;top:3067;width:65;height:24;visibility:visible;mso-wrap-style:square;v-text-anchor:top" coordsize="6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JO8QA&#10;AADdAAAADwAAAGRycy9kb3ducmV2LnhtbESPQWuDQBSE74X+h+UVcmtWhbTGZCMhJZB6q+aQ48N9&#10;Van7Vtytmn/fLRR6HGbmG2afL6YXE42us6wgXkcgiGurO24UXKvzcwrCeWSNvWVScCcH+eHxYY+Z&#10;tjN/0FT6RgQIuwwVtN4PmZSubsmgW9uBOHifdjTogxwbqUecA9z0MomiF2mw47DQ4kCnluqv8tso&#10;uLmmK6lIZntN4io+m/eieNsotXpajjsQnhb/H/5rX7SC13SbwO+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iTvEAAAA3QAAAA8AAAAAAAAAAAAAAAAAmAIAAGRycy9k&#10;b3ducmV2LnhtbFBLBQYAAAAABAAEAPUAAACJAwAAAAA=&#10;" path="m39,10l42,5,19,7,25,1,49,,65,2,58,3,54,2r-4,l46,10r-9,8l18,23r,-4l20,15,9,11,6,14,4,15,,15,,8,10,7,25,9r14,1e" filled="f" strokecolor="white" strokeweight="1pt">
                    <v:path arrowok="t" o:connecttype="custom" o:connectlocs="39,3077;42,3072;19,3074;25,3068;49,3067;65,3069;58,3070;54,3069;50,3069;46,3077;37,3085;18,3090;18,3086;20,3082;9,3078;6,3081;4,3082;0,3082;0,3075;10,3074;25,3076;39,3077" o:connectangles="0,0,0,0,0,0,0,0,0,0,0,0,0,0,0,0,0,0,0,0,0,0"/>
                  </v:shape>
                </v:group>
                <v:group id="Group 7699" o:spid="_x0000_s1677" style="position:absolute;left:11612;top:2893;width:24;height:17" coordorigin="11612,2893" coordsize="2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jBg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4jBgscAAADd&#10;AAAADwAAAAAAAAAAAAAAAACqAgAAZHJzL2Rvd25yZXYueG1sUEsFBgAAAAAEAAQA+gAAAJ4DAAAA&#10;AA==&#10;">
                  <v:shape id="Freeform 7700" o:spid="_x0000_s1678" style="position:absolute;left:11612;top:2893;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QccA&#10;AADdAAAADwAAAGRycy9kb3ducmV2LnhtbESP3WoCMRSE7wu+QzgF72rW/th1NUprsVSwlK4+wHFz&#10;ulncnCybVOPbN4VCL4eZb4aZL6NtxYl63zhWMB5lIIgrpxuuFex365schA/IGlvHpOBCHpaLwdUc&#10;C+3O/EmnMtQilbAvUIEJoSuk9JUhi37kOuLkfbneYkiyr6Xu8ZzKbStvs2wiLTacFgx2tDJUHctv&#10;q+DxY3cYP9xt4st7+eq3PIm5M89KDa/j0wxEoBj+w3/0m05cPr2H3zfp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IP0HHAAAA3QAAAA8AAAAAAAAAAAAAAAAAmAIAAGRy&#10;cy9kb3ducmV2LnhtbFBLBQYAAAAABAAEAPUAAACMAwAAAAA=&#10;" path="m23,3r1,6l12,12,7,16r-3,l2,16,,16,,9,1,8,2,7,,7,,3,11,4,19,r4,3e" filled="f" strokecolor="white" strokeweight="1pt">
                    <v:path arrowok="t" o:connecttype="custom" o:connectlocs="23,2896;24,2902;12,2905;7,2909;4,2909;2,2909;0,2909;0,2902;1,2901;2,2900;0,2900;0,2896;11,2897;19,2893;23,2896" o:connectangles="0,0,0,0,0,0,0,0,0,0,0,0,0,0,0"/>
                  </v:shape>
                </v:group>
                <v:group id="Group 7701" o:spid="_x0000_s1679" style="position:absolute;left:11612;top:2650;width:12;height:4" coordorigin="11612,2650" coordsize="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38bccAAADdAAAADwAAAGRycy9kb3ducmV2LnhtbESPQWvCQBSE7wX/w/IK&#10;vTWbKFZNs4qILT2IoBaKt0f2mYRk34bsNon/vlso9DjMzDdMthlNI3rqXGVZQRLFIIhzqysuFHxe&#10;3p6XIJxH1thYJgV3crBZTx4yTLUd+ET92RciQNilqKD0vk2ldHlJBl1kW+Lg3Wxn0AfZFVJ3OAS4&#10;aeQ0jl+kwYrDQokt7UrK6/O3UfA+4LCdJfv+UN929+tlfvw6JKTU0+O4fQXhafT/4b/2h1awWK7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38bccAAADd&#10;AAAADwAAAAAAAAAAAAAAAACqAgAAZHJzL2Rvd25yZXYueG1sUEsFBgAAAAAEAAQA+gAAAJ4DAAAA&#10;AA==&#10;">
                  <v:shape id="Freeform 7702" o:spid="_x0000_s1680" style="position:absolute;left:11612;top:2650;width:12;height:4;visibility:visible;mso-wrap-style:square;v-text-anchor:top" coordsize="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2NsUA&#10;AADdAAAADwAAAGRycy9kb3ducmV2LnhtbESP3WrCQBSE7wt9h+UUelc3lRI1ukoRhaIX4s8DHLPH&#10;JJg9G7JrNnn7rlDo5TAz3zCLVW9q0VHrKssKPkcJCOLc6ooLBZfz9mMKwnlkjbVlUjCQg9Xy9WWB&#10;mbaBj9SdfCEihF2GCkrvm0xKl5dk0I1sQxy9m20N+ijbQuoWQ4SbWo6TJJUGK44LJTa0Lim/nx5G&#10;wVc47NJkSK8U9mMewuTe7Q4bpd7f+u85CE+9/w//tX+0gsl0lsLz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jY2xQAAAN0AAAAPAAAAAAAAAAAAAAAAAJgCAABkcnMv&#10;ZG93bnJldi54bWxQSwUGAAAAAAQABAD1AAAAigMAAAAA&#10;" path="m,4l,1r4,l8,r4,l8,1,5,3,,4e" filled="f" strokecolor="white" strokeweight="1pt">
                    <v:path arrowok="t" o:connecttype="custom" o:connectlocs="0,2654;0,2651;4,2651;8,2650;12,2650;8,2651;5,2653;0,2654" o:connectangles="0,0,0,0,0,0,0,0"/>
                  </v:shape>
                </v:group>
                <v:group id="Group 7703" o:spid="_x0000_s1681" style="position:absolute;left:11612;top:2620;width:37;height:24" coordorigin="11612,2620" coordsize="37,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PHgccAAADdAAAADwAAAGRycy9kb3ducmV2LnhtbESPT2vCQBTE74LfYXmC&#10;N93E0qrRVUTa0oMI/gHx9sg+k2D2bciuSfz23ULB4zAzv2GW686UoqHaFZYVxOMIBHFqdcGZgvPp&#10;azQD4TyyxtIyKXiSg/Wq31tiom3LB2qOPhMBwi5BBbn3VSKlS3My6Ma2Ig7ezdYGfZB1JnWNbYCb&#10;Uk6i6EMaLDgs5FjRNqf0fnwYBd8ttpu3+LPZ3W/b5/X0vr/sYlJqOOg2CxCeOv8K/7d/tILpb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PHgccAAADd&#10;AAAADwAAAAAAAAAAAAAAAACqAgAAZHJzL2Rvd25yZXYueG1sUEsFBgAAAAAEAAQA+gAAAJ4DAAAA&#10;AA==&#10;">
                  <v:shape id="Freeform 7704" o:spid="_x0000_s1682" style="position:absolute;left:11612;top:2620;width:37;height:24;visibility:visible;mso-wrap-style:square;v-text-anchor:top" coordsize="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BfcEA&#10;AADdAAAADwAAAGRycy9kb3ducmV2LnhtbERPz2vCMBS+C/sfwhN201QPs3ZGGcOCAxla9f5o3tqy&#10;5qUkmcb/3hyEHT++36tNNL24kvOdZQWzaQaCuLa640bB+VROchA+IGvsLZOCO3nYrF9GKyy0vfGR&#10;rlVoRAphX6CCNoShkNLXLRn0UzsQJ+7HOoMhQddI7fCWwk0v51n2Jg12nBpaHOizpfq3+jMKvqNx&#10;l11zOEXe5l/7sgr38rBU6nUcP95BBIrhX/x077SCRb5Mc9Ob9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AX3BAAAA3QAAAA8AAAAAAAAAAAAAAAAAmAIAAGRycy9kb3du&#10;cmV2LnhtbFBLBQYAAAAABAAEAPUAAACGAwAAAAA=&#10;" path="m32,24l21,23r-10,l,22,,10,7,7,19,5,19,,37,1,23,5r,3l23,11r6,4l22,18r-1,1l17,16r1,l12,15r,4l12,21r4,3l20,18r12,2l32,21r,2l32,24e" filled="f" strokecolor="white" strokeweight="1pt">
                    <v:path arrowok="t" o:connecttype="custom" o:connectlocs="32,2644;21,2643;11,2643;0,2642;0,2630;7,2627;19,2625;19,2620;37,2621;23,2625;23,2628;23,2631;29,2635;22,2638;21,2639;17,2636;18,2636;12,2635;12,2639;12,2641;16,2644;20,2638;32,2640;32,2641;32,2643;32,2644" o:connectangles="0,0,0,0,0,0,0,0,0,0,0,0,0,0,0,0,0,0,0,0,0,0,0,0,0,0"/>
                  </v:shape>
                </v:group>
                <v:group id="Group 7705" o:spid="_x0000_s1683" style="position:absolute;left:11612;top:2604;width:35;height:23" coordorigin="11612,2604" coordsize="3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D2a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D2aMcAAADd&#10;AAAADwAAAAAAAAAAAAAAAACqAgAAZHJzL2Rvd25yZXYueG1sUEsFBgAAAAAEAAQA+gAAAJ4DAAAA&#10;AA==&#10;">
                  <v:shape id="Freeform 7706" o:spid="_x0000_s1684" style="position:absolute;left:11612;top:2604;width:35;height:23;visibility:visible;mso-wrap-style:square;v-text-anchor:top" coordsize="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TMEA&#10;AADdAAAADwAAAGRycy9kb3ducmV2LnhtbERPz2vCMBS+C/sfwhvspuk8bK4zLWNDGIgHrbDro3lr&#10;qs1LbbI2/vfmMPD48f1el9F2YqTBt44VPC8yEMS10y03Co7VZr4C4QOyxs4xKbiSh7J4mK0x127i&#10;PY2H0IgUwj5HBSaEPpfS14Ys+oXriRP36waLIcGhkXrAKYXbTi6z7EVabDk1GOzp01B9PvxZBSda&#10;TWZXX8aLa+JPpIr915aVenqMH+8gAsVwF/+7v7WC17cs7U9v0hOQ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LMkzBAAAA3QAAAA8AAAAAAAAAAAAAAAAAmAIAAGRycy9kb3du&#10;cmV2LnhtbFBLBQYAAAAABAAEAPUAAACGAwAAAAA=&#10;" path="m29,14l19,13r1,-3l2,10r10,6l14,19r-2,1l6,21,,22,,3,5,4,4,5r6,1l14,5,25,2,15,2,17,,28,1r7,l33,7,21,8r8,6e" filled="f" strokecolor="white" strokeweight="1pt">
                    <v:path arrowok="t" o:connecttype="custom" o:connectlocs="29,2618;19,2617;20,2614;2,2614;12,2620;14,2623;12,2624;6,2625;0,2626;0,2607;5,2608;4,2609;10,2610;14,2609;25,2606;15,2606;17,2604;28,2605;35,2605;33,2611;21,2612;29,2618" o:connectangles="0,0,0,0,0,0,0,0,0,0,0,0,0,0,0,0,0,0,0,0,0,0"/>
                  </v:shape>
                </v:group>
                <v:group id="Group 7707" o:spid="_x0000_s1685" style="position:absolute;left:11637;top:2420;width:22;height:10" coordorigin="11637,2420"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shape id="Freeform 7708" o:spid="_x0000_s1686" style="position:absolute;left:11637;top:2420;width:22;height: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dbMgA&#10;AADdAAAADwAAAGRycy9kb3ducmV2LnhtbESPT2sCMRTE70K/Q3iCN83qwT9bo0jB0otStz3U2+vm&#10;dbO4eVmTqGs/fVMo9DjMzG+Y5bqzjbiSD7VjBeNRBoK4dLrmSsH723Y4BxEissbGMSm4U4D16qG3&#10;xFy7Gx/oWsRKJAiHHBWYGNtcylAashhGriVO3pfzFmOSvpLa4y3BbSMnWTaVFmtOCwZbejJUnoqL&#10;VfA6/9idv0tzmJ4Ls22f98fFpz8qNeh3m0cQkbr4H/5rv2gFs0U2gd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F1syAAAAN0AAAAPAAAAAAAAAAAAAAAAAJgCAABk&#10;cnMvZG93bnJldi54bWxQSwUGAAAAAAQABAD1AAAAjQMAAAAA&#10;" path="m18,10l1,9,,5,8,,22,6r-4,4e" filled="f" strokecolor="white" strokeweight="1pt">
                    <v:path arrowok="t" o:connecttype="custom" o:connectlocs="18,2430;1,2429;0,2425;8,2420;22,2426;18,2430" o:connectangles="0,0,0,0,0,0"/>
                  </v:shape>
                </v:group>
                <v:group id="Group 7709" o:spid="_x0000_s1687" style="position:absolute;left:11611;top:2179;width:42;height:39" coordorigin="11611,2179" coordsize="4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bmMYAAADdAAAADwAAAGRycy9kb3ducmV2LnhtbESPQWvCQBSE7wX/w/IE&#10;b7qJYrXRVURUPEihWii9PbLPJJh9G7JrEv+9WxB6HGbmG2a57kwpGqpdYVlBPIpAEKdWF5wp+L7s&#10;h3MQziNrLC2Tggc5WK96b0tMtG35i5qzz0SAsEtQQe59lUjp0pwMupGtiIN3tbVBH2SdSV1jG+Cm&#10;lOMoepcGCw4LOVa0zSm9ne9GwaHFdjOJd83pdt0+fi/Tz59TTEoN+t1mAcJT5//Dr/ZRK5h9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Y1uYxgAAAN0A&#10;AAAPAAAAAAAAAAAAAAAAAKoCAABkcnMvZG93bnJldi54bWxQSwUGAAAAAAQABAD6AAAAnQMAAAAA&#10;">
                  <v:shape id="Freeform 7710" o:spid="_x0000_s1688" style="position:absolute;left:11611;top:2179;width:42;height:39;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NO8UA&#10;AADdAAAADwAAAGRycy9kb3ducmV2LnhtbESPQWsCMRSE7wX/Q3gFbzVbEWu3RllEQUsv2oL09ti8&#10;JoublyWJuv57Uyj0OMzMN8x82btWXCjExrOC51EBgrj2umGj4Otz8zQDEROyxtYzKbhRhOVi8DDH&#10;Uvsr7+lySEZkCMcSFdiUulLKWFtyGEe+I87ejw8OU5bBSB3wmuGuleOimEqHDecFix2tLNWnw9kp&#10;WL8fT2uzraw/dkHudqbCj2+j1PCxr95AJOrTf/ivvdUKXl6LCfy+y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I07xQAAAN0AAAAPAAAAAAAAAAAAAAAAAJgCAABkcnMv&#10;ZG93bnJldi54bWxQSwUGAAAAAAQABAD1AAAAigMAAAAA&#10;" path="m18,4l30,5,29,8r-1,3l24,10r-9,2l17,16r6,3l36,14r6,3l28,20,15,24,5,28r16,l21,30r-9,2l11,34,9,35r2,2l10,39,7,38r-3,l1,39,1,,4,1,7,2,8,3r2,2l,11,17,10,21,9,14,6r,-2l18,4e" filled="f" strokecolor="white" strokeweight="1pt">
                    <v:path arrowok="t" o:connecttype="custom" o:connectlocs="18,2183;30,2184;29,2187;28,2190;24,2189;15,2191;17,2195;23,2198;36,2193;42,2196;28,2199;15,2203;5,2207;21,2207;21,2209;12,2211;11,2213;9,2214;11,2216;10,2218;7,2217;4,2217;1,2218;1,2179;4,2180;7,2181;8,2182;10,2184;0,2190;17,2189;21,2188;14,2185;14,2183;18,2183" o:connectangles="0,0,0,0,0,0,0,0,0,0,0,0,0,0,0,0,0,0,0,0,0,0,0,0,0,0,0,0,0,0,0,0,0,0"/>
                  </v:shape>
                </v:group>
                <v:group id="Group 7711" o:spid="_x0000_s1689" style="position:absolute;left:11612;top:2141;width:13;height:22" coordorigin="11612,2141" coordsize="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Zmd8YAAADdAAAADwAAAGRycy9kb3ducmV2LnhtbESPQWvCQBSE74X+h+UV&#10;etNNKtqauoqIigcpNAri7ZF9JsHs25DdJvHfu4LQ4zAz3zCzRW8q0VLjSssK4mEEgjizuuRcwfGw&#10;GXyBcB5ZY2WZFNzIwWL++jLDRNuOf6lNfS4ChF2CCgrv60RKlxVk0A1tTRy8i20M+iCbXOoGuwA3&#10;lfyIook0WHJYKLCmVUHZNf0zCrYddstRvG7318vqdj6Mf077mJR6f+uX3yA89f4//GzvtILPaT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mZ3xgAAAN0A&#10;AAAPAAAAAAAAAAAAAAAAAKoCAABkcnMvZG93bnJldi54bWxQSwUGAAAAAAQABAD6AAAAnQMAAAAA&#10;">
                  <v:shape id="Freeform 7712" o:spid="_x0000_s1690" style="position:absolute;left:11612;top:2141;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rYsYA&#10;AADdAAAADwAAAGRycy9kb3ducmV2LnhtbESPS4vCQBCE74L/YWjBm06U9bHRUURWXPTkA9ljk2mT&#10;YKYnZEYT99fvLAgei6r6ipovG1OIB1Uut6xg0I9AECdW55wqOJ82vSkI55E1FpZJwZMcLBft1hxj&#10;bWs+0OPoUxEg7GJUkHlfxlK6JCODrm9L4uBdbWXQB1mlUldYB7gp5DCKxtJgzmEhw5LWGSW3490o&#10;+Nlef+sV77726cgfTvnlUnxMh0p1O81qBsJT49/hV/tbK5h8Rm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krYsYAAADdAAAADwAAAAAAAAAAAAAAAACYAgAAZHJz&#10;L2Rvd25yZXYueG1sUEsFBgAAAAAEAAQA9QAAAIsDAAAAAA==&#10;" path="m10,5r3,5l1,15r8,3l5,19,3,20,,21,,,4,1,8,3r2,2e" filled="f" strokecolor="white" strokeweight="1pt">
                    <v:path arrowok="t" o:connecttype="custom" o:connectlocs="10,2146;13,2151;1,2156;9,2159;5,2160;3,2161;0,2162;0,2141;4,2142;8,2144;10,2146" o:connectangles="0,0,0,0,0,0,0,0,0,0,0"/>
                  </v:shape>
                </v:group>
                <v:group id="Group 7713" o:spid="_x0000_s1691" style="position:absolute;left:11612;top:2129;width:6;height:3" coordorigin="11612,2129" coordsize="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hdm8cAAADdAAAADwAAAGRycy9kb3ducmV2LnhtbESPQWvCQBSE74L/YXlC&#10;b3UTi7WNWUVEpQcpVAvF2yP7TEKyb0N2TeK/7xYKHoeZ+YZJ14OpRUetKy0riKcRCOLM6pJzBd/n&#10;/fMbCOeRNdaWScGdHKxX41GKibY9f1F38rkIEHYJKii8bxIpXVaQQTe1DXHwrrY16INsc6lb7APc&#10;1HIWRa/SYMlhocCGtgVl1elmFBx67Dcv8a47Vtft/XKef/4cY1LqaTJsliA8Df4R/m9/aAWL9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hdm8cAAADd&#10;AAAADwAAAAAAAAAAAAAAAACqAgAAZHJzL2Rvd25yZXYueG1sUEsFBgAAAAAEAAQA+gAAAJ4DAAAA&#10;AA==&#10;">
                  <v:shape id="Freeform 7714" o:spid="_x0000_s1692" style="position:absolute;left:11612;top:2129;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gVMUA&#10;AADdAAAADwAAAGRycy9kb3ducmV2LnhtbESPwUrDQBCG74LvsIzgRexGD9am3ZYoFETwYOrB45Cd&#10;JsHsbNidNunbOwfB4/DP/818m90cBnOmlPvIDh4WBRjiJvqeWwdfh/39M5gsyB6HyOTgQhl22+ur&#10;DZY+TvxJ51paoxDOJTroRMbS2tx0FDAv4kis2TGmgKJjaq1POCk8DPaxKJ5swJ71QocjvXbU/NSn&#10;oBS+3B1e9h9LsZOsvquqT6f32rnbm7lagxGa5X/5r/3mHSxXhb6rNmoCd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2BUxQAAAN0AAAAPAAAAAAAAAAAAAAAAAJgCAABkcnMv&#10;ZG93bnJldi54bWxQSwUGAAAAAAQABAD1AAAAigMAAAAA&#10;" path="m6,3l3,2,2,2,,2,,,3,1,4,2,6,3e" filled="f" strokecolor="white" strokeweight="1pt">
                    <v:path arrowok="t" o:connecttype="custom" o:connectlocs="6,2132;3,2131;2,2131;0,2131;0,2129;3,2130;4,2131;6,2132" o:connectangles="0,0,0,0,0,0,0,0"/>
                  </v:shape>
                </v:group>
                <v:group id="Group 7715" o:spid="_x0000_s1693" style="position:absolute;left:11612;top:1875;width:11;height:10" coordorigin="11612,1875"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tscscAAADdAAAADwAAAGRycy9kb3ducmV2LnhtbESPT2vCQBTE74LfYXlC&#10;b3UTi9WkriKi0oMUqoXS2yP78gezb0N2TeK37xYKHoeZ+Q2z2gymFh21rrKsIJ5GIIgzqysuFHxd&#10;Ds9LEM4ja6wtk4I7Odisx6MVptr2/End2RciQNilqKD0vkmldFlJBt3UNsTBy21r0AfZFlK32Ae4&#10;qeUsil6lwYrDQokN7UrKruebUXDssd++xPvudM1395/L/OP7FJNST5Nh+wbC0+Af4f/2u1awSK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tscscAAADd&#10;AAAADwAAAAAAAAAAAAAAAACqAgAAZHJzL2Rvd25yZXYueG1sUEsFBgAAAAAEAAQA+gAAAJ4DAAAA&#10;AA==&#10;">
                  <v:shape id="Freeform 7716" o:spid="_x0000_s1694" style="position:absolute;left:11612;top:1875;width:11;height:10;visibility:visible;mso-wrap-style:square;v-text-anchor:top" coordsize="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1ccA&#10;AADdAAAADwAAAGRycy9kb3ducmV2LnhtbESPwU7DMAyG70i8Q+RJ3Fi6CQ3olk0TCIkDQqIDxNE0&#10;XtPROKEJXXl7fJjE0fr9f/682oy+UwP1qQ1sYDYtQBHXwbbcGHjdPVzegEoZ2WIXmAz8UoLN+vxs&#10;haUNR36hocqNEginEg24nGOpdaodeUzTEIkl24feY5axb7Tt8Shw3+l5USy0x5blgsNId47qr+rH&#10;i8b92/uzi0+0+B621eFz/jHu4pUxF5NxuwSVacz/y6f2ozVwfTsTf/lGE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g/9XHAAAA3QAAAA8AAAAAAAAAAAAAAAAAmAIAAGRy&#10;cy9kb3ducmV2LnhtbFBLBQYAAAAABAAEAPUAAACMAwAAAAA=&#10;" path="m4,9l3,9,2,9,,9,,,6,3r5,3l4,9e" filled="f" strokecolor="white" strokeweight="1pt">
                    <v:path arrowok="t" o:connecttype="custom" o:connectlocs="4,1884;3,1884;2,1884;0,1884;0,1875;6,1878;11,1881;4,1884" o:connectangles="0,0,0,0,0,0,0,0"/>
                  </v:shape>
                </v:group>
                <v:group id="Group 7717" o:spid="_x0000_s1695" style="position:absolute;left:11612;top:1865;width:3;height:2" coordorigin="11612,1865"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T2qcYAAADdAAAADwAAAGRycy9kb3ducmV2LnhtbESPQWvCQBSE7wX/w/KE&#10;3nSzltY2uoqIlh5EUAvF2yP7TILZtyG7JvHfdwtCj8PMfMPMl72tREuNLx1rUOMEBHHmTMm5hu/T&#10;dvQOwgdkg5Vj0nAnD8vF4GmOqXEdH6g9hlxECPsUNRQh1KmUPivIoh+7mjh6F9dYDFE2uTQNdhFu&#10;KzlJkjdpseS4UGBN64Ky6/FmNXx22K1e1KbdXS/r+/n0uv/ZKdL6edivZiAC9eE//Gh/GQ3TD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JPapxgAAAN0A&#10;AAAPAAAAAAAAAAAAAAAAAKoCAABkcnMvZG93bnJldi54bWxQSwUGAAAAAAQABAD6AAAAnQMAAAAA&#10;">
                  <v:shape id="Freeform 7718" o:spid="_x0000_s1696" style="position:absolute;left:11612;top:1865;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TbsMA&#10;AADdAAAADwAAAGRycy9kb3ducmV2LnhtbESPQYvCMBSE7wv+h/AEL4umCrpajSKCi8e168HjM3m2&#10;xealNLF2/71ZEDwOM/MNs9p0thItNb50rGA8SkAQa2dKzhWcfvfDOQgfkA1WjknBH3nYrHsfK0yN&#10;e/CR2izkIkLYp6igCKFOpfS6IIt+5Gri6F1dYzFE2eTSNPiIcFvJSZLMpMWS40KBNe0K0rfsbhVI&#10;dzjr6YWM/ilPra+/9Sdnc6UG/W67BBGoC+/wq30wCr4W4wn8v4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OTbsMAAADdAAAADwAAAAAAAAAAAAAAAACYAgAAZHJzL2Rv&#10;d25yZXYueG1sUEsFBgAAAAAEAAQA9QAAAIgDAAAAAA==&#10;" path="m1,l3,1,2,1,,2,,,1,e" filled="f" strokecolor="white" strokeweight="1pt">
                    <v:path arrowok="t" o:connecttype="custom" o:connectlocs="1,1865;3,1866;2,1866;0,1867;0,1865;1,1865" o:connectangles="0,0,0,0,0,0"/>
                  </v:shape>
                </v:group>
                <v:group id="Group 7719" o:spid="_x0000_s1697" style="position:absolute;left:11612;top:1845;width:4;height:3" coordorigin="11612,1845" coordsize="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NRcYAAADdAAAADwAAAGRycy9kb3ducmV2LnhtbESPQWvCQBSE7wX/w/IE&#10;b7qJYrXRVURUPEihWii9PbLPJJh9G7JrEv+9WxB6HGbmG2a57kwpGqpdYVlBPIpAEKdWF5wp+L7s&#10;h3MQziNrLC2Tggc5WK96b0tMtG35i5qzz0SAsEtQQe59lUjp0pwMupGtiIN3tbVBH2SdSV1jG+Cm&#10;lOMoepcGCw4LOVa0zSm9ne9GwaHFdjOJd83pdt0+fi/Tz59TTEoN+t1mAcJT5//Dr/ZRK5h9x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us1FxgAAAN0A&#10;AAAPAAAAAAAAAAAAAAAAAKoCAABkcnMvZG93bnJldi54bWxQSwUGAAAAAAQABAD6AAAAnQMAAAAA&#10;">
                  <v:shape id="Freeform 7720" o:spid="_x0000_s1698" style="position:absolute;left:11612;top:1845;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V18YA&#10;AADdAAAADwAAAGRycy9kb3ducmV2LnhtbESP3WrCQBSE7wt9h+UI3tWNPzQ1ukotFbwQpDEPcMge&#10;k2D2bMhuk9SndwWhl8PMfMOst4OpRUetqywrmE4iEMS51RUXCrLz/u0DhPPIGmvLpOCPHGw3ry9r&#10;TLTt+Ye61BciQNglqKD0vkmkdHlJBt3ENsTBu9jWoA+yLaRusQ9wU8tZFL1LgxWHhRIb+iopv6a/&#10;RoFZkO7Sa9bH5+Npfsu/s91wiJQaj4bPFQhPg/8PP9sHrSBeThfweBOe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ZV18YAAADdAAAADwAAAAAAAAAAAAAAAACYAgAAZHJz&#10;L2Rvd25yZXYueG1sUEsFBgAAAAAEAAQA9QAAAIsDAAAAAA==&#10;" path="m2,l4,1,2,2,,2,,,1,,2,e" filled="f" strokecolor="white" strokeweight="1pt">
                    <v:path arrowok="t" o:connecttype="custom" o:connectlocs="2,1845;4,1846;2,1847;0,1847;0,1845;1,1845;2,1845;2,1845" o:connectangles="0,0,0,0,0,0,0,0"/>
                  </v:shape>
                </v:group>
                <v:group id="Group 7721" o:spid="_x0000_s1699" style="position:absolute;left:11612;top:1712;width:17;height:10" coordorigin="11612,1712" coordsize="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wqsYAAADdAAAADwAAAGRycy9kb3ducmV2LnhtbESPQWvCQBSE74X+h+UV&#10;etNNKtqauoqIigcpNAri7ZF9JsHs25DdJvHfu4LQ4zAz3zCzRW8q0VLjSssK4mEEgjizuuRcwfGw&#10;GXyBcB5ZY2WZFNzIwWL++jLDRNuOf6lNfS4ChF2CCgrv60RKlxVk0A1tTRy8i20M+iCbXOoGuwA3&#10;lfyIook0WHJYKLCmVUHZNf0zCrYddstRvG7318vqdj6Mf077mJR6f+uX3yA89f4//GzvtILPaTy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CqxgAAAN0A&#10;AAAPAAAAAAAAAAAAAAAAAKoCAABkcnMvZG93bnJldi54bWxQSwUGAAAAAAQABAD6AAAAnQMAAAAA&#10;">
                  <v:shape id="Freeform 7722" o:spid="_x0000_s1700" style="position:absolute;left:11612;top:1712;width:17;height:1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csQA&#10;AADdAAAADwAAAGRycy9kb3ducmV2LnhtbESPzWrDMBCE74W+g9hCb43sHNzGiRIaQ4ivTQMht8Xa&#10;2KbWykjyT9++KgRyHGbmG2azm00nRnK+tawgXSQgiCurW64VnL8Pbx8gfEDW2FkmBb/kYbd9ftpg&#10;ru3EXzSeQi0ihH2OCpoQ+lxKXzVk0C9sTxy9m3UGQ5SultrhFOGmk8skyaTBluNCgz0VDVU/p8Eo&#10;GFL216GY8VLc3LEt0z1Wy71Sry/z5xpEoDk8wvd2qRW8r9IM/t/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f3LEAAAA3QAAAA8AAAAAAAAAAAAAAAAAmAIAAGRycy9k&#10;b3ducmV2LnhtbFBLBQYAAAAABAAEAPUAAACJAwAAAAA=&#10;" path="m12,10l5,9,3,7,2,5,1,5,,5,,3,6,2,13,1,17,,10,2r3,4l12,10e" filled="f" strokecolor="white" strokeweight="1pt">
                    <v:path arrowok="t" o:connecttype="custom" o:connectlocs="12,1722;5,1721;3,1719;2,1717;1,1717;1,1717;0,1717;0,1715;6,1714;13,1713;17,1712;10,1714;13,1718;12,1722" o:connectangles="0,0,0,0,0,0,0,0,0,0,0,0,0,0"/>
                  </v:shape>
                </v:group>
                <v:group id="Group 7723" o:spid="_x0000_s1701" style="position:absolute;left:11613;top:1623;width:28;height:9" coordorigin="11613,1623"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4HLRscAAADdAAAADwAAAGRycy9kb3ducmV2LnhtbESPQWvCQBSE74L/YXlC&#10;b3UTi7WNWUVEpQcpVAvF2yP7TEKyb0N2TeK/7xYKHoeZ+YZJ14OpRUetKy0riKcRCOLM6pJzBd/n&#10;/fMbCOeRNdaWScGdHKxX41GKibY9f1F38rkIEHYJKii8bxIpXVaQQTe1DXHwrrY16INsc6lb7APc&#10;1HIWRa/SYMlhocCGtgVl1elmFBx67Dcv8a47Vtft/XKef/4cY1LqaTJsliA8Df4R/m9/aAWL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4HLRscAAADd&#10;AAAADwAAAAAAAAAAAAAAAACqAgAAZHJzL2Rvd25yZXYueG1sUEsFBgAAAAAEAAQA+gAAAJ4DAAAA&#10;AA==&#10;">
                  <v:shape id="Freeform 7724" o:spid="_x0000_s1702" style="position:absolute;left:11613;top:1623;width:28;height:9;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aQMAA&#10;AADdAAAADwAAAGRycy9kb3ducmV2LnhtbERPy4rCMBTdC/MP4Q6401QXPjrGUsoorgStC5eX5k5T&#10;prkpTaz17yeLAZeH895lo23FQL1vHCtYzBMQxJXTDdcKbuVhtgHhA7LG1jEpeJGHbP8x2WGq3ZMv&#10;NFxDLWII+xQVmBC6VEpfGbLo564jjtyP6y2GCPta6h6fMdy2cpkkK2mx4dhgsKPCUPV7fVgFdCyT&#10;TZGfcajlvTDfWzxxWCk1/RzzLxCBxvAW/7tPWsF6u4hz45v4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QaQMAAAADdAAAADwAAAAAAAAAAAAAAAACYAgAAZHJzL2Rvd25y&#10;ZXYueG1sUEsFBgAAAAAEAAQA9QAAAIUDAAAAAA==&#10;" path="m18,1l28,3,19,5,18,8,6,9,,,18,1e" filled="f" strokecolor="white" strokeweight="1pt">
                    <v:path arrowok="t" o:connecttype="custom" o:connectlocs="18,1624;28,1626;19,1628;18,1631;6,1632;0,1623;18,1624" o:connectangles="0,0,0,0,0,0,0"/>
                  </v:shape>
                </v:group>
                <v:group id="Group 7725" o:spid="_x0000_s1703" style="position:absolute;left:11612;top:1611;width:10;height:3" coordorigin="11612,1611" coordsize="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L6r8cAAADdAAAADwAAAGRycy9kb3ducmV2LnhtbESPT2vCQBTE74LfYXlC&#10;b3UTi9WkriKi0oMUqoXS2yP78gezb0N2TeK37xYKHoeZ+Q2z2gymFh21rrKsIJ5GIIgzqysuFHxd&#10;Ds9LEM4ja6wtk4I7Odisx6MVptr2/End2RciQNilqKD0vkmldFlJBt3UNsTBy21r0AfZFlK32Ae4&#10;qeUsil6lwYrDQokN7UrKruebUXDssd++xPvudM1395/L/OP7FJNST5Nh+wbC0+Af4f/2u1awSOIE&#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L6r8cAAADd&#10;AAAADwAAAAAAAAAAAAAAAACqAgAAZHJzL2Rvd25yZXYueG1sUEsFBgAAAAAEAAQA+gAAAJ4DAAAA&#10;AA==&#10;">
                  <v:shape id="Freeform 7726" o:spid="_x0000_s1704" style="position:absolute;left:11612;top:1611;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BasIA&#10;AADdAAAADwAAAGRycy9kb3ducmV2LnhtbERPzWrCQBC+F3yHZYReim7qodXoKjZFqNAetD7AkB2T&#10;1exsyI4a3949FHr8+P4Xq9436kpddIENvI4zUMRlsI4rA4ffzWgKKgqyxSYwGbhThNVy8LTA3IYb&#10;7+i6l0qlEI45GqhF2lzrWNbkMY5DS5y4Y+g8SoJdpW2HtxTuGz3Jsjft0XFqqLGloqbyvL94A7Y6&#10;fbyE6bbwNtvJZ3Fx8v3jjHke9us5KKFe/sV/7i9r4H02SfvTm/QE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cFqwgAAAN0AAAAPAAAAAAAAAAAAAAAAAJgCAABkcnMvZG93&#10;bnJldi54bWxQSwUGAAAAAAQABAD1AAAAhwMAAAAA&#10;" path="m10,1l9,2,5,2,,2,,,2,1r2,l10,1e" filled="f" strokecolor="white" strokeweight="1pt">
                    <v:path arrowok="t" o:connecttype="custom" o:connectlocs="10,1612;9,1613;5,1613;0,1613;0,1611;2,1612;4,1612;10,1612" o:connectangles="0,0,0,0,0,0,0,0"/>
                  </v:shape>
                </v:group>
                <v:group id="Group 7727" o:spid="_x0000_s1705" style="position:absolute;left:11600;top:570;width:6;height:41" coordorigin="11600,570" coordsize="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8FMYAAADdAAAADwAAAGRycy9kb3ducmV2LnhtbESPT2vCQBTE74LfYXmC&#10;t7qJ4p9GVxFR6UEK1ULp7ZF9JsHs25Bdk/jtu0LB4zAzv2FWm86UoqHaFZYVxKMIBHFqdcGZgu/L&#10;4W0BwnlkjaVlUvAgB5t1v7fCRNuWv6g5+0wECLsEFeTeV4mULs3JoBvZijh4V1sb9EHWmdQ1tgFu&#10;SjmOopk0WHBYyLGiXU7p7Xw3Co4ttttJvG9Ot+vu8XuZfv6cYlJqOOi2SxCeOv8K/7c/tIL5+zi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SDwUxgAAAN0A&#10;AAAPAAAAAAAAAAAAAAAAAKoCAABkcnMvZG93bnJldi54bWxQSwUGAAAAAAQABAD6AAAAnQMAAAAA&#10;">
                  <v:shape id="Freeform 7728" o:spid="_x0000_s1706" style="position:absolute;left:11600;top:570;width:6;height:41;visibility:visible;mso-wrap-style:square;v-text-anchor:top" coordsize="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39sYA&#10;AADdAAAADwAAAGRycy9kb3ducmV2LnhtbESPQWvCQBSE7wX/w/IKXoruGorW1FVELBT0Yizo8Zl9&#10;TUKzb0N2TdJ/3y0Uehxm5htmtRlsLTpqfeVYw2yqQBDnzlRcaPg4v01eQPiAbLB2TBq+ycNmPXpY&#10;YWpczyfqslCICGGfooYyhCaV0uclWfRT1xBH79O1FkOUbSFNi32E21omSs2lxYrjQokN7UrKv7K7&#10;1eC769H2B6Uus6fs3u2fb3u6HLQePw7bVxCBhvAf/mu/Gw2LZZL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z39sYAAADdAAAADwAAAAAAAAAAAAAAAACYAgAAZHJz&#10;L2Rvd25yZXYueG1sUEsFBgAAAAAEAAQA9QAAAIsDAAAAAA==&#10;" path="m,l2,4r,10l6,10r,11l5,26,3,25r,4l4,33r,7l,40,1,27,2,15,1,10,,10,,e" filled="f" strokecolor="white" strokeweight="1pt">
                    <v:path arrowok="t" o:connecttype="custom" o:connectlocs="0,570;2,574;2,584;6,580;6,591;5,596;3,595;3,599;4,603;4,610;0,610;1,597;2,585;1,580;0,580;0,570" o:connectangles="0,0,0,0,0,0,0,0,0,0,0,0,0,0,0,0"/>
                  </v:shape>
                </v:group>
                <v:group id="Group 7729" o:spid="_x0000_s1707" style="position:absolute;left:11587;top:587;width:12;height:26" coordorigin="11587,587" coordsize="1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YH+MYAAADdAAAADwAAAGRycy9kb3ducmV2LnhtbESPQWvCQBSE70L/w/IK&#10;3uomirZGVxGx0oMIjQXx9sg+k2D2bchuk/jvu0LB4zAz3zDLdW8q0VLjSssK4lEEgjizuuRcwc/p&#10;8+0DhPPIGivLpOBODtarl8ESE207/qY29bkIEHYJKii8rxMpXVaQQTeyNXHwrrYx6INscqkb7ALc&#10;VHIcRTNpsOSwUGBN24KyW/prFOw77DaTeNcebtft/XKaHs+HmJQavvabBQhPvX+G/9tfWsH7fDy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1gf4xgAAAN0A&#10;AAAPAAAAAAAAAAAAAAAAAKoCAABkcnMvZG93bnJldi54bWxQSwUGAAAAAAQABAD6AAAAnQMAAAAA&#10;">
                  <v:shape id="Freeform 7730" o:spid="_x0000_s1708" style="position:absolute;left:11587;top:587;width:12;height:26;visibility:visible;mso-wrap-style:square;v-text-anchor:top" coordsize="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DMsYA&#10;AADdAAAADwAAAGRycy9kb3ducmV2LnhtbESPQWsCMRSE7wX/Q3iF3jRbEduuRmkVRWwPrQpeH5tn&#10;srh5WTbpuv57UxB6HGbmG2Y671wlWmpC6VnB8yADQVx4XbJRcNiv+q8gQkTWWHkmBVcKMJ/1HqaY&#10;a3/hH2p30YgE4ZCjAhtjnUsZCksOw8DXxMk7+cZhTLIxUjd4SXBXyWGWjaXDktOCxZoWlorz7tcp&#10;2Gef5tuelh/HtW5Hh+5rXDmzVerpsXufgIjUxf/wvb3RCl7ehiP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DMsYAAADdAAAADwAAAAAAAAAAAAAAAACYAgAAZHJz&#10;L2Rvd25yZXYueG1sUEsFBgAAAAAEAAQA9QAAAIsDAAAAAA==&#10;" path="m1,11r3,3l8,r3,12l7,21,5,22,3,23,,26,1,11e" filled="f" strokecolor="white" strokeweight="1pt">
                    <v:path arrowok="t" o:connecttype="custom" o:connectlocs="1,598;4,601;8,587;11,599;7,608;5,609;3,610;0,613;1,598" o:connectangles="0,0,0,0,0,0,0,0,0"/>
                  </v:shape>
                </v:group>
                <v:group id="Group 7731" o:spid="_x0000_s1709" style="position:absolute;left:11580;top:602;width:6;height:31" coordorigin="11580,602" coordsize="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M6F8YAAADdAAAADwAAAGRycy9kb3ducmV2LnhtbESPQWvCQBSE70L/w/IK&#10;vdVNFG2NriJiiwcRGgvi7ZF9JsHs25DdJvHfu0LB4zAz3zCLVW8q0VLjSssK4mEEgjizuuRcwe/x&#10;6/0ThPPIGivLpOBGDlbLl8ECE207/qE29bkIEHYJKii8rxMpXVaQQTe0NXHwLrYx6INscqkb7ALc&#10;VHIURVNpsOSwUGBNm4Kya/pnFHx32K3H8bbdXy+b2/k4OZz2MSn19tqv5yA89f4Z/m/vtIKP2W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czoXxgAAAN0A&#10;AAAPAAAAAAAAAAAAAAAAAKoCAABkcnMvZG93bnJldi54bWxQSwUGAAAAAAQABAD6AAAAnQMAAAAA&#10;">
                  <v:shape id="Freeform 7732" o:spid="_x0000_s1710" style="position:absolute;left:11580;top:602;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IBcUA&#10;AADdAAAADwAAAGRycy9kb3ducmV2LnhtbESPS2/CMBCE75X4D9Yi9VacIMojYBBQFXrkdeG2ijcP&#10;Ea+j2IXQX4+RkHoczcw3mtmiNZW4UuNKywriXgSCOLW65FzB6fj9MQbhPLLGyjIpuJODxbzzNsNE&#10;2xvv6XrwuQgQdgkqKLyvEyldWpBB17M1cfAy2xj0QTa51A3eAtxUsh9FQ2mw5LBQYE3rgtLL4dco&#10;+BzdB9Zn50yXm3hz2W2/4pX7U+q92y6nIDy1/j/8av9oBaNJfw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8gFxQAAAN0AAAAPAAAAAAAAAAAAAAAAAJgCAABkcnMv&#10;ZG93bnJldi54bWxQSwUGAAAAAAQABAD1AAAAigMAAAAA&#10;" path="m6,1r,18l2,20,1,31,,12,5,,6,1e" filled="f" strokecolor="white" strokeweight="1pt">
                    <v:path arrowok="t" o:connecttype="custom" o:connectlocs="6,603;6,621;2,622;1,633;0,614;5,602;6,603" o:connectangles="0,0,0,0,0,0,0"/>
                  </v:shape>
                </v:group>
                <v:group id="Group 7733" o:spid="_x0000_s1711" style="position:absolute;left:8678;top:691;width:19;height:35" coordorigin="8678,691" coordsize="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0B+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e0B+8cAAADd&#10;AAAADwAAAAAAAAAAAAAAAACqAgAAZHJzL2Rvd25yZXYueG1sUEsFBgAAAAAEAAQA+gAAAJ4DAAAA&#10;AA==&#10;">
                  <v:shape id="Freeform 7734" o:spid="_x0000_s1712" style="position:absolute;left:8678;top:691;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g7MUA&#10;AADdAAAADwAAAGRycy9kb3ducmV2LnhtbERPy2rCQBTdF/yH4Qrd1Um1+IiOUgpCFxVsDIK7a+aa&#10;Cc3ciZlpTP36zqLQ5eG8V5ve1qKj1leOFTyPEhDEhdMVlwryw/ZpDsIHZI21Y1LwQx4268HDClPt&#10;bvxJXRZKEUPYp6jAhNCkUvrCkEU/cg1x5C6utRgibEupW7zFcFvLcZJMpcWKY4PBht4MFV/Zt1VA&#10;pw9z3nfX7LjI7znv9jiZvlyVehz2r0sQgfrwL/5zv2sFs8U4zo1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eDsxQAAAN0AAAAPAAAAAAAAAAAAAAAAAJgCAABkcnMv&#10;ZG93bnJldi54bWxQSwUGAAAAAAQABAD1AAAAigMAAAAA&#10;" path="m11,4l17,,15,14r4,l13,20,8,23,9,33,,35,10,10,11,4e" filled="f" strokecolor="white" strokeweight="1pt">
                    <v:path arrowok="t" o:connecttype="custom" o:connectlocs="11,695;17,691;15,705;19,705;13,711;8,714;9,724;0,726;10,701;11,695" o:connectangles="0,0,0,0,0,0,0,0,0,0"/>
                  </v:shape>
                </v:group>
                <v:group id="Group 7735" o:spid="_x0000_s1713" style="position:absolute;left:8668;top:718;width:8;height:13" coordorigin="8668,718" coordsize="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4wEsYAAADdAAAADwAAAGRycy9kb3ducmV2LnhtbESPQWvCQBSE74X+h+UJ&#10;vekmllqNriJSiwcRqoJ4e2SfSTD7NmTXJP57VxB6HGbmG2a26EwpGqpdYVlBPIhAEKdWF5wpOB7W&#10;/TEI55E1lpZJwZ0cLObvbzNMtG35j5q9z0SAsEtQQe59lUjp0pwMuoGtiIN3sbVBH2SdSV1jG+Cm&#10;lMMoGkmDBYeFHCta5ZRe9zej4LfFdvkZ/zTb62V1Px++dqdtTEp99LrlFISnzv+HX+2NVvA9GU7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PjASxgAAAN0A&#10;AAAPAAAAAAAAAAAAAAAAAKoCAABkcnMvZG93bnJldi54bWxQSwUGAAAAAAQABAD6AAAAnQMAAAAA&#10;">
                  <v:shape id="Freeform 7736" o:spid="_x0000_s1714" style="position:absolute;left:8668;top:718;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i78QA&#10;AADdAAAADwAAAGRycy9kb3ducmV2LnhtbERPTU/CQBC9m/AfNkPiTbaoAa0shDRROQECMfE26Q5t&#10;oTvbdFco/HrmYOLx5X1PZp2r1YnaUHk2MBwkoIhzbysuDOy27w8voEJEtlh7JgMXCjCb9u4mmFp/&#10;5i86bWKhJIRDigbKGJtU65CX5DAMfEMs3N63DqPAttC2xbOEu1o/JslIO6xYGkpsKCspP25+nfT6&#10;JX8cab24ZNnqJ999bp+/D1dj7vvd/A1UpC7+i//cC2tg/Pok++WNPAE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Yu/EAAAA3QAAAA8AAAAAAAAAAAAAAAAAmAIAAGRycy9k&#10;b3ducmV2LnhtbFBLBQYAAAAABAAEAPUAAACJAwAAAAA=&#10;" path="m7,1l6,8r1,2l8,13,,13,1,6,2,,7,1e" filled="f" strokecolor="white" strokeweight="1pt">
                    <v:path arrowok="t" o:connecttype="custom" o:connectlocs="7,719;6,726;7,728;8,731;0,731;1,724;2,718;7,719" o:connectangles="0,0,0,0,0,0,0,0"/>
                  </v:shape>
                </v:group>
                <v:group id="Group 7737" o:spid="_x0000_s1715" style="position:absolute;left:8642;top:723;width:12;height:8" coordorigin="8642,723" coordsize="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GqycYAAADdAAAADwAAAGRycy9kb3ducmV2LnhtbESPQWvCQBSE7wX/w/IE&#10;b7qJYrXRVURUPEihWii9PbLPJJh9G7JrEv+9WxB6HGbmG2a57kwpGqpdYVlBPIpAEKdWF5wp+L7s&#10;h3MQziNrLC2Tggc5WK96b0tMtG35i5qzz0SAsEtQQe59lUjp0pwMupGtiIN3tbVBH2SdSV1jG+Cm&#10;lOMoepcGCw4LOVa0zSm9ne9GwaHFdjOJd83pdt0+fi/Tz59TTEoN+t1mAcJT5//Dr/ZRK5h9TG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karJxgAAAN0A&#10;AAAPAAAAAAAAAAAAAAAAAKoCAABkcnMvZG93bnJldi54bWxQSwUGAAAAAAQABAD6AAAAnQMAAAAA&#10;">
                  <v:shape id="Freeform 7738" o:spid="_x0000_s1716" style="position:absolute;left:8642;top:723;width:12;height: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NClMcA&#10;AADdAAAADwAAAGRycy9kb3ducmV2LnhtbESPQWvCQBSE7wX/w/KE3upGC2qjq4gg7aFQNbbQ2yP7&#10;TKK7b0N2q8m/dwuCx2FmvmHmy9YacaHGV44VDAcJCOLc6YoLBYds8zIF4QOyRuOYFHTkYbnoPc0x&#10;1e7KO7rsQyEihH2KCsoQ6lRKn5dk0Q9cTRy9o2sshiibQuoGrxFujRwlyVharDgulFjTuqT8vP+z&#10;CnbdN2Xbw/v29DmWv91PZszXeqPUc79dzUAEasMjfG9/aAWTt9cR/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QpTHAAAA3QAAAA8AAAAAAAAAAAAAAAAAmAIAAGRy&#10;cy9kb3ducmV2LnhtbFBLBQYAAAAABAAEAPUAAACMAwAAAAA=&#10;" path="m12,5r,1l11,6r,2l,8,1,,9,7,12,5e" filled="f" strokecolor="white" strokeweight="1pt">
                    <v:path arrowok="t" o:connecttype="custom" o:connectlocs="12,728;12,729;11,729;11,731;0,731;1,723;9,730;12,728" o:connectangles="0,0,0,0,0,0,0,0"/>
                  </v:shape>
                </v:group>
                <v:group id="Group 7739" o:spid="_x0000_s1717" style="position:absolute;left:8463;top:682;width:16;height:19" coordorigin="8463,682" coordsize="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RJcYAAADdAAAADwAAAGRycy9kb3ducmV2LnhtbESPQWvCQBSE74X+h+UV&#10;vOkmDbU1dRURLR5EUAvF2yP7TILZtyG7JvHfu4LQ4zAz3zDTeW8q0VLjSssK4lEEgjizuuRcwe9x&#10;PfwC4TyyxsoyKbiRg/ns9WWKqbYd76k9+FwECLsUFRTe16mULivIoBvZmjh4Z9sY9EE2udQNdgFu&#10;KvkeRWNpsOSwUGBNy4Kyy+FqFPx02C2SeNVuL+fl7XT82P1tY1Jq8NYvvkF46v1/+NneaAWfky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5ElxgAAAN0A&#10;AAAPAAAAAAAAAAAAAAAAAKoCAABkcnMvZG93bnJldi54bWxQSwUGAAAAAAQABAD6AAAAnQMAAAAA&#10;">
                  <v:shape id="Freeform 7740" o:spid="_x0000_s1718" style="position:absolute;left:8463;top:682;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0TMgA&#10;AADdAAAADwAAAGRycy9kb3ducmV2LnhtbESPW2vCQBSE3wv9D8sp9KXoRlu8RFdRsVAfFLyAr8fs&#10;MQlmz4bsmsR/3y0UfBxm5htmOm9NIWqqXG5ZQa8bgSBOrM45VXA6fndGIJxH1lhYJgUPcjCfvb5M&#10;Mda24T3VB5+KAGEXo4LM+zKW0iUZGXRdWxIH72orgz7IKpW6wibATSH7UTSQBnMOCxmWtMoouR3u&#10;RkFxv9XLj+16e95tov66SR7m0lsp9f7WLiYgPLX+Gf5v/2gFw/Hn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XRMyAAAAN0AAAAPAAAAAAAAAAAAAAAAAJgCAABk&#10;cnMvZG93bnJldi54bWxQSwUGAAAAAAQABAD1AAAAjQMAAAAA&#10;" path="m16,3r-1,7l12,12,8,13,7,17r2,1l10,18,5,16,,,3,6,10,3r6,e" filled="f" strokecolor="white" strokeweight="1pt">
                    <v:path arrowok="t" o:connecttype="custom" o:connectlocs="16,685;15,692;12,694;8,695;7,699;9,700;10,700;5,698;0,682;3,688;10,685;16,685" o:connectangles="0,0,0,0,0,0,0,0,0,0,0,0"/>
                  </v:shape>
                </v:group>
                <v:group id="Group 7741" o:spid="_x0000_s1719" style="position:absolute;left:8310;top:669;width:16;height:28" coordorigin="8310,669" coordsize="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qsysYAAADdAAAADwAAAGRycy9kb3ducmV2LnhtbESPQWvCQBSE70L/w/IK&#10;vdVNFG2NriJiiwcRGgvi7ZF9JsHs25DdJvHfu0LB4zAz3zCLVW8q0VLjSssK4mEEgjizuuRcwe/x&#10;6/0ThPPIGivLpOBGDlbLl8ECE207/qE29bkIEHYJKii8rxMpXVaQQTe0NXHwLrYx6INscqkb7ALc&#10;VHIURVNpsOSwUGBNm4Kya/pnFHx32K3H8bbdXy+b2/k4OZz2MSn19tqv5yA89f4Z/m/vtIKP2Xg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zKxgAAAN0A&#10;AAAPAAAAAAAAAAAAAAAAAKoCAABkcnMvZG93bnJldi54bWxQSwUGAAAAAAQABAD6AAAAnQMAAAAA&#10;">
                  <v:shape id="Freeform 7742" o:spid="_x0000_s1720" style="position:absolute;left:8310;top:669;width:16;height:28;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606cMA&#10;AADdAAAADwAAAGRycy9kb3ducmV2LnhtbESPX2vCQBDE3wt+h2OFvtWNSrVNPaUohb76D/K45NYk&#10;NLcX764av70nFPo4zMxvmMWqt626sA+NEw3jUQaKpXSmkUrDYf/18gYqRBJDrRPWcOMAq+XgaUG5&#10;cVfZ8mUXK5UgEnLSUMfY5YihrNlSGLmOJXkn5y3FJH2FxtM1wW2LkyyboaVG0kJNHa9rLn92v1ZD&#10;wSJHRJoXr/58wnUxMYeN1fp52H9+gIrcx//wX/vbaJi/T2fweJOeA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606cMAAADdAAAADwAAAAAAAAAAAAAAAACYAgAAZHJzL2Rv&#10;d25yZXYueG1sUEsFBgAAAAAEAAQA9QAAAIgDAAAAAA==&#10;" path="m2,9l6,,9,8r5,2l15,21,,27,2,9e" filled="f" strokecolor="white" strokeweight="1pt">
                    <v:path arrowok="t" o:connecttype="custom" o:connectlocs="2,678;6,669;9,677;14,679;15,690;0,696;2,678" o:connectangles="0,0,0,0,0,0,0"/>
                  </v:shape>
                </v:group>
                <v:group id="Group 7743" o:spid="_x0000_s1721" style="position:absolute;left:8288;top:687;width:6;height:27" coordorigin="8288,687" coordsize="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SXJ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DSXJscAAADd&#10;AAAADwAAAAAAAAAAAAAAAACqAgAAZHJzL2Rvd25yZXYueG1sUEsFBgAAAAAEAAQA+gAAAJ4DAAAA&#10;AA==&#10;">
                  <v:shape id="Freeform 7744" o:spid="_x0000_s1722" style="position:absolute;left:8288;top:687;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T9MEA&#10;AADdAAAADwAAAGRycy9kb3ducmV2LnhtbERPzWrCQBC+F/oOywi91Y0W/ImuYoWq4EnbBxiyYxLM&#10;zobdjaZ9+s5B8Pjx/S/XvWvUjUKsPRsYDTNQxIW3NZcGfr6/3megYkK22HgmA78UYb16fVlibv2d&#10;T3Q7p1JJCMccDVQptbnWsajIYRz6lli4iw8Ok8BQahvwLuGu0eMsm2iHNUtDhS1tKyqu585JL0/i&#10;pvvb4XGLn4fjPoy7Wbsz5m3QbxagEvXpKX64D9bAdP4hc+WNPA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yU/TBAAAA3QAAAA8AAAAAAAAAAAAAAAAAmAIAAGRycy9kb3du&#10;cmV2LnhtbFBLBQYAAAAABAAEAPUAAACGAwAAAAA=&#10;" path="m3,l6,14,2,27,,13,3,6,3,e" filled="f" strokecolor="white" strokeweight="1pt">
                    <v:path arrowok="t" o:connecttype="custom" o:connectlocs="3,687;6,701;2,714;0,700;3,693;3,687" o:connectangles="0,0,0,0,0,0"/>
                  </v:shape>
                </v:group>
                <v:group id="Group 7745" o:spid="_x0000_s1723" style="position:absolute;left:8284;top:720;width:10;height:11" coordorigin="8284,720"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emz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uemz8cAAADd&#10;AAAADwAAAAAAAAAAAAAAAACqAgAAZHJzL2Rvd25yZXYueG1sUEsFBgAAAAAEAAQA+gAAAJ4DAAAA&#10;AA==&#10;">
                  <v:shape id="Freeform 7746" o:spid="_x0000_s1724" style="position:absolute;left:8284;top:72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e+MEA&#10;AADdAAAADwAAAGRycy9kb3ducmV2LnhtbERPTYvCMBC9L/gfwgje1lQRq9UosrDoce0ueB2aaVNt&#10;JqWJWv315rDg8fG+19veNuJGna8dK5iMExDEhdM1Vwr+fr8/FyB8QNbYOCYFD/Kw3Qw+1phpd+cj&#10;3fJQiRjCPkMFJoQ2k9IXhiz6sWuJI1e6zmKIsKuk7vAew20jp0kylxZrjg0GW/oyVFzyq1Wwn1+e&#10;pTnpvJxNr8v9D6b6fEiVGg373QpEoD68xf/ug1aQLmdxf3wTn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3vjBAAAA3QAAAA8AAAAAAAAAAAAAAAAAmAIAAGRycy9kb3du&#10;cmV2LnhtbFBLBQYAAAAABAAEAPUAAACGAwAAAAA=&#10;" path="m3,2l7,,8,6r1,5l,11,,7,1,4,3,2e" filled="f" strokecolor="white" strokeweight="1pt">
                    <v:path arrowok="t" o:connecttype="custom" o:connectlocs="3,722;7,720;8,726;9,731;0,731;0,727;1,724;3,722" o:connectangles="0,0,0,0,0,0,0,0"/>
                  </v:shape>
                </v:group>
                <v:group id="Group 7747" o:spid="_x0000_s1725" style="position:absolute;left:7666;top:729;width:4;height:2" coordorigin="7666,72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fZtMcAAADdAAAADwAAAGRycy9kb3ducmV2LnhtbESPW2vCQBSE34X+h+UU&#10;fKubVHtLXUWkig9BqBZK3w7ZYxLMng3ZbS7/3hUEH4eZ+YaZL3tTiZYaV1pWEE8iEMSZ1SXnCn6O&#10;m6d3EM4ja6wsk4KBHCwXD6M5Jtp2/E3tweciQNglqKDwvk6kdFlBBt3E1sTBO9nGoA+yyaVusAtw&#10;U8nnKHqVBksOCwXWtC4oOx/+jYJth91qGn+16fm0Hv6OL/vfNCalxo/96hOEp97fw7f2Tit4+5j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fZtMcAAADd&#10;AAAADwAAAAAAAAAAAAAAAACqAgAAZHJzL2Rvd25yZXYueG1sUEsFBgAAAAAEAAQA+gAAAJ4DAAAA&#10;AA==&#10;">
                  <v:shape id="Freeform 7748" o:spid="_x0000_s1726" style="position:absolute;left:7666;top:72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zhMUA&#10;AADdAAAADwAAAGRycy9kb3ducmV2LnhtbESPW4vCMBSE3wX/QzjCvmnqBd3tGkUFwSfBy7Kvh+bY&#10;lm1OYpPV9t8bQfBxmJlvmPmyMZW4Ue1LywqGgwQEcWZ1ybmC82nb/wThA7LGyjIpaMnDctHtzDHV&#10;9s4Huh1DLiKEfYoKihBcKqXPCjLoB9YRR+9ia4MhyjqXusZ7hJtKjpJkKg2WHBcKdLQpKPs7/hsF&#10;k+spsXIv3XX9017Gfty61e9GqY9es/oGEagJ7/CrvdMKZl+T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XOExQAAAN0AAAAPAAAAAAAAAAAAAAAAAJgCAABkcnMv&#10;ZG93bnJldi54bWxQSwUGAAAAAAQABAD1AAAAigMAAAAA&#10;" path="m1,l2,r,1l3,2,,2,,1,,,1,e" filled="f" strokecolor="white" strokeweight="1pt">
                    <v:path arrowok="t" o:connecttype="custom" o:connectlocs="1,729;2,729;2,730;3,731;0,731;0,730;0,729;1,729" o:connectangles="0,0,0,0,0,0,0,0"/>
                  </v:shape>
                </v:group>
                <v:group id="Group 7749" o:spid="_x0000_s1727" style="position:absolute;left:7263;top:726;width:7;height:5" coordorigin="7263,726" coordsize="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iWMcAAADdAAAADwAAAGRycy9kb3ducmV2LnhtbESPQWvCQBSE7wX/w/IE&#10;b3UTba1GVxFpxYMIVaH09sg+k2D2bchuk/jvXUHocZiZb5jFqjOlaKh2hWUF8TACQZxaXXCm4Hz6&#10;ep2CcB5ZY2mZFNzIwWrZe1lgom3L39QcfSYChF2CCnLvq0RKl+Zk0A1tRRy8i60N+iDrTOoa2wA3&#10;pRxF0UQaLDgs5FjRJqf0evwzCrYttutx/Nnsr5fN7ff0fvjZx6TUoN+t5yA8df4//GzvtIKP2d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iWMcAAADd&#10;AAAADwAAAAAAAAAAAAAAAACqAgAAZHJzL2Rvd25yZXYueG1sUEsFBgAAAAAEAAQA+gAAAJ4DAAAA&#10;AA==&#10;">
                  <v:shape id="Freeform 7750" o:spid="_x0000_s1728" style="position:absolute;left:7263;top:726;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qX/8YA&#10;AADdAAAADwAAAGRycy9kb3ducmV2LnhtbESPQWvCQBSE7wX/w/KE3nRjCdqmrqEEpD0VTCv0+Mi+&#10;JqnZtyG7JjG/3hWEHoeZ+YbZpqNpRE+dqy0rWC0jEMSF1TWXCr6/9otnEM4ja2wsk4ILOUh3s4ct&#10;JtoOfKA+96UIEHYJKqi8bxMpXVGRQbe0LXHwfm1n0AfZlVJ3OAS4aeRTFK2lwZrDQoUtZRUVp/xs&#10;FByNc9lUbn6m989jPsbR36WtJ6Ue5+PbKwhPo/8P39sfWsHmJY7h9iY8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qX/8YAAADdAAAADwAAAAAAAAAAAAAAAACYAgAAZHJz&#10;L2Rvd25yZXYueG1sUEsFBgAAAAAEAAQA9QAAAIsDAAAAAA==&#10;" path="m6,5l,5,1,,4,1,6,5e" filled="f" strokecolor="white" strokeweight="1pt">
                    <v:path arrowok="t" o:connecttype="custom" o:connectlocs="6,731;0,731;1,726;4,727;6,731" o:connectangles="0,0,0,0,0"/>
                  </v:shape>
                </v:group>
                <v:group id="Group 7751" o:spid="_x0000_s1729" style="position:absolute;left:7086;top:715;width:19;height:18" coordorigin="7086,715"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zft8cAAADdAAAADwAAAGRycy9kb3ducmV2LnhtbESPQWvCQBSE7wX/w/KE&#10;3uomWq1GVxHR0oMIVaH09sg+k2D2bchuk/jvXUHocZiZb5jFqjOlaKh2hWUF8SACQZxaXXCm4Hza&#10;vU1BOI+ssbRMCm7kYLXsvSww0bblb2qOPhMBwi5BBbn3VSKlS3My6Aa2Ig7exdYGfZB1JnWNbYCb&#10;Ug6jaCINFhwWcqxok1N6Pf4ZBZ8ttutRvG3218vm9nsaH372MSn12u/WcxCeOv8ffra/tIKP2fsY&#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6zft8cAAADd&#10;AAAADwAAAAAAAAAAAAAAAACqAgAAZHJzL2Rvd25yZXYueG1sUEsFBgAAAAAEAAQA+gAAAJ4DAAAA&#10;AA==&#10;">
                  <v:shape id="Freeform 7752" o:spid="_x0000_s1730" style="position:absolute;left:7086;top:715;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22j8cA&#10;AADdAAAADwAAAGRycy9kb3ducmV2LnhtbESPT2sCMRTE70K/Q3gFL6LZauufrVFKsSB40VX0+tg8&#10;d5cmL0uS6vbbN4VCj8PM/IZZrjtrxI18aBwreBplIIhLpxuuFJyOH8M5iBCRNRrHpOCbAqxXD70l&#10;5trd+UC3IlYiQTjkqKCOsc2lDGVNFsPItcTJuzpvMSbpK6k93hPcGjnOsqm02HBaqLGl95rKz+LL&#10;KtidNxNTDPbe7C8TOtPitL2+bJTqP3ZvryAidfE//NfeagWzxfMU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Nto/HAAAA3QAAAA8AAAAAAAAAAAAAAAAAmAIAAGRy&#10;cy9kb3ducmV2LnhtbFBLBQYAAAAABAAEAPUAAACMAwAAAAA=&#10;" path="m18,9r,9l13,12r-1,4l8,16r,-1l8,14,6,12,5,13,4,16,,16,,,13,13,18,9e" filled="f" strokecolor="white" strokeweight="1pt">
                    <v:path arrowok="t" o:connecttype="custom" o:connectlocs="18,724;18,733;13,727;12,731;8,731;8,730;8,729;8,729;6,727;5,728;4,731;0,731;0,715;13,728;18,724" o:connectangles="0,0,0,0,0,0,0,0,0,0,0,0,0,0,0"/>
                  </v:shape>
                </v:group>
                <v:group id="Group 7753" o:spid="_x0000_s1731" style="position:absolute;left:6921;top:557;width:5;height:32" coordorigin="6921,557"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LkW8cAAADd&#10;AAAADwAAAAAAAAAAAAAAAACqAgAAZHJzL2Rvd25yZXYueG1sUEsFBgAAAAAEAAQA+gAAAJ4DAAAA&#10;AA==&#10;">
                  <v:shape id="Freeform 7754" o:spid="_x0000_s1732" style="position:absolute;left:6921;top:557;width:5;height:3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WE8YA&#10;AADdAAAADwAAAGRycy9kb3ducmV2LnhtbERPW0vDMBR+F/wP4Qh7kS31Mu3qsiFDUWHg7MaKb4fm&#10;2FaTk5LErf578yD4+PHd58vBGnEgHzrHCi4mGQji2umOGwW77eM4BxEiskbjmBT8UIDl4vRkjoV2&#10;R36jQxkbkUI4FKigjbEvpAx1SxbDxPXEiftw3mJM0DdSezymcGvkZZbdSIsdp4YWe1q1VH+V31bB&#10;tNqbh/VLdf6ZD69X3XvVmPC0UWp0NtzfgYg0xH/xn/tZK7idXae56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BWE8YAAADdAAAADwAAAAAAAAAAAAAAAACYAgAAZHJz&#10;L2Rvd25yZXYueG1sUEsFBgAAAAAEAAQA9QAAAIsDAAAAAA==&#10;" path="m4,6r,11l3,25r,6l,32,1,9,,1,2,r,7l4,6e" filled="f" strokecolor="white" strokeweight="1pt">
                    <v:path arrowok="t" o:connecttype="custom" o:connectlocs="4,563;4,574;3,582;3,588;0,589;1,566;0,558;2,557;2,564;4,563" o:connectangles="0,0,0,0,0,0,0,0,0,0"/>
                  </v:shape>
                </v:group>
                <v:group id="Group 7755" o:spid="_x0000_s1733" style="position:absolute;left:6897;top:545;width:6;height:41" coordorigin="6897,545" coordsize="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uHVsscAAADd&#10;AAAADwAAAAAAAAAAAAAAAACqAgAAZHJzL2Rvd25yZXYueG1sUEsFBgAAAAAEAAQA+gAAAJ4DAAAA&#10;AA==&#10;">
                  <v:shape id="Freeform 7756" o:spid="_x0000_s1734" style="position:absolute;left:6897;top:545;width:6;height:41;visibility:visible;mso-wrap-style:square;v-text-anchor:top" coordsize="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Z8QA&#10;AADdAAAADwAAAGRycy9kb3ducmV2LnhtbERPy2rCQBTdF/yH4Ra6KTpjaX1ERynFgmA3jUJcXjO3&#10;STBzJ2TGJP59Z1Ho8nDe6+1ga9FR6yvHGqYTBYI4d6biQsPp+DlegPAB2WDtmDTcycN2M3pYY2Jc&#10;z9/UpaEQMYR9ghrKEJpESp+XZNFPXEMcuR/XWgwRtoU0LfYx3NbyRamZtFhxbCixoY+S8mt6sxp8&#10;d/6y/UGpbPqc3rrd62VH2UHrp8fhfQUi0BD+xX/uvdEwX77F/fF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Uv2fEAAAA3QAAAA8AAAAAAAAAAAAAAAAAmAIAAGRycy9k&#10;b3ducmV2LnhtbFBLBQYAAAAABAAEAPUAAACJAwAAAAA=&#10;" path="m1,l2,5r1,9l6,11r,11l5,26,3,25r1,4l4,34r,6l1,41,2,27,3,15,2,10,,10,1,e" filled="f" strokecolor="white" strokeweight="1pt">
                    <v:path arrowok="t" o:connecttype="custom" o:connectlocs="1,545;2,550;3,559;6,556;6,567;5,571;3,570;4,574;4,579;4,585;1,586;2,572;3,560;2,555;0,555;1,545" o:connectangles="0,0,0,0,0,0,0,0,0,0,0,0,0,0,0,0"/>
                  </v:shape>
                </v:group>
                <v:group id="Group 7757" o:spid="_x0000_s1735" style="position:absolute;left:6884;top:563;width:11;height:26" coordorigin="6884,563" coordsize="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5PacYAAADdAAAADwAAAGRycy9kb3ducmV2LnhtbESPQWvCQBSE74X+h+UV&#10;etNNKtqauoqIigcpNAri7ZF9JsHs25DdJvHfu4LQ4zAz3zCzRW8q0VLjSssK4mEEgjizuuRcwfGw&#10;GXyBcB5ZY2WZFNzIwWL++jLDRNuOf6lNfS4ChF2CCgrv60RKlxVk0A1tTRy8i20M+iCbXOoGuwA3&#10;lfyIook0WHJYKLCmVUHZNf0zCrYddstRvG7318vqdj6Mf077mJR6f+uX3yA89f4//GzvtILP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Tk9pxgAAAN0A&#10;AAAPAAAAAAAAAAAAAAAAAKoCAABkcnMvZG93bnJldi54bWxQSwUGAAAAAAQABAD6AAAAnQMAAAAA&#10;">
                  <v:shape id="Freeform 7758" o:spid="_x0000_s1736" style="position:absolute;left:6884;top:563;width:11;height:26;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9sgA&#10;AADdAAAADwAAAGRycy9kb3ducmV2LnhtbESP3WoCMRSE7wt9h3AKvatZhfqzNUopFEVR6ipK7w6b&#10;083Szcl2E3V9eyMIvRxm5htmPG1tJU7U+NKxgm4nAUGcO11yoWC3/XwZgvABWWPlmBRcyMN08vgw&#10;xlS7M2/olIVCRAj7FBWYEOpUSp8bsug7riaO3o9rLIYom0LqBs8RbivZS5K+tFhyXDBY04eh/Dc7&#10;WgWznV0fvr63q3bxx2Y/7K6Wy5lW6vmpfX8DEagN/+F7e64VDEavPbi9i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6D2yAAAAN0AAAAPAAAAAAAAAAAAAAAAAJgCAABk&#10;cnMvZG93bnJldi54bWxQSwUGAAAAAAQABAD1AAAAjQMAAAAA&#10;" path="m1,11r4,2l9,r2,11l8,20,6,21,4,22,,25,1,11e" filled="f" strokecolor="white" strokeweight="1pt">
                    <v:path arrowok="t" o:connecttype="custom" o:connectlocs="1,574;5,576;9,563;11,574;8,583;6,584;4,585;0,588;1,574" o:connectangles="0,0,0,0,0,0,0,0,0"/>
                  </v:shape>
                </v:group>
                <v:group id="Group 7759" o:spid="_x0000_s1737" style="position:absolute;left:6878;top:578;width:6;height:31" coordorigin="6878,578" coordsize="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B0hcYAAADdAAAADwAAAGRycy9kb3ducmV2LnhtbESPQWvCQBSE70L/w/IK&#10;vdVNFG2NriJiiwcRGgvi7ZF9JsHs25DdJvHfu0LB4zAz3zCLVW8q0VLjSssK4mEEgjizuuRcwe/x&#10;6/0ThPPIGivLpOBGDlbLl8ECE207/qE29bkIEHYJKii8rxMpXVaQQTe0NXHwLrYx6INscqkb7ALc&#10;VHIURVNpsOSwUGBNm4Kya/pnFHx32K3H8bbdXy+b2/k4OZz2MSn19tqv5yA89f4Z/m/vtIKP2WQM&#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HSFxgAAAN0A&#10;AAAPAAAAAAAAAAAAAAAAAKoCAABkcnMvZG93bnJldi54bWxQSwUGAAAAAAQABAD6AAAAnQMAAAAA&#10;">
                  <v:shape id="Freeform 7760" o:spid="_x0000_s1738" style="position:absolute;left:6878;top:578;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AlMYA&#10;AADdAAAADwAAAGRycy9kb3ducmV2LnhtbESPzW7CMBCE70h9B2srcQMnFRRIcVBbBPTYApfeVvHm&#10;R4nXUWwg8PQYqVKPo5n5RrNc9aYRZ+pcZVlBPI5AEGdWV1woOB42ozkI55E1NpZJwZUcrNKnwRIT&#10;bS/8Q+e9L0SAsEtQQel9m0jpspIMurFtiYOX286gD7IrpO7wEuCmkS9R9CoNVhwWSmzps6Ss3p+M&#10;gunsOrE+/811tY239fduHX+4m1LD5/79DYSn3v+H/9pfWsFsMZ3A4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OAlMYAAADdAAAADwAAAAAAAAAAAAAAAACYAgAAZHJz&#10;L2Rvd25yZXYueG1sUEsFBgAAAAAEAAQA9QAAAIsDAAAAAA==&#10;" path="m5,1r,18l2,19,1,30,,11,4,,5,1e" filled="f" strokecolor="white" strokeweight="1pt">
                    <v:path arrowok="t" o:connecttype="custom" o:connectlocs="5,579;5,597;2,597;1,608;0,589;4,578;5,579" o:connectangles="0,0,0,0,0,0,0"/>
                  </v:shape>
                </v:group>
                <v:group id="Group 7761" o:spid="_x0000_s1739" style="position:absolute;left:6430;top:626;width:8;height:26" coordorigin="6430,626" coordsize="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VJasYAAADdAAAADwAAAGRycy9kb3ducmV2LnhtbESPQWvCQBSE70L/w/IK&#10;3nSTltiauopIFQ9SqBaKt0f2mQSzb0N2TeK/dwXB4zAz3zCzRW8q0VLjSssK4nEEgjizuuRcwd9h&#10;PfoE4TyyxsoyKbiSg8X8ZTDDVNuOf6nd+1wECLsUFRTe16mULivIoBvbmjh4J9sY9EE2udQNdgFu&#10;KvkWRRNpsOSwUGBNq4Ky8/5iFGw67Jbv8Xe7O59W1+Mh+fnfxaTU8LVffoHw1Ptn+NHeagUf0ySB&#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dUlqxgAAAN0A&#10;AAAPAAAAAAAAAAAAAAAAAKoCAABkcnMvZG93bnJldi54bWxQSwUGAAAAAAQABAD6AAAAnQMAAAAA&#10;">
                  <v:shape id="Freeform 7762" o:spid="_x0000_s1740" style="position:absolute;left:6430;top:626;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nxMMA&#10;AADdAAAADwAAAGRycy9kb3ducmV2LnhtbESPT4vCMBTE7wt+h/AEb5qu+LcapSso3sTqxdujebZl&#10;m5fSZLX66Y0g7HGYmd8wy3VrKnGjxpWWFXwPIhDEmdUl5wrOp21/BsJ5ZI2VZVLwIAfrVedribG2&#10;dz7SLfW5CBB2MSoovK9jKV1WkEE3sDVx8K62MeiDbHKpG7wHuKnkMIom0mDJYaHAmjYFZb/pn1EQ&#10;pYn+GW2Hh3yHaXaiZ/K8uESpXrdNFiA8tf4//GnvtYLpfDyB95vw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ynxMMAAADdAAAADwAAAAAAAAAAAAAAAACYAgAAZHJzL2Rv&#10;d25yZXYueG1sUEsFBgAAAAAEAAQA9QAAAIgDAAAAAA==&#10;" path="m7,12l5,19,1,26,,17,1,,3,14,7,12e" filled="f" strokecolor="white" strokeweight="1pt">
                    <v:path arrowok="t" o:connecttype="custom" o:connectlocs="7,638;5,645;1,652;0,643;1,626;3,640;7,638" o:connectangles="0,0,0,0,0,0,0"/>
                  </v:shape>
                </v:group>
                <v:group id="Group 7763" o:spid="_x0000_s1741" style="position:absolute;left:6405;top:632;width:9;height:29" coordorigin="6405,632" coordsize="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tyhscAAADdAAAADwAAAGRycy9kb3ducmV2LnhtbESPQWvCQBSE7wX/w/IK&#10;vdVNFBtNs4qILT2IoBaKt0f2mYRk34bsNon/vlso9DjMzDdMthlNI3rqXGVZQTyNQBDnVldcKPi8&#10;vD0vQTiPrLGxTAru5GCznjxkmGo78In6sy9EgLBLUUHpfZtK6fKSDLqpbYmDd7OdQR9kV0jd4RDg&#10;ppGzKHqRBisOCyW2tCspr8/fRsH7gMN2Hu/7Q33b3a+Xxf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tyhscAAADd&#10;AAAADwAAAAAAAAAAAAAAAACqAgAAZHJzL2Rvd25yZXYueG1sUEsFBgAAAAAEAAQA+gAAAJ4DAAAA&#10;AA==&#10;">
                  <v:shape id="Freeform 7764" o:spid="_x0000_s1742" style="position:absolute;left:6405;top:632;width:9;height:29;visibility:visible;mso-wrap-style:square;v-text-anchor:top" coordsize="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v88IA&#10;AADdAAAADwAAAGRycy9kb3ducmV2LnhtbERPy2oCMRTdC/2HcAvdDJqx+GinRrGC4FYtpcvb5HYy&#10;dHIzJNGZ/n2zEFweznu1GVwrrhRi41nBdFKCINbeNFwr+Djvxy8gYkI22HomBX8UYbN+GK2wMr7n&#10;I11PqRY5hGOFCmxKXSVl1JYcxonviDP344PDlGGopQnY53DXyueyXEiHDecGix3tLOnf08Up+JxN&#10;dSD9bYvZe2mK/qvY7ncXpZ4eh+0biERDuotv7oNRsHyd57n5TX4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m/zwgAAAN0AAAAPAAAAAAAAAAAAAAAAAJgCAABkcnMvZG93&#10;bnJldi54bWxQSwUGAAAAAAQABAD1AAAAhwMAAAAA&#10;" path="m7,4r1,9l7,16r,13l4,25,4,8,,18,,,5,12,7,4e" filled="f" strokecolor="white" strokeweight="1pt">
                    <v:path arrowok="t" o:connecttype="custom" o:connectlocs="7,636;8,645;7,648;7,661;4,657;4,640;0,650;0,632;5,644;7,636" o:connectangles="0,0,0,0,0,0,0,0,0,0"/>
                  </v:shape>
                </v:group>
                <v:group id="Group 7765" o:spid="_x0000_s1743" style="position:absolute;left:6354;top:647;width:5;height:21" coordorigin="6354,647" coordsize="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zhDb8cAAADdAAAADwAAAGRycy9kb3ducmV2LnhtbESPT2vCQBTE7wW/w/IE&#10;b7qJxarRVUTa0oMI/gHx9sg+k2D2bciuSfz23YLQ4zAzv2GW686UoqHaFZYVxKMIBHFqdcGZgvPp&#10;azgD4TyyxtIyKXiSg/Wq97bERNuWD9QcfSYChF2CCnLvq0RKl+Zk0I1sRRy8m60N+iDrTOoa2wA3&#10;pRxH0Yc0WHBYyLGibU7p/fgwCr5bbDfv8Wezu9+2z+tpsr/sYlJq0O82CxCeOv8ffrV/tILpfDK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zhDb8cAAADd&#10;AAAADwAAAAAAAAAAAAAAAACqAgAAZHJzL2Rvd25yZXYueG1sUEsFBgAAAAAEAAQA+gAAAJ4DAAAA&#10;AA==&#10;">
                  <v:shape id="Freeform 7766" o:spid="_x0000_s1744" style="position:absolute;left:6354;top:647;width:5;height:21;visibility:visible;mso-wrap-style:square;v-text-anchor:top" coordsize="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hfcMA&#10;AADdAAAADwAAAGRycy9kb3ducmV2LnhtbERPS27CMBDdV+IO1lRiVxy6SGmKQVAUVNENhR5gFA92&#10;1HgcxSYJPX29QOry6f2X69E1oqcu1J4VzGcZCOLK65qNgu9z+bQAESKyxsYzKbhRgPVq8rDEQvuB&#10;v6g/RSNSCIcCFdgY20LKUFlyGGa+JU7cxXcOY4KdkbrDIYW7Rj5nWS4d1pwaLLb0bqn6OV2dAr+5&#10;ZLtPVx5/D3I7P9ub2S+ORqnp47h5AxFpjP/iu/tDK3h5zdP+9CY9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NhfcMAAADdAAAADwAAAAAAAAAAAAAAAACYAgAAZHJzL2Rv&#10;d25yZXYueG1sUEsFBgAAAAAEAAQA9QAAAIgDAAAAAA==&#10;" path="m5,8r,13l1,20,,13,,,4,1,5,8e" filled="f" strokecolor="white" strokeweight="1pt">
                    <v:path arrowok="t" o:connecttype="custom" o:connectlocs="5,655;5,668;1,667;0,660;0,647;4,648;5,655" o:connectangles="0,0,0,0,0,0,0"/>
                  </v:shape>
                </v:group>
                <v:group id="Group 7767" o:spid="_x0000_s1745" style="position:absolute;left:6278;top:671;width:7;height:17" coordorigin="6278,671" coordsize="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KF1MYAAADdAAAADwAAAGRycy9kb3ducmV2LnhtbESPQWvCQBSE70L/w/IK&#10;vekmLbU1dRWRKh5EMAri7ZF9JsHs25DdJvHfdwXB4zAz3zDTeW8q0VLjSssK4lEEgjizuuRcwfGw&#10;Gn6DcB5ZY2WZFNzIwXz2Mphiom3He2pTn4sAYZeggsL7OpHSZQUZdCNbEwfvYhuDPsgml7rBLsBN&#10;Jd+jaCwNlhwWCqxpWVB2Tf+MgnWH3eIj/m2318vydj587k7bmJR6e+0XPyA89f4ZfrQ3WsHXZBz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IoXUxgAAAN0A&#10;AAAPAAAAAAAAAAAAAAAAAKoCAABkcnMvZG93bnJldi54bWxQSwUGAAAAAAQABAD6AAAAnQMAAAAA&#10;">
                  <v:shape id="Freeform 7768" o:spid="_x0000_s1746" style="position:absolute;left:6278;top:671;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C2MQA&#10;AADdAAAADwAAAGRycy9kb3ducmV2LnhtbESPzW7CMBCE75V4B2srcWuccEhoikEVEhL0VugDbOPN&#10;j4jXSWyS8Pa4UiWOo5n5RrPZzaYVIw2usawgiWIQxIXVDVcKfi6HtzUI55E1tpZJwZ0c7LaLlw3m&#10;2k78TePZVyJA2OWooPa+y6V0RU0GXWQ74uCVdjDogxwqqQecAty0chXHqTTYcFiosaN9TcX1fDMK&#10;Dv3X1LvrZWrLMsN0Lk5x8tsptXydPz9AeJr9M/zfPmoF2Xu6gr834Qn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wtjEAAAA3QAAAA8AAAAAAAAAAAAAAAAAmAIAAGRycy9k&#10;b3ducmV2LnhtbFBLBQYAAAAABAAEAPUAAACJAwAAAAA=&#10;" path="m6,2l3,15,,17,1,4,3,,6,2e" filled="f" strokecolor="white" strokeweight="1pt">
                    <v:path arrowok="t" o:connecttype="custom" o:connectlocs="6,673;3,686;0,688;1,675;3,671;6,673" o:connectangles="0,0,0,0,0,0"/>
                  </v:shape>
                </v:group>
                <v:group id="Group 7769" o:spid="_x0000_s1747" style="position:absolute;left:6271;top:641;width:6;height:17" coordorigin="6271,641" coordsize="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y+OMYAAADdAAAADwAAAGRycy9kb3ducmV2LnhtbESPQWvCQBSE74X+h+UV&#10;vOkmSm2NriKi4kGEakG8PbLPJJh9G7JrEv99VxB6HGbmG2a26EwpGqpdYVlBPIhAEKdWF5wp+D1t&#10;+t8gnEfWWFomBQ9ysJi/v80w0bblH2qOPhMBwi5BBbn3VSKlS3My6Aa2Ig7e1dYGfZB1JnWNbYCb&#10;Ug6jaCwNFhwWcqxolVN6O96Ngm2L7XIUr5v97bp6XE6fh/M+JqV6H91yCsJT5//Dr/ZOK/ia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vL44xgAAAN0A&#10;AAAPAAAAAAAAAAAAAAAAAKoCAABkcnMvZG93bnJldi54bWxQSwUGAAAAAAQABAD6AAAAnQMAAAAA&#10;">
                  <v:shape id="Freeform 7770" o:spid="_x0000_s1748" style="position:absolute;left:6271;top:641;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fU8MA&#10;AADdAAAADwAAAGRycy9kb3ducmV2LnhtbESPQUsDMRSE74L/IbyCF7FZo1RdmxYRC15NS8+PzTPZ&#10;dvOyJLFd/70RBI/DzHzDLNdTGMSJUu4ja7idNyCIu2h7dhp2283NI4hckC0OkUnDN2VYry4vltja&#10;eOYPOpniRIVwblGDL2Vspcydp4B5Hkfi6n3GFLBUmZy0Cc8VHgapmmYhA/ZcFzyO9OqpO5qvoEEd&#10;jbJeOXmQ7u7NpI0y13mv9dVsenkGUWgq/+G/9rvV8PC0uIffN/UJ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fU8MAAADdAAAADwAAAAAAAAAAAAAAAACYAgAAZHJzL2Rv&#10;d25yZXYueG1sUEsFBgAAAAAEAAQA9QAAAIgDAAAAAA==&#10;" path="m1,1l3,,6,1,5,16,2,17,,16,1,1e" filled="f" strokecolor="white" strokeweight="1pt">
                    <v:path arrowok="t" o:connecttype="custom" o:connectlocs="1,642;3,641;6,642;5,657;2,658;0,657;1,642" o:connectangles="0,0,0,0,0,0,0"/>
                  </v:shape>
                </v:group>
                <v:group id="Group 7771" o:spid="_x0000_s1749" style="position:absolute;left:6263;top:668;width:6;height:19" coordorigin="6263,668" coordsize="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mD18YAAADdAAAADwAAAGRycy9kb3ducmV2LnhtbESPQWvCQBSE70L/w/IK&#10;3uomilpTVxHR4kEEtSC9PbLPJJh9G7JrEv99Vyh4HGbmG2a+7EwpGqpdYVlBPIhAEKdWF5wp+Dlv&#10;Pz5BOI+ssbRMCh7kYLl4680x0bblIzUnn4kAYZeggtz7KpHSpTkZdANbEQfvamuDPsg6k7rGNsBN&#10;KYdRNJEGCw4LOVa0zim9ne5GwXeL7WoUb5r97bp+/J7Hh8s+JqX6793qC4Snzr/C/+2dVjCdTc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GYPXxgAAAN0A&#10;AAAPAAAAAAAAAAAAAAAAAKoCAABkcnMvZG93bnJldi54bWxQSwUGAAAAAAQABAD6AAAAnQMAAAAA&#10;">
                  <v:shape id="Freeform 7772" o:spid="_x0000_s1750" style="position:absolute;left:6263;top:668;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R+8UA&#10;AADdAAAADwAAAGRycy9kb3ducmV2LnhtbESPT2vCQBTE7wW/w/KE3uqmhUabupFSEARBNHrp7ZF9&#10;+UOyb8Pu1sRv7wqFHoeZ+Q2z3kymF1dyvrWs4HWRgCAurW65VnA5b19WIHxA1thbJgU38rDJZ09r&#10;zLQd+UTXItQiQthnqKAJYcik9GVDBv3CDsTRq6wzGKJ0tdQOxwg3vXxLklQabDkuNDjQd0NlV/wa&#10;BVhUx3d93o92crefS5Umq+OhU+p5Pn19ggg0hf/wX3unFSw/0hQe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FH7xQAAAN0AAAAPAAAAAAAAAAAAAAAAAJgCAABkcnMv&#10;ZG93bnJldi54bWxQSwUGAAAAAAQABAD1AAAAigMAAAAA&#10;" path="m5,8r,11l3,18,,17,,,4,,5,8e" filled="f" strokecolor="white" strokeweight="1pt">
                    <v:path arrowok="t" o:connecttype="custom" o:connectlocs="5,676;5,687;3,686;0,685;0,668;4,668;5,676" o:connectangles="0,0,0,0,0,0,0"/>
                  </v:shape>
                </v:group>
                <v:group id="Group 7773" o:spid="_x0000_s1751" style="position:absolute;left:6252;top:669;width:5;height:23" coordorigin="6252,669" coordsize="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e4O8cAAADdAAAADwAAAGRycy9kb3ducmV2LnhtbESPQWvCQBSE7wX/w/IK&#10;vdVNlBpNs4qILT2IoBaKt0f2mYRk34bsNon/vlso9DjMzDdMthlNI3rqXGVZQTyNQBDnVldcKPi8&#10;vD0vQTiPrLGxTAru5GCznjxkmGo78In6sy9EgLBLUUHpfZtK6fKSDLqpbYmDd7OdQR9kV0jd4RDg&#10;ppGzKFpIgxWHhRJb2pWU1+dvo+B9wGE7j/f9ob7t7tfLy/HrEJNST4/j9hWEp9H/h//aH1pBslo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4e4O8cAAADd&#10;AAAADwAAAAAAAAAAAAAAAACqAgAAZHJzL2Rvd25yZXYueG1sUEsFBgAAAAAEAAQA+gAAAJ4DAAAA&#10;AA==&#10;">
                  <v:shape id="Freeform 7774" o:spid="_x0000_s1752" style="position:absolute;left:6252;top:669;width:5;height: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gdsMA&#10;AADdAAAADwAAAGRycy9kb3ducmV2LnhtbERPS0vDQBC+C/0Pywi92Y0eqk27La0gVZGCfeB1yI5J&#10;aHY27m6T6K93DoLHj++9WA2uUR2FWHs2cDvJQBEX3tZcGjgenm4eQMWEbLHxTAa+KcJqObpaYG59&#10;z+/U7VOpJIRjjgaqlNpc61hU5DBOfEss3KcPDpPAUGobsJdw1+i7LJtqhzVLQ4UtPVZUnPcXZ+B+&#10;04S3Drf91+nl5zVy2B0+uosx4+thPQeVaEj/4j/3sxXfbCpz5Y08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CgdsMAAADdAAAADwAAAAAAAAAAAAAAAACYAgAAZHJzL2Rv&#10;d25yZXYueG1sUEsFBgAAAAAEAAQA9QAAAIgDAAAAAA==&#10;" path="m3,1l4,5r,7l4,21,2,23,2,11,,15,1,8,1,,3,1e" filled="f" strokecolor="white" strokeweight="1pt">
                    <v:path arrowok="t" o:connecttype="custom" o:connectlocs="3,670;4,674;4,681;4,690;2,692;2,680;0,684;1,677;1,669;3,670" o:connectangles="0,0,0,0,0,0,0,0,0,0"/>
                  </v:shape>
                </v:group>
                <v:group id="Group 7775" o:spid="_x0000_s1753" style="position:absolute;left:5983;top:587;width:8;height:25" coordorigin="5983,587" coordsize="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SJ0scAAADdAAAADwAAAGRycy9kb3ducmV2LnhtbESPW2vCQBSE3wX/w3IE&#10;3+omlnqJriLSlj6I4AXEt0P2mASzZ0N2TeK/7xYKPg4z8w2zXHemFA3VrrCsIB5FIIhTqwvOFJxP&#10;X28zEM4jaywtk4InOViv+r0lJtq2fKDm6DMRIOwSVJB7XyVSujQng25kK+Lg3Wxt0AdZZ1LX2Aa4&#10;KeU4iibSYMFhIceKtjml9+PDKPhusd28x5/N7n7bPq+nj/1lF5NSw0G3WYDw1PlX+L/9oxVM55M5&#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SJ0scAAADd&#10;AAAADwAAAAAAAAAAAAAAAACqAgAAZHJzL2Rvd25yZXYueG1sUEsFBgAAAAAEAAQA+gAAAJ4DAAAA&#10;AA==&#10;">
                  <v:shape id="Freeform 7776" o:spid="_x0000_s1754" style="position:absolute;left:5983;top:587;width:8;height:2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WcEA&#10;AADdAAAADwAAAGRycy9kb3ducmV2LnhtbERPTUsDMRC9C/6HMEIvYrPtwdVt0yKC4LFWPXgbNtNN&#10;6GayJLPt9t83h4LHx/teb6fQqxOl7CMbWMwrUMRttJ47Az/fH08voLIgW+wjk4ELZdhu7u/W2Nh4&#10;5i867aVTJYRzgwacyNBonVtHAfM8DsSFO8QUUApMnbYJzyU89HpZVc86oOfS4HCgd0ftcT8GA7sR&#10;o6dLkr/64Kal+NH9Lh6NmT1MbytQQpP8i2/uT2ugfq3L/vKmPAG9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v1nBAAAA3QAAAA8AAAAAAAAAAAAAAAAAmAIAAGRycy9kb3du&#10;cmV2LnhtbFBLBQYAAAAABAAEAPUAAACGAwAAAAA=&#10;" path="m7,2l6,6r,5l7,12,5,25,3,15,,16,1,,4,2,6,3,7,2e" filled="f" strokecolor="white" strokeweight="1pt">
                    <v:path arrowok="t" o:connecttype="custom" o:connectlocs="7,589;6,593;6,598;7,599;5,612;3,602;0,603;1,587;4,589;6,590;7,589" o:connectangles="0,0,0,0,0,0,0,0,0,0,0"/>
                  </v:shape>
                </v:group>
                <v:group id="Group 7777" o:spid="_x0000_s1755" style="position:absolute;left:5977;top:593;width:6;height:27" coordorigin="5977,593" coordsize="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sTCccAAADdAAAADwAAAGRycy9kb3ducmV2LnhtbESPQWvCQBSE74L/YXlC&#10;b3UTi7WNWUVEpQcpVAvF2yP7TEKyb0N2TeK/7xYKHoeZ+YZJ14OpRUetKy0riKcRCOLM6pJzBd/n&#10;/fMbCOeRNdaWScGdHKxX41GKibY9f1F38rkIEHYJKii8bxIpXVaQQTe1DXHwrrY16INsc6lb7APc&#10;1HIWRa/SYMlhocCGtgVl1elmFBx67Dcv8a47Vtft/XKef/4cY1LqaTJsliA8Df4R/m9/aAWL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sTCccAAADd&#10;AAAADwAAAAAAAAAAAAAAAACqAgAAZHJzL2Rvd25yZXYueG1sUEsFBgAAAAAEAAQA+gAAAJ4DAAAA&#10;AA==&#10;">
                  <v:shape id="Freeform 7778" o:spid="_x0000_s1756" style="position:absolute;left:5977;top:593;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d3sQA&#10;AADdAAAADwAAAGRycy9kb3ducmV2LnhtbESPzWrCQBSF9wXfYbiF7uqkWRgbHUWFpgFXWh/gkrlN&#10;QjN3wszERJ++Uyi4PJyfj7PeTqYTV3K+tazgbZ6AIK6sbrlWcPn6eF2C8AFZY2eZFNzIw3Yze1pj&#10;ru3IJ7qeQy3iCPscFTQh9LmUvmrIoJ/bnjh639YZDFG6WmqHYxw3nUyTZCENthwJDfZ0aKj6OQ8m&#10;cnnhd8O9wOMB9+Xx06XDsi+UenmedisQgabwCP+3S60ge89S+Hs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3d7EAAAA3QAAAA8AAAAAAAAAAAAAAAAAmAIAAGRycy9k&#10;b3ducmV2LnhtbFBLBQYAAAAABAAEAPUAAACJAwAAAAA=&#10;" path="m1,l4,r,15l6,20,5,26,4,25r,-5l3,10,,15,1,e" filled="f" strokecolor="white" strokeweight="1pt">
                    <v:path arrowok="t" o:connecttype="custom" o:connectlocs="1,593;4,593;4,608;6,613;5,619;4,618;4,613;3,603;0,608;1,593" o:connectangles="0,0,0,0,0,0,0,0,0,0"/>
                  </v:shape>
                </v:group>
                <v:group id="Group 7779" o:spid="_x0000_s1757" style="position:absolute;left:5968;top:592;width:6;height:17" coordorigin="5968,592" coordsize="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Uo5ccAAADdAAAADwAAAGRycy9kb3ducmV2LnhtbESPT2vCQBTE7wW/w/KE&#10;3nQTpVWjq4jU0oMI/gHx9sg+k2D2bciuSfz23YLQ4zAzv2EWq86UoqHaFZYVxMMIBHFqdcGZgvNp&#10;O5iCcB5ZY2mZFDzJwWrZe1tgom3LB2qOPhMBwi5BBbn3VSKlS3My6Ia2Ig7ezdYGfZB1JnWNbYCb&#10;Uo6i6FMaLDgs5FjRJqf0fnwYBd8ttutx/NXs7rfN83r62F92MSn13u/WcxCeOv8ffrV/tILJbDK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Uo5ccAAADd&#10;AAAADwAAAAAAAAAAAAAAAACqAgAAZHJzL2Rvd25yZXYueG1sUEsFBgAAAAAEAAQA+gAAAJ4DAAAA&#10;AA==&#10;">
                  <v:shape id="Freeform 7780" o:spid="_x0000_s1758" style="position:absolute;left:5968;top:592;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JjsMA&#10;AADdAAAADwAAAGRycy9kb3ducmV2LnhtbESPQUsDMRSE74L/IbyCF7FZo7S6Ni0iFryaFs+PzTPZ&#10;dvOyJLFd/70RBI/DzHzDrDZTGMSJUu4ja7idNyCIu2h7dhr2u+3NA4hckC0OkUnDN2XYrC8vVtja&#10;eOZ3OpniRIVwblGDL2Vspcydp4B5Hkfi6n3GFLBUmZy0Cc8VHgapmmYhA/ZcFzyO9OKpO5qvoEEd&#10;jbJeOXmQ7u7VpK0y1/lD66vZ9PwEotBU/sN/7TerYfm4vIffN/UJ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KJjsMAAADdAAAADwAAAAAAAAAAAAAAAACYAgAAZHJzL2Rv&#10;d25yZXYueG1sUEsFBgAAAAAEAAQA9QAAAIgDAAAAAA==&#10;" path="m6,r,15l1,16,,9,2,1r3,l6,e" filled="f" strokecolor="white" strokeweight="1pt">
                    <v:path arrowok="t" o:connecttype="custom" o:connectlocs="6,592;6,607;1,608;0,601;2,593;5,593;6,592" o:connectangles="0,0,0,0,0,0,0"/>
                  </v:shape>
                </v:group>
                <v:group id="Group 7781" o:spid="_x0000_s1759" style="position:absolute;left:5947;top:584;width:6;height:27" coordorigin="5947,584" coordsize="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AVCscAAADdAAAADwAAAGRycy9kb3ducmV2LnhtbESPQWvCQBSE7wX/w/IK&#10;vdVNFBtNs4qILT2IoBaKt0f2mYRk34bsNon/vlso9DjMzDdMthlNI3rqXGVZQTyNQBDnVldcKPi8&#10;vD0vQTiPrLGxTAru5GCznjxkmGo78In6sy9EgLBLUUHpfZtK6fKSDLqpbYmDd7OdQR9kV0jd4RDg&#10;ppGzKHqRBisOCyW2tCspr8/fRsH7gMN2Hu/7Q33b3a+XxfHrEJNST4/j9hWEp9H/h//aH1pBsko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cAVCscAAADd&#10;AAAADwAAAAAAAAAAAAAAAACqAgAAZHJzL2Rvd25yZXYueG1sUEsFBgAAAAAEAAQA+gAAAJ4DAAAA&#10;AA==&#10;">
                  <v:shape id="Freeform 7782" o:spid="_x0000_s1760" style="position:absolute;left:5947;top:584;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b3cMA&#10;AADdAAAADwAAAGRycy9kb3ducmV2LnhtbESPzYrCMBSF98K8Q7iCO011UbVjFEfwB1xNnQe4NNe2&#10;2NyUJNXOPL0RhFkezs/HWW1604g7OV9bVjCdJCCIC6trLhX8XPbjBQgfkDU2lknBL3nYrD8GK8y0&#10;ffA33fNQijjCPkMFVQhtJqUvKjLoJ7Yljt7VOoMhSldK7fARx00jZ0mSSoM1R0KFLe0qKm55ZyKX&#10;U7/t/g543uHX6Xx0s27RHpQaDfvtJ4hAffgPv9snrWC+nKfweh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b3cMAAADdAAAADwAAAAAAAAAAAAAAAACYAgAAZHJzL2Rv&#10;d25yZXYueG1sUEsFBgAAAAAEAAQA9QAAAIgDAAAAAA==&#10;" path="m5,11l4,27,3,23,,20,,9,3,,5,11e" filled="f" strokecolor="white" strokeweight="1pt">
                    <v:path arrowok="t" o:connecttype="custom" o:connectlocs="5,595;4,611;3,607;0,604;0,593;3,584;5,595" o:connectangles="0,0,0,0,0,0,0"/>
                  </v:shape>
                </v:group>
                <v:group id="Group 7783" o:spid="_x0000_s1761" style="position:absolute;left:5842;top:644;width:7;height:15" coordorigin="5842,644" coordsize="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4u5sYAAADdAAAADwAAAGRycy9kb3ducmV2LnhtbESPQWvCQBSE70L/w/IK&#10;3uomSk2NriJiiwcpVAvi7ZF9JsHs25DdJvHfu0LB4zAz3zCLVW8q0VLjSssK4lEEgjizuuRcwe/x&#10;8+0DhPPIGivLpOBGDlbLl8ECU207/qH24HMRIOxSVFB4X6dSuqwgg25ka+LgXWxj0AfZ5FI32AW4&#10;qeQ4iqbSYMlhocCaNgVl18OfUfDVYbeexNt2f71sbufj+/dpH5NSw9d+PQfhqffP8H97pxUksyS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Xi7mxgAAAN0A&#10;AAAPAAAAAAAAAAAAAAAAAKoCAABkcnMvZG93bnJldi54bWxQSwUGAAAAAAQABAD6AAAAnQMAAAAA&#10;">
                  <v:shape id="Freeform 7784" o:spid="_x0000_s1762" style="position:absolute;left:5842;top:644;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ocEA&#10;AADdAAAADwAAAGRycy9kb3ducmV2LnhtbERP3WrCMBS+H+wdwhnsbqZzuGo1yhAEbxyz+gCH5tgW&#10;k5OSxFp9enMh7PLj+1+sBmtETz60jhV8jjIQxJXTLdcKjofNxxREiMgajWNScKMAq+XrywIL7a68&#10;p76MtUghHApU0MTYFVKGqiGLYeQ64sSdnLcYE/S11B6vKdwaOc6yb2mx5dTQYEfrhqpzebEK/szu&#10;0E9ya4+X+5p+/cR58+WUen8bfuYgIg3xX/x0b7WCfJanuelNe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w/6HBAAAA3QAAAA8AAAAAAAAAAAAAAAAAmAIAAGRycy9kb3du&#10;cmV2LnhtbFBLBQYAAAAABAAEAPUAAACGAwAAAAA=&#10;" path="m7,r,15l2,11,,4,3,2r3,l7,e" filled="f" strokecolor="white" strokeweight="1pt">
                    <v:path arrowok="t" o:connecttype="custom" o:connectlocs="7,644;7,659;2,655;0,648;3,646;6,646;7,644" o:connectangles="0,0,0,0,0,0,0"/>
                  </v:shape>
                </v:group>
                <v:group id="Group 7785" o:spid="_x0000_s1763" style="position:absolute;left:5805;top:615;width:7;height:35" coordorigin="5805,615"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0fD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0fD8cAAADd&#10;AAAADwAAAAAAAAAAAAAAAACqAgAAZHJzL2Rvd25yZXYueG1sUEsFBgAAAAAEAAQA+gAAAJ4DAAAA&#10;AA==&#10;">
                  <v:shape id="Freeform 7786" o:spid="_x0000_s1764" style="position:absolute;left:5805;top:615;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A0sIA&#10;AADdAAAADwAAAGRycy9kb3ducmV2LnhtbERPy4rCMBTdC/5DuIIb0dRZOFqNog4zzkp8fcC1uX1g&#10;c1OaWOvfm4Xg8nDei1VrStFQ7QrLCsajCARxYnXBmYLL+Xc4BeE8ssbSMil4koPVsttZYKztg4/U&#10;nHwmQgi7GBXk3lexlC7JyaAb2Yo4cKmtDfoA60zqGh8h3JTyK4om0mDBoSHHirY5JbfT3SgYFFdq&#10;tpfNZHb426U/1b4ZtFmqVL/XrucgPLX+I367/7WC79k07A9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ADSwgAAAN0AAAAPAAAAAAAAAAAAAAAAAJgCAABkcnMvZG93&#10;bnJldi54bWxQSwUGAAAAAAQABAD1AAAAhwMAAAAA&#10;" path="m1,10r1,2l3,9,3,,5,5r1,5l6,25r-2,l4,29,3,35,2,30,,25,1,10e" filled="f" strokecolor="white" strokeweight="1pt">
                    <v:path arrowok="t" o:connecttype="custom" o:connectlocs="1,625;2,627;3,624;3,615;5,620;6,625;6,640;4,640;4,644;3,650;2,645;0,640;1,625" o:connectangles="0,0,0,0,0,0,0,0,0,0,0,0,0"/>
                  </v:shape>
                </v:group>
                <v:group id="Group 7787" o:spid="_x0000_s1765" style="position:absolute;left:5800;top:624;width:3;height:31" coordorigin="5800,624" coordsize="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5jLscAAADdAAAADwAAAGRycy9kb3ducmV2LnhtbESPQWvCQBSE74L/YXlC&#10;b3UTi62NWUVEpQcpVAvF2yP7TEKyb0N2TeK/7xYKHoeZ+YZJ14OpRUetKy0riKcRCOLM6pJzBd/n&#10;/fMChPPIGmvLpOBODtar8SjFRNuev6g7+VwECLsEFRTeN4mULivIoJvahjh4V9sa9EG2udQt9gFu&#10;ajmLoldpsOSwUGBD24Ky6nQzCg499puXeNcdq+v2fjnPP3+OMSn1NBk2SxCeBv8I/7c/tIK39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5jLscAAADd&#10;AAAADwAAAAAAAAAAAAAAAACqAgAAZHJzL2Rvd25yZXYueG1sUEsFBgAAAAAEAAQA+gAAAJ4DAAAA&#10;AA==&#10;">
                  <v:shape id="Freeform 7788" o:spid="_x0000_s1766" style="position:absolute;left:5800;top:624;width:3;height:3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g9sQA&#10;AADdAAAADwAAAGRycy9kb3ducmV2LnhtbESPQYvCMBSE7wv+h/AEb2uqoKvVKCIKnmRbPXh8Ns+m&#10;2LyUJmr332+EhT0OM/MNs1x3thZPan3lWMFomIAgLpyuuFRwPu0/ZyB8QNZYOyYFP+Rhvep9LDHV&#10;7sUZPfNQighhn6ICE0KTSukLQxb90DXE0bu51mKIsi2lbvEV4baW4ySZSosVxwWDDW0NFff8YRVk&#10;N3PM7t/h2uS7aZmfJhd8nC9KDfrdZgEiUBf+w3/tg1bwNZ+N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oPbEAAAA3QAAAA8AAAAAAAAAAAAAAAAAmAIAAGRycy9k&#10;b3ducmV2LnhtbFBLBQYAAAAABAAEAPUAAACJAwAAAAA=&#10;" path="m3,30l2,21,1,13,,,3,6r,21l3,30e" filled="f" strokecolor="white" strokeweight="1pt">
                    <v:path arrowok="t" o:connecttype="custom" o:connectlocs="3,654;2,645;1,637;0,624;3,630;3,651;3,654" o:connectangles="0,0,0,0,0,0,0"/>
                  </v:shape>
                </v:group>
                <v:group id="Group 7789" o:spid="_x0000_s1767" style="position:absolute;left:5791;top:684;width:7;height:15" coordorigin="5791,684" coordsize="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BYwscAAADdAAAADwAAAGRycy9kb3ducmV2LnhtbESPT2vCQBTE7wW/w/KE&#10;3nQTpVWjq4jU0oMI/gHx9sg+k2D2bciuSfz23YLQ4zAzv2EWq86UoqHaFZYVxMMIBHFqdcGZgvNp&#10;O5iCcB5ZY2mZFDzJwWrZe1tgom3LB2qOPhMBwi5BBbn3VSKlS3My6Ia2Ig7ezdYGfZB1JnWNbYCb&#10;Uo6i6FMaLDgs5FjRJqf0fnwYBd8ttutx/NXs7rfN83r62F92MSn13u/WcxCeOv8ffrV/tILJbD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LBYwscAAADd&#10;AAAADwAAAAAAAAAAAAAAAACqAgAAZHJzL2Rvd25yZXYueG1sUEsFBgAAAAAEAAQA+gAAAJ4DAAAA&#10;AA==&#10;">
                  <v:shape id="Freeform 7790" o:spid="_x0000_s1768" style="position:absolute;left:5791;top:684;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Fg8UA&#10;AADdAAAADwAAAGRycy9kb3ducmV2LnhtbESPUWvCMBSF3wX/Q7iDvWk6N2dXjTKEwV4mTvsDLs1d&#10;W0xuShJrt1+/CIKPh3POdzirzWCN6MmH1rGCp2kGgrhyuuVaQXn8mOQgQkTWaByTgl8KsFmPRyss&#10;tLvwN/WHWIsE4VCggibGrpAyVA1ZDFPXESfvx3mLMUlfS+3xkuDWyFmWvUqLLaeFBjvaNlSdDmer&#10;YG++jv18YW15/tvSzs+dN89OqceH4X0JItIQ7+Fb+1MrWLzlL3B9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IWDxQAAAN0AAAAPAAAAAAAAAAAAAAAAAJgCAABkcnMv&#10;ZG93bnJldi54bWxQSwUGAAAAAAQABAD1AAAAigMAAAAA&#10;" path="m6,10r,1l6,13r,1l5,14,4,15r-2,l1,12r,-1l,9,2,,3,14,6,10e" filled="f" strokecolor="white" strokeweight="1pt">
                    <v:path arrowok="t" o:connecttype="custom" o:connectlocs="6,694;6,695;6,697;6,698;5,698;4,699;2,699;1,696;1,695;0,693;2,684;3,698;6,694" o:connectangles="0,0,0,0,0,0,0,0,0,0,0,0,0"/>
                  </v:shape>
                </v:group>
                <v:group id="Group 7791" o:spid="_x0000_s1769" style="position:absolute;left:5765;top:681;width:5;height:27" coordorigin="5765,681" coordsize="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VlLccAAADdAAAADwAAAGRycy9kb3ducmV2LnhtbESPQWvCQBSE7wX/w/IK&#10;vTWbKFZNs4qILT2IoBaKt0f2mYRk34bsNon/vlso9DjMzDdMthlNI3rqXGVZQRLFIIhzqysuFHxe&#10;3p6XIJxH1thYJgV3crBZTx4yTLUd+ET92RciQNilqKD0vk2ldHlJBl1kW+Lg3Wxn0AfZFVJ3OAS4&#10;aeQ0jl+kwYrDQokt7UrK6/O3UfA+4LCdJfv+UN929+tlfvw6JKTU0+O4fQXhafT/4b/2h1awWC3n&#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BVlLccAAADd&#10;AAAADwAAAAAAAAAAAAAAAACqAgAAZHJzL2Rvd25yZXYueG1sUEsFBgAAAAAEAAQA+gAAAJ4DAAAA&#10;AA==&#10;">
                  <v:shape id="Freeform 7792" o:spid="_x0000_s1770" style="position:absolute;left:5765;top:681;width:5;height:27;visibility:visible;mso-wrap-style:square;v-text-anchor:top" coordsize="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YXscA&#10;AADdAAAADwAAAGRycy9kb3ducmV2LnhtbESPT2vCQBTE70K/w/IKvUjd2EDUmFWkVbA9CI3i+ZF9&#10;+dNm34bsqvHbdwuFHoeZ+Q2TrQfTiiv1rrGsYDqJQBAXVjdcKTgdd89zEM4ja2wtk4I7OVivHkYZ&#10;ptre+JOuua9EgLBLUUHtfZdK6YqaDLqJ7YiDV9reoA+yr6Tu8RbgppUvUZRIgw2HhRo7eq2p+M4v&#10;RsHinsTJR6xncX7efr0Vh4N+L8dKPT0OmyUIT4P/D/+191rBbDFP4PdNe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gWF7HAAAA3QAAAA8AAAAAAAAAAAAAAAAAmAIAAGRy&#10;cy9kb3ducmV2LnhtbFBLBQYAAAAABAAEAPUAAACMAwAAAAA=&#10;" path="m,19l,6,3,5,5,r,8l4,16r,9l2,26,3,15,,19e" filled="f" strokecolor="white" strokeweight="1pt">
                    <v:path arrowok="t" o:connecttype="custom" o:connectlocs="0,700;0,687;3,686;5,681;5,689;4,697;4,706;2,707;3,696;0,700" o:connectangles="0,0,0,0,0,0,0,0,0,0"/>
                  </v:shape>
                </v:group>
                <v:group id="Group 7793" o:spid="_x0000_s1771" style="position:absolute;left:5774;top:626;width:5;height:28" coordorigin="5774,626" coordsize="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tewccAAADdAAAADwAAAGRycy9kb3ducmV2LnhtbESPT2vCQBTE74LfYXmC&#10;N93E0qrRVUTa0oMI/gHx9sg+k2D2bciuSfz23ULB4zAzv2GW686UoqHaFZYVxOMIBHFqdcGZgvPp&#10;azQD4TyyxtIyKXiSg/Wq31tiom3LB2qOPhMBwi5BBbn3VSKlS3My6Ma2Ig7ezdYGfZB1JnWNbYCb&#10;Uk6i6EMaLDgs5FjRNqf0fnwYBd8ttpu3+LPZ3W/b5/X0vr/sYlJqOOg2CxCeOv8K/7d/tILpfDa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tewccAAADd&#10;AAAADwAAAAAAAAAAAAAAAACqAgAAZHJzL2Rvd25yZXYueG1sUEsFBgAAAAAEAAQA+gAAAJ4DAAAA&#10;AA==&#10;">
                  <v:shape id="Freeform 7794" o:spid="_x0000_s1772" style="position:absolute;left:5774;top:626;width:5;height:2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lYsIA&#10;AADdAAAADwAAAGRycy9kb3ducmV2LnhtbERPTWvCQBC9F/wPywje6kYPrUbXEAStp0KNJNchOybR&#10;7GzIrjH+++6h0OPjfW+T0bRioN41lhUs5hEI4tLqhisFl+zwvgLhPLLG1jIpeJGDZDd522Ks7ZN/&#10;aDj7SoQQdjEqqL3vYildWZNBN7cdceCutjfoA+wrqXt8hnDTymUUfUiDDYeGGjva11Tezw+j4Du7&#10;fqUmOzVD4fztVgzHKD/kSs2mY7oB4Wn0/+I/90kr+FyvwtzwJj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eViwgAAAN0AAAAPAAAAAAAAAAAAAAAAAJgCAABkcnMvZG93&#10;bnJldi54bWxQSwUGAAAAAAQABAD1AAAAhwMAAAAA&#10;" path="m3,1l4,,5,16,4,25,2,27,,26,1,20,5,7,3,1e" filled="f" strokecolor="white" strokeweight="1pt">
                    <v:path arrowok="t" o:connecttype="custom" o:connectlocs="3,627;4,626;5,642;4,651;2,653;0,652;1,646;5,633;3,627" o:connectangles="0,0,0,0,0,0,0,0,0"/>
                  </v:shape>
                </v:group>
                <v:group id="Group 7795" o:spid="_x0000_s1773" style="position:absolute;left:5760;top:637;width:14;height:15" coordorigin="5760,637" coordsize="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vK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vKMcAAADd&#10;AAAADwAAAAAAAAAAAAAAAACqAgAAZHJzL2Rvd25yZXYueG1sUEsFBgAAAAAEAAQA+gAAAJ4DAAAA&#10;AA==&#10;">
                  <v:shape id="Freeform 7796" o:spid="_x0000_s1774" style="position:absolute;left:5760;top:637;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wrMQA&#10;AADdAAAADwAAAGRycy9kb3ducmV2LnhtbERPXWvCMBR9F/Yfwh34pukEtXZGGYogwsC6wdzbpblr&#10;i81NSaJWf/3yIPh4ON/zZWcacSHna8sK3oYJCOLC6ppLBd9fm0EKwgdkjY1lUnAjD8vFS2+OmbZX&#10;zulyCKWIIewzVFCF0GZS+qIig35oW+LI/VlnMEToSqkdXmO4aeQoSSbSYM2xocKWVhUVp8PZKFhL&#10;ffxpj/fPPN273934VOfb9KZU/7X7eAcRqAtP8cO91Qqms1ncH9/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MKzEAAAA3QAAAA8AAAAAAAAAAAAAAAAAmAIAAGRycy9k&#10;b3ducmV2LnhtbFBLBQYAAAAABAAEAPUAAACJAwAAAAA=&#10;" path="m13,r1,11l11,5r,9l5,14,,8r6,4l7,1,13,e" filled="f" strokecolor="white" strokeweight="1pt">
                    <v:path arrowok="t" o:connecttype="custom" o:connectlocs="13,637;14,648;11,642;11,651;5,651;0,645;6,649;7,638;13,637" o:connectangles="0,0,0,0,0,0,0,0,0"/>
                  </v:shape>
                </v:group>
                <v:group id="Group 7797" o:spid="_x0000_s1775" style="position:absolute;left:5759;top:616;width:9;height:30" coordorigin="5759,616" coordsize="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f188cAAADdAAAADwAAAGRycy9kb3ducmV2LnhtbESPT2vCQBTE74LfYXlC&#10;b3UTi9WkriKi0oMUqoXS2yP78gezb0N2TeK37xYKHoeZ+Q2z2gymFh21rrKsIJ5GIIgzqysuFHxd&#10;Ds9LEM4ja6wtk4I7Odisx6MVptr2/End2RciQNilqKD0vkmldFlJBt3UNsTBy21r0AfZFlK32Ae4&#10;qeUsil6lwYrDQokN7UrKruebUXDssd++xPvudM1395/L/OP7FJNST5Nh+wbC0+Af4f/2u1awSJI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f188cAAADd&#10;AAAADwAAAAAAAAAAAAAAAACqAgAAZHJzL2Rvd25yZXYueG1sUEsFBgAAAAAEAAQA+gAAAJ4DAAAA&#10;AA==&#10;">
                  <v:shape id="Freeform 7798" o:spid="_x0000_s1776" style="position:absolute;left:5759;top:616;width:9;height:30;visibility:visible;mso-wrap-style:square;v-text-anchor:top" coordsize="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PqMYA&#10;AADdAAAADwAAAGRycy9kb3ducmV2LnhtbESPS2vDMBCE74X8B7GB3hq5NjSJGyWEtIVem/dxY21t&#10;U2tlLPmR/PqqUMhxmJlvmMVqMJXoqHGlZQXPkwgEcWZ1ybmC/e7jaQbCeWSNlWVScCUHq+XoYYGp&#10;tj1/Ubf1uQgQdikqKLyvUyldVpBBN7E1cfC+bWPQB9nkUjfYB7ipZBxFL9JgyWGhwJo2BWU/29Yo&#10;uB3Ow/E0q97b/q2PLrVJzm6aKPU4HtavIDwN/h7+b39qBdP5PIa/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rPqMYAAADdAAAADwAAAAAAAAAAAAAAAACYAgAAZHJz&#10;L2Rvd25yZXYueG1sUEsFBgAAAAAEAAQA9QAAAIsDAAAAAA==&#10;" path="m8,10l9,30,3,15,1,19,,,6,14,8,10e" filled="f" strokecolor="white" strokeweight="1pt">
                    <v:path arrowok="t" o:connecttype="custom" o:connectlocs="8,626;9,646;3,631;1,635;0,616;6,630;8,626" o:connectangles="0,0,0,0,0,0,0"/>
                  </v:shape>
                </v:group>
                <v:group id="Group 7799" o:spid="_x0000_s1777" style="position:absolute;left:5020;top:710;width:9;height:25" coordorigin="5020,710" coordsize="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nOH8cAAADdAAAADwAAAGRycy9kb3ducmV2LnhtbESPT2vCQBTE7wW/w/KE&#10;3nQTpVWjq4jU0oMI/gHx9sg+k2D2bciuSfz23YLQ4zAzv2EWq86UoqHaFZYVxMMIBHFqdcGZgvNp&#10;O5iCcB5ZY2mZFDzJwWrZe1tgom3LB2qOPhMBwi5BBbn3VSKlS3My6Ia2Ig7ezdYGfZB1JnWNbYCb&#10;Uo6i6FMaLDgs5FjRJqf0fnwYBd8ttutx/NXs7rfN83r62F92MSn13u/WcxCeOv8ffrV/tILJb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WnOH8cAAADd&#10;AAAADwAAAAAAAAAAAAAAAACqAgAAZHJzL2Rvd25yZXYueG1sUEsFBgAAAAAEAAQA+gAAAJ4DAAAA&#10;AA==&#10;">
                  <v:shape id="Freeform 7800" o:spid="_x0000_s1778" style="position:absolute;left:5020;top:710;width:9;height:25;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1cQA&#10;AADdAAAADwAAAGRycy9kb3ducmV2LnhtbESPX2vCQBDE3wt+h2MF3+pFqf+ip4hF65tU2/cltybR&#10;7F7InRq/fa9Q6OMwM79hFquWK3WnxpdODAz6CSiSzNlScgNfp+3rFJQPKBYrJ2TgSR5Wy87LAlPr&#10;HvJJ92PIVYSIT9FAEUKdau2zghh939Uk0Tu7hjFE2eTaNviIcK70MEnGmrGUuFBgTZuCsuvxxgZq&#10;z5fR+/jA1+mO/cfoe7M/4NOYXrddz0EFasN/+K+9twYms9kb/L6JT0A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0tXEAAAA3QAAAA8AAAAAAAAAAAAAAAAAmAIAAGRycy9k&#10;b3ducmV2LnhtbFBLBQYAAAAABAAEAPUAAACJAwAAAAA=&#10;" path="m9,2l8,6r,5l9,12,6,25,5,15,,16,2,,5,1,8,3,9,2e" filled="f" strokecolor="white" strokeweight="1pt">
                    <v:path arrowok="t" o:connecttype="custom" o:connectlocs="9,712;8,716;8,721;9,722;6,735;5,725;0,726;2,710;5,711;8,713;9,712" o:connectangles="0,0,0,0,0,0,0,0,0,0,0"/>
                  </v:shape>
                </v:group>
                <v:group id="Group 7801" o:spid="_x0000_s1779" style="position:absolute;left:5003;top:715;width:7;height:17" coordorigin="5003,715" coordsize="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zz8McAAADdAAAADwAAAGRycy9kb3ducmV2LnhtbESPT2vCQBTE7wW/w/IE&#10;b7qJxarRVUTa0oMI/gHx9sg+k2D2bciuSfz23YLQ4zAzv2GW686UoqHaFZYVxKMIBHFqdcGZgvPp&#10;azgD4TyyxtIyKXiSg/Wq97bERNuWD9QcfSYChF2CCnLvq0RKl+Zk0I1sRRy8m60N+iDrTOoa2wA3&#10;pRxH0Yc0WHBYyLGibU7p/fgwCr5bbDfv8Wezu9+2z+tpsr/sYlJq0O82CxCeOv8ffrV/tILp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zz8McAAADd&#10;AAAADwAAAAAAAAAAAAAAAACqAgAAZHJzL2Rvd25yZXYueG1sUEsFBgAAAAAEAAQA+gAAAJ4DAAAA&#10;AA==&#10;">
                  <v:shape id="Freeform 7802" o:spid="_x0000_s1780" style="position:absolute;left:5003;top:715;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0/MMA&#10;AADdAAAADwAAAGRycy9kb3ducmV2LnhtbESPzYrCQBCE7wu+w9CCt3Wih6jRiYgg6N7UfYDeTOeH&#10;ZHpiZjTx7Z0FwWNRVV9Rm+1gGvGgzlWWFcymEQjizOqKCwW/18P3EoTzyBoby6TgSQ626ehrg4m2&#10;PZ/pcfGFCBB2CSoovW8TKV1WkkE3tS1x8HLbGfRBdoXUHfYBbho5j6JYGqw4LJTY0r6krL7cjYLD&#10;7ae/ufraN3m+wHjITtHsr1VqMh52axCeBv8Jv9tHrWCxWsXw/yY8AZ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0/MMAAADdAAAADwAAAAAAAAAAAAAAAACYAgAAZHJzL2Rv&#10;d25yZXYueG1sUEsFBgAAAAAEAAQA9QAAAIgDAAAAAA==&#10;" path="m7,l6,15,1,16,,9,2,1r4,l7,e" filled="f" strokecolor="white" strokeweight="1pt">
                    <v:path arrowok="t" o:connecttype="custom" o:connectlocs="7,715;6,730;1,731;0,724;2,716;6,716;7,715" o:connectangles="0,0,0,0,0,0,0"/>
                  </v:shape>
                </v:group>
                <v:group id="Group 7803" o:spid="_x0000_s1781" style="position:absolute;left:4977;top:707;width:7;height:27" coordorigin="4977,707" coordsize="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LIHMcAAADdAAAADwAAAGRycy9kb3ducmV2LnhtbESPT2vCQBTE7wW/w/KE&#10;3nQTS6tGVxHR0oMI/gHx9sg+k2D2bciuSfz23YLQ4zAzv2Hmy86UoqHaFZYVxMMIBHFqdcGZgvNp&#10;O5iAcB5ZY2mZFDzJwXLRe5tjom3LB2qOPhMBwi5BBbn3VSKlS3My6Ia2Ig7ezdYGfZB1JnWNbYCb&#10;Uo6i6EsaLDgs5FjROqf0fnwYBd8ttquPeNPs7rf183r63F92MSn13u9WMxCeOv8ffrV/tILx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lLIHMcAAADd&#10;AAAADwAAAAAAAAAAAAAAAACqAgAAZHJzL2Rvd25yZXYueG1sUEsFBgAAAAAEAAQA+gAAAJ4DAAAA&#10;AA==&#10;">
                  <v:shape id="Freeform 7804" o:spid="_x0000_s1782" style="position:absolute;left:4977;top:707;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kysQA&#10;AADdAAAADwAAAGRycy9kb3ducmV2LnhtbERPTWvCQBC9F/wPywje6iY5tBpdRQyF5uCh0Ra8Ddkx&#10;CWZnQ3abxH/vHgo9Pt73dj+ZVgzUu8aygngZgSAurW64UnA5f7yuQDiPrLG1TAoe5GC/m71sMdV2&#10;5C8aCl+JEMIuRQW1910qpStrMuiWtiMO3M32Bn2AfSV1j2MIN61MouhNGmw4NNTY0bGm8l78GgXZ&#10;6ZhTdrj4PG7K8brKkvE7/lFqMZ8OGxCeJv8v/nN/agXv63WYG96EJ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M5MrEAAAA3QAAAA8AAAAAAAAAAAAAAAAAmAIAAGRycy9k&#10;b3ducmV2LnhtbFBLBQYAAAAABAAEAPUAAACJAwAAAAA=&#10;" path="m6,11l5,27,4,23,,20,1,9,4,,6,11e" filled="f" strokecolor="white" strokeweight="1pt">
                    <v:path arrowok="t" o:connecttype="custom" o:connectlocs="6,718;5,734;4,730;0,727;1,716;4,707;6,718" o:connectangles="0,0,0,0,0,0,0"/>
                  </v:shape>
                </v:group>
                <v:group id="Group 7805" o:spid="_x0000_s1783" style="position:absolute;left:5014;top:716;width:5;height:15" coordorigin="5014,716"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fn1xgAAAN0A&#10;AAAPAAAAAAAAAAAAAAAAAKoCAABkcnMvZG93bnJldi54bWxQSwUGAAAAAAQABAD6AAAAnQMAAAAA&#10;">
                  <v:shape id="Freeform 7806" o:spid="_x0000_s1784" style="position:absolute;left:5014;top:716;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igsEA&#10;AADdAAAADwAAAGRycy9kb3ducmV2LnhtbERPy4rCMBTdC/MP4Q6402SKiK1GGcoIrsTHfMCd5tpW&#10;m5vSZGr9e7MQXB7Oe7UZbCN66nztWMPXVIEgLpypudTwe95OFiB8QDbYOCYND/KwWX+MVpgZd+cj&#10;9adQihjCPkMNVQhtJqUvKrLop64ljtzFdRZDhF0pTYf3GG4bmSg1lxZrjg0VtpRXVNxO/1aD+cuv&#10;8yE/pM3sZ7f3ZdKnSdprPf4cvpcgAg3hLX65d0bDQqm4P76JT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IoLBAAAA3QAAAA8AAAAAAAAAAAAAAAAAmAIAAGRycy9kb3du&#10;cmV2LnhtbFBLBQYAAAAABAAEAPUAAACGAwAAAAA=&#10;" path="m1,l3,,4,8r1,7l3,15,2,11,,11,1,e" filled="f" strokecolor="white" strokeweight="1pt">
                    <v:path arrowok="t" o:connecttype="custom" o:connectlocs="1,716;3,716;4,724;5,731;3,731;2,727;0,727;1,716" o:connectangles="0,0,0,0,0,0,0,0"/>
                  </v:shape>
                </v:group>
                <v:group id="Group 7807" o:spid="_x0000_s1785" style="position:absolute;left:4690;top:719;width:9;height:12" coordorigin="4690,719"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G+jsUAAADdAAAADwAAAGRycy9kb3ducmV2LnhtbESPQWvCQBSE7wX/w/KE&#10;3upulBaJriKi0oMI1ULx9sg+k2D2bciuSfz3XUHwOMzMN8x82dtKtNT40rGGZKRAEGfOlJxr+D1t&#10;P6YgfEA2WDkmDXfysFwM3uaYGtfxD7XHkIsIYZ+ihiKEOpXSZwVZ9CNXE0fv4hqLIcoml6bBLsJt&#10;JcdKfUmLJceFAmtaF5RdjzerYddht5okm3Z/vazv59Pn4W+fkNbvw341AxGoD6/ws/1tNEyVSu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vo7FAAAA3QAA&#10;AA8AAAAAAAAAAAAAAAAAqgIAAGRycy9kb3ducmV2LnhtbFBLBQYAAAAABAAEAPoAAACcAwAAAAA=&#10;">
                  <v:shape id="Freeform 7808" o:spid="_x0000_s1786" style="position:absolute;left:4690;top:719;width:9;height:1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nyMYA&#10;AADdAAAADwAAAGRycy9kb3ducmV2LnhtbESPT2sCMRTE74LfITzBmya1KMvWKFWQam9aoR4fm9fd&#10;pZuXdZP947dvCoUeh5n5DbPeDrYSHTW+dKzhaa5AEGfOlJxruH4cZgkIH5ANVo5Jw4M8bDfj0RpT&#10;43o+U3cJuYgQ9ilqKEKoUyl9VpBFP3c1cfS+XGMxRNnk0jTYR7it5EKplbRYclwosKZ9Qdn3pbUa&#10;2lOy798/7217r56vt2F53L11N62nk+H1BUSgIfyH/9pHoyFRagG/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nyMYAAADdAAAADwAAAAAAAAAAAAAAAACYAgAAZHJz&#10;L2Rvd25yZXYueG1sUEsFBgAAAAAEAAQA9QAAAIsDAAAAAA==&#10;" path="m9,5r,3l9,10r,2l,12,1,,6,6,9,5e" filled="f" strokecolor="white" strokeweight="1pt">
                    <v:path arrowok="t" o:connecttype="custom" o:connectlocs="9,724;9,727;9,729;9,731;0,731;1,719;6,725;9,724" o:connectangles="0,0,0,0,0,0,0,0"/>
                  </v:shape>
                </v:group>
                <v:group id="Group 7809" o:spid="_x0000_s1787" style="position:absolute;left:4617;top:722;width:5;height:9" coordorigin="4617,722"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X4VixgAAAN0A&#10;AAAPAAAAAAAAAAAAAAAAAKoCAABkcnMvZG93bnJldi54bWxQSwUGAAAAAAQABAD6AAAAnQMAAAAA&#10;">
                  <v:shape id="Freeform 7810" o:spid="_x0000_s1788" style="position:absolute;left:4617;top:722;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FOMQA&#10;AADdAAAADwAAAGRycy9kb3ducmV2LnhtbESPQWsCMRSE70L/Q3iF3jRRiiyrUazFUhAPrqXg7bF5&#10;7i5uXpYk6vbfN4LgcZiZb5j5sretuJIPjWMN45ECQVw603Cl4eewGWYgQkQ22DomDX8UYLl4Gcwx&#10;N+7Ge7oWsRIJwiFHDXWMXS5lKGuyGEauI07eyXmLMUlfSePxluC2lROlptJiw2mhxo7WNZXn4mI1&#10;+PFqKzP8/aRj6W073X2Fj/VE67fXfjUDEamPz/Cj/W00ZEq9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TjEAAAA3QAAAA8AAAAAAAAAAAAAAAAAmAIAAGRycy9k&#10;b3ducmV2LnhtbFBLBQYAAAAABAAEAPUAAACJAwAAAAA=&#10;" path="m,l2,1r1,l5,1r,2l5,6r,3l,9,,6,,3,,e" filled="f" strokecolor="white" strokeweight="1pt">
                    <v:path arrowok="t" o:connecttype="custom" o:connectlocs="0,722;2,723;3,723;5,723;5,725;5,728;5,731;0,731;0,728;0,725;0,722" o:connectangles="0,0,0,0,0,0,0,0,0,0,0"/>
                  </v:shape>
                </v:group>
                <v:group id="Group 7811" o:spid="_x0000_s1789" style="position:absolute;left:4464;top:706;width:9;height:25" coordorigin="4464,706" coordsize="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riNxgAAAN0A&#10;AAAPAAAAAAAAAAAAAAAAAKoCAABkcnMvZG93bnJldi54bWxQSwUGAAAAAAQABAD6AAAAnQMAAAAA&#10;">
                  <v:shape id="Freeform 7812" o:spid="_x0000_s1790" style="position:absolute;left:4464;top:706;width:9;height:25;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iRMIA&#10;AADdAAAADwAAAGRycy9kb3ducmV2LnhtbESPS4vCQBCE74L/YWjBm05WUEJ0lEXxcZP1cW8yvUnW&#10;dE/IjBr/vbOwsMeiqr6iFquOa/Wg1ldODHyME1AkubOVFAYu5+0oBeUDisXaCRl4kYfVst9bYGbd&#10;U77ocQqFihDxGRooQ2gyrX1eEqMfu4Yket+uZQxRtoW2LT4jnGs9SZKZZqwkLpTY0Lqk/Ha6s4HG&#10;8890MzvyLd2x30+v68MRX8YMB93nHFSgLvyH/9oHayCNRPh9E5+AX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4aJEwgAAAN0AAAAPAAAAAAAAAAAAAAAAAJgCAABkcnMvZG93&#10;bnJldi54bWxQSwUGAAAAAAQABAD1AAAAhwMAAAAA&#10;" path="m1,4l2,,7,9,8,25r-4,l2,23,1,21,,19,,12,4,7,1,4e" filled="f" strokecolor="white" strokeweight="1pt">
                    <v:path arrowok="t" o:connecttype="custom" o:connectlocs="1,710;2,706;7,715;8,731;4,731;2,729;1,727;0,725;0,718;4,713;1,710" o:connectangles="0,0,0,0,0,0,0,0,0,0,0"/>
                  </v:shape>
                </v:group>
                <v:group id="Group 7813" o:spid="_x0000_s1791" style="position:absolute;left:4453;top:667;width:9;height:23" coordorigin="4453,667" coordsize="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SDYcYAAADdAAAADwAAAGRycy9kb3ducmV2LnhtbESPT2vCQBTE7wW/w/IK&#10;3upuFKukriJSxYMI/oHS2yP7TILZtyG7TeK37xaEHoeZ+Q2zWPW2Ei01vnSsIRkpEMSZMyXnGq6X&#10;7dschA/IBivHpOFBHlbLwcsCU+M6PlF7DrmIEPYpaihCqFMpfVaQRT9yNXH0bq6xGKJscmka7CLc&#10;VnKs1Lu0WHJcKLCmTUHZ/fxjNew67NaT5LM93G+bx/dlevw6J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ZINhxgAAAN0A&#10;AAAPAAAAAAAAAAAAAAAAAKoCAABkcnMvZG93bnJldi54bWxQSwUGAAAAAAQABAD6AAAAnQMAAAAA&#10;">
                  <v:shape id="Freeform 7814" o:spid="_x0000_s1792" style="position:absolute;left:4453;top:667;width:9;height:23;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rLsEA&#10;AADdAAAADwAAAGRycy9kb3ducmV2LnhtbERPz2vCMBS+C/4P4Qm7aaIDKZ1RRJQNdrKWen00b22x&#10;eSlNZrv+9cthsOPH93t3GG0rntT7xrGG9UqBIC6dabjSkN8uywSED8gGW8ek4Yc8HPbz2Q5T4wa+&#10;0jMLlYgh7FPUUIfQpVL6siaLfuU64sh9ud5iiLCvpOlxiOG2lRulttJiw7Ghxo5ONZWP7NtqKIuh&#10;eLf5J4fNuXu9D1NzoynT+mUxHt9ABBrDv/jP/WE0JErFufFNf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Aqy7BAAAA3QAAAA8AAAAAAAAAAAAAAAAAmAIAAGRycy9kb3du&#10;cmV2LnhtbFBLBQYAAAAABAAEAPUAAACGAwAAAAA=&#10;" path="m9,13l8,22,,16,,2,5,,7,7r2,6e" filled="f" strokecolor="white" strokeweight="1pt">
                    <v:path arrowok="t" o:connecttype="custom" o:connectlocs="9,680;8,689;0,683;0,669;5,667;7,674;9,680" o:connectangles="0,0,0,0,0,0,0"/>
                  </v:shape>
                </v:group>
                <v:group id="Group 7815" o:spid="_x0000_s1793" style="position:absolute;left:4416;top:669;width:10;height:27" coordorigin="4416,669" coordsize="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eyiMYAAADdAAAADwAAAGRycy9kb3ducmV2LnhtbESPT2vCQBTE74LfYXlC&#10;b7obS4tNXUVESw9S8A+U3h7ZZxLMvg3ZNYnfvisIHoeZ+Q0zX/a2Ei01vnSsIZkoEMSZMyXnGk7H&#10;7XgGwgdkg5Vj0nAjD8vFcDDH1LiO99QeQi4ihH2KGooQ6lRKnxVk0U9cTRy9s2sshiibXJoGuwi3&#10;lZwq9S4tlhwXCqxpXVB2OVythq8Ou9Vrsml3l/P69nd8+/ndJaT1y6hffYII1Idn+NH+NhpmSn3A&#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t7KIxgAAAN0A&#10;AAAPAAAAAAAAAAAAAAAAAKoCAABkcnMvZG93bnJldi54bWxQSwUGAAAAAAQABAD6AAAAnQMAAAAA&#10;">
                  <v:shape id="Freeform 7816" o:spid="_x0000_s1794" style="position:absolute;left:4416;top:669;width:10;height:27;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OcsIA&#10;AADdAAAADwAAAGRycy9kb3ducmV2LnhtbERPz2vCMBS+D/Y/hDfwMmaqA5FqFK0MiqdVHV4fzbMt&#10;Ji+lydr635vDYMeP7/d6O1ojeup841jBbJqAIC6dbrhScDl/fSxB+ICs0TgmBQ/ysN28vqwx1W7g&#10;gvpTqEQMYZ+igjqENpXSlzVZ9FPXEkfu5jqLIcKukrrDIYZbI+dJspAWG44NNbaU1VTeT79WgTkg&#10;f17vx+98/Hl3hdln8/MiU2ryNu5WIAKN4V/85861gmUyi/vjm/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U5ywgAAAN0AAAAPAAAAAAAAAAAAAAAAAJgCAABkcnMvZG93&#10;bnJldi54bWxQSwUGAAAAAAQABAD1AAAAhwMAAAAA&#10;" path="m10,8r,18l3,16,,12,4,,7,16,10,8e" filled="f" strokecolor="white" strokeweight="1pt">
                    <v:path arrowok="t" o:connecttype="custom" o:connectlocs="10,677;10,695;3,685;0,681;4,669;7,685;10,677" o:connectangles="0,0,0,0,0,0,0"/>
                  </v:shape>
                </v:group>
                <v:group id="Group 7817" o:spid="_x0000_s1795" style="position:absolute;left:4315;top:681;width:8;height:23" coordorigin="4315,681" coordsize="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oYKFPFAAAA3QAA&#10;AA8AAAAAAAAAAAAAAAAAqgIAAGRycy9kb3ducmV2LnhtbFBLBQYAAAAABAAEAPoAAACcAwAAAAA=&#10;">
                  <v:shape id="Freeform 7818" o:spid="_x0000_s1796" style="position:absolute;left:4315;top:681;width:8;height:23;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uHsYA&#10;AADdAAAADwAAAGRycy9kb3ducmV2LnhtbESPT2vCQBTE70K/w/IKvUjdjUiR6CZI/0Crp1rF6yP7&#10;TILZtyG7xtRP7wqFHoeZ+Q2zzAfbiJ46XzvWkEwUCOLCmZpLDbufj+c5CB+QDTaOScMvecizh9ES&#10;U+Mu/E39NpQiQtinqKEKoU2l9EVFFv3EtcTRO7rOYoiyK6Xp8BLhtpFTpV6kxZrjQoUtvVZUnLZn&#10;q6F+ey+G8UFtyvVe9rvr7Oy+EtL66XFYLUAEGsJ/+K/9aTTMVTKF+5v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uHsYAAADdAAAADwAAAAAAAAAAAAAAAACYAgAAZHJz&#10;L2Rvd25yZXYueG1sUEsFBgAAAAAEAAQA9QAAAIsDAAAAAA==&#10;" path="m8,12l6,22r-3,l,17,1,,6,9r2,3e" filled="f" strokecolor="white" strokeweight="1pt">
                    <v:path arrowok="t" o:connecttype="custom" o:connectlocs="8,693;6,703;3,703;0,698;1,681;6,690;8,693" o:connectangles="0,0,0,0,0,0,0"/>
                  </v:shape>
                </v:group>
                <v:group id="Group 7819" o:spid="_x0000_s1797" style="position:absolute;left:4275;top:694;width:11;height:23" coordorigin="4275,694" coordsize="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YTv8UAAADdAAAADwAAAGRycy9kb3ducmV2LnhtbESPQYvCMBSE74L/ITxh&#10;b5p2xUWqUURc2YMIWwXx9miebbF5KU1s6783wsIeh5n5hlmue1OJlhpXWlYQTyIQxJnVJecKzqfv&#10;8RyE88gaK8uk4EkO1qvhYImJth3/Upv6XAQIuwQVFN7XiZQuK8igm9iaOHg32xj0QTa51A12AW4q&#10;+RlFX9JgyWGhwJq2BWX39GEU7DvsNtN41x7ut+3zepodL4eYlPoY9ZsFCE+9/w//tX+0gnkUT+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GE7/FAAAA3QAA&#10;AA8AAAAAAAAAAAAAAAAAqgIAAGRycy9kb3ducmV2LnhtbFBLBQYAAAAABAAEAPoAAACcAwAAAAA=&#10;">
                  <v:shape id="Freeform 7820" o:spid="_x0000_s1798" style="position:absolute;left:4275;top:694;width:11;height: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4V8UA&#10;AADdAAAADwAAAGRycy9kb3ducmV2LnhtbESPQYvCMBSE7wv+h/AEb2uiyCLVKCLIruAiVkG9PZpn&#10;W2xeShO1/nuzsOBxmJlvmOm8tZW4U+NLxxoGfQWCOHOm5FzDYb/6HIPwAdlg5Zg0PMnDfNb5mGJi&#10;3IN3dE9DLiKEfYIaihDqREqfFWTR911NHL2LayyGKJtcmgYfEW4rOVTqS1osOS4UWNOyoOya3qyG&#10;3e9xtD5d/Ok8VLfN3myP6SH/1rrXbRcTEIHa8A7/t3+MhrEajODvTXw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hXxQAAAN0AAAAPAAAAAAAAAAAAAAAAAJgCAABkcnMv&#10;ZG93bnJldi54bWxQSwUGAAAAAAQABAD1AAAAigMAAAAA&#10;" path="m1,l5,1r3,l11,1r,5l8,23,8,11,6,8,,18,1,e" filled="f" strokecolor="white" strokeweight="1pt">
                    <v:path arrowok="t" o:connecttype="custom" o:connectlocs="1,694;5,695;8,695;11,695;11,700;8,717;8,705;6,702;0,712;1,694" o:connectangles="0,0,0,0,0,0,0,0,0,0"/>
                  </v:shape>
                </v:group>
                <v:group id="Group 7821" o:spid="_x0000_s1799" style="position:absolute;left:4073;top:648;width:5;height:15" coordorigin="4073,648"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MuUMUAAADdAAAADwAAAGRycy9kb3ducmV2LnhtbESPQYvCMBSE74L/ITxh&#10;b5rWRZFqFBFdPIhgFZa9PZpnW2xeSpNt6783wsIeh5n5hlltelOJlhpXWlYQTyIQxJnVJecKbtfD&#10;eAHCeWSNlWVS8CQHm/VwsMJE244v1KY+FwHCLkEFhfd1IqXLCjLoJrYmDt7dNgZ9kE0udYNdgJtK&#10;TqNoLg2WHBYKrGlXUPZIf42Crw677We8b0+P++75c52dv08xKfUx6rdLEJ56/x/+ax+1gkUUz+D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LlDFAAAA3QAA&#10;AA8AAAAAAAAAAAAAAAAAqgIAAGRycy9kb3ducmV2LnhtbFBLBQYAAAAABAAEAPoAAACcAwAAAAA=&#10;">
                  <v:shape id="Freeform 7822" o:spid="_x0000_s1800" style="position:absolute;left:4073;top:648;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WJsMQA&#10;AADdAAAADwAAAGRycy9kb3ducmV2LnhtbESP3YrCMBSE74V9h3AW9k5Ty1JsNcpSVvBK/NkHONsc&#10;22pzUppY69sbQfBymJlvmMVqMI3oqXO1ZQXTSQSCuLC65lLB33E9noFwHlljY5kU3MnBavkxWmCm&#10;7Y331B98KQKEXYYKKu/bTEpXVGTQTWxLHLyT7Qz6ILtS6g5vAW4aGUdRIg3WHBYqbCmvqLgcrkaB&#10;/s/PyZDv0ub7d7N1Zdyncdor9fU5/MxBeBr8O/xqb7SCWTRN4Pk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bDEAAAA3QAAAA8AAAAAAAAAAAAAAAAAmAIAAGRycy9k&#10;b3ducmV2LnhtbFBLBQYAAAAABAAEAPUAAACJAwAAAAA=&#10;" path="m5,15r-2,l2,15,,15,2,,5,7r,8e" filled="f" strokecolor="white" strokeweight="1pt">
                    <v:path arrowok="t" o:connecttype="custom" o:connectlocs="5,663;3,663;2,663;0,663;2,648;5,655;5,663" o:connectangles="0,0,0,0,0,0,0"/>
                  </v:shape>
                </v:group>
                <v:group id="Group 7823" o:spid="_x0000_s1801" style="position:absolute;left:4058;top:641;width:8;height:46" coordorigin="4058,641" coordsize="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0VvMcAAADdAAAADwAAAGRycy9kb3ducmV2LnhtbESPT2vCQBTE7wW/w/IK&#10;3uomSqukriKhSg9SMBFKb4/sMwlm34bsNn++fbdQ6HGYmd8w2/1oGtFT52rLCuJFBIK4sLrmUsE1&#10;Pz5tQDiPrLGxTAomcrDfzR62mGg78IX6zJciQNglqKDyvk2kdEVFBt3CtsTBu9nOoA+yK6XucAhw&#10;08hlFL1IgzWHhQpbSisq7tm3UXAacDis4rf+fL+l01f+/PF5jkmp+eN4eAXhafT/4b/2u1awieI1&#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r0VvMcAAADd&#10;AAAADwAAAAAAAAAAAAAAAACqAgAAZHJzL2Rvd25yZXYueG1sUEsFBgAAAAAEAAQA+gAAAJ4DAAAA&#10;AA==&#10;">
                  <v:shape id="Freeform 7824" o:spid="_x0000_s1802" style="position:absolute;left:4058;top:641;width:8;height:46;visibility:visible;mso-wrap-style:square;v-text-anchor:top" coordsize="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zSZMUA&#10;AADdAAAADwAAAGRycy9kb3ducmV2LnhtbERPy04CMRTdm/gPzTVxY6CFhZkMFKICBoOa8FiwvEyv&#10;09Hp7aStMP69XZi4PDnv6bx3rThTiI1nDaOhAkFcedNwreGwXw0KEDEhG2w9k4YfijCfXV9NsTT+&#10;wls671ItcgjHEjXYlLpSylhZchiHviPO3IcPDlOGoZYm4CWHu1aOlbqXDhvODRY7erJUfe2+nYbF&#10;23pzLB6Xm8+X5/e7V3Xqi3C0Wt/e9A8TEIn69C/+c6+NhkKN8tz8Jj8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NJkxQAAAN0AAAAPAAAAAAAAAAAAAAAAAJgCAABkcnMv&#10;ZG93bnJldi54bWxQSwUGAAAAAAQABAD1AAAAigMAAAAA&#10;" path="m4,1r,10l2,16,4,30r4,l8,46,4,36,,25,,15,1,,4,1e" filled="f" strokecolor="white" strokeweight="1pt">
                    <v:path arrowok="t" o:connecttype="custom" o:connectlocs="4,642;4,652;2,657;4,671;8,671;8,687;4,677;0,666;0,656;1,641;4,642" o:connectangles="0,0,0,0,0,0,0,0,0,0,0"/>
                  </v:shape>
                </v:group>
                <v:group id="Group 7825" o:spid="_x0000_s1803" style="position:absolute;left:3998;top:607;width:5;height:7" coordorigin="3998,607"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4kV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Au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iRVxgAAAN0A&#10;AAAPAAAAAAAAAAAAAAAAAKoCAABkcnMvZG93bnJldi54bWxQSwUGAAAAAAQABAD6AAAAnQMAAAAA&#10;">
                  <v:shape id="Freeform 7826" o:spid="_x0000_s1804" style="position:absolute;left:3998;top:607;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4OYcEA&#10;AADdAAAADwAAAGRycy9kb3ducmV2LnhtbERPTYvCMBC9L/gfwgje1kRlRatRRBQs7GVr0evQjG2x&#10;mZQmav33m8PCHh/ve73tbSOe1PnasYbJWIEgLpypudSQn4+fCxA+IBtsHJOGN3nYbgYfa0yMe/EP&#10;PbNQihjCPkENVQhtIqUvKrLox64ljtzNdRZDhF0pTYevGG4bOVVqLi3WHBsqbGlfUXHPHlYD5u6i&#10;9ku6prfD/JKmj/x79nXQejTsdysQgfrwL/5zn4yGhZrG/fFNf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mHBAAAA3QAAAA8AAAAAAAAAAAAAAAAAmAIAAGRycy9kb3du&#10;cmV2LnhtbFBLBQYAAAAABAAEAPUAAACGAwAAAAA=&#10;" path="m5,r,3l5,5r,2l3,7,2,7,,7,1,3,3,2,5,e" filled="f" strokecolor="white" strokeweight="1pt">
                    <v:path arrowok="t" o:connecttype="custom" o:connectlocs="5,607;5,610;5,612;5,614;3,614;2,614;0,614;1,610;3,609;5,607" o:connectangles="0,0,0,0,0,0,0,0,0,0"/>
                  </v:shape>
                </v:group>
                <v:group id="Group 7827" o:spid="_x0000_s1805" style="position:absolute;left:3975;top:589;width:12;height:29" coordorigin="3975,589" coordsize="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Ti7sUAAADdAAAADwAAAGRycy9kb3ducmV2LnhtbESPQYvCMBSE74L/ITzB&#10;m6Z1UaQaRUQXD7JgFZa9PZpnW2xeShPb+u/NwsIeh5n5hllve1OJlhpXWlYQTyMQxJnVJecKbtfj&#10;ZAnCeWSNlWVS8CIH281wsMZE244v1KY+FwHCLkEFhfd1IqXLCjLoprYmDt7dNgZ9kE0udYNdgJtK&#10;zqJoIQ2WHBYKrGlfUPZIn0bBZ4fd7iM+tOfHff/6uc6/vs8xKTUe9bsVCE+9/w//tU9awTKa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R04u7FAAAA3QAA&#10;AA8AAAAAAAAAAAAAAAAAqgIAAGRycy9kb3ducmV2LnhtbFBLBQYAAAAABAAEAPoAAACcAwAAAAA=&#10;">
                  <v:shape id="Freeform 7828" o:spid="_x0000_s1806" style="position:absolute;left:3975;top:589;width:12;height:29;visibility:visible;mso-wrap-style:square;v-text-anchor:top" coordsize="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MIccA&#10;AADdAAAADwAAAGRycy9kb3ducmV2LnhtbESPS2vDMBCE74H+B7GF3hI5PoTgRjbOi5YeAkl6aG6L&#10;tX4Qa2UsOXH766NCocdhZr5hVtloWnGj3jWWFcxnEQjiwuqGKwWf5/10CcJ5ZI2tZVLwTQ6y9Gmy&#10;wkTbOx/pdvKVCBB2CSqove8SKV1Rk0E3sx1x8ErbG/RB9pXUPd4D3LQyjqKFNNhwWKixo01NxfU0&#10;GAUfb/neXA9fVO6GxfFnuGzX7XBW6uV5zF9BeBr9f/iv/a4VLKM4ht834QnI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FDCHHAAAA3QAAAA8AAAAAAAAAAAAAAAAAmAIAAGRy&#10;cy9kb3ducmV2LnhtbFBLBQYAAAAABAAEAPUAAACMAwAAAAA=&#10;" path="m5,16l7,15,8,r3,7l11,27,2,29,,21,2,11r3,5e" filled="f" strokecolor="white" strokeweight="1pt">
                    <v:path arrowok="t" o:connecttype="custom" o:connectlocs="5,605;7,604;8,589;11,596;11,616;2,618;0,610;2,600;5,605" o:connectangles="0,0,0,0,0,0,0,0,0"/>
                  </v:shape>
                </v:group>
                <v:group id="Group 7829" o:spid="_x0000_s1807" style="position:absolute;left:3965;top:589;width:9;height:16" coordorigin="3965,589" coordsize="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AscAAADdAAAADwAAAGRycy9kb3ducmV2LnhtbESPT2vCQBTE74V+h+UV&#10;vNVNlJYQXUVEi4cg1BSKt0f2mQSzb0N2mz/fvisUehxm5jfMejuaRvTUudqygngegSAurK65VPCV&#10;H18TEM4ja2wsk4KJHGw3z09rTLUd+JP6iy9FgLBLUUHlfZtK6YqKDLq5bYmDd7OdQR9kV0rd4RDg&#10;ppGLKHqXBmsOCxW2tK+ouF9+jIKPAYfdMj702f22n6752/k7i0mp2cu4W4HwNPr/8F/7pBUk0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rZAscAAADd&#10;AAAADwAAAAAAAAAAAAAAAACqAgAAZHJzL2Rvd25yZXYueG1sUEsFBgAAAAAEAAQA+gAAAJ4DAAAA&#10;AA==&#10;">
                  <v:shape id="Freeform 7830" o:spid="_x0000_s1808" style="position:absolute;left:3965;top:589;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udMYA&#10;AADdAAAADwAAAGRycy9kb3ducmV2LnhtbESP3YrCMBSE74V9h3AWvNNUKyLVKCIogog/K+jloTnb&#10;lm1OahO169ObBWEvh5n5hpnMGlOKO9WusKyg141AEKdWF5wpOH0tOyMQziNrLC2Tgl9yMJt+tCaY&#10;aPvgA92PPhMBwi5BBbn3VSKlS3My6Lq2Ig7et60N+iDrTOoaHwFuStmPoqE0WHBYyLGiRU7pz/Fm&#10;FDx35yrey6u9Xla752Zr4uFhGyvV/mzmYxCeGv8ffrfXWsEo6g/g701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AudMYAAADdAAAADwAAAAAAAAAAAAAAAACYAgAAZHJz&#10;L2Rvd25yZXYueG1sUEsFBgAAAAAEAAQA9QAAAIsDAAAAAA==&#10;" path="m7,16r-1,l4,16,2,15,,,9,1,7,16e" filled="f" strokecolor="white" strokeweight="1pt">
                    <v:path arrowok="t" o:connecttype="custom" o:connectlocs="7,605;6,605;4,605;2,604;0,589;9,590;7,605" o:connectangles="0,0,0,0,0,0,0"/>
                  </v:shape>
                </v:group>
                <v:group id="Group 7831" o:spid="_x0000_s1809" style="position:absolute;left:3951;top:588;width:11;height:36" coordorigin="3951,588" coordsize="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k7cUAAADdAAAADwAAAGRycy9kb3ducmV2LnhtbESPQYvCMBSE78L+h/AW&#10;vGlaxUW6RhFR8SDC1oVlb4/m2Rabl9LEtv57Iwgeh5n5hlmselOJlhpXWlYQjyMQxJnVJecKfs+7&#10;0RyE88gaK8uk4E4OVsuPwQITbTv+oTb1uQgQdgkqKLyvEyldVpBBN7Y1cfAutjHog2xyqRvsAtxU&#10;chJFX9JgyWGhwJo2BWXX9GYU7Dvs1tN42x6vl839/zw7/R1jUmr42a+/QXjq/Tv8ah+0gnk0mc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P5O3FAAAA3QAA&#10;AA8AAAAAAAAAAAAAAAAAqgIAAGRycy9kb3ducmV2LnhtbFBLBQYAAAAABAAEAPoAAACcAwAAAAA=&#10;">
                  <v:shape id="Freeform 7832" o:spid="_x0000_s1810" style="position:absolute;left:3951;top:588;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YlsQA&#10;AADdAAAADwAAAGRycy9kb3ducmV2LnhtbESPT4vCMBTE7wt+h/AEb2tqQdGusdQFwYvg38PeHs3b&#10;tmzz0m2ird/eCILHYWZ+wyzT3tTiRq2rLCuYjCMQxLnVFRcKzqfN5xyE88gaa8uk4E4O0tXgY4mJ&#10;th0f6Hb0hQgQdgkqKL1vEildXpJBN7YNcfB+bWvQB9kWUrfYBbipZRxFM2mw4rBQYkPfJeV/x6tR&#10;cPnP9jmdumJak93F97U/7H8WSo2GffYFwlPv3+FXe6sVzKN4B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2JbEAAAA3QAAAA8AAAAAAAAAAAAAAAAAmAIAAGRycy9k&#10;b3ducmV2LnhtbFBLBQYAAAAABAAEAPUAAACJAwAAAAA=&#10;" path="m2,l5,5,6,21,8,31r1,l10,31r1,l10,31,9,34,8,36r1,l6,30r,-1l7,22,6,21,5,16,,18,2,e" filled="f" strokecolor="white" strokeweight="1pt">
                    <v:path arrowok="t" o:connecttype="custom" o:connectlocs="2,588;5,593;6,609;8,619;9,619;10,619;11,619;10,619;9,622;8,624;9,624;6,618;6,618;6,617;7,610;6,609;5,604;0,606;2,588" o:connectangles="0,0,0,0,0,0,0,0,0,0,0,0,0,0,0,0,0,0,0"/>
                  </v:shape>
                </v:group>
                <v:group id="Group 7833" o:spid="_x0000_s1811" style="position:absolute;left:3936;top:652;width:13;height:30" coordorigin="3936,652" coordsize="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fAcYAAADdAAAADwAAAGRycy9kb3ducmV2LnhtbESPS4vCQBCE78L+h6EX&#10;9qaTuPggOorI7uJBBB8g3ppMmwQzPSEzm8R/7wiCx6KqvqLmy86UoqHaFZYVxIMIBHFqdcGZgtPx&#10;tz8F4TyyxtIyKbiTg+XiozfHRNuW99QcfCYChF2CCnLvq0RKl+Zk0A1sRRy8q60N+iDrTOoa2wA3&#10;pRxG0VgaLDgs5FjROqf0dvg3Cv5abFff8U+zvV3X98txtDtvY1Lq67NbzUB46vw7/GpvtIJpN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0d8BxgAAAN0A&#10;AAAPAAAAAAAAAAAAAAAAAKoCAABkcnMvZG93bnJldi54bWxQSwUGAAAAAAQABAD6AAAAnQMAAAAA&#10;">
                  <v:shape id="Freeform 7834" o:spid="_x0000_s1812" style="position:absolute;left:3936;top:652;width:13;height:3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iwsMA&#10;AADdAAAADwAAAGRycy9kb3ducmV2LnhtbERPS27CMBDdV+IO1iCxqcApiyoNmAhQi7qiwuUAQzwk&#10;UeJxFLvg9vT1olKXT++/LqPtxY1G3zpW8LTIQBBXzrRcKzh/vs1zED4gG+wdk4Jv8lBuJg9rLIy7&#10;84luOtQihbAvUEETwlBI6auGLPqFG4gTd3WjxZDgWEsz4j2F214us+xZWmw5NTQ40L6hqtNfVsHx&#10;mMeP1+7sH/Xhxff7S9Q/cqfUbBq3KxCBYvgX/7nfjYI8W6a56U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iwsMAAADdAAAADwAAAAAAAAAAAAAAAACYAgAAZHJzL2Rv&#10;d25yZXYueG1sUEsFBgAAAAAEAAQA9QAAAIgDAAAAAA==&#10;" path="m12,r,19l5,19,2,30,,14,8,r4,e" filled="f" strokecolor="white" strokeweight="1pt">
                    <v:path arrowok="t" o:connecttype="custom" o:connectlocs="12,652;12,671;5,671;2,682;0,666;8,652;12,652" o:connectangles="0,0,0,0,0,0,0"/>
                  </v:shape>
                </v:group>
                <v:group id="Group 7835" o:spid="_x0000_s1813" style="position:absolute;left:2968;top:700;width:16;height:26" coordorigin="2968,700" coordsize="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Lu6McAAADdAAAADwAAAGRycy9kb3ducmV2LnhtbESPQWvCQBSE7wX/w/IK&#10;3ppNlJaYZhURKx5CoSqU3h7ZZxLMvg3ZbRL/fbdQ6HGYmW+YfDOZVgzUu8aygiSKQRCXVjdcKbic&#10;355SEM4ja2wtk4I7OdisZw85ZtqO/EHDyVciQNhlqKD2vsukdGVNBl1kO+LgXW1v0AfZV1L3OAa4&#10;aeUijl+kwYbDQo0d7Woqb6dvo+Aw4rhdJvuhuF1396/z8/tnkZBS88dp+wrC0+T/w3/to1aQxo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gLu6McAAADd&#10;AAAADwAAAAAAAAAAAAAAAACqAgAAZHJzL2Rvd25yZXYueG1sUEsFBgAAAAAEAAQA+gAAAJ4DAAAA&#10;AA==&#10;">
                  <v:shape id="Freeform 7836" o:spid="_x0000_s1814" style="position:absolute;left:2968;top:700;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c9sMA&#10;AADdAAAADwAAAGRycy9kb3ducmV2LnhtbERPy4rCMBTdC/5DuMLsNNWBItUoIjOg42LwhS4vzbUt&#10;Njc1yWj9e7MYcHk47+m8NbW4k/OVZQXDQQKCOLe64kLBYf/dH4PwAVljbZkUPMnDfNbtTDHT9sFb&#10;uu9CIWII+wwVlCE0mZQ+L8mgH9iGOHIX6wyGCF0htcNHDDe1HCVJKg1WHBtKbGhZUn7d/RkF6216&#10;+j1vDvJ4Hrmfr/16c01vTqmPXruYgAjUhrf4373SCsbJZ9wf38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Pc9sMAAADdAAAADwAAAAAAAAAAAAAAAACYAgAAZHJzL2Rv&#10;d25yZXYueG1sUEsFBgAAAAAEAAQA9QAAAIgDAAAAAA==&#10;" path="m16,12r-4,6l4,26,,16,4,,8,14r8,-2e" filled="f" strokecolor="white" strokeweight="1pt">
                    <v:path arrowok="t" o:connecttype="custom" o:connectlocs="16,712;12,718;4,726;0,716;4,700;8,714;16,712" o:connectangles="0,0,0,0,0,0,0"/>
                  </v:shape>
                </v:group>
                <v:group id="Group 7837" o:spid="_x0000_s1815" style="position:absolute;left:2916;top:710;width:17;height:21" coordorigin="2916,710" coordsize="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tdDPFAAAA3QAA&#10;AA8AAAAAAAAAAAAAAAAAqgIAAGRycy9kb3ducmV2LnhtbFBLBQYAAAAABAAEAPoAAACcAwAAAAA=&#10;">
                  <v:shape id="Freeform 7838" o:spid="_x0000_s1816" style="position:absolute;left:2916;top:710;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7IMMA&#10;AADdAAAADwAAAGRycy9kb3ducmV2LnhtbESPQYvCMBSE7wv+h/CEva2pLkipRhFBUPCyVe+P5tkU&#10;k5fSxFr99ZuFBY/DzHzDLNeDs6KnLjSeFUwnGQjiyuuGawXn0+4rBxEiskbrmRQ8KcB6NfpYYqH9&#10;g3+oL2MtEoRDgQpMjG0hZagMOQwT3xIn7+o7hzHJrpa6w0eCOytnWTaXDhtOCwZb2hqqbuXdKdj2&#10;9cVOfZlfbna3f+m+aszhqNTneNgsQEQa4jv8395rBXn2PYO/N+kJ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F7IMMAAADdAAAADwAAAAAAAAAAAAAAAACYAgAAZHJzL2Rv&#10;d25yZXYueG1sUEsFBgAAAAAEAAQA9QAAAIgDAAAAAA==&#10;" path="m,14l5,3,13,r4,8l14,11r,10l10,21,7,15,6,6,,14e" filled="f" strokecolor="white" strokeweight="1pt">
                    <v:path arrowok="t" o:connecttype="custom" o:connectlocs="0,724;5,713;13,710;17,718;14,721;14,731;10,731;7,725;6,716;0,724" o:connectangles="0,0,0,0,0,0,0,0,0,0"/>
                  </v:shape>
                </v:group>
                <v:group id="Group 7839" o:spid="_x0000_s1817" style="position:absolute;left:2805;top:721;width:10;height:10" coordorigin="2805,721"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P38UAAADdAAAADwAAAGRycy9kb3ducmV2LnhtbESPQYvCMBSE7wv+h/CE&#10;va1pLbtINYqIyh5EWBXE26N5tsXmpTSxrf9+Iwgeh5n5hpktelOJlhpXWlYQjyIQxJnVJecKTsfN&#10;1wSE88gaK8uk4EEOFvPBxwxTbTv+o/bgcxEg7FJUUHhfp1K6rCCDbmRr4uBdbWPQB9nkUjfYBbip&#10;5DiKfqTBksNCgTWtCspuh7tRsO2wWybxut3drqvH5fi9P+9iUupz2C+nIDz1/h1+tX+1gkmU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4zT9/FAAAA3QAA&#10;AA8AAAAAAAAAAAAAAAAAqgIAAGRycy9kb3ducmV2LnhtbFBLBQYAAAAABAAEAPoAAACcAwAAAAA=&#10;">
                  <v:shape id="Freeform 7840" o:spid="_x0000_s1818" style="position:absolute;left:2805;top:721;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lsUA&#10;AADdAAAADwAAAGRycy9kb3ducmV2LnhtbESPQWsCMRSE7wX/Q3iCt5qorditUaxU2oOXVen5sXnd&#10;Xdy8pJvorv/eFAo9DjPzDbNc97YRV2pD7VjDZKxAEBfO1FxqOB13jwsQISIbbByThhsFWK8GD0vM&#10;jOs4p+shliJBOGSooYrRZ1KGoiKLYew8cfK+XWsxJtmW0rTYJbht5FSpubRYc1qo0NO2ouJ8uFgN&#10;5uvttNv65/zSfex/lI/9+4vMtR4N+80riEh9/A//tT+NhoWaPcHvm/Q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qWxQAAAN0AAAAPAAAAAAAAAAAAAAAAAJgCAABkcnMv&#10;ZG93bnJldi54bWxQSwUGAAAAAAQABAD1AAAAigMAAAAA&#10;" path="m10,8r,1l10,10,,10,2,,8,2r2,6e" filled="f" strokecolor="white" strokeweight="1pt">
                    <v:path arrowok="t" o:connecttype="custom" o:connectlocs="10,729;10,730;10,730;10,731;0,731;2,721;8,723;10,729" o:connectangles="0,0,0,0,0,0,0,0"/>
                  </v:shape>
                </v:group>
                <v:group id="Group 7841" o:spid="_x0000_s1819" style="position:absolute;left:2626;top:715;width:12;height:16" coordorigin="2626,715" coordsize="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ZyMMUAAADdAAAADwAAAGRycy9kb3ducmV2LnhtbESPQYvCMBSE74L/ITzB&#10;m6ZVXKQaRcQVDyJsXVi8PZpnW2xeSpNt6783wsIeh5n5hllve1OJlhpXWlYQTyMQxJnVJecKvq+f&#10;kyUI55E1VpZJwZMcbDfDwRoTbTv+ojb1uQgQdgkqKLyvEyldVpBBN7U1cfDutjHog2xyqRvsAtxU&#10;chZFH9JgyWGhwJr2BWWP9NcoOHbY7ebxoT0/7vvn7bq4/JxjUmo86ncrEJ56/x/+a5+0gmU0X8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WcjDFAAAA3QAA&#10;AA8AAAAAAAAAAAAAAAAAqgIAAGRycy9kb3ducmV2LnhtbFBLBQYAAAAABAAEAPoAAACcAwAAAAA=&#10;">
                  <v:shape id="Freeform 7842" o:spid="_x0000_s1820" style="position:absolute;left:2626;top:715;width:12;height:1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AuscA&#10;AADdAAAADwAAAGRycy9kb3ducmV2LnhtbESPQWvCQBSE70L/w/IK3nS3WkRSVymFUDEHW1toj4/s&#10;SzY0+zZktyb++65Q8DjMzDfMZje6VpypD41nDQ9zBYK49KbhWsPnRz5bgwgR2WDrmTRcKMBuezfZ&#10;YGb8wO90PsVaJAiHDDXYGLtMylBachjmviNOXuV7hzHJvpamxyHBXSsXSq2kw4bTgsWOXiyVP6df&#10;p6HI7aL4ar7H6rUoH99ydRwO+0rr6f34/AQi0hhv4f/23mhYq+UKrm/S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gLrHAAAA3QAAAA8AAAAAAAAAAAAAAAAAmAIAAGRy&#10;cy9kb3ducmV2LnhtbFBLBQYAAAAABAAEAPUAAACMAwAAAAA=&#10;" path="m1,l6,r5,l10,16r-5,l2,14,,11,1,e" filled="f" strokecolor="white" strokeweight="1pt">
                    <v:path arrowok="t" o:connecttype="custom" o:connectlocs="1,715;6,715;11,715;10,731;5,731;2,729;0,726;1,715" o:connectangles="0,0,0,0,0,0,0,0"/>
                  </v:shape>
                </v:group>
                <v:group id="Group 7843" o:spid="_x0000_s1821" style="position:absolute;left:1359;top:726;width:10;height:5" coordorigin="1359,726"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hJ3McAAADdAAAADwAAAGRycy9kb3ducmV2LnhtbESPQWvCQBSE7wX/w/KE&#10;3uomSltJ3YQgtvQgQlWQ3h7ZZxKSfRuy2yT++25B6HGYmW+YTTaZVgzUu9qygngRgSAurK65VHA+&#10;vT+tQTiPrLG1TApu5CBLZw8bTLQd+YuGoy9FgLBLUEHlfZdI6YqKDLqF7YiDd7W9QR9kX0rd4xjg&#10;ppXLKHqRBmsOCxV2tK2oaI4/RsHHiGO+infDvrlub9+n58NlH5NSj/MpfwPhafL/4Xv7UytYR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QhJ3McAAADd&#10;AAAADwAAAAAAAAAAAAAAAACqAgAAZHJzL2Rvd25yZXYueG1sUEsFBgAAAAAEAAQA+gAAAJ4DAAAA&#10;AA==&#10;">
                  <v:shape id="Freeform 7844" o:spid="_x0000_s1822" style="position:absolute;left:1359;top:726;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z9cIA&#10;AADdAAAADwAAAGRycy9kb3ducmV2LnhtbERPTYvCMBC9C/6HMMJeRNNVWEo1isiuiK4HqxdvQzO2&#10;pc2k22S1/ntzEDw+3vd82Zla3Kh1pWUFn+MIBHFmdcm5gvPpZxSDcB5ZY22ZFDzIwXLR780x0fbO&#10;R7qlPhchhF2CCgrvm0RKlxVk0I1tQxy4q20N+gDbXOoW7yHc1HISRV/SYMmhocCG1gVlVfpvFJTV&#10;YXi4+N8d602+/67SP4zTnVIfg241A+Gp82/xy73VCuJoGu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vP1wgAAAN0AAAAPAAAAAAAAAAAAAAAAAJgCAABkcnMvZG93&#10;bnJldi54bWxQSwUGAAAAAAQABAD1AAAAhwMAAAAA&#10;" path="m3,1r2,l7,3,9,5,,5,1,2,2,,3,1e" filled="f" strokecolor="white" strokeweight="1pt">
                    <v:path arrowok="t" o:connecttype="custom" o:connectlocs="3,727;5,727;7,729;9,731;0,731;1,728;2,726;3,727" o:connectangles="0,0,0,0,0,0,0,0"/>
                  </v:shape>
                </v:group>
                <v:group id="Group 7845" o:spid="_x0000_s1823" style="position:absolute;left:1283;top:673;width:8;height:31" coordorigin="1283,673" coordsize="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t4NccAAADdAAAADwAAAGRycy9kb3ducmV2LnhtbESPQWvCQBSE7wX/w/IK&#10;3ppNlJaYZhWRKh5CoSqU3h7ZZxLMvg3ZbRL/fbdQ6HGYmW+YfDOZVgzUu8aygiSKQRCXVjdcKbic&#10;908pCOeRNbaWScGdHGzWs4ccM21H/qDh5CsRIOwyVFB732VSurImgy6yHXHwrrY36IPsK6l7HAPc&#10;tHIRxy/SYMNhocaOdjWVt9O3UXAYcdwuk7ehuF1396/z8/tnkZBS88dp+wrC0+T/w3/to1aQx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9t4NccAAADd&#10;AAAADwAAAAAAAAAAAAAAAACqAgAAZHJzL2Rvd25yZXYueG1sUEsFBgAAAAAEAAQA+gAAAJ4DAAAA&#10;AA==&#10;">
                  <v:shape id="Freeform 7846" o:spid="_x0000_s1824" style="position:absolute;left:1283;top:673;width:8;height:31;visibility:visible;mso-wrap-style:square;v-text-anchor:top" coordsize="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jj8MA&#10;AADdAAAADwAAAGRycy9kb3ducmV2LnhtbERPz2vCMBS+D/Y/hDfwNtPJtKUzyhAHggjWefH2aJ5t&#10;WfMSm6jVv94chB0/vt/TeW9acaHON5YVfAwTEMSl1Q1XCva/P+8ZCB+QNbaWScGNPMxnry9TzLW9&#10;ckGXXahEDGGfo4I6BJdL6cuaDPqhdcSRO9rOYIiwq6Tu8BrDTStHSTKRBhuODTU6WtRU/u3ORkHj&#10;DtnxzuNTMd6EbbF06Si1a6UGb/33F4hAffgXP90rrSBLPuP++C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jj8MAAADdAAAADwAAAAAAAAAAAAAAAACYAgAAZHJzL2Rv&#10;d25yZXYueG1sUEsFBgAAAAAEAAQA9QAAAIgDAAAAAA==&#10;" path="m8,1l7,11r,9l7,30r-6,l,16,,,2,,5,,8,1e" filled="f" strokecolor="white" strokeweight="1pt">
                    <v:path arrowok="t" o:connecttype="custom" o:connectlocs="8,674;7,684;7,693;7,703;1,703;0,689;0,673;2,673;5,673;8,674" o:connectangles="0,0,0,0,0,0,0,0,0,0"/>
                  </v:shape>
                </v:group>
                <v:group id="Group 7847" o:spid="_x0000_s1825" style="position:absolute;left:1278;top:704;width:12;height:27" coordorigin="1278,704"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HTscAAADdAAAADwAAAGRycy9kb3ducmV2LnhtbESPT2vCQBTE7wW/w/IK&#10;3uom2oqkriKhSg9SMBFKb4/sMwlm34bsNn++fbdQ6HGYmd8w2/1oGtFT52rLCuJFBIK4sLrmUsE1&#10;Pz5tQDiPrLGxTAomcrDfzR62mGg78IX6zJciQNglqKDyvk2kdEVFBt3CtsTBu9nOoA+yK6XucAhw&#10;08hlFK2lwZrDQoUtpRUV9+zbKDgNOBxW8Vt/vt/S6St/+fg8x6TU/HE8vILwNPr/8F/7XSvYRM8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sHTscAAADd&#10;AAAADwAAAAAAAAAAAAAAAACqAgAAZHJzL2Rvd25yZXYueG1sUEsFBgAAAAAEAAQA+gAAAJ4DAAAA&#10;AA==&#10;">
                  <v:shape id="Freeform 7848" o:spid="_x0000_s1826" style="position:absolute;left:1278;top:704;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dQ8QA&#10;AADdAAAADwAAAGRycy9kb3ducmV2LnhtbESP3YrCMBSE7xd8h3CEvVtTRaRUo/iD4oUIqz7AoTk2&#10;xeakNrHtvv1mQdjLYWa+YRar3laipcaXjhWMRwkI4tzpkgsFt+v+KwXhA7LGyjEp+CEPq+XgY4GZ&#10;dh1/U3sJhYgQ9hkqMCHUmZQ+N2TRj1xNHL27ayyGKJtC6ga7CLeVnCTJTFosOS4YrGlrKH9cXlbB&#10;ZjZOn93U7np5NIfb5nRq6Zwr9Tns13MQgfrwH363j1pBmkwn8PcmP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XUPEAAAA3QAAAA8AAAAAAAAAAAAAAAAAmAIAAGRycy9k&#10;b3ducmV2LnhtbFBLBQYAAAAABAAEAPUAAACJAwAAAAA=&#10;" path="m1,4l9,r1,13l11,27r-4,l3,18,,8,1,4e" filled="f" strokecolor="white" strokeweight="1pt">
                    <v:path arrowok="t" o:connecttype="custom" o:connectlocs="1,708;9,704;10,717;11,731;7,731;3,722;0,712;1,708" o:connectangles="0,0,0,0,0,0,0,0"/>
                  </v:shape>
                </v:group>
                <v:group id="Group 7849" o:spid="_x0000_s1827" style="position:absolute;left:888;top:729;width:2;height:2" coordorigin="888,72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U8oscAAADdAAAADwAAAGRycy9kb3ducmV2LnhtbESPQWvCQBSE7wX/w/KE&#10;3uom2hZJ3YQgtvQgQlWQ3h7ZZxKSfRuy2yT++25B6HGYmW+YTTaZVgzUu9qygngRgSAurK65VHA+&#10;vT+tQTiPrLG1TApu5CBLZw8bTLQd+YuGoy9FgLBLUEHlfZdI6YqKDLqF7YiDd7W9QR9kX0rd4xjg&#10;ppXLKHqVBmsOCxV2tK2oaI4/RsHHiGO+infDvrlub9+nl8NlH5NSj/MpfwPhafL/4Xv7UytYR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U8oscAAADd&#10;AAAADwAAAAAAAAAAAAAAAACqAgAAZHJzL2Rvd25yZXYueG1sUEsFBgAAAAAEAAQA+gAAAJ4DAAAA&#10;AA==&#10;">
                  <v:shape id="Freeform 7850" o:spid="_x0000_s1828" style="position:absolute;left:888;top:72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VBMQA&#10;AADdAAAADwAAAGRycy9kb3ducmV2LnhtbESPQYvCMBSE74L/ITzBm6YuIqUaRQRZhUWwevH2aJ5t&#10;tXkpTbTd/fUbQfA4zMw3zGLVmUo8qXGlZQWTcQSCOLO65FzB+bQdxSCcR9ZYWSYFv+Rgtez3Fpho&#10;2/KRnqnPRYCwS1BB4X2dSOmyggy6sa2Jg3e1jUEfZJNL3WAb4KaSX1E0kwZLDgsF1rQpKLunD6PA&#10;/ZX2JzUnvMf7zWHdmou8fddKDQfdeg7CU+c/4Xd7pxXE0XQKr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FQTEAAAA3QAAAA8AAAAAAAAAAAAAAAAAmAIAAGRycy9k&#10;b3ducmV2LnhtbFBLBQYAAAAABAAEAPUAAACJAwAAAAA=&#10;" path="m1,2l,2,,1,1,r,1l1,2e" filled="f" strokecolor="white" strokeweight="1pt">
                    <v:path arrowok="t" o:connecttype="custom" o:connectlocs="2,731;0,731;0,730;0,730;2,729;2,730;2,730;2,731" o:connectangles="0,0,0,0,0,0,0,0"/>
                  </v:shape>
                </v:group>
                <v:group id="Group 7851" o:spid="_x0000_s1829" style="position:absolute;left:744;top:631;width:14;height:23" coordorigin="744,631"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ABTcYAAADdAAAADwAAAGRycy9kb3ducmV2LnhtbESPT4vCMBTE78J+h/AW&#10;vGna9Q9SjSKyKx5EUBcWb4/m2Rabl9Jk2/rtjSB4HGbmN8xi1ZlSNFS7wrKCeBiBIE6tLjhT8Hv+&#10;GcxAOI+ssbRMCu7kYLX86C0w0bblIzUnn4kAYZeggtz7KpHSpTkZdENbEQfvamuDPsg6k7rGNsBN&#10;Kb+iaCoNFhwWcqxok1N6O/0bBdsW2/Uo/m72t+vmfjlPDn/7mJTqf3brOQhPnX+HX+2dVjCLx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kAFNxgAAAN0A&#10;AAAPAAAAAAAAAAAAAAAAAKoCAABkcnMvZG93bnJldi54bWxQSwUGAAAAAAQABAD6AAAAnQMAAAAA&#10;">
                  <v:shape id="Freeform 7852" o:spid="_x0000_s1830" style="position:absolute;left:744;top:631;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Y8YA&#10;AADdAAAADwAAAGRycy9kb3ducmV2LnhtbESPzWrDMBCE74W8g9hCbo3UkgbjRgklEOihEOrEocfF&#10;Wv9Qa+VYqu28fVQo5DjMzDfMejvZVgzU+8axhueFAkFcONNwpeF03D8lIHxANtg6Jg1X8rDdzB7W&#10;mBo38hcNWahEhLBPUUMdQpdK6YuaLPqF64ijV7reYoiyr6TpcYxw28oXpVbSYsNxocaOdjUVP9mv&#10;1VDyeDjvsnzIuSpfvy8Xf8jVp9bzx+n9DUSgKdzD/+0PoyFRyxX8vY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DY8YAAADdAAAADwAAAAAAAAAAAAAAAACYAgAAZHJz&#10;L2Rvd25yZXYueG1sUEsFBgAAAAAEAAQA9QAAAIsDAAAAAA==&#10;" path="m13,13l9,23r-4,l,17,1,,9,10r4,3e" filled="f" strokecolor="white" strokeweight="1pt">
                    <v:path arrowok="t" o:connecttype="custom" o:connectlocs="13,644;9,654;5,654;0,648;1,631;9,641;13,644" o:connectangles="0,0,0,0,0,0,0"/>
                  </v:shape>
                </v:group>
                <v:group id="Group 7853" o:spid="_x0000_s1831" style="position:absolute;left:681;top:582;width:12;height:60" coordorigin="681,582"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Q46occAAADdAAAADwAAAGRycy9kb3ducmV2LnhtbESPT2vCQBTE74LfYXlC&#10;b3UTazWkriKi0oMUqoXS2yP78gezb0N2TeK37xYKHoeZ+Q2z2gymFh21rrKsIJ5GIIgzqysuFHxd&#10;Ds8JCOeRNdaWScGdHGzW49EKU217/qTu7AsRIOxSVFB636RSuqwkg25qG+Lg5bY16INsC6lb7APc&#10;1HIWRQtpsOKwUGJDu5Ky6/lmFBx77Lcv8b47XfPd/efy+vF9ikmpp8mwfQPhafCP8H/7XStIo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Q46occAAADd&#10;AAAADwAAAAAAAAAAAAAAAACqAgAAZHJzL2Rvd25yZXYueG1sUEsFBgAAAAAEAAQA+gAAAJ4DAAAA&#10;AA==&#10;">
                  <v:shape id="Freeform 7854" o:spid="_x0000_s1832" style="position:absolute;left:681;top:582;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TZMIA&#10;AADdAAAADwAAAGRycy9kb3ducmV2LnhtbERPz2vCMBS+D/wfwhN2W9OJDK1GGQWhONhY3WHHZ/PW&#10;lDUvoYm1/vfmMNjx4/u93U+2FyMNoXOs4DnLQRA3TnfcKvg6HZ5WIEJE1tg7JgU3CrDfzR62WGh3&#10;5U8a69iKFMKhQAUmRl9IGRpDFkPmPHHiftxgMSY4tFIPeE3htpeLPH+RFjtODQY9lYaa3/piFazf&#10;62r0+mhL9uePw1vlZGm+lXqcT68bEJGm+C/+c1dawSpfprnpTXo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JNkwgAAAN0AAAAPAAAAAAAAAAAAAAAAAJgCAABkcnMvZG93&#10;bnJldi54bWxQSwUGAAAAAAQABAD1AAAAhwMAAAAA&#10;" path="m3,r,6l2,11r,3l6,18r4,9l12,46r-2,l7,45,5,58r,1l4,59r,-1l4,49,5,37,6,25,4,23r,22l1,39,1,23,,4,3,e" filled="f" strokecolor="white" strokeweight="1pt">
                    <v:path arrowok="t" o:connecttype="custom" o:connectlocs="3,582;3,588;2,593;2,596;6,600;10,609;12,628;10,628;7,627;5,640;5,641;4,641;4,640;4,640;4,640;4,631;5,619;6,607;4,605;4,627;1,621;1,605;0,586;3,582" o:connectangles="0,0,0,0,0,0,0,0,0,0,0,0,0,0,0,0,0,0,0,0,0,0,0,0"/>
                  </v:shape>
                </v:group>
                <v:group id="Group 7855" o:spid="_x0000_s1833" style="position:absolute;left:627;top:588;width:5;height:29" coordorigin="627,588" coordsize="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0LSMcAAADdAAAADwAAAGRycy9kb3ducmV2LnhtbESPQWvCQBSE74L/YXlC&#10;b3UTa4uNWUVEpQcpVAvF2yP7TEKyb0N2TeK/7xYKHoeZ+YZJ14OpRUetKy0riKcRCOLM6pJzBd/n&#10;/fMChPPIGmvLpOBODtar8SjFRNuev6g7+VwECLsEFRTeN4mULivIoJvahjh4V9sa9EG2udQt9gFu&#10;ajmLojdpsOSwUGBD24Ky6nQzCg499puXeNcdq+v2fjm/fv4cY1LqaTJsliA8Df4R/m9/aAWLa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90LSMcAAADd&#10;AAAADwAAAAAAAAAAAAAAAACqAgAAZHJzL2Rvd25yZXYueG1sUEsFBgAAAAAEAAQA+gAAAJ4DAAAA&#10;AA==&#10;">
                  <v:shape id="Freeform 7856" o:spid="_x0000_s1834" style="position:absolute;left:627;top:588;width:5;height:2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7cIA&#10;AADdAAAADwAAAGRycy9kb3ducmV2LnhtbERPS0vDQBC+F/wPywje2o21L2K2JQpCeyn04X3IjklI&#10;djZm1zb6651DoceP751tBteqC/Wh9mzgeZKAIi68rbk0cD59jFegQkS22HomA78UYLN+GGWYWn/l&#10;A12OsVQSwiFFA1WMXap1KCpyGCa+Ixbuy/cOo8C+1LbHq4S7Vk+TZKEd1iwNFXb0XlHRHH+c9Ibd&#10;uZ7lb8s8zD+//8qXqWv2zpinxyF/BRVpiHfxzb21BlbJXPbLG3kCe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GXtwgAAAN0AAAAPAAAAAAAAAAAAAAAAAJgCAABkcnMvZG93&#10;bnJldi54bWxQSwUGAAAAAAQABAD1AAAAhwMAAAAA&#10;" path="m5,10r,19l1,18,,14,,2,5,r,10e" filled="f" strokecolor="white" strokeweight="1pt">
                    <v:path arrowok="t" o:connecttype="custom" o:connectlocs="5,598;5,617;1,606;0,602;0,590;5,588;5,598" o:connectangles="0,0,0,0,0,0,0"/>
                  </v:shape>
                </v:group>
                <v:group id="Group 7857" o:spid="_x0000_s1835" style="position:absolute;left:612;top:597;width:7;height:13" coordorigin="612,597" coordsize="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KRk8UAAADdAAAADwAAAGRycy9kb3ducmV2LnhtbESPQYvCMBSE74L/ITxh&#10;b5rWRZFqFBFdPIhgFZa9PZpnW2xeSpNt6783wsIeh5n5hlltelOJlhpXWlYQTyIQxJnVJecKbtfD&#10;eAHCeWSNlWVS8CQHm/VwsMJE244v1KY+FwHCLkEFhfd1IqXLCjLoJrYmDt7dNgZ9kE0udYNdgJtK&#10;TqNoLg2WHBYKrGlXUPZIf42Crw677We8b0+P++75c52dv08xKfUx6rdLEJ56/x/+ax+1gkU0i+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ykZPFAAAA3QAA&#10;AA8AAAAAAAAAAAAAAAAAqgIAAGRycy9kb3ducmV2LnhtbFBLBQYAAAAABAAEAPoAAACcAwAAAAA=&#10;">
                  <v:shape id="Freeform 7858" o:spid="_x0000_s1836" style="position:absolute;left:612;top:597;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QmMgA&#10;AADdAAAADwAAAGRycy9kb3ducmV2LnhtbESPT2vCQBTE74LfYXkFL1I3Bi0Ss4oIgpRia9qLt0f2&#10;5U/Nvg3ZrUn76bsFocdhZn7DpNvBNOJGnastK5jPIhDEudU1lwo+3g+PKxDOI2tsLJOCb3Kw3YxH&#10;KSba9nymW+ZLESDsElRQed8mUrq8IoNuZlvi4BW2M+iD7EqpO+wD3DQyjqInabDmsFBhS/uK8mv2&#10;ZRT89OfF4jW+7osLTk/15xu9PNuTUpOHYbcG4Wnw/+F7+6gVrKJlDH9vwhO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NCYyAAAAN0AAAAPAAAAAAAAAAAAAAAAAJgCAABk&#10;cnMvZG93bnJldi54bWxQSwUGAAAAAAQABAD1AAAAjQMAAAAA&#10;" path="m6,4l3,13,,4,2,,6,5,6,4e" filled="f" strokecolor="white" strokeweight="1pt">
                    <v:path arrowok="t" o:connecttype="custom" o:connectlocs="6,601;3,610;0,601;2,597;6,602;6,601" o:connectangles="0,0,0,0,0,0"/>
                  </v:shape>
                </v:group>
                <v:group id="Group 7859" o:spid="_x0000_s1837" style="position:absolute;left:464;top:611;width:3;height:15" coordorigin="464,611"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qf8UAAADdAAAADwAAAGRycy9kb3ducmV2LnhtbESPQYvCMBSE74L/ITzB&#10;m6ZVXKQaRcQVDyJsXVi8PZpnW2xeSpNt6783wsIeh5n5hllve1OJlhpXWlYQTyMQxJnVJecKvq+f&#10;kyUI55E1VpZJwZMcbDfDwRoTbTv+ojb1uQgQdgkqKLyvEyldVpBBN7U1cfDutjHog2xyqRvsAtxU&#10;chZFH9JgyWGhwJr2BWWP9NcoOHbY7ebxoT0/7vvn7bq4/JxjUmo86ncrEJ56/x/+a5+0gmW0mM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sqn/FAAAA3QAA&#10;AA8AAAAAAAAAAAAAAAAAqgIAAGRycy9kb3ducmV2LnhtbFBLBQYAAAAABAAEAPoAAACcAwAAAAA=&#10;">
                  <v:shape id="Freeform 7860" o:spid="_x0000_s1838" style="position:absolute;left:464;top:611;width:3;height:1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HUsYA&#10;AADdAAAADwAAAGRycy9kb3ducmV2LnhtbESPQWvCQBSE7wX/w/KEXkrd1ESR6CaUgtCDF6O219fs&#10;M0mbfRuy2xj/vSsUehxm5htmk4+mFQP1rrGs4GUWgSAurW64UnA8bJ9XIJxH1thaJgVXcpBnk4cN&#10;ptpeeE9D4SsRIOxSVFB736VSurImg25mO+LgnW1v0AfZV1L3eAlw08p5FC2lwYbDQo0dvdVU/hS/&#10;RgF+joV72n3Pjf5KEl7uTvFHvFXqcTq+rkF4Gv1/+K/9rhWsokUC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sHUsYAAADdAAAADwAAAAAAAAAAAAAAAACYAgAAZHJz&#10;L2Rvd25yZXYueG1sUEsFBgAAAAAEAAQA9QAAAIsDAAAAAA==&#10;" path="m1,l3,r,5l3,10r,5l2,15,1,11,,7,1,e" filled="f" strokecolor="white" strokeweight="1pt">
                    <v:path arrowok="t" o:connecttype="custom" o:connectlocs="1,611;3,611;3,616;3,621;3,626;2,626;2,626;2,626;1,622;0,618;1,611" o:connectangles="0,0,0,0,0,0,0,0,0,0,0"/>
                  </v:shape>
                </v:group>
                <v:group id="Group 7861" o:spid="_x0000_s1839" style="position:absolute;left:455;top:609;width:10;height:22" coordorigin="455,609"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mXkMUAAADdAAAADwAAAGRycy9kb3ducmV2LnhtbESPQYvCMBSE7wv+h/AE&#10;b2valS5SjSLiigdZWBXE26N5tsXmpTSxrf/eLAgeh5n5hpkve1OJlhpXWlYQjyMQxJnVJecKTsef&#10;zykI55E1VpZJwYMcLBeDjzmm2nb8R+3B5yJA2KWooPC+TqV0WUEG3djWxMG72sagD7LJpW6wC3BT&#10;ya8o+pYGSw4LBda0Lii7He5GwbbDbjWJN+3+dl0/Lsfk97yPSanRsF/NQHjq/Tv8au+0gmmU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Jl5DFAAAA3QAA&#10;AA8AAAAAAAAAAAAAAAAAqgIAAGRycy9kb3ducmV2LnhtbFBLBQYAAAAABAAEAPoAAACcAwAAAAA=&#10;">
                  <v:shape id="Freeform 7862" o:spid="_x0000_s1840" style="position:absolute;left:455;top:609;width:10;height:2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tA8MA&#10;AADdAAAADwAAAGRycy9kb3ducmV2LnhtbESPQYvCMBSE74L/IbyFvWmyK4pUoyyCi6CXVfH8aN62&#10;pc1LabJN/fdGEPY4zMw3zHo72Eb01PnKsYaPqQJBnDtTcaHhetlPliB8QDbYOCYNd/Kw3YxHa8yM&#10;i/xD/TkUIkHYZ6ihDKHNpPR5SRb91LXEyft1ncWQZFdI02FMcNvIT6UW0mLFaaHElnYl5fX5z2o4&#10;KmPmu9jXhzhrv2enm7zFutf6/W34WoEINIT/8Kt9MBqWar6A55v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LtA8MAAADdAAAADwAAAAAAAAAAAAAAAACYAgAAZHJzL2Rv&#10;d25yZXYueG1sUEsFBgAAAAAEAAQA9QAAAIgDAAAAAA==&#10;" path="m4,11r2,l7,5r2,7l10,14,8,18r,-1l8,18r,1l7,20,6,22r,-1l4,21,3,8,,11,1,,3,11r1,e" filled="f" strokecolor="white" strokeweight="1pt">
                    <v:path arrowok="t" o:connecttype="custom" o:connectlocs="4,620;6,620;7,614;9,621;10,623;8,627;8,626;8,626;8,627;8,628;7,629;6,631;6,630;4,630;3,617;0,620;1,609;3,620;4,620" o:connectangles="0,0,0,0,0,0,0,0,0,0,0,0,0,0,0,0,0,0,0"/>
                  </v:shape>
                </v:group>
                <v:group id="Group 7863" o:spid="_x0000_s1841" style="position:absolute;left:447;top:608;width:8;height:21" coordorigin="447,608" coordsize="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esf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7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16x8xgAAAN0A&#10;AAAPAAAAAAAAAAAAAAAAAKoCAABkcnMvZG93bnJldi54bWxQSwUGAAAAAAQABAD6AAAAnQMAAAAA&#10;">
                  <v:shape id="Freeform 7864" o:spid="_x0000_s1842" style="position:absolute;left:447;top:608;width:8;height:21;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cmMIA&#10;AADdAAAADwAAAGRycy9kb3ducmV2LnhtbERPTWvCQBC9F/oflin0VjdKU0J0lVAoFvWSRPA6ZMck&#10;mJ0N2TWm/nr3IPT4eN+rzWQ6MdLgWssK5rMIBHFldcu1gmP585GAcB5ZY2eZFPyRg8369WWFqbY3&#10;zmksfC1CCLsUFTTe96mUrmrIoJvZnjhwZzsY9AEOtdQD3kK46eQiir6kwZZDQ4M9fTdUXYqrUaBz&#10;1nY/ZqfdYevjTywzeV9kSr2/TdkShKfJ/4uf7l+tIIniMDe8CU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dyYwgAAAN0AAAAPAAAAAAAAAAAAAAAAAJgCAABkcnMvZG93&#10;bnJldi54bWxQSwUGAAAAAAQABAD1AAAAhwMAAAAA&#10;" path="m,l3,3,4,14,7,6r,4l7,13r,1l7,15,6,16r-1,l4,13r,6l3,20,2,21r,-4l1,13r,7l,18,,8,,e" filled="f" strokecolor="white" strokeweight="1pt">
                    <v:path arrowok="t" o:connecttype="custom" o:connectlocs="0,608;3,611;4,622;7,614;7,618;7,621;7,622;7,623;6,624;6,624;5,624;4,621;4,627;3,628;3,628;2,629;2,625;1,621;1,628;0,626;0,616;0,608" o:connectangles="0,0,0,0,0,0,0,0,0,0,0,0,0,0,0,0,0,0,0,0,0,0"/>
                  </v:shape>
                </v:group>
                <v:group id="Group 7865" o:spid="_x0000_s1843" style="position:absolute;left:406;top:576;width:4;height:23" coordorigin="406,576" coordsize="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SdlccAAADdAAAADwAAAGRycy9kb3ducmV2LnhtbESPT2vCQBTE7wW/w/IK&#10;3uomSoqmriJSpQcpNBFKb4/sMwlm34bsNn++fbdQ6HGYmd8w2/1oGtFT52rLCuJFBIK4sLrmUsE1&#10;Pz2tQTiPrLGxTAomcrDfzR62mGo78Af1mS9FgLBLUUHlfZtK6YqKDLqFbYmDd7OdQR9kV0rd4RDg&#10;ppHLKHqWBmsOCxW2dKyouGffRsF5wOGwil/7y/12nL7y5P3zEpNS88fx8ALC0+j/w3/tN61gHSU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gSdlccAAADd&#10;AAAADwAAAAAAAAAAAAAAAACqAgAAZHJzL2Rvd25yZXYueG1sUEsFBgAAAAAEAAQA+gAAAJ4DAAAA&#10;AA==&#10;">
                  <v:shape id="Freeform 7866" o:spid="_x0000_s1844" style="position:absolute;left:406;top:576;width:4;height:23;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PMsIA&#10;AADdAAAADwAAAGRycy9kb3ducmV2LnhtbERPS2sCMRC+C/0PYQq96UQpKlujlEKLt/poweOwmWaX&#10;bibLJu5u/31zEDx+fO/NbvSN6rmLdRAD85kGxVIGW4sz8HV+n65BxURiqQnCBv44wm77MNlQYcMg&#10;R+5PyakcIrEgA1VKbYEYy4o9xVloWTL3EzpPKcPOoe1oyOG+wYXWS/RUS26oqOW3isvf09UbGPXl&#10;czg+u1qjW1323x/YH+ZozNPj+PoCKvGY7uKbe28NrPUy789v8hPA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w8ywgAAAN0AAAAPAAAAAAAAAAAAAAAAAJgCAABkcnMvZG93&#10;bnJldi54bWxQSwUGAAAAAAQABAD1AAAAhwMAAAAA&#10;" path="m,1l2,7,2,,3,7,2,22,2,9,,16,,1e" filled="f" strokecolor="white" strokeweight="1pt">
                    <v:path arrowok="t" o:connecttype="custom" o:connectlocs="0,577;2,583;2,576;3,583;2,598;2,585;0,592;0,577" o:connectangles="0,0,0,0,0,0,0,0"/>
                  </v:shape>
                </v:group>
                <v:group id="Group 7867" o:spid="_x0000_s1845" style="position:absolute;left:378;top:563;width:6;height:24" coordorigin="378,563" coordsize="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5bLsUAAADdAAAADwAAAGRycy9kb3ducmV2LnhtbESPQYvCMBSE74L/ITzB&#10;m6ZdUaQaRcRdPMiCVVj29miebbF5KU22rf/eCAseh5n5hllve1OJlhpXWlYQTyMQxJnVJecKrpfP&#10;yRKE88gaK8uk4EEOtpvhYI2Jth2fqU19LgKEXYIKCu/rREqXFWTQTW1NHLybbQz6IJtc6ga7ADeV&#10;/IiihTRYclgosKZ9Qdk9/TMKvjrsdrP40J7ut/3j9zL//jnFpNR41O9WIDz1/h3+bx+1gmW0iOH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IeWy7FAAAA3QAA&#10;AA8AAAAAAAAAAAAAAAAAqgIAAGRycy9kb3ducmV2LnhtbFBLBQYAAAAABAAEAPoAAACcAwAAAAA=&#10;">
                  <v:shape id="Freeform 7868" o:spid="_x0000_s1846" style="position:absolute;left:378;top:563;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bSsYA&#10;AADdAAAADwAAAGRycy9kb3ducmV2LnhtbESPzWrDMBCE74G8g9hAb4mclBrjRjEmENqDe2h+SI+L&#10;tbXdWCsjqYn79lWhkOMwM98w62I0vbiS851lBctFAoK4trrjRsHxsJtnIHxA1thbJgU/5KHYTCdr&#10;zLW98Ttd96EREcI+RwVtCEMupa9bMugXdiCO3qd1BkOUrpHa4S3CTS9XSZJKgx3HhRYH2rZUX/bf&#10;RgE/mfNbeqqO5tFxmX18cVW5F6UeZmP5DCLQGO7h//arVpAl6Qr+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pbSsYAAADdAAAADwAAAAAAAAAAAAAAAACYAgAAZHJz&#10;L2Rvd25yZXYueG1sUEsFBgAAAAAEAAQA9QAAAIsDAAAAAA==&#10;" path="m,l3,9r3,3l5,24,3,15,1,6,,13,,e" filled="f" strokecolor="white" strokeweight="1pt">
                    <v:path arrowok="t" o:connecttype="custom" o:connectlocs="0,563;3,572;6,575;5,587;3,578;1,569;0,576;0,563" o:connectangles="0,0,0,0,0,0,0,0"/>
                  </v:shape>
                </v:group>
                <v:group id="Group 7869" o:spid="_x0000_s1847" style="position:absolute;left:358;top:599;width:2;height:3" coordorigin="358,59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BgwscAAADdAAAADwAAAGRycy9kb3ducmV2LnhtbESPQWuDQBSE74H+h+UV&#10;ektWGyJiswkhtKUHKUQLpbeH+6IS9624WzX/vhso5DjMzDfMdj+bTow0uNaygngVgSCurG65VvBV&#10;vi1TEM4ja+wsk4IrOdjvHhZbzLSd+ERj4WsRIOwyVNB432dSuqohg25le+Lgne1g0Ac51FIPOAW4&#10;6eRzFCXSYMthocGejg1Vl+LXKHifcDqs49cxv5yP159y8/mdx6TU0+N8eAHhafb38H/7QytIo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YBgwscAAADd&#10;AAAADwAAAAAAAAAAAAAAAACqAgAAZHJzL2Rvd25yZXYueG1sUEsFBgAAAAAEAAQA+gAAAJ4DAAAA&#10;AA==&#10;">
                  <v:shape id="Freeform 7870" o:spid="_x0000_s1848" style="position:absolute;left:358;top:599;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i8QA&#10;AADdAAAADwAAAGRycy9kb3ducmV2LnhtbESP3YrCMBSE74V9h3AW9kbW1B9EqlEWQVz0ytYHONsc&#10;267NSUmi1rc3guDlMDPfMItVZxpxJedrywqGgwQEcWF1zaWCY775noHwAVljY5kU3MnDavnRW2Cq&#10;7Y0PdM1CKSKEfYoKqhDaVEpfVGTQD2xLHL2TdQZDlK6U2uEtwk0jR0kylQZrjgsVtrSuqDhnF6Pg&#10;MPb5f7nd7Yts22o77P+dndwr9fXZ/cxBBOrCO/xq/2oFs2Q6gee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8vYvEAAAA3QAAAA8AAAAAAAAAAAAAAAAAmAIAAGRycy9k&#10;b3ducmV2LnhtbFBLBQYAAAAABAAEAPUAAACJAwAAAAA=&#10;" path="m1,3l1,2,,1,,,1,1r,1l1,3e" filled="f" strokecolor="white" strokeweight="1pt">
                    <v:path arrowok="t" o:connecttype="custom" o:connectlocs="2,602;2,601;0,600;0,599;2,600;2,600;2,600;2,601;2,602" o:connectangles="0,0,0,0,0,0,0,0,0"/>
                  </v:shape>
                </v:group>
                <v:group id="Group 7871" o:spid="_x0000_s1849" style="position:absolute;left:345;top:580;width:4;height:14" coordorigin="345,580"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VdLccAAADdAAAADwAAAGRycy9kb3ducmV2LnhtbESPQWuDQBSE74H+h+UV&#10;ektWWxSx2YQQ2tJDKEQDobeH+6IS9624WzX/vlso5DjMzDfMejubTow0uNaygngVgSCurG65VnAq&#10;35cZCOeRNXaWScGNHGw3D4s15tpOfKSx8LUIEHY5Kmi873MpXdWQQbeyPXHwLnYw6IMcaqkHnALc&#10;dPI5ilJpsOWw0GBP+4aqa/FjFHxMOO1e4rfxcL3sb99l8nU+xKTU0+O8ewXhafb38H/7UyvIo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SVdLccAAADd&#10;AAAADwAAAAAAAAAAAAAAAACqAgAAZHJzL2Rvd25yZXYueG1sUEsFBgAAAAAEAAQA+gAAAJ4DAAAA&#10;AA==&#10;">
                  <v:shape id="Freeform 7872" o:spid="_x0000_s1850" style="position:absolute;left:345;top:580;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GhMQA&#10;AADdAAAADwAAAGRycy9kb3ducmV2LnhtbESPT2sCMRTE7wW/Q3hCbzWxh2VZjVIEQRAErX+uj81z&#10;N3XzsmxSXfvpG0HwOMzMb5jpvHeNuFIXrGcN45ECQVx6Y7nSsP9efuQgQkQ22HgmDXcKMJ8N3qZY&#10;GH/jLV13sRIJwqFADXWMbSFlKGtyGEa+JU7e2XcOY5JdJU2HtwR3jfxUKpMOLaeFGlta1FRedr9O&#10;gzrEv706Xbxd/LC063sejptc6/dh/zUBEamPr/CzvTIacpVl8HiTn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IhoTEAAAA3QAAAA8AAAAAAAAAAAAAAAAAmAIAAGRycy9k&#10;b3ducmV2LnhtbFBLBQYAAAAABAAEAPUAAACJAwAAAAA=&#10;" path="m4,4r,6l4,13r,1l3,14r-1,l1,12,,13,1,,3,3,4,4e" filled="f" strokecolor="white" strokeweight="1pt">
                    <v:path arrowok="t" o:connecttype="custom" o:connectlocs="4,584;4,590;4,593;4,594;3,594;2,594;1,592;0,593;1,580;3,583;4,584" o:connectangles="0,0,0,0,0,0,0,0,0,0,0"/>
                  </v:shape>
                </v:group>
                <v:group id="Group 7873" o:spid="_x0000_s1851" style="position:absolute;left:325;top:554;width:4;height:14" coordorigin="325,554"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tmwcYAAADdAAAADwAAAGRycy9kb3ducmV2LnhtbESPT4vCMBTE78J+h/AW&#10;vGnaFf9QjSKyKx5EUBcWb4/m2Rabl9Jk2/rtjSB4HGbmN8xi1ZlSNFS7wrKCeBiBIE6tLjhT8Hv+&#10;GcxAOI+ssbRMCu7kYLX86C0w0bblIzUnn4kAYZeggtz7KpHSpTkZdENbEQfvamuDPsg6k7rGNsBN&#10;Kb+iaCINFhwWcqxok1N6O/0bBdsW2/Uo/m72t+vmfjmPD3/7mJTqf3brOQhPnX+HX+2dVjCL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u2bBxgAAAN0A&#10;AAAPAAAAAAAAAAAAAAAAAKoCAABkcnMvZG93bnJldi54bWxQSwUGAAAAAAQABAD6AAAAnQMAAAAA&#10;">
                  <v:shape id="Freeform 7874" o:spid="_x0000_s1852" style="position:absolute;left:325;top:554;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3bcAA&#10;AADdAAAADwAAAGRycy9kb3ducmV2LnhtbERPy4rCMBTdC/MP4Q7MzibjQko1igjCgCCMz+2lubbR&#10;5qY0Uet8/WQhuDyc93Teu0bcqQvWs4bvTIEgLr2xXGnY71bDHESIyAYbz6ThSQHms4/BFAvjH/xL&#10;922sRArhUKCGOsa2kDKUNTkMmW+JE3f2ncOYYFdJ0+EjhbtGjpQaS4eWU0ONLS1rKq/bm9OgDvFv&#10;r05Xb5cXlnb9zMNxk2v99dkvJiAi9fEtfrl/jIZcjdPc9CY9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u3bcAAAADdAAAADwAAAAAAAAAAAAAAAACYAgAAZHJzL2Rvd25y&#10;ZXYueG1sUEsFBgAAAAAEAAQA9QAAAIUDAAAAAA==&#10;" path="m4,2l3,14,,11,,3,2,,4,2e" filled="f" strokecolor="white" strokeweight="1pt">
                    <v:path arrowok="t" o:connecttype="custom" o:connectlocs="4,556;3,568;0,565;0,557;2,554;4,556" o:connectangles="0,0,0,0,0,0"/>
                  </v:shape>
                </v:group>
                <v:group id="Group 7875" o:spid="_x0000_s1853" style="position:absolute;left:291;top:526;width:3;height:45" coordorigin="291,526" coordsize="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hXKMUAAADdAAAADwAAAGRycy9kb3ducmV2LnhtbESPQYvCMBSE7wv+h/CE&#10;va1pFUWrUUTWxYMIq4J4ezTPtti8lCbb1n9vBGGPw8x8wyxWnSlFQ7UrLCuIBxEI4tTqgjMF59P2&#10;awrCeWSNpWVS8CAHq2XvY4GJti3/UnP0mQgQdgkqyL2vEildmpNBN7AVcfButjbog6wzqWtsA9yU&#10;chhFE2mw4LCQY0WbnNL78c8o+GmxXY/i72Z/v20e19P4cNnHpNRnv1vPQXjq/H/43d5pBdNoMo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oVyjFAAAA3QAA&#10;AA8AAAAAAAAAAAAAAAAAqgIAAGRycy9kb3ducmV2LnhtbFBLBQYAAAAABAAEAPoAAACcAwAAAAA=&#10;">
                  <v:shape id="Freeform 7876" o:spid="_x0000_s1854" style="position:absolute;left:291;top:526;width:3;height:4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3HMAA&#10;AADdAAAADwAAAGRycy9kb3ducmV2LnhtbERPy4rCMBTdC/MP4Q64kTHRhZZqlJkBwYWCL2Z9aa5t&#10;meamJLHWvzcLweXhvJfr3jaiIx9qxxomYwWCuHCm5lLD5bz5ykCEiGywcUwaHhRgvfoYLDE37s5H&#10;6k6xFCmEQ44aqhjbXMpQVGQxjF1LnLir8xZjgr6UxuM9hdtGTpWaSYs1p4YKW/qtqPg/3ayGej+a&#10;H9h3h9GuVaHYK8s/2Z/Ww8/+ewEiUh/f4pd7azRkap72pzfp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P3HMAAAADdAAAADwAAAAAAAAAAAAAAAACYAgAAZHJzL2Rvd25y&#10;ZXYueG1sUEsFBgAAAAAEAAQA9QAAAIUDAAAAAA==&#10;" path="m3,10r,26l1,44,1,31r1,4l2,25r,-8l,14,,,1,2r,13l3,10e" filled="f" strokecolor="white" strokeweight="1pt">
                    <v:path arrowok="t" o:connecttype="custom" o:connectlocs="3,536;3,562;1,570;1,557;2,561;2,551;2,543;0,540;0,526;1,528;1,541;3,536" o:connectangles="0,0,0,0,0,0,0,0,0,0,0,0"/>
                  </v:shape>
                </v:group>
                <v:group id="Group 7877" o:spid="_x0000_s1855" style="position:absolute;left:256;top:550;width:2;height:12" coordorigin="256,550"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fN88cAAADdAAAADwAAAGRycy9kb3ducmV2LnhtbESPT2vCQBTE7wW/w/IK&#10;3uomSqukriKhSg9SMBFKb4/sMwlm34bsNn++fbdQ6HGYmd8w2/1oGtFT52rLCuJFBIK4sLrmUsE1&#10;Pz5tQDiPrLGxTAomcrDfzR62mGg78IX6zJciQNglqKDyvk2kdEVFBt3CtsTBu9nOoA+yK6XucAhw&#10;08hlFL1IgzWHhQpbSisq7tm3UXAacDis4rf+fL+l01f+/PF5jkmp+eN4eAXhafT/4b/2u1awidY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8fN88cAAADd&#10;AAAADwAAAAAAAAAAAAAAAACqAgAAZHJzL2Rvd25yZXYueG1sUEsFBgAAAAAEAAQA+gAAAJ4DAAAA&#10;AA==&#10;">
                  <v:shape id="Freeform 7878" o:spid="_x0000_s1856" style="position:absolute;left:256;top:550;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E4ccA&#10;AADdAAAADwAAAGRycy9kb3ducmV2LnhtbESPQUsDMRSE7wX/Q3iCl2Kzra3WtWkpaqE9uhbB2yN5&#10;bpbdvCyb2N3+eyMUehxm5htmtRlcI07UhcqzgukkA0Gsvam4VHD83N0vQYSIbLDxTArOFGCzvhmt&#10;MDe+5w86FbEUCcIhRwU2xjaXMmhLDsPEt8TJ+/Gdw5hkV0rTYZ/grpGzLHuUDitOCxZberWk6+LX&#10;KXg46P3zvH77Gle2+D7274uzrhdK3d0O2xcQkYZ4DV/ae6NgmT3N4P9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dhOHHAAAA3QAAAA8AAAAAAAAAAAAAAAAAmAIAAGRy&#10;cy9kb3ducmV2LnhtbFBLBQYAAAAABAAEAPUAAACMAwAAAAA=&#10;" path="m,l1,1r,4l1,11,,11,,7,,3,,e" filled="f" strokecolor="white" strokeweight="1pt">
                    <v:path arrowok="t" o:connecttype="custom" o:connectlocs="0,550;1,551;1,555;1,561;1,561;0,561;0,561;0,557;0,553;0,550" o:connectangles="0,0,0,0,0,0,0,0,0,0"/>
                  </v:shape>
                </v:group>
                <v:group id="Group 7879" o:spid="_x0000_s1857" style="position:absolute;left:197;top:542;width:2;height:2" coordorigin="197,54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n2H8cAAADdAAAADwAAAGRycy9kb3ducmV2LnhtbESPQWvCQBSE7wX/w/KE&#10;3uomSltJ3YQgtvQgQlWQ3h7ZZxKSfRuy2yT++25B6HGYmW+YTTaZVgzUu9qygngRgSAurK65VHA+&#10;vT+tQTiPrLG1TApu5CBLZw8bTLQd+YuGoy9FgLBLUEHlfZdI6YqKDLqF7YiDd7W9QR9kX0rd4xjg&#10;ppXLKHqRBmsOCxV2tK2oaI4/RsHHiGO+infDvrlub9+n58NlH5NSj/MpfwPhafL/4Xv7UytYR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n2H8cAAADd&#10;AAAADwAAAAAAAAAAAAAAAACqAgAAZHJzL2Rvd25yZXYueG1sUEsFBgAAAAAEAAQA+gAAAJ4DAAAA&#10;AA==&#10;">
                  <v:shape id="Freeform 7880" o:spid="_x0000_s1858" style="position:absolute;left:197;top:542;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fucQA&#10;AADdAAAADwAAAGRycy9kb3ducmV2LnhtbESPQYvCMBSE7wv+h/AEb2uqyG6pRhFBVFiErV68PZpn&#10;W21eShNt9debhQWPw8x8w8wWnanEnRpXWlYwGkYgiDOrS84VHA/rzxiE88gaK8uk4EEOFvPexwwT&#10;bVv+pXvqcxEg7BJUUHhfJ1K6rCCDbmhr4uCdbWPQB9nkUjfYBrip5DiKvqTBksNCgTWtCsqu6c0o&#10;cM/S/qTmgNd4t9ovW3OSl02t1KDfLacgPHX+Hf5vb7WCOPqewN+b8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737nEAAAA3QAAAA8AAAAAAAAAAAAAAAAAmAIAAGRycy9k&#10;b3ducmV2LnhtbFBLBQYAAAAABAAEAPUAAACJAwAAAAA=&#10;" path="m1,2l,2,,1r1,l1,r,1l1,2e" filled="f" strokecolor="white" strokeweight="1pt">
                    <v:path arrowok="t" o:connecttype="custom" o:connectlocs="2,544;0,544;0,543;2,543;2,542;2,543;2,543;2,544" o:connectangles="0,0,0,0,0,0,0,0"/>
                  </v:shape>
                </v:group>
                <v:group id="Group 7881" o:spid="_x0000_s1859" style="position:absolute;left:193;top:540;width:3;height:4" coordorigin="193,540"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zL8MYAAADdAAAADwAAAGRycy9kb3ducmV2LnhtbESPS4vCQBCE78L+h6EX&#10;vOkkKz6IjiKyu+xBBB8g3ppMmwQzPSEzm8R/7wiCx6KqvqIWq86UoqHaFZYVxMMIBHFqdcGZgtPx&#10;ZzAD4TyyxtIyKbiTg9Xyo7fARNuW99QcfCYChF2CCnLvq0RKl+Zk0A1tRRy8q60N+iDrTOoa2wA3&#10;pfyKook0WHBYyLGiTU7p7fBvFPy22K5H8XezvV0398txvDtvY1Kq/9mt5yA8df4dfrX/tIJZNB3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vwxgAAAN0A&#10;AAAPAAAAAAAAAAAAAAAAAKoCAABkcnMvZG93bnJldi54bWxQSwUGAAAAAAQABAD6AAAAnQMAAAAA&#10;">
                  <v:shape id="Freeform 7882" o:spid="_x0000_s1860" style="position:absolute;left:193;top:540;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6IMcA&#10;AADdAAAADwAAAGRycy9kb3ducmV2LnhtbESPQWvCQBSE70L/w/IKvUjdtYLVmI2IKBQEQa3g8Zl9&#10;TUKzb0N2G+O/7xaEHoeZ+YZJl72tRUetrxxrGI8UCOLcmYoLDZ+n7esMhA/IBmvHpOFOHpbZ0yDF&#10;xLgbH6g7hkJECPsENZQhNImUPi/Joh+5hjh6X661GKJsC2lavEW4reWbUlNpseK4UGJD65Ly7+OP&#10;1bA9Xc/zen1Qm91+sttcTOiGcq71y3O/WoAI1If/8KP9YTTM1PsU/t7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RuiDHAAAA3QAAAA8AAAAAAAAAAAAAAAAAmAIAAGRy&#10;cy9kb3ducmV2LnhtbFBLBQYAAAAABAAEAPUAAACMAwAAAAA=&#10;" path="m2,4r,l1,4,,4,1,r,2l2,4e" filled="f" strokecolor="white" strokeweight="1pt">
                    <v:path arrowok="t" o:connecttype="custom" o:connectlocs="2,544;2,544;1,544;0,544;0,544;1,540;1,542;2,544" o:connectangles="0,0,0,0,0,0,0,0"/>
                  </v:shape>
                </v:group>
                <v:group id="Group 7883" o:spid="_x0000_s1861" style="position:absolute;left:185;top:540;width:2;height:4" coordorigin="185,540"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LwHMYAAADdAAAADwAAAGRycy9kb3ducmV2LnhtbESPS4vCQBCE78L+h6EX&#10;vOkkKz6IjiKyu+xBBB8g3ppMmwQzPSEzm8R/7wiCx6KqvqIWq86UoqHaFZYVxMMIBHFqdcGZgtPx&#10;ZzAD4TyyxtIyKbiTg9Xyo7fARNuW99QcfCYChF2CCnLvq0RKl+Zk0A1tRRy8q60N+iDrTOoa2wA3&#10;pfyKook0WHBYyLGiTU7p7fBvFPy22K5H8XezvV0398txvDtvY1Kq/9mt5yA8df4dfrX/tIJZNJ3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YvAcxgAAAN0A&#10;AAAPAAAAAAAAAAAAAAAAAKoCAABkcnMvZG93bnJldi54bWxQSwUGAAAAAAQABAD6AAAAnQMAAAAA&#10;">
                  <v:shape id="Freeform 7884" o:spid="_x0000_s1862" style="position:absolute;left:185;top:54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nMsIA&#10;AADdAAAADwAAAGRycy9kb3ducmV2LnhtbERPy2oCMRTdC/2HcIVupGYqYmU0SlUKLnShLa4vkzsP&#10;nNxMkzgz/r1ZCC4P571c96YWLTlfWVbwOU5AEGdWV1wo+Pv9+ZiD8AFZY22ZFNzJw3r1Nlhiqm3H&#10;J2rPoRAxhH2KCsoQmlRKn5Vk0I9tQxy53DqDIUJXSO2wi+GmlpMkmUmDFceGEhvalpRdzzejwDf/&#10;F6e70ea+2xz6bd7m0+NEKvU+7L8XIAL14SV+uvdawTz5inPj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WcywgAAAN0AAAAPAAAAAAAAAAAAAAAAAJgCAABkcnMvZG93&#10;bnJldi54bWxQSwUGAAAAAAQABAD1AAAAhwMAAAAA&#10;" path="m,l,,1,2r,2l,4,,3,,2,,e" filled="f" strokecolor="white" strokeweight="1pt">
                    <v:path arrowok="t" o:connecttype="custom" o:connectlocs="0,540;0,540;1,542;1,544;1,544;0,544;0,544;0,543;0,542;0,540" o:connectangles="0,0,0,0,0,0,0,0,0,0"/>
                  </v:shape>
                </v:group>
                <v:group id="Group 7885" o:spid="_x0000_s1863" style="position:absolute;left:152;top:545;width:2;height:2" coordorigin="152,54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HB9ccAAADdAAAADwAAAGRycy9kb3ducmV2LnhtbESPQWvCQBSE74L/YXlC&#10;b3UTi62NWUVEpQcpVAvF2yP7TEKyb0N2TeK/7xYKHoeZ+YZJ14OpRUetKy0riKcRCOLM6pJzBd/n&#10;/fMChPPIGmvLpOBODtar8SjFRNuev6g7+VwECLsEFRTeN4mULivIoJvahjh4V9sa9EG2udQt9gFu&#10;ajmLoldpsOSwUGBD24Ky6nQzCg499puXeNcdq+v2fjnPP3+OMSn1NBk2SxCeBv8I/7c/tIJF9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bHB9ccAAADd&#10;AAAADwAAAAAAAAAAAAAAAACqAgAAZHJzL2Rvd25yZXYueG1sUEsFBgAAAAAEAAQA+gAAAJ4DAAAA&#10;AA==&#10;">
                  <v:shape id="Freeform 7886" o:spid="_x0000_s1864" style="position:absolute;left:152;top:54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qocAA&#10;AADdAAAADwAAAGRycy9kb3ducmV2LnhtbERPz2vCMBS+D/wfwhO8zdSBo1SjqDjZdVaKx0fzbIrJ&#10;S2mirf/9chjs+PH9Xm9HZ8WT+tB6VrCYZyCIa69bbhRcyq/3HESIyBqtZ1LwogDbzeRtjYX2A//Q&#10;8xwbkUI4FKjAxNgVUobakMMw9x1x4m6+dxgT7BupexxSuLPyI8s+pcOWU4PBjg6G6vv54RQ8TFNq&#10;O1a2PMXbcKVlFY77SqnZdNytQEQa47/4z/2tFeRZnvanN+kJ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cqocAAAADdAAAADwAAAAAAAAAAAAAAAACYAgAAZHJzL2Rvd25y&#10;ZXYueG1sUEsFBgAAAAAEAAQA9QAAAIUDAAAAAA==&#10;" path="m,1r,l,,,1e" filled="f" strokecolor="white" strokeweight="1pt">
                    <v:path arrowok="t" o:connecttype="custom" o:connectlocs="0,1092;0,1092;0,1090;0,1090;0,1092;0,1092" o:connectangles="0,0,0,0,0,0"/>
                  </v:shape>
                </v:group>
                <v:group id="Group 7887" o:spid="_x0000_s1865" style="position:absolute;left:98;top:618;width:2;height:2" coordorigin="98,618"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SvdTFAAAA3QAA&#10;AA8AAAAAAAAAAAAAAAAAqgIAAGRycy9kb3ducmV2LnhtbFBLBQYAAAAABAAEAPoAAACcAwAAAAA=&#10;">
                  <v:shape id="Freeform 7888" o:spid="_x0000_s1866" style="position:absolute;left:98;top:61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RTcMA&#10;AADdAAAADwAAAGRycy9kb3ducmV2LnhtbESPQWvCQBSE7wX/w/IEb3VTwRKiq7Si0muNBI+P7DMb&#10;uvs2ZFcT/71bKPQ4zMw3zHo7Oivu1IfWs4K3eQaCuPa65UbBuTy85iBCRNZoPZOCBwXYbiYvayy0&#10;H/ib7qfYiAThUKACE2NXSBlqQw7D3HfEybv63mFMsm+k7nFIcGflIsvepcOW04LBjnaG6p/TzSm4&#10;mabUdqxseYzX4ULLKuw/K6Vm0/FjBSLSGP/Df+0vrSDP8gX8vk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RTcMAAADdAAAADwAAAAAAAAAAAAAAAACYAgAAZHJzL2Rv&#10;d25yZXYueG1sUEsFBgAAAAAEAAQA9QAAAIgDAAAAAA==&#10;" path="m,l,e" filled="f" strokecolor="white" strokeweight="1pt">
                    <v:path arrowok="t" o:connecttype="custom" o:connectlocs="0,1236;0,1236" o:connectangles="0,0"/>
                  </v:shape>
                </v:group>
                <v:group id="Group 7889" o:spid="_x0000_s1867" style="position:absolute;left:98;top:617;width:2;height:2" coordorigin="98,617"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yGOMUAAADdAAAADwAAAGRycy9kb3ducmV2LnhtbESPQYvCMBSE7wv+h/CE&#10;va1plV1KNYqIyh5EWBXE26N5tsXmpTSxrf9+Iwgeh5n5hpktelOJlhpXWlYQjyIQxJnVJecKTsfN&#10;VwLCeWSNlWVS8CAHi/ngY4apth3/UXvwuQgQdikqKLyvUyldVpBBN7I1cfCutjHog2xyqRvsAtxU&#10;chxFP9JgyWGhwJpWBWW3w90o2HbYLSfxut3drqvH5fi9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2MhjjFAAAA3QAA&#10;AA8AAAAAAAAAAAAAAAAAqgIAAGRycy9kb3ducmV2LnhtbFBLBQYAAAAABAAEAPoAAACcAwAAAAA=&#10;">
                  <v:shape id="Freeform 7890" o:spid="_x0000_s1868" style="position:absolute;left:98;top:617;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vnsMA&#10;AADdAAAADwAAAGRycy9kb3ducmV2LnhtbESPQYvCMBSE74L/ITxhb5oqi5RqFBFEhUWw7mVvj+bZ&#10;VpuX0kTb9dcbQfA4zMw3zHzZmUrcqXGlZQXjUQSCOLO65FzB72kzjEE4j6yxskwK/snBctHvzTHR&#10;tuUj3VOfiwBhl6CCwvs6kdJlBRl0I1sTB+9sG4M+yCaXusE2wE0lJ1E0lQZLDgsF1rQuKLumN6PA&#10;PUr7k5oTXuP9+rBqzZ+8bGulvgbdagbCU+c/4Xd7pxXEUfwNrz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6vnsMAAADdAAAADwAAAAAAAAAAAAAAAACYAgAAZHJzL2Rv&#10;d25yZXYueG1sUEsFBgAAAAAEAAQA9QAAAIgDAAAAAA==&#10;" path="m,l,1,,e" filled="f" strokecolor="white" strokeweight="1pt">
                    <v:path arrowok="t" o:connecttype="custom" o:connectlocs="0,617;0,618;0,618;0,618;0,618;0,617" o:connectangles="0,0,0,0,0,0"/>
                  </v:shape>
                </v:group>
                <v:group id="Group 7891" o:spid="_x0000_s1869" style="position:absolute;left:93;top:539;width:12;height:21" coordorigin="93,539" coordsize="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m718UAAADdAAAADwAAAGRycy9kb3ducmV2LnhtbESPQYvCMBSE7wv+h/CE&#10;va1pXVxKNYqIyh5EWBXE26N5tsXmpTSxrf9+Iwgeh5n5hpktelOJlhpXWlYQjyIQxJnVJecKTsfN&#10;VwLCeWSNlWVS8CAHi/ngY4apth3/UXvwuQgQdikqKLyvUyldVpBBN7I1cfCutjHog2xyqRvsAtxU&#10;chxFP9JgyWGhwJpWBWW3w90o2HbYLb/jdbu7XVePy3GyP+9iUupz2C+nIDz1/h1+tX+1giRKJv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pu9fFAAAA3QAA&#10;AA8AAAAAAAAAAAAAAAAAqgIAAGRycy9kb3ducmV2LnhtbFBLBQYAAAAABAAEAPoAAACcAwAAAAA=&#10;">
                  <v:shape id="Freeform 7892" o:spid="_x0000_s1870" style="position:absolute;left:93;top:539;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8bMYA&#10;AADdAAAADwAAAGRycy9kb3ducmV2LnhtbESPQWvCQBSE74L/YXlCb7rRQ0hTVxFFEGkLWsHra/Y1&#10;Sc2+XbJrkvbXdwuFHoeZ+YZZrgfTiI5aX1tWMJ8lIIgLq2suFVze9tMMhA/IGhvLpOCLPKxX49ES&#10;c217PlF3DqWIEPY5KqhCcLmUvqjIoJ9ZRxy9D9saDFG2pdQt9hFuGrlIklQarDkuVOhoW1FxO9+N&#10;gus3Xl6eX3fX/nTEz/d05/bdo1PqYTJsnkAEGsJ/+K990AqyJEv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8bMYAAADdAAAADwAAAAAAAAAAAAAAAACYAgAAZHJz&#10;L2Rvd25yZXYueG1sUEsFBgAAAAAEAAQA9QAAAIsDAAAAAA==&#10;" path="m3,l7,3r2,8l11,19r,1l11,21r,-1l9,16,,18,3,e" filled="f" strokecolor="white" strokeweight="1pt">
                    <v:path arrowok="t" o:connecttype="custom" o:connectlocs="3,539;7,542;9,550;11,558;11,558;11,559;11,560;11,559;9,555;0,557;3,539" o:connectangles="0,0,0,0,0,0,0,0,0,0,0"/>
                  </v:shape>
                </v:group>
                <v:group id="Group 7893" o:spid="_x0000_s1871" style="position:absolute;left:104;top:566;width:4;height:8" coordorigin="104,566"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t4A7xgAAAN0A&#10;AAAPAAAAAAAAAAAAAAAAAKoCAABkcnMvZG93bnJldi54bWxQSwUGAAAAAAQABAD6AAAAnQMAAAAA&#10;">
                  <v:shape id="Freeform 7894" o:spid="_x0000_s1872" style="position:absolute;left:104;top:56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K98AA&#10;AADdAAAADwAAAGRycy9kb3ducmV2LnhtbERPzYrCMBC+C/sOYRa8aVoPUrqNRYQFZVfFug8wNGNb&#10;bCbdJtb69uYgePz4/rN8NK0YqHeNZQXxPAJBXFrdcKXg7/w9S0A4j6yxtUwKHuQgX31MMky1vfOJ&#10;hsJXIoSwS1FB7X2XSunKmgy6ue2IA3exvUEfYF9J3eM9hJtWLqJoKQ02HBpq7GhTU3ktbkbBIf79&#10;H9yhKGhftj87pqMkd1Rq+jmuv0B4Gv1b/HJvtYIkSsLc8CY8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dK98AAAADdAAAADwAAAAAAAAAAAAAAAACYAgAAZHJzL2Rvd25y&#10;ZXYueG1sUEsFBgAAAAAEAAQA9QAAAIUDAAAAAA==&#10;" path="m,3l3,4,3,2,3,1,3,r,1l3,2,4,3r,2l3,6r,1l2,6,,3e" filled="f" strokecolor="white" strokeweight="1pt">
                    <v:path arrowok="t" o:connecttype="custom" o:connectlocs="0,569;3,570;3,568;3,567;3,566;3,567;3,568;4,569;4,571;3,572;3,573;2,572;0,569;0,569" o:connectangles="0,0,0,0,0,0,0,0,0,0,0,0,0,0"/>
                  </v:shape>
                </v:group>
                <v:group id="Group 7895" o:spid="_x0000_s1873" style="position:absolute;left:108;top:569;width:7;height:10" coordorigin="108,569" coordsize="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x0sYAAADdAAAADwAAAGRycy9kb3ducmV2LnhtbESPT2vCQBTE7wW/w/KE&#10;3uomlpYYXUVExYMU/APi7ZF9JsHs25Bdk/jtu4WCx2FmfsPMFr2pREuNKy0riEcRCOLM6pJzBefT&#10;5iMB4TyyxsoyKXiSg8V88DbDVNuOD9QefS4ChF2KCgrv61RKlxVk0I1sTRy8m20M+iCbXOoGuwA3&#10;lRxH0bc0WHJYKLCmVUHZ/fgwCrYddsvPeN3u77fV83r6+rnsY1LqfdgvpyA89f4V/m/vtIIkSib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ZLHSxgAAAN0A&#10;AAAPAAAAAAAAAAAAAAAAAKoCAABkcnMvZG93bnJldi54bWxQSwUGAAAAAAQABAD6AAAAnQMAAAAA&#10;">
                  <v:shape id="Freeform 7896" o:spid="_x0000_s1874" style="position:absolute;left:108;top:569;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BsEA&#10;AADdAAAADwAAAGRycy9kb3ducmV2LnhtbERPTWsCMRC9F/wPYQq91cRWqt0aRYqFnhaq4nnYzG7W&#10;biZLEnXbX28OgsfH+16sBteJM4XYetYwGSsQxJU3LTca9ruv5zmImJANdp5Jwx9FWC1HDwssjL/w&#10;D523qRE5hGOBGmxKfSFlrCw5jGPfE2eu9sFhyjA00gS85HDXyRel3qTDlnODxZ4+LVW/25PTYGhT&#10;To6yntpaHcvSHsK/fZ1p/fQ4rD9AJBrSXXxzfxsNc/We9+c3+QnI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dqAbBAAAA3QAAAA8AAAAAAAAAAAAAAAAAmAIAAGRycy9kb3du&#10;cmV2LnhtbFBLBQYAAAAABAAEAPUAAACGAwAAAAA=&#10;" path="m1,7l1,6,,4,1,3,1,1r1,l2,6r2,l4,4,4,2,4,,5,,6,r,1l6,4,7,7,6,10,5,8,3,8,1,7e" filled="f" strokecolor="white" strokeweight="1pt">
                    <v:path arrowok="t" o:connecttype="custom" o:connectlocs="1,576;1,575;1,575;1,575;0,573;1,572;1,570;1,570;2,570;2,570;2,575;4,575;4,573;4,571;4,569;5,569;6,569;6,570;6,573;7,576;6,579;5,577;3,577;1,576" o:connectangles="0,0,0,0,0,0,0,0,0,0,0,0,0,0,0,0,0,0,0,0,0,0,0,0"/>
                  </v:shape>
                </v:group>
                <v:group id="Group 7897" o:spid="_x0000_s1875" style="position:absolute;left:78;top:635;width:4;height:8" coordorigin="78,635"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srCcYAAADdAAAADwAAAGRycy9kb3ducmV2LnhtbESPT4vCMBTE74LfITzB&#10;m6ZVdnG7RhFR8SAL/oFlb4/m2Rabl9LEtn77jSB4HGbmN8x82ZlSNFS7wrKCeByBIE6tLjhTcDlv&#10;RzMQziNrLC2Tggc5WC76vTkm2rZ8pObkMxEg7BJUkHtfJVK6NCeDbmwr4uBdbW3QB1lnUtfYBrgp&#10;5SSKPqXBgsNCjhWtc0pvp7tRsGuxXU3jTXO4XdePv/PHz+8hJqWGg271DcJT59/hV3uvFcyirx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yysJxgAAAN0A&#10;AAAPAAAAAAAAAAAAAAAAAKoCAABkcnMvZG93bnJldi54bWxQSwUGAAAAAAQABAD6AAAAnQMAAAAA&#10;">
                  <v:shape id="Freeform 7898" o:spid="_x0000_s1876" style="position:absolute;left:78;top:635;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rwMQA&#10;AADdAAAADwAAAGRycy9kb3ducmV2LnhtbESP0WqDQBRE3wP9h+UW+pas+lCsySqlUEhok1CbD7i4&#10;Nypx71p3q/bvs4FAH4eZOcNsitl0YqTBtZYVxKsIBHFldcu1gtP3+zIF4Tyyxs4yKfgjB0X+sNhg&#10;pu3EXzSWvhYBwi5DBY33fSalqxoy6Fa2Jw7e2Q4GfZBDLfWAU4CbTiZR9CwNthwWGuzpraHqUv4a&#10;BYf482d0h7KkfdV97JiOktxRqafH+XUNwtPs/8P39lYrSKOXBG5vwhO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68DEAAAA3QAAAA8AAAAAAAAAAAAAAAAAmAIAAGRycy9k&#10;b3ducmV2LnhtbFBLBQYAAAAABAAEAPUAAACJAwAAAAA=&#10;" path="m4,6r,l4,7,3,8,2,8,1,7,,7,1,3,3,,4,6e" filled="f" strokecolor="white" strokeweight="1pt">
                    <v:path arrowok="t" o:connecttype="custom" o:connectlocs="4,641;4,641;4,642;4,642;4,642;3,643;2,643;2,643;1,642;0,642;1,638;3,635;4,641" o:connectangles="0,0,0,0,0,0,0,0,0,0,0,0,0"/>
                  </v:shape>
                </v:group>
                <v:group id="Group 7899" o:spid="_x0000_s1877" style="position:absolute;left:62;top:641;width:2;height:6" coordorigin="62,641"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UQ5ccAAADdAAAADwAAAGRycy9kb3ducmV2LnhtbESPQWvCQBSE7wX/w/IK&#10;3ppNlJaYZhWRKh5CoSqU3h7ZZxLMvg3ZbRL/fbdQ6HGYmW+YfDOZVgzUu8aygiSKQRCXVjdcKbic&#10;908pCOeRNbaWScGdHGzWs4ccM21H/qDh5CsRIOwyVFB732VSurImgy6yHXHwrrY36IPsK6l7HAPc&#10;tHIRxy/SYMNhocaOdjWVt9O3UXAYcdwuk7ehuF1396/z8/tnkZBS88dp+wrC0+T/w3/to1aQxqs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FUQ5ccAAADd&#10;AAAADwAAAAAAAAAAAAAAAACqAgAAZHJzL2Rvd25yZXYueG1sUEsFBgAAAAAEAAQA+gAAAJ4DAAAA&#10;AA==&#10;">
                  <v:shape id="Freeform 7900" o:spid="_x0000_s1878" style="position:absolute;left:62;top:641;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njcMA&#10;AADdAAAADwAAAGRycy9kb3ducmV2LnhtbESPUWvCQBCE3wv+h2OFvtWLIsVGTxFBzUuRWn/AkluT&#10;YG433p2a/vteQejjMDPfMItV71p1Jx8aYQPjUQaKuBTbcGXg9L19m4EKEdliK0wGfijAajl4WWBu&#10;5cFfdD/GSiUIhxwN1DF2udahrMlhGElHnLyzeIcxSV9p6/GR4K7Vkyx71w4bTgs1drSpqbwcb86A&#10;LfpLK744XHf7z/FEHInsyJjXYb+eg4rUx//ws11YA7PsYwp/b9IT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GnjcMAAADdAAAADwAAAAAAAAAAAAAAAACYAgAAZHJzL2Rv&#10;d25yZXYueG1sUEsFBgAAAAAEAAQA9QAAAIgDAAAAAA==&#10;" path="m,2l1,r,2l2,5,1,5r,1l,6,,4,,3,,2e" filled="f" strokecolor="white" strokeweight="1pt">
                    <v:path arrowok="t" o:connecttype="custom" o:connectlocs="0,643;1,641;1,643;2,646;1,646;1,647;1,647;1,647;0,647;0,647;0,645;0,644;0,643" o:connectangles="0,0,0,0,0,0,0,0,0,0,0,0,0"/>
                  </v:shape>
                  <v:shape id="Picture 7901" o:spid="_x0000_s1879" type="#_x0000_t75" style="position:absolute;left:-10;top:9832;width:11897;height:3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JAHFAAAA3QAAAA8AAABkcnMvZG93bnJldi54bWxEj0+LwjAUxO8LfofwBG9rWsGlVqOI4LKH&#10;3YN/oHp7NM+22LyUJGr99hthYY/DzPyGWax604o7Od9YVpCOExDEpdUNVwqOh+17BsIHZI2tZVLw&#10;JA+r5eBtgbm2D97RfR8qESHsc1RQh9DlUvqyJoN+bDvi6F2sMxiidJXUDh8Rblo5SZIPabDhuFBj&#10;R5uayuv+ZhR8b9NzYTCTxaZ/3jg9/XwWbqbUaNiv5yAC9eE//Nf+0gqyZDaF1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CyQBxQAAAN0AAAAPAAAAAAAAAAAAAAAA&#10;AJ8CAABkcnMvZG93bnJldi54bWxQSwUGAAAAAAQABAD3AAAAkQMAAAAA&#10;">
                    <v:imagedata r:id="rId30" o:title=""/>
                  </v:shape>
                </v:group>
                <v:group id="Group 7902" o:spid="_x0000_s1880" style="position:absolute;top:9964;width:11883;height:574" coordorigin=",9964" coordsize="11883,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KzfcUAAADdAAAADwAAAGRycy9kb3ducmV2LnhtbESPQYvCMBSE7wv+h/CE&#10;va1pFUWrUUTWxYMIq4J4ezTPtti8lCbb1n9vBGGPw8x8wyxWnSlFQ7UrLCuIBxEI4tTqgjMF59P2&#10;awrCeWSNpWVS8CAHq2XvY4GJti3/UnP0mQgQdgkqyL2vEildmpNBN7AVcfButjbog6wzqWtsA9yU&#10;chhFE2mw4LCQY0WbnNL78c8o+GmxXY/i72Z/v20e19P4cNnHpNRnv1vPQXjq/H/43d5pBdNoNo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is33FAAAA3QAA&#10;AA8AAAAAAAAAAAAAAAAAqgIAAGRycy9kb3ducmV2LnhtbFBLBQYAAAAABAAEAPoAAACcAwAAAAA=&#10;">
                  <v:shape id="Freeform 7903" o:spid="_x0000_s1881" style="position:absolute;top:9964;width:11883;height:574;visibility:visible;mso-wrap-style:square;v-text-anchor:top" coordsize="1188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FXccA&#10;AADdAAAADwAAAGRycy9kb3ducmV2LnhtbESP0WrCQBRE34X+w3ILfdNN+1BtzCqlRaoiSpJ+wDV7&#10;TUKzd0N2G6Nf3y0IPg4zc4ZJloNpRE+dqy0reJ5EIIgLq2suFXznq/EMhPPIGhvLpOBCDpaLh1GC&#10;sbZnTqnPfCkChF2MCirv21hKV1Rk0E1sSxy8k+0M+iC7UuoOzwFuGvkSRa/SYM1hocKWPioqfrJf&#10;oyBN891mn7ab7faUZ0c+XFdf/adST4/D+xyEp8Hfw7f2WiuYRW9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hV3HAAAA3QAAAA8AAAAAAAAAAAAAAAAAmAIAAGRy&#10;cy9kb3ducmV2LnhtbFBLBQYAAAAABAAEAPUAAACMAwAAAAA=&#10;" path="m11882,521r-15,-2l11862,525r-5,-3l11865,520r-13,-3l11845,521r-14,1l11822,524r-16,1l11802,521r-5,4l11805,528r14,2l11825,528r,-3l11836,530r-7,4l11825,533r-15,1l11806,533r-4,-1l11810,528r-14,1l11793,533r12,2l11810,536r-7,2l11811,538r-1,l11821,535r,2l11816,539r-4,1l11805,541r-2,-2l11799,536r-8,-1l11788,541r11,3l11810,547r-2,4l11815,555r-10,1l11803,554r-9,l11797,559r29,-3l11824,560r-7,l11811,560r-7,l11808,564r-12,l11798,567r11,3l11820,568r8,2l11819,571r-11,1l11803,574r-3,-2l11801,569r-9,-1l11799,565r-16,-2l11784,561r,-1l11801,559r-12,-2l11774,553r6,-4l11775,541r-14,l11756,546r-6,-5l11762,542r-1,-3l11775,540r5,-8l11774,523r-1,-8l11772,514r6,-2l11778,510r,-1l11769,507r-1,-2l11768,503r6,-2l11774,499r-3,-11l11755,477r2,-11l11762,465r,-2l11761,456r-8,-8l11749,441r-3,-4l11748,432r-8,-4l11730,426r3,2l11720,428r1,-2l11719,424r-9,l11718,426r-13,l11701,428r,-44l11709,382r-7,-15l11707,359r1,-2l11715,361r1,-2l11722,353r-2,-10l11726,340r-6,-1l11715,338r2,-9l11724,319r6,-13l11724,304r-10,2l11712,300r6,-1l11719,293r8,2l11721,280r-10,-13l11708,252r,-14l11704,237r-3,-2l11701,216r-2,l11699,215r-15,-13l11672,185r-13,-15l11644,153r-10,-13l11616,132r-18,-7l11580,121r-19,l11543,126r-5,9l11528,137r-21,3l11484,142r-21,2l11446,149r-23,1l11407,156r-27,3l11359,159r-14,-1l11337,159r-8,11l11327,168r-12,-13l11313,136r7,-18l11308,115r-10,3l11304,105r8,-11l11319,82r-9,-3l11314,64r-19,4l11275,68r-24,3l11233,77r-26,5l11185,85r-19,l11151,85r-21,1l11110,86r-19,2l11081,90r-6,9l11069,99r-7,1l11050,93r-9,1l11022,98r-18,l10995,111r-19,1l10955,108r-15,5l10923,114r-19,-1l10884,110r-21,-1l10843,115r,3l10839,120r-17,3l10800,125r-23,-2l10758,120r6,-12l10751,104r2,-16l10735,85r-19,-2l10695,82r-13,10l10667,92r-4,2l10666,109r-9,-3l10655,98r1,-6l10646,96r3,9l10634,112r-8,7l10632,109r-5,-8l10629,91r-16,l10593,90r-9,2l10593,96r10,-2l10605,100r-14,-2l10585,104r-9,1l10574,105r-20,5l10552,109r-3,-1l10548,99r-5,l10540,99r-3,10l10528,109r-8,l10514,101r-10,2l10487,113r-20,6l10447,121r-19,-1l10417,123r1,8l10413,131r-15,-1l10380,130r-22,1l10336,133r-22,1l10298,134r-1,-6l10288,129r-5,1l10281,136r-12,3l10267,139r-9,-3l10250,138r-10,4l10244,143r9,1l10260,147r-18,10l10238,148r-3,-10l10220,140r-1,-11l10202,132r-6,l10197,141r-5,1l10185,142r4,-12l10178,132r-12,8l10151,140r-17,-2l10116,124r-12,-13l10101,119r1,9l10092,125r2,-22l10099,87r-20,-10l10063,71r-18,-2l10025,79r-3,7l10016,89r-1,-11l10004,78r-12,1l9996,91r6,10l9993,99r-8,-5l9987,79r-10,4l9972,93r-20,2l9932,97r-20,2l9893,101r-20,4l9854,110r-19,7l9826,115r-2,-6l9819,106r-18,3l9782,111r-79,7l9641,121r-21,1l9613,127r-5,4l9603,136r-9,-7l9583,136r-11,-1l9572,126r-7,l9567,126r-16,4l9546,130r-24,2l9504,133r-18,13l9468,146r-14,-5l9450,138r-4,10l9445,148r-7,3l9428,146r-2,-3l9411,137r-16,5l9383,142r-15,-1l9359,142r-23,l9316,141r-11,-1l9303,146r-6,-1l9293,145r-3,-5l9287,140r-19,7l9250,154r-11,-8l9240,137r-10,2l9218,143r,9l9200,146r-17,l9189,149r9,-1l9196,158r-14,-3l9172,148r-10,9l9149,157r-14,-4l9122,152r-5,5l9120,161r-6,1l9113,155r-5,-3l9110,142r-19,-1l9077,145r11,2l9086,154r-9,7l9065,165r-8,-3l9057,153r13,5l9071,151r-19,5l9034,159r-19,-1l8999,160r1,9l8995,169r-10,-5l8972,170r-11,-6l8965,162r1,-4l8969,157r3,-1l8975,156r-6,-1l8963,147r7,-1l8992,145r20,-2l9030,141r18,-3l9065,135r18,-3l9101,130r20,-1l9142,128r23,1l9181,121r7,-5l9191,105r-18,l9162,110r-7,-1l9149,117r-8,8l9139,118r8,-5l9138,109r-14,6l9104,113r-5,-7l9083,106r-16,11l9051,122r-11,-3l9040,112r-1,-7l9031,116r-3,10l9013,122r-11,-8l8994,114r9,1l9013,136r-9,1l8991,131r-10,-10l8967,130r-12,12l8944,143r8,-5l8959,132r2,-11l8943,117r-17,1l8906,115r-2,-12l8896,100r3,-15l8876,83r-21,-1l8836,82r-26,l8791,80r-14,1l8784,88r15,l8813,88r-3,9l8820,102r11,11l8833,119r3,4l8833,126r-20,9l8812,123r6,-2l8823,118r4,-5l8810,115r-8,12l8782,131r-15,l8744,129r-21,1l8707,139r-13,-3l8689,123r-11,-7l8673,123r1,15l8659,135r-13,-13l8627,115r-2,7l8627,133r-6,1l8609,133r-5,10l8597,144r-7,1l8588,134r-6,l8581,134r-7,15l8573,138r,-7l8585,135r-2,-11l8568,121r-9,-8l8544,124r-17,1l8520,121r-6,l8516,113r9,-5l8535,113r9,-4l8534,103r6,-10l8550,98r6,8l8573,104r-1,8l8580,117r3,-8l8575,96r12,-8l8596,110r12,14l8616,114r-3,-5l8605,103r-4,-12l8617,88r10,5l8637,93r10,7l8647,116r12,4l8664,115r5,-5l8674,106r11,4l8702,110r14,2l8719,119r13,5l8730,108r11,-1l8761,106r17,1l8793,103r-10,-9l8770,98r-7,-1l8765,81r-9,6l8754,97r8,l8765,102r-18,4l8742,96r-1,-14l8723,85r-19,1l8683,86r-20,8l8671,98r-7,2l8653,90r-7,-15l8627,79r-21,l8585,78r-19,l8552,81r3,3l8563,83r1,6l8544,94r-1,-14l8531,78r-22,2l8492,88r-10,-4l8483,75r-10,2l8466,84r4,8l8463,97r-1,4l8458,102r-5,-5l8457,83r-13,3l8422,89r-17,9l8390,108r-16,-7l8363,92r-2,-9l8343,74r1,10l8354,95r7,14l8353,119r-5,-13l8337,102r-14,-1l8310,97r1,-7l8316,85r-1,-11l8296,76r-17,3l8260,71r-15,-4l8235,87r-16,12l8208,108r2,3l8209,117r-12,1l8192,127r-10,4l8175,115r13,4l8190,111r-19,3l8152,113r-17,-1l8120,115r-3,20l8126,127r11,-2l8144,135r,16l8156,155r-2,-13l8152,133r23,1l8192,140r16,6l8202,156r-12,l8178,153r-10,1l8182,163r-4,12l8176,179r-1,l8169,189r7,5l8186,198r-6,8l8168,188r-3,6l8164,190r-4,-2l8157,186r3,-5l8164,177r1,-7l8150,169r-1,7l8148,184r-5,l8139,185r-2,3l8140,188r4,l8147,188r-1,6l8143,199r-12,1l8133,190r-10,2l8108,195r-5,2l8104,199r1,2l8103,203r-2,3l8094,207r-1,-9l8091,191r-7,-4l8082,191r-2,5l8076,198r-4,-7l8065,190r-7,l8055,184r-4,-3l8045,178r5,l8053,177r-3,-9l8027,171r-16,9l7993,184r-12,-5l7973,184r-9,2l7955,190r3,-15l7948,162r-19,3l7910,168r-12,11l7893,179r-5,l7887,188r4,4l7897,193r-12,l7877,187r-9,3l7867,198r4,4l7876,204r-1,4l7875,212r,4l7863,216r-5,-6l7850,205r-1,-7l7856,198r12,-1l7859,193r-12,5l7835,203r-9,-15l7808,184r-19,-2l7776,193r-19,6l7737,200r-6,-6l7732,187r7,l7754,192r13,-9l7763,176r5,-11l7759,163r-6,-1l7749,158r3,11l7751,177r-12,-1l7739,164r-5,-7l7719,161r-15,-3l7689,157r-11,7l7689,165r8,4l7696,182r-15,3l7682,173r-15,3l7668,185r-7,2l7662,196r13,-6l7684,189r12,12l7704,194r7,-8l7715,195r-3,15l7720,215r,-6l7733,209r1,6l7734,216r-21,l7709,211r-4,-5l7701,205r-11,-4l7690,215r-13,-6l7678,203r7,-4l7672,199r-2,8l7672,212r1,4l7650,216r,-1l7649,214r-1,l7648,215r-1,l7646,216r-140,l7505,216r-1,l7503,216r-28,l7475,210r-4,-2l7471,201r19,-5l7510,193r3,-3l7514,186r,-3l7498,182r-14,-5l7482,183r-2,12l7470,192r-7,-1l7467,181r4,-4l7451,174r-20,-3l7422,167r-6,-4l7405,165r-1,1l7404,167r-2,l7400,167r-3,l7397,164r,-2l7395,159r-22,-2l7358,148r-2,-3l7374,144r19,1l7412,147r20,-1l7356,136r-9,l7346,136r,1l7345,136r-1,-1l7343,134r-10,1l7325,134r-7,-2l7318,120r-14,4l7299,125r-16,5l7267,130r-3,3l7265,139r-4,l7253,130r-14,-6l7232,138r-5,-1l7223,136r-5,l7217,136r-2,1l7213,137r-2,l7209,138r-1,1l7202,142r-6,3l7190,146r-1,l7188,146r-2,-16l7194,126r5,-8l7179,120r-11,12l7154,141r-2,-1l7150,140r7,-12l7156,117r-23,l7110,116r-20,-2l7070,112r-19,-1l7034,112r-16,3l7000,113r-4,-9l6983,104r-6,1l6975,112r-6,1l6955,105r-18,2l6916,105r-20,-3l6876,99r-20,-3l6837,93r-19,-2l6793,91r-22,1l6753,92r-17,-2l6729,97r1,9l6720,104r1,-9l6719,88r-3,-4l6691,84r-22,-2l6651,80r-16,1l6621,86r,-15l6608,70r-12,-3l6580,78r-15,14l6544,99r-18,-2l6511,92r10,-7l6532,83r-7,-5l6518,86,6505,75r-3,-8l6509,63r-23,-4l6467,58r-7,1l6463,63r-6,1l6383,68r-21,l6341,68r-21,-1l6299,67r-21,-1l6256,65r-21,l6215,64r-20,-1l6175,63r-19,l6138,63r6,2l6136,70r-9,-2l6125,85r-11,7l6103,85r15,-10l6125,60r-14,-4l6107,60r,6l6104,71r-9,-6l6097,58r-23,-2l6052,55r-21,l6012,56r-18,1l5976,58r-18,-5l5954,51r6,-6l5939,45r-17,3l5906,46r-3,11l5895,60r-12,-2l5884,46r8,-5l5898,34r19,l5939,35r19,l5974,30r-16,-1l5938,29r-21,l5896,28r-17,10l5860,38r-7,7l5853,51r-15,-3l5847,45r-12,-7l5824,37r-11,l5802,37r-7,l5797,46r-5,1l5777,37r-19,-6l5744,28r,-4l5745,21r-12,7l5725,39,5706,29r-17,-8l5705,16r22,l5751,17r20,1l5782,10r-17,l5746,9,5727,8,5706,7,5685,5,5664,4r-20,l5624,5r-19,3l5602,24r-12,4l5578,31r6,7l5580,46r-2,10l5566,59r6,17l5557,72,5541,57,5531,41r-21,-7l5490,28r-18,-6l5455,20r-16,3l5437,22r11,8l5447,30r-15,l5412,32r-14,4l5395,25r-14,-1l5376,31r-12,-1l5361,39r,-5l5361,29r,-5l5346,30r-13,8l5331,24r-16,-1l5301,27r3,2l5306,33r2,5l5297,37r,6l5297,50r-7,-9l5279,48,5263,38r-17,-7l5225,31r-6,14l5205,49r-2,-7l5204,35r4,-4l5197,31r-11,-1l5174,30r-2,9l5180,59r-11,1l5160,68r3,-9l5150,60r2,-13l5153,40r-16,2l5135,49r3,7l5131,59r-5,l5121,59r,-14l5129,49r-7,-10l5110,39r-11,l5088,39r,7l5088,56r-10,-3l5073,49r4,-7l5076,38r-7,8l5059,57r-13,-3l5053,53r4,-4l5059,43r-22,1l5019,44r-17,-1l4981,42r-9,7l4973,58r-4,8l4960,58r2,-11l4938,45r-21,l4896,44r-19,l4860,42r-12,3l4847,51r-8,-2l4819,43r-19,-2l4783,45r-2,7l4772,52r-10,1l4750,44r-12,3l4733,48r-4,9l4724,57r-9,-9l4710,46r-13,-3l4684,48r-13,-2l4665,46r2,8l4662,55r-14,-7l4633,53r-19,2l4613,51r-9,-2l4591,47r-13,8l4566,54r-1,-1l4563,53r-1,l4562,52r-3,-9l4548,43r-5,-6l4531,38r-12,l4508,39r-20,-1l4468,37r-20,-2l4428,33r-20,-3l4394,39r-16,-8l4375,35r-9,18l4354,68r5,2l4362,74r1,5l4359,81r-4,1l4351,83r4,l4359,84r4,2l4362,94r-3,10l4364,109r-11,-1l4346,110r-2,9l4357,122r3,13l4359,152r-4,-1l4351,152r-1,5l4353,158r2,3l4354,167r3,-1l4360,165r3,1l4378,180r18,10l4413,196r-1,1l4411,198r4,-1l4420,197r4,-1l4430,197r7,l4443,197r-2,3l4438,202r-3,1l4441,204r3,5l4445,216r-86,l4354,214r-5,-2l4344,211r-1,2l4342,214r,2l4322,216r-2,-3l4320,210r,-4l4326,206r5,-1l4330,196r-24,3l4292,212r-44,4l4248,214r,-2l4248,210r14,-4l4260,217r12,-2l4260,202r-24,-2l4216,199r-20,l4195,207r-13,-6l4181,208r5,1l4191,212r5,4l4179,216r-8,-9l4163,199r-10,-6l4134,203r-16,7l4093,208r-19,-6l4058,197r-23,1l4017,207r-45,9l3974,214r1,-2l3975,210r-11,-2l3955,199r-4,15l3952,215r1,1l3943,216r,-1l3942,214r-1,l3942,215r,1l3927,216r-5,-4l3915,210r-7,-2l3903,208r,5l3901,216r-18,l3864,215r-21,1l3821,216r1,-3l3821,211r-1,-2l3820,207r,-2l3817,202r-2,-1l3814,201r-2,l3810,199r,-3l3816,193r1,l3818,193r,1l3817,195r,2l3821,195r5,l3830,196r6,4l3840,208r14,-4l3862,204r-4,-13l3869,194r-1,7l3861,204r13,l3887,200r5,-12l3899,177r8,12l3915,185r-8,10l3925,192r16,2l3948,186r4,-5l3958,175r4,4l3967,180r4,-5l3970,168r13,-7l3983,155r-2,-2l3978,150r1,-3l3980,145r,-3l3966,139r-14,7l3945,137r-7,-3l3932,130r1,-1l3933,127r,-3l3932,125r-3,l3926,125r-1,-3l3923,120r,-4l3934,123r-2,4l3947,121r1,-5l3947,113r-3,-2l3946,109r2,-3l3951,105r1,5l3955,111r5,1l3964,121r13,-9l3986,108r1,5l3993,122r-13,l3981,111r-18,8l3957,117r,6l3954,127r-2,4l3964,134r12,-5l3992,131r4,-12l4008,115r1,-1l4007,110r-1,-4l4016,108r9,3l4025,103r3,1l4030,104r3,-1l4027,93r-17,l4001,91r-6,-8l3986,87r-1,5l3987,95r2,2l3969,94r-20,-2l3943,90r-3,-1l3938,86r,3l3936,90r-2,1l3926,90r-8,l3910,89r-9,l3895,96r-9,-2l3876,92r-5,-8l3862,83r-8,-1l3843,88r-9,l3814,86r-20,-2l3774,82r-20,-1l3731,85r-16,5l3696,92r-19,l3658,91r-20,-2l3618,88r-21,-1l3577,94r-8,8l3546,102r-19,-1l3515,101r-2,5l3509,109r-1,-1l3507,108r-3,l3501,108r-3,l3500,101r12,4l3513,97r-23,l3470,95r-18,-1l3436,97r-22,-5l3394,95r-16,5l3358,104r,-7l3350,99r-19,1l3312,100r-20,l3271,98r-21,-1l3231,96r-2,6l3220,101r-5,l3209,96r-3,l3200,97r-7,8l3187,106r-8,l3171,100r-8,l3157,100r-1,4l3148,105r-20,l3108,103r-19,-3l3069,98r-20,4l3030,107r-7,1l3022,102r-8,l3006,103r-3,7l2995,112r-15,-8l2963,104r-19,4l2924,111r-20,-2l2884,108r-20,-1l2844,107r-19,1l2809,109r-10,7l2789,118r-18,2l2749,122r-24,-2l2705,116r-19,-4l2689,124r-10,-3l2666,114r-14,l2640,114r,6l2636,120r-18,-4l2599,115r-21,2l2568,113r2,-8l2564,104r,8l2547,113r-69,-11l2460,98r-12,-2l2443,102r-3,-1l2437,101r-3,-14l2426,91r-12,8l2400,100r-14,-3l2371,93r-15,l2339,83r-20,-5l2306,85r-17,8l2272,94r1,-1l2281,72r-8,2l2254,77r-18,-1l2217,74r-17,2l2185,75r2,-15l2172,62r-19,3l2136,61r-22,1l2095,63r-20,-5l2070,51r-8,-1l1984,37r-60,-6l1884,27r-20,-2l1844,23r-20,-2l1802,17r-17,-2l1765,15r-21,-1l1724,12r-21,-2l1684,9,1664,7r-3,5l1651,12r-20,-2l1611,6,1591,2,1571,r-6,6l1560,6,1544,1r-16,3l1528,18r7,8l1522,21r-12,11l1527,47r11,15l1537,80r4,8l1553,82r11,-6l1557,65r-9,-2l1541,57r17,-5l1572,50r5,12l1582,76r-4,4l1574,84r-15,-7l1564,90r13,5l1585,84r9,-7l1599,84r3,-8l1587,66r10,l1604,71r8,3l1616,81r-12,2l1594,88r-7,7l1610,94r17,-7l1648,84r15,-9l1680,82r-7,1l1674,92r12,-9l1689,69r9,-6l1698,69r,7l1698,83r16,-4l1716,90r15,-2l1738,73r2,-13l1747,68r3,11l1760,84r-10,3l1741,86r-6,4l1722,87r-9,16l1702,103r-6,-1l1694,86r-11,11l1670,106r-17,3l1632,109r-8,13l1624,129r-6,6l1618,124r-11,1l1611,111r-20,-2l1571,109r-21,1l1530,112r-19,1l1493,114r-8,-6l1477,108r-6,l1463,117r-5,1l1449,119r-11,-7l1429,112r-20,2l1390,117r-20,3l1350,124r-20,3l1310,129r-20,1l1284,129r-6,-5l1271,124r-21,2l1230,128r-19,3l1191,135r-26,3l1145,140r-16,2l1111,154r4,-1l1116,160r-20,1l1075,162r-20,2l1035,165r-24,-2l997,163r23,4l1041,169r19,l1079,169r18,-1l1099,170r-1,2l1098,176r10,-10l1109,185r12,1l1123,186r5,-8l1136,181r5,2l1133,192r12,-1l1153,191r-4,-12l1160,182r-1,2l1159,188r,4l1139,195r-20,-1l1099,201r-17,6l1084,197r2,-8l1079,199r-15,-1l1053,201r,-5l1053,191r,-5l1035,190r-20,4l996,194r-16,-7l974,191r-3,5l967,200r-16,-1l933,200r-21,3l891,204r-21,-1l863,193r-1,l842,191r-14,-4l828,181r9,2l838,177r-20,2l807,190r-2,-9l801,176r-11,l779,174r-3,12l766,186r-9,l746,175r-9,l725,176r2,9l713,185r-1,-4l709,179r-5,1l705,174r8,-5l704,165r-15,5l672,173r-18,2l635,175r-20,-1l594,173r-21,-1l552,170r-21,l510,170r-23,1l466,171r-20,l427,170r-18,-1l397,176r-15,3l372,177r3,-6l358,174r-17,-2l322,168r-20,-1l290,180r-11,4l268,187r,-5l264,181r-1,-4l264,168r13,6l278,167r-22,l243,177r-11,-9l215,164r-20,l174,165r-21,1l133,164r-12,2l138,168r6,9l124,176r-13,6l98,202r1,12l,215e" filled="f" strokecolor="white" strokeweight="1pt">
                    <v:path arrowok="t" o:connecttype="custom" o:connectlocs="11811,10502;11828,10534;11769,10471;11701,10348;11699,10180;11320,10082;10955,10072;10626,10083;10417,10087;10192,10106;9972,10057;9486,10110;9200,10110;9015,10122;9162,10074;8952,10102;8810,10079;8583,10088;8637,10057;8704,10050;8457,10047;8197,10082;8169,10153;8105,10165;7910,10132;7757,10163;7662,10160;7648,10178;7405,10129;7304,10088;7168,10096;6753,10056;6467,10022;6095,10029;5860,10002;5706,9971;5381,9988;5186,9994;5059,10021;4738,10011;4543,10001;4357,10086;4359,10180;4181,10172;3942,10179;3818,10158;3970,10132;3948,10070;4030,10068;3834,10052;3490,10061;3148,10069;2686,10076;2339,10047;1785,9979;1541,10021;1674,10056;1618,10099;1230,10092;1141,10147;933,10164;713,10133;264,10145" o:connectangles="0,0,0,0,0,0,0,0,0,0,0,0,0,0,0,0,0,0,0,0,0,0,0,0,0,0,0,0,0,0,0,0,0,0,0,0,0,0,0,0,0,0,0,0,0,0,0,0,0,0,0,0,0,0,0,0,0,0,0,0,0,0,0"/>
                  </v:shape>
                </v:group>
                <v:group id="Group 7904" o:spid="_x0000_s1882" style="position:absolute;top:10485;width:11895;height:2772" coordorigin=",10485" coordsize="11895,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GClMMAAADdAAAADwAAAGRycy9kb3ducmV2LnhtbERPy4rCMBTdC/MP4Q64&#10;07QjSqcaRWRGXIjgAwZ3l+baFpub0mTa+vdmIbg8nPdi1ZtKtNS40rKCeByBIM6sLjlXcDn/jhIQ&#10;ziNrrCyTggc5WC0/BgtMte34SO3J5yKEsEtRQeF9nUrpsoIMurGtiQN3s41BH2CTS91gF8JNJb+i&#10;aCYNlhwaCqxpU1B2P/0bBdsOu/Uk/mn399vmcT1PD3/7mJQafvbrOQhPvX+LX+6dVpBE32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8YKUwwAAAN0AAAAP&#10;AAAAAAAAAAAAAAAAAKoCAABkcnMvZG93bnJldi54bWxQSwUGAAAAAAQABAD6AAAAmgMAAAAA&#10;">
                  <v:shape id="Freeform 7905" o:spid="_x0000_s1883" style="position:absolute;top:10485;width:11895;height:2772;visibility:visible;mso-wrap-style:square;v-text-anchor:top" coordsize="11895,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CfcQA&#10;AADdAAAADwAAAGRycy9kb3ducmV2LnhtbESPQYvCMBSE7wv+h/AEL4um9bDYahRxWel1u6LXR/Ns&#10;q81LaaJWf70RhD0OM/MNs1j1phFX6lxtWUE8iUAQF1bXXCrY/f2MZyCcR9bYWCYFd3KwWg4+Fphq&#10;e+Nfuua+FAHCLkUFlfdtKqUrKjLoJrYlDt7RdgZ9kF0pdYe3ADeNnEbRlzRYc1iosKVNRcU5vxgF&#10;fMg/s2Nip5f1Nn7E39lD7vcnpUbDfj0H4an3/+F3O9MKZlGSwO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sgn3EAAAA3QAAAA8AAAAAAAAAAAAAAAAAmAIAAGRycy9k&#10;b3ducmV2LnhtbFBLBQYAAAAABAAEAPUAAACJAwAAAAA=&#10;" path="m,2644r2,l4,2638r1,-4l6,2629r2,17l8,2629r3,l12,2630r,9l13,2639r3,-4l17,2635r5,-1l24,2632r4,-1l30,2617r4,7l35,2627r1,-10l37,2614r2,5l39,2622r2,14l43,2622r3,1l47,2623r3,1l52,2623r4,-1l60,2624r2,l62,2625r1,-6l64,2620r1,5l66,2625r3,-3l72,2607r3,4l75,2619r-1,9l76,2626r4,3l77,2613r2,-2l80,2616r4,12l85,2617r-1,-1l82,2617r1,-10l86,2602r-1,17l88,2617r2,-10l93,2610r3,3l97,2608r,-4l98,2603r,7l99,2613r,10l101,2620r4,10l105,2619r-2,-6l106,2601r3,11l106,2607r,7l111,2608r3,-6l119,2610r1,-5l119,2596r1,l123,2599r3,-4l127,2603r-2,l126,2611r2,-4l130,2615r1,9l132,2612r-1,-5l132,2602r,-9l133,2592r1,3l137,2588r,4l138,2593r-1,9l140,2606r3,-6l146,2603r1,-4l146,2593r1,l152,2599r6,-7l163,2600r1,-6l163,2586r1,-1l168,2588r-1,-18l170,2571r,-9l169,2541r2,l172,2542r2,-2l174,2546r-3,8l172,2559r,17l175,2572r4,-11l181,2572r-1,8l178,2586r2,11l182,2590r5,1l190,2597r1,-12l189,2574r3,-6l192,2581r2,-3l195,2583r,4l193,2595r3,-2l199,2601r-3,-25l199,2579r4,-2l205,2594r3,l211,2595r2,-13l216,2585r2,-11l214,2566r3,-1l220,2570r-3,15l217,2600r2,1l219,2597r-1,-7l220,2587r,-11l221,2571r2,2l223,2564r1,-3l227,2575r2,-9l234,2577r1,-2l234,2558r3,5l241,2556r-2,20l242,2573r4,-3l250,2579r4,8l256,2576r-3,-8l255,2559r1,18l262,2579r4,-9l266,2580r-1,1l265,2590r2,10l274,2604r-2,-13l271,2592r-1,6l269,2595r,-9l268,2584r,-8l269,2576r,-4l270,2571r2,l271,2587r3,-1l276,2567r-7,-1l267,2556r3,-2l272,2565r4,-4l275,2580r5,6l281,2577r-1,l279,2577r-1,l281,2567r-4,-12l280,2552r,7l283,2560r1,2l288,2569r-2,-9l289,2558r,9l290,2574r1,4l292,2569r1,-8l296,2563r,15l297,2584r2,5l297,2567r-2,-18l296,2544r,-4l297,2539r2,18l303,2566r1,5l303,2573r,6l308,2582r4,-1l310,2575r-2,-4l309,2563r4,9l312,2555r,-8l309,2552r,-7l310,2539r,-4l312,2535r3,5l312,2553r2,7l317,2562r4,-5l323,2566r,-9l320,2549r3,-3l324,2563r1,-16l328,2547r1,13l324,2566r4,1l332,2566r-3,-22l331,2537r-2,-3l327,2534r-1,-7l327,2520r4,l333,2527r-1,21l335,2566r-1,1l332,2568r1,4l336,2575r-1,-18l339,2563r-1,24l344,2578r3,5l348,2568r7,-10l358,2570r1,15l354,2573r,11l357,2587r2,-4l361,2580r-1,-9l361,2555r-2,-5l359,2556r-2,l357,2550r1,-12l360,2544r2,12l365,2564r,-14l367,2556r,6l366,2566r2,l369,2551r-2,-3l368,2536r1,l369,2534r1,-3l372,2534r,12l373,2551r1,-10l376,2535r2,-3l380,2542r-1,-11l381,2527r2,10l389,2539r3,-6l391,2534r,-6l392,2528r2,15l397,2537r3,-3l400,2540r-1,1l399,2549r3,3l402,2540r3,5l405,2554r1,2l406,2565r3,2l408,2549r3,6l413,2556r,11l414,2573r-4,-1l406,2572r-4,-1l400,2580r-3,5l396,2596r8,l409,2590r4,6l413,2594r,-2l415,2597r1,5l418,2600r1,-3l419,2594r-1,-2l419,2589r1,-1l421,2587r-1,6l419,2599r1,7l426,2602r1,18l430,2631r3,-1l435,2634r2,3l437,2633r,-6l438,2627r3,9l444,2624r3,-1l449,2623r2,7l453,2629r2,-1l457,2620r2,-1l460,2619r1,1l462,2621r-1,1l461,2625r,3l467,2637r5,-16l481,2619r2,l484,2619r2,1l486,2621r1,1l488,2622r1,l489,2621r10,3l509,2633r9,-12l517,2620r2,l522,2621r2,l526,2621r2,-1l529,2618r7,1l542,2619r5,l549,2619r1,1l551,2618r1,l553,2618r13,3l575,2616r,-3l574,2613r,-1l575,2611r7,10l592,2621r3,-1l595,2618r1,-2l599,2615r3,l606,2615r,1l607,2618r1,1l609,2621r,-3l610,2615r2,l613,2615r2,l617,2615r1,l620,2615r1,2l621,2620r-1,6l616,2628r-5,-2l617,2645r7,-7l635,2642r1,l635,2629r2,3l639,2650r3,-13l644,2638r10,3l666,2649r6,-8l674,2639r2,4l677,2641r1,-2l680,2619r2,8l683,2626r,-2l683,2622r6,-2l693,2614r5,-5l698,2617r-1,9l702,2624r8,-6l700,2610r4,-6l705,2605r1,2l707,2609r,-4l707,2602r,-2l708,2600r2,4l708,2618r6,-3l718,2615r3,-1l724,2612r1,1l726,2614r,-3l727,2611r,-1l727,2609r1,-2l729,2606r1,-2l730,2606r1,1l733,2607r1,-5l735,2602r1,1l737,2604r1,1l735,2609r-5,l735,2614r-1,8l742,2621r,-3l742,2614r1,-4l744,2611r2,1l748,2609r-1,l745,2604r,-1l746,2602r,-1l747,2601r2,6l750,2613r-4,8l749,2618r8,9l757,2617r-1,-2l755,2612r-2,-3l754,2610r,-6l755,2604r1,l756,2612r2,-3l759,2608r,-5l760,2600r1,l762,2600r1,2l764,2605r2,2l767,2605r2,1l772,2606r2,5l774,2612r-4,l769,2617r,10l777,2629r3,-10l789,2623r4,2l793,2637r6,-4l800,2622r2,-7l805,2610r5,-3l816,2613r5,-2l821,2620r1,3l823,2621r4,-19l819,2601r3,-10l825,2591r,19l827,2616r5,-1l836,2608r4,15l839,2604r4,7l844,2603r2,11l852,2615r2,-6l854,2610r-1,-6l854,2604r4,12l862,2617r-1,-3l860,2607r1,-2l867,2617r5,-5l879,2586r4,l888,2586r-1,6l886,2600r-1,7l882,2594r-4,-7l879,2603r1,22l883,2623r2,-11l890,2618r,5l889,2624r,4l892,2633r-1,-17l894,2618r6,10l907,2633r5,-8l908,2625r3,-19l910,2600r-1,-2l908,2597r,-2l906,2583r-1,12l903,2594r,-6l902,2589r-2,2l899,2599r-1,l898,2589r-1,-7l893,2593r,-5l892,2591r-2,17l889,2593r,-7l891,2588r1,-2l898,2587r7,l911,2588r,1l911,2590r3,l911,2601r,4l913,2614r2,4l919,2628r3,-11l918,2611r4,4l925,2624r-4,-7l925,2600r-1,-15l925,2585r,-1l926,2584r4,l931,2590r3,l935,2590r2,-1l938,2589r,3l938,2596r,7l933,2590r-5,16l929,2607r2,-1l930,2617r6,7l937,2606r4,2l941,2604r,-6l942,2598r,-6l942,2589r,-2l943,2587r1,l944,2588r1,1l950,2591r,-5l952,2586r1,1l954,2589r-6,l944,2599r-2,19l940,2618r-1,-1l939,2628r1,2l946,2624r-1,4l946,2627r-3,5l944,2633r2,3l947,2641r2,-12l945,2630r3,-6l947,2609r,-2l946,2608r,-5l947,2606r4,-8l951,2609r,6l949,2613r,6l952,2625r-1,-14l953,2609r1,10l953,2615r,14l957,2626r4,-9l959,2606r,-8l959,2585r-4,-5l955,2598r-1,6l954,2598r,-4l954,2590r1,l954,2579r-5,-3l946,2571r,-1l946,2569r1,-5l952,2568r2,-18l947,2551r-9,-4l935,2553r-2,16l932,2567r-3,-1l927,2553r-4,-1l924,2565r2,8l929,2576r-8,1l912,2575r-10,3l903,2569r-5,-12l895,2559r,-5l894,2550r1,-1l899,2552r1,16l904,2570r2,-11l910,2564r2,-9l910,2555r-1,-2l909,2549r1,-2l910,2544r-1,-2l911,2539r4,3l917,2541r1,-1l918,2537r,-3l918,2533r1,-3l919,2526r2,1l921,2536r-1,1l920,2546r2,l924,2543r1,-4l926,2542r2,2l929,2545r3,-11l941,2539r3,-10l949,2533r5,2l957,2525r-1,13l958,2538r2,2l963,2527r2,10l969,2528r,8l972,2537r-3,12l965,2543r-4,7l958,2547r-2,4l959,2550r-1,17l961,2565r,-11l962,2550r2,1l964,2560r-5,7l962,2575r,-10l966,2575r-1,11l963,2588r,28l964,2625r4,-3l972,2624r2,-3l975,2621r-1,-9l975,2611r1,l979,2622r,-15l976,2604r-3,-1l973,2580r2,-17l974,2560r-1,-7l974,2542r1,-4l975,2537r4,-4l979,2545r3,-2l983,2535r2,1l986,2535r-1,-17l982,2526r-2,4l979,2527r,-2l979,2523r1,-2l981,2519r,-5l983,2514r-1,1l982,2516r,2l985,2515r6,10l992,2514r12,l1003,2515r-1,2l1002,2518r3,2l1005,2522r-1,3l1002,2524r-2,-5l1001,2534r,1l1002,2535r,1l1002,2537r,1l1006,2538r2,1l1010,2543r,-1l1010,2541r,5l1010,2551r,4l1008,2559r,-11l1006,2550r,13l1009,2564r3,1l1012,2566r,1l1012,2568r14,11l1038,2571r-2,-4l1033,2567r-3,l1033,2560r1,-7l1037,2553r4,l1044,2569r3,l1050,2568r4,-2l1055,2545r-1,-1l1052,2546r,-6l1053,2540r-1,-13l1053,2525r1,l1055,2526r,13l1056,2540r,-9l1058,2530r1,-4l1060,2530r3,4l1065,2535r,2l1065,2539r,2l1067,2540r,8l1068,2551r-1,-9l1067,2538r1,-2l1069,2536r,-1l1069,2533r,-1l1070,2532r,-1l1069,2551r3,3l1074,2557r1,l1075,2548r1,-1l1081,2552r4,-3l1091,2549r,7l1090,2557r1,6l1108,2568r14,l1138,2571r6,-4l1144,2564r-1,-2l1144,2563r1,l1147,2563r,3l1147,2570r,4l1149,2577r4,-9l1154,2580r-1,16l1151,2586r-2,-2l1148,2590r,6l1147,2594r-3,-1l1142,2590r-1,-7l1138,2580r1,21l1136,2598r-5,-13l1123,2596r-3,l1120,2597r2,-1l1122,2601r-7,-8l1111,2598r-7,11l1104,2603r4,-12l1105,2590r,12l1104,2583r-2,6l1103,2596r,5l1101,2604r-4,-10l1092,2598r-4,2l1087,2612r1,7l1083,2630r-2,-1l1075,2631r1,11l1078,2650r-3,-11l1072,2650r,11l1071,2659r-1,-5l1070,2646r-3,-3l1068,2663r-3,-3l1063,2649r-4,9l1056,2662r-4,-13l1052,2664r7,5l1067,2675r7,1l1075,2676r2,-7l1078,2671r2,2l1081,2681r2,1l1084,2683r2,-6l1088,2677r6,1l1099,2686r6,-2l1107,2683r1,-7l1111,2674r7,-5l1127,2680r9,-3l1137,2677r-1,-16l1138,2662r3,2l1146,2659r1,9l1148,2661r1,-8l1151,2654r,11l1148,2659r,9l1155,2665r5,14l1164,2665r5,16l1173,2663r3,-2l1177,2661r,7l1179,2666r6,-5l1192,2667r7,1l1201,2669r,-6l1203,2664r1,l1205,2669r1,l1207,2668r1,-8l1209,2659r2,l1212,2665r2,l1215,2665r,-4l1217,2660r5,-3l1227,2667r5,l1234,2667r3,-8l1239,2657r1,l1240,2663r2,l1243,2662r1,-7l1245,2653r6,7l1259,2654r6,3l1272,2660r6,-4l1280,2656r2,-7l1284,2647r1,-1l1290,2642r2,1l1296,2644r4,4l1302,2654r1,-1l1303,2641r2,3l1307,2658r1,-12l1312,2655r,-4l1312,2645r1,l1316,2651r4,l1325,2646r,6l1325,2660r1,1l1326,2653r3,-1l1331,2652r5,l1343,2664r4,4l1348,2669r1,-6l1349,2664r1,l1350,2678r2,-4l1355,2665r4,2l1362,2672r4,-2l1368,2685r4,1l1375,2691r2,-14l1380,2671r1,1l1379,2693r2,-2l1386,2681r5,16l1395,2688r2,2l1397,2705r3,-2l1403,2695r1,9l1407,2704r3,l1414,2699r3,6l1418,2707r1,7l1420,2715r17,14l1454,2738r14,8l1470,2751r3,-1l1479,2748r8,7l1494,2757r1,1l1495,2753r2,l1502,2753r5,9l1511,2764r1,1l1513,2759r1,l1516,2759r3,13l1521,2760r1,-15l1517,2739r3,-4l1522,2742r2,-12l1520,2723r,-14l1518,2700r,-15l1520,2680r-3,-5l1515,2684r-1,14l1515,2703r2,1l1514,2714r-5,-8l1511,2703r-1,-14l1511,2685r1,-4l1515,2688r-1,-13l1511,2672r-2,12l1508,2688r-1,-7l1506,2689r1,l1509,2699r-2,l1506,2694r-1,-3l1504,2684r2,-2l1508,2677r1,-7l1504,2666r-2,12l1499,2688r-3,-1l1492,2693r,-10l1493,2682r,-9l1489,2676r2,28l1488,2702r,-6l1489,2689r,-7l1485,2686r,-11l1482,2677r-2,11l1482,2699r-2,7l1479,2697r,-11l1477,2681r2,-3l1481,2679r1,-9l1484,2678r2,-16l1488,2662r1,1l1489,2679r2,-11l1494,2653r3,5l1504,2654r,-13l1501,2636r2,-5l1504,2630r,11l1506,2640r-1,14l1511,2659r8,-7l1525,2651r2,l1528,2657r2,l1531,2657r2,-9l1534,2647r1,-1l1537,2653r2,l1543,2651r4,-3l1551,2644r4,l1558,2643r2,-1l1559,2642r-1,-4l1560,2637r2,-1l1564,2636r2,l1566,2637r1,4l1569,2641r3,-1l1576,2637r4,-3l1599,2633r21,1l1640,2635r21,2l1680,2638r14,-2l1697,2631r4,2l1702,2614r7,-4l1703,2629r,19l1710,2643r,-13l1719,2634r-9,8l1715,2649r22,-2l1756,2645r17,3l1775,2650r-3,6l1783,2661r6,-14l1797,2657r-1,-13l1800,2641r5,2l1805,2655r-4,5l1799,2667r-18,-1l1766,2670r16,2l1800,2674r4,-16l1812,2663r5,l1822,2656r-9,-9l1821,2648r3,5l1820,2657r5,6l1830,2664r5,l1839,2664r3,l1841,2655r3,-1l1849,2663r5,9l1864,2670r,3l1864,2677r,3l1871,2681r-3,-24l1876,2661r2,12l1884,2674r4,7l1883,2687r-8,-3l1868,2685r-8,1l1849,2676r-2,18l1864,2693r19,2l1902,2697r19,-3l1925,2676r7,-3l1933,2658r1,-18l1940,2642r-3,-17l1944,2629r8,18l1956,2666r16,8l1986,2681r9,-2l1990,2671r11,l2009,2657r2,8l2013,2676r6,1l2021,2670r5,1l2027,2662r,5l2027,2672r,5l2034,2681r-1,-19l2039,2663r4,15l2052,2675r-1,-3l2050,2668r,-5l2060,2669r-10,-16l2056,2649r2,10l2063,2652r6,13l2075,2674r11,-4l2084,2650r8,7l2095,2650r,9l2094,2666r-2,4l2097,2670r5,1l2107,2671r1,-9l2104,2642r5,-1l2113,2633r-2,9l2117,2642r2,13l2111,2663r8,-2l2131,2663r-12,-18l2123,2642r2,l2127,2642r2,l2129,2656r-3,-4l2129,2662r5,l2139,2662r4,l2144,2655r-1,-10l2148,2648r6,2l2142,2667r10,-4l2153,2653r4,-11l2158,2648r-1,4l2156,2658r15,-3l2176,2657r16,3l2197,2654r-9,-13l2195,2635r7,4l2195,2652r3,8l2219,2658r19,l2246,2656r,-6l2250,2652r7,7l2263,2662r7,-4l2273,2656r1,-7l2278,2649r4,-1l2287,2657r5,-3l2295,2653r1,-9l2299,2645r3,8l2305,2655r5,3l2315,2653r6,2l2324,2655r-1,-8l2325,2646r5,16l2334,2646r7,l2345,2646r1,5l2349,2652r6,2l2361,2646r5,1l2370,2648r3,9l2376,2658r18,4l2413,2665r19,6l2439,2662r7,8l2447,2666r4,-9l2451,2635r7,-3l2452,2618r1,-21l2457,2593r3,-2l2460,2582r-5,-13l2454,2543r-3,-14l2446,2520r-5,-6l2628,2514r-5,16l2616,2551r6,10l2629,2555r2,15l2639,2568r1,17l2635,2578r1,-4l2629,2580r3,11l2637,2596r-3,9l2631,2605r-4,-1l2629,2588r-4,l2619,2589r1,18l2629,2605r4,10l2634,2609r3,l2639,2610r-1,-24l2646,2586r4,-10l2652,2592r5,13l2664,2602r-7,2l2656,2582r6,-1l2665,2587r,13l2668,2606r2,-11l2675,2594r3,-7l2673,2566r-6,-17l2670,2537r9,5l2676,2562r5,2l2681,2553r6,4l2687,2566r-1,7l2685,2577r5,-3l2693,2577r-7,-3l2689,2588r2,4l2687,2593r-4,-2l2684,2602r10,7l2699,2595r4,-2l2710,2589r4,7l2715,2583r-1,21l2733,2603r4,-9l2735,2593r-3,2l2731,2589r5,-10l2740,2593r4,2l2761,2597r19,-4l2800,2589r10,-2l2814,2593r3,l2829,2593r15,-4l2846,2579r14,6l2874,2578r8,-3l2886,2581r5,l2894,2582r1,-6l2899,2577r2,l2901,2582r4,l2906,2582r3,-10l2911,2572r3,l2919,2576r4,2l2926,2579r3,8l2933,2588r5,1l2944,2581r6,3l2952,2585r,4l2956,2589r5,l2967,2579r5,1l2983,2582r16,-4l3011,2577r4,-1l3019,2582r4,l3026,2582r10,-10l3037,2573r5,1l3045,2575r5,-7l3047,2578r6,14l3054,2578r-2,-1l3051,2574r1,-6l3056,2570r,-7l3060,2564r,6l3057,2571r1,8l3062,2582r,-12l3064,2569r7,-3l3093,2571r6,l3104,2570r6,-8l3115,2561r2,l3120,2567r1,l3125,2565r3,-12l3131,2552r4,9l3137,2562r11,5l3151,2554r5,-1l3158,2553r4,5l3166,2559r5,1l3177,2554r3,l3183,2554r,6l3186,2559r20,l3229,2560r15,2l3257,2561r3,-9l3250,2547r16,-4l3284,2545r9,-3l3297,2536r6,-1l3324,2533r22,-1l3368,2532r21,1l3407,2534r13,-5l3421,2524r2,-4l3434,2519r10,2l3450,2531r,-5l3450,2517r2,l3457,2529r4,-16l3468,2517r6,-1l3470,2537r6,-4l3477,2526r,-5l3480,2523r4,l3483,2536r6,-3l3491,2515r6,14l3501,2529r19,-1l3542,2529r16,4l3563,2527r7,l3573,2527r,5l3576,2532r6,-1l3587,2523r6,5l3597,2528r-2,13l3601,2538r5,-10l3612,2521r7,-7l3640,2514r,1l3644,2530r9,-8l3659,2514r7,l3666,2518r,4l3666,2526r10,l3682,2533r8,4l3695,2531r5,-4l3705,2523r19,5l3744,2528r19,-3l3781,2519r25,-5l3807,2515r1,1l3809,2517r1,-1l3810,2515r1,-1l3850,2514r12,l3862,2515r1,-1l3894,2514r,1l3895,2516r,-1l3895,2514r63,l3958,2520r-4,-2l3954,2524r7,5l3963,2521r3,-7l3968,2514r,8l3970,2525r4,l3979,2527r1,-12l3984,2515r4,l3993,2526r3,l4002,2525r-1,-9l4007,2516r,4l4008,2522r3,-1l4010,2527r-3,5l4011,2536r14,-8l4042,2526r18,2l4079,2531r18,l4117,2530r20,2l4147,2522r5,7l4165,2528r15,6l4187,2521r5,-4l4196,2515r,4l4198,2520r,5l4198,2533r-5,-6l4192,2534r10,6l4205,2528r4,-8l4217,2535r14,1l4247,2536r7,2l4264,2537r-7,-5l4254,2531r-7,6l4249,2522r11,7l4260,2520r8,-6l4312,2514r2,10l4315,2534r-2,15l4316,2555r1,2l4316,2575r3,19l4323,2617r3,21l4328,2656r5,6l4338,2675r5,-8l4345,2663r1,-9l4348,2652r5,-7l4363,2651r2,-17l4368,2645r2,-13l4373,2630r4,-3l4381,2632r2,-1l4383,2630r2,-10l4385,2621r3,17l4388,2661r1,11l4391,2671r-2,6l4390,2700r-3,-4l4387,2707r2,4l4388,2726r3,-8l4394,2723r4,-1l4401,2721r2,-10l4406,2708r5,-6l4416,2705r3,-1l4423,2702r4,4l4431,2700r1,-1l4433,2691r1,l4435,2690r2,6l4439,2696r3,l4444,2686r2,6l4446,2669r6,9l4456,2683r7,-7l4472,2681r4,-6l4476,2672r1,-2l4481,2663r9,1l4493,2672r-2,10l4493,2686r,15l4497,2704r4,6l4506,2708r-2,-17l4508,2701r1,-3l4510,2695r-1,-14l4511,2683r2,8l4509,2699r4,-1l4515,2697r-3,-7l4513,2679r2,-2l4517,2670r-3,13l4518,2687r-2,12l4518,2697r9,7l4524,2695r-1,-1l4521,2696r,-7l4523,2691r2,-5l4526,2685r1,l4530,2680r1,l4531,2681r,10l4533,2690r1,-9l4535,2681r2,l4538,2688r2,-2l4544,2669r8,-5l4556,2673r,-6l4556,2659r1,-1l4561,2664r9,-9l4577,2655r1,l4579,2661r1,-1l4581,2660r1,-7l4584,2651r2,3l4587,2651r6,-8l4584,2652r2,-16l4589,2633r1,8l4590,2652r3,-3l4593,2661r3,-4l4598,2657r-1,-9l4598,2647r2,1l4599,2660r2,-2l4605,2649r4,2l4613,2659r,17l4615,2679r,-8l4615,2662r2,2l4617,2687r-1,17l4621,2719r2,4l4629,2720r1,-9l4630,2703r1,-3l4631,2711r2,l4636,2711r,-16l4633,2701r1,-15l4636,2690r1,5l4637,2711r2,4l4638,2694r2,2l4652,2690r12,-16l4667,2675r,5l4668,2684r18,-11l4705,2668r2,-5l4708,2658r1,-5l4711,2670r-1,-17l4713,2654r1,l4715,2663r1,1l4718,2660r1,-1l4725,2658r2,-2l4730,2656r3,-14l4736,2649r1,2l4738,2642r,-1l4740,2638r1,6l4742,2647r2,13l4746,2647r2,l4750,2648r3,1l4754,2648r4,-2l4762,2649r2,l4765,2649r,-5l4766,2644r1,1l4767,2650r1,-1l4771,2647r3,-15l4777,2635r,8l4777,2653r2,-3l4783,2653r-3,-16l4781,2636r2,4l4787,2652r1,-11l4786,2641r-1,1l4785,2631r3,-5l4788,2644r2,-2l4792,2632r3,2l4798,2638r2,-5l4799,2629r1,-1l4801,2635r1,2l4801,2648r2,-3l4807,2654r,-11l4805,2638r3,-12l4811,2637r-2,-6l4808,2639r5,-6l4817,2626r5,9l4822,2629r,-8l4823,2620r2,4l4828,2620r1,7l4828,2628r,8l4831,2631r1,9l4833,2648r1,-11l4833,2632r2,-6l4834,2618r1,-2l4836,2620r3,-7l4840,2617r,1l4840,2627r2,3l4845,2625r4,3l4849,2624r,-6l4850,2618r5,5l4860,2617r6,7l4866,2619r,-9l4867,2610r3,3l4870,2595r2,l4873,2587r-2,-21l4873,2566r2,1l4877,2564r,7l4873,2578r2,5l4874,2600r3,-4l4882,2586r1,10l4882,2605r-2,6l4882,2621r3,-6l4889,2615r3,7l4894,2609r-3,-11l4895,2593r-1,13l4897,2603r,5l4898,2612r-3,8l4898,2618r3,8l4899,2601r2,2l4905,2601r2,18l4911,2619r2,l4915,2607r4,3l4920,2599r-3,-8l4919,2590r3,5l4920,2610r,15l4921,2625r1,-4l4921,2615r1,-3l4922,2600r1,-5l4925,2597r,-8l4926,2586r3,14l4932,2591r4,11l4938,2600r-1,-17l4940,2587r3,-7l4941,2601r3,-3l4949,2594r4,9l4956,2611r2,-10l4956,2593r2,-9l4959,2602r6,1l4968,2595r,9l4967,2606r,9l4969,2624r7,4l4975,2615r-2,2l4973,2622r-2,-2l4971,2611r-1,-2l4970,2600r1,l4971,2596r1,-1l4974,2596r,15l4976,2611r3,-19l4971,2590r-2,-10l4973,2579r1,11l4978,2586r-1,18l4983,2611r1,-10l4983,2601r-1,l4981,2601r2,-9l4979,2580r4,-3l4983,2584r2,1l4986,2587r5,7l4989,2585r3,-3l4992,2592r,7l4993,2602r1,-8l4995,2585r3,3l4998,2603r2,6l5001,2613r-1,-21l4998,2573r,-5l4998,2564r1,-1l5001,2582r5,8l5007,2596r-2,1l5005,2604r5,2l5015,2605r-3,-5l5010,2595r1,-8l5015,2596r-1,-16l5014,2572r-2,5l5012,2570r,-7l5013,2559r1,1l5018,2564r-4,13l5016,2585r3,2l5023,2582r2,9l5026,2582r-4,-8l5025,2571r1,17l5027,2572r3,-1l5031,2584r-5,6l5030,2591r4,-1l5032,2569r1,-7l5031,2559r-2,l5029,2551r1,-7l5034,2545r1,7l5035,2573r2,18l5036,2591r-2,2l5036,2597r2,2l5038,2582r3,5l5041,2611r5,-9l5049,2608r2,-15l5057,2582r4,12l5061,2610r-4,-12l5056,2609r3,2l5061,2607r2,-3l5063,2596r,-16l5062,2575r,6l5059,2581r,-7l5061,2562r1,7l5064,2581r3,7l5067,2575r3,5l5070,2587r-2,3l5071,2590r,-15l5070,2572r,-12l5071,2561r1,-3l5073,2556r1,3l5074,2571r1,5l5076,2566r2,-7l5081,2557r2,10l5082,2555r1,-3l5086,2562r6,2l5094,2558r,1l5093,2553r1,l5096,2567r3,-5l5102,2559r,6l5101,2565r,8l5104,2576r,-11l5108,2569r-1,10l5109,2580r-1,9l5111,2592r-1,-18l5114,2580r2,1l5115,2603r3,-3l5119,2588r-1,-4l5119,2580r2,l5124,2567r1,14l5124,2605r-2,17l5128,2627r2,18l5132,2656r4,-2l5137,2658r3,4l5140,2658r,-6l5141,2652r2,9l5146,2649r4,-1l5152,2647r2,8l5156,2653r2,-1l5159,2644r2,l5164,2643r3,7l5170,2650r6,-1l5182,2640r5,2l5188,2642r,5l5190,2647r3,l5195,2631r2,17l5201,2631r5,13l5211,2644r4,l5221,2645r6,1l5231,2646r4,-9l5240,2637r9,6l5255,2635r11,8l5276,2638r9,8l5295,2646r5,-17l5306,2632r4,12l5312,2646r1,-10l5315,2635r1,5l5317,2640r3,l5324,2633r-1,17l5318,2652r-5,-2l5319,2670r8,-8l5337,2666r2,l5338,2654r2,3l5341,2675r3,-13l5346,2662r10,3l5368,2674r7,-9l5376,2663r2,4l5379,2666r2,-3l5382,2644r3,7l5386,2648r-1,-16l5387,2632r3,-7l5391,2635r2,-8l5392,2627r-1,-1l5391,2617r3,2l5396,2627r2,6l5402,2619r3,5l5409,2634r,-6l5409,2622r2,2l5412,2625r,12l5414,2634r-1,-20l5417,2630r3,-9l5420,2620r2,-2l5423,2629r,-8l5424,2611r-3,-7l5424,2601r1,-4l5425,2596r2,12l5423,2618r3,8l5424,2624r-1,3l5423,2635r1,-4l5427,2641r2,-5l5430,2634r-1,-7l5430,2626r1,-1l5433,2631r2,1l5436,2626r2,1l5442,2629r4,11l5450,2634r-1,l5447,2629r1,-1l5450,2621r2,10l5456,2634r1,l5457,2629r1,l5459,2629r,7l5460,2634r2,-2l5463,2620r1,l5465,2629r2,1l5468,2631r2,-2l5471,2630r1,1l5476,2631r1,9l5478,2639r,-3l5477,2632r1,-1l5482,2634r3,-2l5485,2637r-2,-1l5484,2646r2,-5l5490,2645r1,-13l5495,2641r5,l5502,2623r-1,11l5502,2639r2,-1l5509,2628r8,10l5523,2635r,9l5524,2647r2,-1l5529,2627r-7,-1l5524,2616r3,l5527,2635r2,6l5534,2640r4,-8l5542,2647r-1,-18l5545,2635r1,-7l5548,2639r6,1l5556,2634r,1l5555,2629r1,l5560,2640r4,1l5563,2638r-1,-7l5564,2630r5,11l5574,2638r3,-24l5576,2606r-2,l5573,2606r-1,7l5573,2624r-1,1l5571,2612r-4,-2l5567,2601r2,l5568,2596r1,-12l5572,2608r,-21l5575,2596r1,-10l5574,2586r,-5l5577,2589r2,17l5582,2599r-3,-5l5581,2592r2,8l5585,2607r3,-10l5587,2597r-1,-1l5586,2587r2,2l5588,2581r1,-4l5593,2575r1,14l5598,2588r,-8l5596,2575r2,-2l5602,2576r1,17l5607,2594r1,-10l5612,2589r2,-9l5612,2579r-1,-3l5610,2570r2,-9l5616,2567r3,-1l5621,2562r,-12l5623,2551r,10l5622,2562r,9l5626,2571r2,-8l5630,2557r3,8l5638,2559r3,-11l5648,2554r7,10l5659,2550r,13l5661,2563r2,2l5665,2551r3,12l5672,2551r-1,9l5674,2561r1,9l5670,2575r-4,-10l5663,2574r-2,-2l5659,2575r2,-1l5660,2592r3,-2l5663,2579r1,-5l5666,2575r,9l5661,2592r3,8l5665,2589r3,10l5668,2610r-3,3l5665,2641r2,9l5671,2647r3,2l5677,2646r,-1l5677,2637r1,-1l5678,2635r4,12l5681,2631r-3,-2l5675,2628r,-23l5677,2587r-1,-2l5676,2578r,-12l5677,2566r,-4l5678,2562r3,-4l5681,2569r3,-2l5685,2559r2,2l5688,2559r-4,-8l5680,2557r,-13l5683,2550r,-13l5679,2536r-3,4l5672,2546r,-5l5674,2539r-2,-3l5663,2543r-10,-2l5643,2537r-11,3l5628,2547r,8l5627,2556r-1,-8l5622,2553r,-12l5618,2547r-4,-11l5611,2534r-1,5l5608,2540r-2,l5605,2534r-2,l5592,2535r-14,-1l5565,2532r3,-13l5572,2526r2,2l5575,2519r,-1l5576,2515r3,6l5579,2524r2,13l5584,2524r3,l5589,2525r3,1l5594,2525r5,-2l5603,2526r3,l5607,2520r1,1l5609,2522r1,5l5611,2526r2,-1l5615,2518r3,-4l5621,2514r,8l5621,2529r3,-2l5628,2530r-2,-12l5626,2514r1,l5629,2519r4,9l5634,2518r-1,l5632,2518r-1,-4l5635,2514r1,3l5636,2520r2,-1l5638,2517r,-2l5638,2514r8,l5647,2515r1,l5648,2514r3,l5651,2517r,3l5651,2525r2,-3l5658,2531r,-11l5656,2522r-1,-3l5656,2514r4,l5660,2515r-1,l5659,2516r1,-1l5661,2514r25,l5686,2515r,1l5686,2518r1,-1l5688,2518r1,6l5690,2529r2,-6l5692,2519r,-2l5692,2516r,-1l5692,2514r16,l5708,2516r,1l5708,2520r,-1l5710,2520r1,1l5711,2522r,1l5710,2525r2,1l5714,2524r,6l5720,2526r4,-7l5722,2522r-5,-9l5713,2516r,-1l5712,2515r,-1l5765,2514r-2,1l5761,2519r,6l5764,2526r3,l5769,2526r1,-9l5768,2514r-2,l6047,2514r2,6l6050,2527r2,6l6055,2531r3,4l6060,2539r,-4l6060,2529r1,l6065,2538r4,-12l6072,2525r3,-1l6077,2532r3,-2l6082,2529r2,-8l6086,2521r4,-1l6093,2527r4,l6104,2526r8,-9l6118,2519r1,l6119,2524r2,l6125,2524r2,-16l6130,2525r4,-17l6140,2521r6,l6152,2521r7,1l6166,2523r4,l6175,2515r6,-1l6183,2514r7,2l6197,2528r3,-14l6205,2514r7,6l6221,2526r5,-12l6227,2514r10,9l6248,2523r3,-3l6253,2516r1,-2l6262,2514r2,2l6265,2518r2,3l6268,2523r1,-5l6270,2514r3,l6274,2515r1,2l6278,2517r5,-7l6282,2527r-6,2l6271,2527r11,14l6297,2543r4,l6300,2531r2,3l6304,2552r4,-13l6310,2539r19,6l6345,2542r2,-2l6349,2544r1,-1l6352,2540r1,-19l6357,2528r1,-1l6358,2519r,-5l6408,2514r,1l6409,2515r,-1l6468,2514r1,6l6469,2525r1,-11l6478,2514r-1,1l6476,2517r,6l6479,2519r3,2l6484,2514r5,l6491,2515r1,l6494,2514r6,l6500,2515r1,1l6501,2515r1,l6502,2514r22,l6524,2521r1,3l6527,2523r1,-4l6528,2517r,-3l6531,2514r,2l6531,2517r1,1l6538,2517r5,-8l6547,2524r,-5l6547,2516r,-2l6559,2514r1,l6561,2514r7,l6570,2520r2,6l6574,2516r-1,-1l6573,2514r4,l6580,2520r3,1l6586,2514r2,l6588,2526r2,3l6593,2528r,-8l6592,2516r-1,-2l6596,2514r,4l6596,2522r,6l6600,2525r2,-11l6608,2519r,5l6607,2525r,4l6611,2535r-1,-18l6613,2520r7,10l6629,2535r6,-9l6632,2527r,-6l6632,2514r3,l6637,2519r3,-5l6639,2532r4,-2l6646,2521r-3,-7l6645,2514r4,6l6650,2534r3,-16l6651,2518r-1,-1l6649,2514r8,l6657,2515r,2l6657,2518r4,5l6662,2518r3,-4l6672,2514r-1,2l6671,2518r,2l6669,2520r-2,-1l6668,2529r1,2l6676,2525r-1,5l6675,2528r-3,6l6673,2535r3,3l6677,2543r2,-13l6675,2532r2,-5l6677,2514r4,l6681,2516r-1,l6680,2520r2,5l6682,2519r1,-5l6684,2514r1,6l6684,2519r,12l6688,2525r4,8l6694,2514r3,l6697,2519r,5l6698,2527r5,-3l6707,2526r3,-3l6710,2522r,-5l6711,2514r1,l6713,2516r2,2l6715,2514r4,l6719,2517r-1,3l6719,2523r-2,1l6713,2518r1,15l6718,2539r2,-20l6721,2519r1,-1l6722,2526r2,-2l6724,2516r1,-2l6728,2514r,1l6729,2515r1,-1l6785,2514r-1,1l6784,2517r,2l6785,2519r1,l6787,2519r,-1l6787,2516r,-2l6789,2514r2,6l6794,2519r3,1l6797,2518r,-2l6797,2514r5,l6804,2521r3,4l6808,2514r6,l6815,2519r2,9l6817,2517r,-2l6817,2514r2,l6822,2519r3,-11l6827,2523r1,-4l6828,2516r,-2l6835,2514r2,2l6840,2513r4,6l6844,2517r,-2l6844,2514r2,l6847,2517r1,1l6848,2529r-6,3l6839,2530r-7,3l6833,2544r2,8l6832,2541r-4,10l6828,2562r-1,-2l6826,2556r,-9l6822,2544r1,21l6819,2562r-2,-11l6813,2559r-5,5l6804,2550r,15l6813,2570r9,6l6830,2577r2,1l6834,2571r2,2l6838,2575r1,7l6841,2583r2,1l6846,2579r2,l6855,2579r6,9l6868,2585r3,l6872,2577r3,-1l6884,2571r10,11l6905,2579r2,-1l6906,2562r3,2l6912,2566r5,-5l6919,2570r1,-7l6921,2554r3,1l6924,2567r-3,-7l6920,2570r8,-4l6935,2581r4,-15l6945,2582r5,-18l6954,2563r2,-1l6956,2569r1,-1l6965,2563r9,6l6982,2570r2,l6985,2565r2,l6988,2566r1,5l6990,2571r1,-1l6993,2561r1,l6996,2561r2,6l7000,2566r1,l7001,2562r2,l7010,2559r5,10l7022,2568r2,l7028,2560r2,-1l7032,2558r,7l7033,2564r2,l7036,2556r2,-1l7045,2562r9,-6l7062,2558r8,3l7078,2558r2,-1l7082,2550r3,-1l7086,2548r6,-4l7094,2545r5,l7104,2549r2,6l7108,2555r-1,-12l7110,2546r2,14l7114,2547r4,9l7119,2553r-1,-6l7119,2547r4,4l7126,2552r3,-1l7130,2551r1,15l7137,2567r-1,19l7152,2594r16,-1l7173,2590r2,-10l7178,2578r3,-1l7184,2576r2,l7188,2587r4,1l7195,2592r,-4l7197,2577r2,-4l7200,2573r1,l7202,2573r1,1l7203,2575r1,3l7202,2574r-2,20l7202,2593r9,-2l7219,2590r3,1l7221,2607r4,-2l7228,2596r2,9l7233,2606r5,l7241,2601r4,6l7247,2609r1,6l7249,2617r5,4l7259,2624r5,3l7264,2635r2,4l7265,2652r7,-8l7279,2649r8,-1l7290,2647r3,-2l7295,2642r4,1l7302,2644r3,2l7308,2648r2,5l7313,2652r8,-2l7331,2657r7,2l7340,2659r1,-5l7343,2654r5,1l7354,2664r5,2l7361,2666r1,-5l7363,2661r3,l7369,2674r2,-12l7373,2646r-6,-5l7370,2637r3,7l7375,2632r-1,-9l7373,2622r-1,-1l7374,2622r1,l7376,2622r5,l7386,2613r6,5l7398,2603r13,5l7423,2601r15,4l7454,2607r2,-6l7456,2598r2,-2l7466,2589r19,1l7493,2598r-5,10l7493,2612r-1,16l7501,2630r8,6l7519,2634r-2,-16l7526,2627r1,-3l7529,2621r-1,-14l7531,2610r5,7l7527,2625r8,l7540,2624r-8,-8l7535,2605r6,-2l7544,2596r-7,13l7547,2613r-4,12l7548,2624r17,6l7560,2621r-3,-1l7553,2622r,-7l7558,2618r3,-6l7564,2611r1,l7573,2606r1,1l7575,2607r,10l7578,2617r1,-1l7580,2607r4,l7587,2607r2,7l7593,2612r15,-15l7624,2596r5,-3l7628,2585r2,-1l7647,2585r21,-3l7677,2581r,6l7681,2587r2,-1l7684,2580r5,-3l7693,2580r3,-3l7699,2573r-6,-3l7699,2559r2,8l7702,2578r6,-2l7709,2587r7,-4l7718,2583r,-8l7720,2574r3,l7721,2586r4,-2l7733,2575r9,3l7751,2586r,16l7756,2605r1,-8l7756,2588r4,2l7759,2614r-2,16l7769,2645r5,4l7787,2646r,-9l7788,2630r3,-4l7791,2637r5,l7801,2637r1,-15l7795,2627r2,-15l7800,2617r4,4l7803,2637r6,5l7805,2621r6,1l7828,2618r17,-5l7862,2601r6,l7869,2607r2,3l7889,2604r20,-5l7929,2596r20,-2l7954,2589r2,-5l7958,2580r5,16l7962,2579r6,1l7971,2580r,9l7974,2590r-1,l7979,2586r3,l7993,2585r4,-2l8005,2582r5,-14l8018,2574r2,4l8022,2568r3,-4l8029,2570r1,3l8034,2586r5,-13l8044,2574r3,l8054,2575r3,-1l8065,2572r9,3l8079,2575r1,-5l8083,2570r1,1l8085,2576r1,l8094,2573r5,-15l8106,2562r,7l8105,2579r5,-2l8118,2579r-6,-16l8116,2562r2,4l8127,2578r2,-10l8126,2567r-4,1l8123,2557r8,-5l8129,2570r6,-2l8139,2558r6,2l8151,2564r5,-5l8155,2559r-1,-4l8156,2554r1,7l8159,2564r-1,10l8162,2571r9,10l8172,2570r-5,-5l8172,2554r7,-2l8180,2563r-6,-5l8174,2565r10,-6l8191,2552r12,9l8203,2555r,-8l8205,2546r5,4l8217,2546r1,7l8216,2554r,8l8222,2558r3,7l8227,2574r3,-11l8228,2559r3,-7l8230,2544r2,-1l8234,2546r6,-7l8242,2543r,1l8241,2553r1,l8247,2556r6,-5l8261,2554r1,-4l8261,2544r2,l8274,2550r11,-7l8298,2551r,-6l8298,2537r2,-1l8307,2539r-1,-18l8312,2522r,-2l8312,2517r,-3l8316,2514r,4l8316,2521r,6l8323,2523r9,-11l8335,2523r-2,8l8329,2537r4,10l8339,2541r9,l8354,2548r4,-12l8352,2524r8,-5l8360,2532r5,-3l8366,2534r1,4l8362,2546r6,-2l8375,2552r-6,-25l8374,2529r9,-1l8388,2545r7,l8400,2546r5,-13l8413,2536r2,-11l8408,2517r5,-1l8420,2521r-6,15l8414,2551r4,l8419,2547r-3,-6l8420,2538r,-12l8422,2522r3,1l8426,2518r1,-4l8429,2514r6,11l8441,2518r8,10l8452,2527r,-9l8454,2514r8,l8463,2518r,8l8467,2524r9,-4l8484,2528r8,9l8500,2535r-2,-7l8494,2522r1,-8l8497,2514r4,14l8512,2529r7,-8l8520,2531r-3,1l8517,2541r4,10l8536,2555r-3,-13l8530,2543r-1,6l8525,2546r,-9l8523,2535r,-9l8525,2526r1,-4l8527,2522r5,l8531,2537r6,l8540,2524r-6,-5l8528,2514r13,l8539,2531r11,6l8552,2528r-2,l8548,2528r-2,-1l8549,2523r-1,-5l8548,2514r12,l8563,2516r1,l8565,2514r5,l8571,2521r1,5l8574,2529r1,-7l8576,2516r4,-2l8583,2514r,15l8587,2535r4,4l8590,2529r-1,-8l8587,2514r7,l8596,2517r2,1l8603,2515r-1,7l8600,2523r-1,7l8610,2532r8,1l8614,2526r-4,-3l8611,2514r6,5l8618,2514r22,l8641,2515r,1l8642,2517r,-1l8642,2515r,-1l8650,2514r-1,2l8650,2517r3,l8655,2517r1,-1l8657,2514r11,l8668,2515r1,2l8669,2518r-3,l8661,2519r4,4l8669,2525r1,-7l8672,2514r5,l8682,2531r11,2l8703,2518r13,-1l8715,2529r-5,3l8716,2537r4,-4l8725,2531r-1,-5l8724,2520r,-6l8738,2514r,2l8741,2516r,-1l8741,2514r9,l8749,2516r-1,2l8748,2522r7,-1l8755,2537r7,l8760,2525r-4,-9l8768,2514r,15l8775,2528r6,l8782,2511r-10,9l8768,2514r54,l8822,2515r2,1l8825,2515r,-1l8837,2514r1,7l8839,2528r4,-2l8844,2521r,-4l8844,2514r15,l8855,2536r-3,17l8865,2553r3,18l8874,2582r7,-2l8885,2585r4,3l8890,2584r,-6l8891,2578r7,9l8904,2575r7,-1l8915,2573r5,8l8924,2580r4,-2l8932,2571r4,-1l8942,2570r7,6l8955,2576r13,-1l8982,2566r10,2l8995,2568r,5l8998,2573r6,l9009,2558r5,16l9026,2565r15,5l9053,2570r12,1l9078,2572r8,l9096,2563r11,l9123,2568r13,l9154,2569r17,2l9185,2564r14,8l9213,2572r21,-11l9249,2563r12,9l9263,2562r5,-1l9271,2566r3,l9278,2566r10,-7l9285,2576r-9,3l9267,2576r13,12l9297,2591r22,1l9318,2580r4,3l9325,2601r6,-13l9336,2589r20,3l9377,2595r17,-2l9401,2589r5,4l9407,2592r4,-3l9413,2570r6,8l9422,2575r-2,-17l9423,2558r7,-6l9433,2561r4,-7l9434,2553r-2,-1l9433,2544r7,1l9443,2553r5,6l9457,2545r6,5l9472,2560r,-6l9472,2548r4,2l9479,2551r-2,12l9481,2561r-1,-21l9488,2556r1,l9494,2547r1,-1l9499,2545r2,10l9503,2547r2,-9l9497,2530r6,-3l9505,2527r,-4l9507,2522r4,12l9501,2544r8,8l9504,2550r-3,3l9501,2561r3,-4l9511,2567r3,-5l9516,2560r-2,-7l9516,2552r4,-1l9523,2557r1,1l9527,2558r4,-6l9534,2553r8,2l9551,2567r9,-7l9558,2560r-4,-5l9555,2554r5,-7l9565,2558r7,2l9574,2560r1,-5l9576,2555r3,l9579,2562r3,-2l9585,2558r3,-12l9590,2546r3,9l9596,2556r3,1l9602,2556r3,l9607,2557r8,l9618,2566r3,-1l9620,2562r-1,-4l9621,2557r7,3l9635,2558r,5l9632,2562r1,11l9638,2567r8,4l9648,2558r10,9l9669,2567r2,-17l9671,2560r2,5l9677,2565r16,-5l9712,2562r6,9l9720,2573r4,-1l9723,2554r-3,-12l9727,2542r,19l9731,2567r11,-1l9751,2559r8,14l9757,2555r8,6l9768,2554r4,11l9785,2566r5,-6l9789,2561r-2,-6l9790,2555r7,11l9805,2569r,-5l9803,2557r2,-1l9816,2567r10,-2l9833,2547r-2,-15l9828,2532r-3,l9824,2539r1,11l9823,2552r-2,-14l9814,2537r-6,-5l9811,2526r6,l9815,2522r1,-5l9817,2514r3,l9821,2519r-1,8l9819,2527r5,7l9824,2513r7,9l9831,2518r,-2l9830,2514r5,l9836,2521r1,9l9840,2533r5,-7l9838,2520r4,-2l9847,2526r5,7l9858,2523r-2,l9854,2522r,-8l9877,2514r1,1l9879,2514r12,l9893,2517r2,3l9899,2520r1,-3l9901,2515r2,-1l9921,2514r1,5l9924,2522r4,l9927,2520r,-3l9927,2514r15,l9948,2531r17,1l9972,2529r-3,9l9972,2541r,12l9961,2541r-10,10l9952,2558r4,-1l9955,2568r11,7l9968,2557r10,2l9978,2555r,-6l9980,2549r1,-16l9976,2537r-2,-3l9973,2532r4,-7l9976,2524r-1,-3l9969,2526r-1,-12l9979,2514r2,1l9983,2516r3,-2l9985,2525r-5,5l9984,2539r4,1l10003,2543r-7,-13l9995,2540r-9,-10l9988,2519r2,-2l9994,2517r4,-3l10007,2514r-2,7l10002,2521r-1,9l10008,2532r2,-10l10013,2516r-1,l10011,2515r-1,-1l10017,2514r1,2l10019,2517r2,-1l10021,2515r,-1l10023,2514r-2,4l10020,2522r3,4l10023,2516r9,9l10030,2536r-4,17l10028,2576r9,-3l10044,2575r6,-3l10051,2571r-1,-8l10052,2562r1,-1l10060,2573r-1,-15l10053,2555r-6,l10046,2533r4,-18l10095,2514r-1,1l10094,2517r1,2l10099,2520r4,-1l10106,2514r18,l10127,2516r3,l10133,2516r5,1l10144,2516r5,1l10149,2516r,-1l10149,2514r13,l10163,2517r2,3l10166,2523r3,-3l10171,2517r2,-3l10199,2514r3,3l10205,2520r2,l10211,2519r4,-1l10219,2514r83,l10323,2518r18,1l10358,2519r17,-1l10394,2520r21,4l10417,2519r-1,-3l10415,2514r7,l10423,2517r,4l10422,2525r5,3l10437,2519r1,11l10437,2547r-6,-10l10426,2535r,6l10426,2546r-4,-1l10417,2544r-4,-3l10411,2534r-7,-3l10406,2551r-7,-3l10381,2543r-16,4l10366,2548r2,-1l10368,2552r-17,-4l10335,2557r-4,-3l10338,2542r-5,-2l10333,2553r-3,-20l10325,2540r2,7l10327,2552r-4,3l10315,2545r-8,3l10297,2551r-4,12l10296,2569r-11,12l10260,2600r1,11l10258,2609r-1,-4l10257,2596r-7,-3l10252,2614r-7,-3l10241,2600r-7,8l10226,2613r-9,-14l10218,2614r20,7l10257,2626r11,1l10271,2620r3,2l10278,2624r2,7l10284,2632r3,1l10292,2628r4,l10308,2629r12,8l10332,2635r5,-1l10340,2627r4,-2l10362,2624r19,4l10402,2627r-2,-16l10404,2613r7,2l10420,2610r4,9l10425,2612r2,-9l10432,2604r,12l10426,2610r,9l10442,2621r13,-1l10472,2622r12,-9l10488,2611r,7l10492,2617r18,-1l10530,2619r10,l10541,2614r3,1l10546,2615r3,5l10550,2620r2,-1l10555,2610r3,l10561,2610r3,6l10567,2616r3,-1l10570,2612r3,-1l10585,2608r10,10l10606,2617r2,l10610,2616r2,-2l10608,2620r-5,6l10597,2621r-1,9l10595,2636r-1,10l10597,2645r1,-5l10600,2643r,-21l10601,2627r,6l10600,2638r1,4l10602,2631r3,10l10607,2638r-2,15l10608,2639r2,10l10611,2633r2,-8l10615,2628r-3,19l10614,2649r2,-12l10614,2625r3,-5l10618,2629r1,10l10618,2636r,-21l10619,2615r2,-2l10620,2633r2,-2l10623,2629r1,-11l10625,2612r,1l10626,2613r-1,3l10624,2622r,9l10626,2639r2,-9l10631,2637r,12l10632,2652r-1,15l10634,2671r4,l10640,2669r3,-3l10646,2682r1,-17l10642,2664r1,-15l10640,2629r,-3l10643,2618r,11l10642,2631r-1,3l10641,2639r2,7l10643,2622r2,-2l10646,2623r4,-11l10649,2630r3,-4l10655,2626r2,-19l10658,2617r,13l10659,2637r1,-7l10660,2615r2,2l10664,2624r,16l10666,2638r,-7l10666,2620r1,-2l10668,2619r1,-9l10670,2609r1,-1l10671,2619r1,l10673,2603r,11l10673,2622r-1,-4l10672,2629r2,-4l10673,2644r3,-4l10676,2623r2,9l10680,2625r,7l10680,2640r-1,4l10677,2640r1,-3l10678,2662r-2,-2l10675,2655r,-9l10672,2649r1,-8l10672,2635r-1,9l10673,2651r-1,17l10670,2664r-1,-25l10668,2624r-1,15l10668,2648r1,17l10666,2664r-1,-6l10663,2653r,-16l10662,2632r-1,5l10660,2642r,5l10656,2642r-2,-7l10653,2628r,16l10651,2646r-3,5l10646,2637r-2,17l10645,2669r2,-17l10648,2655r,1l10648,2671r1,-6l10649,2655r-1,l10648,2650r3,-3l10651,2656r,14l10654,2665r3,1l10661,2667r,-9l10660,2654r1,-2l10663,2652r-1,20l10663,2677r6,-3l10674,2674r,-6l10673,2670r,-6l10676,2659r,14l10677,2675r3,1l10682,2667r2,-6l10684,2669r-1,9l10685,2676r2,-7l10684,2662r2,-6l10686,2652r1,-1l10688,2656r-1,14l10689,2667r4,2l10694,2646r4,-8l10698,2651r2,7l10698,2673r1,-2l10701,2680r,-11l10700,2662r-2,-22l10701,2634r,15l10703,2652r2,2l10707,2663r-2,1l10705,2668r,11l10707,2681r1,-10l10711,2675r1,3l10712,2690r2,-4l10714,2662r3,-5l10719,2647r,-1l10719,2643r,-6l10721,2644r-1,-26l10723,2623r,15l10722,2634r-1,8l10725,2640r4,1l10731,2619r-2,8l10728,2628r-1,-9l10728,2602r-2,-4l10725,2610r3,9l10726,2623r-3,1l10721,2612r-2,-5l10721,2597r2,2l10724,2601r2,-6l10727,2595r1,l10728,2596r-1,1l10727,2598r2,-1l10729,2608r1,-4l10735,2594r1,2l10737,2598r1,-4l10741,2595r3,l10747,2597r-1,8l10744,2592r,9l10744,2611r4,-5l10748,2597r4,2l10755,2601r2,4l10761,2604r-2,-12l10763,2595r5,14l10772,2596r7,10l10779,2602r,-6l10781,2596r8,6l10797,2602r11,-5l10808,2603r,8l10810,2612r,-8l10817,2602r3,1l10822,2603r3,l10829,2605r-1,2l10828,2608r-1,1l10823,2616r-4,-16l10815,2612r4,11l10824,2617r4,2l10828,2611r1,-2l10830,2605r1,l10831,2606r1,l10831,2607r,2l10831,2610r1,3l10833,2611r1,-4l10835,2607r,1l10836,2608r-1,6l10834,2626r-2,-6l10831,2636r2,-6l10834,2630r1,l10837,2616r1,10l10839,2622r-1,-6l10839,2616r1,9l10842,2630r1,-13l10841,2618r-1,-4l10839,2610r2,1l10843,2612r1,1l10845,2620r,-2l10846,2614r1,1l10848,2615r,1l10848,2626r-1,4l10847,2637r3,5l10850,2625r1,-8l10852,2618r1,l10853,2629r-2,-1l10852,2638r9,3l10869,2642r3,l10872,2651r2,l10875,2650r,-7l10876,2642r1,15l10879,2646r2,2l10886,2651r5,13l10896,2665r4,l10903,2661r3,5l10906,2658r,-9l10907,2651r,9l10907,2667r1,4l10914,2668r3,17l10920,2668r,16l10921,2686r2,3l10926,2673r2,-22l10930,2650r2,9l10935,2666r-1,9l10930,2669r1,6l10932,2677r1,-8l10934,2680r2,14l10933,2684r1,16l10937,2697r2,2l10940,2696r,-4l10941,2691r16,-3l10975,2692r5,-1l10981,2685r1,2l10983,2668r2,-3l10984,2677r-2,13l10983,2702r4,7l10984,2683r2,l10988,2688r-3,8l10987,2703r7,-1l10999,2700r5,-4l11004,2703r,1l11004,2710r3,5l11009,2701r2,10l11011,2698r1,-3l11013,2697r,13l11012,2714r,7l11009,2724r-5,-10l11002,2725r3,5l11010,2721r4,11l11013,2712r3,5l11017,2717r2,-7l11016,2701r2,2l11019,2708r-1,3l11020,2718r4,l11025,2718r-1,-8l11025,2709r2,9l11028,2726r3,-2l11031,2734r2,2l11032,2711r3,4l11035,2727r2,1l11039,2735r-2,6l11035,2739r-3,l11030,2740r-3,-10l11026,2748r11,2l11049,2748r,-18l11052,2727r-2,-13l11054,2711r-2,-18l11054,2697r-1,-18l11055,2683r2,19l11059,2722r4,2l11068,2745r3,-15l11070,2733r-1,-8l11070,2722r4,11l11074,2711r1,8l11076,2730r2,1l11078,2724r2,1l11080,2716r,5l11080,2726r,5l11082,2734r,-18l11084,2717r1,15l11088,2727r-1,-1l11087,2722r,-5l11090,2723r-3,-16l11088,2703r1,10l11091,2706r1,12l11094,2728r4,-4l11097,2704r2,7l11100,2704r,9l11100,2720r-1,4l11104,2725r,-9l11103,2695r1,l11104,2694r,-1l11105,2693r1,1l11106,2695r1,l11107,2708r-2,8l11107,2715r4,2l11107,2698r1,-3l11110,2696r,13l11109,2706r1,10l11115,2716r,-8l11114,2699r2,2l11118,2704r-4,16l11117,2717r,-2l11117,2704r1,-6l11119,2699r1,l11120,2700r,1l11120,2702r-1,l11118,2706r,6l11123,2709r1,2l11129,2713r1,-3l11130,2706r-1,-5l11130,2701r1,l11131,2705r,5l11131,2714r5,-1l11141,2706r4,9l11145,2709r,-5l11146,2706r2,6l11150,2715r2,-4l11153,2710r,-3l11154,2704r1,l11156,2705r1,l11157,2707r1,2l11159,2707r,-1l11160,2706r1,l11162,2706r,1l11163,2708r1,3l11166,2706r2,2l11168,2707r1,1l11171,2708r1,l11174,2708r1,-2l11176,2705r1,l11178,2704r1,-1l11180,2703r1,1l11182,2704r1,3l11183,2710r1,1l11190,2719r7,-4l11204,2728r-1,-13l11205,2723r,-4l11206,2717r,-1l11206,2714r1,l11208,2715r1,l11212,2715r3,-5l11216,2710r5,l11226,2723r4,-12l11233,2695r-10,-5l11228,2686r5,7l11237,2680r1,-6l11238,2673r2,l11239,2659r-1,2l11237,2653r-1,8l11230,2659r5,4l11236,2664r,5l11237,2672r-3,l11232,2671r-1,-3l11231,2661r,-7l11230,2652r1,8l11230,2664r,3l11228,2662r-1,-6l11225,2651r-1,-13l11228,2632r-3,-4l11225,2617r-2,1l11223,2607r-2,7l11220,2601r-1,10l11219,2623r4,-13l11224,2622r-1,-5l11221,2625r1,5l11222,2631r-1,l11220,2624r-2,-5l11216,2621r-1,18l11218,2627r1,4l11219,2632r,1l11216,2636r-2,1l11215,2651r4,3l11223,2655r-3,9l11217,2666r-3,l11214,2665r-1,1l11212,2665r,1l11210,2665r-2,-2l11206,2658r,-2l11206,2655r,-1l11209,2651r-1,-12l11209,2635r1,l11210,2636r,2l11210,2640r2,-5l11214,2641r,-3l11214,2636r,-2l11215,2633r1,-1l11215,2626r-5,-13l11209,2623r-2,7l11206,2625r,-8l11206,2607r3,l11212,2607r4,-1l11216,2609r1,2l11218,2610r,-2l11218,2606r4,-1l11227,2604r4,-1l11232,2613r1,8l11236,2619r,-3l11236,2608r,-5l11237,2614r1,-1l11239,2624r-1,-2l11235,2624r2,5l11243,2629r1,-3l11243,2610r1,l11246,2615r,-3l11247,2606r,16l11248,2620r,-5l11249,2610r,-3l11250,2608r,7l11250,2622r-1,3l11251,2624r,-8l11252,2607r,-1l11253,2605r1,-2l11254,2606r,2l11254,2611r1,13l11256,2606r2,1l11258,2622r3,-2l11261,2637r-1,-8l11260,2626r-2,5l11259,2643r2,5l11258,2656r,-16l11257,2640r-2,1l11256,2659r3,-3l11260,2666r,-6l11261,2661r1,1l11261,2637r2,1l11264,2627r1,17l11267,2657r,-1l11266,2633r2,l11269,2639r,13l11270,2658r1,-11l11272,2646r1,-8l11272,2620r-2,-4l11269,2603r1,l11271,2603r1,l11272,2606r,3l11272,2613r1,3l11273,2604r2,5l11275,2617r,7l11275,2629r1,4l11276,2614r1,15l11275,2625r1,14l11277,2644r-1,l11275,2643r,10l11278,2661r1,-15l11280,2644r2,-4l11284,2647r,-12l11284,2655r6,-1l11291,2645r-1,l11289,2646r,-6l11290,2630r1,14l11293,2646r5,8l11305,2640r6,-2l11312,2638r1,6l11314,2643r4,l11322,2639r1,-9l11326,2646r4,-19l11332,2626r1,-1l11335,2631r1,l11337,2632r,-6l11338,2627r1,l11339,2632r1,l11341,2622r1,l11343,2622r1,4l11346,2628r,1l11348,2637r1,1l11350,2639r2,-9l11354,2634r,1l11354,2639r1,l11357,2638r2,-10l11360,2629r3,3l11368,2627r4,-1l11373,2625r1,6l11375,2631r1,l11379,2621r,1l11381,2623r1,1l11383,2617r-1,11l11384,2641r,-14l11384,2626r,-3l11383,2617r2,2l11385,2612r1,1l11386,2619r-1,1l11386,2628r1,3l11386,2619r1,-1l11389,2614r7,5l11397,2619r2,l11401,2610r1,l11403,2610r1,6l11404,2615r1,-2l11406,2601r1,-1l11409,2611r3,5l11413,2602r1,-1l11415,2601r1,5l11417,2607r2,1l11420,2602r1,l11422,2602r,6l11423,2607r5,-2l11443,2609r-2,1l11444,2609r1,-10l11442,2595r3,-10l11449,2595r3,-4l11454,2589r1,-6l11457,2582r11,-7l11485,2579r6,2l11492,2575r,-5l11492,2566r3,-2l11498,2567r2,10l11500,2571r,-8l11501,2562r1,12l11503,2559r2,4l11507,2561r-1,21l11508,2578r,-6l11508,2566r1,2l11510,2568r,14l11512,2578r,-18l11514,2574r1,l11519,2574r8,-3l11531,2575r1,3l11534,2572r2,-1l11537,2571r,6l11538,2576r2,-1l11541,2567r2,5l11544,2572r,13l11545,2582r1,-10l11548,2565r2,-7l11548,2554r,-19l11549,2528r-1,-3l11547,2519r-2,-5l11561,2514r,6l11561,2526r-1,3l11562,2530r1,3l11563,2540r-2,-3l11562,2555r-2,4l11559,2559r-3,-14l11556,2559r3,7l11562,2555r2,1l11564,2563r,6l11567,2569r2,7l11572,2580r1,-6l11574,2570r2,-4l11588,2571r11,-12l11604,2552r1,4l11606,2559r2,-12l11611,2545r3,5l11615,2545r1,-10l11618,2536r,6l11616,2550r2,5l11618,2543r2,2l11621,2541r1,15l11625,2552r3,-13l11631,2557r,-6l11632,2546r,-4l11635,2546r4,-13l11644,2538r,1l11645,2548r1,1l11647,2554r2,-9l11650,2554r,6l11649,2558r,6l11652,2570r,-15l11653,2549r,11l11654,2565r1,-1l11657,2566r,-11l11658,2555r1,-1l11661,2565r1,l11664,2565r-1,-9l11665,2555r,4l11665,2561r1,l11666,2566r-1,6l11667,2575r7,-10l11684,2568r12,-2l11701,2569r3,l11704,2558r6,-3l11708,2570r2,-13l11714,2575r4,-4l11718,2558r1,-4l11721,2551r,5l11721,2557r1,4l11722,2570r-2,-6l11720,2571r3,6l11724,2565r,-8l11729,2573r5,-1l11739,2574r3,-2l11739,2568r-1,-1l11737,2573r,-15l11740,2566r,-13l11742,2549r,-16l11741,2530r-1,-11l11741,2518r,-7l11742,2509r18,2l11759,2497r-2,1l11758,2488r2,4l11762,2511r3,l11766,2510r-3,-12l11765,2497r1,3l11768,2506r,11l11771,2519r1,-1l11775,2522r,-15l11774,2504r-1,-12l11776,2493r-2,-23l11774,2451r-1,-21l11771,2413r-1,-20l11774,2384r5,20l11784,2416r3,3l11786,2411r1,-1l11789,2413r-1,-12l11791,2405r,-14l11791,2385r1,-4l11792,2379r1,8l11793,2386r1,-2l11792,2369r1,-8l11793,2360r1,3l11794,2361r,-6l11793,2345r1,-3l11793,2341r-1,-1l11792,2332r1,-9l11792,2319r1,-12l11792,2306r-1,3l11790,2302r1,l11791,2296r1,1l11790,2278r-3,-18l11785,2238r-1,-18l11784,2217r,-1l11789,2216r6,1l11793,2219r11,l11808,2217r15,1l11815,2214r5,-4l11819,2206r-1,-3l11808,2200r-3,-4l11799,2190r3,-6l11801,2180r-2,-5l11803,2170r-6,-4l11796,2165r-8,-1l11787,2162r-1,-1l11793,2158r,-2l11793,2153r-10,-3l11789,2147r-24,l11775,2140r5,-5l11772,2127r5,-10l11771,2111r-3,l11767,2110r-8,-4l11760,2095r8,-4l11779,2093r4,-3l11798,2091r3,-5l11807,2082r-2,-6l11788,2077r10,-5l11795,2071r-3,-1l11778,2071r2,-2l11788,2067r8,4l11795,2067r-1,-3l11786,2068r-11,-1l11773,2064r-6,-2l11779,2066r4,-6l11796,2063r-2,-3l11801,2050r-10,3l11790,2054r3,3l11786,2057r2,-3l11783,2053r-1,-2l11781,2050r-5,-4l11777,2045r1,l11788,2044r-1,-1l11787,2042r-10,l11777,2040r1,-2l11785,2037r-2,-3l11766,2029r-6,-9l11770,2015r-6,l11755,2015r,-1l11760,2009r-8,-11l11752,1990r,-2l11758,1987r-1,-2l11756,1984r-6,l11747,1981r3,-2l11748,1977r-5,-1l11733,1979r-4,-4l11737,1974r11,-1l11746,1970r11,l11754,1966r,-2l11745,1965r-1,-1l11744,1962r13,1l11754,1960r-9,-4l11748,1950r8,-4l11772,1946r3,-3l11768,1943r-10,l11761,1941r23,1l11800,1943r16,-7l11820,1934r-3,-8l11808,1926r-8,-1l11797,1924r11,l11808,1921r,-3l11792,1918r6,3l11782,1920r5,-1l11792,1917r16,l11812,1914r-21,2l11793,1913r-6,-14l11775,1886r-3,-5l11777,1880r4,-1l11770,1861r-4,-19l11760,1832r-5,-1l11750,1830r17,-2l11750,1828r,-3l11751,1823r9,l11761,1822r-1,l11756,1819r,-2l11755,1811r-2,-3l11752,1804r-14,-3l11745,1797r3,-1l11738,1795r,-1l11734,1793r6,-2l11743,1790r14,-2l11743,1785r1,-3l11744,1780r1,-3l11744,1775r-2,-5l11745,1766r,-3l11740,1762r1,-1l11741,1760r5,-1l11743,1755r-15,-4l11732,1748r7,l11749,1748r-2,-2l11750,1741r-17,3l11732,1742r5,-1l11749,1736r-11,-1l11737,1736r1,2l11727,1738r-5,-4l11740,1735r-2,-4l11728,1729r2,-3l11734,1722r-5,-2l11725,1721r-1,-2l11731,1719r3,-1l11744,1718r-3,-2l11751,1711r-11,l11734,1713r-12,-3l11725,1706r8,l11728,1709r7,1l11729,1704r-7,-4l11731,1693r-6,l11717,1694r-1,-2l11720,1690r-4,-4l11723,1685r1,1l11732,1686r-4,-3l11736,1681r9,-1l11733,1678r-5,2l11722,1678r-8,l11712,1677r4,-1l11709,1673r4,-1l11714,1671r9,1l11726,1669r-5,-4l11724,1661r-4,l11714,1661r,-1l11719,1654r-6,-7l11721,1640r-6,l11706,1640r,-1l11707,1637r-3,l11701,1636r,-15l11705,1622r5,l11717,1621r-6,-4l11711,1612r7,-3l11712,1608r-6,l11701,1608r,-5l11702,1602r2,l11708,1602r7,3l11714,1601r6,-3l11706,1599r-5,l11701,1594r4,-3l11715,1589r,-3l11715,1583r-13,-3l11706,1576r-2,l11702,1576r-1,l11701,1574r6,1l11714,1575r7,l11721,1573r-4,l11711,1574r-2,-1l11705,1573r-4,-1l11701,1535r5,-3l11711,1530r-6,-3l11703,1528r-1,l11701,1528r,-11l11703,1517r3,1l11711,1518r10,-2l11725,1507r-14,2l11713,1510r5,1l11716,1513r-7,l11706,1514r-5,l11701,1509r3,l11707,1508r,-1l11704,1506r-2,l11701,1506r,-4l11702,1501r,-1l11701,1499r,-20l11704,1479r3,-2l11709,1476r-3,l11703,1477r-2,l11701,1467r2,-2l11707,1462r-6,-2l11701,1446r5,l11706,1444r1,-2l11704,1442r-2,l11701,1442r,-17l11702,1423r-1,-3l11704,1419r-1,l11702,1418r-1,l11701,1409r,1l11703,1410r2,l11707,1407r-4,-3l11701,1402r,-18l11704,1383r3,-1l11707,1381r-3,l11702,1381r-1,l11701,1328r9,1l11717,1331r9,-1l11723,1323r18,-2l11752,1318r-2,-4l11755,1312r3,-3l11754,1309r-6,l11748,1308r9,-3l11745,1301r-1,-4l11743,1295r8,-3l11750,1290r-1,-2l11741,1286r-1,-3l11740,1280r7,-4l11746,1272r,-7l11736,1258r2,-6l11738,1250r5,l11743,1249r,-4l11728,1243r16,-3l11727,1236r13,-7l11740,1224r,-6l11741,1211r1,-7l11742,1199r-9,-5l11733,1188r6,-11l11733,1170r6,-13l11736,1145r7,-11l11742,1123r-17,-7l11728,1109r12,-6l11743,1101r-11,-1l11731,1098r5,-2l11736,1094r,-2l11729,1086r18,2l11749,1094r-3,5l11760,1088r2,-15l11763,1069r-13,1l11753,1067r19,-1l11758,1062r1,-2l11765,1041r-3,-16l11760,1023r4,-2l11762,1020r-2,-2l11740,1016r8,-3l11745,1012r-17,1l11728,1011r-7,-4l11731,1005r-8,-2l11723,1005r-1,1l11713,1005r2,-3l11723,1000r6,-3l11715,992r5,-4l11730,984r-6,l11718,983r2,-1l11721,980r12,1l11731,978r-21,1l11726,974r-9,-3l11716,971r-2,-2l11725,967r-8,-1l11710,966r-6,1l11701,967r,-4l11709,964r7,2l11722,963r-2,3l11723,967r8,l11727,965r11,-3l11732,960r-2,-1l11723,960r-1,-1l11721,957r6,-2l11728,954r,-1l11722,951r1,-2l11725,944r12,-5l11730,934r,1l11725,937r-1,l11717,934r10,-2l11730,927r,-1l11725,926r,-1l11725,924r7,l11730,922r-2,-2l11716,919r,-2l11725,916r1,-2l11727,913r-2,-2l11726,909r1,-1l11727,903r9,-1l11736,900r-4,1l11728,901r-1,-1l11730,896r-2,-4l11733,892r-1,2l11743,894r-6,-3l11741,886r-13,-1l11737,880r,-6l11719,872r11,l11735,871r,-2l11724,863r10,-10l11732,846r9,l11743,845r-1,-2l11723,839r-1,8l11712,845r,-4l11731,841r6,-3l11736,832r-8,-5l11744,823r-19,1l11731,819r-7,-1l11735,815r1,-7l11730,806r1,l11725,807r,-1l11736,801r2,-4l11734,797r-7,2l11726,797r11,-6l11734,785r-22,-4l11702,783r,1l11701,786r8,l11720,786r1,1l11707,789r-1,4l11701,796r,-18l11702,778r,-1l11701,777r,-14l11706,765r11,2l11728,768r-13,3l11707,776r17,-1l11745,774r-1,-4l11733,768r6,-6l11744,762r,1l11748,764r6,-5l11736,760r3,-3l11749,750r5,-8l11746,735r,6l11727,737r-7,1l11718,739r-1,1l11715,741r-12,2l11716,745r-1,1l11715,747r-7,l11710,748r1,2l11720,751r-1,2l11710,752r-1,1l11703,754r11,4l11709,759r2,1l11729,762r-16,1l11704,763r7,-4l11701,759r,-55l11708,705r4,-1l11723,704r-12,6l11725,717r3,-2l11727,713r11,1l11745,707r-18,-1l11729,701r-4,-1l11719,700r,-1l11703,699r3,3l11703,703r-1,l11701,703r,-5l11703,698r3,l11709,697r1,-2l11712,687r-11,3l11701,671r1,l11704,671r2,l11723,673r23,-1l11743,668r2,-4l11742,660r-9,l11732,659r-1,-1l11743,654r-16,1l11725,658r-1,4l11713,663r-6,l11701,663r,-3l11702,660r1,-1l11702,658r-1,-1l11701,635r4,2l11713,639r6,1l11722,638r8,-2l11723,637r-5,l11714,638r-7,-2l11707,633r-6,-2l11701,443r15,1l11707,447r-3,3l11711,450r5,l11714,452r,3l11711,457r-7,1l11701,462r20,-1l11718,465r-12,6l11717,481r,4l11718,484r-1,-2l11722,482r-9,9l11719,495r11,8l11723,503r-11,-4l11710,502r13,l11703,504r7,2l11717,505r5,l11725,507r-10,5l11718,517r3,6l11733,524r7,-1l11751,529r20,14l11782,542r-2,2l11775,544r-8,l11764,548r20,-1l11781,551r-10,2l11779,557r4,5l11770,567r15,-1l11790,558r6,-10l11797,540r1,-2l11791,537r2,-2l11795,533r7,-2l11803,529r1,-2l11798,525r1,-2l11799,516r9,-7l11805,502r,-2l11797,498r-1,-2l11791,486r11,-10l11798,465r,-2l11782,464r2,-2l11785,458r-4,-5l11790,451r-8,-1l11774,449r1,-2l11787,446r-7,4l11790,450r-4,-8l11801,436r-15,-4l11802,425r-18,-5l11782,416r,-1l11789,415r-1,-2l11783,406r6,-9l11790,388r,-2l11785,386r,-2l11785,383r6,-2l11790,381r,-2l11781,378r,-2l11781,374r6,-1l11786,371r,-1l11782,369r,-1l11779,361r9,-6l11788,349r,-3l11780,343r-1,-3l11778,339r7,l11784,337r,-2l11776,335r-2,-2l11782,326r-6,-9l11778,309r3,-8l11778,293r-1,-2l11770,288r-2,-2l11767,284r-3,-5l11764,276r1,-4l11769,267r6,-3l11775,263r-13,1l11765,261r15,-2l11767,257r9,-4l11772,252r-6,l11766,251r6,-4l11772,242r-5,-6l11773,236r9,l11783,235r-9,l11773,231r,-1l11773,223r12,-8l11790,210r1,-1l11784,208r1,-1l11785,206r15,l11795,204r-9,-4l11788,196r5,-5l11792,187r15,-2l11807,180r6,-4l11799,174r-7,-4l11794,169r20,2l11813,169r-2,-9l11810,152r1,-3l11827,150r-2,-4l11817,143r9,-2l11826,138r,-5l11821,129r6,-3l11829,124r7,-1l11837,121r12,-17l11858,86r8,-17l11869,63r5,-2l11873,58r-3,-8l11878,40r2,-7l11880,31r-5,-1l11875,28r,-5l11885,17r1,-5l11887,10r-5,-1l11882,8r,-3l11895,2,11882,e" filled="f" strokecolor="white" strokeweight="1pt">
                    <v:path arrowok="t" o:connecttype="custom" o:connectlocs="143,13085;269,13051;358,13023;487,13107;714,13100;854,13094;942,13074;917,13026;1004,13010;1154,13065;1203,13149;1495,13238;1537,13138;1986,13166;2321,13140;2737,13079;3257,13046;3968,12999;4423,13187;4613,13144;4808,13111;4941,13086;5029,13036;5159,13129;5427,13126;5576,13071;5687,13046;5686,12999;6264,13001;6596,13013;6729,13000;6939,13051;7245,13092;7584,13092;8074,13060;8352,13009;8587,12999;8904,13060;9501,13029;9815,13007;10021,13000;10307,13033;10612,13132;10669,13150;10728,13113;10843,13097;11002,13210;11107,13183;11221,13195;11206,13092;11275,13109;11406,13086;11588,13056;11762,12996;11783,12575;11793,12398;11709,12158;11701,11931;11762,11505;11732,11331;11745,11192;11781,11036;11772,10727" o:connectangles="0,0,0,0,0,0,0,0,0,0,0,0,0,0,0,0,0,0,0,0,0,0,0,0,0,0,0,0,0,0,0,0,0,0,0,0,0,0,0,0,0,0,0,0,0,0,0,0,0,0,0,0,0,0,0,0,0,0,0,0,0,0,0"/>
                  </v:shape>
                </v:group>
                <v:group id="Group 7906" o:spid="_x0000_s1884" style="position:absolute;left:7729;top:10151;width:5;height:2" coordorigin="7729,10151"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wUiMQAAADdAAAADwAAAGRycy9kb3ducmV2LnhtbERPyWrDMBC9B/oPYgK9&#10;JbJbGoIT2ZjQlh5CIQuU3gZrYhlbI2OptvP31aHQ4+Pt+2K2nRhp8I1jBek6AUFcOd1wreB6eVtt&#10;QfiArLFzTAru5KHIHxZ7zLSb+ETjOdQihrDPUIEJoc+k9JUhi37teuLI3dxgMUQ41FIPOMVw28mn&#10;JNlIiw3HBoM9HQxV7fnHKnifcCqf09fx2N4O9+/Ly+fXMSWlHpdzuQMRaA7/4j/3h1awTZO4P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wUiMQAAADdAAAA&#10;DwAAAAAAAAAAAAAAAACqAgAAZHJzL2Rvd25yZXYueG1sUEsFBgAAAAAEAAQA+gAAAJsDAAAAAA==&#10;">
                  <v:shape id="Freeform 7907" o:spid="_x0000_s1885" style="position:absolute;left:7729;top:10151;width:5;height:2;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zUsMA&#10;AADdAAAADwAAAGRycy9kb3ducmV2LnhtbESPQYvCMBSE78L+h/AEb5rWg5ZqFF2R3Zuoi3t9NM+2&#10;2ryUJtt2/70RBI/DzHzDLNe9qURLjSstK4gnEQjizOqScwU/5/04AeE8ssbKMin4Jwfr1cdgiam2&#10;HR+pPflcBAi7FBUU3teplC4ryKCb2Jo4eFfbGPRBNrnUDXYBbio5jaKZNFhyWCiwps+CsvvpzyiY&#10;T9vtZXf8RZ9029uXuR7udGmVGg37zQKEp96/w6/2t1aQxFEMzz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zUsMAAADdAAAADwAAAAAAAAAAAAAAAACYAgAAZHJzL2Rv&#10;d25yZXYueG1sUEsFBgAAAAAEAAQA9QAAAIgDAAAAAA==&#10;" path="m,l2,,3,,5,,3,,2,,,e" filled="f" strokecolor="white" strokeweight="1pt">
                    <v:path arrowok="t" o:connecttype="custom" o:connectlocs="0,20302;2,20302;3,20302;5,20302;5,20302;5,20302;3,20302;2,20302;0,20302" o:connectangles="0,0,0,0,0,0,0,0,0"/>
                  </v:shape>
                </v:group>
                <v:group id="Group 7908" o:spid="_x0000_s1886" style="position:absolute;left:7713;top:10136;width:20;height:13" coordorigin="7713,10136" coordsize="2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IvZMUAAADdAAAADwAAAGRycy9kb3ducmV2LnhtbESPQYvCMBSE74L/ITzB&#10;m6Z1UaQaRUQXD7JgFZa9PZpnW2xeShPb+u/NwsIeh5n5hllve1OJlhpXWlYQTyMQxJnVJecKbtfj&#10;ZAnCeWSNlWVS8CIH281wsMZE244v1KY+FwHCLkEFhfd1IqXLCjLoprYmDt7dNgZ9kE0udYNdgJtK&#10;zqJoIQ2WHBYKrGlfUPZIn0bBZ4fd7iM+tOfHff/6uc6/vs8xKTUe9bsVCE+9/w//tU9awTKOZ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yL2TFAAAA3QAA&#10;AA8AAAAAAAAAAAAAAAAAqgIAAGRycy9kb3ducmV2LnhtbFBLBQYAAAAABAAEAPoAAACcAwAAAAA=&#10;">
                  <v:shape id="Freeform 7909" o:spid="_x0000_s1887" style="position:absolute;left:7713;top:10136;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k+sMA&#10;AADdAAAADwAAAGRycy9kb3ducmV2LnhtbESPQYvCMBSE78L+h/AWvGmqQpFqKosgiLKH1eL5mbxt&#10;S5uX0kSt/94sLHgcZuYbZr0ZbCvu1PvasYLZNAFBrJ2puVRQnHeTJQgfkA22jknBkzxs8o/RGjPj&#10;HvxD91MoRYSwz1BBFUKXSel1RRb91HXE0ft1vcUQZV9K0+Mjwm0r50mSSos1x4UKO9pWpJvTzSpw&#10;+qLTJv1O7ZX88VBsw2LujFLjz+FrBSLQEN7h//beKFjOkgX8vYlPQO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Vk+sMAAADdAAAADwAAAAAAAAAAAAAAAACYAgAAZHJzL2Rv&#10;d25yZXYueG1sUEsFBgAAAAAEAAQA9QAAAIgDAAAAAA==&#10;" path="m,13l5,8,10,3,16,r,4l19,6r1,2l13,9,6,11,,13e" filled="f" strokecolor="white" strokeweight="1pt">
                    <v:path arrowok="t" o:connecttype="custom" o:connectlocs="0,10149;5,10144;10,10139;16,10136;16,10140;19,10142;20,10144;13,10145;6,10147;0,10149" o:connectangles="0,0,0,0,0,0,0,0,0,0"/>
                  </v:shape>
                </v:group>
                <v:group id="Group 7910" o:spid="_x0000_s1888" style="position:absolute;left:7785;top:10150;width:29;height:17" coordorigin="7785,10150" coordsize="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cSi8cAAADdAAAADwAAAGRycy9kb3ducmV2LnhtbESPT2vCQBTE7wW/w/IK&#10;3uom2oqkriKhSg9SMBFKb4/sMwlm34bsNn++fbdQ6HGYmd8w2/1oGtFT52rLCuJFBIK4sLrmUsE1&#10;Pz5tQDiPrLGxTAomcrDfzR62mGg78IX6zJciQNglqKDyvk2kdEVFBt3CtsTBu9nOoA+yK6XucAhw&#10;08hlFK2lwZrDQoUtpRUV9+zbKDgNOBxW8Vt/vt/S6St/+fg8x6TU/HE8vILwNPr/8F/7XSvYxNEz&#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cSi8cAAADd&#10;AAAADwAAAAAAAAAAAAAAAACqAgAAZHJzL2Rvd25yZXYueG1sUEsFBgAAAAAEAAQA+gAAAJ4DAAAA&#10;AA==&#10;">
                  <v:shape id="Freeform 7911" o:spid="_x0000_s1889" style="position:absolute;left:7785;top:10150;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wQkcQA&#10;AADdAAAADwAAAGRycy9kb3ducmV2LnhtbESPT2sCMRTE7wW/Q3iCt5rdghK3RhFB8FLEf8XjY/O6&#10;u3Tzsmyixm9vhEKPw8z8hpkvo23FjXrfONaQjzMQxKUzDVcaTsfNuwLhA7LB1jFpeJCH5WLwNsfC&#10;uDvv6XYIlUgQ9gVqqEPoCil9WZNFP3YdcfJ+XG8xJNlX0vR4T3Dbyo8sm0qLDaeFGjta11T+Hq5W&#10;w+R42anNOcf4Fa3aVdfLt5pttR4N4+oTRKAY/sN/7a3RoPJsAq836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8EJHEAAAA3QAAAA8AAAAAAAAAAAAAAAAAmAIAAGRycy9k&#10;b3ducmV2LnhtbFBLBQYAAAAABAAEAPUAAACJAwAAAAA=&#10;" path="m2,1l16,,29,,26,16,12,17,,16,2,1e" filled="f" strokecolor="white" strokeweight="1pt">
                    <v:path arrowok="t" o:connecttype="custom" o:connectlocs="2,10151;16,10150;29,10150;26,10166;12,10167;0,10166;2,10151" o:connectangles="0,0,0,0,0,0,0"/>
                  </v:shape>
                </v:group>
                <v:group id="Group 7912" o:spid="_x0000_s1890" style="position:absolute;left:1540;top:9977;width:54;height:38" coordorigin="1540,9977" coordsize="5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bJKWfFAAAA3QAA&#10;AA8AAAAAAAAAAAAAAAAAqgIAAGRycy9kb3ducmV2LnhtbFBLBQYAAAAABAAEAPoAAACcAwAAAAA=&#10;">
                  <v:shape id="Freeform 7913" o:spid="_x0000_s1891" style="position:absolute;left:1540;top:9977;width:54;height:38;visibility:visible;mso-wrap-style:square;v-text-anchor:top" coordsize="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4lcUA&#10;AADdAAAADwAAAGRycy9kb3ducmV2LnhtbESPT4vCMBTE74LfITxhb5rqQaUaZRX/saDLWi/eHs2z&#10;Ldu8lCZr67ffCILHYWZ+w8yXrSnFnWpXWFYwHEQgiFOrC84UXJJtfwrCeWSNpWVS8CAHy0W3M8dY&#10;24Z/6H72mQgQdjEqyL2vYildmpNBN7AVcfButjbog6wzqWtsAtyUchRFY2mw4LCQY0XrnNLf859R&#10;sPHu6Pbt1y6xTbKxq/HpOvompT567ecMhKfWv8Ov9kErmA6jCTzf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HiVxQAAAN0AAAAPAAAAAAAAAAAAAAAAAJgCAABkcnMv&#10;ZG93bnJldi54bWxQSwUGAAAAAAQABAD1AAAAigMAAAAA&#10;" path="m48,38l42,35r-7,1l29,33r1,l19,27r1,l18,26r3,-7l20,17,6,13,,,17,11,29,27r9,2l53,23,48,38e" filled="f" strokecolor="white" strokeweight="1pt">
                    <v:path arrowok="t" o:connecttype="custom" o:connectlocs="48,10015;42,10012;35,10013;29,10010;30,10010;19,10004;20,10004;18,10003;21,9996;20,9994;6,9990;0,9977;17,9988;29,10004;38,10006;53,10000;48,10015" o:connectangles="0,0,0,0,0,0,0,0,0,0,0,0,0,0,0,0,0"/>
                  </v:shape>
                </v:group>
                <v:group id="Group 7914" o:spid="_x0000_s1892" style="position:absolute;left:1603;top:9980;width:25;height:11" coordorigin="1603,9980" coordsize="2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oYjsQAAADdAAAA&#10;DwAAAAAAAAAAAAAAAACqAgAAZHJzL2Rvd25yZXYueG1sUEsFBgAAAAAEAAQA+gAAAJsDAAAAAA==&#10;">
                  <v:shape id="Freeform 7915" o:spid="_x0000_s1893" style="position:absolute;left:1603;top:998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T2MUA&#10;AADdAAAADwAAAGRycy9kb3ducmV2LnhtbESPwWrDMBBE74X+g9hCLyWW0oNJnMihFAoh9FI7hBwX&#10;a2OZWCtjqbHz91Wh0OMwM2+Y7W52vbjRGDrPGpaZAkHceNNxq+FYfyxWIEJENth7Jg13CrArHx+2&#10;WBg/8RfdqtiKBOFQoAYb41BIGRpLDkPmB+LkXfzoMCY5ttKMOCW46+WrUrl02HFasDjQu6XmWn07&#10;DVVT158v+Ynz4azs1N7dIcqT1s9P89sGRKQ5/of/2nujYbVUa/h9k5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hPYxQAAAN0AAAAPAAAAAAAAAAAAAAAAAJgCAABkcnMv&#10;ZG93bnJldi54bWxQSwUGAAAAAAQABAD1AAAAigMAAAAA&#10;" path="m24,11r-8,l8,10,,10,4,,19,r5,10l24,11e" filled="f" strokecolor="white" strokeweight="1pt">
                    <v:path arrowok="t" o:connecttype="custom" o:connectlocs="24,9991;16,9991;8,9990;0,9990;4,9980;19,9980;24,9990;24,9991" o:connectangles="0,0,0,0,0,0,0,0"/>
                  </v:shape>
                </v:group>
                <v:group id="Group 7916" o:spid="_x0000_s1894" style="position:absolute;left:1598;top:10005;width:45;height:17" coordorigin="1598,10005" coordsize="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O1glXCAAAA3QAAAA8A&#10;AAAAAAAAAAAAAAAAqgIAAGRycy9kb3ducmV2LnhtbFBLBQYAAAAABAAEAPoAAACZAwAAAAA=&#10;">
                  <v:shape id="Freeform 7917" o:spid="_x0000_s1895" style="position:absolute;left:1598;top:10005;width:45;height:17;visibility:visible;mso-wrap-style:square;v-text-anchor:top" coordsize="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VxjMQA&#10;AADdAAAADwAAAGRycy9kb3ducmV2LnhtbESPQWsCMRSE70L/Q3iF3jQbD0W2RhFpSw8iuNpDb4/N&#10;6+7i5iUkqab/3giFHoeZ+YZZrrMdxYVCHBxrULMKBHHrzMCdhtPxbboAEROywdExafilCOvVw2SJ&#10;tXFXPtClSZ0oEI41auhT8rWUse3JYpw5T1y8bxcspiJDJ03Aa4HbUc6r6llaHLgs9Ohp21N7bn6s&#10;ht37/tPHnTp9vW6b41xhDqPPWj895s0LiEQ5/Yf/2h9Gw0IpBfc35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cYzEAAAA3QAAAA8AAAAAAAAAAAAAAAAAmAIAAGRycy9k&#10;b3ducmV2LnhtbFBLBQYAAAAABAAEAPUAAACJAwAAAAA=&#10;" path="m,15l,6r16,6l14,,24,7r11,l45,12,25,16,8,17,,15e" filled="f" strokecolor="white" strokeweight="1pt">
                    <v:path arrowok="t" o:connecttype="custom" o:connectlocs="0,10020;0,10011;16,10017;14,10005;24,10012;35,10012;45,10017;25,10021;8,10022;0,10020" o:connectangles="0,0,0,0,0,0,0,0,0,0"/>
                  </v:shape>
                </v:group>
                <v:group id="Group 7918" o:spid="_x0000_s1896" style="position:absolute;left:1636;top:9975;width:49;height:25" coordorigin="1636,9975" coordsize="4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u5ucYAAADdAAAADwAAAGRycy9kb3ducmV2LnhtbESPT2vCQBTE74V+h+UV&#10;vNXNKhZJ3YhIKx6kUBXE2yP78gezb0N2m8Rv7xYKPQ4z8xtmtR5tI3rqfO1Yg5omIIhzZ2ouNZxP&#10;n69LED4gG2wck4Y7eVhnz08rTI0b+Jv6YyhFhLBPUUMVQptK6fOKLPqpa4mjV7jOYoiyK6XpcIhw&#10;28hZkrxJizXHhQpb2laU344/VsNuwGEzVx/94VZs79fT4utyUKT15GXcvIMINIb/8F97bzQslZ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K7m5xgAAAN0A&#10;AAAPAAAAAAAAAAAAAAAAAKoCAABkcnMvZG93bnJldi54bWxQSwUGAAAAAAQABAD6AAAAnQMAAAAA&#10;">
                  <v:shape id="Freeform 7919" o:spid="_x0000_s1897" style="position:absolute;left:1636;top:9975;width:49;height:25;visibility:visible;mso-wrap-style:square;v-text-anchor:top" coordsize="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VgMkA&#10;AADdAAAADwAAAGRycy9kb3ducmV2LnhtbESPQWvCQBSE7wX/w/IKvRTdpBZNU1ex1RJBPBil0Nsj&#10;+5oEs29Ddqtpf71bKPQ4zMw3zGzRm0acqXO1ZQXxKAJBXFhdc6ngeHgbJiCcR9bYWCYF3+RgMR/c&#10;zDDV9sJ7Oue+FAHCLkUFlfdtKqUrKjLoRrYlDt6n7Qz6ILtS6g4vAW4a+RBFE2mw5rBQYUuvFRWn&#10;/Mso+Ngmu/fVT3bvX7L1OOcnXj5OM6XubvvlMwhPvf8P/7U3WkESx2P4fROegJx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IVgMkAAADdAAAADwAAAAAAAAAAAAAAAACYAgAA&#10;ZHJzL2Rvd25yZXYueG1sUEsFBgAAAAAEAAQA9QAAAI4DAAAAAA==&#10;" path="m,21l7,10r13,5l35,14,37,,49,7,38,21,15,25,,21e" filled="f" strokecolor="white" strokeweight="1pt">
                    <v:path arrowok="t" o:connecttype="custom" o:connectlocs="0,9996;7,9985;20,9990;35,9989;37,9975;49,9982;38,9996;15,10000;0,9996" o:connectangles="0,0,0,0,0,0,0,0,0"/>
                  </v:shape>
                  <v:shape id="Picture 7920" o:spid="_x0000_s1898" type="#_x0000_t75" style="position:absolute;left:171;top:12986;width:2245;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2gTPFAAAA3QAAAA8AAABkcnMvZG93bnJldi54bWxEj0FrwkAUhO+C/2F5gjfdpASR6CraUvBW&#10;tAp6e2SfSTT7NmTXuP77bqHQ4zAz3zDLdTCN6KlztWUF6TQBQVxYXXOp4Pj9OZmDcB5ZY2OZFLzI&#10;wXo1HCwx1/bJe+oPvhQRwi5HBZX3bS6lKyoy6Ka2JY7e1XYGfZRdKXWHzwg3jXxLkpk0WHNcqLCl&#10;94qK++FhFLQf2as4bze72a2vZXZKw+Ur7JUaj8JmAcJT8P/hv/ZOK5inaQa/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9oEzxQAAAN0AAAAPAAAAAAAAAAAAAAAA&#10;AJ8CAABkcnMvZG93bnJldi54bWxQSwUGAAAAAAQABAD3AAAAkQMAAAAA&#10;">
                    <v:imagedata r:id="rId31" o:title=""/>
                  </v:shape>
                </v:group>
                <v:group id="Group 7921" o:spid="_x0000_s1899" style="position:absolute;left:5668;top:13100;width:4;height:31" coordorigin="5668,13100" coordsize="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IhzcYAAADdAAAADwAAAGRycy9kb3ducmV2LnhtbESPT2vCQBTE74V+h+UV&#10;equbbbFI6kZEWvEgQlUQb4/syx/Mvg3ZNYnf3hUKPQ4z8xtmvhhtI3rqfO1Yg5okIIhzZ2ouNRwP&#10;P28zED4gG2wck4YbeVhkz09zTI0b+Jf6fShFhLBPUUMVQptK6fOKLPqJa4mjV7jOYoiyK6XpcIhw&#10;28j3JPmUFmuOCxW2tKoov+yvVsN6wGH5ob777aVY3c6H6e60VaT168u4/AIRaAz/4b/2xmiYKTWF&#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wiHNxgAAAN0A&#10;AAAPAAAAAAAAAAAAAAAAAKoCAABkcnMvZG93bnJldi54bWxQSwUGAAAAAAQABAD6AAAAnQMAAAAA&#10;">
                  <v:shape id="Freeform 7922" o:spid="_x0000_s1900" style="position:absolute;left:5668;top:13100;width:4;height:31;visibility:visible;mso-wrap-style:square;v-text-anchor:top" coordsize="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uz8cA&#10;AADdAAAADwAAAGRycy9kb3ducmV2LnhtbESPQWvCQBSE7wX/w/KEXkrdpEWRmFVUkErBg7YXb4/d&#10;ZxLNvg3ZNcb++m5B6HGYmW+YfNHbWnTU+sqxgnSUgCDWzlRcKPj+2rxOQfiAbLB2TAru5GExHzzl&#10;mBl34z11h1CICGGfoYIyhCaT0uuSLPqRa4ijd3KtxRBlW0jT4i3CbS3fkmQiLVYcF0psaF2Svhyu&#10;VoH+XK728rh9L160H+/c/Sf5uJyVeh72yxmIQH34Dz/aW6NgmqYT+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4rs/HAAAA3QAAAA8AAAAAAAAAAAAAAAAAmAIAAGRy&#10;cy9kb3ducmV2LnhtbFBLBQYAAAAABAAEAPUAAACMAwAAAAA=&#10;" path="m,30l,20,,10,,,3,1r,14l3,30r-1,l1,30,,30e" filled="f" strokecolor="white" strokeweight="1pt">
                    <v:path arrowok="t" o:connecttype="custom" o:connectlocs="0,13130;0,13120;0,13110;0,13100;3,13101;3,13115;3,13130;2,13130;1,13130;0,13130" o:connectangles="0,0,0,0,0,0,0,0,0,0"/>
                  </v:shape>
                </v:group>
                <v:group id="Group 7923" o:spid="_x0000_s1901" style="position:absolute;left:5668;top:13065;width:6;height:35" coordorigin="5668,13065" coordsize="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waIcYAAADdAAAADwAAAGRycy9kb3ducmV2LnhtbESPT2vCQBTE7wW/w/IK&#10;3upmFaukriJSxYMI/oHS2yP7TILZtyG7TeK37xaEHoeZ+Q2zWPW2Ei01vnSsQY0SEMSZMyXnGq6X&#10;7dschA/IBivHpOFBHlbLwcsCU+M6PlF7DrmIEPYpaihCqFMpfVaQRT9yNXH0bq6xGKJscmka7CLc&#10;VnKcJO/SYslxocCaNgVl9/OP1bDrsFtP1Gd7uN82j+/L9Ph1UKT18LVff4AI1If/8LO9NxrmSs3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XBohxgAAAN0A&#10;AAAPAAAAAAAAAAAAAAAAAKoCAABkcnMvZG93bnJldi54bWxQSwUGAAAAAAQABAD6AAAAnQMAAAAA&#10;">
                  <v:shape id="Freeform 7924" o:spid="_x0000_s1902" style="position:absolute;left:5668;top:13065;width:6;height:35;visibility:visible;mso-wrap-style:square;v-text-anchor:top" coordsize="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mKcMA&#10;AADdAAAADwAAAGRycy9kb3ducmV2LnhtbERPz2vCMBS+D/wfwhO8zbSDDalGEXHgwB2mPejt0bw2&#10;xeYlNlG7/fXLYbDjx/d7sRpsJ+7Uh9axgnyagSCunG65UVAe359nIEJE1tg5JgXfFGC1HD0tsNDu&#10;wV90P8RGpBAOBSowMfpCylAZshimzhMnrna9xZhg30jd4yOF206+ZNmbtNhyajDoaWOouhxuVoG3&#10;+896OL1ejb98lLouz9ufq1dqMh7WcxCRhvgv/nPvtIJZnqe56U1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dmKcMAAADdAAAADwAAAAAAAAAAAAAAAACYAgAAZHJzL2Rv&#10;d25yZXYueG1sUEsFBgAAAAAEAAQA9QAAAIgDAAAAAA==&#10;" path="m5,31l1,35,1,15,,,1,1r1,l3,1r,12l5,17r,11l5,31e" filled="f" strokecolor="white" strokeweight="1pt">
                    <v:path arrowok="t" o:connecttype="custom" o:connectlocs="5,13096;1,13100;1,13080;0,13065;1,13066;2,13066;3,13066;3,13078;5,13082;5,13093;5,13096" o:connectangles="0,0,0,0,0,0,0,0,0,0,0"/>
                  </v:shape>
                </v:group>
                <v:group id="Group 7925" o:spid="_x0000_s1903" style="position:absolute;left:5602;top:13041;width:7;height:37" coordorigin="5602,13041" coordsize="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8ryMYAAADdAAAADwAAAGRycy9kb3ducmV2LnhtbESPT2vCQBTE7wW/w/IE&#10;b3WzSotNXUVExYMU/AOlt0f2mQSzb0N2TeK37xYKHoeZ+Q0zX/a2Ei01vnSsQY0TEMSZMyXnGi7n&#10;7esMhA/IBivHpOFBHpaLwcscU+M6PlJ7CrmIEPYpaihCqFMpfVaQRT92NXH0rq6xGKJscmka7CLc&#10;VnKSJO/SYslxocCa1gVlt9Pdath12K2matMebtf14+f89vV9UKT1aNivPkEE6sMz/N/eGw0zpT7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yvIxgAAAN0A&#10;AAAPAAAAAAAAAAAAAAAAAKoCAABkcnMvZG93bnJldi54bWxQSwUGAAAAAAQABAD6AAAAnQMAAAAA&#10;">
                  <v:shape id="Freeform 7926" o:spid="_x0000_s1904" style="position:absolute;left:5602;top:13041;width:7;height:37;visibility:visible;mso-wrap-style:square;v-text-anchor:top" coordsize="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QsncEA&#10;AADdAAAADwAAAGRycy9kb3ducmV2LnhtbERPPW/CMBDdK/U/WFeJrTgwIJRiEK1U1LIRqsyn+IiT&#10;xucQHxD+PR4qdXx636vN6Dt1pSE2gQ3Mphko4irYhmsDP8fP1yWoKMgWu8Bk4E4RNuvnpxXmNtz4&#10;QNdCapVCOOZowIn0udaxcuQxTkNPnLhTGDxKgkOt7YC3FO47Pc+yhfbYcGpw2NOHo+q3uHgDku2+&#10;2/P2vTyWe3c6l9JSMbbGTF7G7RsooVH+xX/uL2tgOZun/elNegJ6/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ELJ3BAAAA3QAAAA8AAAAAAAAAAAAAAAAAmAIAAGRycy9kb3du&#10;cmV2LnhtbFBLBQYAAAAABAAEAPUAAACGAwAAAAA=&#10;" path="m4,8r,8l7,13,6,28,1,37,3,10,,8,,,5,,4,8e" filled="f" strokecolor="white" strokeweight="1pt">
                    <v:path arrowok="t" o:connecttype="custom" o:connectlocs="4,13049;4,13057;7,13054;6,13069;1,13078;3,13051;0,13049;0,13041;5,13041;4,13049" o:connectangles="0,0,0,0,0,0,0,0,0,0"/>
                  </v:shape>
                </v:group>
                <v:group id="Group 7927" o:spid="_x0000_s1905" style="position:absolute;left:9303;top:13044;width:16;height:25" coordorigin="9303,13044" coordsize="1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Xtc8YAAADdAAAADwAAAGRycy9kb3ducmV2LnhtbESPT2vCQBTE74V+h+UV&#10;vNXNKhZJ3YhIKx6kUBXE2yP78gezb0N2m8Rv7xYKPQ4z8xtmtR5tI3rqfO1Yg5omIIhzZ2ouNZxP&#10;n69LED4gG2wck4Y7eVhnz08rTI0b+Jv6YyhFhLBPUUMVQptK6fOKLPqpa4mjV7jOYoiyK6XpcIhw&#10;28hZkrxJizXHhQpb2laU344/VsNuwGEzVx/94VZs79fT4utyUKT15GXcvIMINIb/8F97bzQs1Uz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le1zxgAAAN0A&#10;AAAPAAAAAAAAAAAAAAAAAKoCAABkcnMvZG93bnJldi54bWxQSwUGAAAAAAQABAD6AAAAnQMAAAAA&#10;">
                  <v:shape id="Freeform 7928" o:spid="_x0000_s1906" style="position:absolute;left:9303;top:13044;width:16;height:25;visibility:visible;mso-wrap-style:square;v-text-anchor:top" coordsize="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bJ8UA&#10;AADdAAAADwAAAGRycy9kb3ducmV2LnhtbESPQUvDQBSE74L/YXlCL9JukoOUtNuiBaFeikYRj4/s&#10;6yY0+zZmn2n677uC4HGYmW+Y9XbynRppiG1gA/kiA0VcB9uyM/Dx/jxfgoqCbLELTAYuFGG7ub1Z&#10;Y2nDmd9orMSpBOFYooFGpC+1jnVDHuMi9MTJO4bBoyQ5OG0HPCe473SRZQ/aY8tpocGedg3Vp+rH&#10;G7C53E8Hfv3MSPYvX0+V232PzpjZ3fS4AiU0yX/4r723BpZ5UcDvm/QE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JsnxQAAAN0AAAAPAAAAAAAAAAAAAAAAAJgCAABkcnMv&#10;ZG93bnJldi54bWxQSwUGAAAAAAQABAD1AAAAigMAAAAA&#10;" path="m,23l1,19,2,14,,13,5,,7,9r8,l12,24r-5,l1,22,,23e" filled="f" strokecolor="white" strokeweight="1pt">
                    <v:path arrowok="t" o:connecttype="custom" o:connectlocs="0,13067;1,13063;2,13058;0,13057;5,13044;7,13053;15,13053;12,13068;7,13068;1,13066;0,13067" o:connectangles="0,0,0,0,0,0,0,0,0,0,0"/>
                  </v:shape>
                </v:group>
                <v:group id="Group 7929" o:spid="_x0000_s1907" style="position:absolute;left:9318;top:13037;width:12;height:27" coordorigin="9318,13037"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vWn8cAAADdAAAADwAAAGRycy9kb3ducmV2LnhtbESPT2vCQBTE74V+h+UV&#10;vNVNlJYQXUVEi4cg1BSKt0f2mQSzb0N2mz/fvisUehxm5jfMejuaRvTUudqygngegSAurK65VPCV&#10;H18TEM4ja2wsk4KJHGw3z09rTLUd+JP6iy9FgLBLUUHlfZtK6YqKDLq5bYmDd7OdQR9kV0rd4RDg&#10;ppGLKHqXBmsOCxW2tK+ouF9+jIKPAYfdMj702f22n6752/k7i0mp2cu4W4HwNPr/8F/7pBUk8WI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QvWn8cAAADd&#10;AAAADwAAAAAAAAAAAAAAAACqAgAAZHJzL2Rvd25yZXYueG1sUEsFBgAAAAAEAAQA+gAAAJ4DAAAA&#10;AA==&#10;">
                  <v:shape id="Freeform 7930" o:spid="_x0000_s1908" style="position:absolute;left:9318;top:13037;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KkcUA&#10;AADdAAAADwAAAGRycy9kb3ducmV2LnhtbESPwWrDMBBE74X+g9hCb43sEIJxo5i6JSGHUIiTD1is&#10;rWVqrVxLtd2/jwKFHIeZecNsitl2YqTBt44VpIsEBHHtdMuNgst595KB8AFZY+eYFPyRh2L7+LDB&#10;XLuJTzRWoRERwj5HBSaEPpfS14Ys+oXriaP35QaLIcqhkXrAKcJtJ5dJspYWW44LBnt6N1R/V79W&#10;QblOs59pZT9meTD7S3k8jvRZK/X8NL+9ggg0h3v4v33QCrJ0uYLbm/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4qRxQAAAN0AAAAPAAAAAAAAAAAAAAAAAJgCAABkcnMv&#10;ZG93bnJldi54bWxQSwUGAAAAAAQABAD1AAAAigMAAAAA&#10;" path="m10,26r-6,l4,11,,6,1,,4,1r,5l5,16r7,-6l10,26e" filled="f" strokecolor="white" strokeweight="1pt">
                    <v:path arrowok="t" o:connecttype="custom" o:connectlocs="10,13063;4,13063;4,13048;0,13043;1,13037;4,13038;4,13043;5,13053;12,13047;10,13063" o:connectangles="0,0,0,0,0,0,0,0,0,0"/>
                  </v:shape>
                </v:group>
                <v:group id="Group 7931" o:spid="_x0000_s1909" style="position:absolute;left:9338;top:13047;width:12;height:17" coordorigin="9338,13047" coordsize="1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7rcMYAAADdAAAADwAAAGRycy9kb3ducmV2LnhtbESPQWvCQBSE74X+h+UV&#10;vNVNlJSQuoqISg+hUFMovT2yzySYfRuyaxL/fbcgeBxm5htmtZlMKwbqXWNZQTyPQBCXVjdcKfgu&#10;Dq8pCOeRNbaWScGNHGzWz08rzLQd+YuGk69EgLDLUEHtfZdJ6cqaDLq57YiDd7a9QR9kX0nd4xjg&#10;ppWLKHqTBhsOCzV2tKupvJyuRsFxxHG7jPdDfjnvbr9F8vmTx6TU7GXavoPwNPlH+N7+0ArSeJH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rutwxgAAAN0A&#10;AAAPAAAAAAAAAAAAAAAAAKoCAABkcnMvZG93bnJldi54bWxQSwUGAAAAAAQABAD6AAAAnQMAAAAA&#10;">
                  <v:shape id="Freeform 7932" o:spid="_x0000_s1910" style="position:absolute;left:9338;top:13047;width:12;height:17;visibility:visible;mso-wrap-style:square;v-text-anchor:top" coordsize="1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GfcQA&#10;AADdAAAADwAAAGRycy9kb3ducmV2LnhtbESPQYvCMBSE74L/ITzBm031IFKNsqyu9OJB7cXbo3nb&#10;dtu8lCar8d9vFgSPw8x8w2x2wXTiToNrLCuYJykI4tLqhisFxfVrtgLhPLLGzjIpeJKD3XY82mCm&#10;7YPPdL/4SkQIuwwV1N73mZSurMmgS2xPHL1vOxj0UQ6V1AM+Itx0cpGmS2mw4bhQY0+fNZXt5dco&#10;OB1z09pwOnZFaH/2tyI/pH2u1HQSPtYgPAX/Dr/auVawmi+W8P8mP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xn3EAAAA3QAAAA8AAAAAAAAAAAAAAAAAmAIAAGRycy9k&#10;b3ducmV2LnhtbFBLBQYAAAAABAAEAPUAAACJAwAAAAA=&#10;" path="m,17l,2,9,r2,7l7,16,1,15,,17e" filled="f" strokecolor="white" strokeweight="1pt">
                    <v:path arrowok="t" o:connecttype="custom" o:connectlocs="0,13064;0,13049;9,13047;11,13054;7,13063;1,13062;0,13064" o:connectangles="0,0,0,0,0,0,0"/>
                  </v:shape>
                </v:group>
                <v:group id="Group 7933" o:spid="_x0000_s1911" style="position:absolute;left:9384;top:13045;width:12;height:27" coordorigin="9384,13045"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DQnMYAAADdAAAADwAAAGRycy9kb3ducmV2LnhtbESPS4vCQBCE78L+h6EX&#10;9qaTuPggOorI7uJBBB8g3ppMmwQzPSEzm8R/7wiCx6KqvqLmy86UoqHaFZYVxIMIBHFqdcGZgtPx&#10;tz8F4TyyxtIyKbiTg+XiozfHRNuW99QcfCYChF2CCnLvq0RKl+Zk0A1sRRy8q60N+iDrTOoa2wA3&#10;pRxG0VgaLDgs5FjROqf0dvg3Cv5abFff8U+zvV3X98txtDtvY1Lq67NbzUB46vw7/GpvtIJpPJz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MNCcxgAAAN0A&#10;AAAPAAAAAAAAAAAAAAAAAKoCAABkcnMvZG93bnJldi54bWxQSwUGAAAAAAQABAD6AAAAnQMAAAAA&#10;">
                  <v:shape id="Freeform 7934" o:spid="_x0000_s1912" style="position:absolute;left:9384;top:13045;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AlMEA&#10;AADdAAAADwAAAGRycy9kb3ducmV2LnhtbERPy4rCMBTdC/MP4Q6407QiUjpG0RHFhQg+PuDS3GmK&#10;zU2niW3n7ycLweXhvJfrwdaio9ZXjhWk0wQEceF0xaWC+20/yUD4gKyxdkwK/sjDevUxWmKuXc8X&#10;6q6hFDGEfY4KTAhNLqUvDFn0U9cQR+7HtRZDhG0pdYt9DLe1nCXJQlqsODYYbOjbUPG4Pq2C7SLN&#10;fvu53Q3yaA737enU0blQavw5bL5ABBrCW/xyH7WCLJ3Fu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gJTBAAAA3QAAAA8AAAAAAAAAAAAAAAAAmAIAAGRycy9kb3du&#10;cmV2LnhtbFBLBQYAAAAABAAEAPUAAACGAwAAAAA=&#10;" path="m,16l3,,5,4r7,3l11,18,4,27,,16e" filled="f" strokecolor="white" strokeweight="1pt">
                    <v:path arrowok="t" o:connecttype="custom" o:connectlocs="0,13061;3,13045;5,13049;12,13052;11,13063;4,13072;0,13061" o:connectangles="0,0,0,0,0,0,0"/>
                  </v:shape>
                </v:group>
                <v:group id="Group 7935" o:spid="_x0000_s1913" style="position:absolute;left:9608;top:12997;width:14;height:15" coordorigin="9608,12997" coordsize="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PhdcUAAADdAAAADwAAAGRycy9kb3ducmV2LnhtbESPQYvCMBSE78L+h/CE&#10;vWlaF8WtRhFZlz2IoC6It0fzbIvNS2liW/+9EQSPw8x8w8yXnSlFQ7UrLCuIhxEI4tTqgjMF/8fN&#10;YArCeWSNpWVScCcHy8VHb46Jti3vqTn4TAQIuwQV5N5XiZQuzcmgG9qKOHgXWxv0QdaZ1DW2AW5K&#10;OYqiiTRYcFjIsaJ1Tun1cDMKfltsV1/xT7O9Xtb383G8O21jUuqz361mIDx1/h1+tf+0gmk8+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j4XXFAAAA3QAA&#10;AA8AAAAAAAAAAAAAAAAAqgIAAGRycy9kb3ducmV2LnhtbFBLBQYAAAAABAAEAPoAAACcAwAAAAA=&#10;">
                  <v:shape id="Freeform 7936" o:spid="_x0000_s1914" style="position:absolute;left:9608;top:12997;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8cQA&#10;AADdAAAADwAAAGRycy9kb3ducmV2LnhtbERPXWvCMBR9H+w/hDvwbaZOJqWalrEhyGBg3UB9uzTX&#10;ttjclCRq3a83D4KPh/O9KAbTiTM531pWMBknIIgrq1uuFfz9Ll9TED4ga+wsk4IreSjy56cFZtpe&#10;uKTzJtQihrDPUEETQp9J6auGDPqx7Ykjd7DOYIjQ1VI7vMRw08m3JJlJgy3HhgZ7+myoOm5ORsGX&#10;1Lttv/v/KdO123+/H9tylV6VGr0MH3MQgYbwEN/dK60gnUzj/vgmPgG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vvHEAAAA3QAAAA8AAAAAAAAAAAAAAAAAmAIAAGRycy9k&#10;b3ducmV2LnhtbFBLBQYAAAAABAAEAPUAAACJAwAAAAA=&#10;" path="m,15l,,11,4r2,6l8,14,1,12,,15e" filled="f" strokecolor="white" strokeweight="1pt">
                    <v:path arrowok="t" o:connecttype="custom" o:connectlocs="0,13012;0,12997;11,13001;13,13007;8,13011;1,13009;0,13012" o:connectangles="0,0,0,0,0,0,0"/>
                  </v:shape>
                </v:group>
                <v:group id="Group 7937" o:spid="_x0000_s1915" style="position:absolute;left:9688;top:13006;width:14;height:35" coordorigin="9688,13006" coordsize="1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0x7rsUAAADdAAAADwAAAGRycy9kb3ducmV2LnhtbESPQWvCQBSE7wX/w/IE&#10;b3WzlRaJriJixYMUqoJ4e2SfSTD7NmTXJP77bkHwOMzMN8x82dtKtNT40rEGNU5AEGfOlJxrOB2/&#10;36cgfEA2WDkmDQ/ysFwM3uaYGtfxL7WHkIsIYZ+ihiKEOpXSZwVZ9GNXE0fv6hqLIcoml6bBLsJt&#10;JT+S5EtaLDkuFFjTuqDsdrhbDdsOu9VEbdr97bp+XI6fP+e9Iq1Hw341AxGoD6/ws70zGqZqo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Me67FAAAA3QAA&#10;AA8AAAAAAAAAAAAAAAAAqgIAAGRycy9kb3ducmV2LnhtbFBLBQYAAAAABAAEAPoAAACcAwAAAAA=&#10;">
                  <v:shape id="Freeform 7938" o:spid="_x0000_s1916" style="position:absolute;left:9688;top:13006;width:14;height:35;visibility:visible;mso-wrap-style:square;v-text-anchor:top" coordsize="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NsYA&#10;AADdAAAADwAAAGRycy9kb3ducmV2LnhtbESPQWsCMRSE7wX/Q3iCt5pVwdrVKLUieLCC2vb82Dx3&#10;V5OXZRPd9d8bodDjMDPfMLNFa424Ue1LxwoG/QQEceZ0ybmC7+P6dQLCB2SNxjEpuJOHxbzzMsNU&#10;u4b3dDuEXEQI+xQVFCFUqZQ+K8ii77uKOHonV1sMUda51DU2EW6NHCbJWFosOS4UWNFnQdnlcLUK&#10;yuXP7vx7Wr6/jb9Mo3f6vDXVSqlet/2YggjUhv/wX3ujFUwGoyE838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x/NsYAAADdAAAADwAAAAAAAAAAAAAAAACYAgAAZHJz&#10;L2Rvd25yZXYueG1sUEsFBgAAAAAEAAQA9QAAAIsDAAAAAA==&#10;" path="m13,25l9,23,7,26r,9l3,30,,25,1,10r3,l6,6,7,r3,5l14,9,13,25e" filled="f" strokecolor="white" strokeweight="1pt">
                    <v:path arrowok="t" o:connecttype="custom" o:connectlocs="13,13031;9,13029;7,13032;7,13041;3,13036;0,13031;1,13016;4,13016;6,13012;7,13006;10,13011;14,13015;13,13031" o:connectangles="0,0,0,0,0,0,0,0,0,0,0,0,0"/>
                  </v:shape>
                </v:group>
                <v:group id="Group 7939" o:spid="_x0000_s1917" style="position:absolute;left:9707;top:13001;width:6;height:31" coordorigin="9707,13001" coordsize="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JAQsUAAADdAAAADwAAAGRycy9kb3ducmV2LnhtbESPQYvCMBSE7wv+h/AE&#10;b2vaLS5SjSLiigcRVgXx9miebbF5KU1s6783wsIeh5n5hpkve1OJlhpXWlYQjyMQxJnVJecKzqef&#10;zykI55E1VpZJwZMcLBeDjzmm2nb8S+3R5yJA2KWooPC+TqV0WUEG3djWxMG72cagD7LJpW6wC3BT&#10;ya8o+pYGSw4LBda0Lii7Hx9GwbbDbpXEm3Z/v62f19PkcNnHpNRo2K9mIDz1/j/8195pBdM4Se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SQELFAAAA3QAA&#10;AA8AAAAAAAAAAAAAAAAAqgIAAGRycy9kb3ducmV2LnhtbFBLBQYAAAAABAAEAPoAAACcAwAAAAA=&#10;">
                  <v:shape id="Freeform 7940" o:spid="_x0000_s1918" style="position:absolute;left:9707;top:13001;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0U8YA&#10;AADdAAAADwAAAGRycy9kb3ducmV2LnhtbESPS2/CMBCE70j9D9ZW6q1x0lJAIQb1oQJHXhduq3jz&#10;UOJ1FLsQ+utxpUocRzPzjSZbDqYVZ+pdbVlBEsUgiHOray4VHA/fzzMQziNrbC2Tgis5WC4eRhmm&#10;2l54R+e9L0WAsEtRQeV9l0rp8ooMush2xMErbG/QB9mXUvd4CXDTypc4nkiDNYeFCjv6rChv9j9G&#10;wdv0Ora+OBW6XiWrZrv+Sj7cr1JPj8P7HISnwd/D/+2NVjBLXsfw9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G0U8YAAADdAAAADwAAAAAAAAAAAAAAAACYAgAAZHJz&#10;L2Rvd25yZXYueG1sUEsFBgAAAAAEAAQA9QAAAIsDAAAAAA==&#10;" path="m,l2,10r2,8l5,30,,25,,5,,e" filled="f" strokecolor="white" strokeweight="1pt">
                    <v:path arrowok="t" o:connecttype="custom" o:connectlocs="0,13001;2,13011;4,13019;5,13031;0,13026;0,13006;0,13001" o:connectangles="0,0,0,0,0,0,0"/>
                  </v:shape>
                </v:group>
                <v:group id="Group 7941" o:spid="_x0000_s1919" style="position:absolute;left:9758;top:13003;width:11;height:28" coordorigin="9758,13003" coordsize="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d9rcUAAADdAAAADwAAAGRycy9kb3ducmV2LnhtbESPQYvCMBSE74L/ITzB&#10;m6ZVXKQaRURlD7KwdWHx9miebbF5KU1s67/fLAgeh5n5hllve1OJlhpXWlYQTyMQxJnVJecKfi7H&#10;yRKE88gaK8uk4EkOtpvhYI2Jth1/U5v6XAQIuwQVFN7XiZQuK8igm9qaOHg32xj0QTa51A12AW4q&#10;OYuiD2mw5LBQYE37grJ7+jAKTh12u3l8aM/32/55vSy+fs8xKTUe9bsVCE+9f4df7U+tYBnPF/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3fa3FAAAA3QAA&#10;AA8AAAAAAAAAAAAAAAAAqgIAAGRycy9kb3ducmV2LnhtbFBLBQYAAAAABAAEAPoAAACcAwAAAAA=&#10;">
                  <v:shape id="Freeform 7942" o:spid="_x0000_s1920" style="position:absolute;left:9758;top:13003;width:11;height:28;visibility:visible;mso-wrap-style:square;v-text-anchor:top" coordsize="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ZIsMA&#10;AADdAAAADwAAAGRycy9kb3ducmV2LnhtbESPS4vCQBCE7wv+h6GFva2TKIQQHUUFQfDiY2GvTabz&#10;wExPzIxJ9t/vLAgei6r6ilptRtOInjpXW1YQzyIQxLnVNZcKvm+HrxSE88gaG8uk4JccbNaTjxVm&#10;2g58of7qSxEg7DJUUHnfZlK6vCKDbmZb4uAVtjPog+xKqTscAtw0ch5FiTRYc1iosKV9Rfn9+jQK&#10;+DQ0xTHuf5L0bFp5Lh67A6FSn9NxuwThafTv8Kt91ArSeJHA/5v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ZIsMAAADdAAAADwAAAAAAAAAAAAAAAACYAgAAZHJzL2Rv&#10;d25yZXYueG1sUEsFBgAAAAAEAAQA9QAAAIgDAAAAAA==&#10;" path="m5,26l2,27,1,11,3,2,6,r5,1l9,6,,20r5,6e" filled="f" strokecolor="white" strokeweight="1pt">
                    <v:path arrowok="t" o:connecttype="custom" o:connectlocs="5,13029;2,13030;1,13014;3,13005;6,13003;11,13004;9,13009;0,13023;5,13029" o:connectangles="0,0,0,0,0,0,0,0,0"/>
                  </v:shape>
                </v:group>
                <v:group id="Group 7943" o:spid="_x0000_s1921" style="position:absolute;left:9770;top:13005;width:29;height:15" coordorigin="9770,13005" coordsize="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GQccAAADdAAAADwAAAGRycy9kb3ducmV2LnhtbESPQWvCQBSE7wX/w/KE&#10;3uomSltJ3YQgtvQgQlWQ3h7ZZxKSfRuy2yT++25B6HGYmW+YTTaZVgzUu9qygngRgSAurK65VHA+&#10;vT+tQTiPrLG1TApu5CBLZw8bTLQd+YuGoy9FgLBLUEHlfZdI6YqKDLqF7YiDd7W9QR9kX0rd4xjg&#10;ppXLKHqRBmsOCxV2tK2oaI4/RsHHiGO+infDvrlub9+n58NlH5NSj/MpfwPhafL/4Xv7UytYx6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lGQccAAADd&#10;AAAADwAAAAAAAAAAAAAAAACqAgAAZHJzL2Rvd25yZXYueG1sUEsFBgAAAAAEAAQA+gAAAJ4DAAAA&#10;AA==&#10;">
                  <v:shape id="Freeform 7944" o:spid="_x0000_s1922" style="position:absolute;left:9770;top:13005;width:29;height:15;visibility:visible;mso-wrap-style:square;v-text-anchor:top" coordsize="2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s4cAA&#10;AADdAAAADwAAAGRycy9kb3ducmV2LnhtbERPTWsCMRC9F/ofwhR6q4kKRbZGEUHpoS1UPXgcNtNN&#10;cDMJSarpv28OhR4f73u5rn4UV0rZBdYwnSgQxH0wjgcNp+PuaQEiF2SDY2DS8EMZ1qv7uyV2Jtz4&#10;k66HMogWwrlDDbaU2EmZe0se8yRE4sZ9heSxNJgGaRLeWrgf5UypZ+nRcWuwGGlrqb8cvr2G/c7N&#10;cZveEsfq6F192LOKVevHh7p5AVGoln/xn/vVaFhM521ue9Oe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Us4cAAAADdAAAADwAAAAAAAAAAAAAAAACYAgAAZHJzL2Rvd25y&#10;ZXYueG1sUEsFBgAAAAAEAAQA9QAAAIUDAAAAAA==&#10;" path="m1,14l,3,6,9,6,,18,,28,3,16,2,14,13,1,14e" filled="f" strokecolor="white" strokeweight="1pt">
                    <v:path arrowok="t" o:connecttype="custom" o:connectlocs="1,13019;0,13008;6,13014;6,13005;18,13005;28,13008;16,13007;14,13018;1,13019" o:connectangles="0,0,0,0,0,0,0,0,0"/>
                  </v:shape>
                </v:group>
                <v:group id="Group 7945" o:spid="_x0000_s1923" style="position:absolute;left:9784;top:13019;width:15;height:12" coordorigin="9784,13019" coordsize="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p3qMcAAADdAAAADwAAAGRycy9kb3ducmV2LnhtbESPQWvCQBSE7wX/w/IK&#10;3ppNlJaYZhWRKh5CoSqU3h7ZZxLMvg3ZbRL/fbdQ6HGYmW+YfDOZVgzUu8aygiSKQRCXVjdcKbic&#10;908pCOeRNbaWScGdHGzWs4ccM21H/qDh5CsRIOwyVFB732VSurImgy6yHXHwrrY36IPsK6l7HAPc&#10;tHIRxy/SYMNhocaOdjWVt9O3UXAYcdwuk7ehuF1396/z8/tnkZBS88dp+wrC0+T/w3/to1aQJss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p3qMcAAADd&#10;AAAADwAAAAAAAAAAAAAAAACqAgAAZHJzL2Rvd25yZXYueG1sUEsFBgAAAAAEAAQA+gAAAJ4DAAAA&#10;AA==&#10;">
                  <v:shape id="Freeform 7946" o:spid="_x0000_s1924" style="position:absolute;left:9784;top:13019;width:15;height:12;visibility:visible;mso-wrap-style:square;v-text-anchor:top" coordsize="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qMMA&#10;AADdAAAADwAAAGRycy9kb3ducmV2LnhtbERPPWvDMBDdC/0P4gpdQiPb2CV1o4QSGpq1jpdsh3W1&#10;TaWTaymO8++joZDx8b7X29kaMdHoe8cK0mUCgrhxuudWQX3cv6xA+ICs0TgmBVfysN08Pqyx1O7C&#10;3zRVoRUxhH2JCroQhlJK33Rk0S/dQBy5HzdaDBGOrdQjXmK4NTJLkldpsefY0OFAu46a3+psFVSn&#10;fDG54mSv+Lf4KoasNm/mU6nnp/njHUSgOdzF/+6DVrBK87g/volP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qMMAAADdAAAADwAAAAAAAAAAAAAAAACYAgAAZHJzL2Rv&#10;d25yZXYueG1sUEsFBgAAAAAEAAQA9QAAAIgDAAAAAA==&#10;" path="m,11l5,,15,2,10,12,1,10,,11e" filled="f" strokecolor="white" strokeweight="1pt">
                    <v:path arrowok="t" o:connecttype="custom" o:connectlocs="0,13030;5,13019;15,13021;10,13031;1,13029;0,13030" o:connectangles="0,0,0,0,0,0"/>
                  </v:shape>
                </v:group>
                <v:group id="Group 7947" o:spid="_x0000_s1925" style="position:absolute;left:10297;top:13044;width:16;height:30" coordorigin="10297,13044" coordsize="1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oI08YAAADdAAAADwAAAGRycy9kb3ducmV2LnhtbESPT2vCQBTE7wW/w/IK&#10;3upm1YqkriJSxYMI/oHS2yP7TILZtyG7TeK37xaEHoeZ+Q2zWPW2Ei01vnSsQY0SEMSZMyXnGq6X&#10;7dschA/IBivHpOFBHlbLwcsCU+M6PlF7DrmIEPYpaihCqFMpfVaQRT9yNXH0bq6xGKJscmka7CLc&#10;VnKcJDNpseS4UGBNm4Ky+/nHath12K0n6rM93G+bx/fl/fh1UKT18LVff4AI1If/8LO9Nxrmaqr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SgjTxgAAAN0A&#10;AAAPAAAAAAAAAAAAAAAAAKoCAABkcnMvZG93bnJldi54bWxQSwUGAAAAAAQABAD6AAAAnQMAAAAA&#10;">
                  <v:shape id="Freeform 7948" o:spid="_x0000_s1926" style="position:absolute;left:10297;top:13044;width:16;height:30;visibility:visible;mso-wrap-style:square;v-text-anchor:top" coordsize="1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it8UA&#10;AADdAAAADwAAAGRycy9kb3ducmV2LnhtbESP3WrCQBSE7wu+w3IE7+pGkSDRVYogWkqgpsXrQ/aY&#10;hGbPht1tft6+Wyj0cpiZb5j9cTSt6Mn5xrKC1TIBQVxa3XCl4PPj/LwF4QOyxtYyKZjIw/Ewe9pj&#10;pu3AN+qLUIkIYZ+hgjqELpPSlzUZ9EvbEUfvYZ3BEKWrpHY4RLhp5TpJUmmw4bhQY0enmsqv4tso&#10;GK7pK2pXXvLbe/LI73QppjdWajEfX3YgAo3hP/zXvmoF29VmDb9v4hO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OK3xQAAAN0AAAAPAAAAAAAAAAAAAAAAAJgCAABkcnMv&#10;ZG93bnJldi54bWxQSwUGAAAAAAQABAD1AAAAigMAAAAA&#10;" path="m12,25r-1,5l,18,1,,5,3r6,1l15,10r1,7l7,22r5,3e" filled="f" strokecolor="white" strokeweight="1pt">
                    <v:path arrowok="t" o:connecttype="custom" o:connectlocs="12,13069;11,13074;0,13062;1,13044;5,13047;11,13048;15,13054;16,13061;7,13066;12,13069" o:connectangles="0,0,0,0,0,0,0,0,0,0"/>
                  </v:shape>
                </v:group>
                <v:group id="Group 7949" o:spid="_x0000_s1927" style="position:absolute;left:10315;top:13090;width:16;height:23" coordorigin="10315,13090" coordsize="1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QzP8cAAADdAAAADwAAAGRycy9kb3ducmV2LnhtbESPQWvCQBSE7wX/w/KE&#10;3uom2hZJ3YQgtvQgQlWQ3h7ZZxKSfRuy2yT++25B6HGYmW+YTTaZVgzUu9qygngRgSAurK65VHA+&#10;vT+tQTiPrLG1TApu5CBLZw8bTLQd+YuGoy9FgLBLUEHlfZdI6YqKDLqF7YiDd7W9QR9kX0rd4xjg&#10;ppXLKHqVBmsOCxV2tK2oaI4/RsHHiGO+infDvrlub9+nl8NlH5NSj/MpfwPhafL/4Xv7UytYx8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QzP8cAAADd&#10;AAAADwAAAAAAAAAAAAAAAACqAgAAZHJzL2Rvd25yZXYueG1sUEsFBgAAAAAEAAQA+gAAAJ4DAAAA&#10;AA==&#10;">
                  <v:shape id="Freeform 7950" o:spid="_x0000_s1928" style="position:absolute;left:10315;top:13090;width:16;height:23;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UqsYA&#10;AADdAAAADwAAAGRycy9kb3ducmV2LnhtbESP3WrCQBSE7wXfYTlC73SjFSupq4ik/qC9aNoHOGRP&#10;k9Ds2SW7jenbdwXBy2FmvmFWm940oqPW15YVTCcJCOLC6ppLBV+fb+MlCB+QNTaWScEfedish4MV&#10;ptpe+YO6PJQiQtinqKAKwaVS+qIig35iHXH0vm1rMETZllK3eI1w08hZkiykwZrjQoWOdhUVP/mv&#10;UXDK3CE7di/n/SU8Z5f3U26d2yn1NOq3ryAC9eERvrePWsFyOp/D7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1UqsYAAADdAAAADwAAAAAAAAAAAAAAAACYAgAAZHJz&#10;L2Rvd25yZXYueG1sUEsFBgAAAAAEAAQA9QAAAIsDAAAAAA==&#10;" path="m,9l3,,16,6r,14l8,22,4,15,,9e" filled="f" strokecolor="white" strokeweight="1pt">
                    <v:path arrowok="t" o:connecttype="custom" o:connectlocs="0,13099;3,13090;16,13096;16,13110;8,13112;4,13105;0,13099" o:connectangles="0,0,0,0,0,0,0"/>
                  </v:shape>
                </v:group>
                <v:group id="Group 7951" o:spid="_x0000_s1929" style="position:absolute;left:10379;top:13084;width:18;height:18" coordorigin="10379,13084" coordsize="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EO0McAAADdAAAADwAAAGRycy9kb3ducmV2LnhtbESPQWvCQBSE7wX/w/KE&#10;3uomtimSuoYgWnoIhaogvT2yzySYfRuyaxL/fbdQ6HGYmW+YdTaZVgzUu8aygngRgSAurW64UnA6&#10;7p9WIJxH1thaJgV3cpBtZg9rTLUd+YuGg69EgLBLUUHtfZdK6cqaDLqF7YiDd7G9QR9kX0nd4xjg&#10;ppXLKHqVBhsOCzV2tK2pvB5uRsH7iGP+HO+G4nrZ3r+Pyee5iEmpx/mUv4HwNPn/8F/7QytYxS8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HEO0McAAADd&#10;AAAADwAAAAAAAAAAAAAAAACqAgAAZHJzL2Rvd25yZXYueG1sUEsFBgAAAAAEAAQA+gAAAJ4DAAAA&#10;AA==&#10;">
                  <v:shape id="Freeform 7952" o:spid="_x0000_s1930" style="position:absolute;left:10379;top:13084;width:18;height:18;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hDA8QA&#10;AADdAAAADwAAAGRycy9kb3ducmV2LnhtbESPQWsCMRSE7wX/Q3hCbzWrlUVWo6ilUOzJbfX8SJ67&#10;i5uXJUl1/femIHgcZuYbZrHqbSsu5EPjWMF4lIEg1s40XCn4/fl8m4EIEdlg65gU3CjAajl4WWBh&#10;3JX3dCljJRKEQ4EK6hi7Qsqga7IYRq4jTt7JeYsxSV9J4/Ga4LaVkyzLpcWG00KNHW1r0ufyzypo&#10;ad99H6a9LsvmtvP5x+b9qDdKvQ779RxEpD4+w4/2l1EwG09z+H+Tn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QwPEAAAA3QAAAA8AAAAAAAAAAAAAAAAAmAIAAGRycy9k&#10;b3ducmV2LnhtbFBLBQYAAAAABAAEAPUAAACJAwAAAAA=&#10;" path="m,18l1,,13,10r5,4l9,18,1,17,,18e" filled="f" strokecolor="white" strokeweight="1pt">
                    <v:path arrowok="t" o:connecttype="custom" o:connectlocs="0,13102;1,13084;13,13094;18,13098;9,13102;1,13101;0,13102" o:connectangles="0,0,0,0,0,0,0"/>
                  </v:shape>
                </v:group>
                <v:group id="Group 7953" o:spid="_x0000_s1931" style="position:absolute;left:11729;top:11555;width:25;height:9" coordorigin="11729,11555" coordsize="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1PMcAAADdAAAADwAAAGRycy9kb3ducmV2LnhtbESPT2vCQBTE74LfYXlC&#10;b3UTazWkriKi0oMUqoXS2yP78gezb0N2TeK37xYKHoeZ+Q2z2gymFh21rrKsIJ5GIIgzqysuFHxd&#10;Ds8JCOeRNdaWScGdHGzW49EKU217/qTu7AsRIOxSVFB636RSuqwkg25qG+Lg5bY16INsC6lb7APc&#10;1HIWRQtpsOKwUGJDu5Ky6/lmFBx77Lcv8b47XfPd/efy+vF9ikmpp8mwfQPhafCP8H/7XStI4vk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81PMcAAADd&#10;AAAADwAAAAAAAAAAAAAAAACqAgAAZHJzL2Rvd25yZXYueG1sUEsFBgAAAAAEAAQA+gAAAJ4DAAAA&#10;AA==&#10;">
                  <v:shape id="Freeform 7954" o:spid="_x0000_s1932" style="position:absolute;left:11729;top:11555;width:25;height:9;visibility:visible;mso-wrap-style:square;v-text-anchor:top" coordsize="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lnMEA&#10;AADdAAAADwAAAGRycy9kb3ducmV2LnhtbERPTYvCMBC9L/gfwgh7W1NF3FKNoguCiyerCN6GZkyr&#10;zaTbRK3/3hyEPT7e92zR2VrcqfWVYwXDQQKCuHC6YqPgsF9/pSB8QNZYOyYFT/KwmPc+Zphp9+Ad&#10;3fNgRAxhn6GCMoQmk9IXJVn0A9cQR+7sWoshwtZI3eIjhttajpJkIi1WHBtKbOinpOKa36yCiQn5&#10;L5326dY9i+Xf99FdVmaj1Ge/W05BBOrCv/jt3mgF6XAc58Y38Qn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apZzBAAAA3QAAAA8AAAAAAAAAAAAAAAAAmAIAAGRycy9kb3du&#10;cmV2LnhtbFBLBQYAAAAABAAEAPUAAACGAwAAAAA=&#10;" path="m23,8r-4,l14,7,13,8,,5,10,4,9,,25,1,24,4,22,7r1,1e" filled="f" strokecolor="white" strokeweight="1pt">
                    <v:path arrowok="t" o:connecttype="custom" o:connectlocs="23,11563;19,11563;14,11562;13,11563;0,11560;10,11559;9,11555;25,11556;24,11559;22,11562;23,11563" o:connectangles="0,0,0,0,0,0,0,0,0,0,0"/>
                  </v:shape>
                </v:group>
                <v:group id="Group 7955" o:spid="_x0000_s1933" style="position:absolute;left:11732;top:11537;width:17;height:7" coordorigin="11732,11537" coordsize="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wE1ccAAADdAAAADwAAAGRycy9kb3ducmV2LnhtbESPQWvCQBSE74L/YXlC&#10;b3UTa4uNWUVEpQcpVAvF2yP7TEKyb0N2TeK/7xYKHoeZ+YZJ14OpRUetKy0riKcRCOLM6pJzBd/n&#10;/fMChPPIGmvLpOBODtar8SjFRNuev6g7+VwECLsEFRTeN4mULivIoJvahjh4V9sa9EG2udQt9gFu&#10;ajmLojdpsOSwUGBD24Ky6nQzCg499puXeNcdq+v2fjm/fv4cY1LqaTJsliA8Df4R/m9/aAWLeP4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wE1ccAAADd&#10;AAAADwAAAAAAAAAAAAAAAACqAgAAZHJzL2Rvd25yZXYueG1sUEsFBgAAAAAEAAQA+gAAAJ4DAAAA&#10;AA==&#10;">
                  <v:shape id="Freeform 7956" o:spid="_x0000_s1934" style="position:absolute;left:11732;top:11537;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LsMcA&#10;AADdAAAADwAAAGRycy9kb3ducmV2LnhtbESPwWrCQBCG7wXfYZlCb3WTUq1EV5GiUMVDa0U8jtlp&#10;Es3OhuxW49s7h0KPwz//N99MZp2r1YXaUHk2kPYTUMS5txUXBnbfy+cRqBCRLdaeycCNAsymvYcJ&#10;ZtZf+Ysu21gogXDI0EAZY5NpHfKSHIa+b4gl+/GtwyhjW2jb4lXgrtYvSTLUDiuWCyU29F5Sft7+&#10;OtE47I+LdPD2atfr4SeHenXabxpjnh67+RhUpC7+L/+1P6yBUToQf/lGEK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9S7DHAAAA3QAAAA8AAAAAAAAAAAAAAAAAmAIAAGRy&#10;cy9kb3ducmV2LnhtbFBLBQYAAAAABAAEAPUAAACMAwAAAAA=&#10;" path="m17,7l2,7,,2,7,r9,3l16,6r1,1e" filled="f" strokecolor="white" strokeweight="1pt">
                    <v:path arrowok="t" o:connecttype="custom" o:connectlocs="17,11544;2,11544;0,11539;7,11537;16,11540;16,11543;17,11544" o:connectangles="0,0,0,0,0,0,0"/>
                  </v:shape>
                </v:group>
                <v:group id="Group 7957" o:spid="_x0000_s1935" style="position:absolute;left:11730;top:11511;width:28;height:7" coordorigin="11730,11511" coordsize="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OeDsYAAADdAAAADwAAAGRycy9kb3ducmV2LnhtbESPT2vCQBTE74V+h+UV&#10;equbbbFI6kZEWvEgQlUQb4/syx/Mvg3ZNYnf3hUKPQ4z8xtmvhhtI3rqfO1Yg5okIIhzZ2ouNRwP&#10;P28zED4gG2wck4YbeVhkz09zTI0b+Jf6fShFhLBPUUMVQptK6fOKLPqJa4mjV7jOYoiyK6XpcIhw&#10;28j3JPmUFmuOCxW2tKoov+yvVsN6wGH5ob777aVY3c6H6e60VaT168u4/AIRaAz/4b/2xmiYqa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k54OxgAAAN0A&#10;AAAPAAAAAAAAAAAAAAAAAKoCAABkcnMvZG93bnJldi54bWxQSwUGAAAAAAQABAD6AAAAnQMAAAAA&#10;">
                  <v:shape id="Freeform 7958" o:spid="_x0000_s1936" style="position:absolute;left:11730;top:11511;width:28;height:7;visibility:visible;mso-wrap-style:square;v-text-anchor:top" coordsize="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0ZccA&#10;AADdAAAADwAAAGRycy9kb3ducmV2LnhtbESPT2vCQBTE7wW/w/IEL0U3EQwSXUVaCsXiof739sg+&#10;k2D2bchuNP32XaHQ4zAzv2Hmy85U4k6NKy0riEcRCOLM6pJzBfvdx3AKwnlkjZVlUvBDDpaL3ssc&#10;U20f/E33rc9FgLBLUUHhfZ1K6bKCDLqRrYmDd7WNQR9kk0vd4CPATSXHUZRIgyWHhQJreisou21b&#10;o2DVont9P2ziye586r6Sy/rYRolSg363moHw1Pn/8F/7UyuYxpMxP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9GXHAAAA3QAAAA8AAAAAAAAAAAAAAAAAmAIAAGRy&#10;cy9kb3ducmV2LnhtbFBLBQYAAAAABAAEAPUAAACMAwAAAAA=&#10;" path="m7,l18,1r9,3l16,7,,5,4,4,7,e" filled="f" strokecolor="white" strokeweight="1pt">
                    <v:path arrowok="t" o:connecttype="custom" o:connectlocs="7,11511;18,11512;27,11515;16,11518;0,11516;4,11515;7,11511" o:connectangles="0,0,0,0,0,0,0"/>
                  </v:shape>
                </v:group>
                <v:group id="Group 7959" o:spid="_x0000_s1937" style="position:absolute;left:11722;top:11548;width:27;height:7" coordorigin="11722,11548" coordsize="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2l4sUAAADdAAAADwAAAGRycy9kb3ducmV2LnhtbESPQYvCMBSE74L/ITzB&#10;m6ZVXKQaRURlD7KwdWHx9miebbF5KU1s67/fLAgeh5n5hllve1OJlhpXWlYQTyMQxJnVJecKfi7H&#10;yRKE88gaK8uk4EkOtpvhYI2Jth1/U5v6XAQIuwQVFN7XiZQuK8igm9qaOHg32xj0QTa51A12AW4q&#10;OYuiD2mw5LBQYE37grJ7+jAKTh12u3l8aM/32/55vSy+fs8xKTUe9bsVCE+9f4df7U+tYBkv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NpeLFAAAA3QAA&#10;AA8AAAAAAAAAAAAAAAAAqgIAAGRycy9kb3ducmV2LnhtbFBLBQYAAAAABAAEAPoAAACcAwAAAAA=&#10;">
                  <v:shape id="Freeform 7960" o:spid="_x0000_s1938" style="position:absolute;left:11722;top:11548;width:27;height:7;visibility:visible;mso-wrap-style:square;v-text-anchor:top" coordsize="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ERMUA&#10;AADdAAAADwAAAGRycy9kb3ducmV2LnhtbESPQWvCQBSE7wX/w/IEb3WTaltJXSUUBPHWNEiPj+xr&#10;Esy+jburif/eFQo9DjPzDbPejqYTV3K+tawgnScgiCurW64VlN+75xUIH5A1dpZJwY08bDeTpzVm&#10;2g78Rdci1CJC2GeooAmhz6T0VUMG/dz2xNH7tc5giNLVUjscItx08iVJ3qTBluNCgz19NlSdiotR&#10;kB+Tff5elsPNpuefYtGZg6uOSs2mY/4BItAY/sN/7b1WsEpfl/B4E5+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0RExQAAAN0AAAAPAAAAAAAAAAAAAAAAAJgCAABkcnMv&#10;ZG93bnJldi54bWxQSwUGAAAAAAQABAD1AAAAigMAAAAA&#10;" path="m6,4r10,l10,,26,1r,3l11,4,6,6,,6,1,4r5,e" filled="f" strokecolor="white" strokeweight="1pt">
                    <v:path arrowok="t" o:connecttype="custom" o:connectlocs="6,11552;16,11552;10,11548;26,11549;26,11552;11,11552;6,11554;0,11554;1,11552;6,11552" o:connectangles="0,0,0,0,0,0,0,0,0,0"/>
                  </v:shape>
                </v:group>
                <v:group id="Group 7961" o:spid="_x0000_s1939" style="position:absolute;left:11723;top:11225;width:24;height:9" coordorigin="11723,11225" coordsize="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iYDcUAAADdAAAADwAAAGRycy9kb3ducmV2LnhtbESPQYvCMBSE7wv+h/AE&#10;b2valS5SjSLiigdZWBXE26N5tsXmpTSxrf/eLAgeh5n5hpkve1OJlhpXWlYQjyMQxJnVJecKTsef&#10;zykI55E1VpZJwYMcLBeDjzmm2nb8R+3B5yJA2KWooPC+TqV0WUEG3djWxMG72sagD7LJpW6wC3BT&#10;ya8o+pYGSw4LBda0Lii7He5GwbbDbjWJN+3+dl0/Lsfk97yPSanRsF/NQHjq/Tv8au+0gmmcJP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WomA3FAAAA3QAA&#10;AA8AAAAAAAAAAAAAAAAAqgIAAGRycy9kb3ducmV2LnhtbFBLBQYAAAAABAAEAPoAAACcAwAAAAA=&#10;">
                  <v:shape id="Freeform 7962" o:spid="_x0000_s1940" style="position:absolute;left:11723;top:11225;width:24;height:9;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JOcQA&#10;AADdAAAADwAAAGRycy9kb3ducmV2LnhtbESPX2vCMBTF3wW/Q7jC3jTtxqRUo4hjsD8g2M33S3Nt&#10;is1NaaLNvv0yGPh4OOf8Dme9jbYTNxp861hBvshAENdOt9wo+P56nRcgfEDW2DkmBT/kYbuZTtZY&#10;ajfykW5VaESCsC9RgQmhL6X0tSGLfuF64uSd3WAxJDk0Ug84Jrjt5GOWLaXFltOCwZ72hupLdbUK&#10;rrHGj7waj4XRzr6/fMan0yEq9TCLuxWIQDHcw//tN62gyJ+X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CTnEAAAA3QAAAA8AAAAAAAAAAAAAAAAAmAIAAGRycy9k&#10;b3ducmV2LnhtbFBLBQYAAAAABAAEAPUAAACJAwAAAAA=&#10;" path="m7,l23,,15,5r2,3l,7,1,5,7,2,7,e" filled="f" strokecolor="white" strokeweight="1pt">
                    <v:path arrowok="t" o:connecttype="custom" o:connectlocs="7,11225;23,11225;15,11230;17,11233;0,11232;1,11230;7,11227;7,11225" o:connectangles="0,0,0,0,0,0,0,0"/>
                  </v:shape>
                </v:group>
                <v:group id="Group 7963" o:spid="_x0000_s1941" style="position:absolute;left:11775;top:10988;width:23;height:9" coordorigin="11775,10988" coordsize="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aj4ccAAADdAAAADwAAAGRycy9kb3ducmV2LnhtbESPT2vCQBTE7wW/w/KE&#10;3uomFltJ3YgEFQ9SqBZKb4/sMwnJvg3ZNX++fbdQ6HGYmd8wm+1oGtFT5yrLCuJFBII4t7riQsHn&#10;9fC0BuE8ssbGMimYyME2nT1sMNF24A/qL74QAcIuQQWl920ipctLMugWtiUO3s12Bn2QXSF1h0OA&#10;m0Yuo+hFGqw4LJTYUlZSXl/uRsFxwGH3HO/7c33Lpu/r6v3rHJNSj/Nx9wbC0+j/w3/tk1awjlev&#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jaj4ccAAADd&#10;AAAADwAAAAAAAAAAAAAAAACqAgAAZHJzL2Rvd25yZXYueG1sUEsFBgAAAAAEAAQA+gAAAJ4DAAAA&#10;AA==&#10;">
                  <v:shape id="Freeform 7964" o:spid="_x0000_s1942" style="position:absolute;left:11775;top:10988;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IA&#10;AADdAAAADwAAAGRycy9kb3ducmV2LnhtbERP22rCQBB9L/gPywh9q5sIikRXUVGQ0kKr/YAhO7lo&#10;djZkR039eveh0MfDuS9WvWvUjbpQezaQjhJQxLm3NZcGfk77txmoIMgWG89k4JcCrJaDlwVm1t/5&#10;m25HKVUM4ZChgUqkzbQOeUUOw8i3xJErfOdQIuxKbTu8x3DX6HGSTLXDmmNDhS1tK8ovx6sz8N4m&#10;O5HN6aNI88f56/JZnPWjMOZ12K/noIR6+Rf/uQ/WwCydxLnxTXwCe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GB2wgAAAN0AAAAPAAAAAAAAAAAAAAAAAJgCAABkcnMvZG93&#10;bnJldi54bWxQSwUGAAAAAAQABAD1AAAAhwMAAAAA&#10;" path="m20,r3,5l15,7,10,9,,7,7,,20,e" filled="f" strokecolor="white" strokeweight="1pt">
                    <v:path arrowok="t" o:connecttype="custom" o:connectlocs="20,10988;23,10993;15,10995;10,10997;0,10995;7,10988;20,10988" o:connectangles="0,0,0,0,0,0,0"/>
                  </v:shape>
                </v:group>
                <v:group id="Group 7965" o:spid="_x0000_s1943" style="position:absolute;left:11770;top:10951;width:27;height:10" coordorigin="11770,10951"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WSCMcAAADdAAAADwAAAGRycy9kb3ducmV2LnhtbESPT2vCQBTE7wW/w/IK&#10;3uomSoqmriJSpQcpNBFKb4/sMwlm34bsNn++fbdQ6HGYmd8w2/1oGtFT52rLCuJFBIK4sLrmUsE1&#10;Pz2tQTiPrLGxTAomcrDfzR62mGo78Af1mS9FgLBLUUHlfZtK6YqKDLqFbYmDd7OdQR9kV0rd4RDg&#10;ppHLKHqWBmsOCxW2dKyouGffRsF5wOGwil/7y/12nL7y5P3zEpNS88fx8ALC0+j/w3/tN61gHSc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OWSCMcAAADd&#10;AAAADwAAAAAAAAAAAAAAAACqAgAAZHJzL2Rvd25yZXYueG1sUEsFBgAAAAAEAAQA+gAAAJ4DAAAA&#10;AA==&#10;">
                  <v:shape id="Freeform 7966" o:spid="_x0000_s1944" style="position:absolute;left:11770;top:10951;width:27;height: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V/sYA&#10;AADdAAAADwAAAGRycy9kb3ducmV2LnhtbESPTWvCQBCG74X+h2UKvdWNhYqkriJiwUvBjxzsbcyO&#10;2WB2Nma3Mf77zqHgcXjnfWae2WLwjeqpi3VgA+NRBoq4DLbmykBx+HqbgooJ2WITmAzcKcJi/vw0&#10;w9yGG++o36dKCYRjjgZcSm2udSwdeYyj0BJLdg6dxyRjV2nb4U3gvtHvWTbRHmuWCw5bWjkqL/tf&#10;L5TT+ee4qTN0xe77Y7k9Fdfer415fRmWn6ASDemx/N/eWAPT8UT+Fxsx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5V/sYAAADdAAAADwAAAAAAAAAAAAAAAACYAgAAZHJz&#10;L2Rvd25yZXYueG1sUEsFBgAAAAAEAAQA9QAAAIsDAAAAAA==&#10;" path="m13,l26,4,9,6r9,4l,9,10,3,13,e" filled="f" strokecolor="white" strokeweight="1pt">
                    <v:path arrowok="t" o:connecttype="custom" o:connectlocs="13,10951;26,10955;9,10957;18,10961;0,10960;10,10954;13,10951" o:connectangles="0,0,0,0,0,0,0"/>
                  </v:shape>
                </v:group>
                <v:group id="Group 7967" o:spid="_x0000_s1945" style="position:absolute;left:11701;top:10394;width:7;height:4" coordorigin="11701,10394"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9Us8UAAADdAAAADwAAAGRycy9kb3ducmV2LnhtbESPQWvCQBSE7wX/w/KE&#10;3upmLRWJriKi0oMIVUG8PbLPJJh9G7JrEv99tyD0OMzMN8x82dtKtNT40rEGNUpAEGfOlJxrOJ+2&#10;H1MQPiAbrByThid5WC4Gb3NMjev4h9pjyEWEsE9RQxFCnUrps4Is+pGriaN3c43FEGWTS9NgF+G2&#10;kuMkmUiLJceFAmtaF5Tdjw+rYddht/pUm3Z/v62f19PX4bJXpPX7sF/NQATqw3/41f42GqZqou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VLPFAAAA3QAA&#10;AA8AAAAAAAAAAAAAAAAAqgIAAGRycy9kb3ducmV2LnhtbFBLBQYAAAAABAAEAPoAAACcAwAAAAA=&#10;">
                  <v:shape id="Freeform 7968" o:spid="_x0000_s1946" style="position:absolute;left:11701;top:10394;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jb7MYA&#10;AADdAAAADwAAAGRycy9kb3ducmV2LnhtbESPQWvCQBSE74X+h+UVeim6iQUJ0VWkIHiR0lQKvT2y&#10;z2xs9m3cXWP677uC0OMwM98wy/VoOzGQD61jBfk0A0FcO91yo+DwuZ0UIEJE1tg5JgW/FGC9enxY&#10;YqndlT9oqGIjEoRDiQpMjH0pZagNWQxT1xMn7+i8xZikb6T2eE1w28lZls2lxZbTgsGe3gzVP9XF&#10;Knj/usTTkLvNa2Ve6nPhu/P3fqvU89O4WYCINMb/8L290wqKfD6D25v0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jb7MYAAADdAAAADwAAAAAAAAAAAAAAAACYAgAAZHJz&#10;L2Rvd25yZXYueG1sUEsFBgAAAAAEAAQA9QAAAIsDAAAAAA==&#10;" path="m3,2r,1l1,3,,3,,,2,,6,1,3,2e" filled="f" strokecolor="white" strokeweight="1pt">
                    <v:path arrowok="t" o:connecttype="custom" o:connectlocs="3,10396;3,10397;1,10397;0,10397;0,10394;2,10394;6,10395;3,10396" o:connectangles="0,0,0,0,0,0,0,0"/>
                  </v:shape>
                </v:group>
                <v:group id="Group 7969" o:spid="_x0000_s1947" style="position:absolute;left:7368;top:13075;width:2;height:8" coordorigin="7368,13075" coordsize="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FvX8cAAADdAAAADwAAAGRycy9kb3ducmV2LnhtbESPQWuDQBSE74H+h+UV&#10;ektWGyJiswkhtKUHKUQLpbeH+6IS9624WzX/vhso5DjMzDfMdj+bTow0uNaygngVgSCurG65VvBV&#10;vi1TEM4ja+wsk4IrOdjvHhZbzLSd+ERj4WsRIOwyVNB432dSuqohg25le+Lgne1g0Ac51FIPOAW4&#10;6eRzFCXSYMthocGejg1Vl+LXKHifcDqs49cxv5yP159y8/mdx6TU0+N8eAHhafb38H/7QytI42QN&#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2FvX8cAAADd&#10;AAAADwAAAAAAAAAAAAAAAACqAgAAZHJzL2Rvd25yZXYueG1sUEsFBgAAAAAEAAQA+gAAAJ4DAAAA&#10;AA==&#10;">
                  <v:shape id="Freeform 7970" o:spid="_x0000_s1948" style="position:absolute;left:7368;top:13075;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bkq8cA&#10;AADdAAAADwAAAGRycy9kb3ducmV2LnhtbESP3WrCQBSE7wu+w3KE3tWNRYJEVxFBkGJt/UG8PGaP&#10;2Wj2bMhuY/r23UKhl8PMfMNM552tREuNLx0rGA4SEMS50yUXCo6H1csYhA/IGivHpOCbPMxnvacp&#10;Zto9eEftPhQiQthnqMCEUGdS+tyQRT9wNXH0rq6xGKJsCqkbfES4reRrkqTSYslxwWBNS0P5ff9l&#10;FVxO57fPdrlZf6S3S2mSHb1vcavUc79bTEAE6sJ/+K+91grGw3QEv2/iE5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5KvHAAAA3QAAAA8AAAAAAAAAAAAAAAAAmAIAAGRy&#10;cy9kb3ducmV2LnhtbFBLBQYAAAAABAAEAPUAAACMAwAAAAA=&#10;" path="m,7r,l,6,,4,,2,,,1,2r,2l,7e" filled="f" strokecolor="white" strokeweight="1pt">
                    <v:path arrowok="t" o:connecttype="custom" o:connectlocs="0,13082;0,13082;0,13081;0,13081;0,13079;0,13077;0,13075;2,13077;2,13079;0,13082" o:connectangles="0,0,0,0,0,0,0,0,0,0"/>
                  </v:shape>
                </v:group>
                <v:group id="Group 7971" o:spid="_x0000_s1949" style="position:absolute;left:7359;top:13071;width:5;height:11" coordorigin="7359,13071" coordsize="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RSsMcAAADdAAAADwAAAGRycy9kb3ducmV2LnhtbESPQWuDQBSE74H+h+UV&#10;ektWWxSx2YQQ2tJDKEQDobeH+6IS9624WzX/vlso5DjMzDfMejubTow0uNaygngVgSCurG65VnAq&#10;35cZCOeRNXaWScGNHGw3D4s15tpOfKSx8LUIEHY5Kmi873MpXdWQQbeyPXHwLnYw6IMcaqkHnALc&#10;dPI5ilJpsOWw0GBP+4aqa/FjFHxMOO1e4rfxcL3sb99l8nU+xKTU0+O8ewXhafb38H/7UyvI4jS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8RSsMcAAADd&#10;AAAADwAAAAAAAAAAAAAAAACqAgAAZHJzL2Rvd25yZXYueG1sUEsFBgAAAAAEAAQA+gAAAJ4DAAAA&#10;AA==&#10;">
                  <v:shape id="Freeform 7972" o:spid="_x0000_s1950" style="position:absolute;left:7359;top:13071;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TVscA&#10;AADdAAAADwAAAGRycy9kb3ducmV2LnhtbESPQUvDQBSE74L/YXmCN7tpDiHEbEsVLAG9tBbq8Zl9&#10;JqnZt+nuNo399V1B8DjMzDdMuZxML0ZyvrOsYD5LQBDXVnfcKNi9vzzkIHxA1thbJgU/5GG5uL0p&#10;sdD2zBsat6EREcK+QAVtCEMhpa9bMuhndiCO3pd1BkOUrpHa4TnCTS/TJMmkwY7jQosDPbdUf29P&#10;RsHbWH2OTZpeqo/D3uX4dFy/Xo5K3d9Nq0cQgabwH/5rV1pBPs8y+H0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GU1bHAAAA3QAAAA8AAAAAAAAAAAAAAAAAmAIAAGRy&#10;cy9kb3ducmV2LnhtbFBLBQYAAAAABAAEAPUAAACMAwAAAAA=&#10;" path="m3,6l2,7,1,9,,11,,7,,3,,1,2,,3,,5,,4,1r,2l3,6e" filled="f" strokecolor="white" strokeweight="1pt">
                    <v:path arrowok="t" o:connecttype="custom" o:connectlocs="3,13077;2,13078;1,13080;0,13082;0,13078;0,13074;0,13072;2,13071;3,13071;5,13071;4,13072;4,13074;3,13077" o:connectangles="0,0,0,0,0,0,0,0,0,0,0,0,0"/>
                  </v:shape>
                </v:group>
                <v:group id="Group 7973" o:spid="_x0000_s1951" style="position:absolute;left:7332;top:13086;width:2;height:4" coordorigin="7332,1308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ppXMcAAADdAAAADwAAAGRycy9kb3ducmV2LnhtbESPQWvCQBSE7wX/w/KE&#10;3uomlqaSuoYgWnoIhaogvT2yzySYfRuyaxL/fbdQ6HGYmW+YdTaZVgzUu8aygngRgSAurW64UnA6&#10;7p9WIJxH1thaJgV3cpBtZg9rTLUd+YuGg69EgLBLUUHtfZdK6cqaDLqF7YiDd7G9QR9kX0nd4xjg&#10;ppXLKEqkwYbDQo0dbWsqr4ebUfA+4pg/x7uhuF629+/jy+e5iEmpx/mUv4HwNPn/8F/7QytYxckr&#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FppXMcAAADd&#10;AAAADwAAAAAAAAAAAAAAAACqAgAAZHJzL2Rvd25yZXYueG1sUEsFBgAAAAAEAAQA+gAAAJ4DAAAA&#10;AA==&#10;">
                  <v:shape id="Freeform 7974" o:spid="_x0000_s1952" style="position:absolute;left:7332;top:1308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csIA&#10;AADdAAAADwAAAGRycy9kb3ducmV2LnhtbERPy4rCMBTdC/MP4QqzkTFVRKQaxQcDs9CFD2Z9aW4f&#10;2Nx0ktjWv58sBJeH815telOLlpyvLCuYjBMQxJnVFRcKbtfvrwUIH5A11pZJwZM8bNYfgxWm2nZ8&#10;pvYSChFD2KeooAyhSaX0WUkG/dg2xJHLrTMYInSF1A67GG5qOU2SuTRYcWwosaF9Sdn98jAKfPP3&#10;63Q32j0Pu2O/z9t8dppKpT6H/XYJIlAf3uKX+0crWEzmcW5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Df5ywgAAAN0AAAAPAAAAAAAAAAAAAAAAAJgCAABkcnMvZG93&#10;bnJldi54bWxQSwUGAAAAAAQABAD1AAAAhwMAAAAA&#10;" path="m,1l1,,2,,1,2r,1l,3,,2,,1e" filled="f" strokecolor="white" strokeweight="1pt">
                    <v:path arrowok="t" o:connecttype="custom" o:connectlocs="0,13087;1,13086;1,13086;2,13086;1,13088;1,13089;0,13089;0,13088;0,13087;0,13087" o:connectangles="0,0,0,0,0,0,0,0,0,0"/>
                  </v:shape>
                </v:group>
                <v:group id="Group 7975" o:spid="_x0000_s1953" style="position:absolute;left:7334;top:13070;width:2;height:10" coordorigin="7334,13070"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lYtccAAADdAAAADwAAAGRycy9kb3ducmV2LnhtbESPT2vCQBTE7wW/w/KE&#10;3uomSkWjq4jU0kMoNBFKb4/sMwlm34bsNn++fbdQ6HGYmd8w++NoGtFT52rLCuJFBIK4sLrmUsE1&#10;vzxtQDiPrLGxTAomcnA8zB72mGg78Af1mS9FgLBLUEHlfZtI6YqKDLqFbYmDd7OdQR9kV0rd4RDg&#10;ppHLKFpLgzWHhQpbOldU3LNvo+B1wOG0il/69H47T1/58/tnGpNSj/PxtAPhafT/4b/2m1awid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olYtccAAADd&#10;AAAADwAAAAAAAAAAAAAAAACqAgAAZHJzL2Rvd25yZXYueG1sUEsFBgAAAAAEAAQA+gAAAJ4DAAAA&#10;AA==&#10;">
                  <v:shape id="Freeform 7976" o:spid="_x0000_s1954" style="position:absolute;left:7334;top:13070;width:2;height:10;visibility:visible;mso-wrap-style:square;v-text-anchor:top" coordsize="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PdRMQA&#10;AADdAAAADwAAAGRycy9kb3ducmV2LnhtbERPz2vCMBS+C/4P4Qm7iKYO1K4zyugmKOyyustuj+bZ&#10;FJuX0kTt/OvNQfD48f1ebXrbiAt1vnasYDZNQBCXTtdcKfg9bCcpCB+QNTaOScE/edish4MVZtpd&#10;+YcuRahEDGGfoQITQptJ6UtDFv3UtcSRO7rOYoiwq6Tu8BrDbSNfk2QhLdYcGwy2lBsqT8XZKvhM&#10;32iRz/cHc/v6zvVtfk7131ipl1H/8Q4iUB+e4od7pxWks2XcH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3UTEAAAA3QAAAA8AAAAAAAAAAAAAAAAAmAIAAGRycy9k&#10;b3ducmV2LnhtbFBLBQYAAAAABAAEAPUAAACJAwAAAAA=&#10;" path="m,1l,,,1r1,l1,4,,7r,3l,7,,4,,1e" filled="f" strokecolor="white" strokeweight="1pt">
                    <v:path arrowok="t" o:connecttype="custom" o:connectlocs="0,13071;0,13070;0,13071;1,13071;1,13074;0,13077;0,13080;0,13077;0,13074;0,13071" o:connectangles="0,0,0,0,0,0,0,0,0,0"/>
                  </v:shape>
                </v:group>
                <v:group id="Group 7977" o:spid="_x0000_s1955" style="position:absolute;left:7336;top:13072;width:3;height:9" coordorigin="7336,13072" coordsize="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bCbsYAAADdAAAADwAAAGRycy9kb3ducmV2LnhtbESPT2vCQBTE7wW/w/IK&#10;3upmFaukriJSxYMI/oHS2yP7TILZtyG7TeK37xaEHoeZ+Q2zWPW2Ei01vnSsQY0SEMSZMyXnGq6X&#10;7dschA/IBivHpOFBHlbLwcsCU+M6PlF7DrmIEPYpaihCqFMpfVaQRT9yNXH0bq6xGKJscmka7CLc&#10;VnKcJO/SYslxocCaNgVl9/OP1bDrsFtP1Gd7uN82j+/L9Ph1UKT18LVff4AI1If/8LO9Nxrmaqb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JsJuxgAAAN0A&#10;AAAPAAAAAAAAAAAAAAAAAKoCAABkcnMvZG93bnJldi54bWxQSwUGAAAAAAQABAD6AAAAnQMAAAAA&#10;">
                  <v:shape id="Freeform 7978" o:spid="_x0000_s1956" style="position:absolute;left:7336;top:13072;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V8McA&#10;AADdAAAADwAAAGRycy9kb3ducmV2LnhtbESPQWvCQBSE70L/w/KE3nQTD1aiqxRrS0+KUcHja/Y1&#10;Cc2+DbtbE/31rlDocZiZb5jFqjeNuJDztWUF6TgBQVxYXXOp4Hh4H81A+ICssbFMCq7kYbV8Giww&#10;07bjPV3yUIoIYZ+hgiqENpPSFxUZ9GPbEkfv2zqDIUpXSu2wi3DTyEmSTKXBmuNChS2tKyp+8l+j&#10;IO+6/m37dd7s9h/XzW17SN30lCr1POxf5yAC9eE//Nf+1Apm6csEHm/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FfDHAAAA3QAAAA8AAAAAAAAAAAAAAAAAmAIAAGRy&#10;cy9kb3ducmV2LnhtbFBLBQYAAAAABAAEAPUAAACMAwAAAAA=&#10;" path="m,7l,4,1,2,1,,2,1,3,4r,3l2,8,1,8,,7e" filled="f" strokecolor="white" strokeweight="1pt">
                    <v:path arrowok="t" o:connecttype="custom" o:connectlocs="0,13079;0,13076;1,13074;1,13072;2,13073;3,13076;3,13079;2,13080;1,13080;0,13079" o:connectangles="0,0,0,0,0,0,0,0,0,0"/>
                  </v:shape>
                </v:group>
                <v:group id="Group 7979" o:spid="_x0000_s1957" style="position:absolute;left:7352;top:13075;width:6;height:11" coordorigin="7352,13075" coordsize="6,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j5gscAAADdAAAADwAAAGRycy9kb3ducmV2LnhtbESPQWvCQBSE7wX/w/KE&#10;3uomSltJ3YQgtvQgQlWQ3h7ZZxKSfRuy2yT++25B6HGYmW+YTTaZVgzUu9qygngRgSAurK65VHA+&#10;vT+tQTiPrLG1TApu5CBLZw8bTLQd+YuGoy9FgLBLUEHlfZdI6YqKDLqF7YiDd7W9QR9kX0rd4xjg&#10;ppXLKHqRBmsOCxV2tK2oaI4/RsHHiGO+infDvrlub9+n58NlH5NSj/MpfwPhafL/4Xv7UytYx68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rj5gscAAADd&#10;AAAADwAAAAAAAAAAAAAAAACqAgAAZHJzL2Rvd25yZXYueG1sUEsFBgAAAAAEAAQA+gAAAJ4DAAAA&#10;AA==&#10;">
                  <v:shape id="Freeform 7980" o:spid="_x0000_s1958" style="position:absolute;left:7352;top:13075;width:6;height:11;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mvMgA&#10;AADdAAAADwAAAGRycy9kb3ducmV2LnhtbESPT2vCQBTE74V+h+UJXkQ32lI1uor4B721tdLzM/tM&#10;UrNvQ3aNsZ/eLQg9DjPzG2Y6b0whaqpcbllBvxeBIE6szjlVcPjadEcgnEfWWFgmBTdyMJ89P00x&#10;1vbKn1TvfSoChF2MCjLvy1hKl2Rk0PVsSRy8k60M+iCrVOoKrwFuCjmIojdpMOewkGFJy4yS8/5i&#10;FJwHH/60/U4XB7nuvNfHl5/xavWrVLvVLCYgPDX+P/xo77SCUX/4Cn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r2a8yAAAAN0AAAAPAAAAAAAAAAAAAAAAAJgCAABk&#10;cnMvZG93bnJldi54bWxQSwUGAAAAAAQABAD1AAAAjQMAAAAA&#10;" path="m3,11l2,8,1,5,,2,1,1,2,r,1l2,,5,11r-2,e" filled="f" strokecolor="white" strokeweight="1pt">
                    <v:path arrowok="t" o:connecttype="custom" o:connectlocs="3,13086;2,13083;1,13080;0,13077;1,13076;1,13076;2,13075;2,13075;2,13076;2,13075;5,13086;3,13086" o:connectangles="0,0,0,0,0,0,0,0,0,0,0,0"/>
                  </v:shape>
                </v:group>
                <v:group id="Group 7981" o:spid="_x0000_s1959" style="position:absolute;left:7349;top:13092;width:4;height:4" coordorigin="7349,13092"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3EbccAAADdAAAADwAAAGRycy9kb3ducmV2LnhtbESPT2vCQBTE7wW/w/KE&#10;3uomFltJ3YgEFQ9SqBZKb4/sMwnJvg3ZNX++fbdQ6HGYmd8wm+1oGtFT5yrLCuJFBII4t7riQsHn&#10;9fC0BuE8ssbGMimYyME2nT1sMNF24A/qL74QAcIuQQWl920ipctLMugWtiUO3s12Bn2QXSF1h0OA&#10;m0Yuo+hFGqw4LJTYUlZSXl/uRsFxwGH3HO/7c33Lpu/r6v3rHJNSj/Nx9wbC0+j/w3/tk1awjl9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h3EbccAAADd&#10;AAAADwAAAAAAAAAAAAAAAACqAgAAZHJzL2Rvd25yZXYueG1sUEsFBgAAAAAEAAQA+gAAAJ4DAAAA&#10;AA==&#10;">
                  <v:shape id="Freeform 7982" o:spid="_x0000_s1960" style="position:absolute;left:7349;top:13092;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6+McA&#10;AADdAAAADwAAAGRycy9kb3ducmV2LnhtbESPQWvCQBSE74L/YXmFXqRuVLQhdRNEqdSDYNNeenvN&#10;vibB7NuQXWP677sFweMwM98w62wwjeipc7VlBbNpBIK4sLrmUsHnx+tTDMJ5ZI2NZVLwSw6ydDxa&#10;Y6Ltld+pz30pAoRdggoq79tESldUZNBNbUscvB/bGfRBdqXUHV4D3DRyHkUrabDmsFBhS9uKinN+&#10;MQouX7T/PrBvpVw0k+VxVx7j/qTU48OweQHhafD38K39phXEs+cV/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uvjHAAAA3QAAAA8AAAAAAAAAAAAAAAAAmAIAAGRy&#10;cy9kb3ducmV2LnhtbFBLBQYAAAAABAAEAPUAAACMAwAAAAA=&#10;" path="m,4l,3,,2,,1r1,l2,,4,1,2,3,1,4,,4e" filled="f" strokecolor="white" strokeweight="1pt">
                    <v:path arrowok="t" o:connecttype="custom" o:connectlocs="0,13096;0,13095;0,13094;0,13093;1,13093;2,13092;4,13093;2,13095;1,13096;0,13096" o:connectangles="0,0,0,0,0,0,0,0,0,0"/>
                  </v:shape>
                </v:group>
                <v:group id="Group 7983" o:spid="_x0000_s1961" style="position:absolute;left:3832;top:10100;width:26;height:23" coordorigin="3832,10100" coordsize="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gccAAADdAAAADwAAAGRycy9kb3ducmV2LnhtbESPT2vCQBTE7wW/w/KE&#10;3uomllZJXUWCigcpNCmU3h7ZZxLMvg3ZNX++fbdQ6HGYmd8wm91oGtFT52rLCuJFBIK4sLrmUsFn&#10;fnxag3AeWWNjmRRM5GC3nT1sMNF24A/qM1+KAGGXoILK+zaR0hUVGXQL2xIH72o7gz7IrpS6wyHA&#10;TSOXUfQqDdYcFipsKa2ouGV3o+A04LB/jg/95XZNp+/85f3rEpNSj/Nx/wbC0+j/w3/ts1awjl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P/gccAAADd&#10;AAAADwAAAAAAAAAAAAAAAACqAgAAZHJzL2Rvd25yZXYueG1sUEsFBgAAAAAEAAQA+gAAAJ4DAAAA&#10;AA==&#10;">
                  <v:shape id="Freeform 7984" o:spid="_x0000_s1962" style="position:absolute;left:3832;top:10100;width:26;height: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aVsIA&#10;AADdAAAADwAAAGRycy9kb3ducmV2LnhtbERPy4rCMBTdC/5DuMLsNFVEpTaKCEKdhTBVF+4uze1D&#10;m5vSRO38/WQhzPJw3sm2N414UedqywqmkwgEcW51zaWCy/kwXoFwHlljY5kU/JKD7WY4SDDW9s0/&#10;9Mp8KUIIuxgVVN63sZQur8igm9iWOHCF7Qz6ALtS6g7fIdw0chZFC2mw5tBQYUv7ivJH9jQK0j6V&#10;9rr0p/2pKK/z7/vRZe1Nqa9Rv1uD8NT7f/HHnWoFq+kyzA1vwhO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dpWwgAAAN0AAAAPAAAAAAAAAAAAAAAAAJgCAABkcnMvZG93&#10;bnJldi54bWxQSwUGAAAAAAQABAD1AAAAhwMAAAAA&#10;" path="m13,r5,4l23,8r3,6l24,13r-2,l20,12r-3,7l20,21r4,1l21,23r-3,l15,23,14,17,8,16,4,13,3,10,3,7,4,3,3,3,2,3,,3,,2r1,l1,1r4,l9,1,13,e" filled="f" strokecolor="white" strokeweight="1pt">
                    <v:path arrowok="t" o:connecttype="custom" o:connectlocs="13,10100;18,10104;23,10108;26,10114;24,10113;22,10113;20,10112;17,10119;20,10121;24,10122;21,10123;18,10123;15,10123;14,10117;8,10116;4,10113;3,10110;3,10107;4,10103;3,10103;2,10103;0,10103;0,10102;1,10102;1,10101;5,10101;9,10101;13,10100" o:connectangles="0,0,0,0,0,0,0,0,0,0,0,0,0,0,0,0,0,0,0,0,0,0,0,0,0,0,0,0"/>
                  </v:shape>
                </v:group>
                <v:group id="Group 7985" o:spid="_x0000_s1963" style="position:absolute;left:3896;top:10078;width:16;height:10" coordorigin="3896,10078" coordsize="1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DOaMcAAADdAAAADwAAAGRycy9kb3ducmV2LnhtbESPQWvCQBSE74L/YXlC&#10;b3UTi62NWUVEpQcpVAvF2yP7TEKyb0N2TeK/7xYKHoeZ+YZJ14OpRUetKy0riKcRCOLM6pJzBd/n&#10;/fMChPPIGmvLpOBODtar8SjFRNuev6g7+VwECLsEFRTeN4mULivIoJvahjh4V9sa9EG2udQt9gFu&#10;ajmLoldpsOSwUGBD24Ky6nQzCg499puXeNcdq+v2fjnPP3+OMSn1NBk2SxCeBv8I/7c/tIJF/PY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DOaMcAAADd&#10;AAAADwAAAAAAAAAAAAAAAACqAgAAZHJzL2Rvd25yZXYueG1sUEsFBgAAAAAEAAQA+gAAAJ4DAAAA&#10;AA==&#10;">
                  <v:shape id="Freeform 7986" o:spid="_x0000_s1964" style="position:absolute;left:3896;top:10078;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bQ8QA&#10;AADdAAAADwAAAGRycy9kb3ducmV2LnhtbERPz2vCMBS+D/Y/hCfsNlM3JrUaRccGQ/CgU7G3Z/Ns&#10;ypqX0kSt/705CDt+fL8ns87W4kKtrxwrGPQTEMSF0xWXCra/368pCB+QNdaOScGNPMymz08TzLS7&#10;8poum1CKGMI+QwUmhCaT0heGLPq+a4gjd3KtxRBhW0rd4jWG21q+JclQWqw4Nhhs6NNQ8bc5WwW7&#10;/H34dTzX+9XttPg4+GU+Ml2u1Euvm49BBOrCv/jh/tEK0kEa98c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20PEAAAA3QAAAA8AAAAAAAAAAAAAAAAAmAIAAGRycy9k&#10;b3ducmV2LnhtbFBLBQYAAAAABAAEAPUAAACJAwAAAAA=&#10;" path="m15,3l11,5,8,7,5,10,4,9,3,9,2,8,2,6,1,3,,,5,4r5,l15,3e" filled="f" strokecolor="white" strokeweight="1pt">
                    <v:path arrowok="t" o:connecttype="custom" o:connectlocs="15,10081;11,10083;8,10085;5,10088;4,10087;3,10087;2,10086;2,10084;1,10081;0,10078;5,10082;10,10082;15,10081" o:connectangles="0,0,0,0,0,0,0,0,0,0,0,0,0"/>
                  </v:shape>
                </v:group>
                <v:group id="Group 7987" o:spid="_x0000_s1965" style="position:absolute;left:3831;top:10142;width:29;height:17" coordorigin="3831,10142" coordsize="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7JJxgAAAN0A&#10;AAAPAAAAAAAAAAAAAAAAAKoCAABkcnMvZG93bnJldi54bWxQSwUGAAAAAAQABAD6AAAAnQMAAAAA&#10;">
                  <v:shape id="Freeform 7988" o:spid="_x0000_s1966" style="position:absolute;left:3831;top:10142;width:29;height:17;visibility:visible;mso-wrap-style:square;v-text-anchor:top" coordsize="2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Lv8UA&#10;AADdAAAADwAAAGRycy9kb3ducmV2LnhtbESPT2sCMRTE7wW/Q3iF3mp2BSVujVIEwYuI/4rHx+Z1&#10;d+nmZdlkNf32Rij0OMzMb5jFKtpW3Kj3jWMN+TgDQVw603Cl4XzavCsQPiAbbB2Thl/ysFqOXhZY&#10;GHfnA92OoRIJwr5ADXUIXSGlL2uy6MeuI07et+sthiT7Spoe7wluWznJspm02HBaqLGjdU3lz3Gw&#10;Gqan615tLjnGXbRqXw3XLzXfav32Gj8/QASK4T/8194aDSpXE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ou/xQAAAN0AAAAPAAAAAAAAAAAAAAAAAJgCAABkcnMv&#10;ZG93bnJldi54bWxQSwUGAAAAAAQABAD1AAAAigMAAAAA&#10;" path="m20,16l14,14,7,12r-5,l1,11,,11,1,,20,9,29,6,25,8r-2,5l20,16e" filled="f" strokecolor="white" strokeweight="1pt">
                    <v:path arrowok="t" o:connecttype="custom" o:connectlocs="20,10158;14,10156;7,10154;2,10154;1,10153;0,10153;0,10153;1,10142;20,10151;29,10148;25,10150;23,10155;20,10158" o:connectangles="0,0,0,0,0,0,0,0,0,0,0,0,0"/>
                  </v:shape>
                  <v:shape id="Picture 7989" o:spid="_x0000_s1967" type="#_x0000_t75" style="position:absolute;left:4442;top:9990;width:1347;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YqaXHAAAA3QAAAA8AAABkcnMvZG93bnJldi54bWxEj0FrwkAUhO9C/8PyCr3VjRZKTF1FUiy9&#10;FDGm7fWZfSax2bchu8b477uC4HGYmW+Y+XIwjeipc7VlBZNxBIK4sLrmUkG+Wz/HIJxH1thYJgUX&#10;crBcPIzmmGh75i31mS9FgLBLUEHlfZtI6YqKDLqxbYmDd7CdQR9kV0rd4TnATSOnUfQqDdYcFips&#10;Ka2o+MtORsHvqc0/vrOvfr9JZ/FPuj1eDu9HpZ4eh9UbCE+Dv4dv7U+tIJ7EL3B9E56AXP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YqaXHAAAA3QAAAA8AAAAAAAAAAAAA&#10;AAAAnwIAAGRycy9kb3ducmV2LnhtbFBLBQYAAAAABAAEAPcAAACTAwAAAAA=&#10;">
                    <v:imagedata r:id="rId32" o:title=""/>
                  </v:shape>
                </v:group>
                <v:group id="Group 7990" o:spid="_x0000_s1968" style="position:absolute;left:8012;top:10163;width:7;height:2" coordorigin="8012,10163" coordsize="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QR0ccAAADdAAAADwAAAGRycy9kb3ducmV2LnhtbESPS2vDMBCE74X+B7GB&#10;3BrZTRqMYyWE0IQcQiEPKL0t1vpBrJWxVNv591Wh0OMwM98w2WY0jeipc7VlBfEsAkGcW11zqeB2&#10;3b8kIJxH1thYJgUPcrBZPz9lmGo78Jn6iy9FgLBLUUHlfZtK6fKKDLqZbYmDV9jOoA+yK6XucAhw&#10;08jXKFpKgzWHhQpb2lWU3y/fRsFhwGE7j9/7073YPb6ubx+fp5iUmk7G7QqEp9H/h//aR60giZ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IQR0ccAAADd&#10;AAAADwAAAAAAAAAAAAAAAACqAgAAZHJzL2Rvd25yZXYueG1sUEsFBgAAAAAEAAQA+gAAAJ4DAAAA&#10;AA==&#10;">
                  <v:shape id="Freeform 7991" o:spid="_x0000_s1969" style="position:absolute;left:8012;top:10163;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sSccA&#10;AADdAAAADwAAAGRycy9kb3ducmV2LnhtbESP3WrCQBSE7wt9h+UIvasbbZUQXaVoWwpBxD+8PWSP&#10;STB7NmRXjX16VxC8HGbmG2Y8bU0lztS40rKCXjcCQZxZXXKuYLv5eY9BOI+ssbJMCq7kYDp5fRlj&#10;ou2FV3Re+1wECLsEFRTe14mULivIoOvamjh4B9sY9EE2udQNXgLcVLIfRUNpsOSwUGBNs4Ky4/pk&#10;FBzNR7r4T3/n6Wa2HLb70/f1c7dV6q3Tfo1AeGr9M/xo/2kFcS8ewP1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2bEnHAAAA3QAAAA8AAAAAAAAAAAAAAAAAmAIAAGRy&#10;cy9kb3ducmV2LnhtbFBLBQYAAAAABAAEAPUAAACMAwAAAAA=&#10;" path="m1,l3,,5,,6,,4,1,2,1,,2,,1,1,e" filled="f" strokecolor="white" strokeweight="1pt">
                    <v:path arrowok="t" o:connecttype="custom" o:connectlocs="1,10163;3,10163;5,10163;6,10163;4,10164;2,10164;0,10165;0,10164;1,10163;1,10163" o:connectangles="0,0,0,0,0,0,0,0,0,0"/>
                  </v:shape>
                </v:group>
                <v:group id="Group 7992" o:spid="_x0000_s1970" style="position:absolute;left:8032;top:10164;width:30;height:16" coordorigin="8032,10164" coordsize="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qPcUAAADdAAAADwAAAGRycy9kb3ducmV2LnhtbESPQYvCMBSE7wv+h/AE&#10;b2valZVSjSLiigcRVgXx9miebbF5KU1s6783C8Ieh5n5hpkve1OJlhpXWlYQjyMQxJnVJecKzqef&#10;zwSE88gaK8uk4EkOlovBxxxTbTv+pfbocxEg7FJUUHhfp1K6rCCDbmxr4uDdbGPQB9nkUjfYBbip&#10;5FcUTaXBksNCgTWtC8rux4dRsO2wW03iTbu/39bP6+n7cNnHpNRo2K9mIDz1/j/8bu+0giROp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aKj3FAAAA3QAA&#10;AA8AAAAAAAAAAAAAAAAAqgIAAGRycy9kb3ducmV2LnhtbFBLBQYAAAAABAAEAPoAAACcAwAAAAA=&#10;">
                  <v:shape id="Freeform 7993" o:spid="_x0000_s1971" style="position:absolute;left:8032;top:10164;width:30;height:16;visibility:visible;mso-wrap-style:square;v-text-anchor:top" coordsize="3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6+sUA&#10;AADdAAAADwAAAGRycy9kb3ducmV2LnhtbESPQWvCQBSE74X+h+UJXopu9GBDdBUpFVRKoVE8P7LP&#10;JJh9m2afGv99t1DocZiZb5jFqneNulEXas8GJuMEFHHhbc2lgeNhM0pBBUG22HgmAw8KsFo+Py0w&#10;s/7OX3TLpVQRwiFDA5VIm2kdioochrFviaN39p1DibIrte3wHuGu0dMkmWmHNceFClt6q6i45Fdn&#10;YCqU6+/z7OUknzv/vu/D3jcfxgwH/XoOSqiX//Bfe2sNpJP0FX7fxCe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Tr6xQAAAN0AAAAPAAAAAAAAAAAAAAAAAJgCAABkcnMv&#10;ZG93bnJldi54bWxQSwUGAAAAAAQABAD1AAAAigMAAAAA&#10;" path="m,l7,1r6,l20,1r3,5l27,11r3,5l15,16,11,10,8,3,,e" filled="f" strokecolor="white" strokeweight="1pt">
                    <v:path arrowok="t" o:connecttype="custom" o:connectlocs="0,10164;7,10165;13,10165;20,10165;23,10170;27,10175;30,10180;15,10180;11,10174;8,10167;0,10164" o:connectangles="0,0,0,0,0,0,0,0,0,0,0"/>
                  </v:shape>
                </v:group>
                <v:group id="Group 7994" o:spid="_x0000_s1972" style="position:absolute;left:8197;top:10170;width:8;height:4" coordorigin="8197,10170" coordsize="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JG9TCAAAA3QAAAA8A&#10;AAAAAAAAAAAAAAAAqgIAAGRycy9kb3ducmV2LnhtbFBLBQYAAAAABAAEAPoAAACZAwAAAAA=&#10;">
                  <v:shape id="Freeform 7995" o:spid="_x0000_s1973" style="position:absolute;left:8197;top:10170;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AGWsYA&#10;AADdAAAADwAAAGRycy9kb3ducmV2LnhtbESP3WoCMRSE7wt9h3CE3pSaXZF2XY1SWope1At/HuCw&#10;Oe4ubk5Ckmp8+0Yo9HKYmW+YxSqZQVzIh96ygnJcgCBurO65VXA8fL1UIEJE1jhYJgU3CrBaPj4s&#10;sNb2yju67GMrMoRDjQq6GF0tZWg6MhjG1hFn72S9wZilb6X2eM1wM8hJUbxKgz3nhQ4dfXTUnPc/&#10;RkEqb3523n5uy7f1xD27aXVw6Vupp1F6n4OIlOJ/+K+90QqqsprB/U1+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AGWsYAAADdAAAADwAAAAAAAAAAAAAAAACYAgAAZHJz&#10;L2Rvd25yZXYueG1sUEsFBgAAAAAEAAQA9QAAAIsDAAAAAA==&#10;" path="m,2l2,1r2,l6,r,1l7,2r,1l4,3,2,2,,2e" filled="f" strokecolor="white" strokeweight="1pt">
                    <v:path arrowok="t" o:connecttype="custom" o:connectlocs="0,10172;2,10171;4,10171;6,10170;6,10171;7,10172;7,10173;4,10173;2,10172;0,10172" o:connectangles="0,0,0,0,0,0,0,0,0,0"/>
                  </v:shape>
                </v:group>
                <v:group id="Group 7996" o:spid="_x0000_s1974" style="position:absolute;left:8632;top:10143;width:23;height:14" coordorigin="8632,10143"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BD8IAAADdAAAADwAAAGRycy9kb3ducmV2LnhtbERPTYvCMBC9C/6HMMLe&#10;NK2LotUoIrrsQYTVBfE2NGNbbCaliW399+YgeHy87+W6M6VoqHaFZQXxKAJBnFpdcKbg/7wfzkA4&#10;j6yxtEwKnuRgver3lpho2/IfNSefiRDCLkEFufdVIqVLczLoRrYiDtzN1gZ9gHUmdY1tCDelHEfR&#10;VBosODTkWNE2p/R+ehgFPy22m+941xzut+3zep4cL4eYlPoadJsFCE+d/4jf7l+tYBbPw/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5mgQ/CAAAA3QAAAA8A&#10;AAAAAAAAAAAAAAAAqgIAAGRycy9kb3ducmV2LnhtbFBLBQYAAAAABAAEAPoAAACZAwAAAAA=&#10;">
                  <v:shape id="Freeform 7997" o:spid="_x0000_s1975" style="position:absolute;left:8632;top:10143;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ZSMcA&#10;AADdAAAADwAAAGRycy9kb3ducmV2LnhtbESPQWvCQBSE7wX/w/IEb3UTpUWjq5SK0FKoNi30+sg+&#10;k2j2bdjdmPTfdwsFj8PMfMOst4NpxJWcry0rSKcJCOLC6ppLBV+f+/sFCB+QNTaWScEPedhuRndr&#10;zLTt+YOueShFhLDPUEEVQptJ6YuKDPqpbYmjd7LOYIjSlVI77CPcNHKWJI/SYM1xocKWnisqLnln&#10;FPT7Y37YFQ9d97Y05+90/jq8u1apyXh4WoEINIRb+L/9ohUs0mUKf2/i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NmUjHAAAA3QAAAA8AAAAAAAAAAAAAAAAAmAIAAGRy&#10;cy9kb3ducmV2LnhtbFBLBQYAAAAABAAEAPUAAACMAwAAAAA=&#10;" path="m15,1r1,3l18,7r3,4l22,11r1,l15,13,6,14,,10,3,7,5,4,6,1,9,r3,l15,1e" filled="f" strokecolor="white" strokeweight="1pt">
                    <v:path arrowok="t" o:connecttype="custom" o:connectlocs="15,10144;16,10147;18,10150;21,10154;22,10154;22,10154;23,10154;15,10156;6,10157;0,10153;3,10150;5,10147;6,10144;9,10143;12,10143;15,10144" o:connectangles="0,0,0,0,0,0,0,0,0,0,0,0,0,0,0,0"/>
                  </v:shape>
                </v:group>
                <v:group id="Group 7998" o:spid="_x0000_s1976" style="position:absolute;left:8840;top:10132;width:15;height:4" coordorigin="8840,10132" coordsize="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i648UAAADdAAAADwAAAGRycy9kb3ducmV2LnhtbESPQYvCMBSE78L+h/CE&#10;vWlaF8WtRhFZlz2IoC6It0fzbIvNS2liW/+9EQSPw8x8w8yXnSlFQ7UrLCuIhxEI4tTqgjMF/8fN&#10;YArCeWSNpWVScCcHy8VHb46Jti3vqTn4TAQIuwQV5N5XiZQuzcmgG9qKOHgXWxv0QdaZ1DW2AW5K&#10;OYqiiTRYcFjIsaJ1Tun1cDMKfltsV1/xT7O9Xtb383G8O21jUuqz361mIDx1/h1+tf+0gmn8PY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4uuPFAAAA3QAA&#10;AA8AAAAAAAAAAAAAAAAAqgIAAGRycy9kb3ducmV2LnhtbFBLBQYAAAAABAAEAPoAAACcAwAAAAA=&#10;">
                  <v:shape id="Freeform 7999" o:spid="_x0000_s1977" style="position:absolute;left:8840;top:10132;width:15;height: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6FMMA&#10;AADdAAAADwAAAGRycy9kb3ducmV2LnhtbESPQYvCMBSE74L/ITxhbzatsotWoxRB8eIhut4fzdu2&#10;2LyUJmr33xthYY/DzHzDrLeDbcWDet84VpAlKQji0pmGKwXfl/10AcIHZIOtY1LwSx62m/Fojblx&#10;T9b0OIdKRAj7HBXUIXS5lL6syaJPXEccvR/XWwxR9pU0PT4j3LZylqZf0mLDcaHGjnY1lbfz3SpY&#10;mk7vbrrIdKb3h1Nhr594uCr1MRmKFYhAQ/gP/7WPRsEiW87h/S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L6FMMAAADdAAAADwAAAAAAAAAAAAAAAACYAgAAZHJzL2Rv&#10;d25yZXYueG1sUEsFBgAAAAAEAAQA9QAAAIgDAAAAAA==&#10;" path="m15,l14,2,13,4r-2,l7,3,4,2,,2,5,1r5,l15,e" filled="f" strokecolor="white" strokeweight="1pt">
                    <v:path arrowok="t" o:connecttype="custom" o:connectlocs="15,10132;14,10134;13,10136;11,10136;7,10135;4,10134;0,10134;5,10133;10,10133;15,10132" o:connectangles="0,0,0,0,0,0,0,0,0,0"/>
                  </v:shape>
                </v:group>
                <v:group id="Group 8000" o:spid="_x0000_s1978" style="position:absolute;left:10932;top:12999;width:3;height:4" coordorigin="10932,1299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2HDMcAAADdAAAADwAAAGRycy9kb3ducmV2LnhtbESPQWvCQBSE74L/YXlC&#10;b3UTa4uNWUVEpQcpVAvF2yP7TEKyb0N2TeK/7xYKHoeZ+YZJ14OpRUetKy0riKcRCOLM6pJzBd/n&#10;/fMChPPIGmvLpOBODtar8SjFRNuev6g7+VwECLsEFRTeN4mULivIoJvahjh4V9sa9EG2udQt9gFu&#10;ajmLojdpsOSwUGBD24Ky6nQzCg499puXeNcdq+v2fjm/fv4cY1LqaTJsliA8Df4R/m9/aAWL+H0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V2HDMcAAADd&#10;AAAADwAAAAAAAAAAAAAAAACqAgAAZHJzL2Rvd25yZXYueG1sUEsFBgAAAAAEAAQA+gAAAJ4DAAAA&#10;AA==&#10;">
                  <v:shape id="Freeform 8001" o:spid="_x0000_s1979" style="position:absolute;left:10932;top:1299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NMMYA&#10;AADdAAAADwAAAGRycy9kb3ducmV2LnhtbESPQYvCMBSE78L+h/AWvMiauqLYapRFFARhQV3B47N5&#10;tsXmpTSx1n9vFgSPw8x8w8wWrSlFQ7UrLCsY9CMQxKnVBWcK/g7rrwkI55E1lpZJwYMcLOYfnRkm&#10;2t55R83eZyJA2CWoIPe+SqR0aU4GXd9WxMG72NqgD7LOpK7xHuCmlN9RNJYGCw4LOVa0zCm97m9G&#10;wfpwPsblchettr/D7eqkfdOTsVLdz/ZnCsJT69/hV3ujFUwG8Qj+34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7NMMYAAADdAAAADwAAAAAAAAAAAAAAAACYAgAAZHJz&#10;L2Rvd25yZXYueG1sUEsFBgAAAAAEAAQA9QAAAIsDAAAAAA==&#10;" path="m1,4l,4,,3,,2,,1,,,2,r,2l1,3r,1e" filled="f" strokecolor="white" strokeweight="1pt">
                    <v:path arrowok="t" o:connecttype="custom" o:connectlocs="1,13003;0,13003;0,13002;0,13001;0,13001;0,13000;0,12999;2,12999;2,13001;1,13002;1,13003" o:connectangles="0,0,0,0,0,0,0,0,0,0,0"/>
                  </v:shape>
                </v:group>
                <v:group id="Group 8002" o:spid="_x0000_s1980" style="position:absolute;left:10930;top:12999;width:2;height:2" coordorigin="10930,12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O84McAAADdAAAADwAAAGRycy9kb3ducmV2LnhtbESPT2vCQBTE7wW/w/KE&#10;3uomSkWjq4jU0kMoNBFKb4/sMwlm34bsNn++fbdQ6HGYmd8w++NoGtFT52rLCuJFBIK4sLrmUsE1&#10;vzxtQDiPrLGxTAomcnA8zB72mGg78Af1mS9FgLBLUEHlfZtI6YqKDLqFbYmDd7OdQR9kV0rd4RDg&#10;ppHLKFpLgzWHhQpbOldU3LNvo+B1wOG0il/69H47T1/58/tnGpNSj/PxtAPhafT/4b/2m1awib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sO84McAAADd&#10;AAAADwAAAAAAAAAAAAAAAACqAgAAZHJzL2Rvd25yZXYueG1sUEsFBgAAAAAEAAQA+gAAAJ4DAAAA&#10;AA==&#10;">
                  <v:shape id="Freeform 8003" o:spid="_x0000_s1981" style="position:absolute;left:10930;top:129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rlcQA&#10;AADdAAAADwAAAGRycy9kb3ducmV2LnhtbESPQWsCMRSE74X+h/AKvdWsBVvdGkWLLV7ryuLxsXlu&#10;liYvyya66783guBxmJlvmPlycFacqQuNZwXjUQaCuPK64VrBvvh5m4IIEVmj9UwKLhRguXh+mmOu&#10;fc9/dN7FWiQIhxwVmBjbXMpQGXIYRr4lTt7Rdw5jkl0tdYd9gjsr37PsQzpsOC0YbOnbUPW/OzkF&#10;J1MX2g6lLX7jsT/QpAybdanU68uw+gIRaYiP8L291Qqm49kn3N6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mK5XEAAAA3QAAAA8AAAAAAAAAAAAAAAAAmAIAAGRycy9k&#10;b3ducmV2LnhtbFBLBQYAAAAABAAEAPUAAACJAwAAAAA=&#10;" path="m,l,e" filled="f" strokecolor="white" strokeweight="1pt">
                    <v:path arrowok="t" o:connecttype="custom" o:connectlocs="0,25998;0,25998" o:connectangles="0,0"/>
                  </v:shape>
                </v:group>
                <v:group id="Group 8004" o:spid="_x0000_s1982" style="position:absolute;left:10871;top:12999;width:2;height:3" coordorigin="10871,12999"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CNCcIAAADdAAAADwAAAGRycy9kb3ducmV2LnhtbERPTYvCMBC9C/6HMMLe&#10;NK2LotUoIrrsQYTVBfE2NGNbbCaliW399+YgeHy87+W6M6VoqHaFZQXxKAJBnFpdcKbg/7wfzkA4&#10;j6yxtEwKnuRgver3lpho2/IfNSefiRDCLkEFufdVIqVLczLoRrYiDtzN1gZ9gHUmdY1tCDelHEfR&#10;VBosODTkWNE2p/R+ehgFPy22m+941xzut+3zep4cL4eYlPoadJsFCE+d/4jf7l+tYBbPw9z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QjQnCAAAA3QAAAA8A&#10;AAAAAAAAAAAAAAAAqgIAAGRycy9kb3ducmV2LnhtbFBLBQYAAAAABAAEAPoAAACZAwAAAAA=&#10;">
                  <v:shape id="Freeform 8005" o:spid="_x0000_s1983" style="position:absolute;left:10871;top:1299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FRsYA&#10;AADdAAAADwAAAGRycy9kb3ducmV2LnhtbESPT2vCQBTE70K/w/IKXqRubDVodBW1FL2aFLw+si9/&#10;MPs2ZLca++m7BcHjMDO/YVab3jTiSp2rLSuYjCMQxLnVNZcKvrOvtzkI55E1NpZJwZ0cbNYvgxUm&#10;2t74RNfUlyJA2CWooPK+TaR0eUUG3di2xMErbGfQB9mVUnd4C3DTyPcoiqXBmsNChS3tK8ov6Y9R&#10;kE2bzzgd7bfnopxdfuN293EodkoNX/vtEoSn3j/Dj/ZRK5hPFg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zFRsYAAADdAAAADwAAAAAAAAAAAAAAAACYAgAAZHJz&#10;L2Rvd25yZXYueG1sUEsFBgAAAAAEAAQA9QAAAIsDAAAAAA==&#10;" path="m,l1,r,1l1,2,,1,,e" filled="f" strokecolor="white" strokeweight="1pt">
                    <v:path arrowok="t" o:connecttype="custom" o:connectlocs="0,12999;1,12999;1,13000;1,13001;1,13001;1,13001;0,13000;0,12999" o:connectangles="0,0,0,0,0,0,0,0"/>
                  </v:shape>
                </v:group>
                <v:group id="Group 8006" o:spid="_x0000_s1984" style="position:absolute;left:10873;top:12999;width:7;height:12" coordorigin="10873,12999" coordsize="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SXX0xgAAAN0A&#10;AAAPAAAAAAAAAAAAAAAAAKoCAABkcnMvZG93bnJldi54bWxQSwUGAAAAAAQABAD6AAAAnQMAAAAA&#10;">
                  <v:shape id="Freeform 8007" o:spid="_x0000_s1985" style="position:absolute;left:10873;top:12999;width:7;height:12;visibility:visible;mso-wrap-style:square;v-text-anchor:top" coordsize="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MX8MA&#10;AADdAAAADwAAAGRycy9kb3ducmV2LnhtbESP3YrCMBSE74V9h3AWvNO0ha5SjbIIil768wCH5vQH&#10;m5NuErX69GZhYS+HmfmGWa4H04k7Od9aVpBOExDEpdUt1wou5+1kDsIHZI2dZVLwJA/r1cdoiYW2&#10;Dz7S/RRqESHsC1TQhNAXUvqyIYN+anvi6FXWGQxRulpqh48IN53MkuRLGmw5LjTY06ah8nq6GQWv&#10;WZ26PM/pcPnJq66Smd4djVLjz+F7ASLQEP7Df+29VjDPkhR+38Qn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mMX8MAAADdAAAADwAAAAAAAAAAAAAAAACYAgAAZHJzL2Rv&#10;d25yZXYueG1sUEsFBgAAAAAEAAQA9QAAAIgDAAAAAA==&#10;" path="m,l7,,6,12,4,9,,4,,3,,1,,e" filled="f" strokecolor="white" strokeweight="1pt">
                    <v:path arrowok="t" o:connecttype="custom" o:connectlocs="0,12999;7,12999;6,13011;4,13008;0,13003;0,13002;0,13000;0,12999" o:connectangles="0,0,0,0,0,0,0,0"/>
                  </v:shape>
                </v:group>
                <v:group id="Group 8008" o:spid="_x0000_s1986" style="position:absolute;left:10896;top:12999;width:7;height:14" coordorigin="10896,12999" coordsize="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dOGMUAAADdAAAADwAAAGRycy9kb3ducmV2LnhtbESPQYvCMBSE7wv+h/AE&#10;b2vayi5SjSKi4kEWVgXx9miebbF5KU1s67/fLAgeh5n5hpkve1OJlhpXWlYQjyMQxJnVJecKzqft&#10;5xSE88gaK8uk4EkOlovBxxxTbTv+pfbocxEg7FJUUHhfp1K6rCCDbmxr4uDdbGPQB9nkUjfYBbip&#10;ZBJF39JgyWGhwJrWBWX348Mo2HXYrSbxpj3cb+vn9fT1cznEpNRo2K9mIDz1/h1+tfdawTS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XThjFAAAA3QAA&#10;AA8AAAAAAAAAAAAAAAAAqgIAAGRycy9kb3ducmV2LnhtbFBLBQYAAAAABAAEAPoAAACcAwAAAAA=&#10;">
                  <v:shape id="Freeform 8009" o:spid="_x0000_s1987" style="position:absolute;left:10896;top:12999;width:7;height:14;visibility:visible;mso-wrap-style:square;v-text-anchor:top" coordsize="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dUMQA&#10;AADdAAAADwAAAGRycy9kb3ducmV2LnhtbESP0YrCMBRE3wX/IVzBF9F0qyxSm4osLPi0ou4HXJtr&#10;W21uSpPV2q/fCIKPw8ycYdJ1Z2pxo9ZVlhV8zCIQxLnVFRcKfo/f0yUI55E11pZJwYMcrLPhIMVE&#10;2zvv6XbwhQgQdgkqKL1vEildXpJBN7MNcfDOtjXog2wLqVu8B7ipZRxFn9JgxWGhxIa+Ssqvhz+j&#10;wC+O1UVv9Un39BOfcdf3k0Wv1HjUbVYgPHX+HX61t1rBMo7m8HwTno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XVDEAAAA3QAAAA8AAAAAAAAAAAAAAAAAmAIAAGRycy9k&#10;b3ducmV2LnhtbFBLBQYAAAAABAAEAPUAAACJAwAAAAA=&#10;" path="m6,l5,14,3,6,,,6,e" filled="f" strokecolor="white" strokeweight="1pt">
                    <v:path arrowok="t" o:connecttype="custom" o:connectlocs="6,12999;5,13013;3,13005;0,12999;6,12999" o:connectangles="0,0,0,0,0"/>
                  </v:shape>
                </v:group>
                <v:group id="Group 8010" o:spid="_x0000_s1988" style="position:absolute;left:10904;top:13000;width:3;height:3" coordorigin="10904,13000"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nJz98YAAADdAAAADwAAAGRycy9kb3ducmV2LnhtbESPT4vCMBTE78J+h/AW&#10;9qZpXRWpRhHZXTyI4B8Qb4/m2Rabl9Jk2/rtjSB4HGbmN8x82ZlSNFS7wrKCeBCBIE6tLjhTcDr+&#10;9qcgnEfWWFomBXdysFx89OaYaNvynpqDz0SAsEtQQe59lUjp0pwMuoGtiIN3tbVBH2SdSV1jG+Cm&#10;lMMomkiDBYeFHCta55TeDv9GwV+L7eo7/mm2t+v6fjmOd+dtTEp9fXarGQhPnX+HX+2NVjAd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cnP3xgAAAN0A&#10;AAAPAAAAAAAAAAAAAAAAAKoCAABkcnMvZG93bnJldi54bWxQSwUGAAAAAAQABAD6AAAAnQMAAAAA&#10;">
                  <v:shape id="Freeform 8011" o:spid="_x0000_s1989" style="position:absolute;left:10904;top:1300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DpcUA&#10;AADdAAAADwAAAGRycy9kb3ducmV2LnhtbESP3YrCMBSE7wXfIRzBO01VFOkapfgDIu6Fug9wtjnb&#10;VpuT0sRa9+k3woKXw8x8wyxWrSlFQ7UrLCsYDSMQxKnVBWcKvi67wRyE88gaS8uk4EkOVstuZ4Gx&#10;tg8+UXP2mQgQdjEqyL2vYildmpNBN7QVcfB+bG3QB1lnUtf4CHBTynEUzaTBgsNCjhWtc0pv57tR&#10;MPmcysZs8eg3yfX2/dseZkmFSvV7bfIBwlPr3+H/9l4rmI+jK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AOlxQAAAN0AAAAPAAAAAAAAAAAAAAAAAJgCAABkcnMv&#10;ZG93bnJldi54bWxQSwUGAAAAAAQABAD1AAAAigMAAAAA&#10;" path="m1,r,1l2,2r1,l2,3,1,2,,2,,1,1,e" filled="f" strokecolor="white" strokeweight="1pt">
                    <v:path arrowok="t" o:connecttype="custom" o:connectlocs="1,13000;1,13001;2,13002;3,13002;2,13003;1,13002;0,13002;0,13001;0,13001;1,13000" o:connectangles="0,0,0,0,0,0,0,0,0,0"/>
                  </v:shape>
                </v:group>
                <v:group id="Group 8012" o:spid="_x0000_s1990" style="position:absolute;left:10911;top:12999;width:3;height:4" coordorigin="10911,1299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xIG8UAAADdAAAADwAAAGRycy9kb3ducmV2LnhtbESPQYvCMBSE7wv+h/CE&#10;va1pXRSpRhFR2YMIWwXx9miebbF5KU1s67/fCMIeh5n5hlmselOJlhpXWlYQjyIQxJnVJecKzqfd&#10;1wyE88gaK8uk4EkOVsvBxwITbTv+pTb1uQgQdgkqKLyvEyldVpBBN7I1cfButjHog2xyqRvsAtxU&#10;chxFU2mw5LBQYE2bgrJ7+jAK9h126+942x7ut83zepocL4eYlPoc9us5CE+9/w+/2z9awWwc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3sSBvFAAAA3QAA&#10;AA8AAAAAAAAAAAAAAAAAqgIAAGRycy9kb3ducmV2LnhtbFBLBQYAAAAABAAEAPoAAACcAwAAAAA=&#10;">
                  <v:shape id="Freeform 8013" o:spid="_x0000_s1991" style="position:absolute;left:10911;top:1299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8CJ8YA&#10;AADdAAAADwAAAGRycy9kb3ducmV2LnhtbESPQWsCMRSE70L/Q3gFL1ITFaquRhFREISCWsHjc/O6&#10;u3Tzsmziuv57Uyh4HGbmG2a+bG0pGqp94VjDoK9AEKfOFJxp+D5tPyYgfEA2WDomDQ/ysFy8deaY&#10;GHfnAzXHkIkIYZ+ghjyEKpHSpzlZ9H1XEUfvx9UWQ5R1Jk2N9wi3pRwq9SktFhwXcqxonVP6e7xZ&#10;DdvT9Twt1we12X+N9puLCU1PTrXuvrerGYhAbXiF/9s7o2EyVGP4exOf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8CJ8YAAADdAAAADwAAAAAAAAAAAAAAAACYAgAAZHJz&#10;L2Rvd25yZXYueG1sUEsFBgAAAAAEAAQA9QAAAIsDAAAAAA==&#10;" path="m,3l,2,,1,1,,3,,2,1r,3l1,4,,3e" filled="f" strokecolor="white" strokeweight="1pt">
                    <v:path arrowok="t" o:connecttype="custom" o:connectlocs="0,13002;0,13001;0,13000;1,12999;3,12999;3,12999;2,13000;2,13003;1,13003;1,13003;0,13002" o:connectangles="0,0,0,0,0,0,0,0,0,0,0"/>
                  </v:shape>
                </v:group>
                <v:group id="Group 8014" o:spid="_x0000_s1992" style="position:absolute;left:10914;top:12999;width:5;height:4" coordorigin="10914,12999"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958sMAAADdAAAADwAAAGRycy9kb3ducmV2LnhtbERPy2rCQBTdF/yH4Qrd&#10;1UlSWiQ6igQVF6FQLRR3l8w1CWbuhMyYx987i0KXh/Neb0fTiJ46V1tWEC8iEMSF1TWXCn4uh7cl&#10;COeRNTaWScFEDrab2csaU20H/qb+7EsRQtilqKDyvk2ldEVFBt3CtsSBu9nOoA+wK6XucAjhppFJ&#10;FH1KgzWHhgpbyioq7ueHUXAccNi9x/s+v9+y6Xr5+PrNY1LqdT7uViA8jf5f/Oc+aQXLJA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P3nywwAAAN0AAAAP&#10;AAAAAAAAAAAAAAAAAKoCAABkcnMvZG93bnJldi54bWxQSwUGAAAAAAQABAD6AAAAmgMAAAAA&#10;">
                  <v:shape id="Freeform 8015" o:spid="_x0000_s1993" style="position:absolute;left:10914;top:12999;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vsUA&#10;AADdAAAADwAAAGRycy9kb3ducmV2LnhtbESP0WoCMRRE3wv9h3CFvtWsWxVdjSJCoaX4oO4HXDbX&#10;zeLmZpukmv59Uyj0cZiZM8x6m2wvbuRD51jBZFyAIG6c7rhVUJ9fnxcgQkTW2DsmBd8UYLt5fFhj&#10;pd2dj3Q7xVZkCIcKFZgYh0rK0BiyGMZuIM7exXmLMUvfSu3xnuG2l2VRzKXFjvOCwYH2hprr6csq&#10;2Pl6X3+Us3R4mU6XyXzOzgd+V+pplHYrEJFS/A//td+0gkVZLOH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my+xQAAAN0AAAAPAAAAAAAAAAAAAAAAAJgCAABkcnMv&#10;ZG93bnJldi54bWxQSwUGAAAAAAQABAD1AAAAigMAAAAA&#10;" path="m3,3l2,2,1,,,,5,,4,2r,1l3,3e" filled="f" strokecolor="white" strokeweight="1pt">
                    <v:path arrowok="t" o:connecttype="custom" o:connectlocs="3,13002;2,13001;1,12999;0,12999;5,12999;4,13001;4,13002;3,13002" o:connectangles="0,0,0,0,0,0,0,0"/>
                  </v:shape>
                </v:group>
                <v:group id="Group 8016" o:spid="_x0000_s1994" style="position:absolute;left:10936;top:13002;width:3;height:7" coordorigin="10936,13002" coordsize="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DjKcQAAADdAAAADwAAAGRycy9kb3ducmV2LnhtbERPy0rDQBTdC/2H4Rbc&#10;2UkqlhI7KaWouAhCk0Jxd8ncJiGZOyEz5vH3zkJweTjvw3E2nRhpcI1lBfEmAkFcWt1wpeBavD/t&#10;QTiPrLGzTAoWcnBMVw8HTLSd+EJj7isRQtglqKD2vk+kdGVNBt3G9sSBu9vBoA9wqKQecArhppPb&#10;KNpJgw2Hhhp7OtdUtvmPUfAx4XR6jt/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DjKcQAAADdAAAA&#10;DwAAAAAAAAAAAAAAAACqAgAAZHJzL2Rvd25yZXYueG1sUEsFBgAAAAAEAAQA+gAAAJsDAAAAAA==&#10;">
                  <v:shape id="Freeform 8017" o:spid="_x0000_s1995" style="position:absolute;left:10936;top:13002;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UMMA&#10;AADdAAAADwAAAGRycy9kb3ducmV2LnhtbESPQYvCMBSE74L/ITzBm6YVlNI1ii4KXldFPD6bZ1O2&#10;eek2sXb/vVlY8DjMzDfMct3bWnTU+sqxgnSagCAunK64VHA+7ScZCB+QNdaOScEveVivhoMl5to9&#10;+Yu6YyhFhLDPUYEJocml9IUhi37qGuLo3V1rMUTZllK3+IxwW8tZkiykxYrjgsGGPg0V38eHVXDb&#10;Hvb3+emR7cz2cv0J86zZmEKp8ajffIAI1Id3+L990AqyWZrC35v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U5UMMAAADdAAAADwAAAAAAAAAAAAAAAACYAgAAZHJzL2Rv&#10;d25yZXYueG1sUEsFBgAAAAAEAAQA9QAAAIgDAAAAAA==&#10;" path="m2,r,1l3,1r,2l3,5,2,7,1,7,,6,1,5,2,3,2,e" filled="f" strokecolor="white" strokeweight="1pt">
                    <v:path arrowok="t" o:connecttype="custom" o:connectlocs="2,13002;2,13003;3,13003;3,13003;3,13005;3,13007;2,13009;2,13009;1,13009;0,13008;1,13007;2,13005;2,13002" o:connectangles="0,0,0,0,0,0,0,0,0,0,0,0,0"/>
                  </v:shape>
                </v:group>
                <v:group id="Group 8018" o:spid="_x0000_s1996" style="position:absolute;left:11065;top:12999;width:2;height:2" coordorigin="11065,12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7YxcUAAADdAAAADwAAAGRycy9kb3ducmV2LnhtbESPQYvCMBSE7wv+h/AE&#10;b2vaiotUo4i44kGEVUG8PZpnW2xeSpNt6783wsIeh5n5hlmselOJlhpXWlYQjyMQxJnVJecKLufv&#10;zxkI55E1VpZJwZMcrJaDjwWm2nb8Q+3J5yJA2KWooPC+TqV0WUEG3djWxMG728agD7LJpW6wC3BT&#10;ySSKvqTBksNCgTVtCsoep1+jYNdht57E2/bwuG+et/P0eD3EpNRo2K/nIDz1/j/8195rBbM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cO2MXFAAAA3QAA&#10;AA8AAAAAAAAAAAAAAAAAqgIAAGRycy9kb3ducmV2LnhtbFBLBQYAAAAABAAEAPoAAACcAwAAAAA=&#10;">
                  <v:shape id="Freeform 8019" o:spid="_x0000_s1997" style="position:absolute;left:11065;top:129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PsMMA&#10;AADdAAAADwAAAGRycy9kb3ducmV2LnhtbESPQWsCMRSE74L/ITzBm2ZVWmQ1Slta6VVXFo+PzXOz&#10;NHlZNtFd/31TEHocZuYbZrsfnBV36kLjWcFinoEgrrxuuFZwLr5maxAhImu0nknBgwLsd+PRFnPt&#10;ez7S/RRrkSAcclRgYmxzKUNlyGGY+5Y4eVffOYxJdrXUHfYJ7qxcZtmrdNhwWjDY0oeh6ud0cwpu&#10;pi60HUpbHOK1v9BLGT7fS6Wmk+FtAyLSEP/Dz/a3VrBeLl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PsMMAAADdAAAADwAAAAAAAAAAAAAAAACYAgAAZHJzL2Rv&#10;d25yZXYueG1sUEsFBgAAAAAEAAQA9QAAAIgDAAAAAA==&#10;" path="m,1l,e" filled="f" strokecolor="white" strokeweight="1pt">
                    <v:path arrowok="t" o:connecttype="custom" o:connectlocs="0,26000;0,25998;0,25998;0,25998" o:connectangles="0,0,0,0"/>
                  </v:shape>
                </v:group>
                <v:group id="Group 8020" o:spid="_x0000_s1998" style="position:absolute;left:8665;top:10147;width:5;height:3" coordorigin="8665,10147" coordsize="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vlKsYAAADdAAAADwAAAGRycy9kb3ducmV2LnhtbESPT4vCMBTE78J+h/AW&#10;9qZpXRWpRhHZXTyI4B8Qb4/m2Rabl9Jk2/rtjSB4HGbmN8x82ZlSNFS7wrKCeBCBIE6tLjhTcDr+&#10;9qcgnEfWWFomBXdysFx89OaYaNvynpqDz0SAsEtQQe59lUjp0pwMuoGtiIN3tbVBH2SdSV1jG+Cm&#10;lMMomkiDBYeFHCta55TeDv9GwV+L7eo7/mm2t+v6fjmOd+dtTEp9fXarGQhPnX+HX+2NVjAd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q+UqxgAAAN0A&#10;AAAPAAAAAAAAAAAAAAAAAKoCAABkcnMvZG93bnJldi54bWxQSwUGAAAAAAQABAD6AAAAnQMAAAAA&#10;">
                  <v:shape id="Freeform 8021" o:spid="_x0000_s1999" style="position:absolute;left:8665;top:1014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OQsYA&#10;AADdAAAADwAAAGRycy9kb3ducmV2LnhtbESPQWvCQBSE74X+h+UVehHdKKghuooI0tRDwah4fWSf&#10;2WD2bchuNf33XaHQ4zAz3zDLdW8bcafO144VjEcJCOLS6ZorBafjbpiC8AFZY+OYFPyQh/Xq9WWJ&#10;mXYPPtC9CJWIEPYZKjAhtJmUvjRk0Y9cSxy9q+sshii7SuoOHxFuGzlJkpm0WHNcMNjS1lB5K76t&#10;gss8vQ6O56/9R/45NWV+KpLgt0q9v/WbBYhAffgP/7VzrSCdjKfwf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AOQsYAAADdAAAADwAAAAAAAAAAAAAAAACYAgAAZHJz&#10;L2Rvd25yZXYueG1sUEsFBgAAAAAEAAQA9QAAAIsDAAAAAA==&#10;" path="m4,l2,1,1,2,,3,,2,,1,1,,2,,3,,4,e" filled="f" strokecolor="white" strokeweight="1pt">
                    <v:path arrowok="t" o:connecttype="custom" o:connectlocs="4,10147;2,10148;1,10149;0,10150;0,10149;0,10148;1,10147;2,10147;3,10147;4,10147" o:connectangles="0,0,0,0,0,0,0,0,0,0"/>
                  </v:shape>
                </v:group>
                <v:group id="Group 8022" o:spid="_x0000_s2000" style="position:absolute;left:8611;top:10159;width:5;height:2" coordorigin="8611,10159"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exsUAAADdAAAADwAAAGRycy9kb3ducmV2LnhtbESPT4vCMBTE74LfITxh&#10;b5rWZUWqUURU9iCCf0C8PZpnW2xeShPb+u03C4LHYWZ+w8yXnSlFQ7UrLCuIRxEI4tTqgjMFl/N2&#10;OAXhPLLG0jIpeJGD5aLfm2OibctHak4+EwHCLkEFufdVIqVLczLoRrYiDt7d1gZ9kHUmdY1tgJtS&#10;jqNoIg0WHBZyrGidU/o4PY2CXYvt6jveNPvHff26nX8O131MSn0NutUMhKfOf8Lv9q9WMB3H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g13sbFAAAA3QAA&#10;AA8AAAAAAAAAAAAAAAAAqgIAAGRycy9kb3ducmV2LnhtbFBLBQYAAAAABAAEAPoAAACcAwAAAAA=&#10;">
                  <v:shape id="Freeform 8023" o:spid="_x0000_s2001" style="position:absolute;left:8611;top:1015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9R8YA&#10;AADdAAAADwAAAGRycy9kb3ducmV2LnhtbESP0WrCQBRE34X+w3ILvpS6iaCV6CqlVBTqgxo/4Jq9&#10;JqHZuyG7JtGvdwsFH4eZOcMsVr2pREuNKy0riEcRCOLM6pJzBad0/T4D4TyyxsoyKbiRg9XyZbDA&#10;RNuOD9QefS4ChF2CCgrv60RKlxVk0I1sTRy8i20M+iCbXOoGuwA3lRxH0VQaLDksFFjTV0HZ7/Fq&#10;FLQ/+X2a7s5vduNuzqa7/ST+7pQavvafcxCeev8M/7e3WsFsHH/A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u9R8YAAADdAAAADwAAAAAAAAAAAAAAAACYAgAAZHJz&#10;L2Rvd25yZXYueG1sUEsFBgAAAAAEAAQA9QAAAIsDAAAAAA==&#10;" path="m,1r2,l3,,5,,3,1,2,1,,2,,1e" filled="f" strokecolor="white" strokeweight="1pt">
                    <v:path arrowok="t" o:connecttype="custom" o:connectlocs="0,10160;2,10160;3,10159;5,10159;3,10160;2,10160;0,10161;0,10161;0,10160;0,10160" o:connectangles="0,0,0,0,0,0,0,0,0,0"/>
                  </v:shape>
                </v:group>
                <v:group id="Group 8024" o:spid="_x0000_s2002" style="position:absolute;left:8516;top:10156;width:23;height:14" coordorigin="8516,10156" coordsize="2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bvL8QAAADdAAAADwAAAGRycy9kb3ducmV2LnhtbERPy0rDQBTdC/2H4Rbc&#10;2UkqlhI7KaWouAhCk0Jxd8ncJiGZOyEz5vH3zkJweTjvw3E2nRhpcI1lBfEmAkFcWt1wpeBavD/t&#10;QTiPrLGzTAoWcnBMVw8HTLSd+EJj7isRQtglqKD2vk+kdGVNBt3G9sSBu9vBoA9wqKQecArhppPb&#10;KNpJgw2Hhhp7OtdUtvmPUfAx4XR6jt/GrL2fl+/i5euWxaTU43o+vYLwNPt/8Z/7UyvYb+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ubvL8QAAADdAAAA&#10;DwAAAAAAAAAAAAAAAACqAgAAZHJzL2Rvd25yZXYueG1sUEsFBgAAAAAEAAQA+gAAAJsDAAAAAA==&#10;">
                  <v:shape id="Freeform 8025" o:spid="_x0000_s2003" style="position:absolute;left:8516;top:10156;width:23;height:14;visibility:visible;mso-wrap-style:square;v-text-anchor:top" coordsize="2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3aMcA&#10;AADdAAAADwAAAGRycy9kb3ducmV2LnhtbESPQWvCQBSE74L/YXmCN91EadHUVaRFaCm0mhZ6fWSf&#10;STT7NuxuTPrvu4VCj8PMfMNsdoNpxI2cry0rSOcJCOLC6ppLBZ8fh9kKhA/IGhvLpOCbPOy249EG&#10;M217PtEtD6WIEPYZKqhCaDMpfVGRQT+3LXH0ztYZDFG6UmqHfYSbRi6S5F4arDkuVNjSY0XFNe+M&#10;gv5wzN+firuue12by1e6fBneXKvUdDLsH0AEGsJ/+K/9rBWsFuka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N92jHAAAA3QAAAA8AAAAAAAAAAAAAAAAAmAIAAGRy&#10;cy9kb3ducmV2LnhtbFBLBQYAAAAABAAEAPUAAACMAwAAAAA=&#10;" path="m22,l21,4,19,7r-1,6l8,11,5,4,,1r7,l15,r7,e" filled="f" strokecolor="white" strokeweight="1pt">
                    <v:path arrowok="t" o:connecttype="custom" o:connectlocs="22,10156;21,10160;19,10163;18,10169;8,10167;5,10160;0,10157;7,10157;15,10156;22,10156" o:connectangles="0,0,0,0,0,0,0,0,0,0"/>
                  </v:shape>
                </v:group>
                <v:group id="Group 8026" o:spid="_x0000_s2004" style="position:absolute;left:8501;top:10158;width:3;height:2" coordorigin="8501,10158"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wplMMAAADdAAAADwAAAGRycy9kb3ducmV2LnhtbERPTYvCMBC9C/sfwizs&#10;TdN2UaRrFBGVPYhgFWRvQzO2xWZSmtjWf785CB4f73uxGkwtOmpdZVlBPIlAEOdWV1wouJx34zkI&#10;55E11pZJwZMcrJYfowWm2vZ8oi7zhQgh7FJUUHrfpFK6vCSDbmIb4sDdbGvQB9gWUrfYh3BTyySK&#10;ZtJgxaGhxIY2JeX37GEU7Hvs19/xtjvcb5vn33l6vB5iUurrc1j/gPA0+Lf45f7VCuZJ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CmUwwAAAN0AAAAP&#10;AAAAAAAAAAAAAAAAAKoCAABkcnMvZG93bnJldi54bWxQSwUGAAAAAAQABAD6AAAAmgMAAAAA&#10;">
                  <v:shape id="Freeform 8027" o:spid="_x0000_s2005" style="position:absolute;left:8501;top:10158;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3v8IA&#10;AADdAAAADwAAAGRycy9kb3ducmV2LnhtbESPQYvCMBSE7wv+h/AEL4umFpRSjSKC4nGtHvb4Nnm2&#10;xealNLF2//1mQfA4zMw3zHo72Eb01PnasYL5LAFBrJ2puVRwvRymGQgfkA02jknBL3nYbkYfa8yN&#10;e/KZ+iKUIkLY56igCqHNpfS6Iot+5lri6N1cZzFE2ZXSdPiMcNvINEmW0mLNcaHClvYV6XvxsAqk&#10;O33rxQ8Z/VVfe98e9ScXmVKT8bBbgQg0hHf41T4ZBVmazuH/TX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Xe/wgAAAN0AAAAPAAAAAAAAAAAAAAAAAJgCAABkcnMvZG93&#10;bnJldi54bWxQSwUGAAAAAAQABAD1AAAAhwMAAAAA&#10;" path="m2,r,l1,,,1,,,1,,2,e" filled="f" strokecolor="white" strokeweight="1pt">
                    <v:path arrowok="t" o:connecttype="custom" o:connectlocs="2,10158;2,10158;1,10158;0,10159;0,10159;0,10158;0,10158;1,10158;2,10158;2,10158" o:connectangles="0,0,0,0,0,0,0,0,0,0"/>
                  </v:shape>
                </v:group>
                <v:group id="Group 8028" o:spid="_x0000_s2006" style="position:absolute;left:8475;top:10159;width:13;height:5" coordorigin="8475,10159" coordsize="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ISeMUAAADdAAAADwAAAGRycy9kb3ducmV2LnhtbESPQYvCMBSE7wv+h/AE&#10;b2vayi5SjSKi4kEWVgXx9miebbF5KU1s67/fLAgeh5n5hpkve1OJlhpXWlYQjyMQxJnVJecKzqft&#10;5xSE88gaK8uk4EkOlovBxxxTbTv+pfbocxEg7FJUUHhfp1K6rCCDbmxr4uDdbGPQB9nkUjfYBbip&#10;ZBJF39JgyWGhwJrWBWX348Mo2HXYrSbxpj3cb+vn9fT1cznEpNRo2K9mIDz1/h1+tfdawTRJE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iEnjFAAAA3QAA&#10;AA8AAAAAAAAAAAAAAAAAqgIAAGRycy9kb3ducmV2LnhtbFBLBQYAAAAABAAEAPoAAACcAwAAAAA=&#10;">
                  <v:shape id="Freeform 8029" o:spid="_x0000_s2007" style="position:absolute;left:8475;top:10159;width:13;height:5;visibility:visible;mso-wrap-style:square;v-text-anchor:top" coordsize="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bsMcA&#10;AADdAAAADwAAAGRycy9kb3ducmV2LnhtbESPQWvCQBSE7wX/w/KE3nTTKFZSVxFRqAiV2l56e82+&#10;JqHZtyH7oml/vVsQehxm5htmsepdrc7UhsqzgYdxAoo497biwsD72240BxUE2WLtmQz8UIDVcnC3&#10;wMz6C7/S+SSFihAOGRooRZpM65CX5DCMfUMcvS/fOpQo20LbFi8R7mqdJslMO6w4LpTY0Kak/PvU&#10;OQOf0+7x0Ow/XrbVr813Ry9dMhNj7of9+gmUUC//4Vv72RqYp+kE/t7EJ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0m7DHAAAA3QAAAA8AAAAAAAAAAAAAAAAAmAIAAGRy&#10;cy9kb3ducmV2LnhtbFBLBQYAAAAABAAEAPUAAACMAwAAAAA=&#10;" path="m7,5l3,4,1,2,,1r3,l6,r4,l11,3r1,1l7,5e" filled="f" strokecolor="white" strokeweight="1pt">
                    <v:path arrowok="t" o:connecttype="custom" o:connectlocs="7,10164;3,10163;1,10161;0,10160;3,10160;6,10159;10,10159;11,10162;12,10163;7,10164" o:connectangles="0,0,0,0,0,0,0,0,0,0"/>
                  </v:shape>
                </v:group>
                <v:group id="Group 8030" o:spid="_x0000_s2008" style="position:absolute;left:3470;top:10168;width:24;height:10" coordorigin="3470,10168" coordsize="2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vl8YAAADdAAAADwAAAGRycy9kb3ducmV2LnhtbESPQWvCQBSE70L/w/IK&#10;vekmsYpEVxHR0oMUjIXi7ZF9JsHs25Bdk/jvu4WCx2FmvmFWm8HUoqPWVZYVxJMIBHFudcWFgu/z&#10;YbwA4TyyxtoyKXiQg836ZbTCVNueT9RlvhABwi5FBaX3TSqly0sy6Ca2IQ7e1bYGfZBtIXWLfYCb&#10;WiZRNJcGKw4LJTa0Kym/ZXej4KPHfjuN993xdt09LufZ188xJqXeXoftEoSnwT/D/+1PrWCR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xy+XxgAAAN0A&#10;AAAPAAAAAAAAAAAAAAAAAKoCAABkcnMvZG93bnJldi54bWxQSwUGAAAAAAQABAD6AAAAnQMAAAAA&#10;">
                  <v:shape id="Freeform 8031" o:spid="_x0000_s2009" style="position:absolute;left:3470;top:10168;width:24;height:10;visibility:visible;mso-wrap-style:square;v-text-anchor:top" coordsize="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jMscA&#10;AADdAAAADwAAAGRycy9kb3ducmV2LnhtbESPQWvCQBSE70L/w/IK3nSTUIukrlKqgpcKVVvI7ZF9&#10;zYZk34bsVlN/vVsoeBxm5htmsRpsK87U+9qxgnSagCAuna65UnA6bidzED4ga2wdk4Jf8rBaPowW&#10;mGt34Q86H0IlIoR9jgpMCF0upS8NWfRT1xFH79v1FkOUfSV1j5cIt63MkuRZWqw5Lhjs6M1Q2Rx+&#10;rIL1V30tkk2zb9L3tCi2T87YT6fU+HF4fQERaAj38H97pxXMs2w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lIzLHAAAA3QAAAA8AAAAAAAAAAAAAAAAAmAIAAGRy&#10;cy9kb3ducmV2LnhtbFBLBQYAAAAABAAEAPUAAACMAwAAAAA=&#10;" path="m21,r1,1l23,2r1,1l18,7,8,10r-7,l,8,,6,1,3,4,2,6,1r2,l13,1r5,l21,e" filled="f" strokecolor="white" strokeweight="1pt">
                    <v:path arrowok="t" o:connecttype="custom" o:connectlocs="21,10168;22,10169;23,10170;24,10171;18,10175;8,10178;1,10178;0,10176;0,10174;1,10171;4,10170;6,10169;8,10169;13,10169;18,10169;21,10168" o:connectangles="0,0,0,0,0,0,0,0,0,0,0,0,0,0,0,0"/>
                  </v:shape>
                </v:group>
                <v:group id="Group 8032" o:spid="_x0000_s2010" style="position:absolute;left:1530;top:10172;width:100;height:8" coordorigin="1530,10172" coordsize="1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kUe8UAAADdAAAADwAAAGRycy9kb3ducmV2LnhtbESPQYvCMBSE7wv+h/AE&#10;b2vayopUo4ioeBBhdWHx9miebbF5KU1s6783C8Ieh5n5hlmselOJlhpXWlYQjyMQxJnVJecKfi67&#10;zxkI55E1VpZJwZMcrJaDjwWm2nb8Te3Z5yJA2KWooPC+TqV0WUEG3djWxMG72cagD7LJpW6wC3BT&#10;ySSKptJgyWGhwJo2BWX388Mo2HfYrSfxtj3eb5vn9fJ1+j3GpNRo2K/nIDz1/j/8bh+0glmSTOH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ZFHvFAAAA3QAA&#10;AA8AAAAAAAAAAAAAAAAAqgIAAGRycy9kb3ducmV2LnhtbFBLBQYAAAAABAAEAPoAAACcAwAAAAA=&#10;">
                  <v:shape id="Freeform 8033" o:spid="_x0000_s2011" style="position:absolute;left:1530;top:10172;width:100;height:8;visibility:visible;mso-wrap-style:square;v-text-anchor:top" coordsize="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jpsMA&#10;AADdAAAADwAAAGRycy9kb3ducmV2LnhtbESPzWrDMBCE74W+g9hCbo1Ukz+cKCGYBnKNkwdYrI1t&#10;aq2MpfinT18VAjkOM/MNszuMthE9db52rOFrrkAQF87UXGq4XU+fGxA+IBtsHJOGiTwc9u9vO0yN&#10;G/hCfR5KESHsU9RQhdCmUvqiIot+7lri6N1dZzFE2ZXSdDhEuG1kotRKWqw5LlTYUlZR8ZM/rIbs&#10;d3F26nu9LG+LiYZe5U02TFrPPsbjFkSgMbzCz/bZaNgkyRr+38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5jpsMAAADdAAAADwAAAAAAAAAAAAAAAACYAgAAZHJzL2Rv&#10;d25yZXYueG1sUEsFBgAAAAAEAAQA9QAAAIgDAAAAAA==&#10;" path="m99,1l97,4,95,6,94,8,1,8,1,7r1,l1,7,,7,8,4,17,2,27,1,45,,65,,86,,99,1e" filled="f" strokecolor="white" strokeweight="1pt">
                    <v:path arrowok="t" o:connecttype="custom" o:connectlocs="99,10173;97,10176;95,10178;94,10180;1,10180;1,10180;1,10179;2,10179;1,10179;0,10179;0,10179;8,10176;17,10174;27,10173;45,10172;65,10172;86,10172;99,10173" o:connectangles="0,0,0,0,0,0,0,0,0,0,0,0,0,0,0,0,0,0"/>
                  </v:shape>
                </v:group>
                <v:group id="Group 8034" o:spid="_x0000_s2012" style="position:absolute;left:10630;top:13066;width:6;height:19" coordorigin="10630,13066" coordsize="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olksMAAADdAAAADwAAAGRycy9kb3ducmV2LnhtbERPTYvCMBC9C/sfwizs&#10;TdN2UaRrFBGVPYhgFWRvQzO2xWZSmtjWf785CB4f73uxGkwtOmpdZVlBPIlAEOdWV1wouJx34zkI&#10;55E11pZJwZMcrJYfowWm2vZ8oi7zhQgh7FJUUHrfpFK6vCSDbmIb4sDdbGvQB9gWUrfYh3BTyySK&#10;ZtJgxaGhxIY2JeX37GEU7Hvs19/xtjvcb5vn33l6vB5iUurrc1j/gPA0+Lf45f7VCuZJEuaG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iiWSwwAAAN0AAAAP&#10;AAAAAAAAAAAAAAAAAKoCAABkcnMvZG93bnJldi54bWxQSwUGAAAAAAQABAD6AAAAmgMAAAAA&#10;">
                  <v:shape id="Freeform 8035" o:spid="_x0000_s2013" style="position:absolute;left:10630;top:13066;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MUsUA&#10;AADdAAAADwAAAGRycy9kb3ducmV2LnhtbESPT4vCMBTE7wt+h/AWvK3pFpTaNcoiCAsLi1Yv3h7N&#10;6x9sXkoSbf32G0HwOMzMb5jVZjSduJHzrWUFn7MEBHFpdcu1gtNx95GB8AFZY2eZFNzJw2Y9eVth&#10;ru3AB7oVoRYRwj5HBU0IfS6lLxsy6Ge2J45eZZ3BEKWrpXY4RLjpZJokC2mw5bjQYE/bhspLcTUK&#10;sKj2c338Hezo7udTtUiy/d9Fqen7+P0FItAYXuFn+0cryNJ0CY8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cxSxQAAAN0AAAAPAAAAAAAAAAAAAAAAAJgCAABkcnMv&#10;ZG93bnJldi54bWxQSwUGAAAAAAQABAD1AAAAigMAAAAA&#10;" path="m2,18r,-3l2,13r,-1l1,16,,16,,15,1,9,4,,5,6r,1l4,7,5,9r1,4l6,18r-2,l3,18r-1,e" filled="f" strokecolor="white" strokeweight="1pt">
                    <v:path arrowok="t" o:connecttype="custom" o:connectlocs="2,13084;2,13081;2,13079;2,13078;2,13078;1,13082;1,13082;0,13082;0,13081;1,13075;4,13066;5,13072;5,13073;4,13073;4,13073;5,13075;6,13079;6,13084;4,13084;3,13084;2,13084" o:connectangles="0,0,0,0,0,0,0,0,0,0,0,0,0,0,0,0,0,0,0,0,0"/>
                  </v:shape>
                </v:group>
                <v:group id="Group 8036" o:spid="_x0000_s2014" style="position:absolute;left:10861;top:13042;width:4;height:13" coordorigin="10861,13042" coordsize="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W/ScMAAADdAAAADwAAAGRycy9kb3ducmV2LnhtbERPTYvCMBC9L/gfwgje&#10;1rTKLlJNRcQVDyKsCuJtaMa2tJmUJtvWf28OCx4f73u1HkwtOmpdaVlBPI1AEGdWl5wruF5+Phcg&#10;nEfWWFsmBU9ysE5HHytMtO35l7qzz0UIYZeggsL7JpHSZQUZdFPbEAfuYVuDPsA2l7rFPoSbWs6i&#10;6FsaLDk0FNjQtqCsOv8ZBfse+8083nXH6rF93i9fp9sxJqUm42GzBOFp8G/xv/ugFSxm8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Jb9JwwAAAN0AAAAP&#10;AAAAAAAAAAAAAAAAAKoCAABkcnMvZG93bnJldi54bWxQSwUGAAAAAAQABAD6AAAAmgMAAAAA&#10;">
                  <v:shape id="Freeform 8037" o:spid="_x0000_s2015" style="position:absolute;left:10861;top:13042;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gi8MA&#10;AADdAAAADwAAAGRycy9kb3ducmV2LnhtbESP0YrCMBRE3wX/IVzBN011wZVqLCoI6rIPVj/g0lzb&#10;0uamNtna/fvNguDjMDNnmHXSm1p01LrSsoLZNAJBnFldcq7gdj1MliCcR9ZYWyYFv+Qg2QwHa4y1&#10;ffKFutTnIkDYxaig8L6JpXRZQQbd1DbEwbvb1qAPss2lbvEZ4KaW8yhaSIMlh4UCG9oXlFXpj1GA&#10;qWF5OEbdqT8brv3352NXfSk1HvXbFQhPvX+HX+2jVrCcf8zg/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gi8MAAADdAAAADwAAAAAAAAAAAAAAAACYAgAAZHJzL2Rv&#10;d25yZXYueG1sUEsFBgAAAAAEAAQA9QAAAIgDAAAAAA==&#10;" path="m3,1r,l3,,,13,1,10,3,7,3,1e" filled="f" strokecolor="white" strokeweight="1pt">
                    <v:path arrowok="t" o:connecttype="custom" o:connectlocs="3,13043;3,13043;3,13042;0,13055;1,13052;3,13049;3,13043" o:connectangles="0,0,0,0,0,0,0"/>
                  </v:shape>
                </v:group>
                <v:group id="Group 8038" o:spid="_x0000_s2016" style="position:absolute;left:10889;top:12999;width:4;height:4" coordorigin="10889,12999" coordsize="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EpcUAAADdAAAADwAAAGRycy9kb3ducmV2LnhtbESPQYvCMBSE74L/ITzB&#10;m6at7CJdo4ioeBBhVZC9PZpnW2xeShPb+u83wsIeh5n5hlmselOJlhpXWlYQTyMQxJnVJecKrpfd&#10;ZA7CeWSNlWVS8CIHq+VwsMBU246/qT37XAQIuxQVFN7XqZQuK8igm9qaOHh32xj0QTa51A12AW4q&#10;mUTRpzRYclgosKZNQdnj/DQK9h1261m8bY+P++b1c/k43Y4xKTUe9esvEJ56/x/+ax+0gnky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7hKXFAAAA3QAA&#10;AA8AAAAAAAAAAAAAAAAAqgIAAGRycy9kb3ducmV2LnhtbFBLBQYAAAAABAAEAPoAAACcAwAAAAA=&#10;">
                  <v:shape id="Freeform 8039" o:spid="_x0000_s2017" style="position:absolute;left:10889;top:12999;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B3McA&#10;AADdAAAADwAAAGRycy9kb3ducmV2LnhtbESPT2vCQBTE74LfYXmCl1I3NVRCdBOkorQHwT+99Paa&#10;fSbB7NuQXWP67buFgsdhZn7DrPLBNKKnztWWFbzMIhDEhdU1lwo+z9vnBITzyBoby6Tghxzk2Xi0&#10;wlTbOx+pP/lSBAi7FBVU3replK6oyKCb2ZY4eBfbGfRBdqXUHd4D3DRyHkULabDmsFBhS28VFdfT&#10;zSi4fdHu+4N9K2XcPL3uN+U+6Q9KTSfDegnC0+Af4f/2u1aQzO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wdzHAAAA3QAAAA8AAAAAAAAAAAAAAAAAmAIAAGRy&#10;cy9kb3ducmV2LnhtbFBLBQYAAAAABAAEAPUAAACMAwAAAAA=&#10;" path="m,l4,,3,1r,2l3,4,2,3,1,1,,e" filled="f" strokecolor="white" strokeweight="1pt">
                    <v:path arrowok="t" o:connecttype="custom" o:connectlocs="0,12999;4,12999;3,13000;3,13002;3,13003;2,13002;1,13000;0,12999" o:connectangles="0,0,0,0,0,0,0,0"/>
                  </v:shape>
                </v:group>
                <v:group id="Group 8040" o:spid="_x0000_s2018" style="position:absolute;left:11191;top:13174;width:2;height:12" coordorigin="11191,13174"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65SsYAAADdAAAADwAAAGRycy9kb3ducmV2LnhtbESPT4vCMBTE7wt+h/CE&#10;va1pdVekGkVElz2I4B8Qb4/m2Rabl9LEtn57Iwh7HGbmN8xs0ZlSNFS7wrKCeBCBIE6tLjhTcDpu&#10;viYgnEfWWFomBQ9ysJj3PmaYaNvynpqDz0SAsEtQQe59lUjp0pwMuoGtiIN3tbVBH2SdSV1jG+Cm&#10;lMMoGkuDBYeFHCta5ZTeDnej4LfFdjmK1832dl09Lsef3Xkbk1Kf/W45BeGp8//hd/tPK5gMR9/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HrlKxgAAAN0A&#10;AAAPAAAAAAAAAAAAAAAAAKoCAABkcnMvZG93bnJldi54bWxQSwUGAAAAAAQABAD6AAAAnQMAAAAA&#10;">
                  <v:shape id="Freeform 8041" o:spid="_x0000_s2019" style="position:absolute;left:11191;top:13174;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LtMcA&#10;AADdAAAADwAAAGRycy9kb3ducmV2LnhtbESPzWrDMBCE74W8g9hCL6WRk9QldaOE0h9IjnFCILdF&#10;2lrG1spYauy8fVUo9DjMzDfMajO6VlyoD7VnBbNpBoJYe1NzpeB4+HxYgggR2WDrmRRcKcBmPblZ&#10;YWH8wHu6lLESCcKhQAU2xq6QMmhLDsPUd8TJ+/K9w5hkX0nT45DgrpXzLHuSDmtOCxY7erOkm/Lb&#10;KVjs9Pb5sXk/3de2PB+Hj/yqm1ypu9vx9QVEpDH+h//aW6NgOV/k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ay7THAAAA3QAAAA8AAAAAAAAAAAAAAAAAmAIAAGRy&#10;cy9kb3ducmV2LnhtbFBLBQYAAAAABAAEAPUAAACMAwAAAAA=&#10;" path="m,10l,6,,3,,,1,r,4l1,7,2,8r,2l2,11r-1,l,10e" filled="f" strokecolor="white" strokeweight="1pt">
                    <v:path arrowok="t" o:connecttype="custom" o:connectlocs="0,13184;0,13180;0,13177;0,13174;1,13174;1,13174;1,13174;1,13178;1,13181;2,13182;2,13184;2,13185;2,13185;1,13185;1,13185;0,13184" o:connectangles="0,0,0,0,0,0,0,0,0,0,0,0,0,0,0,0"/>
                  </v:shape>
                </v:group>
                <v:group id="Group 8042" o:spid="_x0000_s2020" style="position:absolute;left:11701;top:10400;width:5;height:2" coordorigin="11701,10400" coordsize="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CCpsUAAADdAAAADwAAAGRycy9kb3ducmV2LnhtbESPQYvCMBSE7wv+h/AE&#10;b2taZUWqUURUPIiwKoi3R/Nsi81LaWJb/71ZEPY4zMw3zHzZmVI0VLvCsoJ4GIEgTq0uOFNwOW+/&#10;pyCcR9ZYWiYFL3KwXPS+5pho2/IvNSefiQBhl6CC3PsqkdKlORl0Q1sRB+9ua4M+yDqTusY2wE0p&#10;R1E0kQYLDgs5VrTOKX2cnkbBrsV2NY43zeFxX79u55/j9RCTUoN+t5qB8NT5//CnvdcKpqPx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AgqbFAAAA3QAA&#10;AA8AAAAAAAAAAAAAAAAAqgIAAGRycy9kb3ducmV2LnhtbFBLBQYAAAAABAAEAPoAAACcAwAAAAA=&#10;">
                  <v:shape id="Freeform 8043" o:spid="_x0000_s2021" style="position:absolute;left:11701;top:1040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7hJ8cA&#10;AADdAAAADwAAAGRycy9kb3ducmV2LnhtbESP3WrCQBSE7wu+w3KE3hTdaPGH6CqltLSgF2p8gGP2&#10;mASzZ0N2m8Q+vSsIXg4z8w2zXHemFA3VrrCsYDSMQBCnVhecKTgm34M5COeRNZaWScGVHKxXvZcl&#10;xtq2vKfm4DMRIOxiVJB7X8VSujQng25oK+LgnW1t0AdZZ1LX2Aa4KeU4iqbSYMFhIceKPnNKL4c/&#10;o6DZZP/TZHt6sz/u6myy3U1GX61Sr/3uYwHCU+ef4Uf7VyuYj99ncH8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e4SfHAAAA3QAAAA8AAAAAAAAAAAAAAAAAmAIAAGRy&#10;cy9kb3ducmV2LnhtbFBLBQYAAAAABAAEAPUAAACMAwAAAAA=&#10;" path="m,l2,,4,1,3,2,2,2,1,2,,2,,e" filled="f" strokecolor="white" strokeweight="1pt">
                    <v:path arrowok="t" o:connecttype="custom" o:connectlocs="0,10400;2,10400;4,10401;3,10402;2,10402;1,10402;0,10402;0,10400" o:connectangles="0,0,0,0,0,0,0,0"/>
                  </v:shape>
                </v:group>
                <v:group id="Group 8044" o:spid="_x0000_s2022" style="position:absolute;left:11253;top:10066;width:19;height:31" coordorigin="11253,10066" coordsize="1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OzT8MAAADdAAAADwAAAGRycy9kb3ducmV2LnhtbERPTYvCMBC9L/gfwgje&#10;1rTKLlJNRcQVDyKsCuJtaMa2tJmUJtvWf28OCx4f73u1HkwtOmpdaVlBPI1AEGdWl5wruF5+Phcg&#10;nEfWWFsmBU9ysE5HHytMtO35l7qzz0UIYZeggsL7JpHSZQUZdFPbEAfuYVuDPsA2l7rFPoSbWs6i&#10;6FsaLDk0FNjQtqCsOv8ZBfse+8083nXH6rF93i9fp9sxJqUm42GzBOFp8G/xv/ugFSxm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7NPwwAAAN0AAAAP&#10;AAAAAAAAAAAAAAAAAKoCAABkcnMvZG93bnJldi54bWxQSwUGAAAAAAQABAD6AAAAmgMAAAAA&#10;">
                  <v:shape id="Freeform 8045" o:spid="_x0000_s2023" style="position:absolute;left:11253;top:10066;width:19;height:31;visibility:visible;mso-wrap-style:square;v-text-anchor:top" coordsize="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ccMYA&#10;AADdAAAADwAAAGRycy9kb3ducmV2LnhtbESP3WoCMRSE7wt9h3AK3tWsPxS7GqV1FXtl6dYHOGyO&#10;u8HNyZJEXfv0jVDo5TAz3zCLVW9bcSEfjGMFo2EGgrhy2nCt4PC9fZ6BCBFZY+uYFNwowGr5+LDA&#10;XLsrf9GljLVIEA45Kmhi7HIpQ9WQxTB0HXHyjs5bjEn6WmqP1wS3rRxn2Yu0aDgtNNjRuqHqVJ6t&#10;grXff26KiTE/o6LYYXEsp6f3UqnBU/82BxGpj//hv/aHVjAbT17h/i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UccMYAAADdAAAADwAAAAAAAAAAAAAAAACYAgAAZHJz&#10;L2Rvd25yZXYueG1sUEsFBgAAAAAEAAQA9QAAAIsDAAAAAA==&#10;" path="m17,6r2,11l16,25r-4,6l2,21,,4,7,,8,7,17,6e" filled="f" strokecolor="white" strokeweight="1pt">
                    <v:path arrowok="t" o:connecttype="custom" o:connectlocs="17,10072;19,10083;16,10091;12,10097;2,10087;0,10070;7,10066;8,10073;17,10072" o:connectangles="0,0,0,0,0,0,0,0,0"/>
                  </v:shape>
                </v:group>
                <v:group id="Group 8046" o:spid="_x0000_s2024" style="position:absolute;left:11125;top:10054;width:31;height:41" coordorigin="11125,10054" coordsize="3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PMNMQAAADdAAAADwAAAGRycy9kb3ducmV2LnhtbERPTWvCQBC9F/wPyxS8&#10;1U20lZC6BhErHqSgEUpvQ3ZMQrKzIbtN4r/vHgo9Pt73JptMKwbqXW1ZQbyIQBAXVtdcKrjlHy8J&#10;COeRNbaWScGDHGTb2dMGU21HvtBw9aUIIexSVFB536VSuqIig25hO+LA3W1v0AfYl1L3OIZw08pl&#10;FK2lwZpDQ4Ud7SsqmuuPUXAccdyt4sNwbu77x3f+9vl1jkmp+fO0ewfhafL/4j/3SStIl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yPMNMQAAADdAAAA&#10;DwAAAAAAAAAAAAAAAACqAgAAZHJzL2Rvd25yZXYueG1sUEsFBgAAAAAEAAQA+gAAAJsDAAAAAA==&#10;">
                  <v:shape id="Freeform 8047" o:spid="_x0000_s2025" style="position:absolute;left:11125;top:10054;width:31;height:41;visibility:visible;mso-wrap-style:square;v-text-anchor:top" coordsize="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dsIA&#10;AADdAAAADwAAAGRycy9kb3ducmV2LnhtbESP24rCMBRF34X5h3CEedPUC1KrUYZxBN8GLx9waI5t&#10;sTnpJLGtf2+EAR83+7LY621vatGS85VlBZNxAoI4t7riQsHlvB+lIHxA1lhbJgUP8rDdfAzWmGnb&#10;8ZHaUyhEHGGfoYIyhCaT0uclGfRj2xBH72qdwRClK6R22MVxU8tpkiykwYojocSGvkvKb6e7iZDH&#10;YWmuv3o3+5l12Mo/7xZtqtTnsP9agQjUh3f4v33QCtLpfAKvN/E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p2wgAAAN0AAAAPAAAAAAAAAAAAAAAAAJgCAABkcnMvZG93&#10;bnJldi54bWxQSwUGAAAAAAQABAD1AAAAhwMAAAAA&#10;" path="m2,r8,5l14,14,31,11r,11l26,26,16,25r2,4l21,33r-1,7l1,41,8,27,11,15,8,10,,10,2,e" filled="f" strokecolor="white" strokeweight="1pt">
                    <v:path arrowok="t" o:connecttype="custom" o:connectlocs="2,10054;10,10059;14,10068;31,10065;31,10076;26,10080;16,10079;18,10083;21,10087;20,10094;1,10095;8,10081;11,10069;8,10064;0,10064;2,10054" o:connectangles="0,0,0,0,0,0,0,0,0,0,0,0,0,0,0,0"/>
                  </v:shape>
                </v:group>
                <v:group id="Group 8048" o:spid="_x0000_s2026" style="position:absolute;left:11059;top:10070;width:45;height:24" coordorigin="11059,10070" coordsize="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332MYAAADdAAAADwAAAGRycy9kb3ducmV2LnhtbESPQWvCQBSE70L/w/IK&#10;vekmsYpEVxHR0oMUjIXi7ZF9JsHs25Bdk/jvu4WCx2FmvmFWm8HUoqPWVZYVxJMIBHFudcWFgu/z&#10;YbwA4TyyxtoyKXiQg836ZbTCVNueT9RlvhABwi5FBaX3TSqly0sy6Ca2IQ7e1bYGfZBtIXWLfYCb&#10;WiZRNJcGKw4LJTa0Kym/ZXej4KPHfjuN993xdt09LufZ188xJqXeXoftEoSnwT/D/+1PrWCR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ffYxgAAAN0A&#10;AAAPAAAAAAAAAAAAAAAAAKoCAABkcnMvZG93bnJldi54bWxQSwUGAAAAAAQABAD6AAAAnQMAAAAA&#10;">
                  <v:shape id="Freeform 8049" o:spid="_x0000_s2027" style="position:absolute;left:11059;top:10070;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26eccA&#10;AADdAAAADwAAAGRycy9kb3ducmV2LnhtbESPT2vCQBDF70K/wzIFb7rRagmpq0hpwYvUP0H0NmSn&#10;STA7G7JrTP30riD0+Hjzfm/ebNGZSrTUuNKygtEwAkGcWV1yriDdfw9iEM4ja6wsk4I/crCYv/Rm&#10;mGh75S21O5+LAGGXoILC+zqR0mUFGXRDWxMH79c2Bn2QTS51g9cAN5UcR9G7NFhyaCiwps+CsvPu&#10;YsIb6a392Sz9bXJYfx2nVSq33alVqv/aLT9AeOr8//EzvdIK4vHkDR5rAgL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9unnHAAAA3QAAAA8AAAAAAAAAAAAAAAAAmAIAAGRy&#10;cy9kb3ducmV2LnhtbFBLBQYAAAAABAAEAPUAAACMAwAAAAA=&#10;" path="m,13r16,4l29,9,43,r1,14l30,22,10,24,,16,,13e" filled="f" strokecolor="white" strokeweight="1pt">
                    <v:path arrowok="t" o:connecttype="custom" o:connectlocs="0,10083;16,10087;29,10079;43,10070;44,10084;30,10092;10,10094;0,10086;0,10083" o:connectangles="0,0,0,0,0,0,0,0,0"/>
                  </v:shape>
                </v:group>
                <v:group id="Group 8050" o:spid="_x0000_s2028" style="position:absolute;left:11017;top:10088;width:33;height:30" coordorigin="11017,10088" coordsize="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jKN8YAAADdAAAADwAAAGRycy9kb3ducmV2LnhtbESPT4vCMBTE7wt+h/AE&#10;b2tadUWqUURc8SCCf0C8PZpnW2xeSpNt67ffLAh7HGbmN8xi1ZlSNFS7wrKCeBiBIE6tLjhTcL18&#10;f85AOI+ssbRMCl7kYLXsfSww0bblEzVnn4kAYZeggtz7KpHSpTkZdENbEQfvYWuDPsg6k7rGNsBN&#10;KUdRNJUGCw4LOVa0ySl9nn+Mgl2L7Xocb5vD87F53S9fx9shJqUG/W49B+Gp8//hd3uvFcxG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GMo3xgAAAN0A&#10;AAAPAAAAAAAAAAAAAAAAAKoCAABkcnMvZG93bnJldi54bWxQSwUGAAAAAAQABAD6AAAAnQMAAAAA&#10;">
                  <v:shape id="Freeform 8051" o:spid="_x0000_s2029" style="position:absolute;left:11017;top:10088;width:33;height:30;visibility:visible;mso-wrap-style:square;v-text-anchor:top" coordsize="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8KsMUA&#10;AADdAAAADwAAAGRycy9kb3ducmV2LnhtbESP3WrCQBSE7wu+w3KE3ohuKk2Q6CoqFXpRKEYf4JA9&#10;JtHs2ZDd5uft3UKhl8PMfMNsdoOpRUetqywreFtEIIhzqysuFFwvp/kKhPPIGmvLpGAkB7vt5GWD&#10;qbY9n6nLfCEChF2KCkrvm1RKl5dk0C1sQxy8m20N+iDbQuoW+wA3tVxGUSINVhwWSmzoWFL+yH6M&#10;guSum/FoZvH3x4Nnrh+/8ujglHqdDvs1CE+D/w//tT+1gtXyPYbfN+EJyO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wqwxQAAAN0AAAAPAAAAAAAAAAAAAAAAAJgCAABkcnMv&#10;ZG93bnJldi54bWxQSwUGAAAAAAQABAD1AAAAigMAAAAA&#10;" path="m33,l32,18r-16,l8,29,,19,5,8,18,,33,e" filled="f" strokecolor="white" strokeweight="1pt">
                    <v:path arrowok="t" o:connecttype="custom" o:connectlocs="33,10088;32,10106;16,10106;8,10117;0,10107;5,10096;18,10088;33,10088" o:connectangles="0,0,0,0,0,0,0,0"/>
                  </v:shape>
                </v:group>
                <v:group id="Group 8052" o:spid="_x0000_s2030" style="position:absolute;left:8840;top:10053;width:94;height:88" coordorigin="8840,10053" coordsize="9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bx28YAAADdAAAADwAAAGRycy9kb3ducmV2LnhtbESPT4vCMBTE7wt+h/AE&#10;b2ta3RWpRhFxxYMs+AfE26N5tsXmpTTZtn77jSB4HGbmN8x82ZlSNFS7wrKCeBiBIE6tLjhTcD79&#10;fE5BOI+ssbRMCh7kYLnofcwx0bblAzVHn4kAYZeggtz7KpHSpTkZdENbEQfvZmuDPsg6k7rGNsBN&#10;KUdRNJEGCw4LOVa0zim9H/+Mgm2L7Wocb5r9/bZ+XE/fv5d9TEoN+t1qBsJT59/hV3unFUxH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hvHbxgAAAN0A&#10;AAAPAAAAAAAAAAAAAAAAAKoCAABkcnMvZG93bnJldi54bWxQSwUGAAAAAAQABAD6AAAAnQMAAAAA&#10;">
                  <v:shape id="Freeform 8053" o:spid="_x0000_s2031" style="position:absolute;left:8840;top:10053;width:94;height:88;visibility:visible;mso-wrap-style:square;v-text-anchor:top" coordsize="9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RT8YA&#10;AADdAAAADwAAAGRycy9kb3ducmV2LnhtbESPQUsDMRSE7wX/Q3iF3tqkpdSyNi1VEEUE6SrY42Pz&#10;3Gy7eVmT2F3/vREEj8PMfMNsdoNrxYVCbDxrmM8UCOLKm4ZrDW+v99M1iJiQDbaeScM3Rdhtr0Yb&#10;LIzv+UCXMtUiQzgWqMGm1BVSxsqSwzjzHXH2PnxwmLIMtTQB+wx3rVwotZIOG84LFju6s1Sdyy+n&#10;obTvn9W8T7fhuCpfno9PCk8PSuvJeNjfgEg0pP/wX/vRaFgvltf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RT8YAAADdAAAADwAAAAAAAAAAAAAAAACYAgAAZHJz&#10;L2Rvd25yZXYueG1sUEsFBgAAAAAEAAQA9QAAAIsDAAAAAA==&#10;" path="m11,r,7l9,11,6,15r23,3l49,23r19,7l84,40r-8,4l64,44,52,46r9,13l61,69r,1l69,65r3,1l78,66r5,9l87,76r2,l91,76r3,l91,78r,5l87,84,82,81,68,88,63,84r,-1l65,74r-1,l57,72r-8,1l41,73,31,62,34,45,40,26,27,31,17,40,4,23,,9,11,e" filled="f" strokecolor="white" strokeweight="1pt">
                    <v:path arrowok="t" o:connecttype="custom" o:connectlocs="11,10053;11,10060;9,10064;6,10068;29,10071;49,10076;68,10083;84,10093;76,10097;64,10097;52,10099;61,10112;61,10122;61,10123;69,10118;72,10119;78,10119;83,10128;87,10129;89,10129;91,10129;94,10129;91,10131;91,10136;87,10137;82,10134;68,10141;63,10137;63,10136;65,10127;64,10127;57,10125;49,10126;41,10126;31,10115;34,10098;40,10079;27,10084;17,10093;4,10076;0,10062;11,10053" o:connectangles="0,0,0,0,0,0,0,0,0,0,0,0,0,0,0,0,0,0,0,0,0,0,0,0,0,0,0,0,0,0,0,0,0,0,0,0,0,0,0,0,0,0"/>
                  </v:shape>
                </v:group>
                <v:group id="Group 8054" o:spid="_x0000_s2032" style="position:absolute;left:8677;top:10131;width:88;height:45" coordorigin="8677,10131" coordsize="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XAMsQAAADdAAAADwAAAGRycy9kb3ducmV2LnhtbERPTWvCQBC9F/wPyxS8&#10;1U20lZC6BhErHqSgEUpvQ3ZMQrKzIbtN4r/vHgo9Pt73JptMKwbqXW1ZQbyIQBAXVtdcKrjlHy8J&#10;COeRNbaWScGDHGTb2dMGU21HvtBw9aUIIexSVFB536VSuqIig25hO+LA3W1v0AfYl1L3OIZw08pl&#10;FK2lwZpDQ4Ud7SsqmuuPUXAccdyt4sNwbu77x3f+9vl1jkmp+fO0ewfhafL/4j/3SStIl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VXAMsQAAADdAAAA&#10;DwAAAAAAAAAAAAAAAACqAgAAZHJzL2Rvd25yZXYueG1sUEsFBgAAAAAEAAQA+gAAAJsDAAAAAA==&#10;">
                  <v:shape id="Freeform 8055" o:spid="_x0000_s2033" style="position:absolute;left:8677;top:10131;width:88;height:45;visibility:visible;mso-wrap-style:square;v-text-anchor:top" coordsize="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5asUA&#10;AADdAAAADwAAAGRycy9kb3ducmV2LnhtbESPT2vCQBTE70K/w/IKvYhuGkRidJW2UFpyMxXPz+wz&#10;CWbfptlt/nx7t1DocZiZ3zC7w2ga0VPnassKnpcRCOLC6ppLBaev90UCwnlkjY1lUjCRg8P+YbbD&#10;VNuBj9TnvhQBwi5FBZX3bSqlKyoy6Ja2JQ7e1XYGfZBdKXWHQ4CbRsZRtJYGaw4LFbb0VlFxy3+M&#10;gk2du+/XjBsaLud59nEyUzEYpZ4ex5ctCE+j/w//tT+1giRebeD3TXgCcn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jlqxQAAAN0AAAAPAAAAAAAAAAAAAAAAAJgCAABkcnMv&#10;ZG93bnJldi54bWxQSwUGAAAAAAQABAD1AAAAigMAAAAA&#10;" path="m72,r5,2l82,3r5,1l87,9r,3l83,13,67,19,55,27r-3,4l53,38r1,6l49,44r-4,l40,44r3,-5l41,33,44,22,23,28,5,31,,20,7,15,5,8,28,9,49,8,66,4,72,e" filled="f" strokecolor="white" strokeweight="1pt">
                    <v:path arrowok="t" o:connecttype="custom" o:connectlocs="72,10131;77,10133;82,10134;87,10135;87,10140;87,10143;83,10144;67,10150;55,10158;52,10162;53,10169;54,10175;49,10175;45,10175;40,10175;43,10170;41,10164;44,10153;23,10159;5,10162;0,10151;7,10146;5,10139;28,10140;49,10139;66,10135;72,10131" o:connectangles="0,0,0,0,0,0,0,0,0,0,0,0,0,0,0,0,0,0,0,0,0,0,0,0,0,0,0"/>
                  </v:shape>
                </v:group>
                <v:group id="Group 8056" o:spid="_x0000_s2034" style="position:absolute;left:8590;top:10121;width:54;height:20" coordorigin="8590,10121" coordsize="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pa6cMAAADdAAAADwAAAGRycy9kb3ducmV2LnhtbERPy4rCMBTdC/5DuII7&#10;TeugSDUVEWdwIQM+YJjdpbm2pc1NaTJt/XuzEGZ5OO/tbjC16Kh1pWUF8TwCQZxZXXKu4H77nK1B&#10;OI+ssbZMCp7kYJeOR1tMtO35Qt3V5yKEsEtQQeF9k0jpsoIMurltiAP3sK1BH2CbS91iH8JNLRdR&#10;tJIGSw4NBTZ0KCirrn9GwVeP/f4jPnbn6nF4/t6W3z/nmJSaTob9BoSnwf+L3+6TVrBeL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rpwwAAAN0AAAAP&#10;AAAAAAAAAAAAAAAAAKoCAABkcnMvZG93bnJldi54bWxQSwUGAAAAAAQABAD6AAAAmgMAAAAA&#10;">
                  <v:shape id="Freeform 8057" o:spid="_x0000_s2035" style="position:absolute;left:8590;top:10121;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Y9sUA&#10;AADdAAAADwAAAGRycy9kb3ducmV2LnhtbESPzWrDMBCE74W+g9hAb42c4ATjRgmhNOBLD/l5gI21&#10;sdxYKyOpsfP2VSGQ4zAz3zCrzWg7cSMfWscKZtMMBHHtdMuNgtNx916ACBFZY+eYFNwpwGb9+rLC&#10;UruB93Q7xEYkCIcSFZgY+1LKUBuyGKauJ07exXmLMUnfSO1xSHDbyXmWLaXFltOCwZ4+DdXXw69V&#10;8JPv7sVgRlNV/uu8lbnO28u3Um+TcfsBItIYn+FHu9IKivliBv9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1j2xQAAAN0AAAAPAAAAAAAAAAAAAAAAAJgCAABkcnMv&#10;ZG93bnJldi54bWxQSwUGAAAAAAQABAD1AAAAigMAAAAA&#10;" path="m2,2l22,,34,,51,4r1,5l53,15r-2,l49,15,47,14,46,11,44,7,40,2,33,12r-16,l9,19r1,-3l11,14,3,15,2,11,,8,2,2e" filled="f" strokecolor="white" strokeweight="1pt">
                    <v:path arrowok="t" o:connecttype="custom" o:connectlocs="2,10123;22,10121;34,10121;51,10125;52,10130;53,10136;51,10136;49,10136;47,10135;46,10132;44,10128;40,10123;33,10133;17,10133;9,10140;10,10137;11,10135;3,10136;2,10132;0,10129;2,10123" o:connectangles="0,0,0,0,0,0,0,0,0,0,0,0,0,0,0,0,0,0,0,0,0"/>
                  </v:shape>
                </v:group>
                <v:group id="Group 8058" o:spid="_x0000_s2036" style="position:absolute;left:8570;top:10148;width:13;height:4" coordorigin="8570,10148" coordsize="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hBcYAAADdAAAADwAAAGRycy9kb3ducmV2LnhtbESPT4vCMBTE74LfITxh&#10;b5q2iyJdo4jsyh5E8A/I3h7Nsy02L6WJbf32G0HwOMzMb5jFqjeVaKlxpWUF8SQCQZxZXXKu4Hz6&#10;Gc9BOI+ssbJMCh7kYLUcDhaYatvxgdqjz0WAsEtRQeF9nUrpsoIMuomtiYN3tY1BH2STS91gF+Cm&#10;kkkUzaTBksNCgTVtCspux7tRsO2wW3/G3+3udt08/k7T/WUXk1Ifo379BcJT79/hV/tXK5gn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GEFxgAAAN0A&#10;AAAPAAAAAAAAAAAAAAAAAKoCAABkcnMvZG93bnJldi54bWxQSwUGAAAAAAQABAD6AAAAnQMAAAAA&#10;">
                  <v:shape id="Freeform 8059" o:spid="_x0000_s2037" style="position:absolute;left:8570;top:10148;width:13;height:4;visibility:visible;mso-wrap-style:square;v-text-anchor:top" coordsize="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pMMA&#10;AADdAAAADwAAAGRycy9kb3ducmV2LnhtbESPwWrDMBBE74X8g9hAb43clBrHjWJMIKTX2m3Oi7W1&#10;Ta2VkRTH+fuoEMhxmJk3zLaYzSAmcr63rOB1lYAgbqzuuVXwXR9eMhA+IGscLJOCK3kodounLeba&#10;XviLpiq0IkLY56igC2HMpfRNRwb9yo7E0fu1zmCI0rVSO7xEuBnkOklSabDnuNDhSPuOmr/qbBRU&#10;tTmOP1M6uQ2efWnabD4dM6Wel3P5ASLQHB7he/tTK8jW72/w/yY+Ab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J+pMMAAADdAAAADwAAAAAAAAAAAAAAAACYAgAAZHJzL2Rv&#10;d25yZXYueG1sUEsFBgAAAAAEAAQA9QAAAIgDAAAAAA==&#10;" path="m12,r,2l11,3,8,2,5,3,3,3,,2,3,1,8,r4,e" filled="f" strokecolor="white" strokeweight="1pt">
                    <v:path arrowok="t" o:connecttype="custom" o:connectlocs="12,10148;12,10150;11,10151;8,10150;5,10151;3,10151;0,10150;3,10149;8,10148;12,10148" o:connectangles="0,0,0,0,0,0,0,0,0,0"/>
                  </v:shape>
                </v:group>
                <v:group id="Group 8060" o:spid="_x0000_s2038" style="position:absolute;left:8510;top:10121;width:27;height:16" coordorigin="8510,10121" coordsize="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Fc6sYAAADdAAAADwAAAGRycy9kb3ducmV2LnhtbESPT4vCMBTE7wv7HcIT&#10;vGla/yxSjSKyigcR1IVlb4/m2Rabl9LEtn57Iwh7HGbmN8xi1ZlSNFS7wrKCeBiBIE6tLjhT8HPZ&#10;DmYgnEfWWFomBQ9ysFp+fiww0bblEzVnn4kAYZeggtz7KpHSpTkZdENbEQfvamuDPsg6k7rGNsBN&#10;KUdR9CUNFhwWcqxok1N6O9+Ngl2L7XocfzeH23Xz+LtMj7+HmJTq97r1HISnzv+H3+29VjAbTS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wVzqxgAAAN0A&#10;AAAPAAAAAAAAAAAAAAAAAKoCAABkcnMvZG93bnJldi54bWxQSwUGAAAAAAQABAD6AAAAnQMAAAAA&#10;">
                  <v:shape id="Freeform 8061" o:spid="_x0000_s2039" style="position:absolute;left:8510;top:10121;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pVcEA&#10;AADdAAAADwAAAGRycy9kb3ducmV2LnhtbESPwcrCMBCE74LvEFbwIppY8UeqUUQQvIn6P8DSrG2x&#10;2ZQmtvXtjSB4HGbmG2az620lWmp86VjDfKZAEGfOlJxr+L8dpysQPiAbrByThhd52G2Hgw2mxnV8&#10;ofYachEh7FPUUIRQp1L6rCCLfuZq4ujdXWMxRNnk0jTYRbitZKLUn7RYclwosKZDQdnj+rQa/CQ5&#10;95OsfC3UpVa+PZ6rtrtrPR71+zWIQH34hb/tk9GwSpZL+LyJT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waVXBAAAA3QAAAA8AAAAAAAAAAAAAAAAAmAIAAGRycy9kb3du&#10;cmV2LnhtbFBLBQYAAAAABAAEAPUAAACGAwAAAAA=&#10;" path="m,l13,7r13,l26,10r-3,3l18,14r-1,l16,14r-1,l12,14r-3,l6,15r-2,l2,15,,15,,10,,5,,e" filled="f" strokecolor="white" strokeweight="1pt">
                    <v:path arrowok="t" o:connecttype="custom" o:connectlocs="0,10121;13,10128;26,10128;26,10131;23,10134;18,10135;17,10135;16,10135;15,10135;12,10135;9,10135;6,10136;4,10136;2,10136;0,10136;0,10131;0,10126;0,10121" o:connectangles="0,0,0,0,0,0,0,0,0,0,0,0,0,0,0,0,0,0"/>
                  </v:shape>
                </v:group>
                <v:group id="Group 8062" o:spid="_x0000_s2040" style="position:absolute;left:8439;top:10163;width:9;height:5" coordorigin="8439,10163" coordsize="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9nBsUAAADdAAAADwAAAGRycy9kb3ducmV2LnhtbESPQYvCMBSE7wv+h/AE&#10;b2taRZFqFBFXPIiwKoi3R/Nsi81LabJt/fdGEPY4zMw3zGLVmVI0VLvCsoJ4GIEgTq0uOFNwOf98&#10;z0A4j6yxtEwKnuRgtex9LTDRtuVfak4+EwHCLkEFufdVIqVLczLohrYiDt7d1gZ9kHUmdY1tgJtS&#10;jqJoKg0WHBZyrGiTU/o4/RkFuxbb9TjeNofHffO8nSfH6yEmpQb9bj0H4anz/+FPe68VzEaT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fZwbFAAAA3QAA&#10;AA8AAAAAAAAAAAAAAAAAqgIAAGRycy9kb3ducmV2LnhtbFBLBQYAAAAABAAEAPoAAACcAwAAAAA=&#10;">
                  <v:shape id="Freeform 8063" o:spid="_x0000_s2041" style="position:absolute;left:8439;top:10163;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vlccA&#10;AADdAAAADwAAAGRycy9kb3ducmV2LnhtbESPQWvCQBSE74X+h+UVeil1o1ATUlfRQkUQD1UpPT6y&#10;zySafRt2tyb217uC0OMwM98wk1lvGnEm52vLCoaDBARxYXXNpYL97vM1A+EDssbGMim4kIfZ9PFh&#10;grm2HX/ReRtKESHsc1RQhdDmUvqiIoN+YFvi6B2sMxiidKXUDrsIN40cJclYGqw5LlTY0kdFxWn7&#10;axTwcpie9ML9tevvS/biup9+c7RKPT/183cQgfrwH763V1pBNnpL4fYmPg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4r5XHAAAA3QAAAA8AAAAAAAAAAAAAAAAAmAIAAGRy&#10;cy9kb3ducmV2LnhtbFBLBQYAAAAABAAEAPUAAACMAwAAAAA=&#10;" path="m8,l7,2,6,4,4,5,3,3,1,2,,1r2,l5,,8,e" filled="f" strokecolor="white" strokeweight="1pt">
                    <v:path arrowok="t" o:connecttype="custom" o:connectlocs="8,10163;7,10165;6,10167;4,10168;3,10166;1,10165;0,10164;2,10164;5,10163;8,10163" o:connectangles="0,0,0,0,0,0,0,0,0,0"/>
                  </v:shape>
                </v:group>
                <v:group id="Group 8064" o:spid="_x0000_s2042" style="position:absolute;left:8417;top:10065;width:27;height:16" coordorigin="8417,10065" coordsize="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xW78MAAADdAAAADwAAAGRycy9kb3ducmV2LnhtbERPy4rCMBTdC/5DuII7&#10;TeugSDUVEWdwIQM+YJjdpbm2pc1NaTJt/XuzEGZ5OO/tbjC16Kh1pWUF8TwCQZxZXXKu4H77nK1B&#10;OI+ssbZMCp7kYJeOR1tMtO35Qt3V5yKEsEtQQeF9k0jpsoIMurltiAP3sK1BH2CbS91iH8JNLRdR&#10;tJIGSw4NBTZ0KCirrn9GwVeP/f4jPnbn6nF4/t6W3z/nmJSaTob9BoSnwf+L3+6TVrBeL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jFbvwwAAAN0AAAAP&#10;AAAAAAAAAAAAAAAAAKoCAABkcnMvZG93bnJldi54bWxQSwUGAAAAAAQABAD6AAAAmgMAAAAA&#10;">
                  <v:shape id="Freeform 8065" o:spid="_x0000_s2043" style="position:absolute;left:8417;top:10065;width:27;height:16;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UMIA&#10;AADdAAAADwAAAGRycy9kb3ducmV2LnhtbESP3YrCMBSE7wXfIRzBG9FkK4pWoyyC4J348wCH5tgW&#10;m5PSxLa+vVlY8HKYmW+Y7b63lWip8aVjDT8zBYI4c6bkXMP9dpyuQPiAbLByTBre5GG/Gw62mBrX&#10;8YXaa8hFhLBPUUMRQp1K6bOCLPqZq4mj93CNxRBlk0vTYBfhtpKJUktpseS4UGBNh4Ky5/VlNfhJ&#10;cu4nWfmeq0utfHs8V2330Ho86n83IAL14Rv+b5+MhlWyWMPfm/gE5O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NQwgAAAN0AAAAPAAAAAAAAAAAAAAAAAJgCAABkcnMvZG93&#10;bnJldi54bWxQSwUGAAAAAAQABAD1AAAAhwMAAAAA&#10;" path="m27,5l19,16,,13,4,1,21,r6,5e" filled="f" strokecolor="white" strokeweight="1pt">
                    <v:path arrowok="t" o:connecttype="custom" o:connectlocs="27,10070;19,10081;0,10078;4,10066;21,10065;27,10070" o:connectangles="0,0,0,0,0,0"/>
                  </v:shape>
                </v:group>
                <v:group id="Group 8066" o:spid="_x0000_s2044" style="position:absolute;left:8364;top:10116;width:57;height:19" coordorigin="8364,10116" coordsize="5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aQVMMAAADdAAAADwAAAGRycy9kb3ducmV2LnhtbERPy4rCMBTdC/5DuII7&#10;TeugSDUVEWdwIQM+YJjdpbm2pc1NaTJt/XuzGHB5OO/tbjC16Kh1pWUF8TwCQZxZXXKu4H77nK1B&#10;OI+ssbZMCp7kYJeOR1tMtO35Qt3V5yKEsEtQQeF9k0jpsoIMurltiAP3sK1BH2CbS91iH8JNLRdR&#10;tJIGSw4NBTZ0KCirrn9GwVeP/f4jPnbn6nF4/t6W3z/nmJSaTob9BoSnwb/F/+6TVrBerM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lpBUwwAAAN0AAAAP&#10;AAAAAAAAAAAAAAAAAKoCAABkcnMvZG93bnJldi54bWxQSwUGAAAAAAQABAD6AAAAmgMAAAAA&#10;">
                  <v:shape id="Freeform 8067" o:spid="_x0000_s2045" style="position:absolute;left:8364;top:10116;width:57;height:19;visibility:visible;mso-wrap-style:square;v-text-anchor:top" coordsize="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3tcQA&#10;AADdAAAADwAAAGRycy9kb3ducmV2LnhtbESPwWrDMBBE74X+g9hCb7UcH+LgRjEmENpDoDTpByzW&#10;WjKxVsZSY7dfXwUCPQ4z84bZ1osbxJWm0HtWsMpyEMSt1z0bBV/nw8sGRIjIGgfPpOCHAtS7x4ct&#10;VtrP/EnXUzQiQThUqMDGOFZShtaSw5D5kTh5nZ8cxiQnI/WEc4K7QRZ5vpYOe04LFkfaW2ovp2+n&#10;4Lekkt1bZz6OtjseGuPK81wo9fy0NK8gIi3xP3xvv2sFm2K9gtub9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t7XEAAAA3QAAAA8AAAAAAAAAAAAAAAAAmAIAAGRycy9k&#10;b3ducmV2LnhtbFBLBQYAAAAABAAEAPUAAACJAwAAAAA=&#10;" path="m31,8l44,,57,2,44,16,30,18,16,14,,12,10,5,27,8r4,e" filled="f" strokecolor="white" strokeweight="1pt">
                    <v:path arrowok="t" o:connecttype="custom" o:connectlocs="31,10124;44,10116;57,10118;44,10132;30,10134;16,10130;0,10128;10,10121;27,10124;31,10124" o:connectangles="0,0,0,0,0,0,0,0,0,0"/>
                  </v:shape>
                </v:group>
                <v:group id="Group 8068" o:spid="_x0000_s2046" style="position:absolute;left:8358;top:10162;width:25;height:8" coordorigin="8358,1016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iruMUAAADdAAAADwAAAGRycy9kb3ducmV2LnhtbESPQYvCMBSE7wv+h/AE&#10;b2vayopUo4ioeBBhdWHx9miebbF5KU1s6783C8Ieh5n5hlmselOJlhpXWlYQjyMQxJnVJecKfi67&#10;zxkI55E1VpZJwZMcrJaDjwWm2nb8Te3Z5yJA2KWooPC+TqV0WUEG3djWxMG72cagD7LJpW6wC3BT&#10;ySSKptJgyWGhwJo2BWX388Mo2HfYrSfxtj3eb5vn9fJ1+j3GpNRo2K/nIDz1/j/8bh+0glky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8Iq7jFAAAA3QAA&#10;AA8AAAAAAAAAAAAAAAAAqgIAAGRycy9kb3ducmV2LnhtbFBLBQYAAAAABAAEAPoAAACcAwAAAAA=&#10;">
                  <v:shape id="Freeform 8069" o:spid="_x0000_s2047" style="position:absolute;left:8358;top:10162;width:25;height: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UscUA&#10;AADdAAAADwAAAGRycy9kb3ducmV2LnhtbESP0WrCQBRE3wv+w3IFX4putKAhdRUJKHkqVP2AS/aa&#10;Dc3ejdnVRL/eLRT6OMzMGWa9HWwj7tT52rGC+SwBQVw6XXOl4HzaT1MQPiBrbByTggd52G5Gb2vM&#10;tOv5m+7HUIkIYZ+hAhNCm0npS0MW/cy1xNG7uM5iiLKrpO6wj3DbyEWSLKXFmuOCwZZyQ+XP8WYV&#10;vOcHeV195Y8qTfv+sirc9WkKpSbjYfcJItAQ/sN/7UIrSBfLD/h9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SxxQAAAN0AAAAPAAAAAAAAAAAAAAAAAJgCAABkcnMv&#10;ZG93bnJldi54bWxQSwUGAAAAAAQABAD1AAAAigMAAAAA&#10;" path="m25,1l23,4,20,6,13,4,4,8,2,4,,,8,r8,l25,1e" filled="f" strokecolor="white" strokeweight="1pt">
                    <v:path arrowok="t" o:connecttype="custom" o:connectlocs="25,10163;23,10166;20,10168;13,10166;4,10170;2,10166;0,10162;8,10162;16,10162;25,10163" o:connectangles="0,0,0,0,0,0,0,0,0,0"/>
                  </v:shape>
                </v:group>
                <v:group id="Group 8070" o:spid="_x0000_s2048" style="position:absolute;left:8296;top:10114;width:51;height:18" coordorigin="8296,10114" coordsize="51,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2WV8YAAADdAAAADwAAAGRycy9kb3ducmV2LnhtbESPT4vCMBTE7wt+h/AE&#10;b2ta3RWpRhFxxYMs+AfE26N5tsXmpTTZtn77jSB4HGbmN8x82ZlSNFS7wrKCeBiBIE6tLjhTcD79&#10;fE5BOI+ssbRMCh7kYLnofcwx0bblAzVHn4kAYZeggtz7KpHSpTkZdENbEQfvZmuDPsg6k7rGNsBN&#10;KUdRNJEGCw4LOVa0zim9H/+Mgm2L7Wocb5r9/bZ+XE/fv5d9TEoN+t1qBsJT59/hV3unFUxH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ZZXxgAAAN0A&#10;AAAPAAAAAAAAAAAAAAAAAKoCAABkcnMvZG93bnJldi54bWxQSwUGAAAAAAQABAD6AAAAnQMAAAAA&#10;">
                  <v:shape id="Freeform 8071" o:spid="_x0000_s2049" style="position:absolute;left:8296;top:10114;width:51;height:18;visibility:visible;mso-wrap-style:square;v-text-anchor:top" coordsize="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Op8UA&#10;AADdAAAADwAAAGRycy9kb3ducmV2LnhtbESP3YrCMBSE7xd8h3AEb5Y1taBot1FEEH8uFn/2AQ7N&#10;2ba0OSlNqvXtjSDs5TAz3zDpqje1uFHrSssKJuMIBHFmdcm5gt/r9msOwnlkjbVlUvAgB6vl4CPF&#10;RNs7n+l28bkIEHYJKii8bxIpXVaQQTe2DXHw/mxr0AfZ5lK3eA9wU8s4imbSYMlhocCGNgVl1aUz&#10;CupzV20eeNLxznfHn0NGix4/lRoN+/U3CE+9/w+/23utYB7PpvB6E5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c6nxQAAAN0AAAAPAAAAAAAAAAAAAAAAAJgCAABkcnMv&#10;ZG93bnJldi54bWxQSwUGAAAAAAQABAD1AAAAigMAAAAA&#10;" path="m51,14l39,9,26,13,13,17,,15,14,6,30,,44,3r7,11e" filled="f" strokecolor="white" strokeweight="1pt">
                    <v:path arrowok="t" o:connecttype="custom" o:connectlocs="51,10128;39,10123;26,10127;13,10131;0,10129;14,10120;30,10114;44,10117;51,10128" o:connectangles="0,0,0,0,0,0,0,0,0"/>
                  </v:shape>
                </v:group>
                <v:group id="Group 8072" o:spid="_x0000_s2050" style="position:absolute;left:8292;top:10069;width:47;height:15" coordorigin="8292,10069" coordsize="4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Otu8YAAADdAAAADwAAAGRycy9kb3ducmV2LnhtbESPT4vCMBTE74LfITxh&#10;b5rWxSJdo4jsigdZ8A/I3h7Nsy02L6WJbf32RljwOMzMb5jFqjeVaKlxpWUF8SQCQZxZXXKu4Hz6&#10;Gc9BOI+ssbJMCh7kYLUcDhaYatvxgdqjz0WAsEtRQeF9nUrpsoIMuomtiYN3tY1BH2STS91gF+Cm&#10;ktMoSqTBksNCgTVtCspux7tRsO2wW3/G3+3+dt08/k6z38s+JqU+Rv36C4Sn3r/D/+2dVjCfJg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M627xgAAAN0A&#10;AAAPAAAAAAAAAAAAAAAAAKoCAABkcnMvZG93bnJldi54bWxQSwUGAAAAAAQABAD6AAAAnQMAAAAA&#10;">
                  <v:shape id="Freeform 8073" o:spid="_x0000_s2051" style="position:absolute;left:8292;top:10069;width:47;height:15;visibility:visible;mso-wrap-style:square;v-text-anchor:top" coordsize="4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fUsMA&#10;AADdAAAADwAAAGRycy9kb3ducmV2LnhtbESPQYvCMBSE7wv+h/AEb2tqBVeqUUQQPejCunvw+Gye&#10;TbF5KU2s9d+bBcHjMDPfMPNlZyvRUuNLxwpGwwQEce50yYWCv9/N5xSED8gaK8ek4EEelovexxwz&#10;7e78Q+0xFCJC2GeowIRQZ1L63JBFP3Q1cfQurrEYomwKqRu8R7itZJokE2mx5LhgsKa1ofx6vFkF&#10;OzIa2/35e99deJs++DQ+5E6pQb9bzUAE6sI7/GrvtIJpOvmC/zfx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gfUsMAAADdAAAADwAAAAAAAAAAAAAAAACYAgAAZHJzL2Rv&#10;d25yZXYueG1sUEsFBgAAAAAEAAQA9QAAAIgDAAAAAA==&#10;" path="m47,4l33,14,17,12,,6,5,,21,3,41,5,47,4e" filled="f" strokecolor="white" strokeweight="1pt">
                    <v:path arrowok="t" o:connecttype="custom" o:connectlocs="47,10073;33,10083;17,10081;0,10075;5,10069;21,10072;41,10074;47,10073" o:connectangles="0,0,0,0,0,0,0,0"/>
                  </v:shape>
                </v:group>
                <v:group id="Group 8074" o:spid="_x0000_s2052" style="position:absolute;left:8165;top:10161;width:8;height:7" coordorigin="8165,10161" coordsize="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CcUsMAAADdAAAADwAAAGRycy9kb3ducmV2LnhtbERPy4rCMBTdC/5DuII7&#10;TeugSDUVEWdwIQM+YJjdpbm2pc1NaTJt/XuzGHB5OO/tbjC16Kh1pWUF8TwCQZxZXXKu4H77nK1B&#10;OI+ssbZMCp7kYJeOR1tMtO35Qt3V5yKEsEtQQeF9k0jpsoIMurltiAP3sK1BH2CbS91iH8JNLRdR&#10;tJIGSw4NBTZ0KCirrn9GwVeP/f4jPnbn6nF4/t6W3z/nmJSaTob9BoSnwb/F/+6TVrBerM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4JxSwwAAAN0AAAAP&#10;AAAAAAAAAAAAAAAAAKoCAABkcnMvZG93bnJldi54bWxQSwUGAAAAAAQABAD6AAAAmgMAAAAA&#10;">
                  <v:shape id="Freeform 8075" o:spid="_x0000_s2053" style="position:absolute;left:8165;top:10161;width:8;height:7;visibility:visible;mso-wrap-style:square;v-text-anchor:top" coordsize="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vjsYA&#10;AADdAAAADwAAAGRycy9kb3ducmV2LnhtbESPzWrDMBCE74W+g9hCb43clJjUjRKCIaH5O8TtAyzW&#10;Rja1Vo6lOu7bV4FAjsPMfMPMFoNtRE+drx0reB0lIIhLp2s2Cr6/Vi9TED4ga2wck4I/8rCYPz7M&#10;MNPuwkfqi2BEhLDPUEEVQptJ6cuKLPqRa4mjd3KdxRBlZ6Tu8BLhtpHjJEmlxZrjQoUt5RWVP8Wv&#10;VXA4ntJCb8x2sj/v8pzWvTm8SaWen4blB4hAQ7iHb+1PrWA6Tt/h+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vjsYAAADdAAAADwAAAAAAAAAAAAAAAACYAgAAZHJz&#10;L2Rvd25yZXYueG1sUEsFBgAAAAAEAAQA9QAAAIsDAAAAAA==&#10;" path="m8,6l6,6,3,6,,7,1,4,1,2,1,,4,2,6,4,8,6e" filled="f" strokecolor="white" strokeweight="1pt">
                    <v:path arrowok="t" o:connecttype="custom" o:connectlocs="8,10167;6,10167;3,10167;0,10168;1,10165;1,10163;1,10161;4,10163;6,10165;8,10167" o:connectangles="0,0,0,0,0,0,0,0,0,0"/>
                  </v:shape>
                </v:group>
                <v:group id="Group 8076" o:spid="_x0000_s2054" style="position:absolute;left:8135;top:10169;width:15;height:9" coordorigin="8135,10169" coordsize="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8GicQAAADdAAAADwAAAGRycy9kb3ducmV2LnhtbERPTWvCQBC9F/wPyxS8&#10;1U2U1pC6BhErHqSgEUpvQ3ZMQrKzIbtN4r/vHgo9Pt73JptMKwbqXW1ZQbyIQBAXVtdcKrjlHy8J&#10;COeRNbaWScGDHGTb2dMGU21HvtBw9aUIIexSVFB536VSuqIig25hO+LA3W1v0AfYl1L3OIZw08pl&#10;FL1JgzWHhgo72ldUNNcfo+A44rhbxYfh3Nz3j+/89fPrHJNS8+dp9w7C0+T/xX/uk1aQLN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U8GicQAAADdAAAA&#10;DwAAAAAAAAAAAAAAAACqAgAAZHJzL2Rvd25yZXYueG1sUEsFBgAAAAAEAAQA+gAAAJsDAAAAAA==&#10;">
                  <v:shape id="Freeform 8077" o:spid="_x0000_s2055" style="position:absolute;left:8135;top:10169;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kscA&#10;AADdAAAADwAAAGRycy9kb3ducmV2LnhtbESPQWvCQBSE70L/w/IKXkrdmIOR6CbYFsGCKGrB6yP7&#10;mgSzb0N2NWl/fVcoeBxm5htmmQ+mETfqXG1ZwXQSgSAurK65VPB1Wr/OQTiPrLGxTAp+yEGePY2W&#10;mGrb84FuR1+KAGGXooLK+zaV0hUVGXQT2xIH79t2Bn2QXSl1h32Am0bGUTSTBmsOCxW29F5RcTle&#10;jYLPfu9mv5eP5Pp2xt3q5bRdJ/FWqfHzsFqA8DT4R/i/vdEK5nEyhfu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pLHAAAA3QAAAA8AAAAAAAAAAAAAAAAAmAIAAGRy&#10;cy9kb3ducmV2LnhtbFBLBQYAAAAABAAEAPUAAACMAwAAAAA=&#10;" path="m14,r1,4l14,7,6,8,6,5,4,3,,1r5,l9,r5,e" filled="f" strokecolor="white" strokeweight="1pt">
                    <v:path arrowok="t" o:connecttype="custom" o:connectlocs="14,10169;15,10173;14,10176;6,10177;6,10174;4,10172;0,10170;5,10170;9,10169;14,10169" o:connectangles="0,0,0,0,0,0,0,0,0,0"/>
                  </v:shape>
                </v:group>
                <v:group id="Group 8078" o:spid="_x0000_s2056" style="position:absolute;left:8060;top:10165;width:8;height:2" coordorigin="8060,10165"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E9ZcYAAADdAAAADwAAAGRycy9kb3ducmV2LnhtbESPQWvCQBSE70L/w/IK&#10;vekmkapEVxHR0oMUjIXi7ZF9JsHs25Bdk/jvu4WCx2FmvmFWm8HUoqPWVZYVxJMIBHFudcWFgu/z&#10;YbwA4TyyxtoyKXiQg836ZbTCVNueT9RlvhABwi5FBaX3TSqly0sy6Ca2IQ7e1bYGfZBtIXWLfYCb&#10;WiZRNJMGKw4LJTa0Kym/ZXej4KPHfjuN993xdt09Luf3r59jTEq9vQ7bJQhPg3+G/9ufWsEimS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T1lxgAAAN0A&#10;AAAPAAAAAAAAAAAAAAAAAKoCAABkcnMvZG93bnJldi54bWxQSwUGAAAAAAQABAD6AAAAnQMAAAAA&#10;">
                  <v:shape id="Freeform 8079" o:spid="_x0000_s2057" style="position:absolute;left:8060;top:10165;width:8;height:2;visibility:visible;mso-wrap-style:square;v-text-anchor:top" coordsize="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3KsEA&#10;AADdAAAADwAAAGRycy9kb3ducmV2LnhtbESPQYvCMBSE74L/ITzBm6Yq7Go1igiLXtdV9PhInm2x&#10;eSlNNtZ/v1kQPA4z8w2z2nS2FpFaXzlWMBlnIIi1MxUXCk4/X6M5CB+QDdaOScGTPGzW/d4Kc+Me&#10;/E3xGAqRIOxzVFCG0ORSel2SRT92DXHybq61GJJsC2lafCS4reU0yz6kxYrTQokN7UrS9+OvVXA5&#10;22iv+7iQVbiaqGu+aZ4pNRx02yWIQF14h1/tg1Ewn37O4P9Ne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CNyrBAAAA3QAAAA8AAAAAAAAAAAAAAAAAmAIAAGRycy9kb3du&#10;cmV2LnhtbFBLBQYAAAAABAAEAPUAAACGAwAAAAA=&#10;" path="m7,1l5,1,3,1,,1,,,2,,5,1r2,e" filled="f" strokecolor="white" strokeweight="1pt">
                    <v:path arrowok="t" o:connecttype="custom" o:connectlocs="7,20332;5,20332;3,20332;0,20332;0,20330;2,20330;5,20332;7,20332" o:connectangles="0,0,0,0,0,0,0,0"/>
                  </v:shape>
                </v:group>
                <v:group id="Group 8080" o:spid="_x0000_s2058" style="position:absolute;left:8030;top:10141;width:16;height:14" coordorigin="8030,10141" coordsize="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QAisYAAADdAAAADwAAAGRycy9kb3ducmV2LnhtbESPQWvCQBSE74X+h+UJ&#10;vekmtlaJriJSiwcRqoJ4e2SfSTD7NmTXJP57VxB6HGbmG2a26EwpGqpdYVlBPIhAEKdWF5wpOB7W&#10;/QkI55E1lpZJwZ0cLObvbzNMtG35j5q9z0SAsEtQQe59lUjp0pwMuoGtiIN3sbVBH2SdSV1jG+Cm&#10;lMMo+pYGCw4LOVa0yim97m9GwW+L7fIz/mm218vqfj6MdqdtTEp99LrlFISnzv+HX+2NVjAZjr/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dACKxgAAAN0A&#10;AAAPAAAAAAAAAAAAAAAAAKoCAABkcnMvZG93bnJldi54bWxQSwUGAAAAAAQABAD6AAAAnQMAAAAA&#10;">
                  <v:shape id="Freeform 8081" o:spid="_x0000_s2059" style="position:absolute;left:8030;top:10141;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NPMUA&#10;AADdAAAADwAAAGRycy9kb3ducmV2LnhtbESPzWrDMBCE74W8g9hAb43c0NaJGzmY4NLeSn4eYLE2&#10;trC1cizVcd++KgRyHGbmG2aznWwnRhq8cazgeZGAIK6cNlwrOB0/nlYgfEDW2DkmBb/kYZvPHjaY&#10;aXflPY2HUIsIYZ+hgiaEPpPSVw1Z9AvXE0fv7AaLIcqhlnrAa4TbTi6T5E1aNBwXGuxp11DVHn6s&#10;gra6pOu0LO33SX9yUbyYfWKMUo/zqXgHEWgK9/Ct/aUVrJbpK/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k08xQAAAN0AAAAPAAAAAAAAAAAAAAAAAJgCAABkcnMv&#10;ZG93bnJldi54bWxQSwUGAAAAAAQABAD1AAAAigMAAAAA&#10;" path="m12,1r1,4l14,9r2,4l10,12,5,11,1,6,,,6,r6,1e" filled="f" strokecolor="white" strokeweight="1pt">
                    <v:path arrowok="t" o:connecttype="custom" o:connectlocs="12,10142;13,10146;14,10150;16,10154;10,10153;5,10152;1,10147;0,10141;6,10141;12,10142" o:connectangles="0,0,0,0,0,0,0,0,0,0"/>
                  </v:shape>
                </v:group>
                <v:group id="Group 8082" o:spid="_x0000_s2060" style="position:absolute;left:7887;top:10135;width:112;height:45" coordorigin="7887,10135" coordsize="1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o7ZsUAAADdAAAADwAAAGRycy9kb3ducmV2LnhtbESPQYvCMBSE7wv7H8IT&#10;vGlaRVeqUURW8SCCurDs7dE822LzUprY1n9vBGGPw8x8wyxWnSlFQ7UrLCuIhxEI4tTqgjMFP5ft&#10;YAbCeWSNpWVS8CAHq+XnxwITbVs+UXP2mQgQdgkqyL2vEildmpNBN7QVcfCutjbog6wzqWtsA9yU&#10;chRFU2mw4LCQY0WbnNLb+W4U7Fps1+P4uzncrpvH32Vy/D3EpFS/163nIDx1/j/8bu+1gtnoawq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qO2bFAAAA3QAA&#10;AA8AAAAAAAAAAAAAAAAAqgIAAGRycy9kb3ducmV2LnhtbFBLBQYAAAAABAAEAPoAAACcAwAAAAA=&#10;">
                  <v:shape id="Freeform 8083" o:spid="_x0000_s2061" style="position:absolute;left:7887;top:10135;width:112;height:45;visibility:visible;mso-wrap-style:square;v-text-anchor:top" coordsize="1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W8QA&#10;AADdAAAADwAAAGRycy9kb3ducmV2LnhtbESPwWrDMBBE74X8g9hAb41cU2rjRAklENqeSuyWXBdr&#10;I5tYK2Optvv3VSCQ4zAzb5jNbradGGnwrWMFz6sEBHHtdMtGwXd1eMpB+ICssXNMCv7Iw267eNhg&#10;od3ERxrLYESEsC9QQRNCX0jp64Ys+pXriaN3doPFEOVgpB5winDbyTRJXqXFluNCgz3tG6ov5a9V&#10;8BLqk6+MLDW9u8/2azT+JzVKPS7ntzWIQHO4h2/tD60gT7MMrm/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wKlvEAAAA3QAAAA8AAAAAAAAAAAAAAAAAmAIAAGRycy9k&#10;b3ducmV2LnhtbFBLBQYAAAAABAAEAPUAAACJAwAAAAA=&#10;" path="m3,37r2,1l7,38r2,1l15,28,27,23r,-3l26,20r-1,1l24,14,21,11,16,10,34,7,48,,60,10,49,9r4,16l62,29r16,4l84,24,96,22r11,-9l111,29r-16,l86,35r1,9l92,44r4,1l79,45r1,-4l81,37,77,34r-21,l36,32,26,35r10,6l35,45r-7,l23,36r-5,5l10,45,,45,,42,1,39,3,37e" filled="f" strokecolor="white" strokeweight="1pt">
                    <v:path arrowok="t" o:connecttype="custom" o:connectlocs="3,10172;5,10173;7,10173;9,10174;15,10163;27,10158;27,10155;26,10155;25,10156;24,10149;21,10146;16,10145;34,10142;48,10135;60,10145;49,10144;53,10160;62,10164;78,10168;84,10159;96,10157;107,10148;111,10164;95,10164;86,10170;87,10179;92,10179;96,10180;79,10180;80,10176;81,10172;77,10169;56,10169;36,10167;26,10170;36,10176;35,10180;28,10180;23,10171;18,10176;10,10180;0,10180;0,10177;1,10174;3,10172" o:connectangles="0,0,0,0,0,0,0,0,0,0,0,0,0,0,0,0,0,0,0,0,0,0,0,0,0,0,0,0,0,0,0,0,0,0,0,0,0,0,0,0,0,0,0,0,0"/>
                  </v:shape>
                </v:group>
                <v:group id="Group 8084" o:spid="_x0000_s2062" style="position:absolute;left:7693;top:10178;width:9;height:2" coordorigin="7693,10178" coordsize="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Kj8QAAADdAAAADwAAAGRycy9kb3ducmV2LnhtbERPTWvCQBC9F/wPyxS8&#10;1U2U1pC6BhErHqSgEUpvQ3ZMQrKzIbtN4r/vHgo9Pt73JptMKwbqXW1ZQbyIQBAXVtdcKrjlHy8J&#10;COeRNbaWScGDHGTb2dMGU21HvtBw9aUIIexSVFB536VSuqIig25hO+LA3W1v0AfYl1L3OIZw08pl&#10;FL1JgzWHhgo72ldUNNcfo+A44rhbxYfh3Nz3j+/89fPrHJNS8+dp9w7C0+T/xX/uk1aQLN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zkKj8QAAADdAAAA&#10;DwAAAAAAAAAAAAAAAACqAgAAZHJzL2Rvd25yZXYueG1sUEsFBgAAAAAEAAQA+gAAAJsDAAAAAA==&#10;">
                  <v:shape id="Freeform 8085" o:spid="_x0000_s2063" style="position:absolute;left:7693;top:10178;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L/MgA&#10;AADdAAAADwAAAGRycy9kb3ducmV2LnhtbESPT2vCQBTE74V+h+UJ3upGkdakrpIKtoqX+gfB2yP7&#10;mk2bfRuyq0m/fbdQ6HGYmd8w82Vva3Gj1leOFYxHCQjiwumKSwWn4/phBsIHZI21Y1LwTR6Wi/u7&#10;OWbadbyn2yGUIkLYZ6jAhNBkUvrCkEU/cg1x9D5cazFE2ZZSt9hFuK3lJEkepcWK44LBhlaGiq/D&#10;1Sp43U3T8za9dNtL/rkx79eufnnLlRoO+vwZRKA+/If/2hutYDZ5SuH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Dgv8yAAAAN0AAAAPAAAAAAAAAAAAAAAAAJgCAABk&#10;cnMvZG93bnJldi54bWxQSwUGAAAAAAQABAD1AAAAjQMAAAAA&#10;" path="m8,1r,l8,2,,2,2,1,4,,8,1e" filled="f" strokecolor="white" strokeweight="1pt">
                    <v:path arrowok="t" o:connecttype="custom" o:connectlocs="8,10179;8,10179;8,10179;8,10180;0,10180;2,10179;4,10178;8,10179" o:connectangles="0,0,0,0,0,0,0,0"/>
                  </v:shape>
                </v:group>
                <v:group id="Group 8086" o:spid="_x0000_s2064" style="position:absolute;left:7380;top:10163;width:29;height:21" coordorigin="7380,10163" coordsize="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p2rsMAAADdAAAADwAAAGRycy9kb3ducmV2LnhtbERPTYvCMBC9C/sfwix4&#10;07SKUrpGEdldPIhgFWRvQzO2xWZSmmxb/705CB4f73u1GUwtOmpdZVlBPI1AEOdWV1wouJx/JgkI&#10;55E11pZJwYMcbNYfoxWm2vZ8oi7zhQgh7FJUUHrfpFK6vCSDbmob4sDdbGvQB9gWUrfYh3BTy1kU&#10;LaXBikNDiQ3tSsrv2b9R8Ntjv53H393hfts9/s6L4/UQk1Ljz2H7BcLT4N/il3uvFSSzJOwP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mnauwwAAAN0AAAAP&#10;AAAAAAAAAAAAAAAAAKoCAABkcnMvZG93bnJldi54bWxQSwUGAAAAAAQABAD6AAAAmgMAAAAA&#10;">
                  <v:shape id="Freeform 8087" o:spid="_x0000_s2065" style="position:absolute;left:7380;top:10163;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WX8YA&#10;AADdAAAADwAAAGRycy9kb3ducmV2LnhtbESPQWvCQBSE70L/w/IKvelGi2mIrlIEwUPBGhU8PrLP&#10;JJh9m+6uMf333UKhx2FmvmGW68G0oifnG8sKppMEBHFpdcOVgtNxO85A+ICssbVMCr7Jw3r1NFpi&#10;ru2DD9QXoRIRwj5HBXUIXS6lL2sy6Ce2I47e1TqDIUpXSe3wEeGmlbMkSaXBhuNCjR1taipvxd0o&#10;SM/Ht6906D/c/nJ7PRTz8vxJmVIvz8P7AkSgIfyH/9o7rSCbZV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EWX8YAAADdAAAADwAAAAAAAAAAAAAAAACYAgAAZHJz&#10;L2Rvd25yZXYueG1sUEsFBgAAAAAEAAQA9QAAAIsDAAAAAA==&#10;" path="m,4l13,r4,9l28,11r-9,3l4,21,,10,,8,,6,,4e" filled="f" strokecolor="white" strokeweight="1pt">
                    <v:path arrowok="t" o:connecttype="custom" o:connectlocs="0,10167;13,10163;17,10172;28,10174;19,10177;4,10184;0,10173;0,10171;0,10169;0,10167" o:connectangles="0,0,0,0,0,0,0,0,0,0"/>
                  </v:shape>
                </v:group>
                <v:group id="Group 8088" o:spid="_x0000_s2066" style="position:absolute;left:7438;top:10168;width:22;height:10" coordorigin="7438,10168"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BE1CxgAAAN0A&#10;AAAPAAAAAAAAAAAAAAAAAKoCAABkcnMvZG93bnJldi54bWxQSwUGAAAAAAQABAD6AAAAnQMAAAAA&#10;">
                  <v:shape id="Freeform 8089" o:spid="_x0000_s2067" style="position:absolute;left:7438;top:10168;width:22;height: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LtscA&#10;AADdAAAADwAAAGRycy9kb3ducmV2LnhtbESPQWsCMRSE74X+h/AK3mpWC7JdjSIFSy8tdetBb8/N&#10;c7O4eVmTqNv++qYg9DjMzDfMbNHbVlzIh8axgtEwA0FcOd1wrWDztXrMQYSIrLF1TAq+KcBifn83&#10;w0K7K6/pUsZaJAiHAhWYGLtCylAZshiGriNO3sF5izFJX0vt8ZrgtpXjLJtIiw2nBYMdvRiqjuXZ&#10;KvjMt++nn8qsJ6fSrLrXj93z3u+UGjz0yymISH38D9/ab1pBPs6f4O9Ne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S7bHAAAA3QAAAA8AAAAAAAAAAAAAAAAAmAIAAGRy&#10;cy9kb3ducmV2LnhtbFBLBQYAAAAABAAEAPUAAACMAwAAAAA=&#10;" path="m4,6l3,6,1,5,,5,7,3,15,2,22,,18,4,15,9,4,6e" filled="f" strokecolor="white" strokeweight="1pt">
                    <v:path arrowok="t" o:connecttype="custom" o:connectlocs="4,10174;3,10174;1,10173;0,10173;7,10171;15,10170;22,10168;18,10172;15,10177;4,10174" o:connectangles="0,0,0,0,0,0,0,0,0,0"/>
                  </v:shape>
                </v:group>
                <v:group id="Group 8090" o:spid="_x0000_s2068" style="position:absolute;left:7437;top:10145;width:25;height:17" coordorigin="7437,10145" coordsize="2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FwrccAAADdAAAADwAAAGRycy9kb3ducmV2LnhtbESPT2vCQBTE74V+h+UV&#10;vNVN1JYQs4qIigcpVAvF2yP78gezb0N2TeK37xYKPQ4z8xsmW4+mET11rrasIJ5GIIhzq2suFXxd&#10;9q8JCOeRNTaWScGDHKxXz08ZptoO/En92ZciQNilqKDyvk2ldHlFBt3UtsTBK2xn0AfZlVJ3OAS4&#10;aeQsit6lwZrDQoUtbSvKb+e7UXAYcNjM411/uhXbx/Xy9vF9ikmpycu4WYLwNPr/8F/7qBUks2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6FwrccAAADd&#10;AAAADwAAAAAAAAAAAAAAAACqAgAAZHJzL2Rvd25yZXYueG1sUEsFBgAAAAAEAAQA+gAAAJ4DAAAA&#10;AA==&#10;">
                  <v:shape id="Freeform 8091" o:spid="_x0000_s2069" style="position:absolute;left:7437;top:10145;width:25;height:17;visibility:visible;mso-wrap-style:square;v-text-anchor:top" coordsize="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OUMYA&#10;AADdAAAADwAAAGRycy9kb3ducmV2LnhtbESPQWvCQBSE74X+h+UJvTW7plRC6ipWED0JiaXQ20v2&#10;NQnNvg3ZVeO/7xYKHoeZ+YZZrifbiwuNvnOsYZ4oEMS1Mx03Gj5Ou+cMhA/IBnvHpOFGHtarx4cl&#10;5sZduaBLGRoRIexz1NCGMORS+roliz5xA3H0vt1oMUQ5NtKMeI1w28tUqYW02HFcaHGgbUv1T3m2&#10;GqqyOKQv6XAs1Jf/nN8qCvv3o9ZPs2nzBiLQFO7h//bBaMjS7BX+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jOUMYAAADdAAAADwAAAAAAAAAAAAAAAACYAgAAZHJz&#10;L2Rvd25yZXYueG1sUEsFBgAAAAAEAAQA9QAAAIsDAAAAAA==&#10;" path="m24,11l12,16,,8,2,,3,,4,,5,,15,r1,9l24,11e" filled="f" strokecolor="white" strokeweight="1pt">
                    <v:path arrowok="t" o:connecttype="custom" o:connectlocs="24,10156;12,10161;0,10153;2,10145;3,10145;4,10145;4,10145;5,10145;5,10145;15,10145;16,10154;24,10156" o:connectangles="0,0,0,0,0,0,0,0,0,0,0,0"/>
                  </v:shape>
                </v:group>
                <v:group id="Group 8092" o:spid="_x0000_s2070" style="position:absolute;left:7386;top:10138;width:33;height:24" coordorigin="7386,10138" coordsize="3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9LQcUAAADdAAAADwAAAGRycy9kb3ducmV2LnhtbESPQYvCMBSE7wv+h/AE&#10;b2taZaVUo4ioeBBhdWHx9miebbF5KU1s6783C8Ieh5n5hlmselOJlhpXWlYQjyMQxJnVJecKfi67&#10;zwSE88gaK8uk4EkOVsvBxwJTbTv+pvbscxEg7FJUUHhfp1K6rCCDbmxr4uDdbGPQB9nkUjfYBbip&#10;5CSKZtJgyWGhwJo2BWX388Mo2HfYrafxtj3eb5vn9fJ1+j3GpNRo2K/nIDz1/j/8bh+0gmS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S0HFAAAA3QAA&#10;AA8AAAAAAAAAAAAAAAAAqgIAAGRycy9kb3ducmV2LnhtbFBLBQYAAAAABAAEAPoAAACcAwAAAAA=&#10;">
                  <v:shape id="Freeform 8093" o:spid="_x0000_s2071" style="position:absolute;left:7386;top:10138;width:33;height:24;visibility:visible;mso-wrap-style:square;v-text-anchor:top" coordsize="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QCMQA&#10;AADdAAAADwAAAGRycy9kb3ducmV2LnhtbESPQWvCQBSE74L/YXmCt7oxig3RVUQUFASp7aW31+wz&#10;CWbfxuxG03/fFQoeh5n5hlmsOlOJOzWutKxgPIpAEGdWl5wr+PrcvSUgnEfWWFkmBb/kYLXs9xaY&#10;avvgD7qffS4ChF2KCgrv61RKlxVk0I1sTRy8i20M+iCbXOoGHwFuKhlH0UwaLDksFFjTpqDsem6N&#10;gu8t1Sd/lD885cPEtTOMj+1NqeGgW89BeOr8K/zf3msFSZy8w/N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UAjEAAAA3QAAAA8AAAAAAAAAAAAAAAAAmAIAAGRycy9k&#10;b3ducmV2LnhtbFBLBQYAAAAABAAEAPUAAACJAwAAAAA=&#10;" path="m22,2r2,1l17,11r,1l24,17r5,-1l32,16r-1,2l31,20r,2l26,20r-9,4l12,22,10,21,10,6,,11,2,8,4,5,6,2r6,l18,r4,2e" filled="f" strokecolor="white" strokeweight="1pt">
                    <v:path arrowok="t" o:connecttype="custom" o:connectlocs="22,10140;24,10141;17,10149;17,10150;24,10155;29,10154;32,10154;31,10156;31,10158;31,10160;26,10158;17,10162;12,10160;10,10159;10,10144;0,10149;2,10146;4,10143;6,10140;12,10140;18,10138;22,10140" o:connectangles="0,0,0,0,0,0,0,0,0,0,0,0,0,0,0,0,0,0,0,0,0,0"/>
                  </v:shape>
                </v:group>
                <v:group id="Group 8094" o:spid="_x0000_s2072" style="position:absolute;left:7297;top:10098;width:7;height:4" coordorigin="7297,10098"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x6qMMAAADdAAAADwAAAGRycy9kb3ducmV2LnhtbERPTYvCMBC9C/sfwix4&#10;07SKUrpGEdldPIhgFWRvQzO2xWZSmmxb/705CB4f73u1GUwtOmpdZVlBPI1AEOdWV1wouJx/JgkI&#10;55E11pZJwYMcbNYfoxWm2vZ8oi7zhQgh7FJUUHrfpFK6vCSDbmob4sDdbGvQB9gWUrfYh3BTy1kU&#10;LaXBikNDiQ3tSsrv2b9R8Ntjv53H393hfts9/s6L4/UQk1Ljz2H7BcLT4N/il3uvFSSz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HqowwAAAN0AAAAP&#10;AAAAAAAAAAAAAAAAAKoCAABkcnMvZG93bnJldi54bWxQSwUGAAAAAAQABAD6AAAAmgMAAAAA&#10;">
                  <v:shape id="Freeform 8095" o:spid="_x0000_s2073" style="position:absolute;left:7297;top:10098;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OG8cA&#10;AADdAAAADwAAAGRycy9kb3ducmV2LnhtbESPQWsCMRSE70L/Q3gFL0WzWijb1ShSELxI6SpCb4/N&#10;62bbzcuaxHX9902h4HGYmW+Y5XqwrejJh8axgtk0A0FcOd1wreB42E5yECEia2wdk4IbBVivHkZL&#10;LLS78gf1ZaxFgnAoUIGJsSukDJUhi2HqOuLkfTlvMSbpa6k9XhPctnKeZS/SYsNpwWBHb4aqn/Ji&#10;FbyfLvG7n7nNc2meqnPu2/PnfqvU+HHYLEBEGuI9/N/eaQX5PH+Fvzfp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zhvHAAAA3QAAAA8AAAAAAAAAAAAAAAAAmAIAAGRy&#10;cy9kb3ducmV2LnhtbFBLBQYAAAAABAAEAPUAAACMAwAAAAA=&#10;" path="m7,l6,2,5,4,3,4,2,3,1,3,,3,2,2,4,1,7,e" filled="f" strokecolor="white" strokeweight="1pt">
                    <v:path arrowok="t" o:connecttype="custom" o:connectlocs="7,10098;6,10100;5,10102;3,10102;2,10101;1,10101;0,10101;2,10100;4,10099;7,10098" o:connectangles="0,0,0,0,0,0,0,0,0,0"/>
                  </v:shape>
                </v:group>
                <v:group id="Group 8096" o:spid="_x0000_s2074" style="position:absolute;left:7232;top:10101;width:20;height:5" coordorigin="7232,10101" coordsize="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Pgc8QAAADdAAAADwAAAGRycy9kb3ducmV2LnhtbERPTWuDQBC9B/oflin0&#10;lqymJFibjYTQlh5CIFoovQ3uREV3Vtytmn+fPRR6fLzvXTabTow0uMaygngVgSAurW64UvBVvC8T&#10;EM4ja+wsk4IbOcj2D4sdptpOfKEx95UIIexSVFB736dSurImg25le+LAXe1g0Ac4VFIPOIVw08l1&#10;FG2lwYZDQ409HWsq2/zXKPiYcDo8x2/jqb0ebz/F5vx9ikmpp8f58ArC0+z/xX/uT60gWb+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Pgc8QAAADdAAAA&#10;DwAAAAAAAAAAAAAAAACqAgAAZHJzL2Rvd25yZXYueG1sUEsFBgAAAAAEAAQA+gAAAJsDAAAAAA==&#10;">
                  <v:shape id="Freeform 8097" o:spid="_x0000_s2075" style="position:absolute;left:7232;top:10101;width:20;height:5;visibility:visible;mso-wrap-style:square;v-text-anchor:top" coordsize="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fMUA&#10;AADdAAAADwAAAGRycy9kb3ducmV2LnhtbESPT4vCMBTE78J+h/AWvNlUD+pWo4gieBH/7MJeH82z&#10;Kdu8dJuo1U9vBMHjMDO/Yabz1lbiQo0vHSvoJykI4tzpkgsFP9/r3hiED8gaK8ek4EYe5rOPzhQz&#10;7a58oMsxFCJC2GeowIRQZ1L63JBFn7iaOHon11gMUTaF1A1eI9xWcpCmQ2mx5LhgsKalofzveLYK&#10;/vejX7tbbFYtmu1d+9HyVu9Lpbqf7WICIlAb3uFXe6MVjAdffXi+iU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J8xQAAAN0AAAAPAAAAAAAAAAAAAAAAAJgCAABkcnMv&#10;ZG93bnJldi54bWxQSwUGAAAAAAQABAD1AAAAigMAAAAA&#10;" path="m20,5r,l13,5,7,3,,1,9,r6,2l20,5e" filled="f" strokecolor="white" strokeweight="1pt">
                    <v:path arrowok="t" o:connecttype="custom" o:connectlocs="20,10106;20,10106;13,10106;7,10104;0,10102;9,10101;15,10103;20,10106" o:connectangles="0,0,0,0,0,0,0,0"/>
                  </v:shape>
                </v:group>
                <v:group id="Group 8098" o:spid="_x0000_s2076" style="position:absolute;left:7169;top:10106;width:3;height:3" coordorigin="7169,10106" coordsize="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3bn8YAAADdAAAADwAAAGRycy9kb3ducmV2LnhtbESPQWvCQBSE7wX/w/IE&#10;b3WTSItGVxGx4kEKVUG8PbLPJJh9G7LbJP77riD0OMzMN8xi1ZtKtNS40rKCeByBIM6sLjlXcD59&#10;vU9BOI+ssbJMCh7kYLUcvC0w1bbjH2qPPhcBwi5FBYX3dSqlywoy6Ma2Jg7ezTYGfZBNLnWDXYCb&#10;SiZR9CkNlhwWCqxpU1B2P/4aBbsOu/Uk3raH+23zuJ4+vi+HmJQaDfv1HISn3v+HX+29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dufxgAAAN0A&#10;AAAPAAAAAAAAAAAAAAAAAKoCAABkcnMvZG93bnJldi54bWxQSwUGAAAAAAQABAD6AAAAnQMAAAAA&#10;">
                  <v:shape id="Freeform 8099" o:spid="_x0000_s2077" style="position:absolute;left:7169;top:10106;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rzcUA&#10;AADdAAAADwAAAGRycy9kb3ducmV2LnhtbESP0WrCQBRE3wX/YbmCb7pRUWzqKsFWEKkPaj/gNntN&#10;otm7IbvG6Nd3CwUfh5k5wyxWrSlFQ7UrLCsYDSMQxKnVBWcKvk+bwRyE88gaS8uk4EEOVstuZ4Gx&#10;tnc+UHP0mQgQdjEqyL2vYildmpNBN7QVcfDOtjbog6wzqWu8B7gp5TiKZtJgwWEhx4rWOaXX480o&#10;mOynsjGf+OU/ksv159nuZkmFSvV7bfIOwlPrX+H/9lYrmI/fJvD3Jj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6vNxQAAAN0AAAAPAAAAAAAAAAAAAAAAAJgCAABkcnMv&#10;ZG93bnJldi54bWxQSwUGAAAAAAQABAD1AAAAigMAAAAA&#10;" path="m,l1,1r1,l3,2,2,2,1,2,1,1,1,,,e" filled="f" strokecolor="white" strokeweight="1pt">
                    <v:path arrowok="t" o:connecttype="custom" o:connectlocs="0,10106;1,10107;2,10107;3,10108;2,10108;2,10108;1,10108;1,10107;1,10106;0,10106" o:connectangles="0,0,0,0,0,0,0,0,0,0"/>
                  </v:shape>
                </v:group>
                <v:group id="Group 8100" o:spid="_x0000_s2078" style="position:absolute;left:7121;top:10085;width:26;height:19" coordorigin="7121,10085" coordsize="2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jmcMcAAADdAAAADwAAAGRycy9kb3ducmV2LnhtbESPT2vCQBTE7wW/w/KE&#10;3nQT24pGVxHR0oMI/gHx9sg+k2D2bciuSfz23YLQ4zAzv2Hmy86UoqHaFZYVxMMIBHFqdcGZgvNp&#10;O5iAcB5ZY2mZFDzJwXLRe5tjom3LB2qOPhMBwi5BBbn3VSKlS3My6Ia2Ig7ezdYGfZB1JnWNbYCb&#10;Uo6iaCwNFhwWcqxonVN6Pz6Mgu8W29VHvGl299v6eT197S+7mJR673erGQhPnf8Pv9o/WsFkN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jmcMcAAADd&#10;AAAADwAAAAAAAAAAAAAAAACqAgAAZHJzL2Rvd25yZXYueG1sUEsFBgAAAAAEAAQA+gAAAJ4DAAAA&#10;AA==&#10;">
                  <v:shape id="Freeform 8101" o:spid="_x0000_s2079" style="position:absolute;left:7121;top:10085;width:26;height:19;visibility:visible;mso-wrap-style:square;v-text-anchor:top" coordsize="2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X8UA&#10;AADdAAAADwAAAGRycy9kb3ducmV2LnhtbESPQWsCMRSE7wX/Q3hCbzVboUVXo2hrsXqrFnt9bF53&#10;tyYva5Lq+u+NIHgcZuYbZjxtrRFH8qF2rOC5l4EgLpyuuVTwvf14GoAIEVmjcUwKzhRgOuk8jDHX&#10;7sRfdNzEUiQIhxwVVDE2uZShqMhi6LmGOHm/zluMSfpSao+nBLdG9rPsVVqsOS1U2NBbRcV+828V&#10;LIaZ/6OfrZktd6t3LugwN8u1Uo/ddjYCEamN9/Ct/akVDPrDF7i+SU9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75fxQAAAN0AAAAPAAAAAAAAAAAAAAAAAJgCAABkcnMv&#10;ZG93bnJldi54bWxQSwUGAAAAAAQABAD1AAAAigMAAAAA&#10;" path="m6,r6,l19,1r6,l23,7r-2,6l19,19r-2,l15,19r-2,l20,15,,12,6,e" filled="f" strokecolor="white" strokeweight="1pt">
                    <v:path arrowok="t" o:connecttype="custom" o:connectlocs="6,10085;12,10085;19,10086;25,10086;23,10092;21,10098;19,10104;17,10104;15,10104;13,10104;20,10100;0,10097;6,10085" o:connectangles="0,0,0,0,0,0,0,0,0,0,0,0,0"/>
                  </v:shape>
                </v:group>
                <v:group id="Group 8102" o:spid="_x0000_s2080" style="position:absolute;left:7050;top:10090;width:76;height:21" coordorigin="7050,10090" coordsize="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bdnMYAAADdAAAADwAAAGRycy9kb3ducmV2LnhtbESPT4vCMBTE7wt+h/CE&#10;va1pXRStRhHZXTyI4B8Qb4/m2Rabl9Jk2/rtjSB4HGbmN8x82ZlSNFS7wrKCeBCBIE6tLjhTcDr+&#10;fk1AOI+ssbRMCu7kYLnofcwx0bblPTUHn4kAYZeggtz7KpHSpTkZdANbEQfvamuDPsg6k7rGNsBN&#10;KYdRNJYGCw4LOVa0zim9Hf6Ngr8W29V3/NNsb9f1/XIc7c7bmJT67HerGQhPnX+HX+2NVjAZT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5t2cxgAAAN0A&#10;AAAPAAAAAAAAAAAAAAAAAKoCAABkcnMvZG93bnJldi54bWxQSwUGAAAAAAQABAD6AAAAnQMAAAAA&#10;">
                  <v:shape id="Freeform 8103" o:spid="_x0000_s2081" style="position:absolute;left:7050;top:10090;width:76;height:21;visibility:visible;mso-wrap-style:square;v-text-anchor:top" coordsize="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sCsQA&#10;AADdAAAADwAAAGRycy9kb3ducmV2LnhtbESPT4vCMBTE78J+h/AWvGm6iv+qURZB8CKs7bJeH82z&#10;LW1eShNt/fZmQfA4zMxvmM2uN7W4U+tKywq+xhEI4szqknMFv+lhtAThPLLG2jIpeJCD3fZjsMFY&#10;247PdE98LgKEXYwKCu+bWEqXFWTQjW1DHLyrbQ36INtc6ha7ADe1nETRXBosOSwU2NC+oKxKbkYB&#10;Vo9qz4f01tl8dvo5XaYJ/U2VGn7232sQnnr/Dr/aR61gOVkt4P9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bArEAAAA3QAAAA8AAAAAAAAAAAAAAAAAmAIAAGRycy9k&#10;b3ducmV2LnhtbFBLBQYAAAAABAAEAPUAAACJAwAAAAA=&#10;" path="m29,4l49,2,67,3r8,4l62,11r,-1l61,13r6,2l73,15,53,17,34,20,21,15,14,9,,9,10,,26,4r3,e" filled="f" strokecolor="white" strokeweight="1pt">
                    <v:path arrowok="t" o:connecttype="custom" o:connectlocs="29,10094;49,10092;67,10093;75,10097;62,10101;62,10100;61,10103;67,10105;73,10105;53,10107;34,10110;21,10105;14,10099;0,10099;10,10090;26,10094;29,10094" o:connectangles="0,0,0,0,0,0,0,0,0,0,0,0,0,0,0,0,0"/>
                  </v:shape>
                </v:group>
                <v:group id="Group 8104" o:spid="_x0000_s2082" style="position:absolute;left:7042;top:10104;width:28;height:9" coordorigin="7042,10104" coordsize="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XsdcQAAADdAAAADwAAAGRycy9kb3ducmV2LnhtbERPTWuDQBC9B/oflin0&#10;lqymJFibjYTQlh5CIFoovQ3uREV3Vtytmn+fPRR6fLzvXTabTow0uMaygngVgSAurW64UvBVvC8T&#10;EM4ja+wsk4IbOcj2D4sdptpOfKEx95UIIexSVFB736dSurImg25le+LAXe1g0Ac4VFIPOIVw08l1&#10;FG2lwYZDQ409HWsq2/zXKPiYcDo8x2/jqb0ebz/F5vx9ikmpp8f58ArC0+z/xX/uT60gWb+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XsdcQAAADdAAAA&#10;DwAAAAAAAAAAAAAAAACqAgAAZHJzL2Rvd25yZXYueG1sUEsFBgAAAAAEAAQA+gAAAJsDAAAAAA==&#10;">
                  <v:shape id="Freeform 8105" o:spid="_x0000_s2083" style="position:absolute;left:7042;top:10104;width:28;height:9;visibility:visible;mso-wrap-style:square;v-text-anchor:top" coordsize="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MMmsQA&#10;AADdAAAADwAAAGRycy9kb3ducmV2LnhtbESPwWrDMBBE74X8g9hAbo1cH4LtRgnBpCWnQO0eelys&#10;rWVqrYyl2M7fR4VCj8PMvGH2x8X2YqLRd44VvGwTEMSN0x23Cj7rt+cMhA/IGnvHpOBOHo6H1dMe&#10;C+1m/qCpCq2IEPYFKjAhDIWUvjFk0W/dQBy9bzdaDFGOrdQjzhFue5kmyU5a7DguGByoNNT8VDer&#10;gN7rJCtPV5xa+VWac44XDjulNuvl9Aoi0BL+w3/ti1aQpXkOv2/iE5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DJrEAAAA3QAAAA8AAAAAAAAAAAAAAAAAmAIAAGRycy9k&#10;b3ducmV2LnhtbFBLBQYAAAAABAAEAPUAAACJAwAAAAA=&#10;" path="m17,r3,1l24,4r3,4l21,8r-7,l9,8,4,8,3,5,,4,7,3,14,1,17,e" filled="f" strokecolor="white" strokeweight="1pt">
                    <v:path arrowok="t" o:connecttype="custom" o:connectlocs="17,10104;20,10105;24,10108;27,10112;21,10112;14,10112;9,10112;4,10112;3,10109;0,10108;7,10107;14,10105;17,10104" o:connectangles="0,0,0,0,0,0,0,0,0,0,0,0,0"/>
                  </v:shape>
                </v:group>
                <v:group id="Group 8106" o:spid="_x0000_s2084" style="position:absolute;left:6986;top:10083;width:47;height:34" coordorigin="6986,10083" coordsize="4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h6acMAAADdAAAADwAAAGRycy9kb3ducmV2LnhtbERPy2rCQBTdF/yH4Qru&#10;6iSGFomOIsGKi1CoFoq7S+aaBDN3Qmaax987i0KXh/Pe7kfTiJ46V1tWEC8jEMSF1TWXCr6vH69r&#10;EM4ja2wsk4KJHOx3s5ctptoO/EX9xZcihLBLUUHlfZtK6YqKDLqlbYkDd7edQR9gV0rd4RDCTSNX&#10;UfQuDdYcGipsKauoeFx+jYLTgMMhiY99/rhn0+369vmTx6TUYj4eNiA8jf5f/Oc+awXrJAr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qHppwwAAAN0AAAAP&#10;AAAAAAAAAAAAAAAAAKoCAABkcnMvZG93bnJldi54bWxQSwUGAAAAAAQABAD6AAAAmgMAAAAA&#10;">
                  <v:shape id="Freeform 8107" o:spid="_x0000_s2085" style="position:absolute;left:6986;top:10083;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N8YA&#10;AADdAAAADwAAAGRycy9kb3ducmV2LnhtbESPQWvCQBSE70L/w/IEb7qrgkjqGoJQ2kN7MBWa4zP7&#10;TILZtyG7Nam/3i0Uehxm5html462FTfqfeNYw3KhQBCXzjRcaTh9vsy3IHxANtg6Jg0/5CHdP012&#10;mBg38JFueahEhLBPUEMdQpdI6cuaLPqF64ijd3G9xRBlX0nT4xDhtpUrpTbSYsNxocaODjWV1/zb&#10;algNg79neVG8tkVZfLwf+KyqL61n0zF7BhFoDP/hv/ab0bBdqyX8volPQO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N8YAAADdAAAADwAAAAAAAAAAAAAAAACYAgAAZHJz&#10;L2Rvd25yZXYueG1sUEsFBgAAAAAEAAQA9QAAAIsDAAAAAA==&#10;" path="m2,l22,4,38,8r8,8l42,16,34,15r-2,9l36,25r4,1l32,29r-7,4l18,29r2,-1l20,27r1,-2l20,21,5,9,6,20,,18,3,7,2,e" filled="f" strokecolor="white" strokeweight="1pt">
                    <v:path arrowok="t" o:connecttype="custom" o:connectlocs="2,10083;22,10087;38,10091;46,10099;42,10099;34,10098;32,10107;36,10108;40,10109;32,10112;25,10116;18,10112;20,10111;20,10110;21,10108;20,10104;5,10092;6,10103;0,10101;3,10090;2,10083" o:connectangles="0,0,0,0,0,0,0,0,0,0,0,0,0,0,0,0,0,0,0,0,0"/>
                  </v:shape>
                </v:group>
                <v:group id="Group 8108" o:spid="_x0000_s2086" style="position:absolute;left:6663;top:10051;width:24;height:15" coordorigin="6663,10051" coordsize="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ZBhccAAADdAAAADwAAAGRycy9kb3ducmV2LnhtbESPT2vCQBTE74V+h+UV&#10;vNVNlJYQXUVEi4cg1BSKt0f2mQSzb0N2mz/fvisUehxm5jfMejuaRvTUudqygngegSAurK65VPCV&#10;H18TEM4ja2wsk4KJHGw3z09rTLUd+JP6iy9FgLBLUUHlfZtK6YqKDLq5bYmDd7OdQR9kV0rd4RDg&#10;ppGLKHqXBmsOCxW2tK+ouF9+jIKPAYfdMj702f22n6752/k7i0mp2cu4W4HwNPr/8F/7pBUky2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ZBhccAAADd&#10;AAAADwAAAAAAAAAAAAAAAACqAgAAZHJzL2Rvd25yZXYueG1sUEsFBgAAAAAEAAQA+gAAAJ4DAAAA&#10;AA==&#10;">
                  <v:shape id="Freeform 8109" o:spid="_x0000_s2087" style="position:absolute;left:6663;top:10051;width:24;height:15;visibility:visible;mso-wrap-style:square;v-text-anchor:top" coordsize="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hcMYA&#10;AADdAAAADwAAAGRycy9kb3ducmV2LnhtbESPQWvCQBSE7wX/w/KE3pqNDRZJXUWUShFyqBGkt0f2&#10;NUnNvg3ZNYn/3i0UPA4z8w2zXI+mET11rrasYBbFIIgLq2suFZzyj5cFCOeRNTaWScGNHKxXk6cl&#10;ptoO/EX90ZciQNilqKDyvk2ldEVFBl1kW+Lg/djOoA+yK6XucAhw08jXOH6TBmsOCxW2tK2ouByv&#10;RkGejdnv4XxA2u1b+13Mh2w+G5R6no6bdxCeRv8I/7c/tYJFEifw9yY8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shcMYAAADdAAAADwAAAAAAAAAAAAAAAACYAgAAZHJz&#10;L2Rvd25yZXYueG1sUEsFBgAAAAAEAAQA9QAAAIsDAAAAAA==&#10;" path="m,1l15,7,12,,24,6r-9,8l2,14,,11,,6,,1e" filled="f" strokecolor="white" strokeweight="1pt">
                    <v:path arrowok="t" o:connecttype="custom" o:connectlocs="0,10052;15,10058;12,10051;24,10057;15,10065;2,10065;0,10062;0,10057;0,10052" o:connectangles="0,0,0,0,0,0,0,0,0"/>
                  </v:shape>
                </v:group>
                <v:group id="Group 8110" o:spid="_x0000_s2088" style="position:absolute;left:6442;top:10038;width:45;height:24" coordorigin="6442,10038" coordsize="4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N8ascAAADdAAAADwAAAGRycy9kb3ducmV2LnhtbESPQWvCQBSE7wX/w/KE&#10;3uom2hZJ3YQgtvQgQlWQ3h7ZZxKSfRuy2yT++25B6HGYmW+YTTaZVgzUu9qygngRgSAurK65VHA+&#10;vT+tQTiPrLG1TApu5CBLZw8bTLQd+YuGoy9FgLBLUEHlfZdI6YqKDLqF7YiDd7W9QR9kX0rd4xjg&#10;ppXLKHqVBmsOCxV2tK2oaI4/RsHHiGO+infDvrlub9+nl8NlH5NSj/MpfwPhafL/4Xv7UytYr6J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N8ascAAADd&#10;AAAADwAAAAAAAAAAAAAAAACqAgAAZHJzL2Rvd25yZXYueG1sUEsFBgAAAAAEAAQA+gAAAJ4DAAAA&#10;AA==&#10;">
                  <v:shape id="Freeform 8111" o:spid="_x0000_s2089" style="position:absolute;left:6442;top:10038;width:45;height:24;visibility:visible;mso-wrap-style:square;v-text-anchor:top" coordsize="4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xy8gA&#10;AADdAAAADwAAAGRycy9kb3ducmV2LnhtbESPT2vCQBDF7wW/wzJCb3VjrSLRTRCp0Eupf4LobciO&#10;STA7G7LbmPrp3UKhx8eb93vzlmlvatFR6yrLCsajCARxbnXFhYLssHmZg3AeWWNtmRT8kIM0GTwt&#10;Mdb2xjvq9r4QAcIuRgWl900spctLMuhGtiEO3sW2Bn2QbSF1i7cAN7V8jaKZNFhxaCixoXVJ+XX/&#10;bcIb2b372q78/e34+X6a1pnc9edOqedhv1qA8NT7/+O/9IdWMJ9EU/hdExAg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EzHLyAAAAN0AAAAPAAAAAAAAAAAAAAAAAJgCAABk&#10;cnMvZG93bnJldi54bWxQSwUGAAAAAAQABAD1AAAAjQMAAAAA&#10;" path="m1,l16,8r15,l45,13,38,24,26,18,7,10,,3,1,e" filled="f" strokecolor="white" strokeweight="1pt">
                    <v:path arrowok="t" o:connecttype="custom" o:connectlocs="1,10038;16,10046;31,10046;45,10051;38,10062;26,10056;7,10048;0,10041;1,10038" o:connectangles="0,0,0,0,0,0,0,0,0"/>
                  </v:shape>
                </v:group>
                <v:group id="Group 8112" o:spid="_x0000_s2090" style="position:absolute;left:6257;top:10072;width:34;height:17" coordorigin="6257,10072" coordsize="3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HhscAAADdAAAADwAAAGRycy9kb3ducmV2LnhtbESPQWuDQBSE74H+h+UV&#10;ektWGyJiswkhtKUHKUQLpbeH+6IS9624WzX/vhso5DjMzDfMdj+bTow0uNaygngVgSCurG65VvBV&#10;vi1TEM4ja+wsk4IrOdjvHhZbzLSd+ERj4WsRIOwyVNB432dSuqohg25le+Lgne1g0Ac51FIPOAW4&#10;6eRzFCXSYMthocGejg1Vl+LXKHifcDqs49cxv5yP159y8/mdx6TU0+N8eAHhafb38H/7QytI11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1HhscAAADd&#10;AAAADwAAAAAAAAAAAAAAAACqAgAAZHJzL2Rvd25yZXYueG1sUEsFBgAAAAAEAAQA+gAAAJ4DAAAA&#10;AA==&#10;">
                  <v:shape id="Freeform 8113" o:spid="_x0000_s2091" style="position:absolute;left:6257;top:10072;width:34;height:17;visibility:visible;mso-wrap-style:square;v-text-anchor:top" coordsize="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IgscA&#10;AADdAAAADwAAAGRycy9kb3ducmV2LnhtbESPT2sCMRTE7wW/Q3iFXqQmarG6NYq0CF4q+K/F23Pz&#10;3F3cvCybVNdvb4SCx2FmfsOMp40txZlqXzjW0O0oEMSpMwVnGrab+esQhA/IBkvHpOFKHqaT1tMY&#10;E+MuvKLzOmQiQtgnqCEPoUqk9GlOFn3HVcTRO7raYoiyzqSp8RLhtpQ9pQbSYsFxIceKPnNKT+s/&#10;q4HeDkvV3v2Mjl+b3t6N2oq/f5XWL8/N7ANEoCY8wv/thdEw7Kt3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CILHAAAA3QAAAA8AAAAAAAAAAAAAAAAAmAIAAGRy&#10;cy9kb3ducmV2LnhtbFBLBQYAAAAABAAEAPUAAACMAwAAAAA=&#10;" path="m32,3r2,6l33,14r-2,3l21,16r-10,l,15,2,8,19,,32,3e" filled="f" strokecolor="white" strokeweight="1pt">
                    <v:path arrowok="t" o:connecttype="custom" o:connectlocs="32,10075;34,10081;33,10086;31,10089;21,10088;11,10088;0,10087;2,10080;19,10072;32,10075" o:connectangles="0,0,0,0,0,0,0,0,0,0"/>
                  </v:shape>
                </v:group>
                <v:group id="Group 8114" o:spid="_x0000_s2092" style="position:absolute;left:6184;top:10055;width:29;height:14" coordorigin="6184,10055" coordsize="2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2b8MAAADdAAAADwAAAGRycy9kb3ducmV2LnhtbERPy2rCQBTdF/yH4Qru&#10;6iSGFomOIsGKi1CoFoq7S+aaBDN3Qmaax987i0KXh/Pe7kfTiJ46V1tWEC8jEMSF1TWXCr6vH69r&#10;EM4ja2wsk4KJHOx3s5ctptoO/EX9xZcihLBLUUHlfZtK6YqKDLqlbYkDd7edQR9gV0rd4RDCTSNX&#10;UfQuDdYcGipsKauoeFx+jYLTgMMhiY99/rhn0+369vmTx6TUYj4eNiA8jf5f/Oc+awXrJAp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3nZvwwAAAN0AAAAP&#10;AAAAAAAAAAAAAAAAAKoCAABkcnMvZG93bnJldi54bWxQSwUGAAAAAAQABAD6AAAAmgMAAAAA&#10;">
                  <v:shape id="Freeform 8115" o:spid="_x0000_s2093" style="position:absolute;left:6184;top:10055;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NT8cA&#10;AADdAAAADwAAAGRycy9kb3ducmV2LnhtbESPQWvCQBSE7wX/w/KEXkrdaEE0ZhURWxR6aRR6fWSf&#10;SUj2bdzdxrS/vlsQehxm5hsm2wymFT05X1tWMJ0kIIgLq2suFZxPr88LED4ga2wtk4Jv8rBZjx4y&#10;TLW98Qf1eShFhLBPUUEVQpdK6YuKDPqJ7Yijd7HOYIjSlVI7vEW4aeUsSebSYM1xocKOdhUVTf5l&#10;FFzd8f1Jnpqfw5X6cJx2s8/t/k2px/GwXYEINIT/8L190AoWL8kS/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szU/HAAAA3QAAAA8AAAAAAAAAAAAAAAAAmAIAAGRy&#10;cy9kb3ducmV2LnhtbFBLBQYAAAAABAAEAPUAAACMAwAAAAA=&#10;" path="m29,3l23,14,6,12,,,16,3r13,e" filled="f" strokecolor="white" strokeweight="1pt">
                    <v:path arrowok="t" o:connecttype="custom" o:connectlocs="29,10058;23,10069;6,10067;0,10055;16,10058;29,10058" o:connectangles="0,0,0,0,0,0"/>
                  </v:shape>
                </v:group>
                <v:group id="Group 8116" o:spid="_x0000_s2094" style="position:absolute;left:6026;top:10029;width:25;height:14" coordorigin="6026,10029" coordsize="25,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HstMQAAADdAAAADwAAAGRycy9kb3ducmV2LnhtbERPy0rDQBTdC/2H4Rbc&#10;2UkslhI7KaWouAhCk0Jxd8ncJiGZOyEz5vH3zkJweTjvw3E2nRhpcI1lBfEmAkFcWt1wpeBavD/t&#10;QTiPrLGzTAoWcnBMVw8HTLSd+EJj7isRQtglqKD2vk+kdGVNBt3G9sSBu9vBoA9wqKQecArhppPP&#10;UbSTBhsODTX2dK6pbPMfo+Bjwum0jd/GrL2fl+/i5euWxaTU43o+vYLwNPt/8Z/7UyvYb+O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nHstMQAAADdAAAA&#10;DwAAAAAAAAAAAAAAAACqAgAAZHJzL2Rvd25yZXYueG1sUEsFBgAAAAAEAAQA+gAAAJsDAAAAAA==&#10;">
                  <v:shape id="Freeform 8117" o:spid="_x0000_s2095" style="position:absolute;left:6026;top:10029;width:25;height:14;visibility:visible;mso-wrap-style:square;v-text-anchor:top" coordsize="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If8UA&#10;AADdAAAADwAAAGRycy9kb3ducmV2LnhtbESPQWvCQBSE74L/YXlCb7qJBSvRjYhtoTdRU3p9Zp+b&#10;kOzbkN1o+u+7hUKPw8x8w2x3o23FnXpfO1aQLhIQxKXTNRsFxeV9vgbhA7LG1jEp+CYPu3w62WKm&#10;3YNPdD8HIyKEfYYKqhC6TEpfVmTRL1xHHL2b6y2GKHsjdY+PCLetXCbJSlqsOS5U2NGhorI5D1aB&#10;Ga7D6+fx2L6kzdvJfN2K5epSKPU0G/cbEIHG8B/+a39oBevnNIX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h/xQAAAN0AAAAPAAAAAAAAAAAAAAAAAJgCAABkcnMv&#10;ZG93bnJldi54bWxQSwUGAAAAAAQABAD1AAAAigMAAAAA&#10;" path="m24,1l19,14,7,11,,2,10,,24,1e" filled="f" strokecolor="white" strokeweight="1pt">
                    <v:path arrowok="t" o:connecttype="custom" o:connectlocs="24,10030;19,10043;7,10040;0,10031;10,10029;24,10030" o:connectangles="0,0,0,0,0,0"/>
                  </v:shape>
                </v:group>
                <v:group id="Group 8118" o:spid="_x0000_s2096" style="position:absolute;left:4219;top:10178;width:8;height:2" coordorigin="4219,10178"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XWMcAAADdAAAADwAAAGRycy9kb3ducmV2LnhtbESPT2vCQBTE74V+h+UV&#10;vNVNlJYQXUVEi4cg1BSKt0f2mQSzb0N2mz/fvisUehxm5jfMejuaRvTUudqygngegSAurK65VPCV&#10;H18TEM4ja2wsk4KJHGw3z09rTLUd+JP6iy9FgLBLUUHlfZtK6YqKDLq5bYmDd7OdQR9kV0rd4RDg&#10;ppGLKHqXBmsOCxW2tK+ouF9+jIKPAYfdMj702f22n6752/k7i0mp2cu4W4HwNPr/8F/7pBUky3g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e/XWMcAAADd&#10;AAAADwAAAAAAAAAAAAAAAACqAgAAZHJzL2Rvd25yZXYueG1sUEsFBgAAAAAEAAQA+gAAAJ4DAAAA&#10;AA==&#10;">
                  <v:shape id="Freeform 8119" o:spid="_x0000_s2097" style="position:absolute;left:4219;top:10178;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eDgsUA&#10;AADdAAAADwAAAGRycy9kb3ducmV2LnhtbESPQWvCQBSE7wX/w/KE3ppNKpSQZhURS4uXorYUb8/s&#10;Mwlm34bsNon/3g0Uehxm5hsmX42mET11rrasIIliEMSF1TWXCr6Ob08pCOeRNTaWScGNHKyWs4cc&#10;M20H3lN/8KUIEHYZKqi8bzMpXVGRQRfZljh4F9sZ9EF2pdQdDgFuGvkcxy/SYM1hocKWNhUV18Ov&#10;mShtsXM/20/9/Z6e+gTjc+mvSj3Ox/UrCE+j/w//tT+0gnSRLGB6E5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4OCxQAAAN0AAAAPAAAAAAAAAAAAAAAAAJgCAABkcnMv&#10;ZG93bnJldi54bWxQSwUGAAAAAAQABAD1AAAAigMAAAAA&#10;" path="m,l3,1r2,l7,2,,2,,1,,e" filled="f" strokecolor="white" strokeweight="1pt">
                    <v:path arrowok="t" o:connecttype="custom" o:connectlocs="0,10178;3,10179;5,10179;7,10180;0,10180;0,10179;0,10179;0,10178" o:connectangles="0,0,0,0,0,0,0,0"/>
                  </v:shape>
                </v:group>
                <v:group id="Group 8120" o:spid="_x0000_s2098" style="position:absolute;left:3817;top:10179;width:2;height:2" coordorigin="3817,1017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rqt8cAAADdAAAADwAAAGRycy9kb3ducmV2LnhtbESPQWvCQBSE7wX/w/KE&#10;3uom2hZJ3YQgtvQgQlWQ3h7ZZxKSfRuy2yT++25B6HGYmW+YTTaZVgzUu9qygngRgSAurK65VHA+&#10;vT+tQTiPrLG1TApu5CBLZw8bTLQd+YuGoy9FgLBLUEHlfZdI6YqKDLqF7YiDd7W9QR9kX0rd4xjg&#10;ppXLKHqVBmsOCxV2tK2oaI4/RsHHiGO+infDvrlub9+nl8NlH5NSj/MpfwPhafL/4Xv7UytYr+J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Urqt8cAAADd&#10;AAAADwAAAAAAAAAAAAAAAACqAgAAZHJzL2Rvd25yZXYueG1sUEsFBgAAAAAEAAQA+gAAAJ4DAAAA&#10;AA==&#10;">
                  <v:shape id="Freeform 8121" o:spid="_x0000_s2099" style="position:absolute;left:3817;top:1017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XpccA&#10;AADdAAAADwAAAGRycy9kb3ducmV2LnhtbESPQWvCQBSE74X+h+UJvdWNLZUYXaW0tASkh5qC10f2&#10;JRvNvg3ZrUn99a5Q8DjMzDfMajPaVpyo941jBbNpAoK4dLrhWsFP8fGYgvABWWPrmBT8kYfN+v5u&#10;hZl2A3/TaRdqESHsM1RgQugyKX1pyKKfuo44epXrLYYo+1rqHocIt618SpK5tNhwXDDY0Zuh8rj7&#10;tQqK/WDcZz6v3g/p1/acV8UixUKph8n4ugQRaAy38H871wrS59kLXN/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hl6XHAAAA3QAAAA8AAAAAAAAAAAAAAAAAmAIAAGRy&#10;cy9kb3ducmV2LnhtbFBLBQYAAAAABAAEAPUAAACMAwAAAAA=&#10;" path="m2,1l,1,,,1,,2,r,1e" filled="f" strokecolor="white" strokeweight="1pt">
                    <v:path arrowok="t" o:connecttype="custom" o:connectlocs="2,20360;0,20360;0,20360;0,20358;0,20358;1,20358;2,20358;2,20360" o:connectangles="0,0,0,0,0,0,0,0"/>
                  </v:shape>
                </v:group>
                <v:group id="Group 8122" o:spid="_x0000_s2100" style="position:absolute;left:3835;top:10161;width:9;height:3" coordorigin="3835,10161" coordsize="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TRW8cAAADdAAAADwAAAGRycy9kb3ducmV2LnhtbESPQWuDQBSE74H+h+UV&#10;ektWGyJiswkhtKUHKUQLpbeH+6IS9624WzX/vhso5DjMzDfMdj+bTow0uNaygngVgSCurG65VvBV&#10;vi1TEM4ja+wsk4IrOdjvHhZbzLSd+ERj4WsRIOwyVNB432dSuqohg25le+Lgne1g0Ac51FIPOAW4&#10;6eRzFCXSYMthocGejg1Vl+LXKHifcDqs49cxv5yP159y8/mdx6TU0+N8eAHhafb38H/7QytI13EC&#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TRW8cAAADd&#10;AAAADwAAAAAAAAAAAAAAAACqAgAAZHJzL2Rvd25yZXYueG1sUEsFBgAAAAAEAAQA+gAAAJ4DAAAA&#10;AA==&#10;">
                  <v:shape id="Freeform 8123" o:spid="_x0000_s2101" style="position:absolute;left:3835;top:10161;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vG8QA&#10;AADdAAAADwAAAGRycy9kb3ducmV2LnhtbESPT4vCMBTE7wt+h/AEL4umKmjpGsU/iB68VD3s8W3z&#10;ti02L6WJWr+9EQSPw8xvhpktWlOJGzWutKxgOIhAEGdWl5wrOJ+2/RiE88gaK8uk4EEOFvPO1wwT&#10;be+c0u3ocxFK2CWooPC+TqR0WUEG3cDWxMH7t41BH2STS93gPZSbSo6iaCINlhwWCqxpXVB2OV6N&#10;gpRW6W6zWf/Zb/97OZzinQ2MUr1uu/wB4an1n/Cb3msF8Xg4hdeb8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6LxvEAAAA3QAAAA8AAAAAAAAAAAAAAAAAmAIAAGRycy9k&#10;b3ducmV2LnhtbFBLBQYAAAAABAAEAPUAAACJAwAAAAA=&#10;" path="m,2l1,1,,,1,,3,,6,1,9,2,7,2,4,3,,2e" filled="f" strokecolor="white" strokeweight="1pt">
                    <v:path arrowok="t" o:connecttype="custom" o:connectlocs="0,10163;1,10162;0,10161;1,10161;3,10161;6,10162;9,10163;7,10163;4,10164;0,10163" o:connectangles="0,0,0,0,0,0,0,0,0,0"/>
                  </v:shape>
                </v:group>
                <v:group id="Group 8124" o:spid="_x0000_s2102" style="position:absolute;left:3927;top:10121;width:28;height:25" coordorigin="3927,10121" coordsize="2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fgssQAAADdAAAADwAAAGRycy9kb3ducmV2LnhtbERPy0rDQBTdC/2H4Rbc&#10;2UkslhI7KaWouAhCk0Jxd8ncJiGZOyEz5vH3zkJweTjvw3E2nRhpcI1lBfEmAkFcWt1wpeBavD/t&#10;QTiPrLGzTAoWcnBMVw8HTLSd+EJj7isRQtglqKD2vk+kdGVNBt3G9sSBu9vBoA9wqKQecArhppPP&#10;UbSTBhsODTX2dK6pbPMfo+Bjwum0jd/GrL2fl+/i5euWxaTU43o+vYLwNPt/8Z/7UyvYb+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AfgssQAAADdAAAA&#10;DwAAAAAAAAAAAAAAAACqAgAAZHJzL2Rvd25yZXYueG1sUEsFBgAAAAAEAAQA+gAAAJsDAAAAAA==&#10;">
                  <v:shape id="Freeform 8125" o:spid="_x0000_s2103" style="position:absolute;left:3927;top:10121;width:28;height:25;visibility:visible;mso-wrap-style:square;v-text-anchor:top" coordsize="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uV2McA&#10;AADdAAAADwAAAGRycy9kb3ducmV2LnhtbESPQWvCQBSE7wX/w/IK3urGCKKpq4gg6sFCoz14e2Rf&#10;k7TZt2F3NbG/vlsoeBxm5htmsepNI27kfG1ZwXiUgCAurK65VHA+bV9mIHxA1thYJgV38rBaDp4W&#10;mGnb8Tvd8lCKCGGfoYIqhDaT0hcVGfQj2xJH79M6gyFKV0rtsItw08g0SabSYM1xocKWNhUV3/nV&#10;KPjy6f3tvL7oa5d2P4fd5fiRO63U8Llfv4II1IdH+L+91wpmk/Ec/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bldjHAAAA3QAAAA8AAAAAAAAAAAAAAAAAmAIAAGRy&#10;cy9kb3ducmV2LnhtbFBLBQYAAAAABAAEAPUAAACMAwAAAAA=&#10;" path="m9,24r-8,l,20,3,14r3,l11,13r4,-1l13,1r8,1l27,r,1l28,1,27,3,26,5r,2l16,12,8,16r1,8e" filled="f" strokecolor="white" strokeweight="1pt">
                    <v:path arrowok="t" o:connecttype="custom" o:connectlocs="9,10145;1,10145;0,10141;3,10135;6,10135;11,10134;15,10133;13,10122;21,10123;27,10121;27,10121;27,10122;28,10122;27,10124;26,10126;26,10128;16,10133;8,10137;9,10145" o:connectangles="0,0,0,0,0,0,0,0,0,0,0,0,0,0,0,0,0,0,0"/>
                  </v:shape>
                </v:group>
                <v:group id="Group 8126" o:spid="_x0000_s2104" style="position:absolute;left:3941;top:10114;width:8;height:2" coordorigin="3941,10114" coordsize="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0mCcMAAADdAAAADwAAAGRycy9kb3ducmV2LnhtbERPTYvCMBC9L/gfwgje&#10;1rTKLlJNRcQVDyKsCuJtaMa2tJmUJtvWf28OCx4f73u1HkwtOmpdaVlBPI1AEGdWl5wruF5+Phcg&#10;nEfWWFsmBU9ysE5HHytMtO35l7qzz0UIYZeggsL7JpHSZQUZdFPbEAfuYVuDPsA2l7rFPoSbWs6i&#10;6FsaLDk0FNjQtqCsOv8ZBfse+8083nXH6rF93i9fp9sxJqUm42GzBOFp8G/xv/ugFSzm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SYJwwAAAN0AAAAP&#10;AAAAAAAAAAAAAAAAAKoCAABkcnMvZG93bnJldi54bWxQSwUGAAAAAAQABAD6AAAAmgMAAAAA&#10;">
                  <v:shape id="Freeform 8127" o:spid="_x0000_s2105" style="position:absolute;left:3941;top:10114;width:8;height:2;visibility:visible;mso-wrap-style:square;v-text-anchor:top" coordsize="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y08UA&#10;AADdAAAADwAAAGRycy9kb3ducmV2LnhtbESPzWrDMBCE74W8g9hAb7XsFIpxrIQSUhpyKc0Pobet&#10;tbVNrJWxFNt5+8pQ6HGYmW+YfD2aRvTUudqygiSKQRAXVtdcKjgd355SEM4ja2wsk4I7OVivZg85&#10;ZtoO/En9wZciQNhlqKDyvs2kdEVFBl1kW+Lg/djOoA+yK6XucAhw08hFHL9IgzWHhQpb2lRUXA83&#10;M1HaYu8u2w99fk+/+gTj79JflXqcj69LEJ5G/x/+a++0gvR5kcD0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LTxQAAAN0AAAAPAAAAAAAAAAAAAAAAAJgCAABkcnMv&#10;ZG93bnJldi54bWxQSwUGAAAAAAQABAD1AAAAigMAAAAA&#10;" path="m8,1l5,1,3,2,,2,1,1,4,,6,,8,1e" filled="f" strokecolor="white" strokeweight="1pt">
                    <v:path arrowok="t" o:connecttype="custom" o:connectlocs="8,10115;5,10115;3,10116;0,10116;0,10116;1,10115;1,10115;4,10114;6,10114;8,10115" o:connectangles="0,0,0,0,0,0,0,0,0,0"/>
                  </v:shape>
                </v:group>
                <v:group id="Group 8128" o:spid="_x0000_s2106" style="position:absolute;left:4006;top:10062;width:7;height:3" coordorigin="4006,10062" coordsize="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Md5cUAAADdAAAADwAAAGRycy9kb3ducmV2LnhtbESPQYvCMBSE74L/ITzB&#10;m6at7CJdo4ioeBBhVZC9PZpnW2xeShPb+u83wsIeh5n5hlmselOJlhpXWlYQTyMQxJnVJecKrpfd&#10;ZA7CeWSNlWVS8CIHq+VwsMBU246/qT37XAQIuxQVFN7XqZQuK8igm9qaOHh32xj0QTa51A12AW4q&#10;mUTRpzRYclgosKZNQdnj/DQK9h1261m8bY+P++b1c/k43Y4xKTUe9esvEJ56/x/+ax+0gvksSe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eXFAAAA3QAA&#10;AA8AAAAAAAAAAAAAAAAAqgIAAGRycy9kb3ducmV2LnhtbFBLBQYAAAAABAAEAPoAAACcAwAAAAA=&#10;">
                  <v:shape id="Freeform 8129" o:spid="_x0000_s2107" style="position:absolute;left:4006;top:10062;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A/McA&#10;AADdAAAADwAAAGRycy9kb3ducmV2LnhtbESPQWvCQBSE70L/w/IKvemmWmpMs0qJKNKCkOjB42v2&#10;mQSzb0N2q+m/dwuFHoeZ+YZJV4NpxZV611hW8DyJQBCXVjdcKTgeNuMYhPPIGlvLpOCHHKyWD6MU&#10;E21vnNO18JUIEHYJKqi97xIpXVmTQTexHXHwzrY36IPsK6l7vAW4aeU0il6lwYbDQo0dZTWVl+Lb&#10;KFh/XPYvxXaQ60Vuv+T5NO+y7FOpp8fh/Q2Ep8H/h//aO60gnk1n8PsmP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wPzHAAAA3QAAAA8AAAAAAAAAAAAAAAAAmAIAAGRy&#10;cy9kb3ducmV2LnhtbFBLBQYAAAAABAAEAPUAAACMAwAAAAA=&#10;" path="m4,l5,1r1,l7,2,5,1,2,1,,1,1,,2,,4,e" filled="f" strokecolor="white" strokeweight="1pt">
                    <v:path arrowok="t" o:connecttype="custom" o:connectlocs="4,10062;5,10063;6,10063;7,10064;5,10063;2,10063;0,10063;1,10062;2,10062;4,10062" o:connectangles="0,0,0,0,0,0,0,0,0,0"/>
                  </v:shape>
                </v:group>
                <v:group id="Group 8130" o:spid="_x0000_s2108" style="position:absolute;left:3918;top:10068;width:5;height:8" coordorigin="3918,10068" coordsize="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yYgCsYAAADdAAAADwAAAGRycy9kb3ducmV2LnhtbESPT4vCMBTE7wt+h/CE&#10;va1pdVekGkVElz2I4B8Qb4/m2Rabl9LEtn57Iwh7HGbmN8xs0ZlSNFS7wrKCeBCBIE6tLjhTcDpu&#10;viYgnEfWWFomBQ9ysJj3PmaYaNvynpqDz0SAsEtQQe59lUjp0pwMuoGtiIN3tbVBH2SdSV1jG+Cm&#10;lMMoGkuDBYeFHCta5ZTeDnej4LfFdjmK1832dl09Lsef3Xkbk1Kf/W45BeGp8//hd/tPK5iMh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JiAKxgAAAN0A&#10;AAAPAAAAAAAAAAAAAAAAAKoCAABkcnMvZG93bnJldi54bWxQSwUGAAAAAAQABAD6AAAAnQMAAAAA&#10;">
                  <v:shape id="Freeform 8131" o:spid="_x0000_s2109" style="position:absolute;left:3918;top:10068;width:5;height:8;visibility:visible;mso-wrap-style:square;v-text-anchor:top" coordsize="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2K8MA&#10;AADdAAAADwAAAGRycy9kb3ducmV2LnhtbESPQYvCMBSE74L/ITzBm6YqitttKrKLIN7Wil4fzdu2&#10;bPNSmqitv94ICx6HmfmGSTadqcWNWldZVjCbRiCIc6srLhScst1kDcJ5ZI21ZVLQk4NNOhwkGGt7&#10;5x+6HX0hAoRdjApK75tYSpeXZNBNbUMcvF/bGvRBtoXULd4D3NRyHkUrabDisFBiQ18l5X/Hq1Gw&#10;yCTtud9+HK4zzT1eHnZ5/lZqPOq2nyA8df4d/m/vtYL1Yr6E15v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2K8MAAADdAAAADwAAAAAAAAAAAAAAAACYAgAAZHJzL2Rv&#10;d25yZXYueG1sUEsFBgAAAAAEAAQA9QAAAIgDAAAAAA==&#10;" path="m4,2l3,4,1,6,,8,1,6,2,3,1,,2,1r1,l4,2e" filled="f" strokecolor="white" strokeweight="1pt">
                    <v:path arrowok="t" o:connecttype="custom" o:connectlocs="4,10070;3,10072;1,10074;0,10076;1,10074;2,10071;1,10068;2,10069;3,10069;4,10070" o:connectangles="0,0,0,0,0,0,0,0,0,0"/>
                  </v:shape>
                </v:group>
                <v:group id="Group 8132" o:spid="_x0000_s2110" style="position:absolute;left:3812;top:10098;width:12;height:11" coordorigin="3812,10098" coordsize="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gb5sUAAADdAAAADwAAAGRycy9kb3ducmV2LnhtbESPQYvCMBSE7wv+h/AE&#10;b2taZUWqUURUPIiwKoi3R/Nsi81LaWJb/71ZEPY4zMw3zHzZmVI0VLvCsoJ4GIEgTq0uOFNwOW+/&#10;pyCcR9ZYWiYFL3KwXPS+5pho2/IvNSefiQBhl6CC3PsqkdKlORl0Q1sRB+9ua4M+yDqTusY2wE0p&#10;R1E0kQYLDgs5VrTOKX2cnkbBrsV2NY43zeFxX79u55/j9RCTUoN+t5qB8NT5//CnvdcKpuPR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4G+bFAAAA3QAA&#10;AA8AAAAAAAAAAAAAAAAAqgIAAGRycy9kb3ducmV2LnhtbFBLBQYAAAAABAAEAPoAAACcAwAAAAA=&#10;">
                  <v:shape id="Freeform 8133" o:spid="_x0000_s2111" style="position:absolute;left:3812;top:10098;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bKsQA&#10;AADdAAAADwAAAGRycy9kb3ducmV2LnhtbESPS4vCQBCE74L/YWhhbzrRuD6io4isIHjyBR6bTJtE&#10;Mz0hM2r23+8ICx6LqvqKmi8bU4on1a6wrKDfi0AQp1YXnCk4HTfdCQjnkTWWlknBLzlYLtqtOSba&#10;vnhPz4PPRICwS1BB7n2VSOnSnAy6nq2Ig3e1tUEfZJ1JXeMrwE0pB1E0kgYLDgs5VrTOKb0fHkbB&#10;9zYe7qaSbz8YW35c9uXK0lmpr06zmoHw1PhP+L+91Qom8WAM7z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UGyrEAAAA3QAAAA8AAAAAAAAAAAAAAAAAmAIAAGRycy9k&#10;b3ducmV2LnhtbFBLBQYAAAAABAAEAPUAAACJAwAAAAA=&#10;" path="m12,9l9,11r-3,l,10,,6,1,3,1,,5,3,9,6r3,3e" filled="f" strokecolor="white" strokeweight="1pt">
                    <v:path arrowok="t" o:connecttype="custom" o:connectlocs="12,10107;9,10109;6,10109;0,10108;0,10104;1,10101;1,10098;5,10101;9,10104;12,10107" o:connectangles="0,0,0,0,0,0,0,0,0,0"/>
                  </v:shape>
                </v:group>
                <v:group id="Group 8134" o:spid="_x0000_s2112" style="position:absolute;left:3750;top:10058;width:36;height:12" coordorigin="3750,10058" coordsize="3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sqD8MAAADdAAAADwAAAGRycy9kb3ducmV2LnhtbERPTYvCMBC9L/gfwgje&#10;1rTKLlJNRcQVDyKsCuJtaMa2tJmUJtvWf28OCx4f73u1HkwtOmpdaVlBPI1AEGdWl5wruF5+Phcg&#10;nEfWWFsmBU9ysE5HHytMtO35l7qzz0UIYZeggsL7JpHSZQUZdFPbEAfuYVuDPsA2l7rFPoSbWs6i&#10;6FsaLDk0FNjQtqCsOv8ZBfse+8083nXH6rF93i9fp9sxJqUm42GzBOFp8G/xv/ugFSzm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yoPwwAAAN0AAAAP&#10;AAAAAAAAAAAAAAAAAKoCAABkcnMvZG93bnJldi54bWxQSwUGAAAAAAQABAD6AAAAmgMAAAAA&#10;">
                  <v:shape id="Freeform 8135" o:spid="_x0000_s2113" style="position:absolute;left:3750;top:10058;width:36;height:12;visibility:visible;mso-wrap-style:square;v-text-anchor:top" coordsize="3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cCsYA&#10;AADdAAAADwAAAGRycy9kb3ducmV2LnhtbESPzWrDMBCE74W8g9hCbo3sFELiRA5NwdSEQvNT6HWx&#10;1paJtTKWmjhvXxUKPQ4z8w2z2Y62E1cafOtYQTpLQBBXTrfcKPg8F09LED4ga+wck4I7edjmk4cN&#10;Ztrd+EjXU2hEhLDPUIEJoc+k9JUhi37meuLo1W6wGKIcGqkHvEW47eQ8SRbSYstxwWBPr4aqy+nb&#10;Kuj273VqPg6l/Ur1W5G6Y1m0O6Wmj+PLGkSgMfyH/9qlVrB8nq/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4cCsYAAADdAAAADwAAAAAAAAAAAAAAAACYAgAAZHJz&#10;L2Rvd25yZXYueG1sUEsFBgAAAAAEAAQA9QAAAIsDAAAAAA==&#10;" path="m35,8l18,12,,4,19,,34,7r1,1e" filled="f" strokecolor="white" strokeweight="1pt">
                    <v:path arrowok="t" o:connecttype="custom" o:connectlocs="35,10066;18,10070;0,10062;19,10058;34,10065;35,10066" o:connectangles="0,0,0,0,0,0"/>
                  </v:shape>
                </v:group>
                <v:group id="Group 8136" o:spid="_x0000_s2114" style="position:absolute;left:3584;top:10062;width:44;height:9" coordorigin="3584,10062" coordsize="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Sw1MQAAADdAAAADwAAAGRycy9kb3ducmV2LnhtbERPy0rDQBTdC/2H4Rbc&#10;2UkMSkg7LaWouAiCSaF0d8ncJqGZOyEz5vH3zkJweTjv3WE2nRhpcK1lBfEmAkFcWd1yreBcvj+l&#10;IJxH1thZJgULOTjsVw87zLSd+JvGwtcihLDLUEHjfZ9J6aqGDLqN7YkDd7ODQR/gUEs94BTCTSef&#10;o+hVGmw5NDTY06mh6l78GAUfE07HJH4b8/vttFzLl69LHpNSj+v5uAXhafb/4j/3p1aQJk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cSw1MQAAADdAAAA&#10;DwAAAAAAAAAAAAAAAACqAgAAZHJzL2Rvd25yZXYueG1sUEsFBgAAAAAEAAQA+gAAAJsDAAAAAA==&#10;">
                  <v:shape id="Freeform 8137" o:spid="_x0000_s2115" style="position:absolute;left:3584;top:10062;width:44;height:9;visibility:visible;mso-wrap-style:square;v-text-anchor:top" coordsize="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Ia8YA&#10;AADdAAAADwAAAGRycy9kb3ducmV2LnhtbESPQWvCQBSE70L/w/KEXqRuVCghuglaKBSKlqY9eHxk&#10;X7Op2bchuzXpv3cFweMwM98wm2K0rThT7xvHChbzBARx5XTDtYLvr9enFIQPyBpbx6TgnzwU+cNk&#10;g5l2A3/SuQy1iBD2GSowIXSZlL4yZNHPXUccvR/XWwxR9rXUPQ4Rblu5TJJnabHhuGCwoxdD1an8&#10;swp+PwbDftjOgntPd9VufyiPy4NSj9NxuwYRaAz38K39phWkq9UCrm/iE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WIa8YAAADdAAAADwAAAAAAAAAAAAAAAACYAgAAZHJz&#10;L2Rvd25yZXYueG1sUEsFBgAAAAAEAAQA9QAAAIsDAAAAAA==&#10;" path="m43,1r,2l42,5,41,7r-9,l23,8,14,9,9,8,4,6,,5,15,,30,3,43,1e" filled="f" strokecolor="white" strokeweight="1pt">
                    <v:path arrowok="t" o:connecttype="custom" o:connectlocs="43,10063;43,10065;42,10067;41,10069;32,10069;23,10070;14,10071;9,10070;4,10068;0,10067;15,10062;30,10065;43,10063" o:connectangles="0,0,0,0,0,0,0,0,0,0,0,0,0"/>
                  </v:shape>
                </v:group>
                <v:group id="Group 8138" o:spid="_x0000_s2116" style="position:absolute;left:3139;top:10074;width:31;height:12" coordorigin="3139,10074" coordsize="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qLOMYAAADdAAAADwAAAGRycy9kb3ducmV2LnhtbESPT4vCMBTE74LfITxh&#10;b5rWsiJdo4jsyh5E8A/I3h7Nsy02L6WJbf32G0HwOMzMb5jFqjeVaKlxpWUF8SQCQZxZXXKu4Hz6&#10;Gc9BOI+ssbJMCh7kYLUcDhaYatvxgdqjz0WAsEtRQeF9nUrpsoIMuomtiYN3tY1BH2STS91gF+Cm&#10;ktMomkmDJYeFAmvaFJTdjnejYNtht07i73Z3u24ef6fP/WUXk1Ifo379BcJT79/hV/tXK5gny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Wos4xgAAAN0A&#10;AAAPAAAAAAAAAAAAAAAAAKoCAABkcnMvZG93bnJldi54bWxQSwUGAAAAAAQABAD6AAAAnQMAAAAA&#10;">
                  <v:shape id="Freeform 8139" o:spid="_x0000_s2117" style="position:absolute;left:3139;top:10074;width:31;height:12;visibility:visible;mso-wrap-style:square;v-text-anchor:top" coordsize="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E3MYA&#10;AADdAAAADwAAAGRycy9kb3ducmV2LnhtbESP0WrCQBRE3wv+w3KFvhTdNSlWUldRQagoSNUPuGRv&#10;k2D2bsiuJv37riD0cZiZM8x82dta3Kn1lWMNk7ECQZw7U3Gh4XLejmYgfEA2WDsmDb/kYbkYvMwx&#10;M67jb7qfQiEihH2GGsoQmkxKn5dk0Y9dQxy9H9daDFG2hTQtdhFua5koNZUWK44LJTa0KSm/nm5W&#10;gzq8+92l3vdv7mOqjpNknWy7tdavw371CSJQH/7Dz/aX0TBL0xQe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tE3MYAAADdAAAADwAAAAAAAAAAAAAAAACYAgAAZHJz&#10;L2Rvd25yZXYueG1sUEsFBgAAAAAEAAQA9QAAAIsDAAAAAA==&#10;" path="m30,4l22,7r-9,5l4,11r-1,l1,10,,9,12,,30,4e" filled="f" strokecolor="white" strokeweight="1pt">
                    <v:path arrowok="t" o:connecttype="custom" o:connectlocs="30,10078;22,10081;13,10086;4,10085;3,10085;1,10084;0,10083;12,10074;30,10078;30,10078" o:connectangles="0,0,0,0,0,0,0,0,0,0"/>
                  </v:shape>
                </v:group>
                <v:group id="Group 8140" o:spid="_x0000_s2118" style="position:absolute;left:2966;top:10080;width:43;height:11" coordorigin="2966,10080" coordsize="4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218YAAADdAAAADwAAAGRycy9kb3ducmV2LnhtbESPQWvCQBSE70L/w/IK&#10;vekmpopEVxHR0oMUjIXi7ZF9JsHs25Bdk/jvu4WCx2FmvmFWm8HUoqPWVZYVxJMIBHFudcWFgu/z&#10;YbwA4TyyxtoyKXiQg836ZbTCVNueT9RlvhABwi5FBaX3TSqly0sy6Ca2IQ7e1bYGfZBtIXWLfYCb&#10;Wk6jaC4NVhwWSmxoV1J+y+5GwUeP/TaJ993xdt09LufZ188xJqXeXoftEoSnwT/D/+1PrWCR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7bXxgAAAN0A&#10;AAAPAAAAAAAAAAAAAAAAAKoCAABkcnMvZG93bnJldi54bWxQSwUGAAAAAAQABAD6AAAAnQMAAAAA&#10;">
                  <v:shape id="Freeform 8141" o:spid="_x0000_s2119" style="position:absolute;left:2966;top:10080;width:43;height:11;visibility:visible;mso-wrap-style:square;v-text-anchor:top" coordsize="4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YBecQA&#10;AADdAAAADwAAAGRycy9kb3ducmV2LnhtbESPQWsCMRSE7wX/Q3hCbzWxi2XZGkWkBa/dKtLbY/Pc&#10;XUxetkmq239vhEKPw8x8wyzXo7PiQiH2njXMZwoEceNNz62G/ef7UwkiJmSD1jNp+KUI69XkYYmV&#10;8Vf+oEudWpEhHCvU0KU0VFLGpiOHceYH4uydfHCYsgytNAGvGe6sfFbqRTrsOS90ONC2o+Zc/zgN&#10;u4MK/nu/ULYuv7ZvdizSeXPU+nE6bl5BJBrTf/ivvTMayqJYwP1Nf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WAXnEAAAA3QAAAA8AAAAAAAAAAAAAAAAAmAIAAGRycy9k&#10;b3ducmV2LnhtbFBLBQYAAAAABAAEAPUAAACJAwAAAAA=&#10;" path="m,l20,1r20,l43,2,41,5,40,7,36,9r-4,1l29,11r-16,l,8,,e" filled="f" strokecolor="white" strokeweight="1pt">
                    <v:path arrowok="t" o:connecttype="custom" o:connectlocs="0,10080;20,10081;40,10081;43,10082;41,10085;40,10087;36,10089;32,10090;29,10091;29,10091;13,10091;0,10088;0,10080" o:connectangles="0,0,0,0,0,0,0,0,0,0,0,0,0"/>
                  </v:shape>
                </v:group>
                <v:group id="Group 8142" o:spid="_x0000_s2120" style="position:absolute;left:2415;top:10111;width:24;height:11" coordorigin="2415,10111" coordsize="2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GNO8UAAADdAAAADwAAAGRycy9kb3ducmV2LnhtbESPQYvCMBSE74L/ITzB&#10;m6a1rEg1iojKHmRhVRBvj+bZFpuX0sS2/vvNwsIeh5n5hlltelOJlhpXWlYQTyMQxJnVJecKrpfD&#10;ZAHCeWSNlWVS8CYHm/VwsMJU246/qT37XAQIuxQVFN7XqZQuK8igm9qaOHgP2xj0QTa51A12AW4q&#10;OYuiuTRYclgosKZdQdnz/DIKjh122yTet6fnY/e+Xz6+bqeYlBqP+u0ShKfe/4f/2p9awSJJ5v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hjTvFAAAA3QAA&#10;AA8AAAAAAAAAAAAAAAAAqgIAAGRycy9kb3ducmV2LnhtbFBLBQYAAAAABAAEAPoAAACcAwAAAAA=&#10;">
                  <v:shape id="Freeform 8143" o:spid="_x0000_s2121" style="position:absolute;left:2415;top:10111;width:24;height:11;visibility:visible;mso-wrap-style:square;v-text-anchor:top" coordsize="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5dcUA&#10;AADdAAAADwAAAGRycy9kb3ducmV2LnhtbESPzWrCQBSF94LvMFzBnU6s0ErqJKhFWsFNo110d8lc&#10;M6mZOyEzavr2jlDo8nB+Ps4y720jrtT52rGC2TQBQVw6XXOl4HjYThYgfEDW2DgmBb/kIc+GgyWm&#10;2t34k65FqEQcYZ+iAhNCm0rpS0MW/dS1xNE7uc5iiLKrpO7wFsdtI5+S5FlarDkSDLa0MVSei4uN&#10;EB+cPe1+6Gu9L97evVyb722v1HjUr15BBOrDf/iv/aEVLObzF3i8iU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fl1xQAAAN0AAAAPAAAAAAAAAAAAAAAAAJgCAABkcnMv&#10;ZG93bnJldi54bWxQSwUGAAAAAAQABAD1AAAAigMAAAAA&#10;" path="m15,l14,,13,1,16,r4,l23,,21,4,19,7r-2,3l11,9,6,9,,9,2,2,7,r8,e" filled="f" strokecolor="white" strokeweight="1pt">
                    <v:path arrowok="t" o:connecttype="custom" o:connectlocs="15,10111;14,10111;14,10111;13,10112;16,10111;20,10111;23,10111;21,10115;19,10118;17,10121;11,10120;6,10120;0,10120;2,10113;7,10111;15,10111" o:connectangles="0,0,0,0,0,0,0,0,0,0,0,0,0,0,0,0"/>
                  </v:shape>
                </v:group>
                <v:group id="Group 8144" o:spid="_x0000_s2122" style="position:absolute;left:2071;top:10034;width:21;height:15" coordorigin="2071,10034" coordsize="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K80sQAAADdAAAADwAAAGRycy9kb3ducmV2LnhtbERPy0rDQBTdC/2H4Rbc&#10;2UkMSkg7LaWouAiCSaF0d8ncJqGZOyEz5vH3zkJweTjv3WE2nRhpcK1lBfEmAkFcWd1yreBcvj+l&#10;IJxH1thZJgULOTjsVw87zLSd+JvGwtcihLDLUEHjfZ9J6aqGDLqN7YkDd7ODQR/gUEs94BTCTSef&#10;o+hVGmw5NDTY06mh6l78GAUfE07HJH4b8/vttFzLl69LHpNSj+v5uAXhafb/4j/3p1aQJk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7K80sQAAADdAAAA&#10;DwAAAAAAAAAAAAAAAACqAgAAZHJzL2Rvd25yZXYueG1sUEsFBgAAAAAEAAQA+gAAAJsDAAAAAA==&#10;">
                  <v:shape id="Freeform 8145" o:spid="_x0000_s2123" style="position:absolute;left:2071;top:10034;width:21;height:15;visibility:visible;mso-wrap-style:square;v-text-anchor:top" coordsize="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rE8YA&#10;AADdAAAADwAAAGRycy9kb3ducmV2LnhtbESP0WoCMRRE3wv+Q7hC3zRrF1pdjSK1hW3xpdYPuGyu&#10;m9XNzTZJdf17UxD6OMzMGWax6m0rzuRD41jBZJyBIK6cbrhWsP9+H01BhIissXVMCq4UYLUcPCyw&#10;0O7CX3TexVokCIcCFZgYu0LKUBmyGMauI07ewXmLMUlfS+3xkuC2lU9Z9iwtNpwWDHb0aqg67X6t&#10;gs/N4e1Fl6byPpyOH+V687PNj0o9Dvv1HESkPv6H7+1SK5jm+Qz+3q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rE8YAAADdAAAADwAAAAAAAAAAAAAAAACYAgAAZHJz&#10;L2Rvd25yZXYueG1sUEsFBgAAAAAEAAQA9QAAAIsDAAAAAA==&#10;" path="m19,15r-6,l7,15,,15,4,3,15,r5,11l19,15e" filled="f" strokecolor="white" strokeweight="1pt">
                    <v:path arrowok="t" o:connecttype="custom" o:connectlocs="19,10049;13,10049;7,10049;0,10049;4,10037;15,10034;20,10045;19,10049" o:connectangles="0,0,0,0,0,0,0,0"/>
                  </v:shape>
                </v:group>
                <v:group id="Group 8146" o:spid="_x0000_s2124" style="position:absolute;left:2006;top:10027;width:32;height:45" coordorigin="2006,10027" coordsize="3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LDqcQAAADdAAAADwAAAGRycy9kb3ducmV2LnhtbERPTWvCQBC9F/wPyxS8&#10;1U20lZC6BpEqHqSgEUpvQ3ZMQrKzIbtN4r/vHgo9Pt73JptMKwbqXW1ZQbyIQBAXVtdcKrjlh5cE&#10;hPPIGlvLpOBBDrLt7GmDqbYjX2i4+lKEEHYpKqi871IpXVGRQbewHXHg7rY36APsS6l7HEO4aeUy&#10;itbSYM2hocKO9hUVzfXHKDiOOO5W8cdwbu77x3f+9vl1jkmp+fO0ewfhafL/4j/3SStIVq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LDqcQAAADdAAAA&#10;DwAAAAAAAAAAAAAAAACqAgAAZHJzL2Rvd25yZXYueG1sUEsFBgAAAAAEAAQA+gAAAJsDAAAAAA==&#10;">
                  <v:shape id="Freeform 8147" o:spid="_x0000_s2125" style="position:absolute;left:2006;top:10027;width:32;height:45;visibility:visible;mso-wrap-style:square;v-text-anchor:top" coordsize="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ouscA&#10;AADdAAAADwAAAGRycy9kb3ducmV2LnhtbESPQWvCQBSE7wX/w/IKvZS6iS0lpK4iEYsHL42F6u2R&#10;fc2GZt+G7GrSf+8KgsdhZr5h5svRtuJMvW8cK0inCQjiyumGawXf+81LBsIHZI2tY1LwTx6Wi8nD&#10;HHPtBv6icxlqESHsc1RgQuhyKX1lyKKfuo44er+utxii7Gupexwi3LZyliTv0mLDccFgR4Wh6q88&#10;WQVdWpL/aWaHnT2W2/WnWT0XxaDU0+O4+gARaAz38K291Qqy17cUrm/iE5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QKLrHAAAA3QAAAA8AAAAAAAAAAAAAAAAAmAIAAGRy&#10;cy9kb3ducmV2LnhtbFBLBQYAAAAABAAEAPUAAACMAwAAAAA=&#10;" path="m18,1r-2,9l8,13,22,29r9,16l18,43,12,33,4,25,,15,1,,18,1e" filled="f" strokecolor="white" strokeweight="1pt">
                    <v:path arrowok="t" o:connecttype="custom" o:connectlocs="18,10028;16,10037;8,10040;22,10056;31,10072;18,10070;12,10060;4,10052;0,10042;1,10027;18,10028" o:connectangles="0,0,0,0,0,0,0,0,0,0,0"/>
                  </v:shape>
                </v:group>
                <v:group id="Group 8148" o:spid="_x0000_s2126" style="position:absolute;left:1828;top:9999;width:20;height:14" coordorigin="1828,9999" coordsize="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z4RcYAAADdAAAADwAAAGRycy9kb3ducmV2LnhtbESPT4vCMBTE7wt+h/CE&#10;va1pdVekGkVElz2I4B8Qb4/m2Rabl9LEtn57Iwh7HGbmN8xs0ZlSNFS7wrKCeBCBIE6tLjhTcDpu&#10;viYgnEfWWFomBQ9ysJj3PmaYaNvynpqDz0SAsEtQQe59lUjp0pwMuoGtiIN3tbVBH2SdSV1jG+Cm&#10;lMMoGkuDBYeFHCta5ZTeDnej4LfFdjmK1832dl09Lsef3Xkbk1Kf/W45BeGp8//hd/tPK5iMvo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XPhFxgAAAN0A&#10;AAAPAAAAAAAAAAAAAAAAAKoCAABkcnMvZG93bnJldi54bWxQSwUGAAAAAAQABAD6AAAAnQMAAAAA&#10;">
                  <v:shape id="Freeform 8149" o:spid="_x0000_s2127" style="position:absolute;left:1828;top:9999;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1sQA&#10;AADdAAAADwAAAGRycy9kb3ducmV2LnhtbESPT2sCMRTE7wW/Q3iCt5q1W+q6GkUEodBT/XN/bJ67&#10;q8nLkqTr2k/fFAo9DjPzG2a1GawRPfnQOlYwm2YgiCunW64VnI775wJEiMgajWNS8KAAm/XoaYWl&#10;dnf+pP4Qa5EgHEpU0MTYlVKGqiGLYeo64uRdnLcYk/S11B7vCW6NfMmyN2mx5bTQYEe7hqrb4csq&#10;uNrhPI/fj8WOjNHG9JX/yAulJuNhuwQRaYj/4b/2u1ZQ5K85/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fdbEAAAA3QAAAA8AAAAAAAAAAAAAAAAAmAIAAGRycy9k&#10;b3ducmV2LnhtbFBLBQYAAAAABAAEAPUAAACJAwAAAAA=&#10;" path="m,l6,1r7,l19,1,13,14,1,10,,e" filled="f" strokecolor="white" strokeweight="1pt">
                    <v:path arrowok="t" o:connecttype="custom" o:connectlocs="0,9999;6,10000;13,10000;19,10000;13,10013;1,10009;0,9999" o:connectangles="0,0,0,0,0,0,0"/>
                  </v:shape>
                </v:group>
                <v:group id="Group 8150" o:spid="_x0000_s2128" style="position:absolute;left:1817;top:10029;width:29;height:21" coordorigin="1817,10029" coordsize="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nFqsYAAADdAAAADwAAAGRycy9kb3ducmV2LnhtbESPT4vCMBTE7wt+h/AE&#10;b2tadUWqUURW8SCCf0C8PZpnW2xeSpNt67ffLAh7HGbmN8xi1ZlSNFS7wrKCeBiBIE6tLjhTcL1s&#10;P2cgnEfWWFomBS9ysFr2PhaYaNvyiZqzz0SAsEtQQe59lUjp0pwMuqGtiIP3sLVBH2SdSV1jG+Cm&#10;lKMomkqDBYeFHCva5JQ+zz9Gwa7Fdj2Ov5vD87F53S9fx9shJqUG/W49B+Gp8//hd3uvFczG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cWqxgAAAN0A&#10;AAAPAAAAAAAAAAAAAAAAAKoCAABkcnMvZG93bnJldi54bWxQSwUGAAAAAAQABAD6AAAAnQMAAAAA&#10;">
                  <v:shape id="Freeform 8151" o:spid="_x0000_s2129" style="position:absolute;left:1817;top:10029;width:29;height:21;visibility:visible;mso-wrap-style:square;v-text-anchor:top" coordsize="2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lW8cA&#10;AADdAAAADwAAAGRycy9kb3ducmV2LnhtbESPQWvCQBSE74X+h+UVvNVNa01DdJUiCB4Ea6zQ4yP7&#10;TILZt+nuGtN/7xaEHoeZ+YaZLwfTip6cbywreBknIIhLqxuuFHwd1s8ZCB+QNbaWScEveVguHh/m&#10;mGt75T31RahEhLDPUUEdQpdL6cuaDPqx7Yijd7LOYIjSVVI7vEa4aeVrkqTSYMNxocaOVjWV5+Ji&#10;FKTHw/tPOvRbt/s+T/bFtDx+UqbU6Gn4mIEINIT/8L290QqyydsU/t7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ypVvHAAAA3QAAAA8AAAAAAAAAAAAAAAAAmAIAAGRy&#10;cy9kb3ducmV2LnhtbFBLBQYAAAAABAAEAPUAAACMAwAAAAA=&#10;" path="m20,r2,5l24,9r5,2l25,19,14,21,,20,1,7,8,1,20,e" filled="f" strokecolor="white" strokeweight="1pt">
                    <v:path arrowok="t" o:connecttype="custom" o:connectlocs="20,10029;22,10034;24,10038;29,10040;25,10048;14,10050;0,10049;1,10036;8,10030;20,10029" o:connectangles="0,0,0,0,0,0,0,0,0,0"/>
                  </v:shape>
                </v:group>
                <v:group id="Group 8152" o:spid="_x0000_s2130" style="position:absolute;left:1736;top:9993;width:26;height:20" coordorigin="1736,9993" coordsize="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RsYAAADdAAAADwAAAGRycy9kb3ducmV2LnhtbESPT4vCMBTE7wt+h/AE&#10;b2ta3RWpRhFZxYMs+AfE26N5tsXmpTTZtn77jSB4HGbmN8x82ZlSNFS7wrKCeBiBIE6tLjhTcD5t&#10;PqcgnEfWWFomBQ9ysFz0PuaYaNvygZqjz0SAsEtQQe59lUjp0pwMuqGtiIN3s7VBH2SdSV1jG+Cm&#10;lKMomkiDBYeFHCta55Tej39GwbbFdjWOf5r9/bZ+XE/fv5d9TEoN+t1qBsJT59/hV3unFUzH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Z/5GxgAAAN0A&#10;AAAPAAAAAAAAAAAAAAAAAKoCAABkcnMvZG93bnJldi54bWxQSwUGAAAAAAQABAD6AAAAnQMAAAAA&#10;">
                  <v:shape id="Freeform 8153" o:spid="_x0000_s2131" style="position:absolute;left:1736;top:9993;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1MgA&#10;AADdAAAADwAAAGRycy9kb3ducmV2LnhtbESPT2vCQBTE7wW/w/KEXopu0koNqatIoX88aDXq/ZF9&#10;TaLZtyG7Nem3d4VCj8PM/IaZLXpTiwu1rrKsIB5HIIhzqysuFBz2b6MEhPPIGmvLpOCXHCzmg7sZ&#10;ptp2vKNL5gsRIOxSVFB636RSurwkg25sG+LgfdvWoA+yLaRusQtwU8vHKHqWBisOCyU29FpSfs5+&#10;jIJ1d/rYnCer5qHn4zHZZvH66z1W6n7YL19AeOr9f/iv/akVJE+T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P8fUyAAAAN0AAAAPAAAAAAAAAAAAAAAAAJgCAABk&#10;cnMvZG93bnJldi54bWxQSwUGAAAAAAQABAD1AAAAjQMAAAAA&#10;" path="m1,20l,4,13,3,25,r,16l12,17,1,20e" filled="f" strokecolor="white" strokeweight="1pt">
                    <v:path arrowok="t" o:connecttype="custom" o:connectlocs="1,10013;0,9997;13,9996;25,9993;25,10009;12,10010;1,10013" o:connectangles="0,0,0,0,0,0,0"/>
                  </v:shape>
                </v:group>
                <v:group id="Group 8154" o:spid="_x0000_s2132" style="position:absolute;left:1270;top:10124;width:23;height:18" coordorigin="1270,10124" coordsize="2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TPr8QAAADdAAAADwAAAGRycy9kb3ducmV2LnhtbERPTWvCQBC9F/wPyxS8&#10;1U20lZC6BpEqHqSgEUpvQ3ZMQrKzIbtN4r/vHgo9Pt73JptMKwbqXW1ZQbyIQBAXVtdcKrjlh5cE&#10;hPPIGlvLpOBBDrLt7GmDqbYjX2i4+lKEEHYpKqi871IpXVGRQbewHXHg7rY36APsS6l7HEO4aeUy&#10;itbSYM2hocKO9hUVzfXHKDiOOO5W8cdwbu77x3f+9vl1jkmp+fO0ewfhafL/4j/3SStIVq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7TPr8QAAADdAAAA&#10;DwAAAAAAAAAAAAAAAACqAgAAZHJzL2Rvd25yZXYueG1sUEsFBgAAAAAEAAQA+gAAAJsDAAAAAA==&#10;">
                  <v:shape id="Freeform 8155" o:spid="_x0000_s2133" style="position:absolute;left:1270;top:10124;width:23;height:18;visibility:visible;mso-wrap-style:square;v-text-anchor:top" coordsize="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eg/MUA&#10;AADdAAAADwAAAGRycy9kb3ducmV2LnhtbESPT2sCMRTE70K/Q3gFb5ptFUm3RikVQfDknxZ6e2xe&#10;s9tuXpZNdNdvbwTB4zAzv2Hmy97V4kxtqDxreBlnIIgLbyq2Go6H9UiBCBHZYO2ZNFwowHLxNJhj&#10;bnzHOzrvoxUJwiFHDWWMTS5lKEpyGMa+IU7er28dxiRbK02LXYK7Wr5m2Uw6rDgtlNjQZ0nF//7k&#10;NKy6HfeTRtmv6U+l1PYv2m8yWg+f+493EJH6+Ajf2xujQU2mb3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6D8xQAAAN0AAAAPAAAAAAAAAAAAAAAAAJgCAABkcnMv&#10;ZG93bnJldi54bWxQSwUGAAAAAAQABAD1AAAAigMAAAAA&#10;" path="m19,4r2,5l22,12r,3l15,16,8,17,1,18,,16,,15,,14r9,l6,,19,4e" filled="f" strokecolor="white" strokeweight="1pt">
                    <v:path arrowok="t" o:connecttype="custom" o:connectlocs="19,10128;21,10133;22,10136;22,10139;15,10140;8,10141;1,10142;0,10140;0,10139;0,10138;9,10138;6,10124;19,10128" o:connectangles="0,0,0,0,0,0,0,0,0,0,0,0,0"/>
                  </v:shape>
                </v:group>
                <v:group id="Group 8156" o:spid="_x0000_s2134" style="position:absolute;left:594;top:10149;width:24;height:20" coordorigin="594,10149" coordsize="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tVdMMAAADdAAAADwAAAGRycy9kb3ducmV2LnhtbERPTYvCMBC9L/gfwgje&#10;1rSKi1RTEVHxIAurgngbmrEtbSaliW3995vDwh4f73u9GUwtOmpdaVlBPI1AEGdWl5wruF0Pn0sQ&#10;ziNrrC2Tgjc52KSjjzUm2vb8Q93F5yKEsEtQQeF9k0jpsoIMuqltiAP3tK1BH2CbS91iH8JNLWdR&#10;9CUNlhwaCmxoV1BWXV5GwbHHfjuP9925eu7ej+vi+36OSanJeNiuQHga/L/4z33SCpbz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G1V0wwAAAN0AAAAP&#10;AAAAAAAAAAAAAAAAAKoCAABkcnMvZG93bnJldi54bWxQSwUGAAAAAAQABAD6AAAAmgMAAAAA&#10;">
                  <v:shape id="Freeform 8157" o:spid="_x0000_s2135" style="position:absolute;left:594;top:10149;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js8YA&#10;AADdAAAADwAAAGRycy9kb3ducmV2LnhtbESPQWvCQBSE74L/YXlCb3UTizWNrlIsBfWi1VKvz+wz&#10;G5p9G7JbTf+9Wyh4HGbmG2a26GwtLtT6yrGCdJiAIC6crrhU8Hl4f8xA+ICssXZMCn7Jw2Le780w&#10;1+7KH3TZh1JECPscFZgQmlxKXxiy6IeuIY7e2bUWQ5RtKXWL1wi3tRwlybO0WHFcMNjQ0lDxvf+x&#10;Cg4v1VvYrE5s0q/tZFfY9frox0o9DLrXKYhAXbiH/9srrSB7Gqfw9y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js8YAAADdAAAADwAAAAAAAAAAAAAAAACYAgAAZHJz&#10;L2Rvd25yZXYueG1sUEsFBgAAAAAEAAQA9QAAAIsDAAAAAA==&#10;" path="m23,18l8,20,11,4,,3,12,,23,12r,6e" filled="f" strokecolor="white" strokeweight="1pt">
                    <v:path arrowok="t" o:connecttype="custom" o:connectlocs="23,10167;8,10169;11,10153;0,10152;12,10149;23,10161;23,10167" o:connectangles="0,0,0,0,0,0,0"/>
                  </v:shape>
                </v:group>
                <v:group id="Group 8158" o:spid="_x0000_s2136" style="position:absolute;left:179;top:10144;width:41;height:17" coordorigin="179,10144" coordsize="4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VumMUAAADdAAAADwAAAGRycy9kb3ducmV2LnhtbESPQYvCMBSE7wv+h/AE&#10;b2taxUWqUURc8SDCqiDeHs2zLTYvpcm29d8bQfA4zMw3zHzZmVI0VLvCsoJ4GIEgTq0uOFNwPv1+&#10;T0E4j6yxtEwKHuRgueh9zTHRtuU/ao4+EwHCLkEFufdVIqVLczLohrYiDt7N1gZ9kHUmdY1tgJtS&#10;jqLoRxosOCzkWNE6p/R+/DcKti22q3G8afb32/pxPU0Ol31MSg363WoGwlPnP+F3e6cVTM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FbpjFAAAA3QAA&#10;AA8AAAAAAAAAAAAAAAAAqgIAAGRycy9kb3ducmV2LnhtbFBLBQYAAAAABAAEAPoAAACcAwAAAAA=&#10;">
                  <v:shape id="Freeform 8159" o:spid="_x0000_s2137" style="position:absolute;left:179;top:10144;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zcUA&#10;AADdAAAADwAAAGRycy9kb3ducmV2LnhtbESPQWvCQBSE74L/YXlCb7oxoWJTVxHB4qFg1UCvj+xr&#10;Es2+DdnVpP31bkHwOMzMN8xi1Zta3Kh1lWUF00kEgji3uuJCQXbajucgnEfWWFsmBb/kYLUcDhaY&#10;atvxgW5HX4gAYZeigtL7JpXS5SUZdBPbEAfvx7YGfZBtIXWLXYCbWsZRNJMGKw4LJTa0KSm/HK9G&#10;wfkj+/MUZ/Eb7/Iv+twn3Sb7Vupl1K/fQXjq/TP8aO+0gnnymsD/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NxQAAAN0AAAAPAAAAAAAAAAAAAAAAAJgCAABkcnMv&#10;ZG93bnJldi54bWxQSwUGAAAAAAQABAD1AAAAigMAAAAA&#10;" path="m41,1l36,6,26,7,18,17r,-6l17,5,7,8,,14,5,1,20,,37,1r4,e" filled="f" strokecolor="white" strokeweight="1pt">
                    <v:path arrowok="t" o:connecttype="custom" o:connectlocs="41,10145;36,10150;26,10151;18,10161;18,10155;17,10149;7,10152;0,10158;5,10145;20,10144;37,10145;41,10145" o:connectangles="0,0,0,0,0,0,0,0,0,0,0,0"/>
                  </v:shape>
                </v:group>
                <v:group id="Group 8160" o:spid="_x0000_s2138" style="position:absolute;left:2624;top:13004;width:19;height:35" coordorigin="2624,13004" coordsize="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BTd8YAAADdAAAADwAAAGRycy9kb3ducmV2LnhtbESPS4vCQBCE7wv+h6EF&#10;b+skvpDoKCLrsgdZ8AHircm0STDTEzKzSfz3jiDssaiqr6jlujOlaKh2hWUF8TACQZxaXXCm4Hza&#10;fc5BOI+ssbRMCh7kYL3qfSwx0bblAzVHn4kAYZeggtz7KpHSpTkZdENbEQfvZmuDPsg6k7rGNsBN&#10;KUdRNJMGCw4LOVa0zSm9H/+Mgu8W2804/mr299v2cT1Nfy/7mJQa9LvNAoSnzv+H3+0frWA+nk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IFN3xgAAAN0A&#10;AAAPAAAAAAAAAAAAAAAAAKoCAABkcnMvZG93bnJldi54bWxQSwUGAAAAAAQABAD6AAAAnQMAAAAA&#10;">
                  <v:shape id="Freeform 8161" o:spid="_x0000_s2139" style="position:absolute;left:2624;top:13004;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icgA&#10;AADdAAAADwAAAGRycy9kb3ducmV2LnhtbESPT2vCQBTE74LfYXmCN91Y/2BTVymFggcLNg2F3l6z&#10;r9lg9m3MrjH203cLhR6HmfkNs9n1thYdtb5yrGA2TUAQF05XXCrI354naxA+IGusHZOCG3nYbYeD&#10;DabaXfmVuiyUIkLYp6jAhNCkUvrCkEU/dQ1x9L5cazFE2ZZSt3iNcFvLuyRZSYsVxwWDDT0ZKk7Z&#10;xSqgj4P5PHbn7P0+/8755Yjz1eKs1HjUPz6ACNSH//Bfe68VrOfLJfy+iU9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34OJyAAAAN0AAAAPAAAAAAAAAAAAAAAAAJgCAABk&#10;cnMvZG93bnJldi54bWxQSwUGAAAAAAQABAD1AAAAjQMAAAAA&#10;" path="m8,31l2,34,4,21,,21,5,15r6,-4l10,1,18,,9,25,8,31e" filled="f" strokecolor="white" strokeweight="1pt">
                    <v:path arrowok="t" o:connecttype="custom" o:connectlocs="8,13035;2,13038;4,13025;0,13025;5,13019;11,13015;10,13005;18,13004;9,13029;8,13035" o:connectangles="0,0,0,0,0,0,0,0,0,0"/>
                  </v:shape>
                </v:group>
                <v:group id="Group 8162" o:spid="_x0000_s2140" style="position:absolute;left:2645;top:12999;width:8;height:13" coordorigin="2645,12999" coordsize="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5om8UAAADdAAAADwAAAGRycy9kb3ducmV2LnhtbESPQYvCMBSE7wv+h/AE&#10;b2vaFUWqUURc8SDCqiDeHs2zLTYvpYlt/fdGEPY4zMw3zHzZmVI0VLvCsoJ4GIEgTq0uOFNwPv1+&#10;T0E4j6yxtEwKnuRgueh9zTHRtuU/ao4+EwHCLkEFufdVIqVLczLohrYiDt7N1gZ9kHUmdY1tgJtS&#10;/kTRRBosOCzkWNE6p/R+fBgF2xbb1SjeNPv7bf28nsaHyz4mpQb9bjUD4anz/+FPe6cVTEf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aJvFAAAA3QAA&#10;AA8AAAAAAAAAAAAAAAAAqgIAAGRycy9kb3ducmV2LnhtbFBLBQYAAAAABAAEAPoAAACcAwAAAAA=&#10;">
                  <v:shape id="Freeform 8163" o:spid="_x0000_s2141" style="position:absolute;left:2645;top:12999;width:8;height:13;visibility:visible;mso-wrap-style:square;v-text-anchor:top" coordsize="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gvcYA&#10;AADdAAAADwAAAGRycy9kb3ducmV2LnhtbESPS2vCQBSF94X+h+EWuquTWq0SHUUCVldaHwjuLpnb&#10;JJq5EzJTjf56RxBcHs7j4wzHjSnFiWpXWFbw2YpAEKdWF5wp2G6mH30QziNrLC2Tggs5GI9eX4YY&#10;a3vmFZ3WPhNhhF2MCnLvq1hKl+Zk0LVsRRy8P1sb9EHWmdQ1nsO4KWU7ir6lwYIDIceKkpzS4/rf&#10;BK5d8M+RfueXJFnu0+1s09kdrkq9vzWTAQhPjX+GH+25VtD/6vbg/iY8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gvcYAAADdAAAADwAAAAAAAAAAAAAAAACYAgAAZHJz&#10;L2Rvd25yZXYueG1sUEsFBgAAAAAEAAQA9QAAAIsDAAAAAA==&#10;" path="m1,12l1,5,,2,,,8,,7,7,5,13,1,12e" filled="f" strokecolor="white" strokeweight="1pt">
                    <v:path arrowok="t" o:connecttype="custom" o:connectlocs="1,13011;1,13004;0,13001;0,12999;8,12999;7,13006;5,13012;1,13011" o:connectangles="0,0,0,0,0,0,0,0"/>
                  </v:shape>
                </v:group>
                <v:group id="Group 8164" o:spid="_x0000_s2142" style="position:absolute;left:2667;top:12999;width:12;height:8" coordorigin="2667,12999" coordsize="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1ZcsMAAADdAAAADwAAAGRycy9kb3ducmV2LnhtbERPTYvCMBC9L/gfwgje&#10;1rSKi1RTEVHxIAurgngbmrEtbSaliW3995vDwh4f73u9GUwtOmpdaVlBPI1AEGdWl5wruF0Pn0sQ&#10;ziNrrC2Tgjc52KSjjzUm2vb8Q93F5yKEsEtQQeF9k0jpsoIMuqltiAP3tK1BH2CbS91iH8JNLWdR&#10;9CUNlhwaCmxoV1BWXV5GwbHHfjuP9925eu7ej+vi+36OSanJeNiuQHga/L/4z33SCpbz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bVlywwAAAN0AAAAP&#10;AAAAAAAAAAAAAAAAAKoCAABkcnMvZG93bnJldi54bWxQSwUGAAAAAAQABAD6AAAAmgMAAAAA&#10;">
                  <v:shape id="Freeform 8165" o:spid="_x0000_s2143" style="position:absolute;left:2667;top:12999;width:12;height: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Kw8cA&#10;AADdAAAADwAAAGRycy9kb3ducmV2LnhtbESPQWvCQBSE74X+h+UJ3upGixJTVxFB2kOhamyht0f2&#10;NUm7+zZkV03+fVcQPA4z8w2zWHXWiDO1vnasYDxKQBAXTtdcKjjm26cUhA/IGo1jUtCTh9Xy8WGB&#10;mXYX3tP5EEoRIewzVFCF0GRS+qIii37kGuLo/bjWYoiyLaVu8RLh1shJksykxZrjQoUNbSoq/g4n&#10;q2Dff1K+O77uft9n8rv/yo352GyVGg669QuIQF24h2/tN60gfZ7O4fo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hisPHAAAA3QAAAA8AAAAAAAAAAAAAAAAAmAIAAGRy&#10;cy9kb3ducmV2LnhtbFBLBQYAAAAABAAEAPUAAACMAwAAAAA=&#10;" path="m,3l,2,1,1,1,,12,,10,8,3,,,3e" filled="f" strokecolor="white" strokeweight="1pt">
                    <v:path arrowok="t" o:connecttype="custom" o:connectlocs="0,13002;0,13001;1,13000;1,12999;12,12999;10,13007;3,12999;0,13002" o:connectangles="0,0,0,0,0,0,0,0"/>
                  </v:shape>
                </v:group>
                <v:group id="Group 8166" o:spid="_x0000_s2144" style="position:absolute;left:2842;top:13030;width:16;height:19" coordorigin="2842,13030" coordsize="1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efycMAAADdAAAADwAAAGRycy9kb3ducmV2LnhtbERPTYvCMBC9L/gfwgje&#10;1rTKilRTEVHxIAurgngbmrEtbSaliW3995vDwh4f73u9GUwtOmpdaVlBPI1AEGdWl5wruF0Pn0sQ&#10;ziNrrC2Tgjc52KSjjzUm2vb8Q93F5yKEsEtQQeF9k0jpsoIMuqltiAP3tK1BH2CbS91iH8JNLWdR&#10;tJAGSw4NBTa0KyirLi+j4Nhjv53H++5cPXfvx/Xr+36OSanJeNiuQHga/L/4z33SCpbz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5/JwwAAAN0AAAAP&#10;AAAAAAAAAAAAAAAAAKoCAABkcnMvZG93bnJldi54bWxQSwUGAAAAAAQABAD6AAAAmgMAAAAA&#10;">
                  <v:shape id="Freeform 8167" o:spid="_x0000_s2145" style="position:absolute;left:2842;top:13030;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HT8cA&#10;AADdAAAADwAAAGRycy9kb3ducmV2LnhtbESPT2vCQBTE74V+h+UVeim6SQSR1FXakEI9KGgLXl+z&#10;r0kw+zZkN3/89t2C4HGYmd8w6+1kGjFQ52rLCuJ5BIK4sLrmUsH318dsBcJ5ZI2NZVJwJQfbzePD&#10;GlNtRz7ScPKlCBB2KSqovG9TKV1RkUE3ty1x8H5tZ9AH2ZVSdzgGuGlkEkVLabDmsFBhS1lFxeXU&#10;GwVNfxneX/b5/nzYRUk+FlfzE2dKPT9Nb68gPE3+Hr61P7WC1WIZw/+b8AT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8R0/HAAAA3QAAAA8AAAAAAAAAAAAAAAAAmAIAAGRy&#10;cy9kb3ducmV2LnhtbFBLBQYAAAAABAAEAPUAAACMAwAAAAA=&#10;" path="m,14l1,8,4,5r4,l8,,7,,6,r5,1l16,18,13,12,6,15,,14e" filled="f" strokecolor="white" strokeweight="1pt">
                    <v:path arrowok="t" o:connecttype="custom" o:connectlocs="0,13044;1,13038;4,13035;8,13035;8,13030;7,13030;6,13030;11,13031;16,13048;13,13042;6,13045;0,13044" o:connectangles="0,0,0,0,0,0,0,0,0,0,0,0"/>
                  </v:shape>
                </v:group>
                <v:group id="Group 8168" o:spid="_x0000_s2146" style="position:absolute;left:2996;top:13034;width:16;height:28" coordorigin="2996,13034" coordsize="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mkJcUAAADdAAAADwAAAGRycy9kb3ducmV2LnhtbESPQYvCMBSE7wv+h/AE&#10;b2taZUWqUURUPIiwKoi3R/Nsi81LaWJb/71ZEPY4zMw3zHzZmVI0VLvCsoJ4GIEgTq0uOFNwOW+/&#10;pyCcR9ZYWiYFL3KwXPS+5pho2/IvNSefiQBhl6CC3PsqkdKlORl0Q1sRB+9ua4M+yDqTusY2wE0p&#10;R1E0kQYLDgs5VrTOKX2cnkbBrsV2NY43zeFxX79u55/j9RCTUoN+t5qB8NT5//CnvdcKpuPJC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ppCXFAAAA3QAA&#10;AA8AAAAAAAAAAAAAAAAAqgIAAGRycy9kb3ducmV2LnhtbFBLBQYAAAAABAAEAPoAAACcAwAAAAA=&#10;">
                  <v:shape id="Freeform 8169" o:spid="_x0000_s2147" style="position:absolute;left:2996;top:13034;width:16;height:28;visibility:visible;mso-wrap-style:square;v-text-anchor:top" coordsize="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H6sIA&#10;AADdAAAADwAAAGRycy9kb3ducmV2LnhtbESPQWvCQBSE7wX/w/IEb/VFpVaiqxRF8FprIcdH9pkE&#10;s2/j7lbjv3cLhR6HmfmGWW1626ob+9A40TAZZ6BYSmcaqTScvvavC1AhkhhqnbCGBwfYrAcvK8qN&#10;u8sn346xUgkiIScNdYxdjhjKmi2FsetYknd23lJM0ldoPN0T3LY4zbI5WmokLdTU8bbm8nL8sRoK&#10;FvlGpPfizV/PuC2m5rSzWo+G/ccSVOQ+/of/2gejYTGbz+D3TXoCuH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4fqwgAAAN0AAAAPAAAAAAAAAAAAAAAAAJgCAABkcnMvZG93&#10;bnJldi54bWxQSwUGAAAAAAQABAD1AAAAhwMAAAAA&#10;" path="m13,18l9,27,5,19,1,17,,6,15,,13,18e" filled="f" strokecolor="white" strokeweight="1pt">
                    <v:path arrowok="t" o:connecttype="custom" o:connectlocs="13,13052;9,13061;5,13053;1,13051;0,13040;15,13034;13,13052" o:connectangles="0,0,0,0,0,0,0"/>
                  </v:shape>
                </v:group>
                <v:group id="Group 8170" o:spid="_x0000_s2148" style="position:absolute;left:3027;top:13016;width:6;height:27" coordorigin="3027,13016" coordsize="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yZysYAAADdAAAADwAAAGRycy9kb3ducmV2LnhtbESPT4vCMBTE7wt+h/AE&#10;b2ta3RWpRhFZxYMs+AfE26N5tsXmpTTZtn77jSB4HGbmN8x82ZlSNFS7wrKCeBiBIE6tLjhTcD5t&#10;PqcgnEfWWFomBQ9ysFz0PuaYaNvygZqjz0SAsEtQQe59lUjp0pwMuqGtiIN3s7VBH2SdSV1jG+Cm&#10;lKMomkiDBYeFHCta55Tej39GwbbFdjWOf5r9/bZ+XE/fv5d9TEoN+t1qBsJT59/hV3unFUzH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TJnKxgAAAN0A&#10;AAAPAAAAAAAAAAAAAAAAAKoCAABkcnMvZG93bnJldi54bWxQSwUGAAAAAAQABAD6AAAAnQMAAAAA&#10;">
                  <v:shape id="Freeform 8171" o:spid="_x0000_s2149" style="position:absolute;left:3027;top:13016;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s8cMA&#10;AADdAAAADwAAAGRycy9kb3ducmV2LnhtbESP24rCMBRF3wX/IZyBedN0FEupRlHBC/jk5QMOzZm2&#10;THNSklQ7fr0ZGPBxsy+LvVj1phF3cr62rOBrnIAgLqyuuVRwu+5GGQgfkDU2lknBL3lYLYeDBeba&#10;PvhM90soRRxhn6OCKoQ2l9IXFRn0Y9sSR+/bOoMhSldK7fARx00jJ0mSSoM1R0KFLW0rKn4unYlc&#10;Tv26e+7xtMXN8XRwky5r90p9fvTrOYhAfXiH/9tHrSCbpjP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s8cMAAADdAAAADwAAAAAAAAAAAAAAAACYAgAAZHJzL2Rv&#10;d25yZXYueG1sUEsFBgAAAAAEAAQA9QAAAIgDAAAAAA==&#10;" path="m2,27l,13,4,,5,14,2,20r,7e" filled="f" strokecolor="white" strokeweight="1pt">
                    <v:path arrowok="t" o:connecttype="custom" o:connectlocs="2,13043;0,13029;4,13016;5,13030;2,13036;2,13043" o:connectangles="0,0,0,0,0,0"/>
                  </v:shape>
                </v:group>
                <v:group id="Group 8172" o:spid="_x0000_s2150" style="position:absolute;left:3027;top:12999;width:10;height:11" coordorigin="3027,12999" coordsize="1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KiJsUAAADdAAAADwAAAGRycy9kb3ducmV2LnhtbESPQYvCMBSE7wv+h/AE&#10;b2taZYtUo4ioeBBhdWHx9miebbF5KU1s6783C8Ieh5n5hlmselOJlhpXWlYQjyMQxJnVJecKfi67&#10;zxkI55E1VpZJwZMcrJaDjwWm2nb8Te3Z5yJA2KWooPC+TqV0WUEG3djWxMG72cagD7LJpW6wC3BT&#10;yUkUJdJgyWGhwJo2BWX388Mo2HfYrafxtj3eb5vn9fJ1+j3GpNRo2K/nIDz1/j/8bh+0gtk0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bSoibFAAAA3QAA&#10;AA8AAAAAAAAAAAAAAAAAqgIAAGRycy9kb3ducmV2LnhtbFBLBQYAAAAABAAEAPoAAACcAwAAAAA=&#10;">
                  <v:shape id="Freeform 8173" o:spid="_x0000_s2151" style="position:absolute;left:3027;top:12999;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lasUA&#10;AADdAAAADwAAAGRycy9kb3ducmV2LnhtbESPQWvCQBSE70L/w/IKvemmVhKNrlIKRY82LXh9ZF+y&#10;0ezbkF017a93hYLHYWa+YVabwbbiQr1vHCt4nSQgiEunG64V/Hx/jucgfEDW2DomBb/kYbN+Gq0w&#10;1+7KX3QpQi0ihH2OCkwIXS6lLw1Z9BPXEUevcr3FEGVfS93jNcJtK6dJkkqLDccFgx19GCpPxdkq&#10;2Kanv8ocdFHNpufFdo+ZPu4ypV6eh/cliEBDeIT/2zutYP6WZn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qVqxQAAAN0AAAAPAAAAAAAAAAAAAAAAAJgCAABkcnMv&#10;ZG93bnJldi54bWxQSwUGAAAAAAQABAD1AAAAigMAAAAA&#10;" path="m7,9l3,10,2,5,,,10,r,3l9,6,7,9e" filled="f" strokecolor="white" strokeweight="1pt">
                    <v:path arrowok="t" o:connecttype="custom" o:connectlocs="7,13008;3,13009;2,13004;0,12999;10,12999;10,13002;9,13005;7,13008" o:connectangles="0,0,0,0,0,0,0,0"/>
                  </v:shape>
                </v:group>
                <v:group id="Group 8174" o:spid="_x0000_s2152" style="position:absolute;left:3651;top:12999;width:4;height:2" coordorigin="3651,12999" coordsize="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z8MAAADdAAAADwAAAGRycy9kb3ducmV2LnhtbERPTYvCMBC9L/gfwgje&#10;1rTKilRTEVHxIAurgngbmrEtbSaliW3995vDwh4f73u9GUwtOmpdaVlBPI1AEGdWl5wruF0Pn0sQ&#10;ziNrrC2Tgjc52KSjjzUm2vb8Q93F5yKEsEtQQeF9k0jpsoIMuqltiAP3tK1BH2CbS91iH8JNLWdR&#10;tJAGSw4NBTa0KyirLi+j4Nhjv53H++5cPXfvx/Xr+36OSanJeNiuQHga/L/4z33SCpbz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ZPPwwAAAN0AAAAP&#10;AAAAAAAAAAAAAAAAAKoCAABkcnMvZG93bnJldi54bWxQSwUGAAAAAAQABAD6AAAAmgMAAAAA&#10;">
                  <v:shape id="Freeform 8175" o:spid="_x0000_s2153" style="position:absolute;left:3651;top:12999;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CE8QA&#10;AADdAAAADwAAAGRycy9kb3ducmV2LnhtbESPT4vCMBTE78J+h/AW9qbpWhGtRnGFhT0J/sPro3m2&#10;xeYlNlHbb78RBI/DzPyGmS9bU4s7Nb6yrOB7kIAgzq2uuFBw2P/2JyB8QNZYWyYFHXlYLj56c8y0&#10;ffCW7rtQiAhhn6GCMgSXSenzkgz6gXXE0TvbxmCIsimkbvAR4aaWwyQZS4MVx4USHa1Lyi+7m1Ew&#10;uu4TKzfSXX+O3Tn1aedWp7VSX5/tagYiUBve4Vf7TyuYpOMp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AhPEAAAA3QAAAA8AAAAAAAAAAAAAAAAAmAIAAGRycy9k&#10;b3ducmV2LnhtbFBLBQYAAAAABAAEAPUAAACJAwAAAAA=&#10;" path="m3,2l2,1,1,1,,,4,r,1l3,1r,1e" filled="f" strokecolor="white" strokeweight="1pt">
                    <v:path arrowok="t" o:connecttype="custom" o:connectlocs="3,13001;2,13000;1,13000;0,12999;4,12999;4,13000;3,13000;3,13001" o:connectangles="0,0,0,0,0,0,0,0"/>
                  </v:shape>
                </v:group>
                <v:group id="Group 8176" o:spid="_x0000_s2154" style="position:absolute;left:4051;top:12999;width:7;height:5" coordorigin="4051,12999" coordsize="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4JFMQAAADdAAAADwAAAGRycy9kb3ducmV2LnhtbERPTWvCQBC9F/wPyxS8&#10;1U2U1pC6BpEqHqSgEUpvQ3ZMQrKzIbtN4r/vHgo9Pt73JptMKwbqXW1ZQbyIQBAXVtdcKrjlh5cE&#10;hPPIGlvLpOBBDrLt7GmDqbYjX2i4+lKEEHYpKqi871IpXVGRQbewHXHg7rY36APsS6l7HEO4aeUy&#10;it6kwZpDQ4Ud7SsqmuuPUXAccdyt4o/h3Nz3j+/89fPrHJNS8+dp9w7C0+T/xX/uk1aQrN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64JFMQAAADdAAAA&#10;DwAAAAAAAAAAAAAAAACqAgAAZHJzL2Rvd25yZXYueG1sUEsFBgAAAAAEAAQA+gAAAJsDAAAAAA==&#10;">
                  <v:shape id="Freeform 8177" o:spid="_x0000_s2155" style="position:absolute;left:4051;top:12999;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BXMYA&#10;AADdAAAADwAAAGRycy9kb3ducmV2LnhtbESPQWvCQBSE7wX/w/IEb80mKlXSbESEoiehUcHjI/ua&#10;pM2+Ddmtxvz6bqHQ4zAz3zDZZjCtuFHvGssKkigGQVxa3XCl4Hx6e16DcB5ZY2uZFDzIwSafPGWY&#10;anvnd7oVvhIBwi5FBbX3XSqlK2sy6CLbEQfvw/YGfZB9JXWP9wA3rZzH8Ys02HBYqLGjXU3lV/Ft&#10;FFyMc7uxWl3H/fFSDMv489E1o1Kz6bB9BeFp8P/hv/ZBK1gvVgn8vg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hBXMYAAADdAAAADwAAAAAAAAAAAAAAAACYAgAAZHJz&#10;L2Rvd25yZXYueG1sUEsFBgAAAAAEAAQA9QAAAIsDAAAAAA==&#10;" path="m,l6,,5,4,3,4,,e" filled="f" strokecolor="white" strokeweight="1pt">
                    <v:path arrowok="t" o:connecttype="custom" o:connectlocs="0,12999;6,12999;5,13003;3,13003;0,12999" o:connectangles="0,0,0,0,0"/>
                  </v:shape>
                </v:group>
                <v:group id="Group 8178" o:spid="_x0000_s2156" style="position:absolute;left:4216;top:12997;width:19;height:18" coordorigin="4216,12997" coordsize="1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DAy+MYAAADdAAAADwAAAGRycy9kb3ducmV2LnhtbESPT4vCMBTE7wt+h/CE&#10;va1plV2lGkVElz2I4B8Qb4/m2Rabl9LEtn57Iwh7HGbmN8xs0ZlSNFS7wrKCeBCBIE6tLjhTcDpu&#10;viYgnEfWWFomBQ9ysJj3PmaYaNvynpqDz0SAsEtQQe59lUjp0pwMuoGtiIN3tbVBH2SdSV1jG+Cm&#10;lMMo+pEGCw4LOVa0yim9He5GwW+L7XIUr5vt7bp6XI7fu/M2JqU++91yCsJT5//D7/afVjAZjY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MDL4xgAAAN0A&#10;AAAPAAAAAAAAAAAAAAAAAKoCAABkcnMvZG93bnJldi54bWxQSwUGAAAAAAQABAD6AAAAnQMAAAAA&#10;">
                  <v:shape id="Freeform 8179" o:spid="_x0000_s2157" style="position:absolute;left:4216;top:12997;width:19;height:18;visibility:visible;mso-wrap-style:square;v-text-anchor:top" coordsize="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gLMYA&#10;AADdAAAADwAAAGRycy9kb3ducmV2LnhtbESPQWsCMRSE74X+h/AKvRTNtkurrkYRsSD0YlfR62Pz&#10;3F2avCxJquu/N4WCx2FmvmFmi94acSYfWscKXocZCOLK6ZZrBfvd52AMIkRkjcYxKbhSgMX88WGG&#10;hXYX/qZzGWuRIBwKVNDE2BVShqohi2HoOuLknZy3GJP0tdQeLwlujXzLsg9pseW00GBHq4aqn/LX&#10;Kvg6rHNTvmy92R5zOtBkvzm9r5V6fuqXUxCR+ngP/7c3WsE4H+X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gLMYAAADdAAAADwAAAAAAAAAAAAAAAACYAgAAZHJz&#10;L2Rvd25yZXYueG1sUEsFBgAAAAAEAAQA9QAAAIsDAAAAAA==&#10;" path="m1,8l,,5,5,7,2r4,l11,3r,1l13,6,14,5,15,2r4,l18,18,6,4,1,8e" filled="f" strokecolor="white" strokeweight="1pt">
                    <v:path arrowok="t" o:connecttype="custom" o:connectlocs="1,13005;0,12997;5,13002;7,12999;11,12999;11,13000;11,13000;11,13001;13,13003;14,13002;15,12999;19,12999;18,13015;6,13001;1,13005" o:connectangles="0,0,0,0,0,0,0,0,0,0,0,0,0,0,0"/>
                  </v:shape>
                </v:group>
                <v:group id="Group 8180" o:spid="_x0000_s2158" style="position:absolute;left:4396;top:13141;width:5;height:32" coordorigin="4396,13141"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PF8cAAADdAAAADwAAAGRycy9kb3ducmV2LnhtbESPT2vCQBTE7wW/w/KE&#10;3nQTbVWiq4jU0oMI/gHx9sg+k2D2bciuSfz23YLQ4zAzv2EWq86UoqHaFZYVxMMIBHFqdcGZgvNp&#10;O5iBcB5ZY2mZFDzJwWrZe1tgom3LB2qOPhMBwi5BBbn3VSKlS3My6Ia2Ig7ezdYGfZB1JnWNbYCb&#10;Uo6iaCINFhwWcqxok1N6Pz6Mgu8W2/U4/mp299vmeT197i+7mJR673frOQhPnf8Pv9o/WsFsPP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PF8cAAADd&#10;AAAADwAAAAAAAAAAAAAAAACqAgAAZHJzL2Rvd25yZXYueG1sUEsFBgAAAAAEAAQA+gAAAJ4DAAAA&#10;AA==&#10;">
                  <v:shape id="Freeform 8181" o:spid="_x0000_s2159" style="position:absolute;left:4396;top:13141;width:5;height:3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MtskA&#10;AADdAAAADwAAAGRycy9kb3ducmV2LnhtbESPQWvCQBSE74L/YXlCL0U3raghdZVSWqog2NrS0Nsj&#10;+5pEd9+G7Krpv+8KBY/DzHzDzJedNeJEra8dK7gbJSCIC6drLhV8frwMUxA+IGs0jknBL3lYLvq9&#10;OWbanfmdTrtQighhn6GCKoQmk9IXFVn0I9cQR+/HtRZDlG0pdYvnCLdG3ifJVFqsOS5U2NBTRcVh&#10;d7QKJvmXed6s89t92m3H9XdeGv/6ptTNoHt8ABGoC9fwf3ulFaTj2QQub+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SMtskAAADdAAAADwAAAAAAAAAAAAAAAACYAgAA&#10;ZHJzL2Rvd25yZXYueG1sUEsFBgAAAAAEAAQA9QAAAI4DAAAAAA==&#10;" path="m,26l,14,,7,1,1,4,,2,23r2,8l2,32r,-7l,26e" filled="f" strokecolor="white" strokeweight="1pt">
                    <v:path arrowok="t" o:connecttype="custom" o:connectlocs="0,13167;0,13155;0,13148;1,13142;4,13141;2,13164;4,13172;2,13173;2,13166;0,13167" o:connectangles="0,0,0,0,0,0,0,0,0,0"/>
                  </v:shape>
                </v:group>
                <v:group id="Group 8182" o:spid="_x0000_s2160" style="position:absolute;left:4417;top:13144;width:6;height:41" coordorigin="4417,13144" coordsize="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0+8YAAADdAAAADwAAAGRycy9kb3ducmV2LnhtbESPS4vCQBCE7wv+h6EF&#10;b+skig+io4isyx5kwQeItybTJsFMT8jMJvHfO4Kwx6KqvqKW686UoqHaFZYVxMMIBHFqdcGZgvNp&#10;9zkH4TyyxtIyKXiQg/Wq97HERNuWD9QcfSYChF2CCnLvq0RKl+Zk0A1tRRy8m60N+iDrTOoa2wA3&#10;pRxF0VQaLDgs5FjRNqf0fvwzCr5bbDfj+KvZ32/bx/U0+b3sY1Jq0O82CxCeOv8ffrd/tIL5e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CzT7xgAAAN0A&#10;AAAPAAAAAAAAAAAAAAAAAKoCAABkcnMvZG93bnJldi54bWxQSwUGAAAAAAQABAD6AAAAnQMAAAAA&#10;">
                  <v:shape id="Freeform 8183" o:spid="_x0000_s2161" style="position:absolute;left:4417;top:13144;width:6;height:41;visibility:visible;mso-wrap-style:square;v-text-anchor:top" coordsize="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E9cYA&#10;AADdAAAADwAAAGRycy9kb3ducmV2LnhtbESPQWvCQBSE74L/YXlCL0V3rVIldZVSLBT00rSgx9fs&#10;Mwlm34bsmsR/7woFj8PMfMOsNr2tREuNLx1rmE4UCOLMmZJzDb8/n+MlCB+QDVaOScOVPGzWw8EK&#10;E+M6/qY2DbmIEPYJaihCqBMpfVaQRT9xNXH0Tq6xGKJscmka7CLcVvJFqVdpseS4UGBNHwVl5/Ri&#10;Nfj2uLfdTqnD9Dm9tNv535YOO62fRv37G4hAfXiE/9tfRsNytljA/U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E9cYAAADdAAAADwAAAAAAAAAAAAAAAACYAgAAZHJz&#10;L2Rvd25yZXYueG1sUEsFBgAAAAAEAAQA9QAAAIsDAAAAAA==&#10;" path="m6,40l4,36,4,26,1,30,,19,1,14r2,1l3,11,2,7,2,,6,,5,13,4,25r1,5l6,31r,9e" filled="f" strokecolor="white" strokeweight="1pt">
                    <v:path arrowok="t" o:connecttype="custom" o:connectlocs="6,13184;4,13180;4,13170;1,13174;0,13163;1,13158;3,13159;3,13155;2,13151;2,13144;6,13144;5,13157;4,13169;5,13174;6,13175;6,13184" o:connectangles="0,0,0,0,0,0,0,0,0,0,0,0,0,0,0,0"/>
                  </v:shape>
                </v:group>
                <v:group id="Group 8184" o:spid="_x0000_s2162" style="position:absolute;left:4425;top:13142;width:11;height:26" coordorigin="4425,13142" coordsize="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gFEsQAAADdAAAADwAAAGRycy9kb3ducmV2LnhtbERPTWvCQBC9F/wPyxS8&#10;1U2U1pC6BpEqHqSgEUpvQ3ZMQrKzIbtN4r/vHgo9Pt73JptMKwbqXW1ZQbyIQBAXVtdcKrjlh5cE&#10;hPPIGlvLpOBBDrLt7GmDqbYjX2i4+lKEEHYpKqi871IpXVGRQbewHXHg7rY36APsS6l7HEO4aeUy&#10;it6kwZpDQ4Ud7SsqmuuPUXAccdyt4o/h3Nz3j+/89fPrHJNS8+dp9w7C0+T/xX/uk1aQr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dgFEsQAAADdAAAA&#10;DwAAAAAAAAAAAAAAAACqAgAAZHJzL2Rvd25yZXYueG1sUEsFBgAAAAAEAAQA+gAAAJsDAAAAAA==&#10;">
                  <v:shape id="Freeform 8185" o:spid="_x0000_s2163" style="position:absolute;left:4425;top:13142;width:11;height:26;visibility:visible;mso-wrap-style:square;v-text-anchor:top" coordsize="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fRYccA&#10;AADdAAAADwAAAGRycy9kb3ducmV2LnhtbESPQWsCMRSE74X+h/AK3mpWhbpujSKCWCqKVbH09ti8&#10;bhY3L+sm1fXfNwWhx2FmvmHG09ZW4kKNLx0r6HUTEMS50yUXCg77xXMKwgdkjZVjUnAjD9PJ48MY&#10;M+2u/EGXXShEhLDPUIEJoc6k9Lkhi77rauLofbvGYoiyKaRu8BrhtpL9JHmRFkuOCwZrmhvKT7sf&#10;q2B5sJvP7dd+3b6f2RzT3nq1WmqlOk/t7BVEoDb8h+/tN60gHQxH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0WHHAAAA3QAAAA8AAAAAAAAAAAAAAAAAmAIAAGRy&#10;cy9kb3ducmV2LnhtbFBLBQYAAAAABAAEAPUAAACMAwAAAAA=&#10;" path="m11,14l7,12,3,25,,14,4,5,6,3r2,l11,r,14e" filled="f" strokecolor="white" strokeweight="1pt">
                    <v:path arrowok="t" o:connecttype="custom" o:connectlocs="11,13156;7,13154;3,13167;0,13156;4,13147;6,13145;8,13145;11,13142;11,13156" o:connectangles="0,0,0,0,0,0,0,0,0"/>
                  </v:shape>
                </v:group>
                <v:group id="Group 8186" o:spid="_x0000_s2164" style="position:absolute;left:4437;top:13122;width:6;height:31" coordorigin="4437,13122" coordsize="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t5M8MAAADdAAAADwAAAGRycy9kb3ducmV2LnhtbERPTYvCMBC9C/sfwizs&#10;TdOuKKVrFJF18SCCVZC9Dc3YFptJaWJb/705CB4f73uxGkwtOmpdZVlBPIlAEOdWV1woOJ+24wSE&#10;88gaa8uk4EEOVsuP0QJTbXs+Upf5QoQQdikqKL1vUildXpJBN7ENceCutjXoA2wLqVvsQ7ip5XcU&#10;zaXBikNDiQ1tSspv2d0o+OuxX0/j325/u24e/6fZ4bKPSamvz2H9A8LT4N/il3unFSTTJOwP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3kzwwAAAN0AAAAP&#10;AAAAAAAAAAAAAAAAAKoCAABkcnMvZG93bnJldi54bWxQSwUGAAAAAAQABAD6AAAAmgMAAAAA&#10;">
                  <v:shape id="Freeform 8187" o:spid="_x0000_s2165" style="position:absolute;left:4437;top:13122;width:6;height:31;visibility:visible;mso-wrap-style:square;v-text-anchor:top" coordsize="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wzcYA&#10;AADdAAAADwAAAGRycy9kb3ducmV2LnhtbESPzW7CMBCE70h9B2sr9QZOKLRRGoNKEbTHlnLhtoo3&#10;P0q8jmIXAk9fIyFxHM3MN5psOZhWHKl3tWUF8SQCQZxbXXOpYP+7GScgnEfW2FomBWdysFw8jDJM&#10;tT3xDx13vhQBwi5FBZX3XSqlyysy6Ca2Iw5eYXuDPsi+lLrHU4CbVk6j6EUarDksVNjRR0V5s/sz&#10;Cuav55n1xaHQ9TbeNt+f63jlLko9PQ7vbyA8Df4evrW/tILkOYnh+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2wzcYAAADdAAAADwAAAAAAAAAAAAAAAACYAgAAZHJz&#10;L2Rvd25yZXYueG1sUEsFBgAAAAAEAAQA9QAAAIsDAAAAAA==&#10;" path="m,29l,11,4,10,5,,6,18,1,30,,29e" filled="f" strokecolor="white" strokeweight="1pt">
                    <v:path arrowok="t" o:connecttype="custom" o:connectlocs="0,13151;0,13133;4,13132;5,13122;6,13140;1,13152;0,13151" o:connectangles="0,0,0,0,0,0,0"/>
                  </v:shape>
                </v:group>
                <v:group id="Group 8188" o:spid="_x0000_s2166" style="position:absolute;left:4884;top:13078;width:8;height:26" coordorigin="4884,13078" coordsize="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VC38UAAADdAAAADwAAAGRycy9kb3ducmV2LnhtbESPQYvCMBSE7wv+h/CE&#10;va1pFaVUo4josgcR1IXF26N5tsXmpTTZtv57Iwgeh5n5hlmselOJlhpXWlYQjyIQxJnVJecKfs+7&#10;rwSE88gaK8uk4E4OVsvBxwJTbTs+UnvyuQgQdikqKLyvUyldVpBBN7I1cfCutjHog2xyqRvsAtxU&#10;chxFM2mw5LBQYE2bgrLb6d8o+O6wW0/ibbu/XTf3y3l6+NvHpNTnsF/PQXjq/Tv8av9oBckkGcP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nlQt/FAAAA3QAA&#10;AA8AAAAAAAAAAAAAAAAAqgIAAGRycy9kb3ducmV2LnhtbFBLBQYAAAAABAAEAPoAAACcAwAAAAA=&#10;">
                  <v:shape id="Freeform 8189" o:spid="_x0000_s2167" style="position:absolute;left:4884;top:13078;width:8;height:26;visibility:visible;mso-wrap-style:square;v-text-anchor:top" coordsize="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XncQA&#10;AADdAAAADwAAAGRycy9kb3ducmV2LnhtbESPQYvCMBSE74L/ITzBm6bqspRqWuqC4k22evH2aJ5t&#10;sXkpTVarv94sLOxxmJlvmE02mFbcqXeNZQWLeQSCuLS64UrB+bSbxSCcR9bYWiYFT3KQpePRBhNt&#10;H/xN98JXIkDYJaig9r5LpHRlTQbd3HbEwbva3qAPsq+k7vER4KaVyyj6lAYbDgs1dvRVU3krfoyC&#10;qMj19mO3PFZ7LMoTvfLXxeVKTSdDvgbhafD/4b/2QSuIV/EKft+EJ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l53EAAAA3QAAAA8AAAAAAAAAAAAAAAAAmAIAAGRycy9k&#10;b3ducmV2LnhtbFBLBQYAAAAABAAEAPUAAACJAwAAAAA=&#10;" path="m,13l2,7,5,,7,9,5,26,3,12,,13e" filled="f" strokecolor="white" strokeweight="1pt">
                    <v:path arrowok="t" o:connecttype="custom" o:connectlocs="0,13091;2,13085;5,13078;7,13087;5,13104;3,13090;0,13091" o:connectangles="0,0,0,0,0,0,0"/>
                  </v:shape>
                </v:group>
                <v:group id="Group 8190" o:spid="_x0000_s2168" style="position:absolute;left:4907;top:13069;width:9;height:29" coordorigin="4907,13069" coordsize="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MMYAAADdAAAADwAAAGRycy9kb3ducmV2LnhtbESPQWvCQBSE70L/w/IK&#10;3nSTqiWkriJSxYMI1ULp7ZF9JsHs25Bdk/jvXUHwOMzMN8x82ZtKtNS40rKCeByBIM6sLjlX8Hva&#10;jBIQziNrrCyTghs5WC7eBnNMte34h9qjz0WAsEtRQeF9nUrpsoIMurGtiYN3to1BH2STS91gF+Cm&#10;kh9R9CkNlhwWCqxpXVB2OV6Ngm2H3WoSf7f7y3l9+z/NDn/7mJQavverLxCeev8KP9s7rSCZ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QH8wxgAAAN0A&#10;AAAPAAAAAAAAAAAAAAAAAKoCAABkcnMvZG93bnJldi54bWxQSwUGAAAAAAQABAD6AAAAnQMAAAAA&#10;">
                  <v:shape id="Freeform 8191" o:spid="_x0000_s2169" style="position:absolute;left:4907;top:13069;width:9;height:29;visibility:visible;mso-wrap-style:square;v-text-anchor:top" coordsize="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TrMUA&#10;AADdAAAADwAAAGRycy9kb3ducmV2LnhtbESPQWsCMRSE7wX/Q3hCL4tmbVWWrVGsIPRaldLja/K6&#10;Wbp5WZLobv99Uyj0OMzMN8xmN7pO3CjE1rOCxbwEQay9ablRcDkfZxWImJANdp5JwTdF2G0ndxus&#10;jR/4lW6n1IgM4VijAptSX0sZtSWHce574ux9+uAwZRkaaQIOGe46+VCWa+mw5bxgsaeDJf11ujoF&#10;b8uFDqQ/bLF8Lk0xvBf74+Gq1P103D+BSDSm//Bf+8UoqB6rFfy+y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lOsxQAAAN0AAAAPAAAAAAAAAAAAAAAAAJgCAABkcnMv&#10;ZG93bnJldi54bWxQSwUGAAAAAAQABAD1AAAAigMAAAAA&#10;" path="m2,25l,15,2,12,2,,5,4r,17l8,11,9,29,4,17,2,25e" filled="f" strokecolor="white" strokeweight="1pt">
                    <v:path arrowok="t" o:connecttype="custom" o:connectlocs="2,13094;0,13084;2,13081;2,13069;5,13073;5,13090;8,13080;9,13098;4,13086;2,13094" o:connectangles="0,0,0,0,0,0,0,0,0,0"/>
                  </v:shape>
                </v:group>
                <v:group id="Group 8192" o:spid="_x0000_s2170" style="position:absolute;left:4962;top:13062;width:5;height:21" coordorigin="4962,13062" coordsize="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5E3MUAAADdAAAADwAAAGRycy9kb3ducmV2LnhtbESPQYvCMBSE7wv+h/AE&#10;b2taZaVUo4ioeBBhdWHx9miebbF5KU1s6783C8Ieh5n5hlmselOJlhpXWlYQjyMQxJnVJecKfi67&#10;zwSE88gaK8uk4EkOVsvBxwJTbTv+pvbscxEg7FJUUHhfp1K6rCCDbmxr4uDdbGPQB9nkUjfYBbip&#10;5CSKZtJgyWGhwJo2BWX388Mo2HfYrafxtj3eb5vn9fJ1+j3GpNRo2K/nIDz1/j/8bh+0gmSa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eRNzFAAAA3QAA&#10;AA8AAAAAAAAAAAAAAAAAqgIAAGRycy9kb3ducmV2LnhtbFBLBQYAAAAABAAEAPoAAACcAwAAAAA=&#10;">
                  <v:shape id="Freeform 8193" o:spid="_x0000_s2171" style="position:absolute;left:4962;top:13062;width:5;height:21;visibility:visible;mso-wrap-style:square;v-text-anchor:top" coordsize="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dcUA&#10;AADdAAAADwAAAGRycy9kb3ducmV2LnhtbESP3WoCMRSE7wu+QziCdzWrQrusRvEHS2lvrPoAh80x&#10;WdycLJuoa5++EYReDjPzDTNbdK4WV2pD5VnBaJiBIC69rtgoOB62rzmIEJE11p5JwZ0CLOa9lxkW&#10;2t/4h677aESCcChQgY2xKaQMpSWHYegb4uSdfOswJtkaqVu8Jbir5TjL3qTDitOCxYbWlsrz/uIU&#10;+OUp23y77e73S65GB3s3H/nOKDXod8spiEhd/A8/259aQT7J3+Hx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6B1xQAAAN0AAAAPAAAAAAAAAAAAAAAAAJgCAABkcnMv&#10;ZG93bnJldi54bWxQSwUGAAAAAAQABAD1AAAAigMAAAAA&#10;" path="m,12l,,3,1,5,8,4,21,1,19,,12e" filled="f" strokecolor="white" strokeweight="1pt">
                    <v:path arrowok="t" o:connecttype="custom" o:connectlocs="0,13074;0,13062;3,13063;5,13070;4,13083;1,13081;0,13074" o:connectangles="0,0,0,0,0,0,0"/>
                  </v:shape>
                </v:group>
                <v:group id="Group 8194" o:spid="_x0000_s2172" style="position:absolute;left:5037;top:13042;width:7;height:17" coordorigin="5037,13042" coordsize="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11NcMAAADdAAAADwAAAGRycy9kb3ducmV2LnhtbERPTYvCMBC9C/sfwizs&#10;TdOuKKVrFJF18SCCVZC9Dc3YFptJaWJb/705CB4f73uxGkwtOmpdZVlBPIlAEOdWV1woOJ+24wSE&#10;88gaa8uk4EEOVsuP0QJTbXs+Upf5QoQQdikqKL1vUildXpJBN7ENceCutjXoA2wLqVvsQ7ip5XcU&#10;zaXBikNDiQ1tSspv2d0o+OuxX0/j325/u24e/6fZ4bKPSamvz2H9A8LT4N/il3unFST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XU1wwAAAN0AAAAP&#10;AAAAAAAAAAAAAAAAAKoCAABkcnMvZG93bnJldi54bWxQSwUGAAAAAAQABAD6AAAAmgMAAAAA&#10;">
                  <v:shape id="Freeform 8195" o:spid="_x0000_s2173" style="position:absolute;left:5037;top:13042;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J1cQA&#10;AADdAAAADwAAAGRycy9kb3ducmV2LnhtbESP3WrCQBSE7wt9h+UUelc3Vohp6ioiBKx3Rh/gmD35&#10;wezZmN0m6dt3BcHLYWa+YVabybRioN41lhXMZxEI4sLqhisF51P2kYBwHllja5kU/JGDzfr1ZYWp&#10;tiMfach9JQKEXYoKau+7VEpX1GTQzWxHHLzS9gZ9kH0ldY9jgJtWfkZRLA02HBZq7GhXU3HNf42C&#10;7HYYb+56GtuyXGI8FT/R/NIp9f42bb9BeJr8M/xo77WCZJF8wf1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mCdXEAAAA3QAAAA8AAAAAAAAAAAAAAAAAmAIAAGRycy9k&#10;b3ducmV2LnhtbFBLBQYAAAAABAAEAPUAAACJAwAAAAA=&#10;" path="m,15l2,1,6,,5,12,3,16,,15e" filled="f" strokecolor="white" strokeweight="1pt">
                    <v:path arrowok="t" o:connecttype="custom" o:connectlocs="0,13057;2,13043;6,13042;5,13054;3,13058;0,13057" o:connectangles="0,0,0,0,0,0"/>
                  </v:shape>
                </v:group>
                <v:group id="Group 8196" o:spid="_x0000_s2174" style="position:absolute;left:5044;top:13072;width:6;height:17" coordorigin="5044,13072" coordsize="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Lv7sMAAADdAAAADwAAAGRycy9kb3ducmV2LnhtbERPTYvCMBC9C/sfwgh7&#10;07QrSrcaRcRd9iCCuiDehmZsi82kNLGt/94cBI+P971Y9aYSLTWutKwgHkcgiDOrS84V/J9+RgkI&#10;55E1VpZJwYMcrJYfgwWm2nZ8oPbocxFC2KWooPC+TqV0WUEG3djWxIG72sagD7DJpW6wC+Gmkl9R&#10;NJMGSw4NBda0KSi7He9GwW+H3XoSb9vd7bp5XE7T/XkXk1Kfw349B+Gp92/xy/2nFSST7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u/uwwAAAN0AAAAP&#10;AAAAAAAAAAAAAAAAAKoCAABkcnMvZG93bnJldi54bWxQSwUGAAAAAAQABAD6AAAAmgMAAAAA&#10;">
                  <v:shape id="Freeform 8197" o:spid="_x0000_s2175" style="position:absolute;left:5044;top:13072;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zasIA&#10;AADdAAAADwAAAGRycy9kb3ducmV2LnhtbESPQUsDMRSE74L/ITzBi9hsU5B2bVpELPRqLD0/Ns9k&#10;7eZlSWK7/vtGEDwOM/MNs95OYRBnSrmPrGE+a0AQd9H27DQcPnaPSxC5IFscIpOGH8qw3dzerLG1&#10;8cLvdDbFiQrh3KIGX8rYSpk7TwHzLI7E1fuMKWCpMjlpE14qPAxSNc2TDNhzXfA40qun7mS+gwZ1&#10;Msp65eSXdIs3k3bKPOSj1vd308sziEJT+Q//tfdWw3KxmsPvm/oE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HNqwgAAAN0AAAAPAAAAAAAAAAAAAAAAAJgCAABkcnMvZG93&#10;bnJldi54bWxQSwUGAAAAAAQABAD1AAAAhwMAAAAA&#10;" path="m5,16l3,17,,16,1,1,3,,6,1,5,16e" filled="f" strokecolor="white" strokeweight="1pt">
                    <v:path arrowok="t" o:connecttype="custom" o:connectlocs="5,13088;3,13089;0,13088;1,13073;3,13072;6,13073;5,13088" o:connectangles="0,0,0,0,0,0,0"/>
                  </v:shape>
                </v:group>
                <v:group id="Group 8198" o:spid="_x0000_s2176" style="position:absolute;left:5053;top:13043;width:6;height:19" coordorigin="5053,13043" coordsize="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zUAsYAAADdAAAADwAAAGRycy9kb3ducmV2LnhtbESPT4vCMBTE78J+h/AW&#10;9qZpFcWtRhFxlz2I4B9YvD2aZ1tsXkoT2/rtjSB4HGbmN8x82ZlSNFS7wrKCeBCBIE6tLjhTcDr+&#10;9KcgnEfWWFomBXdysFx89OaYaNvynpqDz0SAsEtQQe59lUjp0pwMuoGtiIN3sbVBH2SdSV1jG+Cm&#10;lMMomkiDBYeFHCta55ReDzej4LfFdjWKN832elnfz8fx7n8bk1Jfn91qBsJT59/hV/tPK5iOvo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PNQCxgAAAN0A&#10;AAAPAAAAAAAAAAAAAAAAAKoCAABkcnMvZG93bnJldi54bWxQSwUGAAAAAAQABAD6AAAAnQMAAAAA&#10;">
                  <v:shape id="Freeform 8199" o:spid="_x0000_s2177" style="position:absolute;left:5053;top:13043;width:6;height:19;visibility:visible;mso-wrap-style:square;v-text-anchor:top" coordsize="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wsUA&#10;AADdAAAADwAAAGRycy9kb3ducmV2LnhtbESPT4vCMBTE7wv7HcJb8Lamu7JSq1GWBUEQFq1evD2a&#10;1z/YvJQk2vrtjSB4HGbmN8xiNZhWXMn5xrKCr3ECgriwuuFKwfGw/kxB+ICssbVMCm7kYbV8f1tg&#10;pm3Pe7rmoRIRwj5DBXUIXSalL2oy6Me2I45eaZ3BEKWrpHbYR7hp5XeSTKXBhuNCjR391VSc84tR&#10;gHm5+9GHbW8Hdzsdy2mS7v7PSo0+ht85iEBDeIWf7Y1WkE5mE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z3CxQAAAN0AAAAPAAAAAAAAAAAAAAAAAJgCAABkcnMv&#10;ZG93bnJldi54bWxQSwUGAAAAAAQABAD1AAAAigMAAAAA&#10;" path="m,11l,,2,,4,1,5,18,1,19,,11e" filled="f" strokecolor="white" strokeweight="1pt">
                    <v:path arrowok="t" o:connecttype="custom" o:connectlocs="0,13054;0,13043;2,13043;4,13044;5,13061;1,13062;0,13054" o:connectangles="0,0,0,0,0,0,0"/>
                  </v:shape>
                </v:group>
                <v:group id="Group 8200" o:spid="_x0000_s2178" style="position:absolute;left:5064;top:13038;width:5;height:23" coordorigin="5064,13038" coordsize="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np7ccAAADdAAAADwAAAGRycy9kb3ducmV2LnhtbESPT2vCQBTE7wW/w/KE&#10;3nQTbUWjq4jU0oMI/gHx9sg+k2D2bciuSfz23YLQ4zAzv2EWq86UoqHaFZYVxMMIBHFqdcGZgvNp&#10;O5iCcB5ZY2mZFDzJwWrZe1tgom3LB2qOPhMBwi5BBbn3VSKlS3My6Ia2Ig7ezdYGfZB1JnWNbYCb&#10;Uo6iaCINFhwWcqxok1N6Pz6Mgu8W2/U4/mp299vmeT197i+7mJR673frOQhPnf8Pv9o/WsF0PPu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np7ccAAADd&#10;AAAADwAAAAAAAAAAAAAAAACqAgAAZHJzL2Rvd25yZXYueG1sUEsFBgAAAAAEAAQA+gAAAJ4DAAAA&#10;AA==&#10;">
                  <v:shape id="Freeform 8201" o:spid="_x0000_s2179" style="position:absolute;left:5064;top:13038;width:5;height:23;visibility:visible;mso-wrap-style:square;v-text-anchor:top" coordsize="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3AScgA&#10;AADdAAAADwAAAGRycy9kb3ducmV2LnhtbESP3WrCQBSE7wu+w3KE3tWNLVZNXaUtlFYRwZ/S20P2&#10;NAlmz6a7a5L26V2h4OUwM98ws0VnKtGQ86VlBcNBAoI4s7rkXMFh/3Y3AeEDssbKMin4JQ+Lee9m&#10;hqm2LW+p2YVcRAj7FBUUIdSplD4ryKAf2Jo4et/WGQxRulxqh22Em0reJ8mjNFhyXCiwpteCsuPu&#10;ZBSMXyq3bvC9/flc/q08u83+qzkpddvvnp9ABOrCNfzf/tAKJg/TEVzexCcg5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XcBJyAAAAN0AAAAPAAAAAAAAAAAAAAAAAJgCAABk&#10;cnMvZG93bnJldi54bWxQSwUGAAAAAAQABAD1AAAAjQMAAAAA&#10;" path="m1,22r,-5l,11,1,2,3,,2,11,5,7,4,15r,8l1,22e" filled="f" strokecolor="white" strokeweight="1pt">
                    <v:path arrowok="t" o:connecttype="custom" o:connectlocs="1,13060;1,13055;0,13049;1,13040;3,13038;2,13049;5,13045;4,13053;4,13061;1,13060" o:connectangles="0,0,0,0,0,0,0,0,0,0"/>
                  </v:shape>
                </v:group>
                <v:group id="Group 8202" o:spid="_x0000_s2180" style="position:absolute;left:5331;top:13118;width:8;height:25" coordorigin="5331,13118" coordsize="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fSAcYAAADdAAAADwAAAGRycy9kb3ducmV2LnhtbESPT4vCMBTE7wt+h/CE&#10;va1pVxStRhFZFw+y4B8Qb4/m2Rabl9LEtn57Iyx4HGbmN8x82ZlSNFS7wrKCeBCBIE6tLjhTcDpu&#10;viYgnEfWWFomBQ9ysFz0PuaYaNvynpqDz0SAsEtQQe59lUjp0pwMuoGtiIN3tbVBH2SdSV1jG+Cm&#10;lN9RNJYGCw4LOVa0zim9He5GwW+L7WoY/zS723X9uBxHf+ddTEp99rvVDISnzr/D/+2tVjAZ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B9IBxgAAAN0A&#10;AAAPAAAAAAAAAAAAAAAAAKoCAABkcnMvZG93bnJldi54bWxQSwUGAAAAAAQABAD6AAAAnQMAAAAA&#10;">
                  <v:shape id="Freeform 8203" o:spid="_x0000_s2181" style="position:absolute;left:5331;top:13118;width:8;height:25;visibility:visible;mso-wrap-style:square;v-text-anchor:top" coordsize="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UcQA&#10;AADdAAAADwAAAGRycy9kb3ducmV2LnhtbESPQUsDMRSE70L/Q3hCL2KzrWDr2rQUQehRWz14e2xe&#10;N8HNy5K8bbf/3giCx2FmvmHW2zF06kwp+8gG5rMKFHETrefWwMfx9X4FKguyxS4yGbhShu1mcrPG&#10;2sYLv9P5IK0qEM41GnAifa11bhwFzLPYExfvFFNAKTK12ia8FHjo9KKqHnVAz2XBYU8vjprvwxAM&#10;vA0YPV2TfC1PblyIH9zn/M6Y6e24ewYlNMp/+K+9twZWD09L+H1Tn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flHEAAAA3QAAAA8AAAAAAAAAAAAAAAAAmAIAAGRycy9k&#10;b3ducmV2LnhtbFBLBQYAAAAABAAEAPUAAACJAwAAAAA=&#10;" path="m,23l,19,1,14,,13,2,,3,9r4,l5,24,3,23,,22r,1e" filled="f" strokecolor="white" strokeweight="1pt">
                    <v:path arrowok="t" o:connecttype="custom" o:connectlocs="0,13141;0,13137;1,13132;0,13131;2,13118;3,13127;7,13127;5,13142;3,13141;0,13140;0,13141" o:connectangles="0,0,0,0,0,0,0,0,0,0,0"/>
                  </v:shape>
                </v:group>
                <v:group id="Group 8204" o:spid="_x0000_s2182" style="position:absolute;left:5338;top:13111;width:6;height:27" coordorigin="5338,13111" coordsize="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Tj6MMAAADdAAAADwAAAGRycy9kb3ducmV2LnhtbERPTYvCMBC9C/sfwgh7&#10;07QrSrcaRcRd9iCCuiDehmZsi82kNLGt/94cBI+P971Y9aYSLTWutKwgHkcgiDOrS84V/J9+RgkI&#10;55E1VpZJwYMcrJYfgwWm2nZ8oPbocxFC2KWooPC+TqV0WUEG3djWxIG72sagD7DJpW6wC+Gmkl9R&#10;NJMGSw4NBda0KSi7He9GwW+H3XoSb9vd7bp5XE7T/XkXk1Kfw349B+Gp92/xy/2nFSST7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OPowwAAAN0AAAAP&#10;AAAAAAAAAAAAAAAAAKoCAABkcnMvZG93bnJldi54bWxQSwUGAAAAAAQABAD6AAAAmgMAAAAA&#10;">
                  <v:shape id="Freeform 8205" o:spid="_x0000_s2183" style="position:absolute;left:5338;top:13111;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W08QA&#10;AADdAAAADwAAAGRycy9kb3ducmV2LnhtbESPTWrDMBCF94XeQUwhu1puAsZ2o4Q00CTgVd0eYLCm&#10;tqk1MpKcuD19FAh0+Xg/H2+9nc0gzuR8b1nBS5KCIG6s7rlV8PX5/pyD8AFZ42CZFPySh+3m8WGN&#10;pbYX/qBzHVoRR9iXqKALYSyl9E1HBn1iR+LofVtnMETpWqkdXuK4GeQyTTNpsOdI6HCkfUfNTz2Z&#10;yOXM76a/A1Z7fDtVR7ec8vGg1OJp3r2CCDSH//C9fdIK8lVRwO1Nf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FtPEAAAA3QAAAA8AAAAAAAAAAAAAAAAAmAIAAGRycy9k&#10;b3ducmV2LnhtbFBLBQYAAAAABAAEAPUAAACJAwAAAAA=&#10;" path="m5,26r-3,l2,11,,6,,,2,1r,5l2,16,5,10r,16e" filled="f" strokecolor="white" strokeweight="1pt">
                    <v:path arrowok="t" o:connecttype="custom" o:connectlocs="5,13137;2,13137;2,13122;0,13117;0,13111;2,13112;2,13117;2,13127;5,13121;5,13137" o:connectangles="0,0,0,0,0,0,0,0,0,0"/>
                  </v:shape>
                </v:group>
                <v:group id="Group 8206" o:spid="_x0000_s2184" style="position:absolute;left:5347;top:13121;width:6;height:17" coordorigin="5347,13121" coordsize="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K3DMMAAADdAAAADwAAAGRycy9kb3ducmV2LnhtbERPy4rCMBTdC/MP4Q64&#10;07TjA6lGEZkRFyJYBwZ3l+baFpub0mTa+vdmIbg8nPdq05tKtNS40rKCeByBIM6sLjlX8Hv5GS1A&#10;OI+ssbJMCh7kYLP+GKww0bbjM7Wpz0UIYZeggsL7OpHSZQUZdGNbEwfuZhuDPsAml7rBLoSbSn5F&#10;0VwaLDk0FFjTrqDsnv4bBfsOu+0k/m6P99vucb3MTn/HmJQafvbbJQhPvX+LX+6DVrCYRmF/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ArcMwwAAAN0AAAAP&#10;AAAAAAAAAAAAAAAAAKoCAABkcnMvZG93bnJldi54bWxQSwUGAAAAAAQABAD6AAAAmgMAAAAA&#10;">
                  <v:shape id="Freeform 8207" o:spid="_x0000_s2185" style="position:absolute;left:5347;top:13121;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riMIA&#10;AADdAAAADwAAAGRycy9kb3ducmV2LnhtbESPQUsDMRSE70L/Q3iFXsRmG0XK2rQUacGrUTw/Ns9k&#10;283LksR2/fdGEDwOM/MNs9lNYRAXSrmPrGG1bEAQd9H27DS8vx3v1iByQbY4RCYN35Rht53dbLC1&#10;8cqvdDHFiQrh3KIGX8rYSpk7TwHzMo7E1fuMKWCpMjlpE14rPAxSNc2jDNhzXfA40rOn7my+ggZ1&#10;Nsp65eRJuvuDSUdlbvOH1ov5tH8CUWgq/+G/9ovVsH5oVvD7pj4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MCuIwgAAAN0AAAAPAAAAAAAAAAAAAAAAAJgCAABkcnMvZG93&#10;bnJldi54bWxQSwUGAAAAAAQABAD1AAAAhwMAAAAA&#10;" path="m,17l,2,4,,5,7,3,16,,15r,2e" filled="f" strokecolor="white" strokeweight="1pt">
                    <v:path arrowok="t" o:connecttype="custom" o:connectlocs="0,13138;0,13123;4,13121;5,13128;3,13137;0,13136;0,13138" o:connectangles="0,0,0,0,0,0,0"/>
                  </v:shape>
                </v:group>
                <v:group id="Group 8208" o:spid="_x0000_s2186" style="position:absolute;left:5369;top:13119;width:6;height:27" coordorigin="5369,13119" coordsize="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yM4MYAAADdAAAADwAAAGRycy9kb3ducmV2LnhtbESPT4vCMBTE78J+h/AW&#10;9qZpXRWpRhHZXTyI4B8Qb4/m2Rabl9Jk2/rtjSB4HGbmN8x82ZlSNFS7wrKCeBCBIE6tLjhTcDr+&#10;9qcgnEfWWFomBXdysFx89OaYaNvynpqDz0SAsEtQQe59lUjp0pwMuoGtiIN3tbVBH2SdSV1jG+Cm&#10;lMMomkiDBYeFHCta55TeDv9GwV+L7eo7/mm2t+v6fjmOd+dtTEp9fXarGQhPnX+HX+2NVjAdRU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IzgxgAAAN0A&#10;AAAPAAAAAAAAAAAAAAAAAKoCAABkcnMvZG93bnJldi54bWxQSwUGAAAAAAQABAD6AAAAnQMAAAAA&#10;">
                  <v:shape id="Freeform 8209" o:spid="_x0000_s2187" style="position:absolute;left:5369;top:13119;width:6;height:27;visibility:visible;mso-wrap-style:square;v-text-anchor:top" coordsize="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528MA&#10;AADdAAAADwAAAGRycy9kb3ducmV2LnhtbESP3YrCMBCF74V9hzALe6fpqkjpGsUV/AGvrPsAQzO2&#10;xWZSklS7Pr0RBC8P5+fjzJe9acSVnK8tK/geJSCIC6trLhX8nTbDFIQPyBoby6TgnzwsFx+DOWba&#10;3vhI1zyUIo6wz1BBFUKbSemLigz6kW2Jo3e2zmCI0pVSO7zFcdPIcZLMpMGaI6HCltYVFZe8M5HL&#10;M7/q7ls8rPF3f9i5cZe2W6W+PvvVD4hAfXiHX+29VpBOkwk8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l528MAAADdAAAADwAAAAAAAAAAAAAAAACYAgAAZHJzL2Rv&#10;d25yZXYueG1sUEsFBgAAAAAEAAQA9QAAAIgDAAAAAA==&#10;" path="m,16l1,,2,4,5,6,4,18,1,27,,16e" filled="f" strokecolor="white" strokeweight="1pt">
                    <v:path arrowok="t" o:connecttype="custom" o:connectlocs="0,13135;1,13119;2,13123;5,13125;4,13137;1,13146;0,13135" o:connectangles="0,0,0,0,0,0,0"/>
                  </v:shape>
                </v:group>
                <v:group id="Group 8210" o:spid="_x0000_s2188" style="position:absolute;left:5472;top:13071;width:7;height:15" coordorigin="5472,13071" coordsize="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xD8YAAADdAAAADwAAAGRycy9kb3ducmV2LnhtbESPS4vCQBCE78L+h6EX&#10;vOkk6wOJjiKyu+xBBB8g3ppMmwQzPSEzm8R/7wiCx6KqvqIWq86UoqHaFZYVxMMIBHFqdcGZgtPx&#10;ZzAD4TyyxtIyKbiTg9Xyo7fARNuW99QcfCYChF2CCnLvq0RKl+Zk0A1tRRy8q60N+iDrTOoa2wA3&#10;pfyKoqk0WHBYyLGiTU7p7fBvFPy22K5H8XezvV0398txsjtvY1Kq/9mt5yA8df4dfrX/tILZO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ObEPxgAAAN0A&#10;AAAPAAAAAAAAAAAAAAAAAKoCAABkcnMvZG93bnJldi54bWxQSwUGAAAAAAQABAD6AAAAnQMAAAAA&#10;">
                  <v:shape id="Freeform 8211" o:spid="_x0000_s2189" style="position:absolute;left:5472;top:13071;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RRocQA&#10;AADdAAAADwAAAGRycy9kb3ducmV2LnhtbESP3WoCMRSE7wu+QzhC72q2rauyGqUIBW+U+vMAh81x&#10;d2lysiRx3fr0RhB6OczMN8xi1VsjOvKhcazgfZSBIC6dbrhScDp+v81AhIis0TgmBX8UYLUcvCyw&#10;0O7Ke+oOsRIJwqFABXWMbSFlKGuyGEauJU7e2XmLMUlfSe3xmuDWyI8sm0iLDaeFGlta11T+Hi5W&#10;wY/ZHrt8au3pclvTzufOm0+n1Ouw/5qDiNTH//CzvdEKZuMsh8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UaHEAAAA3QAAAA8AAAAAAAAAAAAAAAAAmAIAAGRycy9k&#10;b3ducmV2LnhtbFBLBQYAAAAABAAEAPUAAACJAwAAAAA=&#10;" path="m,15l,,5,3r1,7l4,13,,13r,2e" filled="f" strokecolor="white" strokeweight="1pt">
                    <v:path arrowok="t" o:connecttype="custom" o:connectlocs="0,13086;0,13071;5,13074;6,13081;4,13084;0,13084;0,13086" o:connectangles="0,0,0,0,0,0,0"/>
                  </v:shape>
                </v:group>
                <v:group id="Group 8212" o:spid="_x0000_s2190" style="position:absolute;left:5509;top:13080;width:7;height:35" coordorigin="5509,13080" coordsize="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eK48YAAADdAAAADwAAAGRycy9kb3ducmV2LnhtbESPS4vCQBCE78L+h6EX&#10;vOkk6wOJjiKyu+xBBB8g3ppMmwQzPSEzm8R/7wiCx6KqvqIWq86UoqHaFZYVxMMIBHFqdcGZgtPx&#10;ZzAD4TyyxtIyKbiTg9Xyo7fARNuW99QcfCYChF2CCnLvq0RKl+Zk0A1tRRy8q60N+iDrTOoa2wA3&#10;pfyKoqk0WHBYyLGiTU7p7fBvFPy22K5H8XezvV0398txsjtvY1Kq/9mt5yA8df4dfrX/tILZO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p4rjxgAAAN0A&#10;AAAPAAAAAAAAAAAAAAAAAKoCAABkcnMvZG93bnJldi54bWxQSwUGAAAAAAQABAD6AAAAnQMAAAAA&#10;">
                  <v:shape id="Freeform 8213" o:spid="_x0000_s2191" style="position:absolute;left:5509;top:13080;width:7;height:35;visibility:visible;mso-wrap-style:square;v-text-anchor:top" coordsize="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pH8YA&#10;AADdAAAADwAAAGRycy9kb3ducmV2LnhtbESPW2sCMRSE3wv+h3AEX0SzleJlNYq1VPtUvP2A4+bs&#10;BTcnyyZd139vBKGPw8x8wyxWrSlFQ7UrLCt4H0YgiBOrC84UnE/fgykI55E1lpZJwZ0crJadtwXG&#10;2t74QM3RZyJA2MWoIPe+iqV0SU4G3dBWxMFLbW3QB1lnUtd4C3BTylEUjaXBgsNCjhVtckquxz+j&#10;oF9cqNmcP8ez/XaXflW/Tb/NUqV63XY9B+Gp9f/hV/tHK5h+RBN4vg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npH8YAAADdAAAADwAAAAAAAAAAAAAAAACYAgAAZHJz&#10;L2Rvd25yZXYueG1sUEsFBgAAAAAEAAQA9QAAAIsDAAAAAA==&#10;" path="m6,25l4,23,3,25r,9l2,30,,25,1,9r1,1l3,6,3,,5,4,7,9,6,25e" filled="f" strokecolor="white" strokeweight="1pt">
                    <v:path arrowok="t" o:connecttype="custom" o:connectlocs="6,13105;4,13103;3,13105;3,13114;2,13110;0,13105;1,13089;2,13090;3,13086;3,13080;5,13084;7,13089;6,13105" o:connectangles="0,0,0,0,0,0,0,0,0,0,0,0,0"/>
                  </v:shape>
                </v:group>
                <v:group id="Group 8214" o:spid="_x0000_s2192" style="position:absolute;left:5518;top:13075;width:3;height:31" coordorigin="5518,13075" coordsize="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dLsKwwAAAN0AAAAP&#10;AAAAAAAAAAAAAAAAAKoCAABkcnMvZG93bnJldi54bWxQSwUGAAAAAAQABAD6AAAAmgMAAAAA&#10;">
                  <v:shape id="Freeform 8215" o:spid="_x0000_s2193" style="position:absolute;left:5518;top:13075;width:3;height:31;visibility:visible;mso-wrap-style:square;v-text-anchor:top" coordsize="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DPsYA&#10;AADdAAAADwAAAGRycy9kb3ducmV2LnhtbESPQWvCQBSE74X+h+UVvNVNxQabugkiCp5KEz14fM0+&#10;s8Hs25BdTfrvu4VCj8PMfMOsi8l24k6Dbx0reJknIIhrp1tuFJyO++cVCB+QNXaOScE3eSjyx4c1&#10;ZtqNXNK9Co2IEPYZKjAh9JmUvjZk0c9dTxy9ixsshiiHRuoBxwi3nVwkSSotthwXDPa0NVRfq5tV&#10;UF7MR3n9DF99tUub6vh6xtvprNTsadq8gwg0hf/wX/ugFayWyRv8volP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dDPsYAAADdAAAADwAAAAAAAAAAAAAAAACYAgAAZHJz&#10;L2Rvd25yZXYueG1sUEsFBgAAAAAEAAQA9QAAAIsDAAAAAA==&#10;" path="m,l1,10r1,8l2,30,,24,,4,,e" filled="f" strokecolor="white" strokeweight="1pt">
                    <v:path arrowok="t" o:connecttype="custom" o:connectlocs="0,13075;1,13085;2,13093;2,13105;0,13099;0,13079;0,13075" o:connectangles="0,0,0,0,0,0,0"/>
                  </v:shape>
                </v:group>
                <v:group id="Group 8216" o:spid="_x0000_s2194" style="position:absolute;left:5523;top:13031;width:7;height:15" coordorigin="5523,13031" coordsize="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sh0cIAAADdAAAADwAAAGRycy9kb3ducmV2LnhtbERPTYvCMBC9C/6HMMLe&#10;NK2ri1SjiOiyBxFWBfE2NGNbbCaliW399+YgeHy878WqM6VoqHaFZQXxKAJBnFpdcKbgfNoNZyCc&#10;R9ZYWiYFT3KwWvZ7C0y0bfmfmqPPRAhhl6CC3PsqkdKlORl0I1sRB+5ma4M+wDqTusY2hJtSjqPo&#10;RxosODTkWNEmp/R+fBgFvy226+942+zvt83zepoeLvuYlPoadOs5CE+d/4jf7j+tYDaJ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7bIdHCAAAA3QAAAA8A&#10;AAAAAAAAAAAAAAAAqgIAAGRycy9kb3ducmV2LnhtbFBLBQYAAAAABAAEAPoAAACZAwAAAAA=&#10;">
                  <v:shape id="Freeform 8217" o:spid="_x0000_s2195" style="position:absolute;left:5523;top:13031;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bBf8QA&#10;AADdAAAADwAAAGRycy9kb3ducmV2LnhtbESP3WoCMRSE7wt9h3AKvavZ9aeV1SgiCN4orfoAh83p&#10;7mJysiRx3fr0RhB6OczMN8x82VsjOvKhcawgH2QgiEunG64UnI6bjymIEJE1Gsek4I8CLBevL3Ms&#10;tLvyD3WHWIkE4VCggjrGtpAylDVZDAPXEifv13mLMUlfSe3xmuDWyGGWfUqLDaeFGlta11SeDxer&#10;4Nvsjt3ky9rT5bamvZ84b0ZOqfe3fjUDEamP/+Fne6sVTMd5Do836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wX/EAAAA3QAAAA8AAAAAAAAAAAAAAAAAmAIAAGRycy9k&#10;b3ducmV2LnhtbFBLBQYAAAAABAAEAPUAAACJAwAAAAA=&#10;" path="m,5l1,3,1,2,1,1,2,,3,,4,,5,2,6,4,7,6,5,14,4,1,,5e" filled="f" strokecolor="white" strokeweight="1pt">
                    <v:path arrowok="t" o:connecttype="custom" o:connectlocs="0,13036;1,13034;1,13033;1,13032;2,13031;3,13031;4,13031;5,13033;6,13035;7,13037;5,13045;4,13032;0,13036" o:connectangles="0,0,0,0,0,0,0,0,0,0,0,0,0"/>
                  </v:shape>
                </v:group>
                <v:group id="Group 8218" o:spid="_x0000_s2196" style="position:absolute;left:5551;top:13022;width:5;height:27" coordorigin="5551,13022" coordsize="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UaPcYAAADdAAAADwAAAGRycy9kb3ducmV2LnhtbESPT4vCMBTE78J+h/AW&#10;9qZpXRWpRhHZXTyI4B8Qb4/m2Rabl9Jk2/rtjSB4HGbmN8x82ZlSNFS7wrKCeBCBIE6tLjhTcDr+&#10;9qcgnEfWWFomBXdysFx89OaYaNvynpqDz0SAsEtQQe59lUjp0pwMuoGtiIN3tbVBH2SdSV1jG+Cm&#10;lMMomkiDBYeFHCta55TeDv9GwV+L7eo7/mm2t+v6fjmOd+dtTEp9fXarGQhPnX+HX+2NVjAdxU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RRo9xgAAAN0A&#10;AAAPAAAAAAAAAAAAAAAAAKoCAABkcnMvZG93bnJldi54bWxQSwUGAAAAAAQABAD6AAAAnQMAAAAA&#10;">
                  <v:shape id="Freeform 8219" o:spid="_x0000_s2197" style="position:absolute;left:5551;top:13022;width:5;height:27;visibility:visible;mso-wrap-style:square;v-text-anchor:top" coordsize="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coscA&#10;AADdAAAADwAAAGRycy9kb3ducmV2LnhtbESPT2vCQBTE70K/w/KEXqRubCTV6CrSP2A9BEyL50f2&#10;maRm34bsVuO37wpCj8PM/IZZrnvTiDN1rrasYDKOQBAXVtdcKvj++niagXAeWWNjmRRcycF69TBY&#10;Yqrthfd0zn0pAoRdigoq79tUSldUZNCNbUscvKPtDPogu1LqDi8Bbhr5HEWJNFhzWKiwpdeKilP+&#10;axTMr0mc7GL9EueH95+3Isv053Gk1OOw3yxAeOr9f/je3moFs+kkhtub8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HKLHAAAA3QAAAA8AAAAAAAAAAAAAAAAAmAIAAGRy&#10;cy9kb3ducmV2LnhtbFBLBQYAAAAABAAEAPUAAACMAwAAAAA=&#10;" path="m5,7l4,20,2,21,,27,,19,,10,,2,2,r,11l5,7e" filled="f" strokecolor="white" strokeweight="1pt">
                    <v:path arrowok="t" o:connecttype="custom" o:connectlocs="5,13029;4,13042;2,13043;0,13049;0,13041;0,13032;0,13024;2,13022;2,13033;5,13029" o:connectangles="0,0,0,0,0,0,0,0,0,0"/>
                  </v:shape>
                </v:group>
                <v:group id="Group 8220" o:spid="_x0000_s2198" style="position:absolute;left:5542;top:13076;width:5;height:28" coordorigin="5542,13076" coordsize="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eAn0scAAADdAAAADwAAAGRycy9kb3ducmV2LnhtbESPT2vCQBTE7wW/w/KE&#10;3uom1hZJ3YgEFQ9SqBZKb4/sMwnJvg3ZNX++fbdQ6HGYmd8wm+1oGtFT5yrLCuJFBII4t7riQsHn&#10;9fC0BuE8ssbGMimYyME2nT1sMNF24A/qL74QAcIuQQWl920ipctLMugWtiUO3s12Bn2QXSF1h0OA&#10;m0Yuo+hVGqw4LJTYUlZSXl/uRsFxwGH3HO/7c33Lpu/ry/vXOSalHufj7g2Ep9H/h//aJ61gvYp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eAn0scAAADd&#10;AAAADwAAAAAAAAAAAAAAAACqAgAAZHJzL2Rvd25yZXYueG1sUEsFBgAAAAAEAAQA+gAAAJ4DAAAA&#10;AA==&#10;">
                  <v:shape id="Freeform 8221" o:spid="_x0000_s2199" style="position:absolute;left:5542;top:13076;width:5;height:2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tmMUA&#10;AADdAAAADwAAAGRycy9kb3ducmV2LnhtbESPQWvCQBSE7wX/w/KE3uomokWiaxDB6qlQI8n1kX0m&#10;0ezbkN3G9N93hUKPw8x8w2zS0bRioN41lhXEswgEcWl1w5WCS3Z4W4FwHllja5kU/JCDdDt52WCi&#10;7YO/aDj7SgQIuwQV1N53iZSurMmgm9mOOHhX2xv0QfaV1D0+Aty0ch5F79Jgw2Ghxo72NZX387dR&#10;8JldjzuTnZqhcP52K4aPKD/kSr1Ox90ahKfR/4f/2ietYLWIl/B8E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a2YxQAAAN0AAAAPAAAAAAAAAAAAAAAAAJgCAABkcnMv&#10;ZG93bnJldi54bWxQSwUGAAAAAAQABAD1AAAAigMAAAAA&#10;" path="m2,27l1,28,,12,1,3,3,,5,2,4,7,,21r2,6e" filled="f" strokecolor="white" strokeweight="1pt">
                    <v:path arrowok="t" o:connecttype="custom" o:connectlocs="2,13103;1,13104;0,13088;1,13079;3,13076;5,13078;4,13083;0,13097;2,13103" o:connectangles="0,0,0,0,0,0,0,0,0"/>
                  </v:shape>
                </v:group>
                <v:group id="Group 8222" o:spid="_x0000_s2200" style="position:absolute;left:5547;top:13078;width:14;height:15" coordorigin="5547,13078" coordsize="1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4cPscAAADdAAAADwAAAGRycy9kb3ducmV2LnhtbESPT2vCQBTE7wW/w/KE&#10;3uomthVJXUWCigcpNCmU3h7ZZxLMvg3ZNX++fbdQ6HGYmd8wm91oGtFT52rLCuJFBIK4sLrmUsFn&#10;fnxag3AeWWNjmRRM5GC3nT1sMNF24A/qM1+KAGGXoILK+zaR0hUVGXQL2xIH72o7gz7IrpS6wyHA&#10;TSOXUbSSBmsOCxW2lFZU3LK7UXAacNg/x4f+crum03f++v51iUmpx/m4fwPhafT/4b/2WStYv8Q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n4cPscAAADd&#10;AAAADwAAAAAAAAAAAAAAAACqAgAAZHJzL2Rvd25yZXYueG1sUEsFBgAAAAAEAAQA+gAAAJ4DAAAA&#10;AA==&#10;">
                  <v:shape id="Freeform 8223" o:spid="_x0000_s2201" style="position:absolute;left:5547;top:13078;width:14;height:15;visibility:visible;mso-wrap-style:square;v-text-anchor:top" coordsize="1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ZYccA&#10;AADdAAAADwAAAGRycy9kb3ducmV2LnhtbESPQWvCQBSE74X+h+UVvNWNojWkrlIqgghCYwvq7ZF9&#10;TYLZt2F31eiv7xYEj8PMfMNM551pxJmcry0rGPQTEMSF1TWXCn6+l68pCB+QNTaWScGVPMxnz09T&#10;zLS9cE7nbShFhLDPUEEVQptJ6YuKDPq+bYmj92udwRClK6V2eIlw08hhkrxJgzXHhQpb+qyoOG5P&#10;RsFC6v2u3d82efrlDuvxsc5X6VWp3kv38Q4iUBce4Xt7pRWko8EE/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d2WHHAAAA3QAAAA8AAAAAAAAAAAAAAAAAmAIAAGRy&#10;cy9kb3ducmV2LnhtbFBLBQYAAAAABAAEAPUAAACMAwAAAAA=&#10;" path="m,15l,4r3,6l3,,9,r5,7l8,3,7,14,,15e" filled="f" strokecolor="white" strokeweight="1pt">
                    <v:path arrowok="t" o:connecttype="custom" o:connectlocs="0,13093;0,13082;3,13088;3,13078;9,13078;14,13085;8,13081;7,13092;0,13093" o:connectangles="0,0,0,0,0,0,0,0,0"/>
                  </v:shape>
                </v:group>
                <v:group id="Group 8224" o:spid="_x0000_s2202" style="position:absolute;left:5553;top:13084;width:9;height:31" coordorigin="5553,13084" coordsize="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0t18IAAADdAAAADwAAAGRycy9kb3ducmV2LnhtbERPTYvCMBC9C/6HMMLe&#10;NK2ri1SjiOiyBxFWBfE2NGNbbCaliW399+YgeHy878WqM6VoqHaFZQXxKAJBnFpdcKbgfNoNZyCc&#10;R9ZYWiYFT3KwWvZ7C0y0bfmfmqPPRAhhl6CC3PsqkdKlORl0I1sRB+5ma4M+wDqTusY2hJtSjqPo&#10;RxosODTkWNEmp/R+fBgFvy226+942+zvt83zepoeLvuYlPoadOs5CE+d/4jf7j+tYDaJw9z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CtLdfCAAAA3QAAAA8A&#10;AAAAAAAAAAAAAAAAqgIAAGRycy9kb3ducmV2LnhtbFBLBQYAAAAABAAEAPoAAACZAwAAAAA=&#10;">
                  <v:shape id="Freeform 8225" o:spid="_x0000_s2203" style="position:absolute;left:5553;top:13084;width:9;height:31;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cM8UA&#10;AADdAAAADwAAAGRycy9kb3ducmV2LnhtbESPzWrDMBCE74G+g9hCL6GRE0Jw3cimBBJyyCU/D7C1&#10;trKpd2UsNXH79FWhkOMwM98w62rkTl1pCK0XA/NZBoqk9rYVZ+By3j7noEJEsdh5IQPfFKAqHyZr&#10;LKy/yZGup+hUgkgo0EATY19oHeqGGMPM9yTJ+/ADY0xycNoOeEtw7vQiy1aasZW00GBPm4bqz9MX&#10;G+iYFtOs37zX7jDu/M+e3dSzMU+P49srqEhjvIf/23trIF/OX+DvTXoC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lwzxQAAAN0AAAAPAAAAAAAAAAAAAAAAAJgCAABkcnMv&#10;ZG93bnJldi54bWxQSwUGAAAAAAQABAD1AAAAigMAAAAA&#10;" path="m1,20l,,6,14,8,10r,20l3,16,1,20e" filled="f" strokecolor="white" strokeweight="1pt">
                    <v:path arrowok="t" o:connecttype="custom" o:connectlocs="1,13104;0,13084;6,13098;8,13094;8,13114;3,13100;1,13104" o:connectangles="0,0,0,0,0,0,0"/>
                  </v:shape>
                </v:group>
                <v:group id="Group 8226" o:spid="_x0000_s2204" style="position:absolute;left:6292;top:12995;width:9;height:25" coordorigin="6292,12995" coordsize="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frbMQAAADdAAAADwAAAGRycy9kb3ducmV2LnhtbERPTWvCQBC9F/wPyxS8&#10;1U20lZC6BhErHqSgEUpvQ3ZMQrKzIbtN4r/vHgo9Pt73JptMKwbqXW1ZQbyIQBAXVtdcKrjlHy8J&#10;COeRNbaWScGDHGTb2dMGU21HvtBw9aUIIexSVFB536VSuqIig25hO+LA3W1v0AfYl1L3OIZw08pl&#10;FK2lwZpDQ4Ud7SsqmuuPUXAccdyt4sNwbu77x3f+9vl1jkmp+fO0ewfhafL/4j/3SStIXp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frbMQAAADdAAAA&#10;DwAAAAAAAAAAAAAAAACqAgAAZHJzL2Rvd25yZXYueG1sUEsFBgAAAAAEAAQA+gAAAJsDAAAAAA==&#10;">
                  <v:shape id="Freeform 8227" o:spid="_x0000_s2205" style="position:absolute;left:6292;top:12995;width:9;height:25;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KScMA&#10;AADdAAAADwAAAGRycy9kb3ducmV2LnhtbESPX2vCQBDE3wW/w7FC3/SiVAmppxTF6pv4733JbZPU&#10;7F7IXTV+e69Q8HGYmd8w82XHtbpR6ysnBsajBBRJ7mwlhYHzaTNMQfmAYrF2QgYe5GG56PfmmFl3&#10;lwPdjqFQESI+QwNlCE2mtc9LYvQj15BE79u1jCHKttC2xXuEc60nSTLTjJXEhRIbWpWUX4+/bKDx&#10;/DNdz/Z8Tb/Yb6eX1W6PD2PeBt3nB6hAXXiF/9s7ayB9n4zh701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LKScMAAADdAAAADwAAAAAAAAAAAAAAAACYAgAAZHJzL2Rv&#10;d25yZXYueG1sUEsFBgAAAAAEAAQA9QAAAIgDAAAAAA==&#10;" path="m,23l,19,1,14,,13,2,,4,9r4,l6,24,4,23,,22r,1e" filled="f" strokecolor="white" strokeweight="1pt">
                    <v:path arrowok="t" o:connecttype="custom" o:connectlocs="0,13018;0,13014;1,13009;0,13008;2,12995;4,13004;8,13004;6,13019;4,13018;0,13017;0,13018" o:connectangles="0,0,0,0,0,0,0,0,0,0,0"/>
                  </v:shape>
                </v:group>
                <v:group id="Group 8228" o:spid="_x0000_s2206" style="position:absolute;left:6311;top:12998;width:7;height:17" coordorigin="6311,12998" coordsize="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nQgMYAAADdAAAADwAAAGRycy9kb3ducmV2LnhtbESPQWvCQBSE70L/w/IK&#10;vekmsYpEVxHR0oMUjIXi7ZF9JsHs25Bdk/jvu4WCx2FmvmFWm8HUoqPWVZYVxJMIBHFudcWFgu/z&#10;YbwA4TyyxtoyKXiQg836ZbTCVNueT9RlvhABwi5FBaX3TSqly0sy6Ca2IQ7e1bYGfZBtIXWLfYCb&#10;WiZRNJcGKw4LJTa0Kym/ZXej4KPHfjuN993xdt09LufZ188xJqXeXoftEoSnwT/D/+1PrWDxni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dCAxgAAAN0A&#10;AAAPAAAAAAAAAAAAAAAAAKoCAABkcnMvZG93bnJldi54bWxQSwUGAAAAAAQABAD6AAAAnQMAAAAA&#10;">
                  <v:shape id="Freeform 8229" o:spid="_x0000_s2207" style="position:absolute;left:6311;top:12998;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sYMUA&#10;AADdAAAADwAAAGRycy9kb3ducmV2LnhtbESPzWrDMBCE74W+g9hCbo2cH9LgWjalEEhzi5MH2Frr&#10;H2ytHEu1nbevCoUch5n5hkmy2XRipME1lhWslhEI4sLqhisF18vhdQ/CeWSNnWVScCcHWfr8lGCs&#10;7cRnGnNfiQBhF6OC2vs+ltIVNRl0S9sTB6+0g0Ef5FBJPeAU4KaT6yjaSYMNh4Uae/qsqWjzH6Pg&#10;cDtNN9depq4s33A3F1/R6rtXavEyf7yD8DT7R/i/fdQK9tv1Bv7ehCc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qxgxQAAAN0AAAAPAAAAAAAAAAAAAAAAAJgCAABkcnMv&#10;ZG93bnJldi54bWxQSwUGAAAAAAQABAD1AAAAigMAAAAA&#10;" path="m,17l,2,5,,7,7,4,16,1,15,,17e" filled="f" strokecolor="white" strokeweight="1pt">
                    <v:path arrowok="t" o:connecttype="custom" o:connectlocs="0,13015;0,13000;5,12998;7,13005;4,13014;1,13013;0,13015" o:connectangles="0,0,0,0,0,0,0"/>
                  </v:shape>
                </v:group>
                <v:group id="Group 8230" o:spid="_x0000_s2208" style="position:absolute;left:6337;top:12996;width:7;height:27" coordorigin="6337,12996" coordsize="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ztb8YAAADdAAAADwAAAGRycy9kb3ducmV2LnhtbESPT4vCMBTE7wt+h/AE&#10;b2tadUWqUURc8SCCf0C8PZpnW2xeSpNt67ffLAh7HGbmN8xi1ZlSNFS7wrKCeBiBIE6tLjhTcL18&#10;f85AOI+ssbRMCl7kYLXsfSww0bblEzVnn4kAYZeggtz7KpHSpTkZdENbEQfvYWuDPsg6k7rGNsBN&#10;KUdRNJUGCw4LOVa0ySl9nn+Mgl2L7Xocb5vD87F53S9fx9shJqUG/W49B+Gp8//hd3uvFcwm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jO1vxgAAAN0A&#10;AAAPAAAAAAAAAAAAAAAAAKoCAABkcnMvZG93bnJldi54bWxQSwUGAAAAAAQABAD6AAAAnQMAAAAA&#10;">
                  <v:shape id="Freeform 8231" o:spid="_x0000_s2209" style="position:absolute;left:6337;top:12996;width:7;height:27;visibility:visible;mso-wrap-style:square;v-text-anchor:top" coordsize="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wUMYA&#10;AADdAAAADwAAAGRycy9kb3ducmV2LnhtbESPT2vCQBTE7wW/w/IEb3WT0JYQXUUMQj14qP/A2yP7&#10;TILZtyG7mvjt3UKhx2FmfsPMl4NpxIM6V1tWEE8jEMSF1TWXCo6HzXsKwnlkjY1lUvAkB8vF6G2O&#10;mbY9/9Bj70sRIOwyVFB532ZSuqIig25qW+LgXW1n0AfZlVJ32Ae4aWQSRV/SYM1hocKW1hUVt/3d&#10;KMh36y3lq6PfxnXRX9I86U/xWanJeFjNQHga/H/4r/2tFaQfySf8vg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HwUMYAAADdAAAADwAAAAAAAAAAAAAAAACYAgAAZHJz&#10;L2Rvd25yZXYueG1sUEsFBgAAAAAEAAQA9QAAAIsDAAAAAA==&#10;" path="m,16l2,,3,4,7,6,6,18,3,27,,16e" filled="f" strokecolor="white" strokeweight="1pt">
                    <v:path arrowok="t" o:connecttype="custom" o:connectlocs="0,13012;2,12996;3,13000;7,13002;6,13014;3,13023;0,13012" o:connectangles="0,0,0,0,0,0,0"/>
                  </v:shape>
                </v:group>
                <v:group id="Group 8232" o:spid="_x0000_s2210" style="position:absolute;left:6302;top:12999;width:5;height:15" coordorigin="6302,12999"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LWg8YAAADdAAAADwAAAGRycy9kb3ducmV2LnhtbESPT4vCMBTE7wt+h/AE&#10;b2ta3RWpRhFxxYMs+AfE26N5tsXmpTTZtn77jSB4HGbmN8x82ZlSNFS7wrKCeBiBIE6tLjhTcD79&#10;fE5BOI+ssbRMCh7kYLnofcwx0bblAzVHn4kAYZeggtz7KpHSpTkZdENbEQfvZmuDPsg6k7rGNsBN&#10;KUdRNJEGCw4LOVa0zim9H/+Mgm2L7Wocb5r9/bZ+XE/fv5d9TEoN+t1qBsJT59/hV3unFUy/R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EtaDxgAAAN0A&#10;AAAPAAAAAAAAAAAAAAAAAKoCAABkcnMvZG93bnJldi54bWxQSwUGAAAAAAQABAD6AAAAnQMAAAAA&#10;">
                  <v:shape id="Freeform 8233" o:spid="_x0000_s2211" style="position:absolute;left:6302;top:12999;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Kj8UA&#10;AADdAAAADwAAAGRycy9kb3ducmV2LnhtbESP0WqDQBRE3wv9h+UW+tasEbHRZBOCpOBTaNN+wI17&#10;oybuXXG3av8+Wyj0cZiZM8xmN5tOjDS41rKC5SICQVxZ3XKt4Ovz7WUFwnlkjZ1lUvBDDnbbx4cN&#10;5tpO/EHjydciQNjlqKDxvs+ldFVDBt3C9sTBu9jBoA9yqKUecApw08k4ilJpsOWw0GBPRUPV7fRt&#10;FOhzcU3n4j3rkkN5dHU8ZnE2KvX8NO/XIDzN/j/81y61glUSv8Lvm/A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kqPxQAAAN0AAAAPAAAAAAAAAAAAAAAAAJgCAABkcnMv&#10;ZG93bnJldi54bWxQSwUGAAAAAAQABAD1AAAAigMAAAAA&#10;" path="m4,15r-3,l1,6,,,1,,3,3r2,l4,15e" filled="f" strokecolor="white" strokeweight="1pt">
                    <v:path arrowok="t" o:connecttype="custom" o:connectlocs="4,13014;1,13014;1,13005;0,12999;1,12999;3,13002;5,13002;4,13014" o:connectangles="0,0,0,0,0,0,0,0"/>
                  </v:shape>
                </v:group>
                <v:group id="Group 8234" o:spid="_x0000_s2212" style="position:absolute;left:6622;top:12999;width:9;height:12" coordorigin="6622,12999" coordsize="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HnasQAAADdAAAADwAAAGRycy9kb3ducmV2LnhtbERPTWvCQBC9F/wPyxS8&#10;1U20lZC6BhErHqSgEUpvQ3ZMQrKzIbtN4r/vHgo9Pt73JptMKwbqXW1ZQbyIQBAXVtdcKrjlHy8J&#10;COeRNbaWScGDHGTb2dMGU21HvtBw9aUIIexSVFB536VSuqIig25hO+LA3W1v0AfYl1L3OIZw08pl&#10;FK2lwZpDQ4Ud7SsqmuuPUXAccdyt4sNwbu77x3f+9vl1jkmp+fO0ewfhafL/4j/3SStIXp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HnasQAAADdAAAA&#10;DwAAAAAAAAAAAAAAAACqAgAAZHJzL2Rvd25yZXYueG1sUEsFBgAAAAAEAAQA+gAAAJsDAAAAAA==&#10;">
                  <v:shape id="Freeform 8235" o:spid="_x0000_s2213" style="position:absolute;left:6622;top:12999;width:9;height:12;visibility:visible;mso-wrap-style:square;v-text-anchor:top" coordsize="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FwMYA&#10;AADdAAAADwAAAGRycy9kb3ducmV2LnhtbESPT2vCQBTE7wW/w/KE3nSjbSVGV1Gh1PZWFfT4yD6T&#10;YPZtzG7+9Nt3C0KPw8z8hlmue1OKlmpXWFYwGUcgiFOrC84UnI7voxiE88gaS8uk4IccrFeDpyUm&#10;2nb8Te3BZyJA2CWoIPe+SqR0aU4G3dhWxMG72tqgD7LOpK6xC3BTymkUzaTBgsNCjhXtckpvh8Yo&#10;aD7jXfd1vjfNvXw5Xfq3/fajvSj1POw3CxCeev8ffrT3WkH8Op3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cFwMYAAADdAAAADwAAAAAAAAAAAAAAAACYAgAAZHJz&#10;L2Rvd25yZXYueG1sUEsFBgAAAAAEAAQA9QAAAIsDAAAAAA==&#10;" path="m,6l,4,,2,,,8,r,11l3,5,,6e" filled="f" strokecolor="white" strokeweight="1pt">
                    <v:path arrowok="t" o:connecttype="custom" o:connectlocs="0,13005;0,13003;0,13001;0,12999;8,12999;8,13010;3,13004;0,13005" o:connectangles="0,0,0,0,0,0,0,0"/>
                  </v:shape>
                </v:group>
                <v:group id="Group 8236" o:spid="_x0000_s2214" style="position:absolute;left:6699;top:12999;width:5;height:9" coordorigin="6699,12999" coordsize="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59scQAAADdAAAADwAAAGRycy9kb3ducmV2LnhtbERPTWvCQBC9F/wPyxS8&#10;1U20lZC6BpEqHqSgEUpvQ3ZMQrKzIbtN4r/vHgo9Pt73JptMKwbqXW1ZQbyIQBAXVtdcKrjlh5cE&#10;hPPIGlvLpOBBDrLt7GmDqbYjX2i4+lKEEHYpKqi871IpXVGRQbewHXHg7rY36APsS6l7HEO4aeUy&#10;itbSYM2hocKO9hUVzfXHKDiOOO5W8cdwbu77x3f+9vl1jkmp+fO0ewfhafL/4j/3SStIXld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59scQAAADdAAAA&#10;DwAAAAAAAAAAAAAAAACqAgAAZHJzL2Rvd25yZXYueG1sUEsFBgAAAAAEAAQA+gAAAJsDAAAAAA==&#10;">
                  <v:shape id="Freeform 8237" o:spid="_x0000_s2215" style="position:absolute;left:6699;top:12999;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ABMUA&#10;AADdAAAADwAAAGRycy9kb3ducmV2LnhtbESPQWvCQBSE70L/w/KE3nQTWyREN8EqLQXpQVsEb4/s&#10;Mwlm34bdVdN/3xUKHoeZ+YZZloPpxJWcby0rSKcJCOLK6pZrBT/f75MMhA/IGjvLpOCXPJTF02iJ&#10;ubY33tF1H2oRIexzVNCE0OdS+qohg35qe+LonawzGKJ0tdQObxFuOjlLkrk02HJcaLCndUPVeX8x&#10;Cly62soMDxs6Vs50868P/7aeKfU8HlYLEIGG8Aj/tz+1guz1JYX7m/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oAExQAAAN0AAAAPAAAAAAAAAAAAAAAAAJgCAABkcnMv&#10;ZG93bnJldi54bWxQSwUGAAAAAAQABAD1AAAAigMAAAAA&#10;" path="m4,8l3,8,2,8,,8,,5,,3,,,4,r,3l4,5r,3e" filled="f" strokecolor="white" strokeweight="1pt">
                    <v:path arrowok="t" o:connecttype="custom" o:connectlocs="4,13007;3,13007;2,13007;0,13007;0,13004;0,13002;0,12999;4,12999;4,13002;4,13004;4,13007" o:connectangles="0,0,0,0,0,0,0,0,0,0,0"/>
                  </v:shape>
                </v:group>
                <v:group id="Group 8238" o:spid="_x0000_s2216" style="position:absolute;left:6849;top:12999;width:9;height:25" coordorigin="6849,12999" coordsize="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BGXcYAAADdAAAADwAAAGRycy9kb3ducmV2LnhtbESPT4vCMBTE7wt+h/CE&#10;va1pdVekGkVElz2I4B8Qb4/m2Rabl9LEtn57Iwh7HGbmN8xs0ZlSNFS7wrKCeBCBIE6tLjhTcDpu&#10;viYgnEfWWFomBQ9ysJj3PmaYaNvynpqDz0SAsEtQQe59lUjp0pwMuoGtiIN3tbVBH2SdSV1jG+Cm&#10;lMMoGkuDBYeFHCta5ZTeDnej4LfFdjmK1832dl09Lsef3Xkbk1Kf/W45BeGp8//hd/tPK5h8j4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8EZdxgAAAN0A&#10;AAAPAAAAAAAAAAAAAAAAAKoCAABkcnMvZG93bnJldi54bWxQSwUGAAAAAAQABAD6AAAAnQMAAAAA&#10;">
                  <v:shape id="Freeform 8239" o:spid="_x0000_s2217" style="position:absolute;left:6849;top:12999;width:9;height:25;visibility:visible;mso-wrap-style:square;v-text-anchor:top" coordsize="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neMQA&#10;AADdAAAADwAAAGRycy9kb3ducmV2LnhtbESPX2vCQBDE34V+h2MLfdNL/UdIPUWUqm9S274vuW2S&#10;mt0LuVPjt/cEwcdhZn7DzBYd1+pMra+cGHgfJKBIcmcrKQz8fH/2U1A+oFisnZCBK3lYzF96M8ys&#10;u8gXnQ+hUBEiPkMDZQhNprXPS2L0A9eQRO/PtYwhyrbQtsVLhHOth0ky1YyVxIUSG1qVlB8PJzbQ&#10;eP6frKd7PqYb9tvJ72q3x6sxb6/d8gNUoC48w4/2zhpIx6MR3N/EJ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Z3jEAAAA3QAAAA8AAAAAAAAAAAAAAAAAmAIAAGRycy9k&#10;b3ducmV2LnhtbFBLBQYAAAAABAAEAPUAAACJAwAAAAA=&#10;" path="m6,21r,4l1,15,,,4,,5,2,7,3,8,6r,7l3,18r3,3e" filled="f" strokecolor="white" strokeweight="1pt">
                    <v:path arrowok="t" o:connecttype="custom" o:connectlocs="6,13020;6,13024;1,13014;0,12999;4,12999;5,13001;7,13002;8,13005;8,13012;3,13017;6,13020" o:connectangles="0,0,0,0,0,0,0,0,0,0,0"/>
                  </v:shape>
                </v:group>
                <v:group id="Group 8240" o:spid="_x0000_s2218" style="position:absolute;left:6859;top:13040;width:9;height:23" coordorigin="6859,13040" coordsize="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V7ssYAAADdAAAADwAAAGRycy9kb3ducmV2LnhtbESPT4vCMBTE7wt+h/AE&#10;b2tadUWqUURW8SCCf0C8PZpnW2xeSpNt67ffLAh7HGbmN8xi1ZlSNFS7wrKCeBiBIE6tLjhTcL1s&#10;P2cgnEfWWFomBS9ysFr2PhaYaNvyiZqzz0SAsEtQQe59lUjp0pwMuqGtiIP3sLVBH2SdSV1jG+Cm&#10;lKMomkqDBYeFHCva5JQ+zz9Gwa7Fdj2Ov5vD87F53S9fx9shJqUG/W49B+Gp8//hd3uvFcwm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VXuyxgAAAN0A&#10;AAAPAAAAAAAAAAAAAAAAAKoCAABkcnMvZG93bnJldi54bWxQSwUGAAAAAAQABAD6AAAAnQMAAAAA&#10;">
                  <v:shape id="Freeform 8241" o:spid="_x0000_s2219" style="position:absolute;left:6859;top:13040;width:9;height:23;visibility:visible;mso-wrap-style:square;v-text-anchor:top" coordsize="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iFMUA&#10;AADdAAAADwAAAGRycy9kb3ducmV2LnhtbESPQWvCQBSE74L/YXlCb2ajaYtEVxFpaaGnRrHXx+4z&#10;CWbfhuw2Sf313ULB4zAz3zCb3Wgb0VPna8cKFkkKglg7U3Op4HR8na9A+IBssHFMCn7Iw247nWww&#10;N27gT+qLUIoIYZ+jgiqENpfS64os+sS1xNG7uM5iiLIrpelwiHDbyGWaPkuLNceFCls6VKSvxbdV&#10;oM/D+c2ePjgsX9rsa7jVR7oVSj3Mxv0aRKAx3MP/7XejYPWYPcH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mIUxQAAAN0AAAAPAAAAAAAAAAAAAAAAAJgCAABkcnMv&#10;ZG93bnJldi54bWxQSwUGAAAAAAQABAD1AAAAigMAAAAA&#10;" path="m,10l1,,8,7r,13l4,23,2,16,,10e" filled="f" strokecolor="white" strokeweight="1pt">
                    <v:path arrowok="t" o:connecttype="custom" o:connectlocs="0,13050;1,13040;8,13047;8,13060;4,13063;2,13056;0,13050" o:connectangles="0,0,0,0,0,0,0"/>
                  </v:shape>
                </v:group>
                <v:group id="Group 8242" o:spid="_x0000_s2220" style="position:absolute;left:6894;top:13035;width:10;height:27" coordorigin="6894,13035" coordsize="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AXsYAAADdAAAADwAAAGRycy9kb3ducmV2LnhtbESPT4vCMBTE7wt+h/AE&#10;b2ta3RWpRhFZxYMs+AfE26N5tsXmpTTZtn77jSB4HGbmN8x82ZlSNFS7wrKCeBiBIE6tLjhTcD5t&#10;PqcgnEfWWFomBQ9ysFz0PuaYaNvygZqjz0SAsEtQQe59lUjp0pwMuqGtiIN3s7VBH2SdSV1jG+Cm&#10;lKMomkiDBYeFHCta55Tej39GwbbFdjWOf5r9/bZ+XE/fv5d9TEoN+t1qBsJT59/hV3unFUy/x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y0BexgAAAN0A&#10;AAAPAAAAAAAAAAAAAAAAAKoCAABkcnMvZG93bnJldi54bWxQSwUGAAAAAAQABAD6AAAAnQMAAAAA&#10;">
                  <v:shape id="Freeform 8243" o:spid="_x0000_s2221" style="position:absolute;left:6894;top:13035;width:10;height:27;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4mf8YA&#10;AADdAAAADwAAAGRycy9kb3ducmV2LnhtbESPQWvCQBSE74X+h+UJvRTdqEUlzSo1pSCeGm3p9ZF9&#10;JiG7b0N2q/Hfu0Khx2FmvmGyzWCNOFPvG8cKppMEBHHpdMOVgq/jx3gFwgdkjcYxKbiSh8368SHD&#10;VLsLF3Q+hEpECPsUFdQhdKmUvqzJop+4jjh6J9dbDFH2ldQ9XiLcGjlLkoW02HBcqLGjvKayPfxa&#10;BeYdef7T7j93w/ezK8w2nx0XuVJPo+HtFUSgIfyH/9o7rWD1Ml/C/U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4mf8YAAADdAAAADwAAAAAAAAAAAAAAAACYAgAAZHJz&#10;L2Rvd25yZXYueG1sUEsFBgAAAAAEAAQA9QAAAIsDAAAAAA==&#10;" path="m,18l1,,8,10r2,4l7,26,4,10,,18e" filled="f" strokecolor="white" strokeweight="1pt">
                    <v:path arrowok="t" o:connecttype="custom" o:connectlocs="0,13053;1,13035;8,13045;10,13049;7,13061;4,13045;0,13053" o:connectangles="0,0,0,0,0,0,0"/>
                  </v:shape>
                </v:group>
                <v:group id="Group 8244" o:spid="_x0000_s2222" style="position:absolute;left:6998;top:13026;width:8;height:23" coordorigin="6998,13026" coordsize="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hxt8QAAADdAAAADwAAAGRycy9kb3ducmV2LnhtbERPTWvCQBC9F/wPyxS8&#10;1U20lZC6BpEqHqSgEUpvQ3ZMQrKzIbtN4r/vHgo9Pt73JptMKwbqXW1ZQbyIQBAXVtdcKrjlh5cE&#10;hPPIGlvLpOBBDrLt7GmDqbYjX2i4+lKEEHYpKqi871IpXVGRQbewHXHg7rY36APsS6l7HEO4aeUy&#10;itbSYM2hocKO9hUVzfXHKDiOOO5W8cdwbu77x3f+9vl1jkmp+fO0ewfhafL/4j/3SStIXl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xhxt8QAAADdAAAA&#10;DwAAAAAAAAAAAAAAAACqAgAAZHJzL2Rvd25yZXYueG1sUEsFBgAAAAAEAAQA+gAAAJsDAAAAAA==&#10;">
                  <v:shape id="Freeform 8245" o:spid="_x0000_s2223" style="position:absolute;left:6998;top:13026;width:8;height:23;visibility:visible;mso-wrap-style:square;v-text-anchor:top" coordsize="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FsYA&#10;AADdAAAADwAAAGRycy9kb3ducmV2LnhtbESPT2vCQBTE7wW/w/IEL0U3VhGNriJWwbYn/+H1kX0m&#10;wezbkF1j9NO7hUKPw8z8hpktGlOImiqXW1bQ70UgiBOrc04VHA+b7hiE88gaC8uk4EEOFvPW2wxj&#10;be+8o3rvUxEg7GJUkHlfxlK6JCODrmdL4uBdbGXQB1mlUld4D3BTyI8oGkmDOYeFDEtaZZRc9zej&#10;IP9cJ837OfpJv0+yPj6HN/vVJ6U67WY5BeGp8f/hv/ZWKxgPBxP4fROe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MFsYAAADdAAAADwAAAAAAAAAAAAAAAACYAgAAZHJz&#10;L2Rvd25yZXYueG1sUEsFBgAAAAAEAAQA9QAAAIsDAAAAAA==&#10;" path="m,10l2,,4,1,7,6r,17l2,13,,10e" filled="f" strokecolor="white" strokeweight="1pt">
                    <v:path arrowok="t" o:connecttype="custom" o:connectlocs="0,13036;2,13026;4,13027;7,13032;7,13049;2,13039;0,13036" o:connectangles="0,0,0,0,0,0,0"/>
                  </v:shape>
                </v:group>
                <v:group id="Group 8246" o:spid="_x0000_s2224" style="position:absolute;left:7035;top:13013;width:11;height:23" coordorigin="7035,13013" coordsize="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gOzMMAAADdAAAADwAAAGRycy9kb3ducmV2LnhtbERPTYvCMBC9C/sfwgh7&#10;07S7ukg1ioi7eBDBuiDehmZsi82kNLGt/94cBI+P971Y9aYSLTWutKwgHkcgiDOrS84V/J9+RzMQ&#10;ziNrrCyTggc5WC0/BgtMtO34SG3qcxFC2CWooPC+TqR0WUEG3djWxIG72sagD7DJpW6wC+Gmkl9R&#10;9CMNlhwaCqxpU1B2S+9GwV+H3fo73rb723XzuJymh/M+JqU+h/16DsJT79/il3unFcw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aA7MwwAAAN0AAAAP&#10;AAAAAAAAAAAAAAAAAKoCAABkcnMvZG93bnJldi54bWxQSwUGAAAAAAQABAD6AAAAmgMAAAAA&#10;">
                  <v:shape id="Freeform 8247" o:spid="_x0000_s2225" style="position:absolute;left:7035;top:13013;width:11;height:23;visibility:visible;mso-wrap-style:square;v-text-anchor:top" coordsize="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Yy8cA&#10;AADdAAAADwAAAGRycy9kb3ducmV2LnhtbESP3WrCQBSE7wu+w3IE7+omIRRJXUMRpBVaxCho7w7Z&#10;kx+aPRuyq6Zv7xYKXg4z8w2zzEfTiSsNrrWsIJ5HIIhLq1uuFRwPm+cFCOeRNXaWScEvOchXk6cl&#10;ZtreeE/XwtciQNhlqKDxvs+kdGVDBt3c9sTBq+xg0Ac51FIPeAtw08kkil6kwZbDQoM9rRsqf4qL&#10;UbD/OqXbc+XO30l0+Tzo3ak41u9Kzabj2ysIT6N/hP/bH1rBIk1j+HsTn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2MvHAAAA3QAAAA8AAAAAAAAAAAAAAAAAmAIAAGRy&#10;cy9kb3ducmV2LnhtbFBLBQYAAAAABAAEAPUAAACMAwAAAAA=&#10;" path="m9,22r-3,l3,22,,22,,17,3,r,12l5,15,11,4,9,22e" filled="f" strokecolor="white" strokeweight="1pt">
                    <v:path arrowok="t" o:connecttype="custom" o:connectlocs="9,13035;6,13035;3,13035;0,13035;0,13030;3,13013;3,13025;5,13028;11,13017;9,13035" o:connectangles="0,0,0,0,0,0,0,0,0,0"/>
                  </v:shape>
                </v:group>
                <v:group id="Group 8248" o:spid="_x0000_s2226" style="position:absolute;left:7243;top:13067;width:5;height:15" coordorigin="7243,13067" coordsize="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Y1IMYAAADdAAAADwAAAGRycy9kb3ducmV2LnhtbESPT4vCMBTE7wt+h/AE&#10;b2tadUWqUURc8SCCf0C8PZpnW2xeSpNt67ffLAh7HGbmN8xi1ZlSNFS7wrKCeBiBIE6tLjhTcL18&#10;f85AOI+ssbRMCl7kYLXsfSww0bblEzVnn4kAYZeggtz7KpHSpTkZdENbEQfvYWuDPsg6k7rGNsBN&#10;KUdRNJUGCw4LOVa0ySl9nn+Mgl2L7Xocb5vD87F53S9fx9shJqUG/W49B+Gp8//hd3uvFcwmk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9jUgxgAAAN0A&#10;AAAPAAAAAAAAAAAAAAAAAKoCAABkcnMvZG93bnJldi54bWxQSwUGAAAAAAQABAD6AAAAnQMAAAAA&#10;">
                  <v:shape id="Freeform 8249" o:spid="_x0000_s2227" style="position:absolute;left:7243;top:13067;width:5;height:15;visibility:visible;mso-wrap-style:square;v-text-anchor:top" coordsize="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LMUA&#10;AADdAAAADwAAAGRycy9kb3ducmV2LnhtbESP0WrCQBRE34X+w3ILvummMYiJ2UgJFXwq1fYDrtlr&#10;Epu9G7JrTP++Wyj4OMzMGSbfTaYTIw2utazgZRmBIK6sbrlW8PW5X2xAOI+ssbNMCn7Iwa54muWY&#10;aXvnI40nX4sAYZehgsb7PpPSVQ0ZdEvbEwfvYgeDPsihlnrAe4CbTsZRtJYGWw4LDfZUNlR9n25G&#10;gT6X1/VUfqRd8nZ4d3U8pnE6KjV/nl63IDxN/hH+bx+0gk2SrODvTXg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qksxQAAAN0AAAAPAAAAAAAAAAAAAAAAAJgCAABkcnMv&#10;ZG93bnJldi54bWxQSwUGAAAAAAQABAD1AAAAigMAAAAA&#10;" path="m,l2,,3,,4,,3,14,,8,,e" filled="f" strokecolor="white" strokeweight="1pt">
                    <v:path arrowok="t" o:connecttype="custom" o:connectlocs="0,13067;2,13067;3,13067;4,13067;3,13081;0,13075;0,13067" o:connectangles="0,0,0,0,0,0,0"/>
                  </v:shape>
                </v:group>
                <v:group id="Group 8250" o:spid="_x0000_s2228" style="position:absolute;left:7255;top:13043;width:8;height:46" coordorigin="7255,13043" coordsize="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MIz8YAAADdAAAADwAAAGRycy9kb3ducmV2LnhtbESPQWvCQBSE7wX/w/IE&#10;b3WTmopEVxFpxYMUjIJ4e2SfSTD7NmS3Sfz33UKhx2FmvmFWm8HUoqPWVZYVxNMIBHFudcWFgsv5&#10;83UBwnlkjbVlUvAkB5v16GWFqbY9n6jLfCEChF2KCkrvm1RKl5dk0E1tQxy8u20N+iDbQuoW+wA3&#10;tXyLork0WHFYKLGhXUn5I/s2CvY99ttZ/NEdH/fd83Z+/7oeY1JqMh62SxCeBv8f/msftIJFki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wjPxgAAAN0A&#10;AAAPAAAAAAAAAAAAAAAAAKoCAABkcnMvZG93bnJldi54bWxQSwUGAAAAAAQABAD6AAAAnQMAAAAA&#10;">
                  <v:shape id="Freeform 8251" o:spid="_x0000_s2229" style="position:absolute;left:7255;top:13043;width:8;height:46;visibility:visible;mso-wrap-style:square;v-text-anchor:top" coordsize="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sgA&#10;AADdAAAADwAAAGRycy9kb3ducmV2LnhtbESPT2sCMRTE70K/Q3iFXkSzLVaW1Sj9j2IV1B48vm5e&#10;N9tuXpYk1e23N4VCj8PM/IaZzjvbiCP5UDtWcD3MQBCXTtdcKXjbPw9yECEia2wck4IfCjCfXfSm&#10;WGh34i0dd7ESCcKhQAUmxraQMpSGLIaha4mT9+G8xZikr6T2eEpw28ibLBtLizWnBYMtPRgqv3bf&#10;VsHjerE65PdPq8/ly6b/mr13uT8Ypa4uu7sJiEhd/A//tRdaQT4a3cLvm/QE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f7+yAAAAN0AAAAPAAAAAAAAAAAAAAAAAJgCAABk&#10;cnMvZG93bnJldi54bWxQSwUGAAAAAAQABAD1AAAAjQMAAAAA&#10;" path="m3,45l4,35,6,30,4,16,,16,,,4,10,8,21,7,30r,15l3,45e" filled="f" strokecolor="white" strokeweight="1pt">
                    <v:path arrowok="t" o:connecttype="custom" o:connectlocs="3,13088;4,13078;6,13073;4,13059;0,13059;0,13043;4,13053;8,13064;7,13073;7,13088;3,13088" o:connectangles="0,0,0,0,0,0,0,0,0,0,0"/>
                  </v:shape>
                </v:group>
                <v:group id="Group 8252" o:spid="_x0000_s2230" style="position:absolute;left:7318;top:13115;width:5;height:7" coordorigin="7318,13115"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0zI8YAAADdAAAADwAAAGRycy9kb3ducmV2LnhtbESPT4vCMBTE74LfITxh&#10;b5pWXZFqFJF12YMs+AfE26N5tsXmpTTZtn77jSB4HGbmN8xy3ZlSNFS7wrKCeBSBIE6tLjhTcD7t&#10;hnMQziNrLC2Tggc5WK/6vSUm2rZ8oOboMxEg7BJUkHtfJVK6NCeDbmQr4uDdbG3QB1lnUtfYBrgp&#10;5TiKZtJgwWEhx4q2OaX3459R8N1iu5nEX83+fts+rqfP38s+JqU+Bt1mAcJT59/hV/tHK5hP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zTMjxgAAAN0A&#10;AAAPAAAAAAAAAAAAAAAAAKoCAABkcnMvZG93bnJldi54bWxQSwUGAAAAAAQABAD6AAAAnQMAAAAA&#10;">
                  <v:shape id="Freeform 8253" o:spid="_x0000_s2231" style="position:absolute;left:7318;top:13115;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frMYA&#10;AADdAAAADwAAAGRycy9kb3ducmV2LnhtbESPQWvCQBSE7wX/w/KE3nRja61N3YQSFBrwUhvs9ZF9&#10;JsHs25BdY/z33YLQ4zAz3zCbdDStGKh3jWUFi3kEgri0uuFKQfG9m61BOI+ssbVMCm7kIE0mDxuM&#10;tb3yFw0HX4kAYRejgtr7LpbSlTUZdHPbEQfvZHuDPsi+krrHa4CbVj5F0UoabDgs1NhRVlN5PlyM&#10;AizsMcre6Cc/bVfHPL8U++eXrVKP0/HjHYSn0f+H7+1PrWC9XL7C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ffrMYAAADdAAAADwAAAAAAAAAAAAAAAACYAgAAZHJz&#10;L2Rvd25yZXYueG1sUEsFBgAAAAAEAAQA9QAAAIsDAAAAAA==&#10;" path="m,7l,5,,2,,,2,,3,,4,,3,5,1,6,,7e" filled="f" strokecolor="white" strokeweight="1pt">
                    <v:path arrowok="t" o:connecttype="custom" o:connectlocs="0,13122;0,13120;0,13117;0,13115;2,13115;3,13115;4,13115;3,13120;1,13121;0,13122" o:connectangles="0,0,0,0,0,0,0,0,0,0"/>
                  </v:shape>
                </v:group>
                <v:group id="Group 8254" o:spid="_x0000_s2232" style="position:absolute;left:7335;top:13112;width:12;height:29" coordorigin="7335,13112" coordsize="1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4CysMAAADdAAAADwAAAGRycy9kb3ducmV2LnhtbERPTYvCMBC9C/sfwgh7&#10;07S7ukg1ioi7eBDBuiDehmZsi82kNLGt/94cBI+P971Y9aYSLTWutKwgHkcgiDOrS84V/J9+RzMQ&#10;ziNrrCyTggc5WC0/BgtMtO34SG3qcxFC2CWooPC+TqR0WUEG3djWxIG72sagD7DJpW6wC+Gmkl9R&#10;9CMNlhwaCqxpU1B2S+9GwV+H3fo73rb723XzuJymh/M+JqU+h/16DsJT79/il3unFcw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HgLKwwAAAN0AAAAP&#10;AAAAAAAAAAAAAAAAAKoCAABkcnMvZG93bnJldi54bWxQSwUGAAAAAAQABAD6AAAAmgMAAAAA&#10;">
                  <v:shape id="Freeform 8255" o:spid="_x0000_s2233" style="position:absolute;left:7335;top:13112;width:12;height:29;visibility:visible;mso-wrap-style:square;v-text-anchor:top" coordsize="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6cYA&#10;AADdAAAADwAAAGRycy9kb3ducmV2LnhtbESPQYvCMBSE78L+h/AWvGm6IuJWo7irongQ1D24t0fz&#10;bIvNS2lSrf56Iwgeh5n5hhlPG1OIC1Uut6zgqxuBIE6szjlV8HdYdoYgnEfWWFgmBTdyMJ18tMYY&#10;a3vlHV32PhUBwi5GBZn3ZSylSzIy6Lq2JA7eyVYGfZBVKnWF1wA3hexF0UAazDksZFjSb0bJeV8b&#10;BZvVbGnO2yOdFvVgd6//5z9FfVCq/dnMRiA8Nf4dfrXXWsGw3/+G55v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X6cYAAADdAAAADwAAAAAAAAAAAAAAAACYAgAAZHJz&#10;L2Rvd25yZXYueG1sUEsFBgAAAAAEAAQA9QAAAIsDAAAAAA==&#10;" path="m6,12l3,14r,14l,22,,2,9,r2,8l9,18,6,12e" filled="f" strokecolor="white" strokeweight="1pt">
                    <v:path arrowok="t" o:connecttype="custom" o:connectlocs="6,13124;3,13126;3,13140;0,13134;0,13114;9,13112;11,13120;9,13130;6,13124" o:connectangles="0,0,0,0,0,0,0,0,0"/>
                  </v:shape>
                </v:group>
                <v:group id="Group 8256" o:spid="_x0000_s2234" style="position:absolute;left:7347;top:13125;width:9;height:16" coordorigin="7347,13125" coordsize="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GYEcMAAADdAAAADwAAAGRycy9kb3ducmV2LnhtbERPTYvCMBC9C/sfwgh7&#10;07S7ukg1ioi7eBDBuiDehmZsi82kNLGt/94cBI+P971Y9aYSLTWutKwgHkcgiDOrS84V/J9+RzMQ&#10;ziNrrCyTggc5WC0/BgtMtO34SG3qcxFC2CWooPC+TqR0WUEG3djWxIG72sagD7DJpW6wC+Gmkl9R&#10;9CMNlhwaCqxpU1B2S+9GwV+H3fo73rb723XzuJymh/M+JqU+h/16DsJT79/il3unFcw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sZgRwwAAAN0AAAAP&#10;AAAAAAAAAAAAAAAAAKoCAABkcnMvZG93bnJldi54bWxQSwUGAAAAAAQABAD6AAAAmgMAAAAA&#10;">
                  <v:shape id="Freeform 8257" o:spid="_x0000_s2235" style="position:absolute;left:7347;top:13125;width:9;height:16;visibility:visible;mso-wrap-style:square;v-text-anchor:top" coordsize="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SiMYA&#10;AADdAAAADwAAAGRycy9kb3ducmV2LnhtbESPQWvCQBSE70L/w/IK3nSjsSLRVUpBEUSsVtDjI/tM&#10;gtm3Mbtq9Nd3hUKPw8x8w0xmjSnFjWpXWFbQ60YgiFOrC84U7H/mnREI55E1lpZJwYMczKZvrQkm&#10;2t55S7edz0SAsEtQQe59lUjp0pwMuq6tiIN3srVBH2SdSV3jPcBNKftRNJQGCw4LOVb0lVN63l2N&#10;gufmUMXf8mIvx8XmuVqbeLhdx0q135vPMQhPjf8P/7WXWsFo8NGD15vw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5SiMYAAADdAAAADwAAAAAAAAAAAAAAAACYAgAAZHJz&#10;L2Rvd25yZXYueG1sUEsFBgAAAAAEAAQA9QAAAIsDAAAAAA==&#10;" path="m1,l3,,5,,7,,8,16,,15,1,e" filled="f" strokecolor="white" strokeweight="1pt">
                    <v:path arrowok="t" o:connecttype="custom" o:connectlocs="1,13125;3,13125;5,13125;7,13125;8,13141;0,13140;1,13125" o:connectangles="0,0,0,0,0,0,0"/>
                  </v:shape>
                </v:group>
                <v:group id="Group 8258" o:spid="_x0000_s2236" style="position:absolute;left:7359;top:13105;width:11;height:36" coordorigin="7359,13105" coordsize="1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j/cYAAADdAAAADwAAAGRycy9kb3ducmV2LnhtbESPT4vCMBTE7wv7HcIT&#10;vGla/yxSjSKyigcR1IVlb4/m2Rabl9LEtn57Iwh7HGbmN8xi1ZlSNFS7wrKCeBiBIE6tLjhT8HPZ&#10;DmYgnEfWWFomBQ9ysFp+fiww0bblEzVnn4kAYZeggtz7KpHSpTkZdENbEQfvamuDPsg6k7rGNsBN&#10;KUdR9CUNFhwWcqxok1N6O9+Ngl2L7XocfzeH23Xz+LtMj7+HmJTq97r1HISnzv+H3+29VjCbTEf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L6P9xgAAAN0A&#10;AAAPAAAAAAAAAAAAAAAAAKoCAABkcnMvZG93bnJldi54bWxQSwUGAAAAAAQABAD6AAAAnQMAAAAA&#10;">
                  <v:shape id="Freeform 8259" o:spid="_x0000_s2237" style="position:absolute;left:7359;top:13105;width:11;height:36;visibility:visible;mso-wrap-style:square;v-text-anchor:top" coordsize="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qkasUA&#10;AADdAAAADwAAAGRycy9kb3ducmV2LnhtbESPQYvCMBSE74L/ITxhb5rqqrhdo6ggeFnQ6h729mie&#10;bbF5qU209d9vBMHjMDPfMPNla0pxp9oVlhUMBxEI4tTqgjMFp+O2PwPhPLLG0jIpeJCD5aLbmWOs&#10;bcMHuic+EwHCLkYFufdVLKVLczLoBrYiDt7Z1gZ9kHUmdY1NgJtSjqJoKg0WHBZyrGiTU3pJbkbB&#10;73W1T+nYZJOS7M/osfaH/d+XUh+9dvUNwlPr3+FXe6cVzMaTT3i+C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qRqxQAAAN0AAAAPAAAAAAAAAAAAAAAAAJgCAABkcnMv&#10;ZG93bnJldi54bWxQSwUGAAAAAAQABAD1AAAAigMAAAAA&#10;" path="m9,36l5,31,4,16,2,6,1,6,,6,,5,1,3,2,1,2,,5,7,5,6r,2l4,15r,1l6,21r5,-2l9,36e" filled="f" strokecolor="white" strokeweight="1pt">
                    <v:path arrowok="t" o:connecttype="custom" o:connectlocs="9,13141;5,13136;4,13121;2,13111;2,13111;1,13111;0,13111;0,13110;1,13108;2,13106;2,13105;5,13112;5,13111;5,13113;4,13120;4,13121;6,13126;11,13124;9,13141" o:connectangles="0,0,0,0,0,0,0,0,0,0,0,0,0,0,0,0,0,0,0"/>
                  </v:shape>
                </v:group>
                <v:group id="Group 8260" o:spid="_x0000_s2238" style="position:absolute;left:7372;top:13048;width:13;height:30" coordorigin="7372,13048" coordsize="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qeEsYAAADdAAAADwAAAGRycy9kb3ducmV2LnhtbESPS4vCQBCE74L/YWhh&#10;b+skvpDoKCLrsgdZ8AHircm0STDTEzKzSfz3O4Lgsaiqr6jlujOlaKh2hWUF8TACQZxaXXCm4Hza&#10;fc5BOI+ssbRMCh7kYL3q95aYaNvygZqjz0SAsEtQQe59lUjp0pwMuqGtiIN3s7VBH2SdSV1jG+Cm&#10;lKMomkmDBYeFHCva5pTej39GwXeL7WYcfzX7+237uJ6mv5d9TEp9DLrNAoSnzr/Dr/aPVjCfT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ip4SxgAAAN0A&#10;AAAPAAAAAAAAAAAAAAAAAKoCAABkcnMvZG93bnJldi54bWxQSwUGAAAAAAQABAD6AAAAnQMAAAAA&#10;">
                  <v:shape id="Freeform 8261" o:spid="_x0000_s2239" style="position:absolute;left:7372;top:13048;width:13;height:30;visibility:visible;mso-wrap-style:square;v-text-anchor:top" coordsize="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OMcA&#10;AADdAAAADwAAAGRycy9kb3ducmV2LnhtbESP0WrCQBRE34X+w3ILfRHdtGiJqau0osUnS2M+4Jq9&#10;TYLZuyG71bVf7woFH4eZOcPMl8G04kS9aywreB4nIIhLqxuuFBT7zSgF4TyyxtYyKbiQg+XiYTDH&#10;TNszf9Mp95WIEHYZKqi97zIpXVmTQTe2HXH0fmxv0EfZV1L3eI5w08qXJHmVBhuOCzV2tKqpPOa/&#10;RsFul4av9bFww/xz5trVIeR/8kOpp8fw/gbCU/D38H97qxWkk+kUbm/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kjjHAAAA3QAAAA8AAAAAAAAAAAAAAAAAmAIAAGRy&#10;cy9kb3ducmV2LnhtbFBLBQYAAAAABAAEAPUAAACMAwAAAAA=&#10;" path="m,29l,11r7,l10,r3,16l5,30,,29e" filled="f" strokecolor="white" strokeweight="1pt">
                    <v:path arrowok="t" o:connecttype="custom" o:connectlocs="0,13077;0,13059;7,13059;10,13048;13,13064;5,13078;0,13077" o:connectangles="0,0,0,0,0,0,0"/>
                  </v:shape>
                </v:group>
                <v:group id="Group 8262" o:spid="_x0000_s2240" style="position:absolute;left:8337;top:13004;width:16;height:26" coordorigin="8337,13004" coordsize="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BSl/sUAAADdAAAADwAAAGRycy9kb3ducmV2LnhtbESPQYvCMBSE78L+h/AE&#10;b5p2XUWqUURU9iDC6sKyt0fzbIvNS2liW/+9EQSPw8x8wyxWnSlFQ7UrLCuIRxEI4tTqgjMFv+fd&#10;cAbCeWSNpWVScCcHq+VHb4GJti3/UHPymQgQdgkqyL2vEildmpNBN7IVcfAutjbog6wzqWtsA9yU&#10;8jOKptJgwWEhx4o2OaXX080o2LfYrsfxtjlcL5v7/3ly/DvEpNSg363nIDx1/h1+tb+1gtnX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gUpf7FAAAA3QAA&#10;AA8AAAAAAAAAAAAAAAAAqgIAAGRycy9kb3ducmV2LnhtbFBLBQYAAAAABAAEAPoAAACcAwAAAAA=&#10;">
                  <v:shape id="Freeform 8263" o:spid="_x0000_s2241" style="position:absolute;left:8337;top:13004;width:16;height:26;visibility:visible;mso-wrap-style:square;v-text-anchor:top" coordsize="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NO8gA&#10;AADdAAAADwAAAGRycy9kb3ducmV2LnhtbESPT2sCMRTE7wW/Q3hCbzWr2K1sjSJSoepB/FPq8bF5&#10;7i5uXrZJqttv3wiCx2FmfsOMp62pxYWcrywr6PcSEMS51RUXCg77xcsIhA/IGmvLpOCPPEwnnacx&#10;ZtpeeUuXXShEhLDPUEEZQpNJ6fOSDPqebYijd7LOYIjSFVI7vEa4qeUgSVJpsOK4UGJD85Ly8+7X&#10;KFhu0+/NcX2QX8eBW33sl+tz+uOUeu62s3cQgdrwCN/bn1rBaPj6Br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ug07yAAAAN0AAAAPAAAAAAAAAAAAAAAAAJgCAABk&#10;cnMvZG93bnJldi54bWxQSwUGAAAAAAQABAD1AAAAjQMAAAAA&#10;" path="m,14l3,7,12,r3,9l12,26,8,12,,14e" filled="f" strokecolor="white" strokeweight="1pt">
                    <v:path arrowok="t" o:connecttype="custom" o:connectlocs="0,13018;3,13011;12,13004;15,13013;12,13030;8,13016;0,13018" o:connectangles="0,0,0,0,0,0,0"/>
                  </v:shape>
                </v:group>
                <v:group id="Group 8264" o:spid="_x0000_s2242" style="position:absolute;left:8388;top:12999;width:17;height:21" coordorigin="8388,12999" coordsize="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eUF8MAAADdAAAADwAAAGRycy9kb3ducmV2LnhtbERPTYvCMBC9C/sfwgh7&#10;07S7ukg1ioi7eBDBuiDehmZsi82kNLGt/94cBI+P971Y9aYSLTWutKwgHkcgiDOrS84V/J9+RzMQ&#10;ziNrrCyTggc5WC0/BgtMtO34SG3qcxFC2CWooPC+TqR0WUEG3djWxIG72sagD7DJpW6wC+Gmkl9R&#10;9CMNlhwaCqxpU1B2S+9GwV+H3fo73rb723XzuJymh/M+JqU+h/16DsJT79/il3unFcw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x5QXwwAAAN0AAAAP&#10;AAAAAAAAAAAAAAAAAKoCAABkcnMvZG93bnJldi54bWxQSwUGAAAAAAQABAD6AAAAmgMAAAAA&#10;">
                  <v:shape id="Freeform 8265" o:spid="_x0000_s2243" style="position:absolute;left:8388;top:12999;width:17;height:21;visibility:visible;mso-wrap-style:square;v-text-anchor:top" coordsize="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g6MUA&#10;AADdAAAADwAAAGRycy9kb3ducmV2LnhtbESPwWrDMBBE74H+g9hCb4mc0AbHtRJCIJBCL3WS+2Jt&#10;LWNpZSzVcfv1VaGQ4zAzb5hyNzkrRhpC61nBcpGBIK69brlRcDkf5zmIEJE1Ws+k4JsC7LYPsxIL&#10;7W/8QWMVG5EgHApUYGLsCylDbchhWPieOHmffnAYkxwaqQe8JbizcpVla+mw5bRgsKeDobqrvpyC&#10;w9hc7dJX+bWzx9OPHuvWvL0r9fQ47V9BRJriPfzfPmkF+fPLBv7epCc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aDoxQAAAN0AAAAPAAAAAAAAAAAAAAAAAJgCAABkcnMv&#10;ZG93bnJldi54bWxQSwUGAAAAAAQABAD1AAAAigMAAAAA&#10;" path="m17,7l12,18,3,21,,13,2,9,3,,7,r3,6l11,15,17,7e" filled="f" strokecolor="white" strokeweight="1pt">
                    <v:path arrowok="t" o:connecttype="custom" o:connectlocs="17,13006;12,13017;3,13020;0,13012;2,13008;3,12999;7,12999;10,13005;11,13014;17,13006" o:connectangles="0,0,0,0,0,0,0,0,0,0"/>
                  </v:shape>
                </v:group>
                <v:group id="Group 8266" o:spid="_x0000_s2244" style="position:absolute;left:8506;top:12999;width:10;height:10" coordorigin="8506,12999" coordsize="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1SrMQAAADdAAAADwAAAGRycy9kb3ducmV2LnhtbERPTWvCQBC9F/oflin0&#10;VjexrUjqGoKoeJCCiSC9DdkxCWZnQ3ZN4r/vHgo9Pt73Kp1MKwbqXWNZQTyLQBCXVjdcKTgXu7cl&#10;COeRNbaWScGDHKTr56cVJtqOfKIh95UIIewSVFB73yVSurImg25mO+LAXW1v0AfYV1L3OIZw08p5&#10;FC2kwYZDQ40dbWoqb/ndKNiPOGbv8XY43q6bx0/x+X05xqTU68uUfYHwNPl/8Z/7oBUsPxZ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1SrMQAAADdAAAA&#10;DwAAAAAAAAAAAAAAAACqAgAAZHJzL2Rvd25yZXYueG1sUEsFBgAAAAAEAAQA+gAAAJsDAAAAAA==&#10;">
                  <v:shape id="Freeform 8267" o:spid="_x0000_s2245" style="position:absolute;left:8506;top:12999;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6CsUA&#10;AADdAAAADwAAAGRycy9kb3ducmV2LnhtbESPQWvCQBSE70L/w/IKvenGUiVNXaVKRQ9eotLzI/ua&#10;hGbfrtnVxH/vCoLHYWa+YWaL3jTiQq2vLSsYjxIQxIXVNZcKjof1MAXhA7LGxjIpuJKHxfxlMMNM&#10;245zuuxDKSKEfYYKqhBcJqUvKjLoR9YRR+/PtgZDlG0pdYtdhJtGvifJVBqsOS5U6GhVUfG/PxsF&#10;+nd5XK/cJD93m90pcaH/+ZS5Um+v/fcXiEB9eIYf7a1WkH5Mx3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ToKxQAAAN0AAAAPAAAAAAAAAAAAAAAAAJgCAABkcnMv&#10;ZG93bnJldi54bWxQSwUGAAAAAAQABAD1AAAAigMAAAAA&#10;" path="m,2l,1,,,9,,8,9,2,8,,2e" filled="f" strokecolor="white" strokeweight="1pt">
                    <v:path arrowok="t" o:connecttype="custom" o:connectlocs="0,13001;0,13000;0,13000;0,12999;9,12999;8,13008;2,13007;0,13001" o:connectangles="0,0,0,0,0,0,0,0"/>
                  </v:shape>
                </v:group>
                <v:group id="Group 8268" o:spid="_x0000_s2246" style="position:absolute;left:8683;top:12999;width:12;height:16" coordorigin="8683,12999" coordsize="1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NpQMYAAADdAAAADwAAAGRycy9kb3ducmV2LnhtbESPT4vCMBTE7wt+h/AE&#10;b2ta3RWpRhFxxYMs+AfE26N5tsXmpTTZtn77jSB4HGbmN8x82ZlSNFS7wrKCeBiBIE6tLjhTcD79&#10;fE5BOI+ssbRMCh7kYLnofcwx0bblAzVHn4kAYZeggtz7KpHSpTkZdENbEQfvZmuDPsg6k7rGNsBN&#10;KUdRNJEGCw4LOVa0zim9H/+Mgm2L7Wocb5r9/bZ+XE/fv5d9TEoN+t1qBsJT59/hV3unFUy/Ji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Q2lAxgAAAN0A&#10;AAAPAAAAAAAAAAAAAAAAAKoCAABkcnMvZG93bnJldi54bWxQSwUGAAAAAAQABAD6AAAAnQMAAAAA&#10;">
                  <v:shape id="Freeform 8269" o:spid="_x0000_s2247" style="position:absolute;left:8683;top:12999;width:12;height:16;visibility:visible;mso-wrap-style:square;v-text-anchor:top" coordsize="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gJsYA&#10;AADdAAAADwAAAGRycy9kb3ducmV2LnhtbESPQWvCQBSE74L/YXlCb7qpFZHoKqUQKs3BVgU9PrIv&#10;2WD2bchuTfrvu0Khx2FmvmE2u8E24k6drx0reJ4lIIgLp2uuFJxP2XQFwgdkjY1jUvBDHnbb8WiD&#10;qXY9f9H9GCoRIexTVGBCaFMpfWHIop+5ljh6pesshii7SuoO+wi3jZwnyVJarDkuGGzpzVBxO35b&#10;BXlm5vmlvg7le14sPrPk0H/sS6WeJsPrGkSgIfyH/9p7rWC1WL7A4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mgJsYAAADdAAAADwAAAAAAAAAAAAAAAACYAgAAZHJz&#10;L2Rvd25yZXYueG1sUEsFBgAAAAAEAAQA9QAAAIsDAAAAAA==&#10;" path="m11,15l5,16,,15,1,,6,,9,1r3,4l11,15e" filled="f" strokecolor="white" strokeweight="1pt">
                    <v:path arrowok="t" o:connecttype="custom" o:connectlocs="11,13014;5,13015;0,13014;1,12999;6,12999;9,13000;12,13004;11,13014" o:connectangles="0,0,0,0,0,0,0,0"/>
                  </v:shape>
                </v:group>
                <v:group id="Group 8270" o:spid="_x0000_s2248" style="position:absolute;left:9953;top:12999;width:10;height:5" coordorigin="9953,12999" coordsize="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ZUr8YAAADdAAAADwAAAGRycy9kb3ducmV2LnhtbESPT4vCMBTE74LfITxh&#10;b5pWXZFqFJF12YMs+AfE26N5tsXmpTTZtn77jSB4HGbmN8xy3ZlSNFS7wrKCeBSBIE6tLjhTcD7t&#10;hnMQziNrLC2Tggc5WK/6vSUm2rZ8oOboMxEg7BJUkHtfJVK6NCeDbmQr4uDdbG3QB1lnUtfYBrgp&#10;5TiKZtJgwWEhx4q2OaX3459R8N1iu5nEX83+fts+rqfP38s+JqU+Bt1mAcJT59/hV/tHK5hPZ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5lSvxgAAAN0A&#10;AAAPAAAAAAAAAAAAAAAAAKoCAABkcnMvZG93bnJldi54bWxQSwUGAAAAAAQABAD6AAAAnQMAAAAA&#10;">
                  <v:shape id="Freeform 8271" o:spid="_x0000_s2249" style="position:absolute;left:9953;top:12999;width:10;height:5;visibility:visible;mso-wrap-style:square;v-text-anchor:top" coordsize="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b8YA&#10;AADdAAAADwAAAGRycy9kb3ducmV2LnhtbESPQWvCQBSE74L/YXmCF9GNohJSVymlLWL10OjF2yP7&#10;moRk38bsVuO/dwtCj8PMfMOsNp2pxZVaV1pWMJ1EIIgzq0vOFZyOH+MYhPPIGmvLpOBODjbrfm+F&#10;ibY3/qZr6nMRIOwSVFB43yRSuqwgg25iG+Lg/djWoA+yzaVu8RbgppazKFpKgyWHhQIbeisoq9Jf&#10;o6CsDqPD2e93rD/zr/cqvWCc7pQaDrrXFxCeOv8ffra3WkE8Xy7g7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b8YAAADdAAAADwAAAAAAAAAAAAAAAACYAgAAZHJz&#10;L2Rvd25yZXYueG1sUEsFBgAAAAAEAAQA9QAAAIsDAAAAAA==&#10;" path="m6,4l3,4,1,2,,,9,,8,3,7,5,6,4e" filled="f" strokecolor="white" strokeweight="1pt">
                    <v:path arrowok="t" o:connecttype="custom" o:connectlocs="6,13003;3,13003;1,13001;0,12999;9,12999;8,13002;7,13004;6,13003" o:connectangles="0,0,0,0,0,0,0,0"/>
                  </v:shape>
                </v:group>
                <v:group id="Group 8272" o:spid="_x0000_s2250" style="position:absolute;left:10030;top:13026;width:8;height:31" coordorigin="10030,13026" coordsize="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Q8YAAADdAAAADwAAAGRycy9kb3ducmV2LnhtbESPQWvCQBSE7wX/w/IE&#10;b3WT2gaJriLSigcpGAXx9sg+k2D2bchuk/jvu4WCx2FmvmGW68HUoqPWVZYVxNMIBHFudcWFgvPp&#10;63UOwnlkjbVlUvAgB+vV6GWJqbY9H6nLfCEChF2KCkrvm1RKl5dk0E1tQxy8m20N+iDbQuoW+wA3&#10;tXyLokQarDgslNjQtqT8nv0YBbse+80s/uwO99v2cT19fF8OMSk1GQ+bBQhPg3+G/9t7rWD+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eG9DxgAAAN0A&#10;AAAPAAAAAAAAAAAAAAAAAKoCAABkcnMvZG93bnJldi54bWxQSwUGAAAAAAQABAD6AAAAnQMAAAAA&#10;">
                  <v:shape id="Freeform 8273" o:spid="_x0000_s2251" style="position:absolute;left:10030;top:13026;width:8;height:31;visibility:visible;mso-wrap-style:square;v-text-anchor:top" coordsize="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LgsYA&#10;AADdAAAADwAAAGRycy9kb3ducmV2LnhtbESPQWvCQBSE7wX/w/KE3upGqSZEV5FSoVCERr14e2Sf&#10;STD7ds2umvbXu4VCj8PMfMMsVr1pxY0631hWMB4lIIhLqxuuFBz2m5cMhA/IGlvLpOCbPKyWg6cF&#10;5treuaDbLlQiQtjnqKAOweVS+rImg35kHXH0TrYzGKLsKqk7vEe4aeUkSWbSYMNxoUZHbzWV593V&#10;KGjcMTv98PRSTLfhq3h36SS1n0o9D/v1HESgPvyH/9ofWkH2Okvh9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LgsYAAADdAAAADwAAAAAAAAAAAAAAAACYAgAAZHJz&#10;L2Rvd25yZXYueG1sUEsFBgAAAAAEAAQA9QAAAIsDAAAAAA==&#10;" path="m,30l,20,,10,,,7,1,8,15r,15l5,30r-2,l,30e" filled="f" strokecolor="white" strokeweight="1pt">
                    <v:path arrowok="t" o:connecttype="custom" o:connectlocs="0,13056;0,13046;0,13036;0,13026;7,13027;8,13041;8,13056;5,13056;3,13056;0,13056" o:connectangles="0,0,0,0,0,0,0,0,0,0"/>
                  </v:shape>
                </v:group>
                <v:group id="Group 8274" o:spid="_x0000_s2252" style="position:absolute;left:10031;top:12999;width:12;height:27" coordorigin="10031,12999" coordsize="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teqsQAAADdAAAADwAAAGRycy9kb3ducmV2LnhtbERPTWvCQBC9F/oflin0&#10;VjexrUjqGoKoeJCCiSC9DdkxCWZnQ3ZN4r/vHgo9Pt73Kp1MKwbqXWNZQTyLQBCXVjdcKTgXu7cl&#10;COeRNbaWScGDHKTr56cVJtqOfKIh95UIIewSVFB73yVSurImg25mO+LAXW1v0AfYV1L3OIZw08p5&#10;FC2kwYZDQ40dbWoqb/ndKNiPOGbv8XY43q6bx0/x+X05xqTU68uUfYHwNPl/8Z/7oBUsPxZ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KteqsQAAADdAAAA&#10;DwAAAAAAAAAAAAAAAACqAgAAZHJzL2Rvd25yZXYueG1sUEsFBgAAAAAEAAQA+gAAAJsDAAAAAA==&#10;">
                  <v:shape id="Freeform 8275" o:spid="_x0000_s2253" style="position:absolute;left:10031;top:12999;width:12;height:27;visibility:visible;mso-wrap-style:square;v-text-anchor:top" coordsize="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S8YA&#10;AADdAAAADwAAAGRycy9kb3ducmV2LnhtbESPwWrDMBBE74X8g9hAb42cEozrRDZJSksOoZA0H7BY&#10;G8vEWjmWart/XxUKPQ4z84bZlJNtxUC9bxwrWC4SEMSV0w3XCi6fb08ZCB+QNbaOScE3eSiL2cMG&#10;c+1GPtFwDrWIEPY5KjAhdLmUvjJk0S9cRxy9q+sthij7Wuoexwi3rXxOklRabDguGOxob6i6nb+s&#10;gl26zO7jyr5O8mDeL7vjcaCPSqnH+bRdgwg0hf/wX/ugFWSr9AV+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4/S8YAAADdAAAADwAAAAAAAAAAAAAAAACYAgAAZHJz&#10;L2Rvd25yZXYueG1sUEsFBgAAAAAEAAQA9QAAAIsDAAAAAA==&#10;" path="m11,23l3,26,2,13,,,5,,9,8r3,11l11,23e" filled="f" strokecolor="white" strokeweight="1pt">
                    <v:path arrowok="t" o:connecttype="custom" o:connectlocs="11,13022;3,13025;2,13012;0,12999;5,12999;9,13007;12,13018;11,13022" o:connectangles="0,0,0,0,0,0,0,0"/>
                  </v:shape>
                </v:group>
                <v:group id="Group 8276" o:spid="_x0000_s2254" style="position:absolute;left:10432;top:12999;width:2;height:2" coordorigin="10432,12999"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TEccMAAADdAAAADwAAAGRycy9kb3ducmV2LnhtbERPy4rCMBTdD/gP4Qru&#10;xrTOjEo1isgoLkTwAeLu0lzbYnNTmtjWv58shFkeznu+7EwpGqpdYVlBPIxAEKdWF5wpuJw3n1MQ&#10;ziNrLC2Tghc5WC56H3NMtG35SM3JZyKEsEtQQe59lUjp0pwMuqGtiAN3t7VBH2CdSV1jG8JNKUdR&#10;NJYGCw4NOVa0zil9nJ5GwbbFdvUV/zb7x339up1/Dtd9TEoN+t1qBsJT5//Fb/dOK5h+T8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MRxwwAAAN0AAAAP&#10;AAAAAAAAAAAAAAAAAKoCAABkcnMvZG93bnJldi54bWxQSwUGAAAAAAQABAD6AAAAmgMAAAAA&#10;">
                  <v:shape id="Freeform 8277" o:spid="_x0000_s2255" style="position:absolute;left:10432;top:1299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TBMQA&#10;AADdAAAADwAAAGRycy9kb3ducmV2LnhtbESPQWsCMRSE74X+h/AKvdWsxVbZGkWLLV7ryuLxsXlu&#10;liYvyya66783guBxmJlvmPlycFacqQuNZwXjUQaCuPK64VrBvvh5m4EIEVmj9UwKLhRguXh+mmOu&#10;fc9/dN7FWiQIhxwVmBjbXMpQGXIYRr4lTt7Rdw5jkl0tdYd9gjsr37PsUzpsOC0YbOnbUPW/OzkF&#10;J1MX2g6lLX7jsT/QRxk261Kp15dh9QUi0hAf4Xt7qxXMJtMx3N6kJ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UwTEAAAA3QAAAA8AAAAAAAAAAAAAAAAAmAIAAGRycy9k&#10;b3ducmV2LnhtbFBLBQYAAAAABAAEAPUAAACJAwAAAAA=&#10;" path="m,l1,,,1,,e" filled="f" strokecolor="white" strokeweight="1pt">
                    <v:path arrowok="t" o:connecttype="custom" o:connectlocs="0,25998;2,25998;0,26000;0,26000;0,26000;0,26000;0,26000;0,25998" o:connectangles="0,0,0,0,0,0,0,0"/>
                  </v:shape>
                </v:group>
                <v:group id="Group 8278" o:spid="_x0000_s2256" style="position:absolute;left:10564;top:13076;width:14;height:23" coordorigin="10564,13076" coordsize="1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Jr/ncYAAADdAAAADwAAAGRycy9kb3ducmV2LnhtbESPQWvCQBSE74X+h+UJ&#10;vekmtlaJriJSiwcRqoJ4e2SfSTD7NmTXJP57VxB6HGbmG2a26EwpGqpdYVlBPIhAEKdWF5wpOB7W&#10;/QkI55E1lpZJwZ0cLObvbzNMtG35j5q9z0SAsEtQQe59lUjp0pwMuoGtiIN3sbVBH2SdSV1jG+Cm&#10;lMMo+pYGCw4LOVa0yim97m9GwW+L7fIz/mm218vqfj6MdqdtTEp99LrlFISnzv+HX+2NVjD5Gg/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mv+dxgAAAN0A&#10;AAAPAAAAAAAAAAAAAAAAAKoCAABkcnMvZG93bnJldi54bWxQSwUGAAAAAAQABAD6AAAAnQMAAAAA&#10;">
                  <v:shape id="Freeform 8279" o:spid="_x0000_s2257" style="position:absolute;left:10564;top:13076;width:14;height:23;visibility:visible;mso-wrap-style:square;v-text-anchor:top" coordsize="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GX8YA&#10;AADdAAAADwAAAGRycy9kb3ducmV2LnhtbESPT2vCQBTE7wW/w/IKvTWb2tZK6ioiCD0UxNiIx0f2&#10;5Q/Nvo3ZbRK/vSsUPA4z8xtmsRpNI3rqXG1ZwUsUgyDOra65VPBz2D7PQTiPrLGxTAou5GC1nDws&#10;MNF24D31qS9FgLBLUEHlfZtI6fKKDLrItsTBK2xn0AfZlVJ3OAS4aeQ0jmfSYM1hocKWNhXlv+mf&#10;UVDwsDtu0qzPuCzeT+ez22Xxt1JPj+P6E4Sn0d/D/+0vrWD+9vEKtzfh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GX8YAAADdAAAADwAAAAAAAAAAAAAAAACYAgAAZHJz&#10;L2Rvd25yZXYueG1sUEsFBgAAAAAEAAQA9QAAAIsDAAAAAA==&#10;" path="m,10l3,,8,r5,5l12,22,4,12,,10e" filled="f" strokecolor="white" strokeweight="1pt">
                    <v:path arrowok="t" o:connecttype="custom" o:connectlocs="0,13086;3,13076;8,13076;13,13081;12,13098;4,13088;0,13086" o:connectangles="0,0,0,0,0,0,0"/>
                  </v:shape>
                </v:group>
                <v:group id="Group 8280" o:spid="_x0000_s2258" style="position:absolute;left:10628;top:13089;width:12;height:60" coordorigin="10628,13089" coordsize="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CcscAAADdAAAADwAAAGRycy9kb3ducmV2LnhtbESPT2vCQBTE7wW/w/IE&#10;b7qJtSrRVUTa0oMI/gHx9sg+k2D2bciuSfz23YLQ4zAzv2GW686UoqHaFZYVxKMIBHFqdcGZgvPp&#10;azgH4TyyxtIyKXiSg/Wq97bERNuWD9QcfSYChF2CCnLvq0RKl+Zk0I1sRRy8m60N+iDrTOoa2wA3&#10;pRxH0VQaLDgs5FjRNqf0fnwYBd8ttpv3+LPZ3W/b5/X0sb/sYlJq0O82CxCeOv8ffrV/tIL5ZDa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D/CcscAAADd&#10;AAAADwAAAAAAAAAAAAAAAACqAgAAZHJzL2Rvd25yZXYueG1sUEsFBgAAAAAEAAQA+gAAAJ4DAAAA&#10;AA==&#10;">
                  <v:shape id="Freeform 8281" o:spid="_x0000_s2259" style="position:absolute;left:10628;top:13089;width:12;height:60;visibility:visible;mso-wrap-style:square;v-text-anchor:top" coordsize="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XsYA&#10;AADdAAAADwAAAGRycy9kb3ducmV2LnhtbESPQUvDQBSE74L/YXlCb3ajWG1jt0UChVDBYtpDj8/s&#10;azY0+3bJbtP4711B8DjMzDfMcj3aTgzUh9axgodpBoK4drrlRsFhv7mfgwgRWWPnmBR8U4D16vZm&#10;ibl2V/6koYqNSBAOOSowMfpcylAbshimzhMn7+R6izHJvpG6x2uC204+ZtmztNhyWjDoqTBUn6uL&#10;VbD4qMrB660t2H/tNu+lk4U5KjW5G99eQUQa43/4r11qBfOnlxn8vk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aXsYAAADdAAAADwAAAAAAAAAAAAAAAACYAgAAZHJz&#10;L2Rvd25yZXYueG1sUEsFBgAAAAAEAAQA9QAAAIsDAAAAAA==&#10;" path="m9,59r,-7l9,48r1,-4l5,40,2,31,,13r2,l4,14,6,,7,,8,1,7,10,6,22r,12l8,36,8,14r2,5l11,35r,20l9,59e" filled="f" strokecolor="white" strokeweight="1pt">
                    <v:path arrowok="t" o:connecttype="custom" o:connectlocs="9,13148;9,13141;9,13137;10,13133;5,13129;2,13120;0,13102;2,13102;4,13103;6,13089;7,13089;7,13089;7,13089;7,13089;8,13090;7,13099;6,13111;6,13123;8,13125;8,13103;10,13108;11,13124;11,13144;9,13148" o:connectangles="0,0,0,0,0,0,0,0,0,0,0,0,0,0,0,0,0,0,0,0,0,0,0,0"/>
                  </v:shape>
                </v:group>
                <v:group id="Group 8282" o:spid="_x0000_s2260" style="position:absolute;left:10689;top:13113;width:5;height:29" coordorigin="10689,13113" coordsize="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H5ns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H5nscAAADd&#10;AAAADwAAAAAAAAAAAAAAAACqAgAAZHJzL2Rvd25yZXYueG1sUEsFBgAAAAAEAAQA+gAAAJ4DAAAA&#10;AA==&#10;">
                  <v:shape id="Freeform 8283" o:spid="_x0000_s2261" style="position:absolute;left:10689;top:13113;width:5;height:29;visibility:visible;mso-wrap-style:square;v-text-anchor:top" coordsize="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N4MQA&#10;AADdAAAADwAAAGRycy9kb3ducmV2LnhtbESPS4vCMBSF94L/IVzBnaa+ptIxShUE3QjjOPtLc6ct&#10;Nje1iVrn108EweXhPD7OYtWaStyocaVlBaNhBII4s7rkXMHpezuYg3AeWWNlmRQ8yMFq2e0sMNH2&#10;zl90O/pchBF2CSoovK8TKV1WkEE3tDVx8H5tY9AH2eRSN3gP46aS4yj6kAZLDoQCa9oUlJ2PVxO4&#10;bn8qp+k6Tt3s5/KXT8bmfDBK9Xtt+gnCU+vf4Vd7pxXMp3EMz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PDeDEAAAA3QAAAA8AAAAAAAAAAAAAAAAAmAIAAGRycy9k&#10;b3ducmV2LnhtbFBLBQYAAAAABAAEAPUAAACJAwAAAAA=&#10;" path="m,19l,,4,10r,5l4,27,,29,,19e" filled="f" strokecolor="white" strokeweight="1pt">
                    <v:path arrowok="t" o:connecttype="custom" o:connectlocs="0,13132;0,13113;4,13123;4,13128;4,13140;0,13142;0,13132" o:connectangles="0,0,0,0,0,0,0"/>
                  </v:shape>
                </v:group>
                <v:group id="Group 8284" o:spid="_x0000_s2262" style="position:absolute;left:10702;top:13120;width:7;height:13" coordorigin="10702,13120" coordsize="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LId8MAAADdAAAADwAAAGRycy9kb3ducmV2LnhtbERPy4rCMBTdD/gP4Qru&#10;xrTOjEo1isgoLkTwAeLu0lzbYnNTmtjWv58shFkeznu+7EwpGqpdYVlBPIxAEKdWF5wpuJw3n1MQ&#10;ziNrLC2Tghc5WC56H3NMtG35SM3JZyKEsEtQQe59lUjp0pwMuqGtiAN3t7VBH2CdSV1jG8JNKUdR&#10;NJYGCw4NOVa0zil9nJ5GwbbFdvUV/zb7x339up1/Dtd9TEoN+t1qBsJT5//Fb/dOK5h+T8Lc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csh3wwAAAN0AAAAP&#10;AAAAAAAAAAAAAAAAAKoCAABkcnMvZG93bnJldi54bWxQSwUGAAAAAAQABAD6AAAAmgMAAAAA&#10;">
                  <v:shape id="Freeform 8285" o:spid="_x0000_s2263" style="position:absolute;left:10702;top:13120;width:7;height:13;visibility:visible;mso-wrap-style:square;v-text-anchor:top" coordsize="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ykMcA&#10;AADdAAAADwAAAGRycy9kb3ducmV2LnhtbESPT2vCQBTE7wW/w/IEL1I3Sqg2uooIQiniv/bi7ZF9&#10;JtHs25BdTeyn7xaEHoeZ+Q0zW7SmFHeqXWFZwXAQgSBOrS44U/D9tX6dgHAeWWNpmRQ8yMFi3nmZ&#10;YaJtwwe6H30mAoRdggpy76tESpfmZNANbEUcvLOtDfog60zqGpsAN6UcRdGbNFhwWMixolVO6fV4&#10;Mwp+mkMc70bX1fmE/W1x2dPm026V6nXb5RSEp9b/h5/tD61gEo/f4e9Ne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2spDHAAAA3QAAAA8AAAAAAAAAAAAAAAAAmAIAAGRy&#10;cy9kb3ducmV2LnhtbFBLBQYAAAAABAAEAPUAAACMAwAAAAA=&#10;" path="m,9l3,,7,9,5,13,1,8,,9e" filled="f" strokecolor="white" strokeweight="1pt">
                    <v:path arrowok="t" o:connecttype="custom" o:connectlocs="0,13129;3,13120;7,13129;5,13133;1,13128;0,13129" o:connectangles="0,0,0,0,0,0"/>
                  </v:shape>
                </v:group>
                <v:group id="Group 8286" o:spid="_x0000_s2264" style="position:absolute;left:10853;top:13104;width:3;height:15" coordorigin="10853,13104"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G0VsMAAADdAAAADwAAAGRycy9kb3ducmV2LnhtbERPTYvCMBC9C/6HMII3&#10;TavrUrpGEVHxIMLqwrK3oRnbYjMpTWzrv98cBI+P971c96YSLTWutKwgnkYgiDOrS84V/Fz3kwSE&#10;88gaK8uk4EkO1qvhYImpth1/U3vxuQgh7FJUUHhfp1K6rCCDbmpr4sDdbGPQB9jkUjfYhXBTyVkU&#10;fUqDJYeGAmvaFpTdLw+j4NBht5nHu/Z0v22ff9fF+fcUk1LjUb/5AuGp92/xy33UCpKP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0bRWwwAAAN0AAAAP&#10;AAAAAAAAAAAAAAAAAKoCAABkcnMvZG93bnJldi54bWxQSwUGAAAAAAQABAD6AAAAmgMAAAAA&#10;">
                  <v:shape id="Freeform 8287" o:spid="_x0000_s2265" style="position:absolute;left:10853;top:13104;width:3;height:1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klMUA&#10;AADdAAAADwAAAGRycy9kb3ducmV2LnhtbESPT4vCMBTE7wt+h/AEL4umapFSjSKCsAcv2/XP9dk8&#10;22rzUpqs1m+/EYQ9DjPzG2ax6kwt7tS6yrKC8SgCQZxbXXGhYP+zHSYgnEfWWFsmBU9ysFr2PhaY&#10;avvgb7pnvhABwi5FBaX3TSqly0sy6Ea2IQ7exbYGfZBtIXWLjwA3tZxE0UwarDgslNjQpqT8lv0a&#10;BXjqMve5u06MPscxz3aH6XG6VWrQ79ZzEJ46/x9+t7+0giROxv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8ySUxQAAAN0AAAAPAAAAAAAAAAAAAAAAAJgCAABkcnMv&#10;ZG93bnJldi54bWxQSwUGAAAAAAQABAD1AAAAigMAAAAA&#10;" path="m3,15l,14,1,10,1,5,1,,2,,3,3r,4l3,15e" filled="f" strokecolor="white" strokeweight="1pt">
                    <v:path arrowok="t" o:connecttype="custom" o:connectlocs="3,13119;0,13118;1,13114;1,13109;1,13104;2,13104;2,13104;2,13104;3,13107;3,13111;3,13119" o:connectangles="0,0,0,0,0,0,0,0,0,0,0"/>
                  </v:shape>
                </v:group>
                <v:group id="Group 8288" o:spid="_x0000_s2266" style="position:absolute;left:10856;top:13099;width:10;height:22" coordorigin="10856,13099"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PuscAAADdAAAADwAAAGRycy9kb3ducmV2LnhtbESPT2vCQBTE74V+h+UV&#10;vNVN1JYQs4qIigcpVAvF2yP78gezb0N2TeK37xYKPQ4z8xsmW4+mET11rrasIJ5GIIhzq2suFXxd&#10;9q8JCOeRNTaWScGDHKxXz08ZptoO/En92ZciQNilqKDyvk2ldHlFBt3UtsTBK2xn0AfZlVJ3OAS4&#10;aeQsit6lwZrDQoUtbSvKb+e7UXAYcNjM411/uhXbx/Xy9vF9ikmpycu4WYLwNPr/8F/7qBUki2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PuscAAADd&#10;AAAADwAAAAAAAAAAAAAAAACqAgAAZHJzL2Rvd25yZXYueG1sUEsFBgAAAAAEAAQA+gAAAJ4DAAAA&#10;AA==&#10;">
                  <v:shape id="Freeform 8289" o:spid="_x0000_s2267" style="position:absolute;left:10856;top:13099;width:10;height:2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OxcQA&#10;AADdAAAADwAAAGRycy9kb3ducmV2LnhtbESPQWvCQBSE7wX/w/IEb3WjaSVEVxGhIrSXqnh+ZJ9J&#10;SPZtyG6z6b/vCkKPw8x8w2x2o2nFQL2rLStYzBMQxIXVNZcKrpeP1wyE88gaW8uk4Jcc7LaTlw3m&#10;2gb+puHsSxEh7HJUUHnf5VK6oiKDbm474ujdbW/QR9mXUvcYIty0cpkkK2mw5rhQYUeHiorm/GMU&#10;fCZavx/C0JxC2h3Tr5u8hWZQajYd92sQnkb/H362T1pB9pal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zsXEAAAA3QAAAA8AAAAAAAAAAAAAAAAAmAIAAGRycy9k&#10;b3ducmV2LnhtbFBLBQYAAAAABAAEAPUAAACJAwAAAAA=&#10;" path="m6,11r-2,l2,16,1,10,,8,2,4r,1l2,4,2,3,3,2,4,,5,1,6,13r4,-2l9,22,7,11r-1,e" filled="f" strokecolor="white" strokeweight="1pt">
                    <v:path arrowok="t" o:connecttype="custom" o:connectlocs="6,13110;4,13110;2,13115;1,13109;0,13107;2,13103;2,13104;2,13103;2,13103;2,13102;3,13101;4,13099;4,13099;5,13100;6,13112;10,13110;9,13121;7,13110;6,13110" o:connectangles="0,0,0,0,0,0,0,0,0,0,0,0,0,0,0,0,0,0,0"/>
                  </v:shape>
                </v:group>
                <v:group id="Group 8290" o:spid="_x0000_s2268" style="position:absolute;left:10867;top:13101;width:8;height:21" coordorigin="10867,13101" coordsize="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qyVccAAADdAAAADwAAAGRycy9kb3ducmV2LnhtbESPT2vCQBTE70K/w/IK&#10;vekmVkuIWUVESw9SqBaKt0f25Q9m34bsmsRv3y0UPA4z8xsm24ymET11rrasIJ5FIIhzq2suFXyf&#10;D9MEhPPIGhvLpOBODjbrp0mGqbYDf1F/8qUIEHYpKqi8b1MpXV6RQTezLXHwCtsZ9EF2pdQdDgFu&#10;GjmPojdpsOawUGFLu4ry6+lmFLwPOGxf431/vBa7++W8/Pw5xqTUy/O4XYHwNPpH+L/9oRUki2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qyVccAAADd&#10;AAAADwAAAAAAAAAAAAAAAACqAgAAZHJzL2Rvd25yZXYueG1sUEsFBgAAAAAEAAQA+gAAAJ4DAAAA&#10;AA==&#10;">
                  <v:shape id="Freeform 8291" o:spid="_x0000_s2269" style="position:absolute;left:10867;top:13101;width:8;height:21;visibility:visible;mso-wrap-style:square;v-text-anchor:top" coordsize="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MQA&#10;AADdAAAADwAAAGRycy9kb3ducmV2LnhtbESPQYvCMBSE7wv+h/AEb2u6olK6RimCKLoXq+D10bxt&#10;yzYvpYm1+uuNsOBxmJlvmMWqN7XoqHWVZQVf4wgEcW51xYWC82nzGYNwHlljbZkU3MnBajn4WGCi&#10;7Y2P1GW+EAHCLkEFpfdNIqXLSzLoxrYhDt6vbQ36INtC6hZvAW5qOYmiuTRYcVgosaF1SflfdjUK&#10;9JG1PXTpZf+z9bMpnlL5mKRKjYZ9+g3CU+/f4f/2TiuIp/EMXm/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1jEAAAA3QAAAA8AAAAAAAAAAAAAAAAAmAIAAGRycy9k&#10;b3ducmV2LnhtbFBLBQYAAAAABAAEAPUAAACJAwAAAAA=&#10;" path="m6,20l3,18,3,6,,14,,10,,8,,6,,5,1,4,3,8,3,1,4,,5,r,4l6,8,6,1,7,2,6,13r,7e" filled="f" strokecolor="white" strokeweight="1pt">
                    <v:path arrowok="t" o:connecttype="custom" o:connectlocs="6,13121;3,13119;3,13107;0,13115;0,13111;0,13109;0,13107;0,13107;0,13106;1,13105;1,13105;3,13109;3,13102;3,13102;4,13101;5,13101;5,13105;6,13109;6,13102;7,13103;6,13114;6,13121" o:connectangles="0,0,0,0,0,0,0,0,0,0,0,0,0,0,0,0,0,0,0,0,0,0"/>
                  </v:shape>
                </v:group>
                <v:group id="Group 8292" o:spid="_x0000_s2270" style="position:absolute;left:10911;top:13132;width:4;height:23" coordorigin="10911,13132" coordsize="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JucYAAADdAAAADwAAAGRycy9kb3ducmV2LnhtbESPQWvCQBSE7wX/w/IE&#10;b3UTbSVEVxFR8SCFqiDeHtlnEsy+Ddk1if++Wyj0OMzMN8xi1ZtKtNS40rKCeByBIM6sLjlXcDnv&#10;3hMQziNrrCyTghc5WC0HbwtMte34m9qTz0WAsEtRQeF9nUrpsoIMurGtiYN3t41BH2STS91gF+Cm&#10;kpMomkmDJYeFAmvaFJQ9Tk+jYN9ht57G2/b4uG9et/Pn1/UYk1KjYb+eg/DU+//wX/ugFSQf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dIm5xgAAAN0A&#10;AAAPAAAAAAAAAAAAAAAAAKoCAABkcnMvZG93bnJldi54bWxQSwUGAAAAAAQABAD6AAAAnQMAAAAA&#10;">
                  <v:shape id="Freeform 8293" o:spid="_x0000_s2271" style="position:absolute;left:10911;top:13132;width:4;height:23;visibility:visible;mso-wrap-style:square;v-text-anchor:top" coordsize="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dpcQA&#10;AADdAAAADwAAAGRycy9kb3ducmV2LnhtbESPQUvDQBSE70L/w/IK3uzbSrEhdlukUOlN2yr0+Mg+&#10;N8Hs25Bdk/jvXUHwOMzMN8xmN/lWDdzHJoiB5UKDYqmCbcQZeLsc7gpQMZFYaoOwgW+OsNvObjZU&#10;2jDKiYdzcipDJJZkoE6pKxFjVbOnuAgdS/Y+Qu8pZdk7tD2NGe5bvNf6AT01khdq6nhfc/V5/vIG&#10;Jn19GU8r12h06+vx/RmH1yUaczufnh5BJZ7Sf/ivfbQGilWxht83+Qng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F3aXEAAAA3QAAAA8AAAAAAAAAAAAAAAAAmAIAAGRycy9k&#10;b3ducmV2LnhtbFBLBQYAAAAABAAEAPUAAACJAwAAAAA=&#10;" path="m3,20l2,15r,7l,15,1,,2,13,4,6,3,20e" filled="f" strokecolor="white" strokeweight="1pt">
                    <v:path arrowok="t" o:connecttype="custom" o:connectlocs="3,13152;2,13147;2,13154;0,13147;1,13132;2,13145;4,13138;3,13152" o:connectangles="0,0,0,0,0,0,0,0"/>
                  </v:shape>
                </v:group>
                <v:group id="Group 8294" o:spid="_x0000_s2272" style="position:absolute;left:10937;top:13143;width:6;height:24" coordorigin="10937,13143" coordsize="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4UMMAAADdAAAADwAAAGRycy9kb3ducmV2LnhtbERPTYvCMBC9C/6HMII3&#10;TavrUrpGEVHxIMLqwrK3oRnbYjMpTWzrv98cBI+P971c96YSLTWutKwgnkYgiDOrS84V/Fz3kwSE&#10;88gaK8uk4EkO1qvhYImpth1/U3vxuQgh7FJUUHhfp1K6rCCDbmpr4sDdbGPQB9jkUjfYhXBTyVkU&#10;fUq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7hQwwAAAN0AAAAP&#10;AAAAAAAAAAAAAAAAAKoCAABkcnMvZG93bnJldi54bWxQSwUGAAAAAAQABAD6AAAAmgMAAAAA&#10;">
                  <v:shape id="Freeform 8295" o:spid="_x0000_s2273" style="position:absolute;left:10937;top:13143;width:6;height:24;visibility:visible;mso-wrap-style:square;v-text-anchor:top" coordsize="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2MUA&#10;AADdAAAADwAAAGRycy9kb3ducmV2LnhtbESPQWvCQBSE70L/w/IKvelGWyWNriKFYg/pQavY4yP7&#10;TKLZt2F31fjv3YLQ4zAz3zCzRWcacSHna8sKhoMEBHFhdc2lgu3PZz8F4QOyxsYyKbiRh8X8qTfD&#10;TNsrr+myCaWIEPYZKqhCaDMpfVGRQT+wLXH0DtYZDFG6UmqH1wg3jRwlyUQarDkuVNjSR0XFaXM2&#10;Cnhs9t+TXb41r46X6e+R89ytlHp57pZTEIG68B9+tL+0gvQtfYe/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PYxQAAAN0AAAAPAAAAAAAAAAAAAAAAAJgCAABkcnMv&#10;ZG93bnJldi54bWxQSwUGAAAAAAQABAD1AAAAigMAAAAA&#10;" path="m5,24l3,15,,11,1,,3,9r1,8l6,11,5,24e" filled="f" strokecolor="white" strokeweight="1pt">
                    <v:path arrowok="t" o:connecttype="custom" o:connectlocs="5,13167;3,13158;0,13154;1,13143;3,13152;4,13160;6,13154;5,13167" o:connectangles="0,0,0,0,0,0,0,0"/>
                  </v:shape>
                </v:group>
                <v:group id="Group 8296" o:spid="_x0000_s2274" style="position:absolute;left:10962;top:13128;width:2;height:3" coordorigin="10962,13128" coordsize="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gii8QAAADdAAAADwAAAGRycy9kb3ducmV2LnhtbERPy2rCQBTdF/oPwxXc&#10;NZP0hY2OIqGKCxEaC6W7S+aaBDN3QmbM4+87C6HLw3mvNqNpRE+dqy0rSKIYBHFhdc2lgu/z7mkB&#10;wnlkjY1lUjCRg8368WGFqbYDf1Gf+1KEEHYpKqi8b1MpXVGRQRfZljhwF9sZ9AF2pdQdDiHcNPI5&#10;jt+lwZpDQ4UtZRUV1/xmFOwHHLYvyWd/vF6y6ff8dvo5JqTUfDZulyA8jf5ffHcftILF60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gii8QAAADdAAAA&#10;DwAAAAAAAAAAAAAAAACqAgAAZHJzL2Rvd25yZXYueG1sUEsFBgAAAAAEAAQA+gAAAJsDAAAAAA==&#10;">
                  <v:shape id="Freeform 8297" o:spid="_x0000_s2275" style="position:absolute;left:10962;top:13128;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CLcUA&#10;AADdAAAADwAAAGRycy9kb3ducmV2LnhtbESP0WrCQBRE3wv+w3IFX4puoqVodJVSKIo+GfsB1+w1&#10;iWbvht2txr93hYKPw8ycYRarzjTiSs7XlhWkowQEcWF1zaWC38PPcArCB2SNjWVScCcPq2XvbYGZ&#10;tjfe0zUPpYgQ9hkqqEJoMyl9UZFBP7ItcfRO1hkMUbpSaoe3CDeNHCfJpzRYc1yosKXviopL/mcU&#10;7Cf+cC7X212Rr1tt0/fjxcmdUoN+9zUHEagLr/B/e6MVTD9mKTz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cItxQAAAN0AAAAPAAAAAAAAAAAAAAAAAJgCAABkcnMv&#10;ZG93bnJldi54bWxQSwUGAAAAAAQABAD1AAAAigMAAAAA&#10;" path="m,l,1,,2r1,l,2,,1,,e" filled="f" strokecolor="white" strokeweight="1pt">
                    <v:path arrowok="t" o:connecttype="custom" o:connectlocs="0,13128;0,13129;0,13130;2,13130;0,13130;0,13130;0,13129;0,13129;0,13128" o:connectangles="0,0,0,0,0,0,0,0,0"/>
                  </v:shape>
                </v:group>
                <v:group id="Group 8298" o:spid="_x0000_s2276" style="position:absolute;left:10971;top:13136;width:4;height:14" coordorigin="10971,13136"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YZZ8cAAADdAAAADwAAAGRycy9kb3ducmV2LnhtbESPT2vCQBTE7wW/w/KE&#10;3nQT24pGVxHR0oMI/gHx9sg+k2D2bciuSfz23YLQ4zAzv2Hmy86UoqHaFZYVxMMIBHFqdcGZgvNp&#10;O5iAcB5ZY2mZFDzJwXLRe5tjom3LB2qOPhMBwi5BBbn3VSKlS3My6Ia2Ig7ezdYGfZB1JnWNbYCb&#10;Uo6iaCwNFhwWcqxonVN6Pz6Mgu8W29VHvGl299v6eT197S+7mJR673erGQhPnf8Pv9o/WsHk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YZZ8cAAADd&#10;AAAADwAAAAAAAAAAAAAAAACqAgAAZHJzL2Rvd25yZXYueG1sUEsFBgAAAAAEAAQA+gAAAJ4DAAAA&#10;AA==&#10;">
                  <v:shape id="Freeform 8299" o:spid="_x0000_s2277" style="position:absolute;left:10971;top:13136;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5IsUA&#10;AADdAAAADwAAAGRycy9kb3ducmV2LnhtbESPQWsCMRSE74X+h/AKvdWktci6NUoRBKFQUFe9Pjav&#10;u6mbl2UTde2vbwTB4zAz3zCTWe8acaIuWM8aXgcKBHHpjeVKQ7FZvGQgQkQ22HgmDRcKMJs+Pkww&#10;N/7MKzqtYyUShEOOGuoY21zKUNbkMAx8S5y8H985jEl2lTQdnhPcNfJNqZF0aDkt1NjSvKbysD46&#10;DWob/wq1P3g7/2Vpvy5Z2H1nWj8/9Z8fICL18R6+tZdGQ/Y+HsL1TXo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fkixQAAAN0AAAAPAAAAAAAAAAAAAAAAAJgCAABkcnMv&#10;ZG93bnJldi54bWxQSwUGAAAAAAQABAD1AAAAigMAAAAA&#10;" path="m1,10l,3,1,1,1,,2,,3,,4,2,4,1r,12l2,10r-1,e" filled="f" strokecolor="white" strokeweight="1pt">
                    <v:path arrowok="t" o:connecttype="custom" o:connectlocs="1,13146;0,13139;1,13137;1,13136;2,13136;3,13136;4,13138;4,13137;4,13149;2,13146;1,13146" o:connectangles="0,0,0,0,0,0,0,0,0,0,0"/>
                  </v:shape>
                </v:group>
                <v:group id="Group 8300" o:spid="_x0000_s2278" style="position:absolute;left:10992;top:13161;width:4;height:14" coordorigin="10992,13161" coordsize="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MkiMcAAADdAAAADwAAAGRycy9kb3ducmV2LnhtbESPQWvCQBSE7wX/w/IK&#10;vTWbqBVNs4qILT2IoBaKt0f2mYRk34bsNon/vlso9DjMzDdMthlNI3rqXGVZQRLFIIhzqysuFHxe&#10;3p6XIJxH1thYJgV3crBZTx4yTLUd+ET92RciQNilqKD0vk2ldHlJBl1kW+Lg3Wxn0AfZFVJ3OAS4&#10;aeQ0jhfSYMVhocSWdiXl9fnbKHgfcNjOkn1/qG+7+/Xycvw6JKTU0+O4fQXhafT/4b/2h1awnK/m&#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MkiMcAAADd&#10;AAAADwAAAAAAAAAAAAAAAACqAgAAZHJzL2Rvd25yZXYueG1sUEsFBgAAAAAEAAQA+gAAAJ4DAAAA&#10;AA==&#10;">
                  <v:shape id="Freeform 8301" o:spid="_x0000_s2279" style="position:absolute;left:10992;top:13161;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EzcUA&#10;AADdAAAADwAAAGRycy9kb3ducmV2LnhtbESPQWsCMRSE74X+h/AKvdWkxcq6NUoRBKFQUFe9Pjav&#10;u6mbl2UTde2vbwTB4zAz3zCTWe8acaIuWM8aXgcKBHHpjeVKQ7FZvGQgQkQ22HgmDRcKMJs+Pkww&#10;N/7MKzqtYyUShEOOGuoY21zKUNbkMAx8S5y8H985jEl2lTQdnhPcNfJNqZF0aDkt1NjSvKbysD46&#10;DWob/wq1P3g7/2Vpvy5Z2H1nWj8/9Z8fICL18R6+tZdGQzYcv8P1TXo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MTNxQAAAN0AAAAPAAAAAAAAAAAAAAAAAJgCAABkcnMv&#10;ZG93bnJldi54bWxQSwUGAAAAAAQABAD1AAAAigMAAAAA&#10;" path="m,13l1,,3,4r,8l2,14,,13e" filled="f" strokecolor="white" strokeweight="1pt">
                    <v:path arrowok="t" o:connecttype="custom" o:connectlocs="0,13174;1,13161;3,13165;3,13173;2,13175;0,13174" o:connectangles="0,0,0,0,0,0"/>
                  </v:shape>
                </v:group>
                <v:group id="Group 8302" o:spid="_x0000_s2280" style="position:absolute;left:11027;top:13159;width:3;height:45" coordorigin="11027,13159" coordsize="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0fZMcAAADdAAAADwAAAGRycy9kb3ducmV2LnhtbESPT2vCQBTE74LfYXmC&#10;N93EtqLRVUTa0oMI/gHx9sg+k2D2bciuSfz23ULB4zAzv2GW686UoqHaFZYVxOMIBHFqdcGZgvPp&#10;azQD4TyyxtIyKXiSg/Wq31tiom3LB2qOPhMBwi5BBbn3VSKlS3My6Ma2Ig7ezdYGfZB1JnWNbYCb&#10;Uk6iaCoNFhwWcqxom1N6Pz6Mgu8W281b/Nns7rft83r62F92MSk1HHSbBQhPnX+F/9s/WsHsfT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0fZMcAAADd&#10;AAAADwAAAAAAAAAAAAAAAACqAgAAZHJzL2Rvd25yZXYueG1sUEsFBgAAAAAEAAQA+gAAAJ4DAAAA&#10;AA==&#10;">
                  <v:shape id="Freeform 8303" o:spid="_x0000_s2281" style="position:absolute;left:11027;top:13159;width:3;height:45;visibility:visible;mso-wrap-style:square;v-text-anchor:top" coordsize="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li8UA&#10;AADdAAAADwAAAGRycy9kb3ducmV2LnhtbESPQWsCMRSE74L/IbxCL6JJS9F1NYoVhB4qWCueH5vn&#10;7tLNy5LEdf33TaHgcZiZb5jlureN6MiH2rGGl4kCQVw4U3Op4fS9G2cgQkQ22DgmDXcKsF4NB0vM&#10;jbvxF3XHWIoE4ZCjhirGNpcyFBVZDBPXEifv4rzFmKQvpfF4S3DbyFelptJizWmhwpa2FRU/x6vV&#10;UO9HswP77jD6bFUo9srye3bW+vmp3yxAROrjI/zf/jAasrf5DP7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SWLxQAAAN0AAAAPAAAAAAAAAAAAAAAAAJgCAABkcnMv&#10;ZG93bnJldi54bWxQSwUGAAAAAAQABAD1AAAAigMAAAAA&#10;" path="m,35l,9,2,r,14l,10,,20r1,8l2,31r,14l1,43,2,29,,35e" filled="f" strokecolor="white" strokeweight="1pt">
                    <v:path arrowok="t" o:connecttype="custom" o:connectlocs="0,13194;0,13168;2,13159;2,13173;0,13169;0,13179;1,13187;2,13190;2,13204;1,13202;2,13188;0,13194" o:connectangles="0,0,0,0,0,0,0,0,0,0,0,0"/>
                  </v:shape>
                </v:group>
                <v:group id="Group 8304" o:spid="_x0000_s2282" style="position:absolute;left:11063;top:13168;width:2;height:12" coordorigin="11063,13168" coordsize="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ujcQAAADdAAAADwAAAGRycy9kb3ducmV2LnhtbERPy2rCQBTdF/oPwxXc&#10;NZP0hY2OIqGKCxEaC6W7S+aaBDN3QmbM4+87C6HLw3mvNqNpRE+dqy0rSKIYBHFhdc2lgu/z7mkB&#10;wnlkjY1lUjCRg8368WGFqbYDf1Gf+1KEEHYpKqi8b1MpXVGRQRfZljhwF9sZ9AF2pdQdDiHcNPI5&#10;jt+lwZpDQ4UtZRUV1/xmFOwHHLYvyWd/vF6y6ff8dvo5JqTUfDZulyA8jf5ffHcftILF60eYG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ujcQAAADdAAAA&#10;DwAAAAAAAAAAAAAAAACqAgAAZHJzL2Rvd25yZXYueG1sUEsFBgAAAAAEAAQA+gAAAJsDAAAAAA==&#10;">
                  <v:shape id="Freeform 8305" o:spid="_x0000_s2283" style="position:absolute;left:11063;top:13168;width:2;height:12;visibility:visible;mso-wrap-style:square;v-text-anchor:top" coordsize="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c8cA&#10;AADdAAAADwAAAGRycy9kb3ducmV2LnhtbESPzWrDMBCE74W8g9hAL6WR2yYldqOE0h9IjnFCILdF&#10;2lrG1spYauy8fVUo9DjMzDfMajO6VlyoD7VnBQ+zDASx9qbmSsHx8Hm/BBEissHWMym4UoDNenKz&#10;wsL4gfd0KWMlEoRDgQpsjF0hZdCWHIaZ74iT9+V7hzHJvpKmxyHBXSsfs+xZOqw5LVjs6M2Sbspv&#10;p+Bpp7f5vHk/3dW2PB+Hj8VVNwulbqfj6wuISGP8D/+1t0bBcp7n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6XHPHAAAA3QAAAA8AAAAAAAAAAAAAAAAAmAIAAGRy&#10;cy9kb3ducmV2LnhtbFBLBQYAAAAABAAEAPUAAACMAwAAAAA=&#10;" path="m2,11r-1,l,6,,,1,,2,1r,4l2,9r,2e" filled="f" strokecolor="white" strokeweight="1pt">
                    <v:path arrowok="t" o:connecttype="custom" o:connectlocs="2,13179;1,13179;0,13174;0,13168;1,13168;2,13169;2,13169;2,13173;2,13177;2,13179" o:connectangles="0,0,0,0,0,0,0,0,0,0"/>
                  </v:shape>
                </v:group>
                <v:group id="Group 8306" o:spid="_x0000_s2284" style="position:absolute;left:11123;top:13186;width:2;height:2" coordorigin="11123,13186"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O4kcMAAADdAAAADwAAAGRycy9kb3ducmV2LnhtbERPy4rCMBTdC/5DuII7&#10;TTuDIh1TEZkZXIjgA2R2l+baljY3pcm09e/NQnB5OO/1ZjC16Kh1pWUF8TwCQZxZXXKu4Hr5ma1A&#10;OI+ssbZMCh7kYJOOR2tMtO35RN3Z5yKEsEtQQeF9k0jpsoIMurltiAN3t61BH2CbS91iH8JNLT+i&#10;aCkNlhwaCmxoV1BWnf+Ngt8e++1n/N0dqvvu8XdZHG+HmJSaTobtFwhPg3+LX+69VrBaR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47iRwwAAAN0AAAAP&#10;AAAAAAAAAAAAAAAAAKoCAABkcnMvZG93bnJldi54bWxQSwUGAAAAAAQABAD6AAAAmgMAAAAA&#10;">
                  <v:shape id="Freeform 8307" o:spid="_x0000_s2285" style="position:absolute;left:11123;top:1318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s2MYA&#10;AADdAAAADwAAAGRycy9kb3ducmV2LnhtbESPQWuDQBSE74X+h+UVeqtrCg1i3AQJhLRQAtFccnu4&#10;r2p134q7jTa/Phso9DjMzDdMtplNLy40utaygkUUgyCurG65VnAqdy8JCOeRNfaWScEvOdisHx8y&#10;TLWd+EiXwtciQNilqKDxfkildFVDBl1kB+LgfdnRoA9yrKUecQpw08vXOF5Kgy2HhQYH2jZUdcWP&#10;UeCurf0sTIld8rE95JM5y+/9oNTz05yvQHia/X/4r/2uFSRv8QLu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Ss2MYAAADdAAAADwAAAAAAAAAAAAAAAACYAgAAZHJz&#10;L2Rvd25yZXYueG1sUEsFBgAAAAAEAAQA9QAAAIsDAAAAAA==&#10;" path="m,l,,,1,,2,,1,,e" filled="f" strokecolor="white" strokeweight="1pt">
                    <v:path arrowok="t" o:connecttype="custom" o:connectlocs="0,13186;0,13186;0,13186;0,13187;0,13188;0,13187;0,13186;0,13186" o:connectangles="0,0,0,0,0,0,0,0"/>
                  </v:shape>
                </v:group>
                <v:group id="Group 8308" o:spid="_x0000_s2286" style="position:absolute;left:11126;top:13186;width:3;height:4" coordorigin="11126,131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2DfcUAAADdAAAADwAAAGRycy9kb3ducmV2LnhtbESPQYvCMBSE78L+h/AW&#10;vGlaxUW6RhFR8SDC1oVlb4/m2Rabl9LEtv57Iwgeh5n5hlmselOJlhpXWlYQjyMQxJnVJecKfs+7&#10;0RyE88gaK8uk4E4OVsuPwQITbTv+oTb1uQgQdgkqKLyvEyldVpBBN7Y1cfAutjHog2xyqRvsAtxU&#10;chJFX9JgyWGhwJo2BWXX9GYU7Dvs1tN42x6vl839/zw7/R1jUmr42a+/QXjq/Tv8ah+0gvksms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9g33FAAAA3QAA&#10;AA8AAAAAAAAAAAAAAAAAqgIAAGRycy9kb3ducmV2LnhtbFBLBQYAAAAABAAEAPoAAACcAwAAAAA=&#10;">
                  <v:shape id="Freeform 8309" o:spid="_x0000_s2287" style="position:absolute;left:11126;top:13186;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7JQccA&#10;AADdAAAADwAAAGRycy9kb3ducmV2LnhtbESPQWvCQBSE70L/w/IKvUjdtaJozEZEFApCQa3g8Zl9&#10;TUKzb0N2G9N/3y0IHoeZ+YZJV72tRUetrxxrGI8UCOLcmYoLDZ+n3eschA/IBmvHpOGXPKyyp0GK&#10;iXE3PlB3DIWIEPYJaihDaBIpfV6SRT9yDXH0vlxrMUTZFtK0eItwW8s3pWbSYsVxocSGNiXl38cf&#10;q2F3up4X9eagtvuPyX57MaEbyoXWL8/9egkiUB8e4Xv73WiYT9UE/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yUHHAAAA3QAAAA8AAAAAAAAAAAAAAAAAmAIAAGRy&#10;cy9kb3ducmV2LnhtbFBLBQYAAAAABAAEAPUAAACMAwAAAAA=&#10;" path="m,l,,1,,2,,1,3,,2,,e" filled="f" strokecolor="white" strokeweight="1pt">
                    <v:path arrowok="t" o:connecttype="custom" o:connectlocs="0,13186;0,13186;1,13186;1,13186;2,13186;1,13189;0,13188;0,13186" o:connectangles="0,0,0,0,0,0,0,0"/>
                  </v:shape>
                </v:group>
                <v:group id="Group 8310" o:spid="_x0000_s2288" style="position:absolute;left:11134;top:13186;width:2;height:4" coordorigin="11134,13186" coordsize="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i+ksYAAADdAAAADwAAAGRycy9kb3ducmV2LnhtbESPT4vCMBTE78J+h/AW&#10;vGna9Q9SjSKyKx5EUBcWb4/m2Rabl9Jk2/rtjSB4HGbmN8xi1ZlSNFS7wrKCeBiBIE6tLjhT8Hv+&#10;GcxAOI+ssbRMCu7kYLX86C0w0bblIzUnn4kAYZeggtz7KpHSpTkZdENbEQfvamuDPsg6k7rGNsBN&#10;Kb+iaCoNFhwWcqxok1N6O/0bBdsW2/Uo/m72t+vmfjlPDn/7mJTqf3brOQhPnX+HX+2dVjCbRG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2L6SxgAAAN0A&#10;AAAPAAAAAAAAAAAAAAAAAKoCAABkcnMvZG93bnJldi54bWxQSwUGAAAAAAQABAD6AAAAnQMAAAAA&#10;">
                  <v:shape id="Freeform 8311" o:spid="_x0000_s2289" style="position:absolute;left:11134;top:13186;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YVcYA&#10;AADdAAAADwAAAGRycy9kb3ducmV2LnhtbESPT2vCQBTE7wW/w/IKvZS6qWiR6CaopeDBHrTF8yP7&#10;8odm36a72yR+e1cQehxm5jfMOh9NK3pyvrGs4HWagCAurG64UvD99fGyBOEDssbWMim4kIc8mzys&#10;MdV24CP1p1CJCGGfooI6hC6V0hc1GfRT2xFHr7TOYIjSVVI7HCLctHKWJG/SYMNxocaOdjUVP6c/&#10;o8B3v2enh+ft5X17GHdlX84/Z1Kpp8dxswIRaAz/4Xt7rxUsF8kCbm/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wYVcYAAADdAAAADwAAAAAAAAAAAAAAAACYAgAAZHJz&#10;L2Rvd25yZXYueG1sUEsFBgAAAAAEAAQA9QAAAIsDAAAAAA==&#10;" path="m2,3l1,3,1,1,,,1,,2,r,1l2,2r,1e" filled="f" strokecolor="white" strokeweight="1pt">
                    <v:path arrowok="t" o:connecttype="custom" o:connectlocs="2,13189;1,13189;1,13187;0,13186;1,13186;1,13186;2,13186;2,13187;2,13188;2,13189" o:connectangles="0,0,0,0,0,0,0,0,0,0"/>
                  </v:shape>
                </v:group>
                <v:group id="Group 8312" o:spid="_x0000_s2290" style="position:absolute;left:11169;top:13184;width:2;height:2" coordorigin="11169,13184"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FfscAAADdAAAADwAAAGRycy9kb3ducmV2LnhtbESPQWuDQBSE74H+h+UV&#10;ektWWxSx2YQQ2tJDKEQDobeH+6IS9624WzX/vlso5DjMzDfMejubTow0uNaygngVgSCurG65VnAq&#10;35cZCOeRNXaWScGNHGw3D4s15tpOfKSx8LUIEHY5Kmi873MpXdWQQbeyPXHwLnYw6IMcaqkHnALc&#10;dPI5ilJpsOWw0GBP+4aqa/FjFHxMOO1e4rfxcL3sb99l8nU+xKTU0+O8ewXhafb38H/7UyvIki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aFfscAAADd&#10;AAAADwAAAAAAAAAAAAAAAACqAgAAZHJzL2Rvd25yZXYueG1sUEsFBgAAAAAEAAQA+gAAAJ4DAAAA&#10;AA==&#10;">
                  <v:shape id="Freeform 8313" o:spid="_x0000_s2291" style="position:absolute;left:11169;top:1318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SC8MA&#10;AADdAAAADwAAAGRycy9kb3ducmV2LnhtbESPQWsCMRSE7wX/Q3iCt5q1oJXVKCq19Kpblh4fm+dm&#10;MXlZNtHd/vtGEHocZuYbZr0dnBV36kLjWcFsmoEgrrxuuFbwXRxflyBCRNZoPZOCXwqw3Yxe1phr&#10;3/OJ7udYiwThkKMCE2ObSxkqQw7D1LfEybv4zmFMsqul7rBPcGflW5YtpMOG04LBlg6Gquv55hTc&#10;TF1oO5S2+IyX/ofmZfjYl0pNxsNuBSLSEP/Dz/aXVrCcZ+/weJ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MSC8MAAADdAAAADwAAAAAAAAAAAAAAAACYAgAAZHJzL2Rv&#10;d25yZXYueG1sUEsFBgAAAAAEAAQA9QAAAIgDAAAAAA==&#10;" path="m,l,e" filled="f" strokecolor="white" strokeweight="1pt">
                    <v:path arrowok="t" o:connecttype="custom" o:connectlocs="0,26368;0,26368;0,26368;0,26368;0,26368;0,26368" o:connectangles="0,0,0,0,0,0"/>
                  </v:shape>
                </v:group>
                <v:group id="Group 8314" o:spid="_x0000_s2292" style="position:absolute;left:11223;top:13111;width:2;height:2" coordorigin="11223,13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W0l8MAAADdAAAADwAAAGRycy9kb3ducmV2LnhtbERPy4rCMBTdC/5DuII7&#10;TTuDIh1TEZkZXIjgA2R2l+baljY3pcm09e/NQnB5OO/1ZjC16Kh1pWUF8TwCQZxZXXKu4Hr5ma1A&#10;OI+ssbZMCh7kYJOOR2tMtO35RN3Z5yKEsEtQQeF9k0jpsoIMurltiAN3t61BH2CbS91iH8JNLT+i&#10;aCkNlhwaCmxoV1BWnf+Ngt8e++1n/N0dqvvu8XdZHG+HmJSaTobtFwhPg3+LX+69VrBaRG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lbSXwwAAAN0AAAAP&#10;AAAAAAAAAAAAAAAAAKoCAABkcnMvZG93bnJldi54bWxQSwUGAAAAAAQABAD6AAAAmgMAAAAA&#10;">
                  <v:shape id="Freeform 8315" o:spid="_x0000_s2293" style="position:absolute;left:11223;top:13111;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j4sMA&#10;AADdAAAADwAAAGRycy9kb3ducmV2LnhtbESPQWsCMRSE70L/Q3hCb5pVsOjWKFZa6bWuLD0+Ns/N&#10;YvKybKK7/fdGEHocZuYbZr0dnBU36kLjWcFsmoEgrrxuuFZwKr4mSxAhImu0nknBHwXYbl5Ga8y1&#10;7/mHbsdYiwThkKMCE2ObSxkqQw7D1LfEyTv7zmFMsqul7rBPcGflPMvepMOG04LBlvaGqsvx6hRc&#10;TV1oO5S2OMRz/0uLMnx+lEq9jofdO4hIQ/wPP9vfWsFyka3g8SY9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j4sMAAADdAAAADwAAAAAAAAAAAAAAAACYAgAAZHJzL2Rv&#10;d25yZXYueG1sUEsFBgAAAAAEAAQA9QAAAIgDAAAAAA==&#10;" path="m,l,e" filled="f" strokecolor="white" strokeweight="1pt">
                    <v:path arrowok="t" o:connecttype="custom" o:connectlocs="0,26222;0,26222" o:connectangles="0,0"/>
                  </v:shape>
                </v:group>
                <v:group id="Group 8316" o:spid="_x0000_s2294" style="position:absolute;left:11223;top:13111;width:2;height:2" coordorigin="11223,13111"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ouTMMAAADdAAAADwAAAGRycy9kb3ducmV2LnhtbERPy4rCMBTdC/5DuII7&#10;TTuDIh1TEZkZXIjgA2R2l+baljY3pcm09e/NQnB5OO/1ZjC16Kh1pWUF8TwCQZxZXXKu4Hr5ma1A&#10;OI+ssbZMCh7kYJOOR2tMtO35RN3Z5yKEsEtQQeF9k0jpsoIMurltiAN3t61BH2CbS91iH8JNLT+i&#10;aCkNlhwaCmxoV1BWnf+Ngt8e++1n/N0dqvvu8XdZHG+HmJSaTobtFwhPg3+LX+69VrBaxG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Oi5MwwAAAN0AAAAP&#10;AAAAAAAAAAAAAAAAAKoCAABkcnMvZG93bnJldi54bWxQSwUGAAAAAAQABAD6AAAAmgMAAAAA&#10;">
                  <v:shape id="Freeform 8317" o:spid="_x0000_s2295" style="position:absolute;left:11223;top:13111;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6BcQA&#10;AADdAAAADwAAAGRycy9kb3ducmV2LnhtbESPQYvCMBSE74L/ITzBm6YVlNI1igjL7oIIVi97ezRv&#10;267NS2mirf56Iwgeh5n5hlmue1OLK7WusqwgnkYgiHOrKy4UnI6fkwSE88gaa8uk4EYO1qvhYImp&#10;th0f6Jr5QgQIuxQVlN43qZQuL8mgm9qGOHh/tjXog2wLqVvsAtzUchZFC2mw4rBQYkPbkvJzdjEK&#10;3L2yu8wc8Zz8bPebzvzK/69GqfGo33yA8NT7d/jV/tYKknkcw/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OgXEAAAA3QAAAA8AAAAAAAAAAAAAAAAAmAIAAGRycy9k&#10;b3ducmV2LnhtbFBLBQYAAAAABAAEAPUAAACJAwAAAAA=&#10;" path="m,1r,l,,,1e" filled="f" strokecolor="white" strokeweight="1pt">
                    <v:path arrowok="t" o:connecttype="custom" o:connectlocs="0,13112;0,13112;0,13111;0,13112;0,13112;0,13112" o:connectangles="0,0,0,0,0,0"/>
                  </v:shape>
                </v:group>
                <v:group id="Group 8318" o:spid="_x0000_s2296" style="position:absolute;left:11216;top:13170;width:12;height:21" coordorigin="11216,13170" coordsize="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QVoMYAAADdAAAADwAAAGRycy9kb3ducmV2LnhtbESPQWvCQBSE74X+h+UV&#10;vNVNlJSQuoqISg+hUFMovT2yzySYfRuyaxL/fbcgeBxm5htmtZlMKwbqXWNZQTyPQBCXVjdcKfgu&#10;Dq8pCOeRNbaWScGNHGzWz08rzLQd+YuGk69EgLDLUEHtfZdJ6cqaDLq57YiDd7a9QR9kX0nd4xjg&#10;ppWLKHqTBhsOCzV2tKupvJyuRsFxxHG7jPdDfjnvbr9F8vmTx6TU7GXavoPwNPlH+N7+0ArSJ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pBWgxgAAAN0A&#10;AAAPAAAAAAAAAAAAAAAAAKoCAABkcnMvZG93bnJldi54bWxQSwUGAAAAAAQABAD6AAAAnQMAAAAA&#10;">
                  <v:shape id="Freeform 8319" o:spid="_x0000_s2297" style="position:absolute;left:11216;top:13170;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p98cA&#10;AADdAAAADwAAAGRycy9kb3ducmV2LnhtbESP3WrCQBSE7wt9h+UUelc3tlQ0uopUhFKs4A94e8ye&#10;JqnZs0t2m0SfvisIXg4z8w0zmXWmEg3VvrSsoN9LQBBnVpecK9jvli9DED4ga6wsk4IzeZhNHx8m&#10;mGrb8oaabchFhLBPUUERgkul9FlBBn3POuLo/djaYIiyzqWusY1wU8nXJBlIgyXHhQIdfRSUnbZ/&#10;RsHhgvvv1XpxaDdf+HscLNyyGTmlnp+6+RhEoC7cw7f2p1YwfO+/wf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GqffHAAAA3QAAAA8AAAAAAAAAAAAAAAAAmAIAAGRy&#10;cy9kb3ducmV2LnhtbFBLBQYAAAAABAAEAPUAAACMAwAAAAA=&#10;" path="m8,21l4,17,2,10,,2,,1r1,l1,,3,5,12,3,8,21e" filled="f" strokecolor="white" strokeweight="1pt">
                    <v:path arrowok="t" o:connecttype="custom" o:connectlocs="8,13191;4,13187;2,13180;0,13172;0,13171;1,13171;1,13170;1,13170;3,13175;12,13173;8,13191" o:connectangles="0,0,0,0,0,0,0,0,0,0,0"/>
                  </v:shape>
                </v:group>
                <v:group id="Group 8320" o:spid="_x0000_s2298" style="position:absolute;left:11213;top:13156;width:4;height:8" coordorigin="11213,13156"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EoT8cAAADdAAAADwAAAGRycy9kb3ducmV2LnhtbESPQWvCQBSE7wX/w/KE&#10;3uomtimSuoYgWnoIhaogvT2yzySYfRuyaxL/fbdQ6HGYmW+YdTaZVgzUu8aygngRgSAurW64UnA6&#10;7p9WIJxH1thaJgV3cpBtZg9rTLUd+YuGg69EgLBLUUHtfZdK6cqaDLqF7YiDd7G9QR9kX0nd4xjg&#10;ppXLKHqVBhsOCzV2tK2pvB5uRsH7iGP+HO+G4nrZ3r+Pyee5iEmpx/mUv4HwNPn/8F/7QytYJfEL&#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wEoT8cAAADd&#10;AAAADwAAAAAAAAAAAAAAAACqAgAAZHJzL2Rvd25yZXYueG1sUEsFBgAAAAAEAAQA+gAAAJ4DAAAA&#10;AA==&#10;">
                  <v:shape id="Freeform 8321" o:spid="_x0000_s2299" style="position:absolute;left:11213;top:13156;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TasIA&#10;AADdAAAADwAAAGRycy9kb3ducmV2LnhtbESP0YrCMBRE3xf8h3AF39a0giLVKCIIiq6yXT/g0lzb&#10;YnNTm1jr328EwcdhZs4w82VnKtFS40rLCuJhBII4s7rkXMH5b/M9BeE8ssbKMil4koPlovc1x0Tb&#10;B/9Sm/pcBAi7BBUU3teJlC4ryKAb2po4eBfbGPRBNrnUDT4C3FRyFEUTabDksFBgTeuCsmt6NwqO&#10;8eHWumOa0k9W7XdMJ0nupNSg361mIDx1/hN+t7dawXQcj+H1Jj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tNqwgAAAN0AAAAPAAAAAAAAAAAAAAAAAJgCAABkcnMvZG93&#10;bnJldi54bWxQSwUGAAAAAAQABAD1AAAAhwMAAAAA&#10;" path="m4,4l1,4r,1l1,7r,1l1,7,,6,,5,,3,,2,1,,2,2,4,5,4,4e" filled="f" strokecolor="white" strokeweight="1pt">
                    <v:path arrowok="t" o:connecttype="custom" o:connectlocs="4,13160;1,13160;1,13161;1,13163;1,13164;1,13163;0,13162;0,13161;0,13159;0,13158;1,13156;2,13158;4,13161;4,13160" o:connectangles="0,0,0,0,0,0,0,0,0,0,0,0,0,0"/>
                  </v:shape>
                </v:group>
                <v:group id="Group 8322" o:spid="_x0000_s2300" style="position:absolute;left:11206;top:13151;width:7;height:10" coordorigin="11206,13151" coordsize="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8To8cAAADdAAAADwAAAGRycy9kb3ducmV2LnhtbESPQWuDQBSE74H+h+UV&#10;ektWWxSx2YQQ2tJDKEQDobeH+6IS9624WzX/vlso5DjMzDfMejubTow0uNaygngVgSCurG65VnAq&#10;35cZCOeRNXaWScGNHGw3D4s15tpOfKSx8LUIEHY5Kmi873MpXdWQQbeyPXHwLnYw6IMcaqkHnALc&#10;dPI5ilJpsOWw0GBP+4aqa/FjFHxMOO1e4rfxcL3sb99l8nU+xKTU0+O8ewXhafb38H/7UyvIkji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J8To8cAAADd&#10;AAAADwAAAAAAAAAAAAAAAACqAgAAZHJzL2Rvd25yZXYueG1sUEsFBgAAAAAEAAQA+gAAAJ4DAAAA&#10;AA==&#10;">
                  <v:shape id="Freeform 8323" o:spid="_x0000_s2301" style="position:absolute;left:11206;top:13151;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QrMUA&#10;AADdAAAADwAAAGRycy9kb3ducmV2LnhtbESPQWsCMRSE70L/Q3hCb5rd1lZZjVKKhZ4Waovnx+bt&#10;ZnXzsiRRt/31RhB6HGbmG2a1GWwnzuRD61hBPs1AEFdOt9wo+Pn+mCxAhIissXNMCn4pwGb9MFph&#10;od2Fv+i8i41IEA4FKjAx9oWUoTJkMUxdT5y82nmLMUnfSO3xkuC2k09Z9iottpwWDPb0bqg67k5W&#10;gaZtmR9kPTN1dihLs/d/5nmu1ON4eFuCiDTE//C9/akVLF7yOdzepCc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CZCsxQAAAN0AAAAPAAAAAAAAAAAAAAAAAJgCAABkcnMv&#10;ZG93bnJldi54bWxQSwUGAAAAAAQABAD1AAAAigMAAAAA&#10;" path="m6,3r,l6,4r,1l6,7r,2l5,9,4,9,4,4,2,3,3,6r,2l3,9,2,9,1,9,,9,,6,,3,,,2,1r2,l6,3e" filled="f" strokecolor="white" strokeweight="1pt">
                    <v:path arrowok="t" o:connecttype="custom" o:connectlocs="6,13154;6,13154;6,13154;6,13155;6,13156;6,13158;6,13160;5,13160;5,13160;4,13160;4,13155;2,13154;3,13157;3,13159;3,13160;2,13160;1,13160;0,13160;0,13157;0,13154;0,13151;2,13152;4,13152;6,13154" o:connectangles="0,0,0,0,0,0,0,0,0,0,0,0,0,0,0,0,0,0,0,0,0,0,0,0"/>
                  </v:shape>
                </v:group>
                <v:group id="Group 8324" o:spid="_x0000_s2302" style="position:absolute;left:11238;top:13087;width:4;height:8" coordorigin="11238,13087" coordsize="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wiSsMAAADdAAAADwAAAGRycy9kb3ducmV2LnhtbERPy4rCMBTdC/5DuII7&#10;TTuDIh1TEZkZXIjgA2R2l+baljY3pcm09e/NQnB5OO/1ZjC16Kh1pWUF8TwCQZxZXXKu4Hr5ma1A&#10;OI+ssbZMCh7kYJOOR2tMtO35RN3Z5yKEsEtQQeF9k0jpsoIMurltiAN3t61BH2CbS91iH8JNLT+i&#10;aCkNlhwaCmxoV1BWnf+Ngt8e++1n/N0dqvvu8XdZHG+HmJSaTobtFwhPg3+LX+69VrBaxG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CJKwwAAAN0AAAAP&#10;AAAAAAAAAAAAAAAAAKoCAABkcnMvZG93bnJldi54bWxQSwUGAAAAAAQABAD6AAAAmgMAAAAA&#10;">
                  <v:shape id="Freeform 8325" o:spid="_x0000_s2303" style="position:absolute;left:11238;top:13087;width:4;height:8;visibility:visible;mso-wrap-style:square;v-text-anchor:top" coordsize="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Zb8UA&#10;AADdAAAADwAAAGRycy9kb3ducmV2LnhtbESP0WrCQBRE3wX/YbmCb2aTgiVNs4oIhRZrpGk/4JK9&#10;JsHs3TS7jfHv3UKhj8PMnGHy7WQ6MdLgWssKkigGQVxZ3XKt4OvzZZWCcB5ZY2eZFNzIwXYzn+WY&#10;aXvlDxpLX4sAYZehgsb7PpPSVQ0ZdJHtiYN3toNBH+RQSz3gNcBNJx/i+FEabDksNNjTvqHqUv4Y&#10;BUXy/j26oizpWHWHN6aTJHdSarmYds8gPE3+P/zXftUK0nXyBL9vw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9lvxQAAAN0AAAAPAAAAAAAAAAAAAAAAAJgCAABkcnMv&#10;ZG93bnJldi54bWxQSwUGAAAAAAQABAD1AAAAigMAAAAA&#10;" path="m1,2l,1,,,1,,2,,3,,4,r,1l3,5,2,7,1,2e" filled="f" strokecolor="white" strokeweight="1pt">
                    <v:path arrowok="t" o:connecttype="custom" o:connectlocs="1,13089;0,13088;0,13088;0,13087;1,13087;2,13087;3,13087;3,13087;4,13087;4,13088;3,13092;2,13094;1,13089" o:connectangles="0,0,0,0,0,0,0,0,0,0,0,0,0"/>
                  </v:shape>
                </v:group>
                <v:group id="Group 8326" o:spid="_x0000_s2304" style="position:absolute;left:11257;top:13083;width:2;height:6" coordorigin="11257,13083" coordsize="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k8cMAAADdAAAADwAAAGRycy9kb3ducmV2LnhtbERPy4rCMBTdC/5DuII7&#10;TeugSDUVEWdwIQM+YJjdpbm2pc1NaTJt/XuzEGZ5OO/tbjC16Kh1pWUF8TwCQZxZXXKu4H77nK1B&#10;OI+ssbZMCp7kYJeOR1tMtO35Qt3V5yKEsEtQQeF9k0jpsoIMurltiAP3sK1BH2CbS91iH8JNLRdR&#10;tJIGSw4NBTZ0KCirrn9GwVeP/f4jPnbn6nF4/t6W3z/nmJSaTob9BoSnwf+L3+6TVrBeLs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VuTxwwAAAN0AAAAP&#10;AAAAAAAAAAAAAAAAAKoCAABkcnMvZG93bnJldi54bWxQSwUGAAAAAAQABAD6AAAAmgMAAAAA&#10;">
                  <v:shape id="Freeform 8327" o:spid="_x0000_s2305" style="position:absolute;left:11257;top:1308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udsMA&#10;AADdAAAADwAAAGRycy9kb3ducmV2LnhtbESPUWvCQBCE3wv+h2OFvtVLAhaJniJCNS+lVP0BS25N&#10;grndeHfV9N/3CoU+DjPzDbPajK5Xd/KhEzaQzzJQxLXYjhsD59PbywJUiMgWe2Ey8E0BNuvJ0wpL&#10;Kw/+pPsxNipBOJRooI1xKLUOdUsOw0wG4uRdxDuMSfpGW4+PBHe9LrLsVTvsOC20ONCupfp6/HIG&#10;bDVee/HVx21/eM8LcSSyJ2Oep+N2CSrSGP/Df+3KGljMixx+36Qn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udsMAAADdAAAADwAAAAAAAAAAAAAAAACYAgAAZHJzL2Rv&#10;d25yZXYueG1sUEsFBgAAAAAEAAQA9QAAAIgDAAAAAA==&#10;" path="m1,4r,1l,3,,1,,,1,,2,r,2l1,3r,1e" filled="f" strokecolor="white" strokeweight="1pt">
                    <v:path arrowok="t" o:connecttype="custom" o:connectlocs="1,13087;1,13088;0,13086;0,13084;0,13083;1,13083;1,13083;1,13083;1,13083;2,13083;2,13085;1,13086;1,13087" o:connectangles="0,0,0,0,0,0,0,0,0,0,0,0,0"/>
                  </v:shape>
                </v:group>
                <v:group id="Group 8328" o:spid="_x0000_s2306" style="position:absolute;left:11321;top:13080;width:5;height:19" coordorigin="11321,13080" coordsize="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jfHcYAAADdAAAADwAAAGRycy9kb3ducmV2LnhtbESPT4vCMBTE74LfITxh&#10;b5q2iyJdo4jsyh5E8A/I3h7Nsy02L6WJbf32G0HwOMzMb5jFqjeVaKlxpWUF8SQCQZxZXXKu4Hz6&#10;Gc9BOI+ssbJMCh7kYLUcDhaYatvxgdqjz0WAsEtRQeF9nUrpsoIMuomtiYN3tY1BH2STS91gF+Cm&#10;kkkUzaTBksNCgTVtCspux7tRsO2wW3/G3+3udt08/k7T/WUXk1Ifo379BcJT79/hV/tXK5hPk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yN8dxgAAAN0A&#10;AAAPAAAAAAAAAAAAAAAAAKoCAABkcnMvZG93bnJldi54bWxQSwUGAAAAAAQABAD6AAAAnQMAAAAA&#10;">
                  <v:shape id="Freeform 8329" o:spid="_x0000_s2307" style="position:absolute;left:11321;top:13080;width:5;height:19;visibility:visible;mso-wrap-style:square;v-text-anchor:top" coordsize="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BtMUA&#10;AADdAAAADwAAAGRycy9kb3ducmV2LnhtbESPQWvCQBSE74X+h+UVvBTdqFRCdBUpWD14MfbQ4yP7&#10;TIJ5b2N21fTfdwWhx2FmvmEWq54bdaPO104MjEcJKJLC2VpKA9/HzTAF5QOKxcYJGfglD6vl68sC&#10;M+vucqBbHkoVIeIzNFCF0GZa+6IiRj9yLUn0Tq5jDFF2pbYd3iOcGz1JkplmrCUuVNjSZ0XFOb+y&#10;gS/Wl/dxet2ken8IpzPxz3TLxgze+vUcVKA+/Ief7Z01kH5MpvB4E5+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qcG0xQAAAN0AAAAPAAAAAAAAAAAAAAAAAJgCAABkcnMv&#10;ZG93bnJldi54bWxQSwUGAAAAAAQABAD1AAAAigMAAAAA&#10;" path="m,15l,8,1,6,2,5,2,1,2,,1,,3,2,5,19,4,12,2,15,,15e" filled="f" strokecolor="white" strokeweight="1pt">
                    <v:path arrowok="t" o:connecttype="custom" o:connectlocs="0,13095;0,13088;1,13086;2,13085;2,13081;2,13080;1,13080;3,13082;5,13099;4,13092;2,13095;0,13095" o:connectangles="0,0,0,0,0,0,0,0,0,0,0,0"/>
                  </v:shape>
                </v:group>
                <v:group id="Group 8330" o:spid="_x0000_s2308" style="position:absolute;left:11366;top:13083;width:5;height:28" coordorigin="11366,13083" coordsize="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3i8sYAAADdAAAADwAAAGRycy9kb3ducmV2LnhtbESPT4vCMBTE7wv7HcIT&#10;vGla/yxSjSKyigcR1IVlb4/m2Rabl9LEtn57Iwh7HGbmN8xi1ZlSNFS7wrKCeBiBIE6tLjhT8HPZ&#10;DmYgnEfWWFomBQ9ysFp+fiww0bblEzVnn4kAYZeggtz7KpHSpTkZdENbEQfvamuDPsg6k7rGNsBN&#10;KUdR9CUNFhwWcqxok1N6O9+Ngl2L7XocfzeH23Xz+LtMj7+HmJTq97r1HISnzv+H3+29VjCbj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beLyxgAAAN0A&#10;AAAPAAAAAAAAAAAAAAAAAKoCAABkcnMvZG93bnJldi54bWxQSwUGAAAAAAQABAD6AAAAnQMAAAAA&#10;">
                  <v:shape id="Freeform 8331" o:spid="_x0000_s2309" style="position:absolute;left:11366;top:13083;width:5;height:28;visibility:visible;mso-wrap-style:square;v-text-anchor:top" coordsize="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ouMIA&#10;AADdAAAADwAAAGRycy9kb3ducmV2LnhtbESPzarCMBSE9xd8h3AEd9dUQZFqFBH8WQla0e2hObbV&#10;5qQ0sda3N4LgcpiZb5jZojWlaKh2hWUFg34Egji1uuBMwSlZ/09AOI+ssbRMCl7kYDHv/M0w1vbJ&#10;B2qOPhMBwi5GBbn3VSylS3My6Pq2Ig7e1dYGfZB1JnWNzwA3pRxG0VgaLDgs5FjRKqf0fnwYBfvk&#10;ul2aZFc0F+dvt0uzic7rs1K9brucgvDU+l/4295pBZPRcASfN+EJ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Gi4wgAAAN0AAAAPAAAAAAAAAAAAAAAAAJgCAABkcnMvZG93&#10;bnJldi54bWxQSwUGAAAAAAQABAD1AAAAhwMAAAAA&#10;" path="m1,17l,6,5,r,18l4,27,3,19,1,17e" filled="f" strokecolor="white" strokeweight="1pt">
                    <v:path arrowok="t" o:connecttype="custom" o:connectlocs="1,13100;0,13089;5,13083;5,13101;4,13110;3,13102;1,13100" o:connectangles="0,0,0,0,0,0,0"/>
                  </v:shape>
                </v:group>
                <v:group id="Group 8332" o:spid="_x0000_s2310" style="position:absolute;left:11375;top:13065;width:2;height:27" coordorigin="11375,13065"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PZHsUAAADdAAAADwAAAGRycy9kb3ducmV2LnhtbESPQYvCMBSE7wv+h/AE&#10;b2taRZFqFBFXPIiwKoi3R/Nsi81LabJt/fdGEPY4zMw3zGLVmVI0VLvCsoJ4GIEgTq0uOFNwOf98&#10;z0A4j6yxtEwKnuRgtex9LTDRtuVfak4+EwHCLkEFufdVIqVLczLohrYiDt7d1gZ9kHUmdY1tgJtS&#10;jqJoKg0WHBZyrGiTU/o4/RkFuxbb9TjeNofHffO8nSfH6yEmpQb9bj0H4anz/+FPe68VzCaj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z2R7FAAAA3QAA&#10;AA8AAAAAAAAAAAAAAAAAqgIAAGRycy9kb3ducmV2LnhtbFBLBQYAAAAABAAEAPoAAACcAwAAAAA=&#10;">
                  <v:shape id="Freeform 8333" o:spid="_x0000_s2311" style="position:absolute;left:11375;top:13065;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h3sYA&#10;AADdAAAADwAAAGRycy9kb3ducmV2LnhtbESP0WrCQBRE3wv+w3ILvkjdKFg1dRUtFnwpovUDrtlr&#10;Npi9G7LbGPP1XUHo4zAzZ5jFqrWlaKj2hWMFo2ECgjhzuuBcwenn620GwgdkjaVjUnAnD6tl72WB&#10;qXY3PlBzDLmIEPYpKjAhVKmUPjNk0Q9dRRy9i6sthijrXOoabxFuSzlOkndpseC4YLCiT0PZ9fhr&#10;FbA823nTtQOzv24v282k+z5jp1T/tV1/gAjUhv/ws73TCmaT8RQe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jh3sYAAADdAAAADwAAAAAAAAAAAAAAAACYAgAAZHJz&#10;L2Rvd25yZXYueG1sUEsFBgAAAAAEAAQA9QAAAIsDAAAAAA==&#10;" path="m2,27l,12,1,,2,15,1,22r1,5e" filled="f" strokecolor="white" strokeweight="1pt">
                    <v:path arrowok="t" o:connecttype="custom" o:connectlocs="2,13092;0,13077;1,13065;2,13080;1,13087;2,13092" o:connectangles="0,0,0,0,0,0"/>
                  </v:shape>
                </v:group>
                <v:group id="Group 8334" o:spid="_x0000_s2312" style="position:absolute;left:11573;top:12999;width:7;height:34" coordorigin="11573,12999" coordsize="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Do98MAAADdAAAADwAAAGRycy9kb3ducmV2LnhtbERPy4rCMBTdC/5DuII7&#10;TeugSDUVEWdwIQM+YJjdpbm2pc1NaTJt/XuzEGZ5OO/tbjC16Kh1pWUF8TwCQZxZXXKu4H77nK1B&#10;OI+ssbZMCp7kYJeOR1tMtO35Qt3V5yKEsEtQQeF9k0jpsoIMurltiAP3sK1BH2CbS91iH8JNLRdR&#10;tJIGSw4NBTZ0KCirrn9GwVeP/f4jPnbn6nF4/t6W3z/nmJSaTob9BoSnwf+L3+6TVrBeLs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IOj3wwAAAN0AAAAP&#10;AAAAAAAAAAAAAAAAAKoCAABkcnMvZG93bnJldi54bWxQSwUGAAAAAAQABAD6AAAAmgMAAAAA&#10;">
                  <v:shape id="Freeform 8335" o:spid="_x0000_s2313" style="position:absolute;left:11573;top:12999;width:7;height:34;visibility:visible;mso-wrap-style:square;v-text-anchor:top" coordsize="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gkMMA&#10;AADdAAAADwAAAGRycy9kb3ducmV2LnhtbESPzWoCMRSF9wXfIVzBXU0ULDo1ShEEddWObtzdTm5n&#10;Bic3IYk69umbQqHLw/n5OMt1bztxoxBbxxomYwWCuHKm5VrD6bh9noOICdlg55g0PCjCejV4WmJh&#10;3J0/6FamWuQRjgVqaFLyhZSxashiHDtPnL0vFyymLEMtTcB7HrednCr1Ii22nAkNeto0VF3Kq81c&#10;9ocLqbJL799xoj7Deb/xZ61Hw/7tFUSiPv2H/9o7o2E+my7g901+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gkMMAAADdAAAADwAAAAAAAAAAAAAAAACYAgAAZHJzL2Rv&#10;d25yZXYueG1sUEsFBgAAAAAEAAQA9QAAAIgDAAAAAA==&#10;" path="m4,17r,-2l4,26r,1l3,29,,16,,7r2,4l2,,4,2r,10l4,18,6,17,7,34,5,25,4,17e" filled="f" strokecolor="white" strokeweight="1pt">
                    <v:path arrowok="t" o:connecttype="custom" o:connectlocs="4,13016;4,13014;4,13025;4,13026;3,13028;0,13015;0,13006;2,13010;2,12999;4,13001;4,13011;4,13017;6,13016;7,13033;5,13024;4,13016" o:connectangles="0,0,0,0,0,0,0,0,0,0,0,0,0,0,0,0"/>
                  </v:shape>
                </v:group>
                <v:group id="Group 8336" o:spid="_x0000_s2314" style="position:absolute;left:11676;top:13020;width:4;height:28" coordorigin="11676,13020" coordsize="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9yLMMAAADdAAAADwAAAGRycy9kb3ducmV2LnhtbERPTYvCMBC9L/gfwgje&#10;1rSKi1RTEVHxIAurgngbmrEtbSaliW3995vDwh4f73u9GUwtOmpdaVlBPI1AEGdWl5wruF0Pn0sQ&#10;ziNrrC2Tgjc52KSjjzUm2vb8Q93F5yKEsEtQQeF9k0jpsoIMuqltiAP3tK1BH2CbS91iH8JNLWdR&#10;9CUNlhwaCmxoV1BWXV5GwbHHfjuP9925eu7ej+vi+36OSanJeNiuQHga/L/4z33SCpaLe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j3IswwAAAN0AAAAP&#10;AAAAAAAAAAAAAAAAAKoCAABkcnMvZG93bnJldi54bWxQSwUGAAAAAAQABAD6AAAAmgMAAAAA&#10;">
                  <v:shape id="Freeform 8337" o:spid="_x0000_s2315" style="position:absolute;left:11676;top:13020;width:4;height:28;visibility:visible;mso-wrap-style:square;v-text-anchor:top" coordsize="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eD6cYA&#10;AADdAAAADwAAAGRycy9kb3ducmV2LnhtbESP0WrCQBRE3wX/YblC3+pGS62k2YhYSqSC0OgH3Gav&#10;m2D2bshuNfbru4WCj8PMnGGy1WBbcaHeN44VzKYJCOLK6YaNguPh/XEJwgdkja1jUnAjD6t8PMow&#10;1e7Kn3QpgxERwj5FBXUIXSqlr2qy6KeuI47eyfUWQ5S9kbrHa4TbVs6TZCEtNhwXauxoU1N1Lr+t&#10;gnKn34rio9ib8LPtvg4vjVkfb0o9TIb1K4hAQ7iH/9tbrWD5/DSD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eD6cYAAADdAAAADwAAAAAAAAAAAAAAAACYAgAAZHJz&#10;L2Rvd25yZXYueG1sUEsFBgAAAAAEAAQA9QAAAIsDAAAAAA==&#10;" path="m,2l2,r,15l4,17,3,27,,15,,2e" filled="f" strokecolor="white" strokeweight="1pt">
                    <v:path arrowok="t" o:connecttype="custom" o:connectlocs="0,13022;2,13020;2,13035;4,13037;3,13047;0,13035;0,13022" o:connectangles="0,0,0,0,0,0,0"/>
                  </v:shape>
                </v:group>
                <v:group id="Group 8338" o:spid="_x0000_s2316" style="position:absolute;left:11727;top:13026;width:5;height:18" coordorigin="11727,13026" coordsize="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FJwMUAAADdAAAADwAAAGRycy9kb3ducmV2LnhtbESPQYvCMBSE7wv+h/AE&#10;b2taxUWqUURc8SDCqiDeHs2zLTYvpcm29d8bQfA4zMw3zHzZmVI0VLvCsoJ4GIEgTq0uOFNwPv1+&#10;T0E4j6yxtEwKHuRgueh9zTHRtuU/ao4+EwHCLkEFufdVIqVLczLohrYiDt7N1gZ9kHUmdY1tgJtS&#10;jqLoRxosOCzkWNE6p/R+/DcKti22q3G8afb32/pxPU0Ol31MSg363WoGwlPnP+F3e6cVTCfj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RScDFAAAA3QAA&#10;AA8AAAAAAAAAAAAAAAAAqgIAAGRycy9kb3ducmV2LnhtbFBLBQYAAAAABAAEAPoAAACcAwAAAAA=&#10;">
                  <v:shape id="Freeform 8339" o:spid="_x0000_s2317" style="position:absolute;left:11727;top:13026;width:5;height:18;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VlsUA&#10;AADdAAAADwAAAGRycy9kb3ducmV2LnhtbESPT2vCQBTE74V+h+UVvOmmtRWJ2UgRtD0I/r8/ss8k&#10;Nfs27K4x/fZuQehxmJnfMNm8N43oyPnasoLXUQKCuLC65lLB8bAcTkH4gKyxsUwKfsnDPH9+yjDV&#10;9sY76vahFBHCPkUFVQhtKqUvKjLoR7Yljt7ZOoMhSldK7fAW4aaRb0kykQZrjgsVtrSoqLjsr0bB&#10;4lS79muzWV3C+9r9rDR1W3NVavDSf85ABOrDf/jR/tYKph/jMfy9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RWWxQAAAN0AAAAPAAAAAAAAAAAAAAAAAJgCAABkcnMv&#10;ZG93bnJldi54bWxQSwUGAAAAAAQABAD1AAAAigMAAAAA&#10;" path="m,16l1,11,1,6,2,r,5l3,11,4,8,4,2r,15l,15r,1e" filled="f" strokecolor="white" strokeweight="1pt">
                    <v:path arrowok="t" o:connecttype="custom" o:connectlocs="0,13042;1,13037;1,13032;2,13026;2,13031;3,13037;4,13034;4,13028;4,13043;0,13041;0,13042" o:connectangles="0,0,0,0,0,0,0,0,0,0,0"/>
                  </v:shape>
                </v:group>
                <v:group id="Group 8340" o:spid="_x0000_s2318" style="position:absolute;left:11748;top:12968;width:5;height:18" coordorigin="11748,12968" coordsize="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R0L8YAAADdAAAADwAAAGRycy9kb3ducmV2LnhtbESPS4vCQBCE7wv+h6EF&#10;b+skvpDoKCLrsgdZ8AHircm0STDTEzKzSfz3jiDssaiqr6jlujOlaKh2hWUF8TACQZxaXXCm4Hza&#10;fc5BOI+ssbRMCh7kYL3qfSwx0bblAzVHn4kAYZeggtz7KpHSpTkZdENbEQfvZmuDPsg6k7rGNsBN&#10;KUdRNJMGCw4LOVa0zSm9H/+Mgu8W2804/mr299v2cT1Nfy/7mJQa9LvNAoSnzv+H3+0frWA+HU/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tHQvxgAAAN0A&#10;AAAPAAAAAAAAAAAAAAAAAKoCAABkcnMvZG93bnJldi54bWxQSwUGAAAAAAQABAD6AAAAnQMAAAAA&#10;">
                  <v:shape id="Freeform 8341" o:spid="_x0000_s2319" style="position:absolute;left:11748;top:12968;width:5;height:18;visibility:visible;mso-wrap-style:square;v-text-anchor:top" coordsize="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oecUA&#10;AADdAAAADwAAAGRycy9kb3ducmV2LnhtbESPQWvCQBSE7wX/w/IEb3WjrUViNiJCtQfBNm3vj+wz&#10;iWbfht01pv++KxR6HGbmGyZbD6YVPTnfWFYwmyYgiEurG64UfH2+Pi5B+ICssbVMCn7IwzofPWSY&#10;anvjD+qLUIkIYZ+igjqELpXSlzUZ9FPbEUfvZJ3BEKWrpHZ4i3DTynmSvEiDDceFGjva1lReiqtR&#10;sP1uXLc/HneX8Hxw552m/t1clZqMh80KRKAh/If/2m9awXLxtID7m/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Ch5xQAAAN0AAAAPAAAAAAAAAAAAAAAAAJgCAABkcnMv&#10;ZG93bnJldi54bWxQSwUGAAAAAAQABAD1AAAAigMAAAAA&#10;" path="m,2r2,l4,,5,17r-2,l1,17,,2e" filled="f" strokecolor="white" strokeweight="1pt">
                    <v:path arrowok="t" o:connecttype="custom" o:connectlocs="0,12970;2,12970;4,12968;5,12985;3,12985;1,12985;0,12970" o:connectangles="0,0,0,0,0,0,0"/>
                  </v:shape>
                </v:group>
                <v:group id="Group 8342" o:spid="_x0000_s2320" style="position:absolute;left:11763;top:12938;width:4;height:28" coordorigin="11763,12938" coordsize="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ypPw8UAAADdAAAADwAAAGRycy9kb3ducmV2LnhtbESPQYvCMBSE7wv+h/AE&#10;b2vaFUWqUURc8SDCqiDeHs2zLTYvpYlt/fdGEPY4zMw3zHzZmVI0VLvCsoJ4GIEgTq0uOFNwPv1+&#10;T0E4j6yxtEwKnuRgueh9zTHRtuU/ao4+EwHCLkEFufdVIqVLczLohrYiDt7N1gZ9kHUmdY1tgJtS&#10;/kTRRBosOCzkWNE6p/R+fBgF2xbb1SjeNPv7bf28nsaHyz4mpQb9bjUD4anz/+FPe6cVTMejC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qT8PFAAAA3QAA&#10;AA8AAAAAAAAAAAAAAAAAqgIAAGRycy9kb3ducmV2LnhtbFBLBQYAAAAABAAEAPoAAACcAwAAAAA=&#10;">
                  <v:shape id="Freeform 8343" o:spid="_x0000_s2321" style="position:absolute;left:11763;top:12938;width:4;height:28;visibility:visible;mso-wrap-style:square;v-text-anchor:top" coordsize="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BsYA&#10;AADdAAAADwAAAGRycy9kb3ducmV2LnhtbESP0WrCQBRE3wv+w3KFvtWNLVWJriIWibQgGP2Aa/a6&#10;CWbvhuyqsV/fLQg+DjNzhpktOluLK7W+cqxgOEhAEBdOV2wUHPbrtwkIH5A11o5JwZ08LOa9lxmm&#10;2t14R9c8GBEh7FNUUIbQpFL6oiSLfuAa4uidXGsxRNkaqVu8Rbit5XuSjKTFiuNCiQ2tSirO+cUq&#10;yH/0V5Z9Z1sTfjfNcT+uzPJwV+q13y2nIAJ14Rl+tDdaweTzYwz/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K+BsYAAADdAAAADwAAAAAAAAAAAAAAAACYAgAAZHJz&#10;L2Rvd25yZXYueG1sUEsFBgAAAAAEAAQA9QAAAIsDAAAAAA==&#10;" path="m1,24l,4,2,,4,28,1,24e" filled="f" strokecolor="white" strokeweight="1pt">
                    <v:path arrowok="t" o:connecttype="custom" o:connectlocs="1,12962;0,12942;2,12938;4,12966;1,12962" o:connectangles="0,0,0,0,0"/>
                  </v:shape>
                </v:group>
                <v:group id="Group 8344" o:spid="_x0000_s2322" style="position:absolute;left:11781;top:12689;width:3;height:2" coordorigin="11781,12689" coordsize="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l+KsMAAADdAAAADwAAAGRycy9kb3ducmV2LnhtbERPTYvCMBC9L/gfwgje&#10;1rSKi1RTEVHxIAurgngbmrEtbSaliW3995vDwh4f73u9GUwtOmpdaVlBPI1AEGdWl5wruF0Pn0sQ&#10;ziNrrC2Tgjc52KSjjzUm2vb8Q93F5yKEsEtQQeF9k0jpsoIMuqltiAP3tK1BH2CbS91iH8JNLWdR&#10;9CUNlhwaCmxoV1BWXV5GwbHHfjuP9925eu7ej+vi+36OSanJeNiuQHga/L/4z33SCpa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X4qwwAAAN0AAAAP&#10;AAAAAAAAAAAAAAAAAKoCAABkcnMvZG93bnJldi54bWxQSwUGAAAAAAQABAD6AAAAmgMAAAAA&#10;">
                  <v:shape id="Freeform 8345" o:spid="_x0000_s2323" style="position:absolute;left:11781;top:12689;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gAcQA&#10;AADdAAAADwAAAGRycy9kb3ducmV2LnhtbESPQWvCQBSE74L/YXlCL1I3WpSYuooULB415uDxdfeZ&#10;hGbfhuw2pv++WxA8DjPzDbPZDbYRPXW+dqxgPktAEGtnai4VFJfDawrCB2SDjWNS8EsedtvxaIOZ&#10;cXc+U5+HUkQI+wwVVCG0mZReV2TRz1xLHL2b6yyGKLtSmg7vEW4buUiSlbRYc1yosKWPivR3/mMV&#10;SHe86uUXGX2qi963n3rKearUy2TYv4MINIRn+NE+GgXp8m0N/2/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IAHEAAAA3QAAAA8AAAAAAAAAAAAAAAAAmAIAAGRycy9k&#10;b3ducmV2LnhtbFBLBQYAAAAABAAEAPUAAACJAwAAAAA=&#10;" path="m1,2l1,1,,,1,,2,,3,r,1l2,1,1,2e" filled="f" strokecolor="white" strokeweight="1pt">
                    <v:path arrowok="t" o:connecttype="custom" o:connectlocs="1,12691;1,12690;0,12689;0,12689;1,12689;2,12689;3,12689;3,12690;2,12690;1,12691" o:connectangles="0,0,0,0,0,0,0,0,0,0"/>
                  </v:shape>
                </v:group>
                <v:group id="Group 8346" o:spid="_x0000_s2324" style="position:absolute;left:11778;top:12660;width:19;height:7" coordorigin="11778,12660" coordsize="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BUcMAAADdAAAADwAAAGRycy9kb3ducmV2LnhtbERPTYvCMBC9C/sfwgh7&#10;07S7ukg1ioi7eBDBuiDehmZsi82kNLGt/94cBI+P971Y9aYSLTWutKwgHkcgiDOrS84V/J9+RzMQ&#10;ziNrrCyTggc5WC0/BgtMtO34SG3qcxFC2CWooPC+TqR0WUEG3djWxIG72sagD7DJpW6wC+Gmkl9R&#10;9CMNlhwaCqxpU1B2S+9GwV+H3fo73rb723XzuJymh/M+JqU+h/16DsJT79/il3unFcy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iQFRwwAAAN0AAAAP&#10;AAAAAAAAAAAAAAAAAKoCAABkcnMvZG93bnJldi54bWxQSwUGAAAAAAQABAD6AAAAmgMAAAAA&#10;">
                  <v:shape id="Freeform 8347" o:spid="_x0000_s2325" style="position:absolute;left:11778;top:12660;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qVsgA&#10;AADdAAAADwAAAGRycy9kb3ducmV2LnhtbESPT2vCQBTE70K/w/IKXkrdWNqSpq6SFgoavNQqtLdH&#10;9uUPzb4N2TWJ394VBI/DzPyGWaxG04ieOldbVjCfRSCIc6trLhXsf74eYxDOI2tsLJOCEzlYLe8m&#10;C0y0Hfib+p0vRYCwS1BB5X2bSOnyigy6mW2Jg1fYzqAPsiul7nAIcNPIpyh6lQZrDgsVtvRZUf6/&#10;OxoF2zQq1m99hr9FGm83D4fsb/jIlJrej+k7CE+jv4Wv7bVWEL88z+HyJjwBuT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ZSpWyAAAAN0AAAAPAAAAAAAAAAAAAAAAAJgCAABk&#10;cnMvZG93bnJldi54bWxQSwUGAAAAAAQABAD1AAAAjQMAAAAA&#10;" path="m18,1l14,2,4,3,8,7,5,7,2,7,,7,,5,,4,,2r1,l2,3r1,l8,2,8,,18,1e" filled="f" strokecolor="white" strokeweight="1pt">
                    <v:path arrowok="t" o:connecttype="custom" o:connectlocs="18,12661;14,12662;4,12663;8,12667;5,12667;2,12667;0,12667;0,12665;0,12664;0,12662;1,12662;2,12663;3,12663;8,12662;8,12660;18,12661" o:connectangles="0,0,0,0,0,0,0,0,0,0,0,0,0,0,0,0"/>
                  </v:shape>
                </v:group>
                <v:group id="Group 8348" o:spid="_x0000_s2326" style="position:absolute;left:11775;top:12653;width:7;height:4" coordorigin="11775,12653" coordsize="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c6vcYAAADdAAAADwAAAGRycy9kb3ducmV2LnhtbESPT4vCMBTE7wv7HcIT&#10;vGla/yxSjSKyigcR1IVlb4/m2Rabl9LEtn57Iwh7HGbmN8xi1ZlSNFS7wrKCeBiBIE6tLjhT8HPZ&#10;DmYgnEfWWFomBQ9ysFp+fiww0bblEzVnn4kAYZeggtz7KpHSpTkZdENbEQfvamuDPsg6k7rGNsBN&#10;KUdR9CUNFhwWcqxok1N6O9+Ngl2L7XocfzeH23Xz+LtMj7+HmJTq97r1HISnzv+H3+29VjCbT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Fzq9xgAAAN0A&#10;AAAPAAAAAAAAAAAAAAAAAKoCAABkcnMvZG93bnJldi54bWxQSwUGAAAAAAQABAD6AAAAnQMAAAAA&#10;">
                  <v:shape id="Freeform 8349" o:spid="_x0000_s2327" style="position:absolute;left:11775;top:12653;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ODscA&#10;AADdAAAADwAAAGRycy9kb3ducmV2LnhtbESPQWsCMRSE74X+h/AKXopmra0sq1GkIHgppdsieHts&#10;npvVzcuaxHX775tCocdhZr5hluvBtqInHxrHCqaTDARx5XTDtYKvz+04BxEissbWMSn4pgDr1f3d&#10;EgvtbvxBfRlrkSAcClRgYuwKKUNlyGKYuI44eUfnLcYkfS21x1uC21Y+ZdlcWmw4LRjs6NVQdS6v&#10;VsH7/hpP/dRtZqV5rC65by+Ht61So4dhswARaYj/4b/2TivIX55n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ejg7HAAAA3QAAAA8AAAAAAAAAAAAAAAAAmAIAAGRy&#10;cy9kb3ducmV2LnhtbFBLBQYAAAAABAAEAPUAAACMAwAAAAA=&#10;" path="m7,3l5,3,3,3,1,3,1,2,1,1,,,3,1,6,2,7,3e" filled="f" strokecolor="white" strokeweight="1pt">
                    <v:path arrowok="t" o:connecttype="custom" o:connectlocs="7,12656;5,12656;3,12656;1,12656;1,12655;1,12654;0,12653;3,12654;6,12655;7,12656" o:connectangles="0,0,0,0,0,0,0,0,0,0"/>
                  </v:shape>
                </v:group>
                <v:group id="Group 8350" o:spid="_x0000_s2328" style="position:absolute;left:11733;top:12635;width:17;height:7" coordorigin="11733,12635" coordsize="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IHUsYAAADdAAAADwAAAGRycy9kb3ducmV2LnhtbESPS4vCQBCE74L/YWhh&#10;b+skvpDoKCLrsgdZ8AHircm0STDTEzKzSfz3O4Lgsaiqr6jlujOlaKh2hWUF8TACQZxaXXCm4Hza&#10;fc5BOI+ssbRMCh7kYL3q95aYaNvygZqjz0SAsEtQQe59lUjp0pwMuqGtiIN3s7VBH2SdSV1jG+Cm&#10;lKMomkmDBYeFHCva5pTej39GwXeL7WYcfzX7+237uJ6mv5d9TEp9DLrNAoSnzr/Dr/aPVjCfTib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sgdSxgAAAN0A&#10;AAAPAAAAAAAAAAAAAAAAAKoCAABkcnMvZG93bnJldi54bWxQSwUGAAAAAAQABAD6AAAAnQMAAAAA&#10;">
                  <v:shape id="Freeform 8351" o:spid="_x0000_s2329" style="position:absolute;left:11733;top:12635;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S7McA&#10;AADdAAAADwAAAGRycy9kb3ducmV2LnhtbESPQWvCQBCF7wX/wzKF3nSjJCqpaxBpoUoPGov0OM1O&#10;k2h2NmRXTf99tyD0+HjzvjdvkfWmEVfqXG1ZwXgUgSAurK65VPBxeB3OQTiPrLGxTAp+yEG2HDws&#10;MNX2xnu65r4UAcIuRQWV920qpSsqMuhGtiUO3rftDPogu1LqDm8Bbho5iaKpNFhzaKiwpXVFxTm/&#10;mPDG5/HrZZzMYr3dTnfsms3p+N4q9fTYr55BeOr9//E9/aYVzJM4gb81AQF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0uzHAAAA3QAAAA8AAAAAAAAAAAAAAAAAmAIAAGRy&#10;cy9kb3ducmV2LnhtbFBLBQYAAAAABAAEAPUAAACMAwAAAAA=&#10;" path="m17,1r,2l16,4r,3l15,7,14,5,13,6,9,5,6,3,,3,4,r7,l17,1e" filled="f" strokecolor="white" strokeweight="1pt">
                    <v:path arrowok="t" o:connecttype="custom" o:connectlocs="17,12636;17,12638;16,12639;16,12642;16,12642;15,12642;15,12642;14,12640;14,12640;13,12641;9,12640;6,12638;0,12638;4,12635;11,12635;17,12636" o:connectangles="0,0,0,0,0,0,0,0,0,0,0,0,0,0,0,0"/>
                  </v:shape>
                </v:group>
                <v:group id="Group 8352" o:spid="_x0000_s2330" style="position:absolute;left:11701;top:12095;width:13;height:9" coordorigin="11701,12095" coordsize="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w8vsUAAADdAAAADwAAAGRycy9kb3ducmV2LnhtbESPQYvCMBSE78L+h/AE&#10;b5p2XUWqUURU9iDC6sKyt0fzbIvNS2liW/+9EQSPw8x8wyxWnSlFQ7UrLCuIRxEI4tTqgjMFv+fd&#10;cAbCeWSNpWVScCcHq+VHb4GJti3/UHPymQgQdgkqyL2vEildmpNBN7IVcfAutjbog6wzqWtsA9yU&#10;8jOKptJgwWEhx4o2OaXX080o2LfYrsfxtjlcL5v7/3ly/DvEpNSg363nIDx1/h1+tb+1gtnk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ssPL7FAAAA3QAA&#10;AA8AAAAAAAAAAAAAAAAAqgIAAGRycy9kb3ducmV2LnhtbFBLBQYAAAAABAAEAPoAAACcAwAAAAA=&#10;">
                  <v:shape id="Freeform 8353" o:spid="_x0000_s2331" style="position:absolute;left:11701;top:12095;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bWsMA&#10;AADdAAAADwAAAGRycy9kb3ducmV2LnhtbESPzW7CMBCE75V4B2uReisO/xAwCBBFhRs/D7DESxIR&#10;r6PYJenbYySkHkcz841mvmxMIR5Uudyygm4nAkGcWJ1zquBy/v6agHAeWWNhmRT8kYPlovUxx1jb&#10;mo/0OPlUBAi7GBVk3pexlC7JyKDr2JI4eDdbGfRBVqnUFdYBbgrZi6KRNJhzWMiwpE1Gyf30axQc&#10;hvt6ujUHWo921qab/hUbPVbqs92sZiA8Nf4//G7/aAWT4WAMrzfhCc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xbWsMAAADdAAAADwAAAAAAAAAAAAAAAACYAgAAZHJzL2Rv&#10;d25yZXYueG1sUEsFBgAAAAAEAAQA9QAAAIgDAAAAAA==&#10;" path="m1,8r,l,8,,,12,2,,4,1,8e" filled="f" strokecolor="white" strokeweight="1pt">
                    <v:path arrowok="t" o:connecttype="custom" o:connectlocs="1,12103;1,12103;0,12103;0,12103;0,12095;12,12097;0,12099;1,12103" o:connectangles="0,0,0,0,0,0,0,0"/>
                  </v:shape>
                </v:group>
                <v:group id="Group 8354" o:spid="_x0000_s2332" style="position:absolute;left:11699;top:12067;width:6;height:7" coordorigin="11699,12067" coordsize="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8NV8MAAADdAAAADwAAAGRycy9kb3ducmV2LnhtbERPTYvCMBC9C/sfwgh7&#10;07S7ukg1ioi7eBDBuiDehmZsi82kNLGt/94cBI+P971Y9aYSLTWutKwgHkcgiDOrS84V/J9+RzMQ&#10;ziNrrCyTggc5WC0/BgtMtO34SG3qcxFC2CWooPC+TqR0WUEG3djWxIG72sagD7DJpW6wC+Gmkl9R&#10;9CMNlhwaCqxpU1B2S+9GwV+H3fo73rb723XzuJymh/M+JqU+h/16DsJT79/il3unFcy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w1XwwAAAN0AAAAP&#10;AAAAAAAAAAAAAAAAAKoCAABkcnMvZG93bnJldi54bWxQSwUGAAAAAAQABAD6AAAAmgMAAAAA&#10;">
                  <v:shape id="Freeform 8355" o:spid="_x0000_s2333" style="position:absolute;left:11699;top:12067;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4KMYA&#10;AADdAAAADwAAAGRycy9kb3ducmV2LnhtbESP0WoCMRRE3wv9h3ALfZGardSy3RqlLChFX9T2Ay6b&#10;62bt5mZJUk3/3ghCH4eZOcPMFsn24kQ+dI4VPI8LEMSN0x23Cr6/lk8liBCRNfaOScEfBVjM7+9m&#10;WGl35h2d9rEVGcKhQgUmxqGSMjSGLIaxG4izd3DeYszSt1J7PGe47eWkKF6lxY7zgsGBakPNz/7X&#10;KqgHv57u0qi2R1MezOa42vq0UurxIX28g4iU4n/41v7UCsrpyxtc3+Qn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d4KMYAAADdAAAADwAAAAAAAAAAAAAAAACYAgAAZHJz&#10;L2Rvd25yZXYueG1sUEsFBgAAAAAEAAQA9QAAAIsDAAAAAA==&#10;" path="m6,6l4,6,3,7,2,7,2,,4,2,,5,6,6e" filled="f" strokecolor="white" strokeweight="1pt">
                    <v:path arrowok="t" o:connecttype="custom" o:connectlocs="6,12073;4,12073;3,12074;2,12074;2,12067;4,12069;0,12072;6,12073" o:connectangles="0,0,0,0,0,0,0,0"/>
                  </v:shape>
                </v:group>
                <v:group id="Group 8356" o:spid="_x0000_s2334" style="position:absolute;left:11701;top:11340;width:25;height:8" coordorigin="11701,11340"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CXjMQAAADdAAAADwAAAGRycy9kb3ducmV2LnhtbERPy0rDQBTdF/yH4Qru&#10;2kmUlBA7LaWouAhCk0Jxd8ncJqGZOyEz5vH3zkJweTjv3WE2nRhpcK1lBfEmAkFcWd1yreBSvq9T&#10;EM4ja+wsk4KFHBz2D6sdZtpOfKax8LUIIewyVNB432dSuqohg25je+LA3exg0Ac41FIPOIVw08nn&#10;KNpKgy2HhgZ7OjVU3Ysfo+Bjwun4Er+N+f12Wr7L5Ouax6TU0+N8fAXhafb/4j/3p1aQJknYH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CXjMQAAADdAAAA&#10;DwAAAAAAAAAAAAAAAACqAgAAZHJzL2Rvd25yZXYueG1sUEsFBgAAAAAEAAQA+gAAAJsDAAAAAA==&#10;">
                  <v:shape id="Freeform 8357" o:spid="_x0000_s2335" style="position:absolute;left:11701;top:11340;width:25;height:8;visibility:visible;mso-wrap-style:square;v-text-anchor:top" coordsize="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ohcUA&#10;AADdAAAADwAAAGRycy9kb3ducmV2LnhtbESP3WrCQBSE74W+w3IK3ohuFNSQukoJKLkq+PMAh+wx&#10;G5o9G7NbE/v03YLg5TAz3zCb3WAbcafO144VzGcJCOLS6ZorBZfzfpqC8AFZY+OYFDzIw277Ntpg&#10;pl3PR7qfQiUihH2GCkwIbSalLw1Z9DPXEkfv6jqLIcqukrrDPsJtIxdJspIWa44LBlvKDZXfpx+r&#10;YJIf5G39lT+qNO3767pwt19TKDV+Hz4/QAQawiv8bBdaQbpczuH/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NaiFxQAAAN0AAAAPAAAAAAAAAAAAAAAAAJgCAABkcnMv&#10;ZG93bnJldi54bWxQSwUGAAAAAAQABAD1AAAAigMAAAAA&#10;" path="m,7l,1r3,l8,r7,1l13,3r2,1l24,4,20,6,15,8,,7e" filled="f" strokecolor="white" strokeweight="1pt">
                    <v:path arrowok="t" o:connecttype="custom" o:connectlocs="0,11347;0,11341;3,11341;8,11340;15,11341;13,11343;15,11344;24,11344;20,11346;15,11348;0,11347" o:connectangles="0,0,0,0,0,0,0,0,0,0,0"/>
                  </v:shape>
                </v:group>
                <v:group id="Group 8358" o:spid="_x0000_s2336" style="position:absolute;left:11701;top:11334;width:21;height:4" coordorigin="11701,11334" coordsize="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6sYMUAAADdAAAADwAAAGRycy9kb3ducmV2LnhtbESPQYvCMBSE7wv+h/AE&#10;b2tapYtUo4ioeJCF1YXF26N5tsXmpTSxrf/eLAgeh5n5hlmselOJlhpXWlYQjyMQxJnVJecKfs+7&#10;zxkI55E1VpZJwYMcrJaDjwWm2nb8Q+3J5yJA2KWooPC+TqV0WUEG3djWxMG72sagD7LJpW6wC3BT&#10;yUkUfUmDJYeFAmvaFJTdTnejYN9ht57G2/Z4u24el3Py/XeMSanRsF/PQXjq/Tv8ah+0glmSTO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OrGDFAAAA3QAA&#10;AA8AAAAAAAAAAAAAAAAAqgIAAGRycy9kb3ducmV2LnhtbFBLBQYAAAAABAAEAPoAAACcAwAAAAA=&#10;">
                  <v:shape id="Freeform 8359" o:spid="_x0000_s2337" style="position:absolute;left:11701;top:11334;width:21;height:4;visibility:visible;mso-wrap-style:square;v-text-anchor:top" coordsize="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yK8gA&#10;AADdAAAADwAAAGRycy9kb3ducmV2LnhtbESPUUvDMBSF3wX/Q7jC3lyqsjm6ZWOIjjEQtG6wvd01&#10;16TY3JQma+u/N4Lg4+Gc8x3OYjW4WnTUhsqzgrtxBoK49Lpio2D/8XI7AxEissbaMyn4pgCr5fXV&#10;AnPte36nrohGJAiHHBXYGJtcylBachjGviFO3qdvHcYkWyN1i32Cu1reZ9lUOqw4LVhs6MlS+VVc&#10;nILHrpge1s/nk92b43GzYbN7feuVGt0M6zmISEP8D/+1t1rBbDJ5gN836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XIryAAAAN0AAAAPAAAAAAAAAAAAAAAAAJgCAABk&#10;cnMvZG93bnJldi54bWxQSwUGAAAAAAQABAD1AAAAjQMAAAAA&#10;" path="m15,r5,3l10,4,,3,,1r4,l9,r6,e" filled="f" strokecolor="white" strokeweight="1pt">
                    <v:path arrowok="t" o:connecttype="custom" o:connectlocs="15,11334;20,11337;10,11338;0,11337;0,11335;4,11335;9,11334;15,11334" o:connectangles="0,0,0,0,0,0,0,0"/>
                  </v:shape>
                </v:group>
                <v:group id="Group 8360" o:spid="_x0000_s2338" style="position:absolute;left:11701;top:11306;width:24;height:3" coordorigin="11701,11306" coordsize="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uRj8YAAADdAAAADwAAAGRycy9kb3ducmV2LnhtbESPQWvCQBSE70L/w/IK&#10;3uomaopEVxFR8SCFaqF4e2SfSTD7NmTXJP57t1DwOMzMN8xi1ZtKtNS40rKCeBSBIM6sLjlX8HPe&#10;fcxAOI+ssbJMCh7kYLV8Gyww1bbjb2pPPhcBwi5FBYX3dSqlywoy6Ea2Jg7e1TYGfZBNLnWDXYCb&#10;So6j6FMaLDksFFjTpqDsdrobBfsOu/Uk3rbH23XzuJyTr99jTEoN3/v1HISn3r/C/+2DVjBLki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a5GPxgAAAN0A&#10;AAAPAAAAAAAAAAAAAAAAAKoCAABkcnMvZG93bnJldi54bWxQSwUGAAAAAAQABAD6AAAAnQMAAAAA&#10;">
                  <v:shape id="Freeform 8361" o:spid="_x0000_s2339" style="position:absolute;left:11701;top:11306;width:24;height: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qcUA&#10;AADdAAAADwAAAGRycy9kb3ducmV2LnhtbESPQWvCQBSE7wX/w/KE3upGIUWiqxRRK4gFs3p/ZF+T&#10;tNm3Ibtq/PddoeBxmJlvmPmyt424UudrxwrGowQEceFMzaWCk968TUH4gGywcUwK7uRhuRi8zDEz&#10;7sZHuuahFBHCPkMFVQhtJqUvKrLoR64ljt636yyGKLtSmg5vEW4bOUmSd2mx5rhQYUuriorf/GIV&#10;7LXm8idPj+v14fR5nnzp7X2rlXod9h8zEIH68Az/t3dGwTRNU3i8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68mpxQAAAN0AAAAPAAAAAAAAAAAAAAAAAJgCAABkcnMv&#10;ZG93bnJldi54bWxQSwUGAAAAAAQABAD1AAAAigMAAAAA&#10;" path="m,2l,,5,1r5,l13,,24,1,11,2,,2e" filled="f" strokecolor="white" strokeweight="1pt">
                    <v:path arrowok="t" o:connecttype="custom" o:connectlocs="0,11308;0,11306;5,11307;10,11307;13,11306;24,11307;11,11308;0,11308" o:connectangles="0,0,0,0,0,0,0,0"/>
                  </v:shape>
                </v:group>
                <v:group id="Group 8362" o:spid="_x0000_s2340" style="position:absolute;left:11695;top:11285;width:31;height:10" coordorigin="11695,11285" coordsize="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WqY8UAAADdAAAADwAAAGRycy9kb3ducmV2LnhtbESPQYvCMBSE74L/ITzB&#10;m6ZdqUjXKCKreJAFdWHZ26N5tsXmpTSxrf/eCAseh5n5hlmue1OJlhpXWlYQTyMQxJnVJecKfi67&#10;yQKE88gaK8uk4EEO1qvhYImpth2fqD37XAQIuxQVFN7XqZQuK8igm9qaOHhX2xj0QTa51A12AW4q&#10;+RFFc2mw5LBQYE3bgrLb+W4U7DvsNrP4qz3ertvH3yX5/j3GpNR41G8+QXjq/Tv83z5oBYskmc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71qmPFAAAA3QAA&#10;AA8AAAAAAAAAAAAAAAAAqgIAAGRycy9kb3ducmV2LnhtbFBLBQYAAAAABAAEAPoAAACcAwAAAAA=&#10;">
                  <v:shape id="Freeform 8363" o:spid="_x0000_s2341" style="position:absolute;left:11695;top:11285;width:31;height:10;visibility:visible;mso-wrap-style:square;v-text-anchor:top" coordsize="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WJsYA&#10;AADdAAAADwAAAGRycy9kb3ducmV2LnhtbESPT2vCQBTE74V+h+UVvOmmolWiq5RCQW1B/HPw+Mi+&#10;ZNNm34bsmsRv7xaEHoeZ+Q2zXPe2Ei01vnSs4HWUgCDOnC65UHA+fQ7nIHxA1lg5JgU38rBePT8t&#10;MdWu4wO1x1CICGGfogITQp1K6TNDFv3I1cTRy11jMUTZFFI32EW4reQ4Sd6kxZLjgsGaPgxlv8er&#10;VTDZJTldtA777858YZufxn77o9TgpX9fgAjUh//wo73RCubT6Qz+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rWJsYAAADdAAAADwAAAAAAAAAAAAAAAACYAgAAZHJz&#10;L2Rvd25yZXYueG1sUEsFBgAAAAAEAAQA9QAAAIsDAAAAAA==&#10;" path="m10,l30,,16,6r4,3l,10,14,3,10,e" filled="f" strokecolor="white" strokeweight="1pt">
                    <v:path arrowok="t" o:connecttype="custom" o:connectlocs="10,11285;30,11285;16,11291;20,11294;0,11295;14,11288;10,11285" o:connectangles="0,0,0,0,0,0,0"/>
                  </v:shape>
                </v:group>
                <v:group id="Group 8364" o:spid="_x0000_s2342" style="position:absolute;left:11701;top:11296;width:4;height:6" coordorigin="11701,11296" coordsize="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abisQAAADdAAAADwAAAGRycy9kb3ducmV2LnhtbERPy0rDQBTdF/yH4Qru&#10;2kmUlBA7LaWouAhCk0Jxd8ncJqGZOyEz5vH3zkJweTjv3WE2nRhpcK1lBfEmAkFcWd1yreBSvq9T&#10;EM4ja+wsk4KFHBz2D6sdZtpOfKax8LUIIewyVNB432dSuqohg25je+LA3exg0Ac41FIPOIVw08nn&#10;KNpKgy2HhgZ7OjVU3Ysfo+Bjwun4Er+N+f12Wr7L5Ouax6TU0+N8fAXhafb/4j/3p1aQJkmYG96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abisQAAADdAAAA&#10;DwAAAAAAAAAAAAAAAACqAgAAZHJzL2Rvd25yZXYueG1sUEsFBgAAAAAEAAQA+gAAAJsDAAAAAA==&#10;">
                  <v:shape id="Freeform 8365" o:spid="_x0000_s2343" style="position:absolute;left:11701;top:11296;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Ut8QA&#10;AADdAAAADwAAAGRycy9kb3ducmV2LnhtbESPzWrDMBCE74W8g9hAbo2cpM6PE8WIQqGnlvw8wGJt&#10;ZBNrZSzVcd++KhR6HGbmG+ZQjq4VA/Wh8axgMc9AEFfeNGwVXC9vz1sQISIbbD2Tgm8KUB4nTwcs&#10;jH/wiYZztCJBOBSooI6xK6QMVU0Ow9x3xMm7+d5hTLK30vT4SHDXymWWraXDhtNCjR291lTdz19O&#10;gbZ5Qyb7sJur3Ow+V1a/tCet1Gw66j2ISGP8D/+1342CbZ7v4PdNeg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1LfEAAAA3QAAAA8AAAAAAAAAAAAAAAAAmAIAAGRycy9k&#10;b3ducmV2LnhtbFBLBQYAAAAABAAEAPUAAACJAwAAAAA=&#10;" path="m3,6l2,6,,6,,5,,,1,1,3,3r,3e" filled="f" strokecolor="white" strokeweight="1pt">
                    <v:path arrowok="t" o:connecttype="custom" o:connectlocs="3,11302;2,11302;0,11302;0,11301;0,11296;1,11297;3,11299;3,11302" o:connectangles="0,0,0,0,0,0,0,0"/>
                  </v:shape>
                </v:group>
                <v:group id="Group 8366" o:spid="_x0000_s2344" style="position:absolute;left:11701;top:11176;width:5;height:4" coordorigin="11701,11176"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xdMcQAAADdAAAADwAAAGRycy9kb3ducmV2LnhtbERPTWvCQBC9F/wPywi9&#10;1U1aIhJdQxArPYRCVRBvQ3ZMgtnZkF2T+O+7h0KPj/e9ySbTioF611hWEC8iEMSl1Q1XCs6nz7cV&#10;COeRNbaWScGTHGTb2csGU21H/qHh6CsRQtilqKD2vkuldGVNBt3CdsSBu9neoA+wr6TucQzhppXv&#10;UbSUBhsODTV2tKupvB8fRsFhxDH/iPdDcb/tntdT8n0pYlLqdT7laxCeJv8v/nN/aQWrZBn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xdMcQAAADdAAAA&#10;DwAAAAAAAAAAAAAAAACqAgAAZHJzL2Rvd25yZXYueG1sUEsFBgAAAAAEAAQA+gAAAJsDAAAAAA==&#10;">
                  <v:shape id="Freeform 8367" o:spid="_x0000_s2345" style="position:absolute;left:11701;top:11176;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IfcUA&#10;AADdAAAADwAAAGRycy9kb3ducmV2LnhtbESP0WoCMRRE3wv+Q7hC32pW64pdjSJCoaX4UN0PuGyu&#10;m8XNzZqkmv59Uyj0cZiZM8x6m2wvbuRD51jBdFKAIG6c7rhVUJ9en5YgQkTW2DsmBd8UYLsZPayx&#10;0u7On3Q7xlZkCIcKFZgYh0rK0BiyGCZuIM7e2XmLMUvfSu3xnuG2l7OiWEiLHecFgwPtDTWX45dV&#10;sPP1vv6YlenwPJ+/JHMtTwd+V+pxnHYrEJFS/A//td+0gmW5mML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Uh9xQAAAN0AAAAPAAAAAAAAAAAAAAAAAJgCAABkcnMv&#10;ZG93bnJldi54bWxQSwUGAAAAAAQABAD1AAAAigMAAAAA&#10;" path="m,3l,,4,,3,2,,3e" filled="f" strokecolor="white" strokeweight="1pt">
                    <v:path arrowok="t" o:connecttype="custom" o:connectlocs="0,11179;0,11176;4,11176;3,11178;0,11179" o:connectangles="0,0,0,0,0"/>
                  </v:shape>
                </v:group>
                <v:group id="Group 8368" o:spid="_x0000_s2346" style="position:absolute;left:11711;top:11152;width:31;height:5" coordorigin="11711,11152" coordsize="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6Jm3cUAAADdAAAADwAAAGRycy9kb3ducmV2LnhtbESPQYvCMBSE7wv+h/AE&#10;b2taRZFqFBFXPIiwKoi3R/Nsi81LabJt/fdGEPY4zMw3zGLVmVI0VLvCsoJ4GIEgTq0uOFNwOf98&#10;z0A4j6yxtEwKnuRgtex9LTDRtuVfak4+EwHCLkEFufdVIqVLczLohrYiDt7d1gZ9kHUmdY1tgJtS&#10;jqJoKg0WHBZyrGiTU/o4/RkFuxbb9TjeNofHffO8nSfH6yEmpQb9bj0H4anz/+FPe68VzCbTE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iZt3FAAAA3QAA&#10;AA8AAAAAAAAAAAAAAAAAqgIAAGRycy9kb3ducmV2LnhtbFBLBQYAAAAABAAEAPoAAACcAwAAAAA=&#10;">
                  <v:shape id="Freeform 8369" o:spid="_x0000_s2347" style="position:absolute;left:11711;top:11152;width:31;height:5;visibility:visible;mso-wrap-style:square;v-text-anchor:top" coordsize="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NucQA&#10;AADdAAAADwAAAGRycy9kb3ducmV2LnhtbESPQWvCQBSE70L/w/IKXkQ3VgwSXaUULCJeGgu9PrLP&#10;JJh9u2TXJP57VxB6HGbmG2azG0wjOmp9bVnBfJaAIC6srrlU8HveT1cgfEDW2FgmBXfysNu+jTaY&#10;advzD3V5KEWEsM9QQRWCy6T0RUUG/cw64uhdbGswRNmWUrfYR7hp5EeSpNJgzXGhQkdfFRXX/GYU&#10;1E13uh9l8Z06n+y16yd/uZ0oNX4fPtcgAg3hP/xqH7SC1TJdwPN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DbnEAAAA3QAAAA8AAAAAAAAAAAAAAAAAmAIAAGRycy9k&#10;b3ducmV2LnhtbFBLBQYAAAAABAAEAPUAAACJAwAAAAA=&#10;" path="m31,l30,1r,2l30,4,20,4,10,4,,4,1,1,15,,31,e" filled="f" strokecolor="white" strokeweight="1pt">
                    <v:path arrowok="t" o:connecttype="custom" o:connectlocs="31,11152;30,11153;30,11155;30,11156;20,11156;10,11156;0,11156;1,11153;15,11152;31,11152" o:connectangles="0,0,0,0,0,0,0,0,0,0"/>
                  </v:shape>
                </v:group>
                <v:group id="Group 8370" o:spid="_x0000_s2348" style="position:absolute;left:11701;top:11149;width:8;height:5" coordorigin="11701,11149" coordsize="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dbMsUAAADdAAAADwAAAGRycy9kb3ducmV2LnhtbESPQYvCMBSE78L+h/AE&#10;b5p2XUWqUURU9iDC6sKyt0fzbIvNS2liW/+9EQSPw8x8wyxWnSlFQ7UrLCuIRxEI4tTqgjMFv+fd&#10;cAbCeWSNpWVScCcHq+VHb4GJti3/UHPymQgQdgkqyL2vEildmpNBN7IVcfAutjbog6wzqWtsA9yU&#10;8jOKptJgwWEhx4o2OaXX080o2LfYrsfxtjlcL5v7/3ly/DvEpNSg363nIDx1/h1+tb+1gtlk+gX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HWzLFAAAA3QAA&#10;AA8AAAAAAAAAAAAAAAAAqgIAAGRycy9kb3ducmV2LnhtbFBLBQYAAAAABAAEAPoAAACcAwAAAAA=&#10;">
                  <v:shape id="Freeform 8371" o:spid="_x0000_s2349" style="position:absolute;left:11701;top:11149;width:8;height:5;visibility:visible;mso-wrap-style:square;v-text-anchor:top" coordsize="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cEMQA&#10;AADdAAAADwAAAGRycy9kb3ducmV2LnhtbESP0YrCMBRE3xf8h3AF39ZUQZFqFBEXVlxZq37Apbm2&#10;xeamJlHr32+EBR+HmTnDzBatqcWdnK8sKxj0ExDEudUVFwpOx6/PCQgfkDXWlknBkzws5p2PGaba&#10;Pjij+yEUIkLYp6igDKFJpfR5SQZ93zbE0TtbZzBE6QqpHT4i3NRymCRjabDiuFBiQ6uS8svhZhSs&#10;c+P3y+HvbbPLsp8jors2p61SvW67nIII1IZ3+L/9rRVMRuMRvN7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THBDEAAAA3QAAAA8AAAAAAAAAAAAAAAAAmAIAAGRycy9k&#10;b3ducmV2LnhtbFBLBQYAAAAABAAEAPUAAACJAwAAAAA=&#10;" path="m6,1l7,3,5,4,,5,,,1,,3,,6,1e" filled="f" strokecolor="white" strokeweight="1pt">
                    <v:path arrowok="t" o:connecttype="custom" o:connectlocs="6,11150;7,11152;5,11153;0,11154;0,11149;1,11149;3,11149;6,11150" o:connectangles="0,0,0,0,0,0,0,0"/>
                  </v:shape>
                </v:group>
                <v:group id="Group 8372" o:spid="_x0000_s2350" style="position:absolute;left:11701;top:10427;width:25;height:6" coordorigin="11701,10427" coordsize="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lg3sUAAADdAAAADwAAAGRycy9kb3ducmV2LnhtbESPQYvCMBSE7wv+h/CE&#10;va1pFYtUo4io7EGEVUG8PZpnW2xeShPb+u83C8Ieh5n5hlmselOJlhpXWlYQjyIQxJnVJecKLufd&#10;1wyE88gaK8uk4EUOVsvBxwJTbTv+ofbkcxEg7FJUUHhfp1K6rCCDbmRr4uDdbWPQB9nkUjfYBbip&#10;5DiKEmmw5LBQYE2bgrLH6WkU7Dvs1pN42x4e983rdp4er4eYlPoc9us5CE+9/w+/299awWyaJP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ZYN7FAAAA3QAA&#10;AA8AAAAAAAAAAAAAAAAAqgIAAGRycy9kb3ducmV2LnhtbFBLBQYAAAAABAAEAPoAAACcAwAAAAA=&#10;">
                  <v:shape id="Freeform 8373" o:spid="_x0000_s2351" style="position:absolute;left:11701;top:10427;width:25;height:6;visibility:visible;mso-wrap-style:square;v-text-anchor:top" coordsize="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Nf8cA&#10;AADdAAAADwAAAGRycy9kb3ducmV2LnhtbESPW2sCMRSE34X+h3CEvmlWrRe2RhFBKIVKvYD6dtic&#10;ZpduTpZNdNd/bwpCH4eZ+YaZL1tbihvVvnCsYNBPQBBnThdsFBwPm94MhA/IGkvHpOBOHpaLl84c&#10;U+0a3tFtH4yIEPYpKshDqFIpfZaTRd93FXH0flxtMURZG6lrbCLclnKYJBNpseC4kGNF65yy3/3V&#10;KngbmY253Cu//dp+Xovp+ftw2jVKvXbb1TuIQG34Dz/bH1rBbDyZwt+b+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GDX/HAAAA3QAAAA8AAAAAAAAAAAAAAAAAmAIAAGRy&#10;cy9kb3ducmV2LnhtbFBLBQYAAAAABAAEAPUAAACMAwAAAAA=&#10;" path="m20,4l10,5,5,5,,5,,,3,,7,r4,l11,2,24,1,20,4e" filled="f" strokecolor="white" strokeweight="1pt">
                    <v:path arrowok="t" o:connecttype="custom" o:connectlocs="20,10431;10,10432;5,10432;0,10432;0,10427;3,10427;7,10427;11,10427;11,10429;24,10428;20,10431" o:connectangles="0,0,0,0,0,0,0,0,0,0,0"/>
                  </v:shape>
                </v:group>
                <v:group id="Group 8374" o:spid="_x0000_s2352" style="position:absolute;left:11722;top:10686;width:18;height:6" coordorigin="11722,10686" coordsize="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pRN8QAAADdAAAADwAAAGRycy9kb3ducmV2LnhtbERPTWvCQBC9F/wPywi9&#10;1U1aIhJdQxArPYRCVRBvQ3ZMgtnZkF2T+O+7h0KPj/e9ySbTioF611hWEC8iEMSl1Q1XCs6nz7cV&#10;COeRNbaWScGTHGTb2csGU21H/qHh6CsRQtilqKD2vkuldGVNBt3CdsSBu9neoA+wr6TucQzhppXv&#10;UbSUBhsODTV2tKupvB8fRsFhxDH/iPdDcb/tntdT8n0pYlLqdT7laxCeJv8v/nN/aQWrZBnmhj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pRN8QAAADdAAAA&#10;DwAAAAAAAAAAAAAAAACqAgAAZHJzL2Rvd25yZXYueG1sUEsFBgAAAAAEAAQA+gAAAJsDAAAAAA==&#10;">
                  <v:shape id="Freeform 8375" o:spid="_x0000_s2353" style="position:absolute;left:11722;top:10686;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tWMYA&#10;AADdAAAADwAAAGRycy9kb3ducmV2LnhtbESPT2vCQBTE7wW/w/IEb7qpoNU0q6jYP6dCVcj1kX1N&#10;QrNv4+4mpt++WxB6HGbmN0y2HUwjenK+tqzgcZaAIC6srrlUcDm/TFcgfEDW2FgmBT/kYbsZPWSY&#10;anvjT+pPoRQRwj5FBVUIbSqlLyoy6Ge2JY7el3UGQ5SulNrhLcJNI+dJspQGa44LFbZ0qKj4PnVG&#10;gcv9dX+8dh+L1/VT9+b6XA4JKzUZD7tnEIGG8B++t9+1gtViuYa/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dtWMYAAADdAAAADwAAAAAAAAAAAAAAAACYAgAAZHJz&#10;L2Rvd25yZXYueG1sUEsFBgAAAAAEAAQA9QAAAIsDAAAAAA==&#10;" path="m3,l17,r,3l18,6,9,5,,4,3,e" filled="f" strokecolor="white" strokeweight="1pt">
                    <v:path arrowok="t" o:connecttype="custom" o:connectlocs="3,10686;17,10686;17,10689;18,10692;9,10691;0,10690;3,10686" o:connectangles="0,0,0,0,0,0,0"/>
                  </v:shape>
                </v:group>
                <v:group id="Group 8376" o:spid="_x0000_s2354" style="position:absolute;left:11729;top:10998;width:31;height:9" coordorigin="11729,10998" coordsize="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XL7MMAAADdAAAADwAAAGRycy9kb3ducmV2LnhtbERPTYvCMBC9C/sfwgh7&#10;07S76Eo1ioi7eBDBuiDehmZsi82kNLGt/94cBI+P971Y9aYSLTWutKwgHkcgiDOrS84V/J9+RzMQ&#10;ziNrrCyTggc5WC0/BgtMtO34SG3qcxFC2CWooPC+TqR0WUEG3djWxIG72sagD7DJpW6wC+Gmkl9R&#10;NJUGSw4NBda0KSi7pXej4K/Dbv0db9v97bp5XE6Tw3kfk1Kfw349B+Gp92/xy73TCmaTn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5cvswwAAAN0AAAAP&#10;AAAAAAAAAAAAAAAAAKoCAABkcnMvZG93bnJldi54bWxQSwUGAAAAAAQABAD6AAAAmgMAAAAA&#10;">
                  <v:shape id="Freeform 8377" o:spid="_x0000_s2355" style="position:absolute;left:11729;top:10998;width:31;height:9;visibility:visible;mso-wrap-style:square;v-text-anchor:top" coordsize="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0a8YA&#10;AADdAAAADwAAAGRycy9kb3ducmV2LnhtbESPQWsCMRSE7wX/Q3iCt5oo2i5bo4go9KTU2pbeHpvX&#10;zXY3L8sm6vbfm0Khx2FmvmEWq9414kJdqDxrmIwVCOLCm4pLDafX3X0GIkRkg41n0vBDAVbLwd0C&#10;c+Ov/EKXYyxFgnDIUYONsc2lDIUlh2HsW+LkffnOYUyyK6Xp8JrgrpFTpR6kw4rTgsWWNpaK+nh2&#10;GtTbZ82Vmr0f9vX+lH3Mbb397rUeDfv1E4hIffwP/7WfjYZs/jiB3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C0a8YAAADdAAAADwAAAAAAAAAAAAAAAACYAgAAZHJz&#10;L2Rvd25yZXYueG1sUEsFBgAAAAAEAAQA9QAAAIsDAAAAAA==&#10;" path="m,8l3,6,4,3,10,1,17,r5,5l25,2r5,1l18,9,,8e" filled="f" strokecolor="white" strokeweight="1pt">
                    <v:path arrowok="t" o:connecttype="custom" o:connectlocs="0,11006;3,11004;4,11001;10,10999;17,10998;22,11003;25,11000;30,11001;18,11007;0,11006" o:connectangles="0,0,0,0,0,0,0,0,0,0"/>
                  </v:shape>
                </v:group>
                <v:group id="Group 8378" o:spid="_x0000_s2356" style="position:absolute;left:11761;top:10850;width:23;height:8" coordorigin="11761,10850" coordsize="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vwAMYAAADdAAAADwAAAGRycy9kb3ducmV2LnhtbESPT4vCMBTE7wt+h/AE&#10;b2taxVWqUURc8SCCf0C8PZpnW2xeSpNt67ffLAh7HGbmN8xi1ZlSNFS7wrKCeBiBIE6tLjhTcL18&#10;f85AOI+ssbRMCl7kYLXsfSww0bblEzVnn4kAYZeggtz7KpHSpTkZdENbEQfvYWuDPsg6k7rGNsBN&#10;KUdR9CUNFhwWcqxok1P6PP8YBbsW2/U43jaH52Pzul8mx9shJqUG/W49B+Gp8//hd3uvFcwm0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AAxgAAAN0A&#10;AAAPAAAAAAAAAAAAAAAAAKoCAABkcnMvZG93bnJldi54bWxQSwUGAAAAAAQABAD6AAAAnQMAAAAA&#10;">
                  <v:shape id="Freeform 8379" o:spid="_x0000_s2357" style="position:absolute;left:11761;top:10850;width:23;height:8;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hpcYA&#10;AADdAAAADwAAAGRycy9kb3ducmV2LnhtbESPQWvCQBSE7wX/w/IKXkQ3rVRt6iqtICiCYBS9PrKv&#10;STD7NmTXmPx7Vyj0OMzMN8x82ZpSNFS7wrKCt1EEgji1uuBMwem4Hs5AOI+ssbRMCjpysFz0XuYY&#10;a3vnAzWJz0SAsItRQe59FUvp0pwMupGtiIP3a2uDPsg6k7rGe4CbUr5H0UQaLDgs5FjRKqf0mtyM&#10;gnKLXdINPgey+TlvLsTTfdfslOq/tt9fIDy1/j/8195oBbOP6R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ehpcYAAADdAAAADwAAAAAAAAAAAAAAAACYAgAAZHJz&#10;L2Rvd25yZXYueG1sUEsFBgAAAAAEAAQA9QAAAIsDAAAAAA==&#10;" path="m10,8l,6,,3,6,,23,1,13,6,10,8e" filled="f" strokecolor="white" strokeweight="1pt">
                    <v:path arrowok="t" o:connecttype="custom" o:connectlocs="10,10858;0,10856;0,10853;6,10850;23,10851;13,10856;10,10858" o:connectangles="0,0,0,0,0,0,0"/>
                  </v:shape>
                </v:group>
                <v:group id="Group 8380" o:spid="_x0000_s2358" style="position:absolute;left:11747;top:10810;width:23;height:11" coordorigin="11747,10810" coordsize="2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7N78cAAADdAAAADwAAAGRycy9kb3ducmV2LnhtbESPW2vCQBSE3wX/w3IE&#10;3+omtl6IriLSlj6I4AXEt0P2mASzZ0N2TeK/7xYKPg4z8w2zXHemFA3VrrCsIB5FIIhTqwvOFJxP&#10;X29zEM4jaywtk4InOViv+r0lJtq2fKDm6DMRIOwSVJB7XyVSujQng25kK+Lg3Wxt0AdZZ1LX2Aa4&#10;KeU4iqbSYMFhIceKtjml9+PDKPhusd28x5/N7n7bPq+nyf6yi0mp4aDbLEB46vwr/N/+0Qrmk9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7N78cAAADd&#10;AAAADwAAAAAAAAAAAAAAAACqAgAAZHJzL2Rvd25yZXYueG1sUEsFBgAAAAAEAAQA+gAAAJ4DAAAA&#10;AA==&#10;">
                  <v:shape id="Freeform 8381" o:spid="_x0000_s2359" style="position:absolute;left:11747;top:10810;width:23;height:11;visibility:visible;mso-wrap-style:square;v-text-anchor:top" coordsize="2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vysUA&#10;AADdAAAADwAAAGRycy9kb3ducmV2LnhtbESP3WoCMRSE74W+QziF3mm2Uu263ShVKFoES60PcNic&#10;/aGbkyVJdfXpG0HwcpiZb5h80ZtWHMn5xrKC51ECgriwuuFKweHnY5iC8AFZY2uZFJzJw2L+MMgx&#10;0/bE33Tch0pECPsMFdQhdJmUvqjJoB/Zjjh6pXUGQ5SuktrhKcJNK8dJMpUGG44LNXa0qqn43f+Z&#10;SHmh5flSbrbpzJn1Z6XN7suPlXp67N/fQATqwz18a2+0gnTyOoHr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S/KxQAAAN0AAAAPAAAAAAAAAAAAAAAAAJgCAABkcnMv&#10;ZG93bnJldi54bWxQSwUGAAAAAAQABAD1AAAAigMAAAAA&#10;" path="m23,1r,4l22,8r,3l18,11,,8r12,l16,6,5,,23,1e" filled="f" strokecolor="white" strokeweight="1pt">
                    <v:path arrowok="t" o:connecttype="custom" o:connectlocs="23,10811;23,10815;22,10818;22,10821;18,10821;0,10818;12,10818;16,10816;5,10810;23,10811" o:connectangles="0,0,0,0,0,0,0,0,0,0"/>
                  </v:shape>
                </v:group>
                <v:group id="Group 8382" o:spid="_x0000_s2360" style="position:absolute;left:11800;top:10551;width:21;height:7" coordorigin="11800,10551" coordsize="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2A8YAAADdAAAADwAAAGRycy9kb3ducmV2LnhtbESPS4vCQBCE74L/YWhh&#10;b+skig+io4isyx5kwQeItybTJsFMT8jMJvHf7wiCx6KqvqKW686UoqHaFZYVxMMIBHFqdcGZgvNp&#10;9zkH4TyyxtIyKXiQg/Wq31tiom3LB2qOPhMBwi5BBbn3VSKlS3My6Ia2Ig7ezdYGfZB1JnWNbYCb&#10;Uo6iaCoNFhwWcqxom1N6P/4ZBd8ttptx/NXs77ft43qa/F72MSn1Meg2CxCeOv8Ov9o/WsF8Mpv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QPYDxgAAAN0A&#10;AAAPAAAAAAAAAAAAAAAAAKoCAABkcnMvZG93bnJldi54bWxQSwUGAAAAAAQABAD6AAAAnQMAAAAA&#10;">
                  <v:shape id="Freeform 8383" o:spid="_x0000_s2361" style="position:absolute;left:11800;top:10551;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LXsMA&#10;AADdAAAADwAAAGRycy9kb3ducmV2LnhtbESPzarCMBSE9xd8h3AENxdNFfyhGkUFxZVwVXR7aI5t&#10;tTkpTdTq05sLgsthZr5hJrPaFOJOlcstK+h2IhDEidU5pwoO+1V7BMJ5ZI2FZVLwJAezaeNngrG2&#10;D/6j+86nIkDYxagg876MpXRJRgZdx5bEwTvbyqAPskqlrvAR4KaQvSgaSIM5h4UMS1pmlFx3N6Ng&#10;sb4ekU79382CyJ23fOmV7qVUq1nPxyA81f4b/rQ3WsGoPxzC/5vwBOT0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cLXsMAAADdAAAADwAAAAAAAAAAAAAAAACYAgAAZHJzL2Rv&#10;d25yZXYueG1sUEsFBgAAAAAEAAQA9QAAAIgDAAAAAA==&#10;" path="m2,l14,r7,2l21,4,17,5r-5,l11,7,2,5,,3,2,e" filled="f" strokecolor="white" strokeweight="1pt">
                    <v:path arrowok="t" o:connecttype="custom" o:connectlocs="2,10551;14,10551;21,10553;21,10555;17,10556;12,10556;11,10558;2,10556;0,10554;2,10551" o:connectangles="0,0,0,0,0,0,0,0,0,0"/>
                  </v:shape>
                </v:group>
                <v:group id="Group 8384" o:spid="_x0000_s2362" style="position:absolute;left:11802;top:10608;width:15;height:5" coordorigin="11802,10608" coordsize="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PH6sMAAADdAAAADwAAAGRycy9kb3ducmV2LnhtbERPTYvCMBC9C/sfwgh7&#10;07S76Eo1ioi7eBDBuiDehmZsi82kNLGt/94cBI+P971Y9aYSLTWutKwgHkcgiDOrS84V/J9+RzMQ&#10;ziNrrCyTggc5WC0/BgtMtO34SG3qcxFC2CWooPC+TqR0WUEG3djWxIG72sagD7DJpW6wC+Gmkl9R&#10;NJUGSw4NBda0KSi7pXej4K/Dbv0db9v97bp5XE6Tw3kfk1Kfw349B+Gp92/xy73TCmaTn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8fqwwAAAN0AAAAP&#10;AAAAAAAAAAAAAAAAAKoCAABkcnMvZG93bnJldi54bWxQSwUGAAAAAAQABAD6AAAAmgMAAAAA&#10;">
                  <v:shape id="Freeform 8385" o:spid="_x0000_s2363" style="position:absolute;left:11802;top:10608;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9k8UA&#10;AADdAAAADwAAAGRycy9kb3ducmV2LnhtbESPT2sCMRTE74LfIbxCb5qtorVbo4hg8dCLa0uvj83b&#10;P7h5WZLorn56UxA8DjPzG2a57k0jLuR8bVnB2zgBQZxbXXOp4Oe4Gy1A+ICssbFMCq7kYb0aDpaY&#10;atvxgS5ZKEWEsE9RQRVCm0rp84oM+rFtiaNXWGcwROlKqR12EW4aOUmSuTRYc1yosKVtRfkpOxsF&#10;v1/Tvbsdiux70/VX+SdnVJxapV5f+s0niEB9eIYf7b1WsJi9f8D/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2TxQAAAN0AAAAPAAAAAAAAAAAAAAAAAJgCAABkcnMv&#10;ZG93bnJldi54bWxQSwUGAAAAAAQABAD1AAAAigMAAAAA&#10;" path="m,5l,3,,2,,,14,2,8,5,,5e" filled="f" strokecolor="white" strokeweight="1pt">
                    <v:path arrowok="t" o:connecttype="custom" o:connectlocs="0,10613;0,10611;0,10610;0,10608;14,10610;8,10613;0,10613" o:connectangles="0,0,0,0,0,0,0"/>
                  </v:shape>
                </v:group>
                <v:group id="Group 8386" o:spid="_x0000_s2364" style="position:absolute;left:11777;top:10593;width:47;height:8" coordorigin="11777,10593" coordsize="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C7y8QAAADdAAAADwAAAGRycy9kb3ducmV2LnhtbERPy2rCQBTdF/oPwy10&#10;VydRUkLqKBKsdBGEaqF0d8lck2DmTshM8/h7ZyG4PJz3ejuZVgzUu8aygngRgSAurW64UvBz/nxL&#10;QTiPrLG1TApmcrDdPD+tMdN25G8aTr4SIYRdhgpq77tMSlfWZNAtbEccuIvtDfoA+0rqHscQblq5&#10;jKJ3abDh0FBjR3lN5fX0bxQcRhx3q3g/FNdLPv+dk+NvEZNSry/T7gOEp8k/xHf3l1aQJmnYH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DC7y8QAAADdAAAA&#10;DwAAAAAAAAAAAAAAAACqAgAAZHJzL2Rvd25yZXYueG1sUEsFBgAAAAAEAAQA+gAAAJsDAAAAAA==&#10;">
                  <v:shape id="Freeform 8387" o:spid="_x0000_s2365" style="position:absolute;left:11777;top:10593;width:47;height:8;visibility:visible;mso-wrap-style:square;v-text-anchor:top" coordsize="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WVcUA&#10;AADdAAAADwAAAGRycy9kb3ducmV2LnhtbESPQWsCMRSE70L/Q3hCb5pVrCyrUcRi9eBFa6nHR/K6&#10;u3TzsiRRt//eCEKPw8x8w8yXnW3ElXyoHSsYDTMQxNqZmksFp8/NIAcRIrLBxjEp+KMAy8VLb46F&#10;cTc+0PUYS5EgHApUUMXYFlIGXZHFMHQtcfJ+nLcYk/SlNB5vCW4bOc6yqbRYc1qosKV1Rfr3eLEK&#10;zrvTfmLX3+wnsvnIvrb6fbzVSr32u9UMRKQu/oef7Z1RkL/lI3i8S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9ZVxQAAAN0AAAAPAAAAAAAAAAAAAAAAAJgCAABkcnMv&#10;ZG93bnJldi54bWxQSwUGAAAAAAQABAD1AAAAigMAAAAA&#10;" path="m26,2l17,4r,4l,8,10,4,22,r9,1l47,1,46,5,36,4,31,2r-5,e" filled="f" strokecolor="white" strokeweight="1pt">
                    <v:path arrowok="t" o:connecttype="custom" o:connectlocs="26,10595;17,10597;17,10601;0,10601;10,10597;22,10593;31,10594;47,10594;46,10598;36,10597;31,10595;26,10595" o:connectangles="0,0,0,0,0,0,0,0,0,0,0,0"/>
                  </v:shape>
                </v:group>
                <v:group id="Group 8388" o:spid="_x0000_s2366" style="position:absolute;left:11824;top:10501;width:22;height:11" coordorigin="11824,10501" coordsize="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CfFAAAA3QAA&#10;AA8AAAAAAAAAAAAAAAAAqgIAAGRycy9kb3ducmV2LnhtbFBLBQYAAAAABAAEAPoAAACcAwAAAAA=&#10;">
                  <v:shape id="Freeform 8389" o:spid="_x0000_s2367" style="position:absolute;left:11824;top:10501;width:22;height:11;visibility:visible;mso-wrap-style:square;v-text-anchor:top" coordsize="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MlsgA&#10;AADdAAAADwAAAGRycy9kb3ducmV2LnhtbESPQWvCQBSE7wX/w/KEXopuaqmE6CpSKHhqNVXx+My+&#10;Jmmzb9PsVld/fVcoeBxm5htmOg+mEUfqXG1ZweMwAUFcWF1zqWDz8TpIQTiPrLGxTArO5GA+691N&#10;MdP2xGs65r4UEcIuQwWV920mpSsqMuiGtiWO3qftDPoou1LqDk8Rbho5SpKxNFhzXKiwpZeKiu/8&#10;1yjYfeX7wyasRj/p25bel3r9cFkEpe77YTEB4Sn4W/i/vdQK0uf0Ca5v4hO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YyWyAAAAN0AAAAPAAAAAAAAAAAAAAAAAJgCAABk&#10;cnMvZG93bnJldi54bWxQSwUGAAAAAAQABAD1AAAAjQMAAAAA&#10;" path="m1,11l9,6,,4,7,r9,l10,4,22,3,15,6,14,9,5,11r-4,e" filled="f" strokecolor="white" strokeweight="1pt">
                    <v:path arrowok="t" o:connecttype="custom" o:connectlocs="1,10512;9,10507;0,10505;7,10501;16,10501;10,10505;22,10504;15,10507;14,10510;5,10512;1,10512" o:connectangles="0,0,0,0,0,0,0,0,0,0,0"/>
                  </v:shape>
                </v:group>
                <v:group id="Group 8390" o:spid="_x0000_s2368" style="position:absolute;left:11832;top:10552;width:20;height:7" coordorigin="11832,10552" coordsize="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3IxgAAAN0A&#10;AAAPAAAAAAAAAAAAAAAAAKoCAABkcnMvZG93bnJldi54bWxQSwUGAAAAAAQABAD6AAAAnQMAAAAA&#10;">
                  <v:shape id="Freeform 8391" o:spid="_x0000_s2369" style="position:absolute;left:11832;top:10552;width:20;height:7;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BvcYA&#10;AADdAAAADwAAAGRycy9kb3ducmV2LnhtbESPT2vCQBTE74V+h+UVvNWNYiREVxGxxZPgn1K9PbKv&#10;m9Ds25hdNf32XUHwOMzMb5jpvLO1uFLrK8cKBv0EBHHhdMVGwWH/8Z6B8AFZY+2YFPyRh/ns9WWK&#10;uXY33tJ1F4yIEPY5KihDaHIpfVGSRd93DXH0flxrMUTZGqlbvEW4reUwScbSYsVxocSGliUVv7uL&#10;VbA35nu0/TwuzuF0Se3Bfq02x4FSvbduMQERqAvP8KO91gqyNEvh/iY+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8BvcYAAADdAAAADwAAAAAAAAAAAAAAAACYAgAAZHJz&#10;L2Rvd25yZXYueG1sUEsFBgAAAAAEAAQA9QAAAIsDAAAAAA==&#10;" path="m19,6l,6,,,20,1,19,3r,1l19,6e" filled="f" strokecolor="white" strokeweight="1pt">
                    <v:path arrowok="t" o:connecttype="custom" o:connectlocs="19,10558;0,10558;0,10552;20,10553;19,10555;19,10556;19,10558" o:connectangles="0,0,0,0,0,0,0"/>
                  </v:shape>
                </v:group>
                <v:group id="Group 8392" o:spid="_x0000_s2370" style="position:absolute;left:11838;top:10533;width:20;height:6" coordorigin="11838,10533" coordsize="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WGJMUAAADdAAAADwAAAGRycy9kb3ducmV2LnhtbESPQYvCMBSE7wv+h/CE&#10;va1pFaVUo4io7EEWVgXx9miebbF5KU1s6783wsIeh5n5hlmselOJlhpXWlYQjyIQxJnVJecKzqfd&#10;VwLCeWSNlWVS8CQHq+XgY4Gpth3/Unv0uQgQdikqKLyvUyldVpBBN7I1cfButjHog2xyqRvsAtxU&#10;chxFM2mw5LBQYE2bgrL78WEU7Dvs1pN42x7ut83zepr+XA4xKfU57NdzEJ56/x/+a39rBck0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CVhiTFAAAA3QAA&#10;AA8AAAAAAAAAAAAAAAAAqgIAAGRycy9kb3ducmV2LnhtbFBLBQYAAAAABAAEAPoAAACcAwAAAAA=&#10;">
                  <v:shape id="Freeform 8393" o:spid="_x0000_s2371" style="position:absolute;left:11838;top:10533;width:20;height:6;visibility:visible;mso-wrap-style:square;v-text-anchor:top" coordsize="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baMEA&#10;AADdAAAADwAAAGRycy9kb3ducmV2LnhtbESPT4vCMBTE74LfITzBm6YKaqlG8Q+Le7W73p/Nsw02&#10;L6XJav32ZkHwOMzMb5jVprO1uFPrjWMFk3ECgrhw2nCp4Pfna5SC8AFZY+2YFDzJw2bd760w0+7B&#10;J7rnoRQRwj5DBVUITSalLyqy6MeuIY7e1bUWQ5RtKXWLjwi3tZwmyVxaNBwXKmxoX1Fxy/+sAu34&#10;2Dh59s/DNpjdZZfPD6lRajjotksQgbrwCb/b31pBOksX8P8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8W2jBAAAA3QAAAA8AAAAAAAAAAAAAAAAAmAIAAGRycy9kb3du&#10;cmV2LnhtbFBLBQYAAAAABAAEAPUAAACGAwAAAAA=&#10;" path="m,l16,r1,3l20,5,4,5,3,2,,e" filled="f" strokecolor="white" strokeweight="1pt">
                    <v:path arrowok="t" o:connecttype="custom" o:connectlocs="0,10533;16,10533;17,10536;20,10538;4,10538;3,10535;0,10533" o:connectangles="0,0,0,0,0,0,0"/>
                  </v:shape>
                </v:group>
                <v:group id="Group 8394" o:spid="_x0000_s2372" style="position:absolute;left:11847;top:10510;width:29;height:12" coordorigin="11847,10510" coordsize="29,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a3zcQAAADdAAAA&#10;DwAAAAAAAAAAAAAAAACqAgAAZHJzL2Rvd25yZXYueG1sUEsFBgAAAAAEAAQA+gAAAJsDAAAAAA==&#10;">
                  <v:shape id="Freeform 8395" o:spid="_x0000_s2373" style="position:absolute;left:11847;top:10510;width:29;height:12;visibility:visible;mso-wrap-style:square;v-text-anchor:top" coordsize="2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RA8UA&#10;AADdAAAADwAAAGRycy9kb3ducmV2LnhtbESPQWvCQBSE74X+h+UVvNVNRUuauooKEU+tpnp/ZF+T&#10;pdm3Ibtq4q93C4Ueh5n5hpkve9uIC3XeOFbwMk5AEJdOG64UHL/y5xSED8gaG8ekYCAPy8Xjwxwz&#10;7a58oEsRKhEh7DNUUIfQZlL6siaLfuxa4uh9u85iiLKrpO7wGuG2kZMkeZUWDceFGlva1FT+FGer&#10;4HN/+yhMsNMh36+Tg9k2Jz3kSo2e+tU7iEB9+A//tXdaQTpL3+D3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1EDxQAAAN0AAAAPAAAAAAAAAAAAAAAAAJgCAABkcnMv&#10;ZG93bnJldi54bWxQSwUGAAAAAAQABAD1AAAAigMAAAAA&#10;" path="m22,11l3,11,,2,8,,19,2,13,5r2,3l29,8r-7,3e" filled="f" strokecolor="white" strokeweight="1pt">
                    <v:path arrowok="t" o:connecttype="custom" o:connectlocs="22,10521;3,10521;0,10512;8,10510;19,10512;13,10515;15,10518;29,10518;22,10521" o:connectangles="0,0,0,0,0,0,0,0,0"/>
                  </v:shape>
                </v:group>
                <v:group id="Group 8396" o:spid="_x0000_s2374" style="position:absolute;left:11860;top:10501;width:17;height:9" coordorigin="11860,10501" coordsize="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ktFsMAAADdAAAADwAAAGRycy9kb3ducmV2LnhtbERPTYvCMBC9C/sfwgh7&#10;07S7KN1qFBF38SCCuiDehmZsi82kNLGt/94cBI+P9z1f9qYSLTWutKwgHkcgiDOrS84V/J9+RwkI&#10;55E1VpZJwYMcLBcfgzmm2nZ8oPbocxFC2KWooPC+TqV0WUEG3djWxIG72sagD7DJpW6wC+Gmkl9R&#10;NJUGSw4NBda0Lii7He9GwV+H3eo73rS723X9uJwm+/MuJqU+h/1qBsJT79/il3urFSSTn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S0WwwAAAN0AAAAP&#10;AAAAAAAAAAAAAAAAAKoCAABkcnMvZG93bnJldi54bWxQSwUGAAAAAAQABAD6AAAAmgMAAAAA&#10;">
                  <v:shape id="Freeform 8397" o:spid="_x0000_s2375" style="position:absolute;left:11860;top:10501;width:17;height:9;visibility:visible;mso-wrap-style:square;v-text-anchor:top" coordsize="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EpcUA&#10;AADdAAAADwAAAGRycy9kb3ducmV2LnhtbESP3WoCMRSE7wu+QzgF72pWwaKrUcpiSxFF/Ls/bI6b&#10;bTcnyybq6tMbodDLYWa+Yabz1lbiQo0vHSvo9xIQxLnTJRcKDvvPtxEIH5A1Vo5JwY08zGedlymm&#10;2l15S5ddKESEsE9RgQmhTqX0uSGLvudq4uidXGMxRNkUUjd4jXBbyUGSvEuLJccFgzVlhvLf3dkq&#10;WN/NcbkKgzORzKrFz9dmecikUt3X9mMCIlAb/sN/7W+tYDQc9+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YSlxQAAAN0AAAAPAAAAAAAAAAAAAAAAAJgCAABkcnMv&#10;ZG93bnJldi54bWxQSwUGAAAAAAQABAD1AAAAigMAAAAA&#10;" path="m,7l1,5,1,3,1,1,16,r,9l,7e" filled="f" strokecolor="white" strokeweight="1pt">
                    <v:path arrowok="t" o:connecttype="custom" o:connectlocs="0,10508;1,10506;1,10504;1,10502;16,10501;16,10510;0,10508" o:connectangles="0,0,0,0,0,0,0"/>
                  </v:shape>
                </v:group>
                <v:group id="Group 8398" o:spid="_x0000_s2376" style="position:absolute;left:11836;top:10487;width:42;height:14" coordorigin="11836,10487" coordsize="4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cW+sYAAADdAAAADwAAAGRycy9kb3ducmV2LnhtbESPT4vCMBTE78J+h/AW&#10;9qZpXRS3GkXEXTyI4B9YvD2aZ1tsXkoT2/rtjSB4HGbmN8xs0ZlSNFS7wrKCeBCBIE6tLjhTcDr+&#10;9icgnEfWWFomBXdysJh/9GaYaNvynpqDz0SAsEtQQe59lUjp0pwMuoGtiIN3sbVBH2SdSV1jG+Cm&#10;lMMoGkuDBYeFHCta5ZReDzej4K/Fdvkdr5vt9bK6n4+j3f82JqW+PrvlFISnzr/Dr/ZGK5iMfo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dxb6xgAAAN0A&#10;AAAPAAAAAAAAAAAAAAAAAKoCAABkcnMvZG93bnJldi54bWxQSwUGAAAAAAQABAD6AAAAnQMAAAAA&#10;">
                  <v:shape id="Freeform 8399" o:spid="_x0000_s2377" style="position:absolute;left:11836;top:10487;width:42;height:14;visibility:visible;mso-wrap-style:square;v-text-anchor:top" coordsize="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k58cA&#10;AADdAAAADwAAAGRycy9kb3ducmV2LnhtbESPT2vCQBTE74V+h+UVeim6qaVVo6ukQkFoD62a+yP7&#10;TEJ334bs5o/f3hUKPQ4z8xtmvR2tET21vnas4HmagCAunK65VHA6fkwWIHxA1mgck4ILedhu7u/W&#10;mGo38A/1h1CKCGGfooIqhCaV0hcVWfRT1xBH7+xaiyHKtpS6xSHCrZGzJHmTFmuOCxU2tKuo+D10&#10;VkGem+6Yf31mZsi67/59PjNPO6vU48OYrUAEGsN/+K+91woWr8sXuL2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J5OfHAAAA3QAAAA8AAAAAAAAAAAAAAAAAmAIAAGRy&#10;cy9kb3ducmV2LnhtbFBLBQYAAAAABAAEAPUAAACMAwAAAAA=&#10;" path="m10,8l9,10r6,3l,12,3,11,2,9,5,8,11,5r,1l13,5r6,1l21,6,25,4,23,,41,1,36,5,21,6,10,8e" filled="f" strokecolor="white" strokeweight="1pt">
                    <v:path arrowok="t" o:connecttype="custom" o:connectlocs="10,10495;9,10497;15,10500;0,10499;3,10498;2,10496;5,10495;5,10495;11,10492;11,10493;13,10492;19,10493;21,10493;25,10491;23,10487;41,10488;36,10492;21,10493;10,10495" o:connectangles="0,0,0,0,0,0,0,0,0,0,0,0,0,0,0,0,0,0,0"/>
                  </v:shape>
                </v:group>
                <v:group id="Group 8400" o:spid="_x0000_s2378" style="position:absolute;left:11752;top:11133;width:25;height:13" coordorigin="11752,11133" coordsize="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rFccAAADdAAAADwAAAGRycy9kb3ducmV2LnhtbESPQWvCQBSE7wX/w/IK&#10;vTWbaBVNs4qILT2IoBaKt0f2mYRk34bsNon/vlso9DjMzDdMthlNI3rqXGVZQRLFIIhzqysuFHxe&#10;3p6XIJxH1thYJgV3crBZTx4yTLUd+ET92RciQNilqKD0vk2ldHlJBl1kW+Lg3Wxn0AfZFVJ3OAS4&#10;aeQ0jhfSYMVhocSWdiXl9fnbKHgfcNjOkn1/qG+7+/UyP34dElLq6XHcvoLwNPr/8F/7QytYzlc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IrFccAAADd&#10;AAAADwAAAAAAAAAAAAAAAACqAgAAZHJzL2Rvd25yZXYueG1sUEsFBgAAAAAEAAQA+gAAAJ4DAAAA&#10;AA==&#10;">
                  <v:shape id="Freeform 8401" o:spid="_x0000_s2379" style="position:absolute;left:11752;top:11133;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4csQA&#10;AADdAAAADwAAAGRycy9kb3ducmV2LnhtbESPQWvCQBSE7wX/w/KEXopuFFI0uooIStpTjeL5kX0m&#10;wezbkF3j9t93C4Ueh5n5hllvg2nFQL1rLCuYTRMQxKXVDVcKLufDZAHCeWSNrWVS8E0OtpvRyxoz&#10;bZ98oqHwlYgQdhkqqL3vMildWZNBN7UdcfRutjfoo+wrqXt8Rrhp5TxJ3qXBhuNCjR3tayrvxcMo&#10;uA5dnuTn8Bl2H19F6o5vd85Jqddx2K1AeAr+P/zXzrWCRbpM4f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VOHLEAAAA3QAAAA8AAAAAAAAAAAAAAAAAmAIAAGRycy9k&#10;b3ducmV2LnhtbFBLBQYAAAAABAAEAPUAAACJAwAAAAA=&#10;" path="m24,l8,1,3,4r,4l,12r24,1l23,6,24,xe" stroked="f">
                    <v:path arrowok="t" o:connecttype="custom" o:connectlocs="24,11133;8,11134;3,11137;3,11141;0,11145;24,11146;23,11139;24,11133" o:connectangles="0,0,0,0,0,0,0,0"/>
                  </v:shape>
                </v:group>
                <v:group id="Group 8402" o:spid="_x0000_s2380" style="position:absolute;left:11752;top:11133;width:25;height:13" coordorigin="11752,11133" coordsize="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wQ+cYAAADdAAAADwAAAGRycy9kb3ducmV2LnhtbESPT4vCMBTE7wv7HcJb&#10;8LamVRS3GkXEFQ8i+AcWb4/m2Rabl9Jk2/rtjSB4HGbmN8xs0ZlSNFS7wrKCuB+BIE6tLjhTcD79&#10;fk9AOI+ssbRMCu7kYDH//Jhhom3LB2qOPhMBwi5BBbn3VSKlS3My6Pq2Ig7e1dYGfZB1JnWNbYCb&#10;Ug6iaCwNFhwWcqxolVN6O/4bBZsW2+UwXje723V1v5xG+79dTEr1vrrlFISnzr/Dr/ZWK5iM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TBD5xgAAAN0A&#10;AAAPAAAAAAAAAAAAAAAAAKoCAABkcnMvZG93bnJldi54bWxQSwUGAAAAAAQABAD6AAAAnQMAAAAA&#10;">
                  <v:shape id="Freeform 8403" o:spid="_x0000_s2381" style="position:absolute;left:11752;top:11133;width:25;height:13;visibility:visible;mso-wrap-style:square;v-text-anchor:top" coordsize="2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JcgA&#10;AADdAAAADwAAAGRycy9kb3ducmV2LnhtbESPQWvCQBSE7wX/w/IEL6KbVrQaXaXVFhQv1VrB2yP7&#10;TNJm34bsauK/dwuFHoeZ+YaZLRpTiCtVLres4LEfgSBOrM45VXD4fO+NQTiPrLGwTApu5GAxbz3M&#10;MNa25h1d9z4VAcIuRgWZ92UspUsyMuj6tiQO3tlWBn2QVSp1hXWAm0I+RdFIGsw5LGRY0jKj5Gd/&#10;MQrqzeb7azs5FsPTofs2+IiaFXVfleq0m5cpCE+N/w//tddawXg4eYbfN+EJ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kkMlyAAAAN0AAAAPAAAAAAAAAAAAAAAAAJgCAABk&#10;cnMvZG93bnJldi54bWxQSwUGAAAAAAQABAD1AAAAjQMAAAAA&#10;" path="m24,l8,1,3,4r,4l,12r24,1l23,6,24,xe" filled="f" strokecolor="white" strokeweight="1pt">
                    <v:path arrowok="t" o:connecttype="custom" o:connectlocs="24,11133;8,11134;3,11137;3,11141;0,11145;24,11146;23,11139;24,11133" o:connectangles="0,0,0,0,0,0,0,0"/>
                  </v:shape>
                </v:group>
                <v:group id="Group 8404" o:spid="_x0000_s2382" style="position:absolute;left:11748;top:11271;width:8;height:10" coordorigin="11748,11271"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8hEMMAAADdAAAADwAAAGRycy9kb3ducmV2LnhtbERPTYvCMBC9C/sfwgh7&#10;07S7KN1qFBF38SCCuiDehmZsi82kNLGt/94cBI+P9z1f9qYSLTWutKwgHkcgiDOrS84V/J9+RwkI&#10;55E1VpZJwYMcLBcfgzmm2nZ8oPbocxFC2KWooPC+TqV0WUEG3djWxIG72sagD7DJpW6wC+Gmkl9R&#10;NJUGSw4NBda0Lii7He9GwV+H3eo73rS723X9uJwm+/MuJqU+h/1qBsJT79/il3urFSSTn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nyEQwwAAAN0AAAAP&#10;AAAAAAAAAAAAAAAAAKoCAABkcnMvZG93bnJldi54bWxQSwUGAAAAAAQABAD6AAAAmgMAAAAA&#10;">
                  <v:shape id="Freeform 8405" o:spid="_x0000_s2383" style="position:absolute;left:11748;top:11271;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ZKsYA&#10;AADdAAAADwAAAGRycy9kb3ducmV2LnhtbESPQUsDMRSE74L/ITyhtzarUumuTYusllYQwar3x+a5&#10;Wbp5CUnabv99Uyh4HGbmG2a+HGwvDhRi51jB/aQAQdw43XGr4Od7NZ6BiAlZY++YFJwownJxezPH&#10;Srsjf9Fhm1qRIRwrVGBS8pWUsTFkMU6cJ87enwsWU5ahlTrgMcNtLx+K4kla7DgvGPRUG2p2271V&#10;8Bje1+3b59Ts9MbV5Uftf/evXqnR3fDyDCLRkP7D1/ZGK5hNyxIub/IT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mZKsYAAADdAAAADwAAAAAAAAAAAAAAAACYAgAAZHJz&#10;L2Rvd25yZXYueG1sUEsFBgAAAAAEAAQA9QAAAIsDAAAAAA==&#10;" path="m2,l,3,1,9r5,1l7,6,7,1,2,xe" stroked="f">
                    <v:path arrowok="t" o:connecttype="custom" o:connectlocs="2,11271;0,11274;1,11280;6,11281;7,11277;7,11272;2,11271" o:connectangles="0,0,0,0,0,0,0"/>
                  </v:shape>
                </v:group>
                <v:group id="Group 8406" o:spid="_x0000_s2384" style="position:absolute;left:11748;top:11271;width:8;height:10" coordorigin="11748,11271" coordsize="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bZ7cMAAADdAAAADwAAAGRycy9kb3ducmV2LnhtbERPy4rCMBTdC/5DuII7&#10;TTuDIh1TEZkZXIjgA2R2l+baljY3pcm09e/NQnB5OO/1ZjC16Kh1pWUF8TwCQZxZXXKu4Hr5ma1A&#10;OI+ssbZMCh7kYJOOR2tMtO35RN3Z5yKEsEtQQeF9k0jpsoIMurltiAN3t61BH2CbS91iH8JNLT+i&#10;aCkNlhwaCmxoV1BWnf+Ngt8e++1n/N0dqvvu8XdZHG+HmJSaTobtFwhPg3+LX+69VrBaR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xtntwwAAAN0AAAAP&#10;AAAAAAAAAAAAAAAAAKoCAABkcnMvZG93bnJldi54bWxQSwUGAAAAAAQABAD6AAAAmgMAAAAA&#10;">
                  <v:shape id="Freeform 8407" o:spid="_x0000_s2385" style="position:absolute;left:11748;top:11271;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N98UA&#10;AADdAAAADwAAAGRycy9kb3ducmV2LnhtbESPQWvCQBSE74X+h+UVeil1VxGV1FWkpOBNNAGvj+zr&#10;JjT7NmS3Jvrr3ULB4zAz3zDr7ehacaE+NJ41TCcKBHHlTcNWQ1l8va9AhIhssPVMGq4UYLt5flpj&#10;ZvzAR7qcohUJwiFDDXWMXSZlqGpyGCa+I07et+8dxiR7K02PQ4K7Vs6UWkiHDaeFGjv6rKn6Of06&#10;Dee8KPOdvQ2zt3I+L5Y2P+xJaf36Mu4+QEQa4yP8394bDauFmsLf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A33xQAAAN0AAAAPAAAAAAAAAAAAAAAAAJgCAABkcnMv&#10;ZG93bnJldi54bWxQSwUGAAAAAAQABAD1AAAAigMAAAAA&#10;" path="m1,9r5,1l7,6,7,1,2,,,3,1,9xe" filled="f" strokecolor="white" strokeweight="1pt">
                    <v:path arrowok="t" o:connecttype="custom" o:connectlocs="1,11280;6,11281;7,11277;7,11272;2,11271;0,11274;1,11280" o:connectangles="0,0,0,0,0,0,0"/>
                  </v:shape>
                </v:group>
                <v:group id="Group 8408" o:spid="_x0000_s2386" style="position:absolute;left:11741;top:11864;width:34;height:43" coordorigin="11741,11864"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jiAcUAAADdAAAADwAAAGRycy9kb3ducmV2LnhtbESPQYvCMBSE7wv+h/CE&#10;va1pXRSpRhFR2YMIWwXx9miebbF5KU1s67/fCMIeh5n5hlmselOJlhpXWlYQjyIQxJnVJecKzqfd&#10;1wyE88gaK8uk4EkOVsvBxwITbTv+pTb1uQgQdgkqKLyvEyldVpBBN7I1cfButjHog2xyqRvsAtxU&#10;chxFU2mw5LBQYE2bgrJ7+jAK9h126+942x7ut83zepocL4eYlPoc9us5CE+9/w+/2z9awWwaj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Y4gHFAAAA3QAA&#10;AA8AAAAAAAAAAAAAAAAAqgIAAGRycy9kb3ducmV2LnhtbFBLBQYAAAAABAAEAPoAAACcAwAAAAA=&#10;">
                  <v:shape id="Freeform 8409" o:spid="_x0000_s2387" style="position:absolute;left:11741;top:11864;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k8YA&#10;AADdAAAADwAAAGRycy9kb3ducmV2LnhtbESPQWvCQBSE74X+h+UVvJS6UUEkukppLYgg2Cji8ZF9&#10;JqHZt+nuauK/dwXB4zAz3zCzRWdqcSHnK8sKBv0EBHFudcWFgv3u52MCwgdkjbVlUnAlD4v568sM&#10;U21b/qVLFgoRIexTVFCG0KRS+rwkg75vG+LonawzGKJ0hdQO2wg3tRwmyVgarDgulNjQV0n5X3Y2&#10;CuRhuHlf6k2r99/bbiCP66Xb/SvVe+s+pyACdeEZfrRXWsFknI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7k8YAAADdAAAADwAAAAAAAAAAAAAAAACYAgAAZHJz&#10;L2Rvd25yZXYueG1sUEsFBgAAAAAEAAQA9QAAAIsDAAAAAA==&#10;" path="m33,l12,3,2,9,,17r2,9l4,35,2,42,22,39r1,-8l22,12,32,r1,xe" stroked="f">
                    <v:path arrowok="t" o:connecttype="custom" o:connectlocs="33,11864;12,11867;2,11873;0,11881;2,11890;4,11899;2,11906;22,11903;23,11895;22,11876;32,11864;33,11864" o:connectangles="0,0,0,0,0,0,0,0,0,0,0,0"/>
                  </v:shape>
                </v:group>
                <v:group id="Group 8410" o:spid="_x0000_s2388" style="position:absolute;left:11741;top:11864;width:34;height:43" coordorigin="11741,11864" coordsize="3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3f7sYAAADdAAAADwAAAGRycy9kb3ducmV2LnhtbESPS4vCQBCE78L+h6EX&#10;vOkk6wOJjiKyu+xBBB8g3ppMmwQzPSEzm8R/7wiCx6KqvqIWq86UoqHaFZYVxMMIBHFqdcGZgtPx&#10;ZzAD4TyyxtIyKbiTg9Xyo7fARNuW99QcfCYChF2CCnLvq0RKl+Zk0A1tRRy8q60N+iDrTOoa2wA3&#10;pfyKoqk0WHBYyLGiTU7p7fBvFPy22K5H8XezvV0398txsjtvY1Kq/9mt5yA8df4dfrX/tILZN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d/uxgAAAN0A&#10;AAAPAAAAAAAAAAAAAAAAAKoCAABkcnMvZG93bnJldi54bWxQSwUGAAAAAAQABAD6AAAAnQMAAAAA&#10;">
                  <v:shape id="Freeform 8411" o:spid="_x0000_s2389" style="position:absolute;left:11741;top:11864;width:34;height:43;visibility:visible;mso-wrap-style:square;v-text-anchor:top" coordsize="3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2DMYA&#10;AADdAAAADwAAAGRycy9kb3ducmV2LnhtbESPQWsCMRSE74X+h/AKXoomFSrrapQiiB5apKnen5vX&#10;3aWbl2UT1/XfN4WCx2FmvmGW68E1oqcu1J41vEwUCOLC25pLDcev7TgDESKyxcYzabhRgPXq8WGJ&#10;ufVX/qTexFIkCIccNVQxtrmUoajIYZj4ljh5375zGJPsSmk7vCa4a+RUqZl0WHNaqLClTUXFj7k4&#10;DQd17i8bY07z9615/tjtigNnmdajp+FtASLSEO/h//beashm6hX+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F2DMYAAADdAAAADwAAAAAAAAAAAAAAAACYAgAAZHJz&#10;L2Rvd25yZXYueG1sUEsFBgAAAAAEAAQA9QAAAIsDAAAAAA==&#10;" path="m33,l12,3,2,9,,17r2,9l4,35,2,42,22,39r1,-8l22,12,32,r1,xe" filled="f" strokecolor="white" strokeweight="1pt">
                    <v:path arrowok="t" o:connecttype="custom" o:connectlocs="33,11864;12,11867;2,11873;0,11881;2,11890;4,11899;2,11906;22,11903;23,11895;22,11876;32,11864;33,11864" o:connectangles="0,0,0,0,0,0,0,0,0,0,0,0"/>
                  </v:shape>
                  <v:shape id="Picture 8412" o:spid="_x0000_s2390" type="#_x0000_t75" style="position:absolute;left:720;top:720;width:2129;height:2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l6XfGAAAA3QAAAA8AAABkcnMvZG93bnJldi54bWxEj0FrwkAUhO8F/8PyCr3VTaQESbOKFVpq&#10;8VL1YG+P7Es2Jvs2ZLca/31XKHgcZuYbpliOthNnGnzjWEE6TUAQl043XCs47N+f5yB8QNbYOSYF&#10;V/KwXEweCsy1u/A3nXehFhHCPkcFJoQ+l9KXhiz6qeuJo1e5wWKIcqilHvAS4baTsyTJpMWG44LB&#10;ntaGynb3axXQIf1qj1XWpjx7+9ja9uf0YjZKPT2Oq1cQgcZwD/+3P7WCeZZkcHsTn4B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iXpd8YAAADdAAAADwAAAAAAAAAAAAAA&#10;AACfAgAAZHJzL2Rvd25yZXYueG1sUEsFBgAAAAAEAAQA9wAAAJIDAAAAAA==&#10;">
                    <v:imagedata r:id="rId33" o:title=""/>
                  </v:shape>
                  <v:shape id="Picture 8413" o:spid="_x0000_s2391" type="#_x0000_t75" style="position:absolute;left:3365;top:867;width:1924;height: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FvGAAAA3QAAAA8AAABkcnMvZG93bnJldi54bWxEj0FrAjEUhO+F/ofwCt5qVg+63RpFREE8&#10;FKq19Pi6ed2Ebl6WJLrrv28KhR6HmfmGWawG14orhWg9K5iMCxDEtdeWGwVvp91jCSImZI2tZ1Jw&#10;owir5f3dAivte36l6zE1IkM4VqjApNRVUsbakMM49h1x9r58cJiyDI3UAfsMd62cFsVMOrScFwx2&#10;tDFUfx8vTkE4vJiPc2jn/aV8P9zs0+f2bINSo4dh/Qwi0ZD+w3/tvVZQzoo5/L7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NcW8YAAADdAAAADwAAAAAAAAAAAAAA&#10;AACfAgAAZHJzL2Rvd25yZXYueG1sUEsFBgAAAAAEAAQA9wAAAJIDAAAAAA==&#10;">
                    <v:imagedata r:id="rId34" o:title=""/>
                  </v:shape>
                </v:group>
                <v:group id="Group 8414" o:spid="_x0000_s2392" style="position:absolute;left:3365;top:2167;width:92;height:472" coordorigin="3365,2167" coordsize="9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DV68MAAADdAAAADwAAAGRycy9kb3ducmV2LnhtbERPy4rCMBTdC/5DuII7&#10;TTuDIh1TEZkZXIjgA2R2l+baljY3pcm09e/NQnB5OO/1ZjC16Kh1pWUF8TwCQZxZXXKu4Hr5ma1A&#10;OI+ssbZMCh7kYJOOR2tMtO35RN3Z5yKEsEtQQeF9k0jpsoIMurltiAN3t61BH2CbS91iH8JNLT+i&#10;aCkNlhwaCmxoV1BWnf+Ngt8e++1n/N0dqvvu8XdZHG+HmJSaTobtFwhPg3+LX+69VrBaRm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sNXrwwAAAN0AAAAP&#10;AAAAAAAAAAAAAAAAAKoCAABkcnMvZG93bnJldi54bWxQSwUGAAAAAAQABAD6AAAAmgMAAAAA&#10;">
                  <v:shape id="Freeform 8415" o:spid="_x0000_s2393" style="position:absolute;left:3365;top:2167;width:92;height:472;visibility:visible;mso-wrap-style:square;v-text-anchor:top" coordsize="9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HcUA&#10;AADdAAAADwAAAGRycy9kb3ducmV2LnhtbESPT2sCMRTE7wW/Q3iF3mqiiKxbo9RSoYeW4h96fmye&#10;m8XNy5LEdf32plDocZiZ3zDL9eBa0VOIjWcNk7ECQVx503Ct4XjYPhcgYkI22HomDTeKsF6NHpZY&#10;Gn/lHfX7VIsM4ViiBptSV0oZK0sO49h3xNk7+eAwZRlqaQJeM9y1cqrUXDpsOC9Y7OjNUnXeX5wG&#10;97VJcman3eT9J/SqKKrF9vtT66fH4fUFRKIh/Yf/2h9GQzFXC/h9k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PIdxQAAAN0AAAAPAAAAAAAAAAAAAAAAAJgCAABkcnMv&#10;ZG93bnJldi54bWxQSwUGAAAAAAQABAD1AAAAigMAAAAA&#10;" path="m76,456r-51,l31,466r7,6l45,472r9,-10l66,460r10,-4xe" fillcolor="#6c6f73" stroked="f">
                    <v:path arrowok="t" o:connecttype="custom" o:connectlocs="76,2623;25,2623;31,2633;38,2639;45,2639;54,2629;66,2627;76,2623" o:connectangles="0,0,0,0,0,0,0,0"/>
                  </v:shape>
                  <v:shape id="Freeform 8416" o:spid="_x0000_s2394" style="position:absolute;left:3365;top:2167;width:92;height:472;visibility:visible;mso-wrap-style:square;v-text-anchor:top" coordsize="9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NXcIA&#10;AADdAAAADwAAAGRycy9kb3ducmV2LnhtbERPW2vCMBR+H/gfwhF8m2lFpFajqEzYw8bwgs+H5tgU&#10;m5OSZLX798vDYI8f3329HWwrevKhcawgn2YgiCunG64VXC/H1wJEiMgaW8ek4IcCbDejlzWW2j35&#10;RP051iKFcChRgYmxK6UMlSGLYeo64sTdnbcYE/S11B6fKdy2cpZlC2mx4dRgsKODoepx/rYK7Oc+&#10;yrmZdfnbzfdZUVTL49eHUpPxsFuBiDTEf/Gf+10rKBZ5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81dwgAAAN0AAAAPAAAAAAAAAAAAAAAAAJgCAABkcnMvZG93&#10;bnJldi54bWxQSwUGAAAAAAQABAD1AAAAhwMAAAAA&#10;" path="m63,118r-22,1l26,127,16,145r-3,31l14,200r,21l15,239r1,14l5,410r3,24l14,452r9,11l25,463r,-2l25,456r51,l82,452,85,327r,-37l83,228,74,150,71,130r,-7l63,118xe" fillcolor="#6c6f73" stroked="f">
                    <v:path arrowok="t" o:connecttype="custom" o:connectlocs="63,2285;41,2286;26,2294;16,2312;13,2343;14,2367;14,2388;15,2406;16,2420;5,2577;8,2601;14,2619;23,2630;25,2630;25,2628;25,2623;76,2623;82,2619;85,2494;85,2457;83,2395;74,2317;71,2297;71,2290;63,2285" o:connectangles="0,0,0,0,0,0,0,0,0,0,0,0,0,0,0,0,0,0,0,0,0,0,0,0,0"/>
                  </v:shape>
                  <v:shape id="Freeform 8417" o:spid="_x0000_s2395" style="position:absolute;left:3365;top:2167;width:92;height:472;visibility:visible;mso-wrap-style:square;v-text-anchor:top" coordsize="9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oxsUA&#10;AADdAAAADwAAAGRycy9kb3ducmV2LnhtbESPQWsCMRSE7wX/Q3hCbzW7IrJdjaKlQg8tpSqeH5vn&#10;ZnHzsiRxXf+9KRR6HGbmG2a5HmwrevKhcawgn2QgiCunG64VHA+7lwJEiMgaW8ek4E4B1qvR0xJL&#10;7W78Q/0+1iJBOJSowMTYlVKGypDFMHEdcfLOzluMSfpaao+3BLetnGbZXFpsOC0Y7OjNUHXZX60C&#10;+7WNcmamXf5+8n1WFNXr7vtTqefxsFmAiDTE//Bf+0MrKOZ5Dr9v0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2jGxQAAAN0AAAAPAAAAAAAAAAAAAAAAAJgCAABkcnMv&#10;ZG93bnJldi54bWxQSwUGAAAAAAQABAD1AAAAigMAAAAA&#10;" path="m72,l52,,29,2,11,11,,28r,7l1,40r9,14l35,60,68,54,85,43,91,29,88,15,84,5,72,xe" fillcolor="#6c6f73" stroked="f">
                    <v:path arrowok="t" o:connecttype="custom" o:connectlocs="72,2167;52,2167;29,2169;11,2178;0,2195;0,2202;1,2207;10,2221;35,2227;68,2221;85,2210;91,2196;88,2182;84,2172;72,2167" o:connectangles="0,0,0,0,0,0,0,0,0,0,0,0,0,0,0"/>
                  </v:shape>
                </v:group>
                <v:group id="Group 8418" o:spid="_x0000_s2396" style="position:absolute;left:3485;top:2271;width:296;height:359" coordorigin="3485,2271" coordsize="29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F03MUAAADdAAAADwAAAGRycy9kb3ducmV2LnhtbESPT4vCMBTE74LfITxh&#10;b5rWZUWqUURU9iCCf0C8PZpnW2xeShPb+u03C4LHYWZ+w8yXnSlFQ7UrLCuIRxEI4tTqgjMFl/N2&#10;OAXhPLLG0jIpeJGD5aLfm2OibctHak4+EwHCLkEFufdVIqVLczLoRrYiDt7d1gZ9kHUmdY1tgJtS&#10;jqNoIg0WHBZyrGidU/o4PY2CXYvt6jveNPvHff26nX8O131MSn0NutUMhKfOf8Lv9q9WMJ3EY/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BdNzFAAAA3QAA&#10;AA8AAAAAAAAAAAAAAAAAqgIAAGRycy9kb3ducmV2LnhtbFBLBQYAAAAABAAEAPoAAACcAwAAAAA=&#10;">
                  <v:shape id="Freeform 8419" o:spid="_x0000_s2397" style="position:absolute;left:3485;top:2271;width:296;height:359;visibility:visible;mso-wrap-style:square;v-text-anchor:top" coordsize="29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4DcgA&#10;AADdAAAADwAAAGRycy9kb3ducmV2LnhtbESPT2vCQBTE74V+h+UVeim6UYtodJXSInroIf4BPT6y&#10;z2ww+zbNbk3sp+8WCh6HmfkNM192thJXanzpWMGgn4Agzp0uuVBw2K96ExA+IGusHJOCG3lYLh4f&#10;5phq1/KWrrtQiAhhn6ICE0KdSulzQxZ939XE0Tu7xmKIsimkbrCNcFvJYZKMpcWS44LBmt4N5Zfd&#10;t1WQtdn6S6+PL9v8w/JnNj39mOGrUs9P3dsMRKAu3MP/7Y1WMBkPRv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XgNyAAAAN0AAAAPAAAAAAAAAAAAAAAAAJgCAABk&#10;cnMvZG93bnJldi54bWxQSwUGAAAAAAQABAD1AAAAjQMAAAAA&#10;" path="m253,104r-76,l206,271r5,21l217,311r7,18l231,345r,9l244,359r44,l296,352r,-15l294,322r-2,-7l287,306r-2,-12l272,227,261,158r-4,-28l253,104xe" fillcolor="#6c6f73" stroked="f">
                    <v:path arrowok="t" o:connecttype="custom" o:connectlocs="253,2375;177,2375;206,2542;211,2563;217,2582;224,2600;231,2616;231,2625;244,2630;288,2630;296,2623;296,2608;294,2593;292,2586;287,2577;285,2565;272,2498;261,2429;257,2401;253,2375" o:connectangles="0,0,0,0,0,0,0,0,0,0,0,0,0,0,0,0,0,0,0,0"/>
                  </v:shape>
                  <v:shape id="Freeform 8420" o:spid="_x0000_s2398" style="position:absolute;left:3485;top:2271;width:296;height:359;visibility:visible;mso-wrap-style:square;v-text-anchor:top" coordsize="29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gecgA&#10;AADdAAAADwAAAGRycy9kb3ducmV2LnhtbESPT2vCQBTE7wW/w/IKvRTdKCIaXUUsxR56iH9Aj4/s&#10;MxuafRuzW5P66btCocdhZn7DLFadrcSNGl86VjAcJCCIc6dLLhQcD+/9KQgfkDVWjknBD3lYLXtP&#10;C0y1a3lHt30oRISwT1GBCaFOpfS5IYt+4Gri6F1cYzFE2RRSN9hGuK3kKEkm0mLJccFgTRtD+df+&#10;2yrI2mx71dvT6y5/s/yZzc53Mxor9fLcrecgAnXhP/zX/tAKppPhGB5v4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OB5yAAAAN0AAAAPAAAAAAAAAAAAAAAAAJgCAABk&#10;cnMvZG93bnJldi54bWxQSwUGAAAAAAQABAD1AAAAjQMAAAAA&#10;" path="m47,78r-3,l42,80r,4l41,85r-8,6l16,108r,18l16,139r-2,67l6,279,,305r14,25l14,337r4,3l42,340r8,1l54,343r2,l62,332,72,311,88,277,98,252r9,-23l135,170r33,-56l176,104r77,l253,103r-166,l86,101,89,89,77,84,47,78xe" fillcolor="#6c6f73" stroked="f">
                    <v:path arrowok="t" o:connecttype="custom" o:connectlocs="47,2349;44,2349;42,2351;42,2355;41,2356;33,2362;16,2379;16,2397;16,2410;14,2477;6,2550;0,2576;14,2601;14,2608;18,2611;42,2611;50,2612;54,2614;56,2614;62,2603;72,2582;88,2548;98,2523;107,2500;135,2441;168,2385;176,2375;253,2375;253,2374;87,2374;86,2372;89,2360;77,2355;47,2349" o:connectangles="0,0,0,0,0,0,0,0,0,0,0,0,0,0,0,0,0,0,0,0,0,0,0,0,0,0,0,0,0,0,0,0,0,0"/>
                  </v:shape>
                  <v:shape id="Freeform 8421" o:spid="_x0000_s2399" style="position:absolute;left:3485;top:2271;width:296;height:359;visibility:visible;mso-wrap-style:square;v-text-anchor:top" coordsize="296,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F4sgA&#10;AADdAAAADwAAAGRycy9kb3ducmV2LnhtbESPT2vCQBTE74V+h+UVeim6UaxodJXSInroIf4BPT6y&#10;z2ww+zbNbk3sp+8WCh6HmfkNM192thJXanzpWMGgn4Agzp0uuVBw2K96ExA+IGusHJOCG3lYLh4f&#10;5phq1/KWrrtQiAhhn6ICE0KdSulzQxZ939XE0Tu7xmKIsimkbrCNcFvJYZKMpcWS44LBmt4N5Zfd&#10;t1WQtdn6S6+PL9v8w/JnNj39mOFIqeen7m0GIlAX7uH/9kYrmIwHr/D3Jj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EXiyAAAAN0AAAAPAAAAAAAAAAAAAAAAAJgCAABk&#10;cnMvZG93bnJldi54bWxQSwUGAAAAAAQABAD1AAAAjQMAAAAA&#10;" path="m185,l125,56,113,74,101,89,88,103r165,l231,29,214,8,185,xe" fillcolor="#6c6f73" stroked="f">
                    <v:path arrowok="t" o:connecttype="custom" o:connectlocs="185,2271;125,2327;113,2345;101,2360;88,2374;253,2374;231,2300;214,2279;185,2271" o:connectangles="0,0,0,0,0,0,0,0,0"/>
                  </v:shape>
                </v:group>
                <v:group id="Group 8422" o:spid="_x0000_s2400" style="position:absolute;left:3810;top:2324;width:311;height:307" coordorigin="3810,2324" coordsize="311,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7py38UAAADdAAAADwAAAGRycy9kb3ducmV2LnhtbESPQYvCMBSE7wv+h/AE&#10;b2valS1SjSLiigcRVgXx9miebbF5KU1s6783C8Ieh5n5hpkve1OJlhpXWlYQjyMQxJnVJecKzqef&#10;zykI55E1VpZJwZMcLBeDjzmm2nb8S+3R5yJA2KWooPC+TqV0WUEG3djWxMG72cagD7LJpW6wC3BT&#10;ya8oSqTBksNCgTWtC8rux4dRsO2wW03iTbu/39bP6+n7cNnHpNRo2K9mIDz1/j/8bu+0gmkS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6ct/FAAAA3QAA&#10;AA8AAAAAAAAAAAAAAAAAqgIAAGRycy9kb3ducmV2LnhtbFBLBQYAAAAABAAEAPoAAACcAwAAAAA=&#10;">
                  <v:shape id="Freeform 8423" o:spid="_x0000_s2401" style="position:absolute;left:3810;top:2324;width:311;height:307;visibility:visible;mso-wrap-style:square;v-text-anchor:top" coordsize="3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ExccA&#10;AADdAAAADwAAAGRycy9kb3ducmV2LnhtbESPzWrDMBCE74W8g9hCb4mclibGsRxCIOC2l/xR6G1j&#10;bWxRa2UsNXHfvgoEehxm5hsmXw62FRfqvXGsYDpJQBBXThuuFRwPm3EKwgdkja1jUvBLHpbF6CHH&#10;TLsr7+iyD7WIEPYZKmhC6DIpfdWQRT9xHXH0zq63GKLsa6l7vEa4beVzksykRcNxocGO1g1V3/sf&#10;q+BlW57o6/D6Yd6qtNycwufq3Vilnh6H1QJEoCH8h+/tUitIZ9M53N7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7RMXHAAAA3QAAAA8AAAAAAAAAAAAAAAAAmAIAAGRy&#10;cy9kb3ducmV2LnhtbFBLBQYAAAAABAAEAPUAAACMAwAAAAA=&#10;" path="m45,212l32,229r-4,17l27,264r4,9l112,303r36,3l166,305r69,-12l292,261r14,-26l145,235r-17,-1l110,230,90,225,69,219,45,212xe" fillcolor="#6c6f73" stroked="f">
                    <v:path arrowok="t" o:connecttype="custom" o:connectlocs="45,2536;32,2553;28,2570;27,2588;31,2597;112,2627;148,2630;166,2629;235,2617;292,2585;306,2559;145,2559;128,2558;110,2554;90,2549;69,2543;45,2536" o:connectangles="0,0,0,0,0,0,0,0,0,0,0,0,0,0,0,0,0"/>
                  </v:shape>
                  <v:shape id="Freeform 8424" o:spid="_x0000_s2402" style="position:absolute;left:3810;top:2324;width:311;height:307;visibility:visible;mso-wrap-style:square;v-text-anchor:top" coordsize="311,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Qt8QA&#10;AADdAAAADwAAAGRycy9kb3ducmV2LnhtbERPz2vCMBS+D/wfwhvsNtNOlNIZRYRC3S5bK4K3Z/PW&#10;hjUvpcm0++/NYbDjx/d7vZ1sL640euNYQTpPQBA3ThtuFRzr4jkD4QOyxt4xKfglD9vN7GGNuXY3&#10;/qRrFVoRQ9jnqKALYcil9E1HFv3cDcSR+3KjxRDh2Eo94i2G216+JMlKWjQcGzocaN9R8139WAWL&#10;j/JC53r5bg5NVhaXcNq9GavU0+O0ewURaAr/4j93qRVkqzTOjW/i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k0LfEAAAA3QAAAA8AAAAAAAAAAAAAAAAAmAIAAGRycy9k&#10;b3ducmV2LnhtbFBLBQYAAAAABAAEAPUAAACJAwAAAAA=&#10;" path="m151,l79,15,19,55,,108r2,15l66,168r57,17l146,191r20,7l183,204r14,5l208,215r-4,5l188,229r-19,5l145,235r161,l308,228r2,-20l303,190,244,149,186,132,133,118r-22,-9l96,98,87,86r7,-4l111,77r26,-6l171,65r22,-8l206,46r,-4l203,33,198,20r-4,-8l178,3,151,xe" fillcolor="#6c6f73" stroked="f">
                    <v:path arrowok="t" o:connecttype="custom" o:connectlocs="151,2324;79,2339;19,2379;0,2432;2,2447;66,2492;123,2509;146,2515;166,2522;183,2528;197,2533;208,2539;204,2544;188,2553;169,2558;145,2559;306,2559;308,2552;310,2532;303,2514;244,2473;186,2456;133,2442;111,2433;96,2422;87,2410;94,2406;111,2401;137,2395;171,2389;193,2381;206,2370;206,2366;203,2357;198,2344;194,2336;178,2327;151,2324" o:connectangles="0,0,0,0,0,0,0,0,0,0,0,0,0,0,0,0,0,0,0,0,0,0,0,0,0,0,0,0,0,0,0,0,0,0,0,0,0,0"/>
                  </v:shape>
                </v:group>
                <v:group id="Group 8425" o:spid="_x0000_s2403" style="position:absolute;left:4150;top:2318;width:264;height:530" coordorigin="4150,2318" coordsize="264,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XmrccAAADdAAAADwAAAGRycy9kb3ducmV2LnhtbESPT2vCQBTE7wW/w/KE&#10;3uomSkWjq4jU0kMoNBFKb4/sMwlm34bsNn++fbdQ6HGYmd8w++NoGtFT52rLCuJFBIK4sLrmUsE1&#10;vzxtQDiPrLGxTAomcnA8zB72mGg78Af1mS9FgLBLUEHlfZtI6YqKDLqFbYmDd7OdQR9kV0rd4RDg&#10;ppHLKFpLgzWHhQpbOldU3LNvo+B1wOG0il/69H47T1/58/tnGpNSj/PxtAPhafT/4b/2m1awWcdb&#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XmrccAAADd&#10;AAAADwAAAAAAAAAAAAAAAACqAgAAZHJzL2Rvd25yZXYueG1sUEsFBgAAAAAEAAQA+gAAAJ4DAAAA&#10;AA==&#10;">
                  <v:shape id="Freeform 8426" o:spid="_x0000_s2404" style="position:absolute;left:4150;top:2318;width:264;height:530;visibility:visible;mso-wrap-style:square;v-text-anchor:top" coordsize="26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9BsMA&#10;AADdAAAADwAAAGRycy9kb3ducmV2LnhtbERPy4rCMBTdC/5DuIKbQdMR1FKN4gyIuhnxsXF3aa5N&#10;sbkpTUY78/VmIbg8nPd82dpK3KnxpWMFn8MEBHHudMmFgvNpPUhB+ICssXJMCv7Iw3LR7cwx0+7B&#10;B7ofQyFiCPsMFZgQ6kxKnxuy6IeuJo7c1TUWQ4RNIXWDjxhuKzlKkom0WHJsMFjTt6H8dvy1Cjb1&#10;dbtOx1WyN9Ovy26MH273/6NUv9euZiACteEtfrm3WkE6GcX98U1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c9BsMAAADdAAAADwAAAAAAAAAAAAAAAACYAgAAZHJzL2Rv&#10;d25yZXYueG1sUEsFBgAAAAAEAAQA9QAAAIgDAAAAAA==&#10;" path="m100,81r-90,l16,96r3,20l20,136,12,294r,25l15,386r9,76l52,520r29,9l82,527r2,-3l86,523r18,l105,520,98,454,95,393,93,319r,-61l99,258r16,-2l188,226r40,-34l95,192r1,-6l100,81xe" fillcolor="#6c6f73" stroked="f">
                    <v:path arrowok="t" o:connecttype="custom" o:connectlocs="100,2399;10,2399;16,2414;19,2434;20,2454;12,2612;12,2637;15,2704;24,2780;52,2838;81,2847;82,2845;84,2842;86,2841;104,2841;105,2838;98,2772;95,2711;93,2637;93,2576;99,2576;115,2574;188,2544;228,2510;95,2510;96,2504;100,2399" o:connectangles="0,0,0,0,0,0,0,0,0,0,0,0,0,0,0,0,0,0,0,0,0,0,0,0,0,0,0"/>
                  </v:shape>
                  <v:shape id="Freeform 8427" o:spid="_x0000_s2405" style="position:absolute;left:4150;top:2318;width:264;height:530;visibility:visible;mso-wrap-style:square;v-text-anchor:top" coordsize="26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YncYA&#10;AADdAAAADwAAAGRycy9kb3ducmV2LnhtbESPQWsCMRSE74X+h/CEXkSzCtplNUpbEPWiaL14e2ye&#10;m8XNy7JJdfXXG0HocZiZb5jpvLWVuFDjS8cKBv0EBHHudMmFgsPvopeC8AFZY+WYFNzIw3z2/jbF&#10;TLsr7+iyD4WIEPYZKjAh1JmUPjdk0fddTRy9k2sshiibQuoGrxFuKzlMkrG0WHJcMFjTj6H8vP+z&#10;Cpb1abVIR1WyNZ/fx/UIu2593yj10Wm/JiACteE//GqvtIJ0PBzA8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uYncYAAADdAAAADwAAAAAAAAAAAAAAAACYAgAAZHJz&#10;L2Rvd25yZXYueG1sUEsFBgAAAAAEAAQA9QAAAIsDAAAAAA==&#10;" path="m245,61r-139,l131,63r17,6l167,80r20,15l185,118r-34,56l95,192r133,l263,125r1,-18l260,89,251,70r-6,-9xe" fillcolor="#6c6f73" stroked="f">
                    <v:path arrowok="t" o:connecttype="custom" o:connectlocs="245,2379;106,2379;131,2381;148,2387;167,2398;187,2413;185,2436;151,2492;95,2510;228,2510;263,2443;264,2425;260,2407;251,2388;245,2379" o:connectangles="0,0,0,0,0,0,0,0,0,0,0,0,0,0,0"/>
                  </v:shape>
                  <v:shape id="Freeform 8428" o:spid="_x0000_s2406" style="position:absolute;left:4150;top:2318;width:264;height:530;visibility:visible;mso-wrap-style:square;v-text-anchor:top" coordsize="26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G6sYA&#10;AADdAAAADwAAAGRycy9kb3ducmV2LnhtbESPQWvCQBSE70L/w/IKXkrdGFBD6ioqSPVS0Xrx9sg+&#10;s6HZtyG7auqvdwsFj8PMfMNM552txZVaXzlWMBwkIIgLpysuFRy/1+8ZCB+QNdaOScEveZjPXnpT&#10;zLW78Z6uh1CKCGGfowITQpNL6QtDFv3ANcTRO7vWYoiyLaVu8RbhtpZpkoylxYrjgsGGVoaKn8PF&#10;Kvhszpt1NqqTnZksT9sRvrnt/Uup/mu3+AARqAvP8H97oxVk4zSFvzfx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G6sYAAADdAAAADwAAAAAAAAAAAAAAAACYAgAAZHJz&#10;L2Rvd25yZXYueG1sUEsFBgAAAAAEAAQA9QAAAIsDAAAAAA==&#10;" path="m239,51l13,51,4,60,,68,,80r2,6l4,89r5,l9,84r1,-3l100,81r,-10l100,64r6,-3l245,61,239,51xe" fillcolor="#6c6f73" stroked="f">
                    <v:path arrowok="t" o:connecttype="custom" o:connectlocs="239,2369;13,2369;4,2378;0,2386;0,2398;2,2404;4,2407;9,2407;9,2402;10,2399;100,2399;100,2389;100,2382;106,2379;245,2379;239,2369" o:connectangles="0,0,0,0,0,0,0,0,0,0,0,0,0,0,0,0"/>
                  </v:shape>
                  <v:shape id="Freeform 8429" o:spid="_x0000_s2407" style="position:absolute;left:4150;top:2318;width:264;height:530;visibility:visible;mso-wrap-style:square;v-text-anchor:top" coordsize="26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cccA&#10;AADdAAAADwAAAGRycy9kb3ducmV2LnhtbESPQWvCQBSE70L/w/IKvUjdqGhDmo3UgqgXS20vvT2y&#10;z2xo9m3Irhr7692C4HGYmW+YfNHbRpyo87VjBeNRAoK4dLrmSsH31+o5BeEDssbGMSm4kIdF8TDI&#10;MdPuzJ902odKRAj7DBWYENpMSl8asuhHriWO3sF1FkOUXSV1h+cIt42cJMlcWqw5Lhhs6d1Q+bs/&#10;WgXr9rBZpbMm+TAvy5/tDIdu+7dT6umxf3sFEagP9/CtvdEK0vlkCv9v4hO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lo3HHAAAA3QAAAA8AAAAAAAAAAAAAAAAAmAIAAGRy&#10;cy9kb3ducmV2LnhtbFBLBQYAAAAABAAEAPUAAACMAwAAAAA=&#10;" path="m50,l23,26,8,41,3,57r,1l5,58,6,54,8,51r231,l238,50,184,19,124,5,76,1,50,xe" fillcolor="#6c6f73" stroked="f">
                    <v:path arrowok="t" o:connecttype="custom" o:connectlocs="50,2318;23,2344;8,2359;3,2375;3,2376;5,2376;6,2372;8,2369;239,2369;238,2368;184,2337;124,2323;76,2319;50,2318" o:connectangles="0,0,0,0,0,0,0,0,0,0,0,0,0,0"/>
                  </v:shape>
                </v:group>
                <v:group id="Group 8430" o:spid="_x0000_s2408" style="position:absolute;left:4444;top:2167;width:92;height:472" coordorigin="4444,2167" coordsize="9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iDjsYAAADdAAAADwAAAGRycy9kb3ducmV2LnhtbESPT4vCMBTE7wt+h/AE&#10;b2ta3RWpRhFxxYMs+AfE26N5tsXmpTTZtn77jSB4HGbmN8x82ZlSNFS7wrKCeBiBIE6tLjhTcD79&#10;fE5BOI+ssbRMCh7kYLnofcwx0bblAzVHn4kAYZeggtz7KpHSpTkZdENbEQfvZmuDPsg6k7rGNsBN&#10;KUdRNJEGCw4LOVa0zim9H/+Mgm2L7Wocb5r9/bZ+XE/fv5d9TEoN+t1qBsJT59/hV3unFUwno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SIOOxgAAAN0A&#10;AAAPAAAAAAAAAAAAAAAAAKoCAABkcnMvZG93bnJldi54bWxQSwUGAAAAAAQABAD6AAAAnQMAAAAA&#10;">
                  <v:shape id="Freeform 8431" o:spid="_x0000_s2409" style="position:absolute;left:4444;top:2167;width:92;height:472;visibility:visible;mso-wrap-style:square;v-text-anchor:top" coordsize="9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keMUA&#10;AADdAAAADwAAAGRycy9kb3ducmV2LnhtbESPQWsCMRSE7wX/Q3hCbzXr0sq6GkWlQg8tUiueH5vX&#10;zdLNy5LEdfvvG0HocZiZb5jlerCt6MmHxrGC6SQDQVw53XCt4PS1fypAhIissXVMCn4pwHo1elhi&#10;qd2VP6k/xlokCIcSFZgYu1LKUBmyGCauI07et/MWY5K+ltrjNcFtK/Msm0mLDacFgx3tDFU/x4tV&#10;YD+2UT6bvJu+nn2fFUU13x/elXocD5sFiEhD/A/f229aQTHLX+D2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KR4xQAAAN0AAAAPAAAAAAAAAAAAAAAAAJgCAABkcnMv&#10;ZG93bnJldi54bWxQSwUGAAAAAAQABAD1AAAAigMAAAAA&#10;" path="m76,456r-50,l32,466r6,6l46,472r8,-10l67,460r9,-4xe" fillcolor="#6c6f73" stroked="f">
                    <v:path arrowok="t" o:connecttype="custom" o:connectlocs="76,2623;26,2623;32,2633;38,2639;46,2639;54,2629;67,2627;76,2623" o:connectangles="0,0,0,0,0,0,0,0"/>
                  </v:shape>
                  <v:shape id="Freeform 8432" o:spid="_x0000_s2410" style="position:absolute;left:4444;top:2167;width:92;height:472;visibility:visible;mso-wrap-style:square;v-text-anchor:top" coordsize="9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6D8UA&#10;AADdAAAADwAAAGRycy9kb3ducmV2LnhtbESPQWvCQBSE74X+h+UJ3urGUEIaXcWWCh5aSlU8P7LP&#10;bDD7NuxuY/z3bqHQ4zAz3zDL9Wg7MZAPrWMF81kGgrh2uuVGwfGwfSpBhIissXNMCm4UYL16fFhi&#10;pd2Vv2nYx0YkCIcKFZgY+0rKUBuyGGauJ07e2XmLMUnfSO3xmuC2k3mWFdJiy2nBYE9vhurL/scq&#10;sJ+vUT6bvJ+/n/yQlWX9sv36UGo6GTcLEJHG+B/+a++0grLIC/h9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joPxQAAAN0AAAAPAAAAAAAAAAAAAAAAAJgCAABkcnMv&#10;ZG93bnJldi54bWxQSwUGAAAAAAQABAD1AAAAigMAAAAA&#10;" path="m64,118r-23,1l26,127r-9,18l14,176r,24l14,221r1,18l16,253,6,410r3,24l14,452r9,11l25,463r1,-2l26,456r50,l83,452,85,327r,-37l83,228,75,150,71,130r,-7l64,118xe" fillcolor="#6c6f73" stroked="f">
                    <v:path arrowok="t" o:connecttype="custom" o:connectlocs="64,2285;41,2286;26,2294;17,2312;14,2343;14,2367;14,2388;15,2406;16,2420;6,2577;9,2601;14,2619;23,2630;25,2630;26,2628;26,2623;76,2623;83,2619;85,2494;85,2457;83,2395;75,2317;71,2297;71,2290;64,2285" o:connectangles="0,0,0,0,0,0,0,0,0,0,0,0,0,0,0,0,0,0,0,0,0,0,0,0,0"/>
                  </v:shape>
                  <v:shape id="Freeform 8433" o:spid="_x0000_s2411" style="position:absolute;left:4444;top:2167;width:92;height:472;visibility:visible;mso-wrap-style:square;v-text-anchor:top" coordsize="9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flMUA&#10;AADdAAAADwAAAGRycy9kb3ducmV2LnhtbESPQWsCMRSE7wX/Q3hCb5p1KbquRtFSoQeL1Irnx+Z1&#10;s3TzsiTpuv33jVDocZiZb5j1drCt6MmHxrGC2TQDQVw53XCt4PJxmBQgQkTW2DomBT8UYLsZPayx&#10;1O7G79SfYy0ShEOJCkyMXSllqAxZDFPXESfv03mLMUlfS+3xluC2lXmWzaXFhtOCwY6eDVVf52+r&#10;wL7to3wyeTd7ufo+K4pqeTgdlXocD7sViEhD/A//tV+1gmKeL+D+Jj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p+UxQAAAN0AAAAPAAAAAAAAAAAAAAAAAJgCAABkcnMv&#10;ZG93bnJldi54bWxQSwUGAAAAAAQABAD1AAAAigMAAAAA&#10;" path="m73,l52,,29,2,11,11,,28r,7l1,40r9,14l36,60,68,54,86,43,92,29,88,15,85,5,73,xe" fillcolor="#6c6f73" stroked="f">
                    <v:path arrowok="t" o:connecttype="custom" o:connectlocs="73,2167;52,2167;29,2169;11,2178;0,2195;0,2202;1,2207;10,2221;36,2227;68,2221;86,2210;92,2196;88,2182;85,2172;73,2167" o:connectangles="0,0,0,0,0,0,0,0,0,0,0,0,0,0,0"/>
                  </v:shape>
                </v:group>
                <v:group id="Group 8434" o:spid="_x0000_s2412" style="position:absolute;left:4558;top:2302;width:287;height:331" coordorigin="4558,2302" coordsize="287,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WJi8MAAADdAAAADwAAAGRycy9kb3ducmV2LnhtbERPy4rCMBTdC/5DuII7&#10;TeugSDUVEWdwIQM+YJjdpbm2pc1NaTJt/XuzGHB5OO/tbjC16Kh1pWUF8TwCQZxZXXKu4H77nK1B&#10;OI+ssbZMCp7kYJeOR1tMtO35Qt3V5yKEsEtQQeF9k0jpsoIMurltiAP3sK1BH2CbS91iH8JNLRdR&#10;tJIGSw4NBTZ0KCirrn9GwVeP/f4jPnbn6nF4/t6W3z/nmJSaTob9BoSnwb/F/+6TVrBeLc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BYmLwwAAAN0AAAAP&#10;AAAAAAAAAAAAAAAAAKoCAABkcnMvZG93bnJldi54bWxQSwUGAAAAAAQABAD6AAAAmgMAAAAA&#10;">
                  <v:shape id="Freeform 8435" o:spid="_x0000_s2413" style="position:absolute;left:4558;top:2302;width:287;height:331;visibility:visible;mso-wrap-style:square;v-text-anchor:top" coordsize="28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wRcUA&#10;AADdAAAADwAAAGRycy9kb3ducmV2LnhtbESP0WrCQBRE3wv+w3IF3+pGLUGjqwStxaeK0Q+4ZK9J&#10;NHs3zW5N+vduodDHYWbOMKtNb2rxoNZVlhVMxhEI4tzqigsFl/P+dQ7CeWSNtWVS8EMONuvBywoT&#10;bTs+0SPzhQgQdgkqKL1vEildXpJBN7YNcfCutjXog2wLqVvsAtzUchpFsTRYcVgosaFtSfk9+zYK&#10;7rNj9vW5v+xunHbyLX7/oHRnlBoN+3QJwlPv/8N/7YNWMI+nC/h9E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DBFxQAAAN0AAAAPAAAAAAAAAAAAAAAAAJgCAABkcnMv&#10;ZG93bnJldi54bWxQSwUGAAAAAAQABAD1AAAAigMAAAAA&#10;" path="m38,49r-6,1l10,57,,72,,94r1,18l4,132r4,22l16,185r6,27l36,275r27,44l75,330r16,-7l115,307r1,-15l119,274r20,-67l169,151r23,-33l79,118r,-27l71,68,57,54,38,49xe" fillcolor="#6c6f73" stroked="f">
                    <v:path arrowok="t" o:connecttype="custom" o:connectlocs="38,2351;32,2352;10,2359;0,2374;0,2396;1,2414;4,2434;8,2456;16,2487;22,2514;36,2577;63,2621;75,2632;91,2625;115,2609;116,2594;119,2576;139,2509;169,2453;192,2420;79,2420;79,2393;71,2370;57,2356;38,2351" o:connectangles="0,0,0,0,0,0,0,0,0,0,0,0,0,0,0,0,0,0,0,0,0,0,0,0,0"/>
                  </v:shape>
                  <v:shape id="Freeform 8436" o:spid="_x0000_s2414" style="position:absolute;left:4558;top:2302;width:287;height:331;visibility:visible;mso-wrap-style:square;v-text-anchor:top" coordsize="28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sPBcEA&#10;AADdAAAADwAAAGRycy9kb3ducmV2LnhtbERPzYrCMBC+C75DmAVvmq5Kka5Riq6yJ8WuDzA0Y1tt&#10;JrXJ2u7bm4Pg8eP7X657U4sHta6yrOBzEoEgzq2uuFBw/t2NFyCcR9ZYWyYF/+RgvRoOlpho2/GJ&#10;HpkvRAhhl6CC0vsmkdLlJRl0E9sQB+5iW4M+wLaQusUuhJtaTqMolgYrDg0lNrQpKb9lf0bBbXbM&#10;7ofdeXvltJPz+HtP6dYoNfro0y8Qnnr/Fr/cP1rBIp6F/eFNe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bDwXBAAAA3QAAAA8AAAAAAAAAAAAAAAAAmAIAAGRycy9kb3du&#10;cmV2LnhtbFBLBQYAAAAABAAEAPUAAACGAwAAAAA=&#10;" path="m262,l187,16,130,68,115,84,102,97,90,109r-11,9l192,118,235,77,286,44r,-2l280,36r-4,-9l274,16r,-11l262,xe" fillcolor="#6c6f73" stroked="f">
                    <v:path arrowok="t" o:connecttype="custom" o:connectlocs="262,2302;187,2318;130,2370;115,2386;102,2399;90,2411;79,2420;192,2420;235,2379;286,2346;286,2344;280,2338;276,2329;274,2318;274,2307;262,2302" o:connectangles="0,0,0,0,0,0,0,0,0,0,0,0,0,0,0,0"/>
                  </v:shape>
                </v:group>
                <v:group id="Group 8437" o:spid="_x0000_s2415" style="position:absolute;left:4843;top:2301;width:376;height:321" coordorigin="4843,2301" coordsize="376,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2y8cAAADd&#10;AAAADwAAAAAAAAAAAAAAAACqAgAAZHJzL2Rvd25yZXYueG1sUEsFBgAAAAAEAAQA+gAAAJ4DAAAA&#10;AA==&#10;">
                  <v:shape id="Freeform 8438" o:spid="_x0000_s2416" style="position:absolute;left:4843;top:2301;width:376;height:321;visibility:visible;mso-wrap-style:square;v-text-anchor:top" coordsize="37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F8QA&#10;AADdAAAADwAAAGRycy9kb3ducmV2LnhtbESPQWvCQBSE74L/YXlCb7rRgkjqKqVS0FOpSqG3R/aZ&#10;hO6+jdlXTfPru4LgcZiZb5jluvNOXaiNdWAD00kGirgItubSwPHwPl6AioJs0QUmA38UYb0aDpaY&#10;23DlT7rspVQJwjFHA5VIk2sdi4o8xkloiJN3Cq1HSbIttW3xmuDe6VmWzbXHmtNChQ29VVT87H+9&#10;gbNzX5vjrjz1ug/fNWEvH7Ix5mnUvb6AEurkEb63t9bAYv48g9ub9AT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vhfEAAAA3QAAAA8AAAAAAAAAAAAAAAAAmAIAAGRycy9k&#10;b3ducmV2LnhtbFBLBQYAAAAABAAEAPUAAACJAwAAAAA=&#10;" path="m95,l36,22,,94r,9l13,207r47,58l109,302r65,18l195,320r65,-23l309,251r-138,l153,244,137,231,123,212r37,-19l180,180r14,-14l200,158r-99,l83,154,75,137,72,114r,-15l74,87r4,-7l79,72r6,-4l200,68r-3,-9l154,14,117,2,95,xe" fillcolor="#6c6f73" stroked="f">
                    <v:path arrowok="t" o:connecttype="custom" o:connectlocs="95,2301;36,2323;0,2395;0,2404;13,2508;60,2566;109,2603;174,2621;195,2621;260,2598;309,2552;171,2552;153,2545;137,2532;123,2513;160,2494;180,2481;194,2467;200,2459;101,2459;83,2455;75,2438;72,2415;72,2400;74,2388;78,2381;79,2373;85,2369;200,2369;197,2360;154,2315;117,2303;95,2301" o:connectangles="0,0,0,0,0,0,0,0,0,0,0,0,0,0,0,0,0,0,0,0,0,0,0,0,0,0,0,0,0,0,0,0,0"/>
                  </v:shape>
                  <v:shape id="Freeform 8439" o:spid="_x0000_s2417" style="position:absolute;left:4843;top:2301;width:376;height:321;visibility:visible;mso-wrap-style:square;v-text-anchor:top" coordsize="37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jMQA&#10;AADdAAAADwAAAGRycy9kb3ducmV2LnhtbESPQWvCQBSE7wX/w/IEb3VjBZHUVUqloKdSlUJvj+wz&#10;Cd19G7NPTfPru4LgcZiZb5jFqvNOXaiNdWADk3EGirgItubSwGH/8TwHFQXZogtMBv4owmo5eFpg&#10;bsOVv+iyk1IlCMccDVQiTa51LCryGMehIU7eMbQeJcm21LbFa4J7p1+ybKY91pwWKmzovaLid3f2&#10;Bk7Ofa8P2/LY6z781IS9fMramNGwe3sFJdTJI3xvb6yB+Ww6hdub9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4G4zEAAAA3QAAAA8AAAAAAAAAAAAAAAAAmAIAAGRycy9k&#10;b3ducmV2LnhtbFBLBQYAAAAABAAEAPUAAACJAwAAAAA=&#10;" path="m357,127r-69,55l272,201r-15,16l190,250r-19,1l309,251r8,-11l317,234r5,-4l332,225r6,-13l352,188r13,-20l372,152r1,-2l362,150r-3,l358,148r,-2l359,141r,-11l357,127xe" fillcolor="#6c6f73" stroked="f">
                    <v:path arrowok="t" o:connecttype="custom" o:connectlocs="357,2428;288,2483;272,2502;257,2518;190,2551;171,2552;309,2552;317,2541;317,2535;322,2531;332,2526;338,2513;352,2489;365,2469;372,2453;373,2451;362,2451;359,2451;358,2449;358,2447;359,2442;359,2431;357,2428" o:connectangles="0,0,0,0,0,0,0,0,0,0,0,0,0,0,0,0,0,0,0,0,0,0,0"/>
                  </v:shape>
                  <v:shape id="Freeform 8440" o:spid="_x0000_s2418" style="position:absolute;left:4843;top:2301;width:376;height:321;visibility:visible;mso-wrap-style:square;v-text-anchor:top" coordsize="37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D+MUA&#10;AADdAAAADwAAAGRycy9kb3ducmV2LnhtbESPQWvCQBSE7wX/w/IEb3VTLSKpqxRFaE9FK4XeHtln&#10;Err7NmZfNc2vdwWhx2FmvmEWq847daY21oENPI0zUMRFsDWXBg6f28c5qCjIFl1gMvBHEVbLwcMC&#10;cxsuvKPzXkqVIBxzNFCJNLnWsajIYxyHhjh5x9B6lCTbUtsWLwnunZ5k2Ux7rDktVNjQuqLiZ//r&#10;DZyc+9oc3stjr/vwXRP28iEbY0bD7vUFlFAn/+F7+80amM+mz3B7k5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YP4xQAAAN0AAAAPAAAAAAAAAAAAAAAAAJgCAABkcnMv&#10;ZG93bnJldi54bWxQSwUGAAAAAAQABAD1AAAAigMAAAAA&#10;" path="m200,68l97,68r25,12l133,97r4,20l137,124r-1,8l133,141r-16,11l101,158r99,l205,151r6,-17l214,117r-2,-11l208,88,200,68xe" fillcolor="#6c6f73" stroked="f">
                    <v:path arrowok="t" o:connecttype="custom" o:connectlocs="200,2369;97,2369;122,2381;133,2398;137,2418;137,2425;136,2433;133,2442;117,2453;101,2459;200,2459;205,2452;211,2435;214,2418;212,2407;208,2389;200,2369" o:connectangles="0,0,0,0,0,0,0,0,0,0,0,0,0,0,0,0,0"/>
                  </v:shape>
                  <v:shape id="Freeform 8441" o:spid="_x0000_s2419" style="position:absolute;left:4843;top:2301;width:376;height:321;visibility:visible;mso-wrap-style:square;v-text-anchor:top" coordsize="37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mY8UA&#10;AADdAAAADwAAAGRycy9kb3ducmV2LnhtbESPQWvCQBSE7wX/w/IEb3VTpSKpqxRFaE9FK4XeHtln&#10;Err7NmZfNc2vdwWhx2FmvmEWq847daY21oENPI0zUMRFsDWXBg6f28c5qCjIFl1gMvBHEVbLwcMC&#10;cxsuvKPzXkqVIBxzNFCJNLnWsajIYxyHhjh5x9B6lCTbUtsWLwnunZ5k2Ux7rDktVNjQuqLiZ//r&#10;DZyc+9oc3stjr/vwXRP28iEbY0bD7vUFlFAn/+F7+80amM+mz3B7k5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SZjxQAAAN0AAAAPAAAAAAAAAAAAAAAAAJgCAABkcnMv&#10;ZG93bnJldi54bWxQSwUGAAAAAAQABAD1AAAAigMAAAAA&#10;" path="m375,138r-3,l371,146r-3,4l373,150r2,-11l375,138xe" fillcolor="#6c6f73" stroked="f">
                    <v:path arrowok="t" o:connecttype="custom" o:connectlocs="375,2439;372,2439;371,2447;368,2451;373,2451;375,2440;375,2439" o:connectangles="0,0,0,0,0,0,0"/>
                  </v:shape>
                </v:group>
                <v:group id="Group 8442" o:spid="_x0000_s2420" style="position:absolute;left:1058;top:1544;width:312;height:502" coordorigin="1058,1544"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8uv8UAAADdAAAADwAAAGRycy9kb3ducmV2LnhtbESPQYvCMBSE7wv+h/AE&#10;b2taZYtUo4ioeBBhdWHx9miebbF5KU1s6783C8Ieh5n5hlmselOJlhpXWlYQjyMQxJnVJecKfi67&#10;zxkI55E1VpZJwZMcrJaDjwWm2nb8Te3Z5yJA2KWooPC+TqV0WUEG3djWxMG72cagD7LJpW6wC3BT&#10;yUkUJdJgyWGhwJo2BWX388Mo2HfYrafxtj3eb5vn9fJ1+j3GpNRo2K/nIDz1/j/8bh+0glkyT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PLr/FAAAA3QAA&#10;AA8AAAAAAAAAAAAAAAAAqgIAAGRycy9kb3ducmV2LnhtbFBLBQYAAAAABAAEAPoAAACcAwAAAAA=&#10;">
                  <v:shape id="Freeform 8443" o:spid="_x0000_s2421" style="position:absolute;left:1058;top:1544;width:312;height:502;visibility:visible;mso-wrap-style:square;v-text-anchor:top" coordsize="3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XAsUA&#10;AADdAAAADwAAAGRycy9kb3ducmV2LnhtbESPQWvCQBSE74X+h+UJvTUblUZJs0oRWnIRTJSeH9ln&#10;Nph9G7Krpv/eLRR6HGbmG6bYTrYXNxp951jBPElBEDdOd9wqOB0/X9cgfEDW2DsmBT/kYbt5fiow&#10;1+7OFd3q0IoIYZ+jAhPCkEvpG0MWfeIG4uid3WgxRDm2Uo94j3Dby0WaZtJix3HB4EA7Q82lvloF&#10;lcmWh315rGz2Vh5219Oi/uq+lXqZTR/vIAJN4T/81y61gnW2XMHvm/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cCxQAAAN0AAAAPAAAAAAAAAAAAAAAAAJgCAABkcnMv&#10;ZG93bnJldi54bWxQSwUGAAAAAAQABAD1AAAAigMAAAAA&#10;" path="m25,391l,464r15,9l31,480r60,18l140,502r12,-1l220,487r53,-35l292,427r-175,l95,423,75,417,57,409,40,401,25,391xe" stroked="f">
                    <v:path arrowok="t" o:connecttype="custom" o:connectlocs="25,1935;0,2008;15,2017;31,2024;91,2042;140,2046;152,2045;220,2031;273,1996;292,1971;117,1971;95,1967;75,1961;57,1953;40,1945;25,1935" o:connectangles="0,0,0,0,0,0,0,0,0,0,0,0,0,0,0,0"/>
                  </v:shape>
                  <v:shape id="Freeform 8444" o:spid="_x0000_s2422" style="position:absolute;left:1058;top:1544;width:312;height:502;visibility:visible;mso-wrap-style:square;v-text-anchor:top" coordsize="3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2DcMEA&#10;AADdAAAADwAAAGRycy9kb3ducmV2LnhtbERPTYvCMBC9L/gfwgje1lRli1SjiKD0smBb8Tw0Y1Ns&#10;JqWJ2v33m8PCHh/ve7sfbSdeNPjWsYLFPAFBXDvdcqPgWp0+1yB8QNbYOSYFP+Rhv5t8bDHT7s0F&#10;vcrQiBjCPkMFJoQ+k9LXhiz6ueuJI3d3g8UQ4dBIPeA7httOLpMklRZbjg0Gezoaqh/l0yooTLq6&#10;fOdVYdOv/HJ8Xpflub0pNZuOhw2IQGP4F/+5c61gna7i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tg3DBAAAA3QAAAA8AAAAAAAAAAAAAAAAAmAIAAGRycy9kb3du&#10;cmV2LnhtbFBLBQYAAAAABAAEAPUAAACGAwAAAAA=&#10;" path="m163,l91,14,41,51,13,108,8,154r4,21l58,241r56,36l133,288r19,11l207,350r8,37l206,402r-16,12l170,422r-25,4l117,427r175,l297,417r8,-20l310,374r2,-24l308,325,274,268,221,228,165,196,147,186,103,137r-3,-16l105,104,116,91r19,-9l159,76r31,-1l284,75,282,26,211,4,188,1,163,xe" stroked="f">
                    <v:path arrowok="t" o:connecttype="custom" o:connectlocs="163,1544;91,1558;41,1595;13,1652;8,1698;12,1719;58,1785;114,1821;133,1832;152,1843;207,1894;215,1931;206,1946;190,1958;170,1966;145,1970;117,1971;292,1971;297,1961;305,1941;310,1918;312,1894;308,1869;274,1812;221,1772;165,1740;147,1730;103,1681;100,1665;105,1648;116,1635;135,1626;159,1620;190,1619;284,1619;282,1570;211,1548;188,1545;163,1544" o:connectangles="0,0,0,0,0,0,0,0,0,0,0,0,0,0,0,0,0,0,0,0,0,0,0,0,0,0,0,0,0,0,0,0,0,0,0,0,0,0,0"/>
                  </v:shape>
                  <v:shape id="Freeform 8445" o:spid="_x0000_s2423" style="position:absolute;left:1058;top:1544;width:312;height:502;visibility:visible;mso-wrap-style:square;v-text-anchor:top" coordsize="3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m68UA&#10;AADdAAAADwAAAGRycy9kb3ducmV2LnhtbESPQWvCQBSE74X+h+UJvdWNSoNN3YQitOQimCieH9ln&#10;Nph9G7Krpv/eLRR6HGbmG2ZTTLYXNxp951jBYp6AIG6c7rhVcDx8va5B+ICssXdMCn7IQ5E/P20w&#10;0+7OFd3q0IoIYZ+hAhPCkEnpG0MW/dwNxNE7u9FiiHJspR7xHuG2l8skSaXFjuOCwYG2hppLfbUK&#10;KpOu9rvyUNn0rdxvr8dl/d2dlHqZTZ8fIAJN4T/81y61gnW6eoffN/EJy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SbrxQAAAN0AAAAPAAAAAAAAAAAAAAAAAJgCAABkcnMv&#10;ZG93bnJldi54bWxQSwUGAAAAAAQABAD1AAAAigMAAAAA&#10;" path="m284,75r-94,l210,78r19,5l247,90r19,8l285,108,284,75xe" stroked="f">
                    <v:path arrowok="t" o:connecttype="custom" o:connectlocs="284,1619;190,1619;210,1622;229,1627;247,1634;266,1642;285,1652;284,1619" o:connectangles="0,0,0,0,0,0,0,0"/>
                  </v:shape>
                </v:group>
                <v:group id="Group 8446" o:spid="_x0000_s2424" style="position:absolute;left:1488;top:1549;width:2;height:490" coordorigin="1488,1549" coordsize="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xgLcQAAADdAAAADwAAAGRycy9kb3ducmV2LnhtbERPTWvCQBC9F/oflin0&#10;VjexrUjqGoKoeJCCiSC9DdkxCWZnQ3ZN4r/vHgo9Pt73Kp1MKwbqXWNZQTyLQBCXVjdcKTgXu7cl&#10;COeRNbaWScGDHKTr56cVJtqOfKIh95UIIewSVFB73yVSurImg25mO+LAXW1v0AfYV1L3OIZw08p5&#10;FC2kwYZDQ40dbWoqb/ndKNiPOGbv8XY43q6bx0/x+X05xqTU68uUfYHwNPl/8Z/7oBUsFx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xgLcQAAADdAAAA&#10;DwAAAAAAAAAAAAAAAACqAgAAZHJzL2Rvd25yZXYueG1sUEsFBgAAAAAEAAQA+gAAAJsDAAAAAA==&#10;">
                  <v:shape id="Freeform 8447" o:spid="_x0000_s2425" style="position:absolute;left:1488;top:1549;width:2;height:490;visibility:visible;mso-wrap-style:square;v-text-anchor:top" coordsize="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QP8YA&#10;AADdAAAADwAAAGRycy9kb3ducmV2LnhtbESPQWvCQBSE74X+h+UVequbFBWN2UhpFbxWC9HbM/tM&#10;gtm3aXaN0V/fLRR6HGbmGyZdDqYRPXWutqwgHkUgiAuray4VfO3WLzMQziNrbCyTghs5WGaPDykm&#10;2l75k/qtL0WAsEtQQeV9m0jpiooMupFtiYN3sp1BH2RXSt3hNcBNI1+jaCoN1hwWKmzpvaLivL0Y&#10;BYZX4+85HT+a1d7sMc8P9z6eKPX8NLwtQHga/H/4r73RCmbTcQy/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iQP8YAAADdAAAADwAAAAAAAAAAAAAAAACYAgAAZHJz&#10;L2Rvd25yZXYueG1sUEsFBgAAAAAEAAQA9QAAAIsDAAAAAA==&#10;" path="m,l,489e" filled="f" strokecolor="white" strokeweight="4.59pt">
                    <v:path arrowok="t" o:connecttype="custom" o:connectlocs="0,1549;0,2038" o:connectangles="0,0"/>
                  </v:shape>
                </v:group>
                <v:group id="Group 8448" o:spid="_x0000_s2426" style="position:absolute;left:1633;top:1549;width:494;height:490" coordorigin="1633,1549" coordsize="49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JbwcYAAADdAAAADwAAAGRycy9kb3ducmV2LnhtbESPT4vCMBTE7wt+h/AE&#10;b2ta3RWpRhFxxYMs+AfE26N5tsXmpTTZtn77jSB4HGbmN8x82ZlSNFS7wrKCeBiBIE6tLjhTcD79&#10;fE5BOI+ssbRMCh7kYLnofcwx0bblAzVHn4kAYZeggtz7KpHSpTkZdENbEQfvZmuDPsg6k7rGNsBN&#10;KUdRNJEGCw4LOVa0zim9H/+Mgm2L7Wocb5r9/bZ+XE/fv5d9TEoN+t1qBsJT59/hV3unFUwnXy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lvBxgAAAN0A&#10;AAAPAAAAAAAAAAAAAAAAAKoCAABkcnMvZG93bnJldi54bWxQSwUGAAAAAAQABAD6AAAAnQMAAAAA&#10;">
                  <v:shape id="Freeform 8449" o:spid="_x0000_s2427" style="position:absolute;left:1633;top:1549;width:494;height:490;visibility:visible;mso-wrap-style:square;v-text-anchor:top" coordsize="4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au8UA&#10;AADdAAAADwAAAGRycy9kb3ducmV2LnhtbESPT4vCMBTE78J+h/AWvGmqK1qqUZYFWUEU/x08Ppq3&#10;bdnmpTSxrd/eCILHYWZ+wyxWnSlFQ7UrLCsYDSMQxKnVBWcKLuf1IAbhPLLG0jIpuJOD1fKjt8BE&#10;25aP1Jx8JgKEXYIKcu+rREqX5mTQDW1FHLw/Wxv0QdaZ1DW2AW5KOY6iqTRYcFjIsaKfnNL/080o&#10;2P7a4z4+bJrdLW2K0WxycNm1Var/2X3PQXjq/Dv8am+0gng6+YL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lq7xQAAAN0AAAAPAAAAAAAAAAAAAAAAAJgCAABkcnMv&#10;ZG93bnJldi54bWxQSwUGAAAAAAQABAD1AAAAigMAAAAA&#10;" path="m84,l,,,489r90,l90,179,89,167,88,145r96,l84,xe" stroked="f">
                    <v:path arrowok="t" o:connecttype="custom" o:connectlocs="84,1549;0,1549;0,2038;90,2038;90,1728;89,1716;88,1694;184,1694;84,1549" o:connectangles="0,0,0,0,0,0,0,0,0"/>
                  </v:shape>
                  <v:shape id="Freeform 8450" o:spid="_x0000_s2428" style="position:absolute;left:1633;top:1549;width:494;height:490;visibility:visible;mso-wrap-style:square;v-text-anchor:top" coordsize="4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Cz8UA&#10;AADdAAAADwAAAGRycy9kb3ducmV2LnhtbESPT4vCMBTE74LfITzBm6ZKcUvXKIsgCuLiv4PHR/O2&#10;Ldu8lCa29dsbYWGPw8z8hlmue1OJlhpXWlYwm0YgiDOrS84V3K7bSQLCeWSNlWVS8CQH69VwsMRU&#10;247P1F58LgKEXYoKCu/rVEqXFWTQTW1NHLwf2xj0QTa51A12AW4qOY+ihTRYclgosKZNQdnv5WEU&#10;HHb2/J2c9u3xkbXl7CM+ufzeKTUe9V+fIDz1/j/8195rBckijuH9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8LPxQAAAN0AAAAPAAAAAAAAAAAAAAAAAJgCAABkcnMv&#10;ZG93bnJldi54bWxQSwUGAAAAAAQABAD1AAAAigMAAAAA&#10;" path="m493,145r-89,l404,162r-1,17l403,489r90,l493,145xe" stroked="f">
                    <v:path arrowok="t" o:connecttype="custom" o:connectlocs="493,1694;404,1694;404,1711;403,1728;403,2038;493,2038;493,1694" o:connectangles="0,0,0,0,0,0,0"/>
                  </v:shape>
                  <v:shape id="Freeform 8451" o:spid="_x0000_s2429" style="position:absolute;left:1633;top:1549;width:494;height:490;visibility:visible;mso-wrap-style:square;v-text-anchor:top" coordsize="4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nVMYA&#10;AADdAAAADwAAAGRycy9kb3ducmV2LnhtbESPS4vCQBCE78L+h6EX9qYTxUeIjrIsyAqi+Dp4bDK9&#10;SdhMT8iMSfz3jiB4LKrqK2qx6kwpGqpdYVnBcBCBIE6tLjhTcDmv+zEI55E1lpZJwZ0crJYfvQUm&#10;2rZ8pObkMxEg7BJUkHtfJVK6NCeDbmAr4uD92dqgD7LOpK6xDXBTylEUTaXBgsNCjhX95JT+n25G&#10;wfbXHvfxYdPsbmlTDGfjg8uurVJfn933HISnzr/Dr/ZGK4in4wk834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9nVMYAAADdAAAADwAAAAAAAAAAAAAAAACYAgAAZHJz&#10;L2Rvd25yZXYueG1sUEsFBgAAAAAEAAQA9QAAAIsDAAAAAA==&#10;" path="m184,145r-96,l98,162r11,17l119,194,229,353r45,l341,248r-88,l251,247r-9,-16l231,214,219,196,184,145xe" stroked="f">
                    <v:path arrowok="t" o:connecttype="custom" o:connectlocs="184,1694;88,1694;98,1711;109,1728;119,1743;229,1902;274,1902;341,1797;253,1797;251,1796;242,1780;231,1763;219,1745;184,1694" o:connectangles="0,0,0,0,0,0,0,0,0,0,0,0,0,0"/>
                  </v:shape>
                  <v:shape id="Freeform 8452" o:spid="_x0000_s2430" style="position:absolute;left:1633;top:1549;width:494;height:490;visibility:visible;mso-wrap-style:square;v-text-anchor:top" coordsize="49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5I8YA&#10;AADdAAAADwAAAGRycy9kb3ducmV2LnhtbESPS2vDMBCE74H+B7GF3hI5JTjGiRJCodRQWvLoocdF&#10;2tgm1spY8qP/vioUchxm5htmu59sIwbqfO1YwXKRgCDWztRcKvi6vM4zED4gG2wck4If8rDfPcy2&#10;mBs38omGcyhFhLDPUUEVQptL6XVFFv3CtcTRu7rOYoiyK6XpcIxw28jnJEmlxZrjQoUtvVSkb+fe&#10;Knh/c6fP7FgMH70e6uV6dfTl96jU0+N02IAINIV7+L9dGAVZukrh701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35I8YAAADdAAAADwAAAAAAAAAAAAAAAACYAgAAZHJz&#10;L2Rvd25yZXYueG1sUEsFBgAAAAAEAAQA9QAAAIsDAAAAAA==&#10;" path="m493,l408,,282,196r-12,19l261,232r-8,16l341,248r42,-66l395,163r9,-18l493,145,493,xe" stroked="f">
                    <v:path arrowok="t" o:connecttype="custom" o:connectlocs="493,1549;408,1549;282,1745;270,1764;261,1781;253,1797;341,1797;383,1731;395,1712;404,1694;493,1694;493,1549" o:connectangles="0,0,0,0,0,0,0,0,0,0,0,0"/>
                  </v:shape>
                </v:group>
                <v:group id="Group 8453" o:spid="_x0000_s2431" style="position:absolute;left:2212;top:1544;width:312;height:502" coordorigin="2212,1544"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X4WccAAADdAAAADwAAAGRycy9kb3ducmV2LnhtbESPT2vCQBTE7wW/w/KE&#10;3nQT26pEVxHR0oMI/gHx9sg+k2D2bciuSfz23YLQ4zAzv2Hmy86UoqHaFZYVxMMIBHFqdcGZgvNp&#10;O5iCcB5ZY2mZFDzJwXLRe5tjom3LB2qOPhMBwi5BBbn3VSKlS3My6Ia2Ig7ezdYGfZB1JnWNbYCb&#10;Uo6iaCwNFhwWcqxonVN6Pz6Mgu8W29VHvGl299v6eT197S+7mJR673erGQhPnf8Pv9o/WsF0/D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0X4WccAAADd&#10;AAAADwAAAAAAAAAAAAAAAACqAgAAZHJzL2Rvd25yZXYueG1sUEsFBgAAAAAEAAQA+gAAAJ4DAAAA&#10;AA==&#10;">
                  <v:shape id="Freeform 8454" o:spid="_x0000_s2432" style="position:absolute;left:2212;top:1544;width:312;height:502;visibility:visible;mso-wrap-style:square;v-text-anchor:top" coordsize="3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wDcIA&#10;AADdAAAADwAAAGRycy9kb3ducmV2LnhtbERPy4rCMBTdD8w/hDvgbkzHR5FqFBGUbgZsFdeX5tqU&#10;aW5KE7X+/WQhuDyc92oz2FbcqfeNYwU/4wQEceV0w7WC82n/vQDhA7LG1jEpeJKHzfrzY4WZdg8u&#10;6F6GWsQQ9hkqMCF0mZS+MmTRj11HHLmr6y2GCPta6h4fMdy2cpIkqbTYcGww2NHOUPVX3qyCwqTT&#10;429+Kmw6z4+723lSHpqLUqOvYbsEEWgIb/HLnWsFi3QW58Y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ANwgAAAN0AAAAPAAAAAAAAAAAAAAAAAJgCAABkcnMvZG93&#10;bnJldi54bWxQSwUGAAAAAAQABAD1AAAAhwMAAAAA&#10;" path="m25,391l,464r14,9l31,480r59,18l139,502r12,-1l220,487r53,-35l291,427r-175,l94,423,74,417,56,409,39,401,25,391xe" stroked="f">
                    <v:path arrowok="t" o:connecttype="custom" o:connectlocs="25,1935;0,2008;14,2017;31,2024;90,2042;139,2046;151,2045;220,2031;273,1996;291,1971;116,1971;94,1967;74,1961;56,1953;39,1945;25,1935" o:connectangles="0,0,0,0,0,0,0,0,0,0,0,0,0,0,0,0"/>
                  </v:shape>
                  <v:shape id="Freeform 8455" o:spid="_x0000_s2433" style="position:absolute;left:2212;top:1544;width:312;height:502;visibility:visible;mso-wrap-style:square;v-text-anchor:top" coordsize="3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VlsYA&#10;AADdAAAADwAAAGRycy9kb3ducmV2LnhtbESPQWvCQBSE74X+h+UVequbWhtszEaK0JJLwUTx/Mi+&#10;ZoPZtyG7avz3rlDocZiZb5h8PdlenGn0nWMFr7MEBHHjdMetgv3u62UJwgdkjb1jUnAlD+vi8SHH&#10;TLsLV3SuQysihH2GCkwIQyalbwxZ9DM3EEfv140WQ5RjK/WIlwi3vZwnSSotdhwXDA60MdQc65NV&#10;UJn0bftT7iqbvpfbzWk/r7+7g1LPT9PnCkSgKfyH/9qlVrBMFx9wfxOf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dVlsYAAADdAAAADwAAAAAAAAAAAAAAAACYAgAAZHJz&#10;L2Rvd25yZXYueG1sUEsFBgAAAAAEAAQA9QAAAIsDAAAAAA==&#10;" path="m162,l90,14,40,51,12,108,7,154r4,21l57,241r56,36l132,288r19,11l206,350r8,37l205,402r-15,12l169,422r-25,4l116,427r175,l297,417r7,-20l309,374r2,-24l307,325,274,268,221,228,164,196,147,186,102,137r-2,-16l104,104,116,91r18,-9l158,76r31,-1l283,75,282,26,211,4,187,1,162,xe" stroked="f">
                    <v:path arrowok="t" o:connecttype="custom" o:connectlocs="162,1544;90,1558;40,1595;12,1652;7,1698;11,1719;57,1785;113,1821;132,1832;151,1843;206,1894;214,1931;205,1946;190,1958;169,1966;144,1970;116,1971;291,1971;297,1961;304,1941;309,1918;311,1894;307,1869;274,1812;221,1772;164,1740;147,1730;102,1681;100,1665;104,1648;116,1635;134,1626;158,1620;189,1619;283,1619;282,1570;211,1548;187,1545;162,1544" o:connectangles="0,0,0,0,0,0,0,0,0,0,0,0,0,0,0,0,0,0,0,0,0,0,0,0,0,0,0,0,0,0,0,0,0,0,0,0,0,0,0"/>
                  </v:shape>
                  <v:shape id="Freeform 8456" o:spid="_x0000_s2434" style="position:absolute;left:2212;top:1544;width:312;height:502;visibility:visible;mso-wrap-style:square;v-text-anchor:top" coordsize="31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q1sEA&#10;AADdAAAADwAAAGRycy9kb3ducmV2LnhtbERPTYvCMBC9L/gfwgje1lQXi1SjiODSi2CreB6asSk2&#10;k9JErf/eHBb2+Hjf6+1gW/Gk3jeOFcymCQjiyumGawWX8+F7CcIHZI2tY1LwJg/bzehrjZl2Ly7o&#10;WYZaxBD2GSowIXSZlL4yZNFPXUccuZvrLYYI+1rqHl8x3LZyniSptNhwbDDY0d5QdS8fVkFh0p/T&#10;MT8XNl3kp/3jMi9/m6tSk/GwW4EINIR/8Z871wqW6SLuj2/iE5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EatbBAAAA3QAAAA8AAAAAAAAAAAAAAAAAmAIAAGRycy9kb3du&#10;cmV2LnhtbFBLBQYAAAAABAAEAPUAAACGAwAAAAA=&#10;" path="m283,75r-94,l209,78r19,5l247,90r19,8l285,108,283,75xe" stroked="f">
                    <v:path arrowok="t" o:connecttype="custom" o:connectlocs="283,1619;189,1619;209,1622;228,1627;247,1634;266,1642;285,1652;283,1619" o:connectangles="0,0,0,0,0,0,0,0"/>
                  </v:shape>
                </v:group>
                <w10:wrap anchorx="page" anchory="page"/>
              </v:group>
            </w:pict>
          </mc:Fallback>
        </mc:AlternateContent>
      </w:r>
    </w:p>
    <w:p w:rsidR="003E78C1" w:rsidRDefault="00BC5A25">
      <w:pPr>
        <w:spacing w:before="400" w:after="120"/>
        <w:jc w:val="center"/>
        <w:rPr>
          <w:rFonts w:ascii="Arial" w:hAnsi="Arial" w:cs="Arial"/>
          <w:sz w:val="24"/>
          <w:szCs w:val="24"/>
        </w:rPr>
      </w:pPr>
      <w:r>
        <w:rPr>
          <w:rFonts w:ascii="Arial" w:hAnsi="Arial" w:cs="Arial"/>
          <w:sz w:val="24"/>
          <w:szCs w:val="24"/>
        </w:rPr>
        <w:lastRenderedPageBreak/>
        <w:t xml:space="preserve">Microsoft® and Windows® are either registered trademarks or trademarks of </w:t>
      </w:r>
      <w:r>
        <w:rPr>
          <w:rFonts w:ascii="Arial" w:hAnsi="Arial" w:cs="Arial"/>
          <w:sz w:val="24"/>
          <w:szCs w:val="24"/>
        </w:rPr>
        <w:br/>
        <w:t>Microsoft Corporation in the United States and/or other countries.</w:t>
      </w:r>
    </w:p>
    <w:p w:rsidR="003E78C1" w:rsidRDefault="00BC5A25">
      <w:pPr>
        <w:spacing w:before="400" w:after="120"/>
        <w:jc w:val="center"/>
        <w:rPr>
          <w:rFonts w:ascii="Arial" w:hAnsi="Arial" w:cs="Arial"/>
          <w:sz w:val="24"/>
          <w:szCs w:val="24"/>
        </w:rPr>
      </w:pPr>
      <w:r>
        <w:rPr>
          <w:rFonts w:ascii="Arial" w:hAnsi="Arial" w:cs="Arial"/>
          <w:sz w:val="24"/>
          <w:szCs w:val="24"/>
        </w:rPr>
        <w:t xml:space="preserve">© Capita Business Services Ltd </w:t>
      </w:r>
      <w:r w:rsidR="00082749">
        <w:rPr>
          <w:rFonts w:ascii="Arial" w:hAnsi="Arial" w:cs="Arial"/>
          <w:sz w:val="24"/>
          <w:szCs w:val="24"/>
        </w:rPr>
        <w:fldChar w:fldCharType="begin"/>
      </w:r>
      <w:r w:rsidR="00082749">
        <w:rPr>
          <w:rFonts w:ascii="Arial" w:hAnsi="Arial" w:cs="Arial"/>
          <w:sz w:val="24"/>
          <w:szCs w:val="24"/>
        </w:rPr>
        <w:instrText xml:space="preserve"> COMMENTS   \* MERGEFORMAT </w:instrText>
      </w:r>
      <w:r w:rsidR="00082749">
        <w:rPr>
          <w:rFonts w:ascii="Arial" w:hAnsi="Arial" w:cs="Arial"/>
          <w:sz w:val="24"/>
          <w:szCs w:val="24"/>
        </w:rPr>
        <w:fldChar w:fldCharType="separate"/>
      </w:r>
      <w:r w:rsidRPr="00BC5A25">
        <w:rPr>
          <w:rFonts w:ascii="Arial" w:hAnsi="Arial" w:cs="Arial"/>
          <w:sz w:val="24"/>
          <w:szCs w:val="24"/>
        </w:rPr>
        <w:t>2018</w:t>
      </w:r>
      <w:r w:rsidR="00082749">
        <w:rPr>
          <w:rFonts w:ascii="Arial" w:hAnsi="Arial" w:cs="Arial"/>
          <w:sz w:val="24"/>
          <w:szCs w:val="24"/>
        </w:rPr>
        <w:fldChar w:fldCharType="end"/>
      </w:r>
      <w:r>
        <w:rPr>
          <w:rFonts w:ascii="Arial" w:hAnsi="Arial" w:cs="Arial"/>
          <w:sz w:val="24"/>
          <w:szCs w:val="24"/>
        </w:rPr>
        <w:t>. All rights reserved.</w:t>
      </w:r>
    </w:p>
    <w:p w:rsidR="003E78C1" w:rsidRDefault="00BC5A25">
      <w:pPr>
        <w:spacing w:before="400" w:after="120"/>
        <w:jc w:val="center"/>
        <w:rPr>
          <w:rFonts w:ascii="Arial" w:hAnsi="Arial" w:cs="Arial"/>
          <w:sz w:val="24"/>
          <w:szCs w:val="24"/>
        </w:rPr>
      </w:pPr>
      <w:r>
        <w:rPr>
          <w:rFonts w:ascii="Arial" w:hAnsi="Arial" w:cs="Arial"/>
          <w:sz w:val="24"/>
          <w:szCs w:val="24"/>
        </w:rPr>
        <w:t>No part of this publication may be reproduced, photocopied, stored on a retrieval system, translated or transmitted without the express written consent of the publisher.</w:t>
      </w:r>
    </w:p>
    <w:p w:rsidR="003E78C1" w:rsidRDefault="00BC5A25">
      <w:pPr>
        <w:spacing w:before="400" w:after="120"/>
        <w:jc w:val="center"/>
        <w:rPr>
          <w:rFonts w:ascii="Arial" w:hAnsi="Arial" w:cs="Arial"/>
          <w:sz w:val="24"/>
          <w:szCs w:val="24"/>
        </w:rPr>
      </w:pPr>
      <w:r>
        <w:rPr>
          <w:rFonts w:ascii="Arial" w:hAnsi="Arial" w:cs="Arial"/>
          <w:sz w:val="24"/>
          <w:szCs w:val="24"/>
        </w:rPr>
        <w:t>Capita SIMS, Franklin Court</w:t>
      </w:r>
      <w:proofErr w:type="gramStart"/>
      <w:r>
        <w:rPr>
          <w:rFonts w:ascii="Arial" w:hAnsi="Arial" w:cs="Arial"/>
          <w:sz w:val="24"/>
          <w:szCs w:val="24"/>
        </w:rPr>
        <w:t>,</w:t>
      </w:r>
      <w:proofErr w:type="gramEnd"/>
      <w:r>
        <w:rPr>
          <w:rFonts w:ascii="Arial" w:hAnsi="Arial" w:cs="Arial"/>
          <w:sz w:val="24"/>
          <w:szCs w:val="24"/>
        </w:rPr>
        <w:br/>
        <w:t>Priory Business Park, Cardington, Bedford, MK44 3JZ</w:t>
      </w:r>
      <w:r>
        <w:rPr>
          <w:rFonts w:ascii="Arial" w:hAnsi="Arial" w:cs="Arial"/>
          <w:sz w:val="24"/>
          <w:szCs w:val="24"/>
        </w:rPr>
        <w:br/>
        <w:t>Tel: 01234 838080 Fax: 01234 832082 http://www.capita–sims.co.uk</w:t>
      </w:r>
    </w:p>
    <w:p w:rsidR="003E78C1" w:rsidRDefault="00BC5A25">
      <w:pPr>
        <w:spacing w:before="400" w:after="120"/>
        <w:jc w:val="center"/>
        <w:rPr>
          <w:rFonts w:ascii="Arial" w:hAnsi="Arial" w:cs="Arial"/>
          <w:sz w:val="24"/>
          <w:szCs w:val="24"/>
        </w:rPr>
      </w:pPr>
      <w:r>
        <w:rPr>
          <w:rFonts w:ascii="Arial" w:hAnsi="Arial" w:cs="Arial"/>
          <w:sz w:val="24"/>
          <w:szCs w:val="24"/>
        </w:rPr>
        <w:t>Where appropriate for data entry purposes, the graphics used in this document match the training data recommended for use on the course. Where the graphic is an example of what might be expected when using certain areas of the software, the training data may not be an exact match.</w:t>
      </w:r>
    </w:p>
    <w:p w:rsidR="003E78C1" w:rsidRDefault="00BC5A25">
      <w:pPr>
        <w:spacing w:before="640"/>
        <w:jc w:val="center"/>
        <w:rPr>
          <w:rFonts w:ascii="Arial" w:hAnsi="Arial" w:cs="Arial"/>
          <w:sz w:val="24"/>
          <w:szCs w:val="24"/>
        </w:rPr>
      </w:pPr>
      <w:r>
        <w:rPr>
          <w:rFonts w:ascii="Arial" w:hAnsi="Arial" w:cs="Arial"/>
          <w:sz w:val="24"/>
          <w:szCs w:val="24"/>
        </w:rPr>
        <w:t>Revision History</w:t>
      </w:r>
    </w:p>
    <w:tbl>
      <w:tblPr>
        <w:tblStyle w:val="TableGrid"/>
        <w:tblW w:w="0" w:type="auto"/>
        <w:jc w:val="center"/>
        <w:tblLook w:val="04A0" w:firstRow="1" w:lastRow="0" w:firstColumn="1" w:lastColumn="0" w:noHBand="0" w:noVBand="1"/>
      </w:tblPr>
      <w:tblGrid>
        <w:gridCol w:w="2322"/>
        <w:gridCol w:w="5080"/>
        <w:gridCol w:w="1658"/>
      </w:tblGrid>
      <w:tr w:rsidR="003E78C1">
        <w:trPr>
          <w:trHeight w:hRule="exact" w:val="454"/>
          <w:jc w:val="center"/>
        </w:trPr>
        <w:tc>
          <w:tcPr>
            <w:tcW w:w="2322" w:type="dxa"/>
            <w:shd w:val="clear" w:color="auto" w:fill="000000" w:themeFill="text1"/>
          </w:tcPr>
          <w:p w:rsidR="003E78C1" w:rsidRDefault="00BC5A25">
            <w:pPr>
              <w:tabs>
                <w:tab w:val="center" w:pos="1723"/>
              </w:tabs>
              <w:spacing w:before="100"/>
              <w:rPr>
                <w:rFonts w:ascii="Arial" w:hAnsi="Arial" w:cs="Arial"/>
                <w:color w:val="FFFFFF" w:themeColor="background1"/>
                <w:sz w:val="20"/>
                <w:szCs w:val="20"/>
              </w:rPr>
            </w:pPr>
            <w:r>
              <w:rPr>
                <w:rFonts w:ascii="Arial" w:hAnsi="Arial" w:cs="Arial"/>
                <w:color w:val="FFFFFF" w:themeColor="background1"/>
                <w:sz w:val="20"/>
                <w:szCs w:val="20"/>
              </w:rPr>
              <w:t>Version</w:t>
            </w:r>
            <w:r>
              <w:rPr>
                <w:rFonts w:ascii="Arial" w:hAnsi="Arial" w:cs="Arial"/>
                <w:color w:val="FFFFFF" w:themeColor="background1"/>
                <w:sz w:val="20"/>
                <w:szCs w:val="20"/>
              </w:rPr>
              <w:tab/>
            </w:r>
          </w:p>
        </w:tc>
        <w:tc>
          <w:tcPr>
            <w:tcW w:w="5080" w:type="dxa"/>
            <w:shd w:val="clear" w:color="auto" w:fill="000000" w:themeFill="text1"/>
          </w:tcPr>
          <w:p w:rsidR="003E78C1" w:rsidRDefault="00BC5A25">
            <w:pPr>
              <w:spacing w:before="100"/>
              <w:rPr>
                <w:rFonts w:ascii="Arial" w:hAnsi="Arial" w:cs="Arial"/>
                <w:color w:val="FFFFFF" w:themeColor="background1"/>
                <w:sz w:val="20"/>
                <w:szCs w:val="20"/>
              </w:rPr>
            </w:pPr>
            <w:r>
              <w:rPr>
                <w:rFonts w:ascii="Arial" w:hAnsi="Arial" w:cs="Arial"/>
                <w:color w:val="FFFFFF" w:themeColor="background1"/>
                <w:sz w:val="20"/>
                <w:szCs w:val="20"/>
              </w:rPr>
              <w:t>Change Description</w:t>
            </w:r>
          </w:p>
        </w:tc>
        <w:tc>
          <w:tcPr>
            <w:tcW w:w="1658" w:type="dxa"/>
            <w:shd w:val="clear" w:color="auto" w:fill="000000" w:themeFill="text1"/>
          </w:tcPr>
          <w:p w:rsidR="003E78C1" w:rsidRDefault="00BC5A25">
            <w:pPr>
              <w:spacing w:before="100"/>
              <w:rPr>
                <w:rFonts w:ascii="Arial" w:hAnsi="Arial" w:cs="Arial"/>
                <w:color w:val="FFFFFF" w:themeColor="background1"/>
                <w:sz w:val="20"/>
                <w:szCs w:val="20"/>
              </w:rPr>
            </w:pPr>
            <w:r>
              <w:rPr>
                <w:rFonts w:ascii="Arial" w:hAnsi="Arial" w:cs="Arial"/>
                <w:color w:val="FFFFFF" w:themeColor="background1"/>
                <w:sz w:val="20"/>
                <w:szCs w:val="20"/>
              </w:rPr>
              <w:t>Date</w:t>
            </w:r>
          </w:p>
        </w:tc>
      </w:tr>
      <w:tr w:rsidR="003E78C1">
        <w:trPr>
          <w:trHeight w:hRule="exact" w:val="454"/>
          <w:jc w:val="center"/>
        </w:trPr>
        <w:tc>
          <w:tcPr>
            <w:tcW w:w="2322" w:type="dxa"/>
          </w:tcPr>
          <w:p w:rsidR="003E78C1" w:rsidRDefault="00BC5A25">
            <w:pPr>
              <w:spacing w:before="100"/>
              <w:rPr>
                <w:rFonts w:ascii="Arial" w:hAnsi="Arial" w:cs="Arial"/>
                <w:sz w:val="20"/>
                <w:szCs w:val="20"/>
              </w:rPr>
            </w:pPr>
            <w:r>
              <w:rPr>
                <w:rFonts w:ascii="Arial" w:hAnsi="Arial" w:cs="Arial"/>
                <w:sz w:val="20"/>
                <w:szCs w:val="20"/>
              </w:rPr>
              <w:t xml:space="preserve">7.176 – 11.0 </w:t>
            </w:r>
          </w:p>
        </w:tc>
        <w:tc>
          <w:tcPr>
            <w:tcW w:w="5080" w:type="dxa"/>
          </w:tcPr>
          <w:p w:rsidR="003E78C1" w:rsidRDefault="00BC5A25">
            <w:pPr>
              <w:spacing w:before="100"/>
              <w:rPr>
                <w:rFonts w:ascii="Arial" w:hAnsi="Arial" w:cs="Arial"/>
                <w:sz w:val="20"/>
                <w:szCs w:val="20"/>
              </w:rPr>
            </w:pPr>
            <w:r>
              <w:rPr>
                <w:rFonts w:ascii="Arial" w:hAnsi="Arial" w:cs="Arial"/>
                <w:sz w:val="20"/>
                <w:szCs w:val="20"/>
              </w:rPr>
              <w:t>Updated for new academic year</w:t>
            </w:r>
          </w:p>
        </w:tc>
        <w:tc>
          <w:tcPr>
            <w:tcW w:w="1658" w:type="dxa"/>
          </w:tcPr>
          <w:p w:rsidR="003E78C1" w:rsidRDefault="00BC5A25">
            <w:pPr>
              <w:spacing w:before="100"/>
              <w:rPr>
                <w:rFonts w:ascii="Arial" w:hAnsi="Arial" w:cs="Arial"/>
                <w:sz w:val="20"/>
                <w:szCs w:val="20"/>
              </w:rPr>
            </w:pPr>
            <w:r>
              <w:rPr>
                <w:rFonts w:ascii="Arial" w:hAnsi="Arial" w:cs="Arial"/>
                <w:sz w:val="20"/>
                <w:szCs w:val="20"/>
              </w:rPr>
              <w:t>26/07/2017</w:t>
            </w:r>
          </w:p>
        </w:tc>
      </w:tr>
      <w:tr w:rsidR="003E78C1">
        <w:trPr>
          <w:trHeight w:hRule="exact" w:val="454"/>
          <w:jc w:val="center"/>
        </w:trPr>
        <w:tc>
          <w:tcPr>
            <w:tcW w:w="2322" w:type="dxa"/>
          </w:tcPr>
          <w:p w:rsidR="003E78C1" w:rsidRDefault="00BC5A25">
            <w:pPr>
              <w:spacing w:before="100"/>
              <w:rPr>
                <w:rFonts w:ascii="Arial" w:hAnsi="Arial" w:cs="Arial"/>
                <w:sz w:val="20"/>
                <w:szCs w:val="20"/>
              </w:rPr>
            </w:pPr>
            <w:r>
              <w:rPr>
                <w:rFonts w:ascii="Arial" w:hAnsi="Arial" w:cs="Arial"/>
                <w:sz w:val="20"/>
                <w:szCs w:val="20"/>
              </w:rPr>
              <w:t>7.180 – 12.0</w:t>
            </w:r>
          </w:p>
        </w:tc>
        <w:tc>
          <w:tcPr>
            <w:tcW w:w="5080" w:type="dxa"/>
          </w:tcPr>
          <w:p w:rsidR="003E78C1" w:rsidRDefault="00BC5A25">
            <w:pPr>
              <w:spacing w:before="100"/>
              <w:rPr>
                <w:rFonts w:ascii="Arial" w:hAnsi="Arial" w:cs="Arial"/>
                <w:sz w:val="20"/>
                <w:szCs w:val="20"/>
              </w:rPr>
            </w:pPr>
            <w:r>
              <w:rPr>
                <w:rFonts w:ascii="Arial" w:hAnsi="Arial" w:cs="Arial"/>
                <w:sz w:val="20"/>
                <w:szCs w:val="20"/>
              </w:rPr>
              <w:t>Updated for new academic year</w:t>
            </w:r>
          </w:p>
        </w:tc>
        <w:tc>
          <w:tcPr>
            <w:tcW w:w="1658" w:type="dxa"/>
          </w:tcPr>
          <w:p w:rsidR="003E78C1" w:rsidRDefault="00BC5A25">
            <w:pPr>
              <w:spacing w:before="100"/>
              <w:rPr>
                <w:rFonts w:ascii="Arial" w:hAnsi="Arial" w:cs="Arial"/>
                <w:sz w:val="20"/>
                <w:szCs w:val="20"/>
              </w:rPr>
            </w:pPr>
            <w:r>
              <w:rPr>
                <w:rFonts w:ascii="Arial" w:hAnsi="Arial" w:cs="Arial"/>
                <w:sz w:val="20"/>
                <w:szCs w:val="20"/>
              </w:rPr>
              <w:t>18/06/2018</w:t>
            </w:r>
          </w:p>
        </w:tc>
      </w:tr>
    </w:tbl>
    <w:p w:rsidR="003E78C1" w:rsidRDefault="00BC5A25">
      <w:pPr>
        <w:spacing w:before="1200" w:after="120"/>
        <w:jc w:val="center"/>
        <w:rPr>
          <w:rFonts w:ascii="Arial" w:hAnsi="Arial" w:cs="Arial"/>
          <w:sz w:val="24"/>
          <w:szCs w:val="24"/>
        </w:rPr>
      </w:pPr>
      <w:r>
        <w:rPr>
          <w:rFonts w:ascii="Arial" w:hAnsi="Arial" w:cs="Arial"/>
          <w:sz w:val="24"/>
          <w:szCs w:val="24"/>
        </w:rPr>
        <w:t>This booklet is designed for use with SIMS software version 7.180</w:t>
      </w:r>
    </w:p>
    <w:p w:rsidR="003E78C1" w:rsidRDefault="00BC5A25">
      <w:pPr>
        <w:spacing w:before="1200" w:after="120"/>
        <w:jc w:val="center"/>
        <w:rPr>
          <w:rFonts w:ascii="Arial" w:hAnsi="Arial" w:cs="Arial"/>
          <w:sz w:val="24"/>
          <w:szCs w:val="24"/>
        </w:rPr>
      </w:pPr>
      <w:r>
        <w:rPr>
          <w:rFonts w:ascii="Arial" w:hAnsi="Arial" w:cs="Arial"/>
          <w:sz w:val="24"/>
          <w:szCs w:val="24"/>
        </w:rPr>
        <w:t xml:space="preserve">Mimeo Print code: </w:t>
      </w:r>
      <w:r>
        <w:rPr>
          <w:rFonts w:ascii="Arial" w:hAnsi="Arial" w:cs="Arial"/>
          <w:sz w:val="24"/>
          <w:szCs w:val="24"/>
        </w:rPr>
        <w:fldChar w:fldCharType="begin"/>
      </w:r>
      <w:r>
        <w:rPr>
          <w:rFonts w:ascii="Arial" w:hAnsi="Arial" w:cs="Arial"/>
          <w:sz w:val="24"/>
          <w:szCs w:val="24"/>
        </w:rPr>
        <w:instrText xml:space="preserve"> DOCPROPERTY  Manager  \* MERGEFORMAT </w:instrText>
      </w:r>
      <w:r>
        <w:rPr>
          <w:rFonts w:ascii="Arial" w:hAnsi="Arial" w:cs="Arial"/>
          <w:sz w:val="24"/>
          <w:szCs w:val="24"/>
        </w:rPr>
        <w:fldChar w:fldCharType="separate"/>
      </w:r>
      <w:r>
        <w:rPr>
          <w:rFonts w:ascii="Arial" w:hAnsi="Arial" w:cs="Arial"/>
          <w:sz w:val="24"/>
          <w:szCs w:val="24"/>
        </w:rPr>
        <w:t>DINMON-1-v12.0</w:t>
      </w:r>
      <w:r>
        <w:rPr>
          <w:rFonts w:ascii="Arial" w:hAnsi="Arial" w:cs="Arial"/>
          <w:sz w:val="24"/>
          <w:szCs w:val="24"/>
        </w:rPr>
        <w:fldChar w:fldCharType="end"/>
      </w:r>
    </w:p>
    <w:p w:rsidR="003E78C1" w:rsidRDefault="003E78C1">
      <w:pPr>
        <w:sectPr w:rsidR="003E78C1">
          <w:headerReference w:type="even" r:id="rId35"/>
          <w:pgSz w:w="11906" w:h="16838" w:code="9"/>
          <w:pgMar w:top="1418" w:right="1418" w:bottom="1134" w:left="1418" w:header="709" w:footer="709" w:gutter="0"/>
          <w:cols w:space="708"/>
          <w:docGrid w:linePitch="360"/>
        </w:sectPr>
      </w:pPr>
    </w:p>
    <w:p w:rsidR="003E78C1" w:rsidRDefault="00082749">
      <w:pPr>
        <w:spacing w:before="360" w:after="120"/>
        <w:jc w:val="center"/>
        <w:rPr>
          <w:rFonts w:ascii="Arial" w:hAnsi="Arial" w:cs="Arial"/>
          <w:sz w:val="50"/>
          <w:szCs w:val="50"/>
        </w:rPr>
      </w:pPr>
      <w:r>
        <w:rPr>
          <w:rFonts w:ascii="Arial" w:hAnsi="Arial" w:cs="Arial"/>
          <w:sz w:val="50"/>
          <w:szCs w:val="50"/>
        </w:rPr>
        <w:lastRenderedPageBreak/>
        <w:fldChar w:fldCharType="begin"/>
      </w:r>
      <w:r>
        <w:rPr>
          <w:rFonts w:ascii="Arial" w:hAnsi="Arial" w:cs="Arial"/>
          <w:sz w:val="50"/>
          <w:szCs w:val="50"/>
        </w:rPr>
        <w:instrText xml:space="preserve"> TITLE   \* MERGEFORMAT </w:instrText>
      </w:r>
      <w:r>
        <w:rPr>
          <w:rFonts w:ascii="Arial" w:hAnsi="Arial" w:cs="Arial"/>
          <w:sz w:val="50"/>
          <w:szCs w:val="50"/>
        </w:rPr>
        <w:fldChar w:fldCharType="separate"/>
      </w:r>
      <w:r w:rsidR="00BC5A25" w:rsidRPr="00BC5A25">
        <w:rPr>
          <w:rFonts w:ascii="Arial" w:hAnsi="Arial" w:cs="Arial"/>
          <w:sz w:val="50"/>
          <w:szCs w:val="50"/>
        </w:rPr>
        <w:t>Dinner Money</w:t>
      </w:r>
      <w:r>
        <w:rPr>
          <w:rFonts w:ascii="Arial" w:hAnsi="Arial" w:cs="Arial"/>
          <w:sz w:val="50"/>
          <w:szCs w:val="50"/>
        </w:rPr>
        <w:fldChar w:fldCharType="end"/>
      </w:r>
    </w:p>
    <w:p w:rsidR="003E78C1" w:rsidRDefault="00BC5A25">
      <w:pPr>
        <w:spacing w:before="120" w:after="120"/>
        <w:jc w:val="center"/>
        <w:rPr>
          <w:rFonts w:ascii="Arial" w:hAnsi="Arial" w:cs="Arial"/>
          <w:sz w:val="32"/>
          <w:szCs w:val="32"/>
        </w:rPr>
      </w:pPr>
      <w:r>
        <w:rPr>
          <w:rFonts w:ascii="Arial" w:hAnsi="Arial" w:cs="Arial"/>
          <w:sz w:val="32"/>
          <w:szCs w:val="32"/>
        </w:rPr>
        <w:t>Contents</w:t>
      </w:r>
    </w:p>
    <w:p w:rsidR="00645A7A" w:rsidRDefault="00BC5A25">
      <w:pPr>
        <w:pStyle w:val="TOC5"/>
        <w:rPr>
          <w:rFonts w:asciiTheme="minorHAnsi" w:eastAsiaTheme="minorEastAsia" w:hAnsiTheme="minorHAnsi" w:cstheme="minorBidi"/>
          <w:b w:val="0"/>
          <w:noProof/>
          <w:szCs w:val="22"/>
          <w:lang w:eastAsia="en-GB"/>
        </w:rPr>
      </w:pPr>
      <w:r>
        <w:rPr>
          <w:rFonts w:asciiTheme="minorHAnsi" w:eastAsiaTheme="minorHAnsi" w:hAnsiTheme="minorHAnsi" w:cstheme="minorBidi"/>
          <w:szCs w:val="22"/>
        </w:rPr>
        <w:fldChar w:fldCharType="begin"/>
      </w:r>
      <w:r>
        <w:instrText xml:space="preserve"> TOC \o "1-3" \t "Heading 4,3,Heading 5,5" </w:instrText>
      </w:r>
      <w:r>
        <w:rPr>
          <w:rFonts w:asciiTheme="minorHAnsi" w:eastAsiaTheme="minorHAnsi" w:hAnsiTheme="minorHAnsi" w:cstheme="minorBidi"/>
          <w:szCs w:val="22"/>
        </w:rPr>
        <w:fldChar w:fldCharType="separate"/>
      </w:r>
      <w:r w:rsidR="00645A7A">
        <w:rPr>
          <w:noProof/>
        </w:rPr>
        <w:t>Introduction</w:t>
      </w:r>
      <w:r w:rsidR="00645A7A">
        <w:rPr>
          <w:noProof/>
        </w:rPr>
        <w:tab/>
      </w:r>
      <w:r w:rsidR="00645A7A">
        <w:rPr>
          <w:noProof/>
        </w:rPr>
        <w:fldChar w:fldCharType="begin"/>
      </w:r>
      <w:r w:rsidR="00645A7A">
        <w:rPr>
          <w:noProof/>
        </w:rPr>
        <w:instrText xml:space="preserve"> PAGEREF _Toc518294008 \h </w:instrText>
      </w:r>
      <w:r w:rsidR="00645A7A">
        <w:rPr>
          <w:noProof/>
        </w:rPr>
      </w:r>
      <w:r w:rsidR="00645A7A">
        <w:rPr>
          <w:noProof/>
        </w:rPr>
        <w:fldChar w:fldCharType="separate"/>
      </w:r>
      <w:r w:rsidR="00645A7A">
        <w:rPr>
          <w:noProof/>
        </w:rPr>
        <w:t>1</w:t>
      </w:r>
      <w:r w:rsidR="00645A7A">
        <w:rPr>
          <w:noProof/>
        </w:rPr>
        <w:fldChar w:fldCharType="end"/>
      </w:r>
    </w:p>
    <w:p w:rsidR="00645A7A" w:rsidRDefault="00645A7A">
      <w:pPr>
        <w:pStyle w:val="TOC3"/>
        <w:rPr>
          <w:rFonts w:asciiTheme="minorHAnsi" w:eastAsiaTheme="minorEastAsia" w:hAnsiTheme="minorHAnsi"/>
          <w:noProof/>
          <w:sz w:val="22"/>
          <w:lang w:eastAsia="en-GB"/>
        </w:rPr>
      </w:pPr>
      <w:r>
        <w:rPr>
          <w:noProof/>
        </w:rPr>
        <w:t>Introduction</w:t>
      </w:r>
      <w:r>
        <w:rPr>
          <w:noProof/>
        </w:rPr>
        <w:tab/>
      </w:r>
      <w:r>
        <w:rPr>
          <w:noProof/>
        </w:rPr>
        <w:fldChar w:fldCharType="begin"/>
      </w:r>
      <w:r>
        <w:rPr>
          <w:noProof/>
        </w:rPr>
        <w:instrText xml:space="preserve"> PAGEREF _Toc518294009 \h </w:instrText>
      </w:r>
      <w:r>
        <w:rPr>
          <w:noProof/>
        </w:rPr>
      </w:r>
      <w:r>
        <w:rPr>
          <w:noProof/>
        </w:rPr>
        <w:fldChar w:fldCharType="separate"/>
      </w:r>
      <w:r>
        <w:rPr>
          <w:noProof/>
        </w:rPr>
        <w:t>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Pupil Data</w:t>
      </w:r>
      <w:r>
        <w:rPr>
          <w:noProof/>
        </w:rPr>
        <w:tab/>
      </w:r>
      <w:r>
        <w:rPr>
          <w:noProof/>
        </w:rPr>
        <w:fldChar w:fldCharType="begin"/>
      </w:r>
      <w:r>
        <w:rPr>
          <w:noProof/>
        </w:rPr>
        <w:instrText xml:space="preserve"> PAGEREF _Toc518294010 \h </w:instrText>
      </w:r>
      <w:r>
        <w:rPr>
          <w:noProof/>
        </w:rPr>
      </w:r>
      <w:r>
        <w:rPr>
          <w:noProof/>
        </w:rPr>
        <w:fldChar w:fldCharType="separate"/>
      </w:r>
      <w:r>
        <w:rPr>
          <w:noProof/>
        </w:rPr>
        <w:t>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Course Objectives</w:t>
      </w:r>
      <w:r>
        <w:rPr>
          <w:noProof/>
        </w:rPr>
        <w:tab/>
      </w:r>
      <w:r>
        <w:rPr>
          <w:noProof/>
        </w:rPr>
        <w:fldChar w:fldCharType="begin"/>
      </w:r>
      <w:r>
        <w:rPr>
          <w:noProof/>
        </w:rPr>
        <w:instrText xml:space="preserve"> PAGEREF _Toc518294011 \h </w:instrText>
      </w:r>
      <w:r>
        <w:rPr>
          <w:noProof/>
        </w:rPr>
      </w:r>
      <w:r>
        <w:rPr>
          <w:noProof/>
        </w:rPr>
        <w:fldChar w:fldCharType="separate"/>
      </w:r>
      <w:r>
        <w:rPr>
          <w:noProof/>
        </w:rPr>
        <w:t>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Overview</w:t>
      </w:r>
      <w:r>
        <w:rPr>
          <w:noProof/>
        </w:rPr>
        <w:tab/>
      </w:r>
      <w:r>
        <w:rPr>
          <w:noProof/>
        </w:rPr>
        <w:fldChar w:fldCharType="begin"/>
      </w:r>
      <w:r>
        <w:rPr>
          <w:noProof/>
        </w:rPr>
        <w:instrText xml:space="preserve"> PAGEREF _Toc518294012 \h </w:instrText>
      </w:r>
      <w:r>
        <w:rPr>
          <w:noProof/>
        </w:rPr>
      </w:r>
      <w:r>
        <w:rPr>
          <w:noProof/>
        </w:rPr>
        <w:fldChar w:fldCharType="separate"/>
      </w:r>
      <w:r>
        <w:rPr>
          <w:noProof/>
        </w:rPr>
        <w:t>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Course Requirements</w:t>
      </w:r>
      <w:r>
        <w:rPr>
          <w:noProof/>
        </w:rPr>
        <w:tab/>
      </w:r>
      <w:r>
        <w:rPr>
          <w:noProof/>
        </w:rPr>
        <w:fldChar w:fldCharType="begin"/>
      </w:r>
      <w:r>
        <w:rPr>
          <w:noProof/>
        </w:rPr>
        <w:instrText xml:space="preserve"> PAGEREF _Toc518294013 \h </w:instrText>
      </w:r>
      <w:r>
        <w:rPr>
          <w:noProof/>
        </w:rPr>
      </w:r>
      <w:r>
        <w:rPr>
          <w:noProof/>
        </w:rPr>
        <w:fldChar w:fldCharType="separate"/>
      </w:r>
      <w:r>
        <w:rPr>
          <w:noProof/>
        </w:rPr>
        <w:t>2</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Setting up Dinner Money</w:t>
      </w:r>
      <w:r>
        <w:tab/>
      </w:r>
      <w:r>
        <w:fldChar w:fldCharType="begin"/>
      </w:r>
      <w:r>
        <w:instrText xml:space="preserve"> PAGEREF _Toc518294014 \h </w:instrText>
      </w:r>
      <w:r>
        <w:fldChar w:fldCharType="separate"/>
      </w:r>
      <w:r>
        <w:t>3</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_Toc518294015 \h </w:instrText>
      </w:r>
      <w:r>
        <w:rPr>
          <w:noProof/>
        </w:rPr>
      </w:r>
      <w:r>
        <w:rPr>
          <w:noProof/>
        </w:rPr>
        <w:fldChar w:fldCharType="separate"/>
      </w:r>
      <w:r>
        <w:rPr>
          <w:noProof/>
        </w:rPr>
        <w:t>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Accessing Dinner Money</w:t>
      </w:r>
      <w:r>
        <w:rPr>
          <w:noProof/>
        </w:rPr>
        <w:tab/>
      </w:r>
      <w:r>
        <w:rPr>
          <w:noProof/>
        </w:rPr>
        <w:fldChar w:fldCharType="begin"/>
      </w:r>
      <w:r>
        <w:rPr>
          <w:noProof/>
        </w:rPr>
        <w:instrText xml:space="preserve"> PAGEREF _Toc518294016 \h </w:instrText>
      </w:r>
      <w:r>
        <w:rPr>
          <w:noProof/>
        </w:rPr>
      </w:r>
      <w:r>
        <w:rPr>
          <w:noProof/>
        </w:rPr>
        <w:fldChar w:fldCharType="separate"/>
      </w:r>
      <w:r>
        <w:rPr>
          <w:noProof/>
        </w:rPr>
        <w:t>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Permissions</w:t>
      </w:r>
      <w:r>
        <w:rPr>
          <w:noProof/>
        </w:rPr>
        <w:tab/>
      </w:r>
      <w:r>
        <w:rPr>
          <w:noProof/>
        </w:rPr>
        <w:fldChar w:fldCharType="begin"/>
      </w:r>
      <w:r>
        <w:rPr>
          <w:noProof/>
        </w:rPr>
        <w:instrText xml:space="preserve"> PAGEREF _Toc518294017 \h </w:instrText>
      </w:r>
      <w:r>
        <w:rPr>
          <w:noProof/>
        </w:rPr>
      </w:r>
      <w:r>
        <w:rPr>
          <w:noProof/>
        </w:rPr>
        <w:fldChar w:fldCharType="separate"/>
      </w:r>
      <w:r>
        <w:rPr>
          <w:noProof/>
        </w:rPr>
        <w:t>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Permissions</w:t>
      </w:r>
      <w:r>
        <w:rPr>
          <w:noProof/>
        </w:rPr>
        <w:tab/>
      </w:r>
      <w:r>
        <w:rPr>
          <w:noProof/>
        </w:rPr>
        <w:fldChar w:fldCharType="begin"/>
      </w:r>
      <w:r>
        <w:rPr>
          <w:noProof/>
        </w:rPr>
        <w:instrText xml:space="preserve"> PAGEREF _Toc518294018 \h </w:instrText>
      </w:r>
      <w:r>
        <w:rPr>
          <w:noProof/>
        </w:rPr>
      </w:r>
      <w:r>
        <w:rPr>
          <w:noProof/>
        </w:rPr>
        <w:fldChar w:fldCharType="separate"/>
      </w:r>
      <w:r>
        <w:rPr>
          <w:noProof/>
        </w:rPr>
        <w:t>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Adding Banking Codes</w:t>
      </w:r>
      <w:r>
        <w:rPr>
          <w:noProof/>
        </w:rPr>
        <w:tab/>
      </w:r>
      <w:r>
        <w:rPr>
          <w:noProof/>
        </w:rPr>
        <w:fldChar w:fldCharType="begin"/>
      </w:r>
      <w:r>
        <w:rPr>
          <w:noProof/>
        </w:rPr>
        <w:instrText xml:space="preserve"> PAGEREF _Toc518294019 \h </w:instrText>
      </w:r>
      <w:r>
        <w:rPr>
          <w:noProof/>
        </w:rPr>
      </w:r>
      <w:r>
        <w:rPr>
          <w:noProof/>
        </w:rPr>
        <w:fldChar w:fldCharType="separate"/>
      </w:r>
      <w:r>
        <w:rPr>
          <w:noProof/>
        </w:rPr>
        <w:t>5</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For Schools Not Intending to Use Other Sales</w:t>
      </w:r>
      <w:r>
        <w:rPr>
          <w:noProof/>
        </w:rPr>
        <w:tab/>
      </w:r>
      <w:r>
        <w:rPr>
          <w:noProof/>
        </w:rPr>
        <w:fldChar w:fldCharType="begin"/>
      </w:r>
      <w:r>
        <w:rPr>
          <w:noProof/>
        </w:rPr>
        <w:instrText xml:space="preserve"> PAGEREF _Toc518294020 \h </w:instrText>
      </w:r>
      <w:r>
        <w:rPr>
          <w:noProof/>
        </w:rPr>
      </w:r>
      <w:r>
        <w:rPr>
          <w:noProof/>
        </w:rPr>
        <w:fldChar w:fldCharType="separate"/>
      </w:r>
      <w:r>
        <w:rPr>
          <w:noProof/>
        </w:rPr>
        <w:t>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Adding/Editing VAT Codes</w:t>
      </w:r>
      <w:r>
        <w:rPr>
          <w:noProof/>
        </w:rPr>
        <w:tab/>
      </w:r>
      <w:r>
        <w:rPr>
          <w:noProof/>
        </w:rPr>
        <w:fldChar w:fldCharType="begin"/>
      </w:r>
      <w:r>
        <w:rPr>
          <w:noProof/>
        </w:rPr>
        <w:instrText xml:space="preserve"> PAGEREF _Toc518294021 \h </w:instrText>
      </w:r>
      <w:r>
        <w:rPr>
          <w:noProof/>
        </w:rPr>
      </w:r>
      <w:r>
        <w:rPr>
          <w:noProof/>
        </w:rPr>
        <w:fldChar w:fldCharType="separate"/>
      </w:r>
      <w:r>
        <w:rPr>
          <w:noProof/>
        </w:rPr>
        <w:t>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Adding a Change in the VAT Rate</w:t>
      </w:r>
      <w:r>
        <w:rPr>
          <w:noProof/>
        </w:rPr>
        <w:tab/>
      </w:r>
      <w:r>
        <w:rPr>
          <w:noProof/>
        </w:rPr>
        <w:fldChar w:fldCharType="begin"/>
      </w:r>
      <w:r>
        <w:rPr>
          <w:noProof/>
        </w:rPr>
        <w:instrText xml:space="preserve"> PAGEREF _Toc518294022 \h </w:instrText>
      </w:r>
      <w:r>
        <w:rPr>
          <w:noProof/>
        </w:rPr>
      </w:r>
      <w:r>
        <w:rPr>
          <w:noProof/>
        </w:rPr>
        <w:fldChar w:fldCharType="separate"/>
      </w:r>
      <w:r>
        <w:rPr>
          <w:noProof/>
        </w:rPr>
        <w:t>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Completing the Dinner Money Setup and Default Banking/VAT Codes</w:t>
      </w:r>
      <w:r>
        <w:rPr>
          <w:noProof/>
        </w:rPr>
        <w:tab/>
      </w:r>
      <w:r>
        <w:rPr>
          <w:noProof/>
        </w:rPr>
        <w:fldChar w:fldCharType="begin"/>
      </w:r>
      <w:r>
        <w:rPr>
          <w:noProof/>
        </w:rPr>
        <w:instrText xml:space="preserve"> PAGEREF _Toc518294023 \h </w:instrText>
      </w:r>
      <w:r>
        <w:rPr>
          <w:noProof/>
        </w:rPr>
      </w:r>
      <w:r>
        <w:rPr>
          <w:noProof/>
        </w:rPr>
        <w:fldChar w:fldCharType="separate"/>
      </w:r>
      <w:r>
        <w:rPr>
          <w:noProof/>
        </w:rPr>
        <w:t>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Personalising Setup</w:t>
      </w:r>
      <w:r>
        <w:rPr>
          <w:noProof/>
        </w:rPr>
        <w:tab/>
      </w:r>
      <w:r>
        <w:rPr>
          <w:noProof/>
        </w:rPr>
        <w:fldChar w:fldCharType="begin"/>
      </w:r>
      <w:r>
        <w:rPr>
          <w:noProof/>
        </w:rPr>
        <w:instrText xml:space="preserve"> PAGEREF _Toc518294024 \h </w:instrText>
      </w:r>
      <w:r>
        <w:rPr>
          <w:noProof/>
        </w:rPr>
      </w:r>
      <w:r>
        <w:rPr>
          <w:noProof/>
        </w:rPr>
        <w:fldChar w:fldCharType="separate"/>
      </w:r>
      <w:r>
        <w:rPr>
          <w:noProof/>
        </w:rPr>
        <w:t>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Setting the Meal types and Charge Definitions for the School</w:t>
      </w:r>
      <w:r>
        <w:rPr>
          <w:noProof/>
        </w:rPr>
        <w:tab/>
      </w:r>
      <w:r>
        <w:rPr>
          <w:noProof/>
        </w:rPr>
        <w:fldChar w:fldCharType="begin"/>
      </w:r>
      <w:r>
        <w:rPr>
          <w:noProof/>
        </w:rPr>
        <w:instrText xml:space="preserve"> PAGEREF _Toc518294025 \h </w:instrText>
      </w:r>
      <w:r>
        <w:rPr>
          <w:noProof/>
        </w:rPr>
      </w:r>
      <w:r>
        <w:rPr>
          <w:noProof/>
        </w:rPr>
        <w:fldChar w:fldCharType="separate"/>
      </w:r>
      <w:r>
        <w:rPr>
          <w:noProof/>
        </w:rPr>
        <w:t>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Setting up Meal Types</w:t>
      </w:r>
      <w:r>
        <w:rPr>
          <w:noProof/>
        </w:rPr>
        <w:tab/>
      </w:r>
      <w:r>
        <w:rPr>
          <w:noProof/>
        </w:rPr>
        <w:fldChar w:fldCharType="begin"/>
      </w:r>
      <w:r>
        <w:rPr>
          <w:noProof/>
        </w:rPr>
        <w:instrText xml:space="preserve"> PAGEREF _Toc518294026 \h </w:instrText>
      </w:r>
      <w:r>
        <w:rPr>
          <w:noProof/>
        </w:rPr>
      </w:r>
      <w:r>
        <w:rPr>
          <w:noProof/>
        </w:rPr>
        <w:fldChar w:fldCharType="separate"/>
      </w:r>
      <w:r>
        <w:rPr>
          <w:noProof/>
        </w:rPr>
        <w:t>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To View, Add or Edit Meal Types</w:t>
      </w:r>
      <w:r>
        <w:rPr>
          <w:noProof/>
        </w:rPr>
        <w:tab/>
      </w:r>
      <w:r>
        <w:rPr>
          <w:noProof/>
        </w:rPr>
        <w:fldChar w:fldCharType="begin"/>
      </w:r>
      <w:r>
        <w:rPr>
          <w:noProof/>
        </w:rPr>
        <w:instrText xml:space="preserve"> PAGEREF _Toc518294027 \h </w:instrText>
      </w:r>
      <w:r>
        <w:rPr>
          <w:noProof/>
        </w:rPr>
      </w:r>
      <w:r>
        <w:rPr>
          <w:noProof/>
        </w:rPr>
        <w:fldChar w:fldCharType="separate"/>
      </w:r>
      <w:r>
        <w:rPr>
          <w:noProof/>
        </w:rPr>
        <w:t>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Personalising Meal Types</w:t>
      </w:r>
      <w:r>
        <w:rPr>
          <w:noProof/>
        </w:rPr>
        <w:tab/>
      </w:r>
      <w:r>
        <w:rPr>
          <w:noProof/>
        </w:rPr>
        <w:fldChar w:fldCharType="begin"/>
      </w:r>
      <w:r>
        <w:rPr>
          <w:noProof/>
        </w:rPr>
        <w:instrText xml:space="preserve"> PAGEREF _Toc518294028 \h </w:instrText>
      </w:r>
      <w:r>
        <w:rPr>
          <w:noProof/>
        </w:rPr>
      </w:r>
      <w:r>
        <w:rPr>
          <w:noProof/>
        </w:rPr>
        <w:fldChar w:fldCharType="separate"/>
      </w:r>
      <w:r>
        <w:rPr>
          <w:noProof/>
        </w:rPr>
        <w:t>11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Adding/Editing Pupil Meal Definitions</w:t>
      </w:r>
      <w:r>
        <w:rPr>
          <w:noProof/>
        </w:rPr>
        <w:tab/>
      </w:r>
      <w:r>
        <w:rPr>
          <w:noProof/>
        </w:rPr>
        <w:fldChar w:fldCharType="begin"/>
      </w:r>
      <w:r>
        <w:rPr>
          <w:noProof/>
        </w:rPr>
        <w:instrText xml:space="preserve"> PAGEREF _Toc518294029 \h </w:instrText>
      </w:r>
      <w:r>
        <w:rPr>
          <w:noProof/>
        </w:rPr>
      </w:r>
      <w:r>
        <w:rPr>
          <w:noProof/>
        </w:rPr>
        <w:fldChar w:fldCharType="separate"/>
      </w:r>
      <w:r>
        <w:rPr>
          <w:noProof/>
        </w:rPr>
        <w:t>11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Personalising Meal Definitions</w:t>
      </w:r>
      <w:r>
        <w:rPr>
          <w:noProof/>
        </w:rPr>
        <w:tab/>
      </w:r>
      <w:r>
        <w:rPr>
          <w:noProof/>
        </w:rPr>
        <w:fldChar w:fldCharType="begin"/>
      </w:r>
      <w:r>
        <w:rPr>
          <w:noProof/>
        </w:rPr>
        <w:instrText xml:space="preserve"> PAGEREF _Toc518294030 \h </w:instrText>
      </w:r>
      <w:r>
        <w:rPr>
          <w:noProof/>
        </w:rPr>
      </w:r>
      <w:r>
        <w:rPr>
          <w:noProof/>
        </w:rPr>
        <w:fldChar w:fldCharType="separate"/>
      </w:r>
      <w:r>
        <w:rPr>
          <w:noProof/>
        </w:rPr>
        <w:t>12</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Changing the Charge for a Meal Type</w:t>
      </w:r>
      <w:r>
        <w:rPr>
          <w:noProof/>
        </w:rPr>
        <w:tab/>
      </w:r>
      <w:r>
        <w:rPr>
          <w:noProof/>
        </w:rPr>
        <w:fldChar w:fldCharType="begin"/>
      </w:r>
      <w:r>
        <w:rPr>
          <w:noProof/>
        </w:rPr>
        <w:instrText xml:space="preserve"> PAGEREF _Toc518294031 \h </w:instrText>
      </w:r>
      <w:r>
        <w:rPr>
          <w:noProof/>
        </w:rPr>
      </w:r>
      <w:r>
        <w:rPr>
          <w:noProof/>
        </w:rPr>
        <w:fldChar w:fldCharType="separate"/>
      </w:r>
      <w:r>
        <w:rPr>
          <w:noProof/>
        </w:rPr>
        <w:t>13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Manually Adding/Editing Pupil Opening Balances</w:t>
      </w:r>
      <w:r>
        <w:rPr>
          <w:noProof/>
        </w:rPr>
        <w:tab/>
      </w:r>
      <w:r>
        <w:rPr>
          <w:noProof/>
        </w:rPr>
        <w:fldChar w:fldCharType="begin"/>
      </w:r>
      <w:r>
        <w:rPr>
          <w:noProof/>
        </w:rPr>
        <w:instrText xml:space="preserve"> PAGEREF _Toc518294032 \h </w:instrText>
      </w:r>
      <w:r>
        <w:rPr>
          <w:noProof/>
        </w:rPr>
      </w:r>
      <w:r>
        <w:rPr>
          <w:noProof/>
        </w:rPr>
        <w:fldChar w:fldCharType="separate"/>
      </w:r>
      <w:r>
        <w:rPr>
          <w:noProof/>
        </w:rPr>
        <w:t>13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Producing the Opening Balances Report</w:t>
      </w:r>
      <w:r>
        <w:rPr>
          <w:noProof/>
        </w:rPr>
        <w:tab/>
      </w:r>
      <w:r>
        <w:rPr>
          <w:noProof/>
        </w:rPr>
        <w:fldChar w:fldCharType="begin"/>
      </w:r>
      <w:r>
        <w:rPr>
          <w:noProof/>
        </w:rPr>
        <w:instrText xml:space="preserve"> PAGEREF _Toc518294033 \h </w:instrText>
      </w:r>
      <w:r>
        <w:rPr>
          <w:noProof/>
        </w:rPr>
      </w:r>
      <w:r>
        <w:rPr>
          <w:noProof/>
        </w:rPr>
        <w:fldChar w:fldCharType="separate"/>
      </w:r>
      <w:r>
        <w:rPr>
          <w:noProof/>
        </w:rPr>
        <w:t>14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Setting Pupil Default Meal Patterns</w:t>
      </w:r>
      <w:r>
        <w:rPr>
          <w:noProof/>
        </w:rPr>
        <w:tab/>
      </w:r>
      <w:r>
        <w:rPr>
          <w:noProof/>
        </w:rPr>
        <w:fldChar w:fldCharType="begin"/>
      </w:r>
      <w:r>
        <w:rPr>
          <w:noProof/>
        </w:rPr>
        <w:instrText xml:space="preserve"> PAGEREF _Toc518294034 \h </w:instrText>
      </w:r>
      <w:r>
        <w:rPr>
          <w:noProof/>
        </w:rPr>
      </w:r>
      <w:r>
        <w:rPr>
          <w:noProof/>
        </w:rPr>
        <w:fldChar w:fldCharType="separate"/>
      </w:r>
      <w:r>
        <w:rPr>
          <w:noProof/>
        </w:rPr>
        <w:t>14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Checking Meal Patterns</w:t>
      </w:r>
      <w:r>
        <w:rPr>
          <w:noProof/>
        </w:rPr>
        <w:tab/>
      </w:r>
      <w:r>
        <w:rPr>
          <w:noProof/>
        </w:rPr>
        <w:fldChar w:fldCharType="begin"/>
      </w:r>
      <w:r>
        <w:rPr>
          <w:noProof/>
        </w:rPr>
        <w:instrText xml:space="preserve"> PAGEREF _Toc518294035 \h </w:instrText>
      </w:r>
      <w:r>
        <w:rPr>
          <w:noProof/>
        </w:rPr>
      </w:r>
      <w:r>
        <w:rPr>
          <w:noProof/>
        </w:rPr>
        <w:fldChar w:fldCharType="separate"/>
      </w:r>
      <w:r>
        <w:rPr>
          <w:noProof/>
        </w:rPr>
        <w:t>16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Adding/Editing Free School Meal Eligibility</w:t>
      </w:r>
      <w:r>
        <w:rPr>
          <w:noProof/>
        </w:rPr>
        <w:tab/>
      </w:r>
      <w:r>
        <w:rPr>
          <w:noProof/>
        </w:rPr>
        <w:fldChar w:fldCharType="begin"/>
      </w:r>
      <w:r>
        <w:rPr>
          <w:noProof/>
        </w:rPr>
        <w:instrText xml:space="preserve"> PAGEREF _Toc518294036 \h </w:instrText>
      </w:r>
      <w:r>
        <w:rPr>
          <w:noProof/>
        </w:rPr>
      </w:r>
      <w:r>
        <w:rPr>
          <w:noProof/>
        </w:rPr>
        <w:fldChar w:fldCharType="separate"/>
      </w:r>
      <w:r>
        <w:rPr>
          <w:noProof/>
        </w:rPr>
        <w:t>16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Adding Free School Meal Eligibility</w:t>
      </w:r>
      <w:r>
        <w:rPr>
          <w:noProof/>
        </w:rPr>
        <w:tab/>
      </w:r>
      <w:r>
        <w:rPr>
          <w:noProof/>
        </w:rPr>
        <w:fldChar w:fldCharType="begin"/>
      </w:r>
      <w:r>
        <w:rPr>
          <w:noProof/>
        </w:rPr>
        <w:instrText xml:space="preserve"> PAGEREF _Toc518294037 \h </w:instrText>
      </w:r>
      <w:r>
        <w:rPr>
          <w:noProof/>
        </w:rPr>
      </w:r>
      <w:r>
        <w:rPr>
          <w:noProof/>
        </w:rPr>
        <w:fldChar w:fldCharType="separate"/>
      </w:r>
      <w:r>
        <w:rPr>
          <w:noProof/>
        </w:rPr>
        <w:t>16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Adding/Editing Dietary Preferences (Optional)</w:t>
      </w:r>
      <w:r>
        <w:rPr>
          <w:noProof/>
        </w:rPr>
        <w:tab/>
      </w:r>
      <w:r>
        <w:rPr>
          <w:noProof/>
        </w:rPr>
        <w:fldChar w:fldCharType="begin"/>
      </w:r>
      <w:r>
        <w:rPr>
          <w:noProof/>
        </w:rPr>
        <w:instrText xml:space="preserve"> PAGEREF _Toc518294038 \h </w:instrText>
      </w:r>
      <w:r>
        <w:rPr>
          <w:noProof/>
        </w:rPr>
      </w:r>
      <w:r>
        <w:rPr>
          <w:noProof/>
        </w:rPr>
        <w:fldChar w:fldCharType="separate"/>
      </w:r>
      <w:r>
        <w:rPr>
          <w:noProof/>
        </w:rPr>
        <w:t>16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Adding/Editing Dietary Needs</w:t>
      </w:r>
      <w:r>
        <w:rPr>
          <w:noProof/>
        </w:rPr>
        <w:tab/>
      </w:r>
      <w:r>
        <w:rPr>
          <w:noProof/>
        </w:rPr>
        <w:fldChar w:fldCharType="begin"/>
      </w:r>
      <w:r>
        <w:rPr>
          <w:noProof/>
        </w:rPr>
        <w:instrText xml:space="preserve"> PAGEREF _Toc518294039 \h </w:instrText>
      </w:r>
      <w:r>
        <w:rPr>
          <w:noProof/>
        </w:rPr>
      </w:r>
      <w:r>
        <w:rPr>
          <w:noProof/>
        </w:rPr>
        <w:fldChar w:fldCharType="separate"/>
      </w:r>
      <w:r>
        <w:rPr>
          <w:noProof/>
        </w:rPr>
        <w:t>17</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Adding a Dietary Preference</w:t>
      </w:r>
      <w:r>
        <w:rPr>
          <w:noProof/>
        </w:rPr>
        <w:tab/>
      </w:r>
      <w:r>
        <w:rPr>
          <w:noProof/>
        </w:rPr>
        <w:fldChar w:fldCharType="begin"/>
      </w:r>
      <w:r>
        <w:rPr>
          <w:noProof/>
        </w:rPr>
        <w:instrText xml:space="preserve"> PAGEREF _Toc518294040 \h </w:instrText>
      </w:r>
      <w:r>
        <w:rPr>
          <w:noProof/>
        </w:rPr>
      </w:r>
      <w:r>
        <w:rPr>
          <w:noProof/>
        </w:rPr>
        <w:fldChar w:fldCharType="separate"/>
      </w:r>
      <w:r>
        <w:rPr>
          <w:noProof/>
        </w:rPr>
        <w:t>17</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Recording Pupil Meals for Schools not using the Attendance Links</w:t>
      </w:r>
      <w:r>
        <w:tab/>
      </w:r>
      <w:r>
        <w:fldChar w:fldCharType="begin"/>
      </w:r>
      <w:r>
        <w:instrText xml:space="preserve"> PAGEREF _Toc518294041 \h </w:instrText>
      </w:r>
      <w:r>
        <w:fldChar w:fldCharType="separate"/>
      </w:r>
      <w:r>
        <w:t>19</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_Toc518294042 \h </w:instrText>
      </w:r>
      <w:r>
        <w:rPr>
          <w:noProof/>
        </w:rPr>
      </w:r>
      <w:r>
        <w:rPr>
          <w:noProof/>
        </w:rPr>
        <w:fldChar w:fldCharType="separate"/>
      </w:r>
      <w:r>
        <w:rPr>
          <w:noProof/>
        </w:rPr>
        <w:t>19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Turning the Attendance Link Off</w:t>
      </w:r>
      <w:r>
        <w:rPr>
          <w:noProof/>
        </w:rPr>
        <w:tab/>
      </w:r>
      <w:r>
        <w:rPr>
          <w:noProof/>
        </w:rPr>
        <w:fldChar w:fldCharType="begin"/>
      </w:r>
      <w:r>
        <w:rPr>
          <w:noProof/>
        </w:rPr>
        <w:instrText xml:space="preserve"> PAGEREF _Toc518294043 \h </w:instrText>
      </w:r>
      <w:r>
        <w:rPr>
          <w:noProof/>
        </w:rPr>
      </w:r>
      <w:r>
        <w:rPr>
          <w:noProof/>
        </w:rPr>
        <w:fldChar w:fldCharType="separate"/>
      </w:r>
      <w:r>
        <w:rPr>
          <w:noProof/>
        </w:rPr>
        <w:t>19</w:t>
      </w:r>
      <w:r>
        <w:rPr>
          <w:noProof/>
        </w:rPr>
        <w:fldChar w:fldCharType="end"/>
      </w:r>
    </w:p>
    <w:p w:rsidR="00645A7A" w:rsidRDefault="00645A7A">
      <w:pPr>
        <w:pStyle w:val="TOC3"/>
        <w:rPr>
          <w:rFonts w:asciiTheme="minorHAnsi" w:eastAsiaTheme="minorEastAsia" w:hAnsiTheme="minorHAnsi"/>
          <w:noProof/>
          <w:sz w:val="22"/>
          <w:lang w:eastAsia="en-GB"/>
        </w:rPr>
      </w:pPr>
      <w:r w:rsidRPr="008205C0">
        <w:rPr>
          <w:noProof/>
        </w:rPr>
        <w:t>Step by Step – Completing the Dinner Register before Attendance is Recorded</w:t>
      </w:r>
      <w:r>
        <w:rPr>
          <w:noProof/>
        </w:rPr>
        <w:tab/>
      </w:r>
      <w:r>
        <w:rPr>
          <w:noProof/>
        </w:rPr>
        <w:fldChar w:fldCharType="begin"/>
      </w:r>
      <w:r>
        <w:rPr>
          <w:noProof/>
        </w:rPr>
        <w:instrText xml:space="preserve"> PAGEREF _Toc518294044 \h </w:instrText>
      </w:r>
      <w:r>
        <w:rPr>
          <w:noProof/>
        </w:rPr>
      </w:r>
      <w:r>
        <w:rPr>
          <w:noProof/>
        </w:rPr>
        <w:fldChar w:fldCharType="separate"/>
      </w:r>
      <w:r>
        <w:rPr>
          <w:noProof/>
        </w:rPr>
        <w:t>20</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Entering Meals</w:t>
      </w:r>
      <w:r>
        <w:rPr>
          <w:noProof/>
        </w:rPr>
        <w:tab/>
      </w:r>
      <w:r>
        <w:rPr>
          <w:noProof/>
        </w:rPr>
        <w:fldChar w:fldCharType="begin"/>
      </w:r>
      <w:r>
        <w:rPr>
          <w:noProof/>
        </w:rPr>
        <w:instrText xml:space="preserve"> PAGEREF _Toc518294045 \h </w:instrText>
      </w:r>
      <w:r>
        <w:rPr>
          <w:noProof/>
        </w:rPr>
      </w:r>
      <w:r>
        <w:rPr>
          <w:noProof/>
        </w:rPr>
        <w:fldChar w:fldCharType="separate"/>
      </w:r>
      <w:r>
        <w:rPr>
          <w:noProof/>
        </w:rPr>
        <w:t>20</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Entering a Comment</w:t>
      </w:r>
      <w:r>
        <w:rPr>
          <w:noProof/>
        </w:rPr>
        <w:tab/>
      </w:r>
      <w:r>
        <w:rPr>
          <w:noProof/>
        </w:rPr>
        <w:fldChar w:fldCharType="begin"/>
      </w:r>
      <w:r>
        <w:rPr>
          <w:noProof/>
        </w:rPr>
        <w:instrText xml:space="preserve"> PAGEREF _Toc518294046 \h </w:instrText>
      </w:r>
      <w:r>
        <w:rPr>
          <w:noProof/>
        </w:rPr>
      </w:r>
      <w:r>
        <w:rPr>
          <w:noProof/>
        </w:rPr>
        <w:fldChar w:fldCharType="separate"/>
      </w:r>
      <w:r>
        <w:rPr>
          <w:noProof/>
        </w:rPr>
        <w:t>21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Flood Filling all Pupils with a Default Meal Pattern</w:t>
      </w:r>
      <w:r>
        <w:rPr>
          <w:noProof/>
        </w:rPr>
        <w:tab/>
      </w:r>
      <w:r>
        <w:rPr>
          <w:noProof/>
        </w:rPr>
        <w:fldChar w:fldCharType="begin"/>
      </w:r>
      <w:r>
        <w:rPr>
          <w:noProof/>
        </w:rPr>
        <w:instrText xml:space="preserve"> PAGEREF _Toc518294047 \h </w:instrText>
      </w:r>
      <w:r>
        <w:rPr>
          <w:noProof/>
        </w:rPr>
      </w:r>
      <w:r>
        <w:rPr>
          <w:noProof/>
        </w:rPr>
        <w:fldChar w:fldCharType="separate"/>
      </w:r>
      <w:r>
        <w:rPr>
          <w:noProof/>
        </w:rPr>
        <w:t>21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Completing Dinner Register</w:t>
      </w:r>
      <w:r>
        <w:rPr>
          <w:noProof/>
        </w:rPr>
        <w:tab/>
      </w:r>
      <w:r>
        <w:rPr>
          <w:noProof/>
        </w:rPr>
        <w:fldChar w:fldCharType="begin"/>
      </w:r>
      <w:r>
        <w:rPr>
          <w:noProof/>
        </w:rPr>
        <w:instrText xml:space="preserve"> PAGEREF _Toc518294048 \h </w:instrText>
      </w:r>
      <w:r>
        <w:rPr>
          <w:noProof/>
        </w:rPr>
      </w:r>
      <w:r>
        <w:rPr>
          <w:noProof/>
        </w:rPr>
        <w:fldChar w:fldCharType="separate"/>
      </w:r>
      <w:r>
        <w:rPr>
          <w:noProof/>
        </w:rPr>
        <w:t>21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Setting Up and Recording Special Meals</w:t>
      </w:r>
      <w:r>
        <w:rPr>
          <w:noProof/>
        </w:rPr>
        <w:tab/>
      </w:r>
      <w:r>
        <w:rPr>
          <w:noProof/>
        </w:rPr>
        <w:fldChar w:fldCharType="begin"/>
      </w:r>
      <w:r>
        <w:rPr>
          <w:noProof/>
        </w:rPr>
        <w:instrText xml:space="preserve"> PAGEREF _Toc518294049 \h </w:instrText>
      </w:r>
      <w:r>
        <w:rPr>
          <w:noProof/>
        </w:rPr>
      </w:r>
      <w:r>
        <w:rPr>
          <w:noProof/>
        </w:rPr>
        <w:fldChar w:fldCharType="separate"/>
      </w:r>
      <w:r>
        <w:rPr>
          <w:noProof/>
        </w:rPr>
        <w:t>21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Completing the Dinner Register After Attendance is Recorded</w:t>
      </w:r>
      <w:r>
        <w:rPr>
          <w:noProof/>
        </w:rPr>
        <w:tab/>
      </w:r>
      <w:r>
        <w:rPr>
          <w:noProof/>
        </w:rPr>
        <w:fldChar w:fldCharType="begin"/>
      </w:r>
      <w:r>
        <w:rPr>
          <w:noProof/>
        </w:rPr>
        <w:instrText xml:space="preserve"> PAGEREF _Toc518294050 \h </w:instrText>
      </w:r>
      <w:r>
        <w:rPr>
          <w:noProof/>
        </w:rPr>
      </w:r>
      <w:r>
        <w:rPr>
          <w:noProof/>
        </w:rPr>
        <w:fldChar w:fldCharType="separate"/>
      </w:r>
      <w:r>
        <w:rPr>
          <w:noProof/>
        </w:rPr>
        <w:t>22</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Recording Pupil Meals for Schools Using the Attendance Links</w:t>
      </w:r>
      <w:r>
        <w:tab/>
      </w:r>
      <w:r>
        <w:fldChar w:fldCharType="begin"/>
      </w:r>
      <w:r>
        <w:instrText xml:space="preserve"> PAGEREF _Toc518294051 \h </w:instrText>
      </w:r>
      <w:r>
        <w:fldChar w:fldCharType="separate"/>
      </w:r>
      <w:r>
        <w:t>23</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_Toc518294052 \h </w:instrText>
      </w:r>
      <w:r>
        <w:rPr>
          <w:noProof/>
        </w:rPr>
      </w:r>
      <w:r>
        <w:rPr>
          <w:noProof/>
        </w:rPr>
        <w:fldChar w:fldCharType="separate"/>
      </w:r>
      <w:r>
        <w:rPr>
          <w:noProof/>
        </w:rPr>
        <w:t>23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Activating the Attendance Links</w:t>
      </w:r>
      <w:r>
        <w:rPr>
          <w:noProof/>
        </w:rPr>
        <w:tab/>
      </w:r>
      <w:r>
        <w:rPr>
          <w:noProof/>
        </w:rPr>
        <w:fldChar w:fldCharType="begin"/>
      </w:r>
      <w:r>
        <w:rPr>
          <w:noProof/>
        </w:rPr>
        <w:instrText xml:space="preserve"> PAGEREF _Toc518294053 \h </w:instrText>
      </w:r>
      <w:r>
        <w:rPr>
          <w:noProof/>
        </w:rPr>
      </w:r>
      <w:r>
        <w:rPr>
          <w:noProof/>
        </w:rPr>
        <w:fldChar w:fldCharType="separate"/>
      </w:r>
      <w:r>
        <w:rPr>
          <w:noProof/>
        </w:rPr>
        <w:t>23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Pupil Meals for Schools who have Entered Attendance Method 1: Take Register</w:t>
      </w:r>
      <w:r>
        <w:rPr>
          <w:noProof/>
        </w:rPr>
        <w:tab/>
      </w:r>
      <w:r>
        <w:rPr>
          <w:noProof/>
        </w:rPr>
        <w:fldChar w:fldCharType="begin"/>
      </w:r>
      <w:r>
        <w:rPr>
          <w:noProof/>
        </w:rPr>
        <w:instrText xml:space="preserve"> PAGEREF _Toc518294054 \h </w:instrText>
      </w:r>
      <w:r>
        <w:rPr>
          <w:noProof/>
        </w:rPr>
      </w:r>
      <w:r>
        <w:rPr>
          <w:noProof/>
        </w:rPr>
        <w:fldChar w:fldCharType="separate"/>
      </w:r>
      <w:r>
        <w:rPr>
          <w:noProof/>
        </w:rPr>
        <w:t>23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Pupil Meals for Schools who have entered Attendance Method 2: Record Pupil Meals</w:t>
      </w:r>
      <w:r>
        <w:rPr>
          <w:noProof/>
        </w:rPr>
        <w:tab/>
      </w:r>
      <w:r>
        <w:rPr>
          <w:noProof/>
        </w:rPr>
        <w:fldChar w:fldCharType="begin"/>
      </w:r>
      <w:r>
        <w:rPr>
          <w:noProof/>
        </w:rPr>
        <w:instrText xml:space="preserve"> PAGEREF _Toc518294055 \h </w:instrText>
      </w:r>
      <w:r>
        <w:rPr>
          <w:noProof/>
        </w:rPr>
      </w:r>
      <w:r>
        <w:rPr>
          <w:noProof/>
        </w:rPr>
        <w:fldChar w:fldCharType="separate"/>
      </w:r>
      <w:r>
        <w:rPr>
          <w:noProof/>
        </w:rPr>
        <w:t>24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Using Attendance to Assist with Completing Dinner Register</w:t>
      </w:r>
      <w:r>
        <w:rPr>
          <w:noProof/>
        </w:rPr>
        <w:tab/>
      </w:r>
      <w:r>
        <w:rPr>
          <w:noProof/>
        </w:rPr>
        <w:fldChar w:fldCharType="begin"/>
      </w:r>
      <w:r>
        <w:rPr>
          <w:noProof/>
        </w:rPr>
        <w:instrText xml:space="preserve"> PAGEREF _Toc518294056 \h </w:instrText>
      </w:r>
      <w:r>
        <w:rPr>
          <w:noProof/>
        </w:rPr>
      </w:r>
      <w:r>
        <w:rPr>
          <w:noProof/>
        </w:rPr>
        <w:fldChar w:fldCharType="separate"/>
      </w:r>
      <w:r>
        <w:rPr>
          <w:noProof/>
        </w:rPr>
        <w:t>24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Editing Dinner List after Attendance</w:t>
      </w:r>
      <w:r>
        <w:rPr>
          <w:noProof/>
        </w:rPr>
        <w:tab/>
      </w:r>
      <w:r>
        <w:rPr>
          <w:noProof/>
        </w:rPr>
        <w:fldChar w:fldCharType="begin"/>
      </w:r>
      <w:r>
        <w:rPr>
          <w:noProof/>
        </w:rPr>
        <w:instrText xml:space="preserve"> PAGEREF _Toc518294057 \h </w:instrText>
      </w:r>
      <w:r>
        <w:rPr>
          <w:noProof/>
        </w:rPr>
      </w:r>
      <w:r>
        <w:rPr>
          <w:noProof/>
        </w:rPr>
        <w:fldChar w:fldCharType="separate"/>
      </w:r>
      <w:r>
        <w:rPr>
          <w:noProof/>
        </w:rPr>
        <w:t>24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The Kitchen Statistics Report</w:t>
      </w:r>
      <w:r>
        <w:rPr>
          <w:noProof/>
        </w:rPr>
        <w:tab/>
      </w:r>
      <w:r>
        <w:rPr>
          <w:noProof/>
        </w:rPr>
        <w:fldChar w:fldCharType="begin"/>
      </w:r>
      <w:r>
        <w:rPr>
          <w:noProof/>
        </w:rPr>
        <w:instrText xml:space="preserve"> PAGEREF _Toc518294058 \h </w:instrText>
      </w:r>
      <w:r>
        <w:rPr>
          <w:noProof/>
        </w:rPr>
      </w:r>
      <w:r>
        <w:rPr>
          <w:noProof/>
        </w:rPr>
        <w:fldChar w:fldCharType="separate"/>
      </w:r>
      <w:r>
        <w:rPr>
          <w:noProof/>
        </w:rPr>
        <w:t>26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The Supervisors List</w:t>
      </w:r>
      <w:r>
        <w:rPr>
          <w:noProof/>
        </w:rPr>
        <w:tab/>
      </w:r>
      <w:r>
        <w:rPr>
          <w:noProof/>
        </w:rPr>
        <w:fldChar w:fldCharType="begin"/>
      </w:r>
      <w:r>
        <w:rPr>
          <w:noProof/>
        </w:rPr>
        <w:instrText xml:space="preserve"> PAGEREF _Toc518294059 \h </w:instrText>
      </w:r>
      <w:r>
        <w:rPr>
          <w:noProof/>
        </w:rPr>
      </w:r>
      <w:r>
        <w:rPr>
          <w:noProof/>
        </w:rPr>
        <w:fldChar w:fldCharType="separate"/>
      </w:r>
      <w:r>
        <w:rPr>
          <w:noProof/>
        </w:rPr>
        <w:t>27</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Recording Pupil Payments</w:t>
      </w:r>
      <w:r>
        <w:tab/>
      </w:r>
      <w:r>
        <w:fldChar w:fldCharType="begin"/>
      </w:r>
      <w:r>
        <w:instrText xml:space="preserve"> PAGEREF _Toc518294060 \h </w:instrText>
      </w:r>
      <w:r>
        <w:fldChar w:fldCharType="separate"/>
      </w:r>
      <w:r>
        <w:t>29</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_Toc518294061 \h </w:instrText>
      </w:r>
      <w:r>
        <w:rPr>
          <w:noProof/>
        </w:rPr>
      </w:r>
      <w:r>
        <w:rPr>
          <w:noProof/>
        </w:rPr>
        <w:fldChar w:fldCharType="separate"/>
      </w:r>
      <w:r>
        <w:rPr>
          <w:noProof/>
        </w:rPr>
        <w:t>29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Cash or Cheque Payments</w:t>
      </w:r>
      <w:r>
        <w:rPr>
          <w:noProof/>
        </w:rPr>
        <w:tab/>
      </w:r>
      <w:r>
        <w:rPr>
          <w:noProof/>
        </w:rPr>
        <w:fldChar w:fldCharType="begin"/>
      </w:r>
      <w:r>
        <w:rPr>
          <w:noProof/>
        </w:rPr>
        <w:instrText xml:space="preserve"> PAGEREF _Toc518294062 \h </w:instrText>
      </w:r>
      <w:r>
        <w:rPr>
          <w:noProof/>
        </w:rPr>
      </w:r>
      <w:r>
        <w:rPr>
          <w:noProof/>
        </w:rPr>
        <w:fldChar w:fldCharType="separate"/>
      </w:r>
      <w:r>
        <w:rPr>
          <w:noProof/>
        </w:rPr>
        <w:t>29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Checking Balances</w:t>
      </w:r>
      <w:r>
        <w:rPr>
          <w:noProof/>
        </w:rPr>
        <w:tab/>
      </w:r>
      <w:r>
        <w:rPr>
          <w:noProof/>
        </w:rPr>
        <w:fldChar w:fldCharType="begin"/>
      </w:r>
      <w:r>
        <w:rPr>
          <w:noProof/>
        </w:rPr>
        <w:instrText xml:space="preserve"> PAGEREF _Toc518294063 \h </w:instrText>
      </w:r>
      <w:r>
        <w:rPr>
          <w:noProof/>
        </w:rPr>
      </w:r>
      <w:r>
        <w:rPr>
          <w:noProof/>
        </w:rPr>
        <w:fldChar w:fldCharType="separate"/>
      </w:r>
      <w:r>
        <w:rPr>
          <w:noProof/>
        </w:rPr>
        <w:t>30</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Saving Pupils Payments</w:t>
      </w:r>
      <w:r>
        <w:rPr>
          <w:noProof/>
        </w:rPr>
        <w:tab/>
      </w:r>
      <w:r>
        <w:rPr>
          <w:noProof/>
        </w:rPr>
        <w:fldChar w:fldCharType="begin"/>
      </w:r>
      <w:r>
        <w:rPr>
          <w:noProof/>
        </w:rPr>
        <w:instrText xml:space="preserve"> PAGEREF _Toc518294064 \h </w:instrText>
      </w:r>
      <w:r>
        <w:rPr>
          <w:noProof/>
        </w:rPr>
      </w:r>
      <w:r>
        <w:rPr>
          <w:noProof/>
        </w:rPr>
        <w:fldChar w:fldCharType="separate"/>
      </w:r>
      <w:r>
        <w:rPr>
          <w:noProof/>
        </w:rPr>
        <w:t>30</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Recording Payments</w:t>
      </w:r>
      <w:r>
        <w:rPr>
          <w:noProof/>
        </w:rPr>
        <w:tab/>
      </w:r>
      <w:r>
        <w:rPr>
          <w:noProof/>
        </w:rPr>
        <w:fldChar w:fldCharType="begin"/>
      </w:r>
      <w:r>
        <w:rPr>
          <w:noProof/>
        </w:rPr>
        <w:instrText xml:space="preserve"> PAGEREF _Toc518294065 \h </w:instrText>
      </w:r>
      <w:r>
        <w:rPr>
          <w:noProof/>
        </w:rPr>
      </w:r>
      <w:r>
        <w:rPr>
          <w:noProof/>
        </w:rPr>
        <w:fldChar w:fldCharType="separate"/>
      </w:r>
      <w:r>
        <w:rPr>
          <w:noProof/>
        </w:rPr>
        <w:t>30</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Split Payments</w:t>
      </w:r>
      <w:r>
        <w:rPr>
          <w:noProof/>
        </w:rPr>
        <w:tab/>
      </w:r>
      <w:r>
        <w:rPr>
          <w:noProof/>
        </w:rPr>
        <w:fldChar w:fldCharType="begin"/>
      </w:r>
      <w:r>
        <w:rPr>
          <w:noProof/>
        </w:rPr>
        <w:instrText xml:space="preserve"> PAGEREF _Toc518294066 \h </w:instrText>
      </w:r>
      <w:r>
        <w:rPr>
          <w:noProof/>
        </w:rPr>
      </w:r>
      <w:r>
        <w:rPr>
          <w:noProof/>
        </w:rPr>
        <w:fldChar w:fldCharType="separate"/>
      </w:r>
      <w:r>
        <w:rPr>
          <w:noProof/>
        </w:rPr>
        <w:t>31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Entering Split Payments</w:t>
      </w:r>
      <w:r>
        <w:rPr>
          <w:noProof/>
        </w:rPr>
        <w:tab/>
      </w:r>
      <w:r>
        <w:rPr>
          <w:noProof/>
        </w:rPr>
        <w:fldChar w:fldCharType="begin"/>
      </w:r>
      <w:r>
        <w:rPr>
          <w:noProof/>
        </w:rPr>
        <w:instrText xml:space="preserve"> PAGEREF _Toc518294067 \h </w:instrText>
      </w:r>
      <w:r>
        <w:rPr>
          <w:noProof/>
        </w:rPr>
      </w:r>
      <w:r>
        <w:rPr>
          <w:noProof/>
        </w:rPr>
        <w:fldChar w:fldCharType="separate"/>
      </w:r>
      <w:r>
        <w:rPr>
          <w:noProof/>
        </w:rPr>
        <w:t>31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Additional Payment Details (where necessary)</w:t>
      </w:r>
      <w:r>
        <w:rPr>
          <w:noProof/>
        </w:rPr>
        <w:tab/>
      </w:r>
      <w:r>
        <w:rPr>
          <w:noProof/>
        </w:rPr>
        <w:fldChar w:fldCharType="begin"/>
      </w:r>
      <w:r>
        <w:rPr>
          <w:noProof/>
        </w:rPr>
        <w:instrText xml:space="preserve"> PAGEREF _Toc518294068 \h </w:instrText>
      </w:r>
      <w:r>
        <w:rPr>
          <w:noProof/>
        </w:rPr>
      </w:r>
      <w:r>
        <w:rPr>
          <w:noProof/>
        </w:rPr>
        <w:fldChar w:fldCharType="separate"/>
      </w:r>
      <w:r>
        <w:rPr>
          <w:noProof/>
        </w:rPr>
        <w:t>31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Pupil Additional Transactions</w:t>
      </w:r>
      <w:r>
        <w:rPr>
          <w:noProof/>
        </w:rPr>
        <w:tab/>
      </w:r>
      <w:r>
        <w:rPr>
          <w:noProof/>
        </w:rPr>
        <w:fldChar w:fldCharType="begin"/>
      </w:r>
      <w:r>
        <w:rPr>
          <w:noProof/>
        </w:rPr>
        <w:instrText xml:space="preserve"> PAGEREF _Toc518294069 \h </w:instrText>
      </w:r>
      <w:r>
        <w:rPr>
          <w:noProof/>
        </w:rPr>
      </w:r>
      <w:r>
        <w:rPr>
          <w:noProof/>
        </w:rPr>
        <w:fldChar w:fldCharType="separate"/>
      </w:r>
      <w:r>
        <w:rPr>
          <w:noProof/>
        </w:rPr>
        <w:t>31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Reversing a Payment</w:t>
      </w:r>
      <w:r>
        <w:rPr>
          <w:noProof/>
        </w:rPr>
        <w:tab/>
      </w:r>
      <w:r>
        <w:rPr>
          <w:noProof/>
        </w:rPr>
        <w:fldChar w:fldCharType="begin"/>
      </w:r>
      <w:r>
        <w:rPr>
          <w:noProof/>
        </w:rPr>
        <w:instrText xml:space="preserve"> PAGEREF _Toc518294070 \h </w:instrText>
      </w:r>
      <w:r>
        <w:rPr>
          <w:noProof/>
        </w:rPr>
      </w:r>
      <w:r>
        <w:rPr>
          <w:noProof/>
        </w:rPr>
        <w:fldChar w:fldCharType="separate"/>
      </w:r>
      <w:r>
        <w:rPr>
          <w:noProof/>
        </w:rPr>
        <w:t>32</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a Returned Payment</w:t>
      </w:r>
      <w:r>
        <w:rPr>
          <w:noProof/>
        </w:rPr>
        <w:tab/>
      </w:r>
      <w:r>
        <w:rPr>
          <w:noProof/>
        </w:rPr>
        <w:fldChar w:fldCharType="begin"/>
      </w:r>
      <w:r>
        <w:rPr>
          <w:noProof/>
        </w:rPr>
        <w:instrText xml:space="preserve"> PAGEREF _Toc518294071 \h </w:instrText>
      </w:r>
      <w:r>
        <w:rPr>
          <w:noProof/>
        </w:rPr>
      </w:r>
      <w:r>
        <w:rPr>
          <w:noProof/>
        </w:rPr>
        <w:fldChar w:fldCharType="separate"/>
      </w:r>
      <w:r>
        <w:rPr>
          <w:noProof/>
        </w:rPr>
        <w:t>33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a Refund</w:t>
      </w:r>
      <w:r>
        <w:rPr>
          <w:noProof/>
        </w:rPr>
        <w:tab/>
      </w:r>
      <w:r>
        <w:rPr>
          <w:noProof/>
        </w:rPr>
        <w:fldChar w:fldCharType="begin"/>
      </w:r>
      <w:r>
        <w:rPr>
          <w:noProof/>
        </w:rPr>
        <w:instrText xml:space="preserve"> PAGEREF _Toc518294072 \h </w:instrText>
      </w:r>
      <w:r>
        <w:rPr>
          <w:noProof/>
        </w:rPr>
      </w:r>
      <w:r>
        <w:rPr>
          <w:noProof/>
        </w:rPr>
        <w:fldChar w:fldCharType="separate"/>
      </w:r>
      <w:r>
        <w:rPr>
          <w:noProof/>
        </w:rPr>
        <w:t>33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a Balance Transfer</w:t>
      </w:r>
      <w:r>
        <w:rPr>
          <w:noProof/>
        </w:rPr>
        <w:tab/>
      </w:r>
      <w:r>
        <w:rPr>
          <w:noProof/>
        </w:rPr>
        <w:fldChar w:fldCharType="begin"/>
      </w:r>
      <w:r>
        <w:rPr>
          <w:noProof/>
        </w:rPr>
        <w:instrText xml:space="preserve"> PAGEREF _Toc518294073 \h </w:instrText>
      </w:r>
      <w:r>
        <w:rPr>
          <w:noProof/>
        </w:rPr>
      </w:r>
      <w:r>
        <w:rPr>
          <w:noProof/>
        </w:rPr>
        <w:fldChar w:fldCharType="separate"/>
      </w:r>
      <w:r>
        <w:rPr>
          <w:noProof/>
        </w:rPr>
        <w:t>33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a Write Off</w:t>
      </w:r>
      <w:r>
        <w:rPr>
          <w:noProof/>
        </w:rPr>
        <w:tab/>
      </w:r>
      <w:r>
        <w:rPr>
          <w:noProof/>
        </w:rPr>
        <w:fldChar w:fldCharType="begin"/>
      </w:r>
      <w:r>
        <w:rPr>
          <w:noProof/>
        </w:rPr>
        <w:instrText xml:space="preserve"> PAGEREF _Toc518294074 \h </w:instrText>
      </w:r>
      <w:r>
        <w:rPr>
          <w:noProof/>
        </w:rPr>
      </w:r>
      <w:r>
        <w:rPr>
          <w:noProof/>
        </w:rPr>
        <w:fldChar w:fldCharType="separate"/>
      </w:r>
      <w:r>
        <w:rPr>
          <w:noProof/>
        </w:rPr>
        <w:t>33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Reversing a Payment</w:t>
      </w:r>
      <w:r>
        <w:rPr>
          <w:noProof/>
        </w:rPr>
        <w:tab/>
      </w:r>
      <w:r>
        <w:rPr>
          <w:noProof/>
        </w:rPr>
        <w:fldChar w:fldCharType="begin"/>
      </w:r>
      <w:r>
        <w:rPr>
          <w:noProof/>
        </w:rPr>
        <w:instrText xml:space="preserve"> PAGEREF _Toc518294075 \h </w:instrText>
      </w:r>
      <w:r>
        <w:rPr>
          <w:noProof/>
        </w:rPr>
      </w:r>
      <w:r>
        <w:rPr>
          <w:noProof/>
        </w:rPr>
        <w:fldChar w:fldCharType="separate"/>
      </w:r>
      <w:r>
        <w:rPr>
          <w:noProof/>
        </w:rPr>
        <w:t>34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Refunding a Payment</w:t>
      </w:r>
      <w:r>
        <w:rPr>
          <w:noProof/>
        </w:rPr>
        <w:tab/>
      </w:r>
      <w:r>
        <w:rPr>
          <w:noProof/>
        </w:rPr>
        <w:fldChar w:fldCharType="begin"/>
      </w:r>
      <w:r>
        <w:rPr>
          <w:noProof/>
        </w:rPr>
        <w:instrText xml:space="preserve"> PAGEREF _Toc518294076 \h </w:instrText>
      </w:r>
      <w:r>
        <w:rPr>
          <w:noProof/>
        </w:rPr>
      </w:r>
      <w:r>
        <w:rPr>
          <w:noProof/>
        </w:rPr>
        <w:fldChar w:fldCharType="separate"/>
      </w:r>
      <w:r>
        <w:rPr>
          <w:noProof/>
        </w:rPr>
        <w:t>34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Transferring a Payment</w:t>
      </w:r>
      <w:r>
        <w:rPr>
          <w:noProof/>
        </w:rPr>
        <w:tab/>
      </w:r>
      <w:r>
        <w:rPr>
          <w:noProof/>
        </w:rPr>
        <w:fldChar w:fldCharType="begin"/>
      </w:r>
      <w:r>
        <w:rPr>
          <w:noProof/>
        </w:rPr>
        <w:instrText xml:space="preserve"> PAGEREF _Toc518294077 \h </w:instrText>
      </w:r>
      <w:r>
        <w:rPr>
          <w:noProof/>
        </w:rPr>
      </w:r>
      <w:r>
        <w:rPr>
          <w:noProof/>
        </w:rPr>
        <w:fldChar w:fldCharType="separate"/>
      </w:r>
      <w:r>
        <w:rPr>
          <w:noProof/>
        </w:rPr>
        <w:t>34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Electronic Payments</w:t>
      </w:r>
      <w:r>
        <w:rPr>
          <w:noProof/>
        </w:rPr>
        <w:tab/>
      </w:r>
      <w:r>
        <w:rPr>
          <w:noProof/>
        </w:rPr>
        <w:fldChar w:fldCharType="begin"/>
      </w:r>
      <w:r>
        <w:rPr>
          <w:noProof/>
        </w:rPr>
        <w:instrText xml:space="preserve"> PAGEREF _Toc518294078 \h </w:instrText>
      </w:r>
      <w:r>
        <w:rPr>
          <w:noProof/>
        </w:rPr>
      </w:r>
      <w:r>
        <w:rPr>
          <w:noProof/>
        </w:rPr>
        <w:fldChar w:fldCharType="separate"/>
      </w:r>
      <w:r>
        <w:rPr>
          <w:noProof/>
        </w:rPr>
        <w:t>34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Viewing an Individual Pupil’s Transactions in Pupil Details</w:t>
      </w:r>
      <w:r>
        <w:rPr>
          <w:noProof/>
        </w:rPr>
        <w:tab/>
      </w:r>
      <w:r>
        <w:rPr>
          <w:noProof/>
        </w:rPr>
        <w:fldChar w:fldCharType="begin"/>
      </w:r>
      <w:r>
        <w:rPr>
          <w:noProof/>
        </w:rPr>
        <w:instrText xml:space="preserve"> PAGEREF _Toc518294079 \h </w:instrText>
      </w:r>
      <w:r>
        <w:rPr>
          <w:noProof/>
        </w:rPr>
      </w:r>
      <w:r>
        <w:rPr>
          <w:noProof/>
        </w:rPr>
        <w:fldChar w:fldCharType="separate"/>
      </w:r>
      <w:r>
        <w:rPr>
          <w:noProof/>
        </w:rPr>
        <w:t>35</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Staff Meals (if Required)</w:t>
      </w:r>
      <w:r>
        <w:tab/>
      </w:r>
      <w:r>
        <w:fldChar w:fldCharType="begin"/>
      </w:r>
      <w:r>
        <w:instrText xml:space="preserve"> PAGEREF _Toc518294080 \h </w:instrText>
      </w:r>
      <w:r>
        <w:fldChar w:fldCharType="separate"/>
      </w:r>
      <w:r>
        <w:t>37</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_Toc518294081 \h </w:instrText>
      </w:r>
      <w:r>
        <w:rPr>
          <w:noProof/>
        </w:rPr>
      </w:r>
      <w:r>
        <w:rPr>
          <w:noProof/>
        </w:rPr>
        <w:fldChar w:fldCharType="separate"/>
      </w:r>
      <w:r>
        <w:rPr>
          <w:noProof/>
        </w:rPr>
        <w:t>37</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To View, Add, Edit Meal Types and to Map Values</w:t>
      </w:r>
      <w:r>
        <w:rPr>
          <w:noProof/>
        </w:rPr>
        <w:tab/>
      </w:r>
      <w:r>
        <w:rPr>
          <w:noProof/>
        </w:rPr>
        <w:fldChar w:fldCharType="begin"/>
      </w:r>
      <w:r>
        <w:rPr>
          <w:noProof/>
        </w:rPr>
        <w:instrText xml:space="preserve"> PAGEREF _Toc518294082 \h </w:instrText>
      </w:r>
      <w:r>
        <w:rPr>
          <w:noProof/>
        </w:rPr>
      </w:r>
      <w:r>
        <w:rPr>
          <w:noProof/>
        </w:rPr>
        <w:fldChar w:fldCharType="separate"/>
      </w:r>
      <w:r>
        <w:rPr>
          <w:noProof/>
        </w:rPr>
        <w:t>37</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Adding/Editing Staff Meal Definitions</w:t>
      </w:r>
      <w:r>
        <w:rPr>
          <w:noProof/>
        </w:rPr>
        <w:tab/>
      </w:r>
      <w:r>
        <w:rPr>
          <w:noProof/>
        </w:rPr>
        <w:fldChar w:fldCharType="begin"/>
      </w:r>
      <w:r>
        <w:rPr>
          <w:noProof/>
        </w:rPr>
        <w:instrText xml:space="preserve"> PAGEREF _Toc518294083 \h </w:instrText>
      </w:r>
      <w:r>
        <w:rPr>
          <w:noProof/>
        </w:rPr>
      </w:r>
      <w:r>
        <w:rPr>
          <w:noProof/>
        </w:rPr>
        <w:fldChar w:fldCharType="separate"/>
      </w:r>
      <w:r>
        <w:rPr>
          <w:noProof/>
        </w:rPr>
        <w:t>38</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Staff Opening Balances</w:t>
      </w:r>
      <w:r>
        <w:rPr>
          <w:noProof/>
        </w:rPr>
        <w:tab/>
      </w:r>
      <w:r>
        <w:rPr>
          <w:noProof/>
        </w:rPr>
        <w:fldChar w:fldCharType="begin"/>
      </w:r>
      <w:r>
        <w:rPr>
          <w:noProof/>
        </w:rPr>
        <w:instrText xml:space="preserve"> PAGEREF _Toc518294084 \h </w:instrText>
      </w:r>
      <w:r>
        <w:rPr>
          <w:noProof/>
        </w:rPr>
      </w:r>
      <w:r>
        <w:rPr>
          <w:noProof/>
        </w:rPr>
        <w:fldChar w:fldCharType="separate"/>
      </w:r>
      <w:r>
        <w:rPr>
          <w:noProof/>
        </w:rPr>
        <w:t>38</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Staff Meals</w:t>
      </w:r>
      <w:r>
        <w:rPr>
          <w:noProof/>
        </w:rPr>
        <w:tab/>
      </w:r>
      <w:r>
        <w:rPr>
          <w:noProof/>
        </w:rPr>
        <w:fldChar w:fldCharType="begin"/>
      </w:r>
      <w:r>
        <w:rPr>
          <w:noProof/>
        </w:rPr>
        <w:instrText xml:space="preserve"> PAGEREF _Toc518294085 \h </w:instrText>
      </w:r>
      <w:r>
        <w:rPr>
          <w:noProof/>
        </w:rPr>
      </w:r>
      <w:r>
        <w:rPr>
          <w:noProof/>
        </w:rPr>
        <w:fldChar w:fldCharType="separate"/>
      </w:r>
      <w:r>
        <w:rPr>
          <w:noProof/>
        </w:rPr>
        <w:t>38</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Staff Payments</w:t>
      </w:r>
      <w:r>
        <w:rPr>
          <w:noProof/>
        </w:rPr>
        <w:tab/>
      </w:r>
      <w:r>
        <w:rPr>
          <w:noProof/>
        </w:rPr>
        <w:fldChar w:fldCharType="begin"/>
      </w:r>
      <w:r>
        <w:rPr>
          <w:noProof/>
        </w:rPr>
        <w:instrText xml:space="preserve"> PAGEREF _Toc518294086 \h </w:instrText>
      </w:r>
      <w:r>
        <w:rPr>
          <w:noProof/>
        </w:rPr>
      </w:r>
      <w:r>
        <w:rPr>
          <w:noProof/>
        </w:rPr>
        <w:fldChar w:fldCharType="separate"/>
      </w:r>
      <w:r>
        <w:rPr>
          <w:noProof/>
        </w:rPr>
        <w:t>38</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Recording Additional Transactions for Staff</w:t>
      </w:r>
      <w:r>
        <w:rPr>
          <w:noProof/>
        </w:rPr>
        <w:tab/>
      </w:r>
      <w:r>
        <w:rPr>
          <w:noProof/>
        </w:rPr>
        <w:fldChar w:fldCharType="begin"/>
      </w:r>
      <w:r>
        <w:rPr>
          <w:noProof/>
        </w:rPr>
        <w:instrText xml:space="preserve"> PAGEREF _Toc518294087 \h </w:instrText>
      </w:r>
      <w:r>
        <w:rPr>
          <w:noProof/>
        </w:rPr>
      </w:r>
      <w:r>
        <w:rPr>
          <w:noProof/>
        </w:rPr>
        <w:fldChar w:fldCharType="separate"/>
      </w:r>
      <w:r>
        <w:rPr>
          <w:noProof/>
        </w:rPr>
        <w:t>38</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Adhoc Meals (Optional)</w:t>
      </w:r>
      <w:r>
        <w:tab/>
      </w:r>
      <w:r>
        <w:fldChar w:fldCharType="begin"/>
      </w:r>
      <w:r>
        <w:instrText xml:space="preserve"> PAGEREF _Toc518294088 \h </w:instrText>
      </w:r>
      <w:r>
        <w:fldChar w:fldCharType="separate"/>
      </w:r>
      <w:r>
        <w:t>39</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_Toc518294089 \h </w:instrText>
      </w:r>
      <w:r>
        <w:rPr>
          <w:noProof/>
        </w:rPr>
      </w:r>
      <w:r>
        <w:rPr>
          <w:noProof/>
        </w:rPr>
        <w:fldChar w:fldCharType="separate"/>
      </w:r>
      <w:r>
        <w:rPr>
          <w:noProof/>
        </w:rPr>
        <w:t>39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Adding/Editing Adhoc Meal Definitions</w:t>
      </w:r>
      <w:r>
        <w:rPr>
          <w:noProof/>
        </w:rPr>
        <w:tab/>
      </w:r>
      <w:r>
        <w:rPr>
          <w:noProof/>
        </w:rPr>
        <w:fldChar w:fldCharType="begin"/>
      </w:r>
      <w:r>
        <w:rPr>
          <w:noProof/>
        </w:rPr>
        <w:instrText xml:space="preserve"> PAGEREF _Toc518294090 \h </w:instrText>
      </w:r>
      <w:r>
        <w:rPr>
          <w:noProof/>
        </w:rPr>
      </w:r>
      <w:r>
        <w:rPr>
          <w:noProof/>
        </w:rPr>
        <w:fldChar w:fldCharType="separate"/>
      </w:r>
      <w:r>
        <w:rPr>
          <w:noProof/>
        </w:rPr>
        <w:t>39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Activity – Adding an Adhoc Meal Definition</w:t>
      </w:r>
      <w:r>
        <w:rPr>
          <w:noProof/>
        </w:rPr>
        <w:tab/>
      </w:r>
      <w:r>
        <w:rPr>
          <w:noProof/>
        </w:rPr>
        <w:fldChar w:fldCharType="begin"/>
      </w:r>
      <w:r>
        <w:rPr>
          <w:noProof/>
        </w:rPr>
        <w:instrText xml:space="preserve"> PAGEREF _Toc518294091 \h </w:instrText>
      </w:r>
      <w:r>
        <w:rPr>
          <w:noProof/>
        </w:rPr>
      </w:r>
      <w:r>
        <w:rPr>
          <w:noProof/>
        </w:rPr>
        <w:fldChar w:fldCharType="separate"/>
      </w:r>
      <w:r>
        <w:rPr>
          <w:noProof/>
        </w:rPr>
        <w:t>39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Adhoc Meals</w:t>
      </w:r>
      <w:r>
        <w:rPr>
          <w:noProof/>
        </w:rPr>
        <w:tab/>
      </w:r>
      <w:r>
        <w:rPr>
          <w:noProof/>
        </w:rPr>
        <w:fldChar w:fldCharType="begin"/>
      </w:r>
      <w:r>
        <w:rPr>
          <w:noProof/>
        </w:rPr>
        <w:instrText xml:space="preserve"> PAGEREF _Toc518294092 \h </w:instrText>
      </w:r>
      <w:r>
        <w:rPr>
          <w:noProof/>
        </w:rPr>
      </w:r>
      <w:r>
        <w:rPr>
          <w:noProof/>
        </w:rPr>
        <w:fldChar w:fldCharType="separate"/>
      </w:r>
      <w:r>
        <w:rPr>
          <w:noProof/>
        </w:rPr>
        <w:t>39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Additional Adhoc Meals</w:t>
      </w:r>
      <w:r>
        <w:rPr>
          <w:noProof/>
        </w:rPr>
        <w:tab/>
      </w:r>
      <w:r>
        <w:rPr>
          <w:noProof/>
        </w:rPr>
        <w:fldChar w:fldCharType="begin"/>
      </w:r>
      <w:r>
        <w:rPr>
          <w:noProof/>
        </w:rPr>
        <w:instrText xml:space="preserve"> PAGEREF _Toc518294093 \h </w:instrText>
      </w:r>
      <w:r>
        <w:rPr>
          <w:noProof/>
        </w:rPr>
      </w:r>
      <w:r>
        <w:rPr>
          <w:noProof/>
        </w:rPr>
        <w:fldChar w:fldCharType="separate"/>
      </w:r>
      <w:r>
        <w:rPr>
          <w:noProof/>
        </w:rPr>
        <w:t>40</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Other Sales (Optional)</w:t>
      </w:r>
      <w:r>
        <w:tab/>
      </w:r>
      <w:r>
        <w:fldChar w:fldCharType="begin"/>
      </w:r>
      <w:r>
        <w:instrText xml:space="preserve"> PAGEREF _Toc518294094 \h </w:instrText>
      </w:r>
      <w:r>
        <w:fldChar w:fldCharType="separate"/>
      </w:r>
      <w:r>
        <w:t>41</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_Toc518294095 \h </w:instrText>
      </w:r>
      <w:r>
        <w:rPr>
          <w:noProof/>
        </w:rPr>
      </w:r>
      <w:r>
        <w:rPr>
          <w:noProof/>
        </w:rPr>
        <w:fldChar w:fldCharType="separate"/>
      </w:r>
      <w:r>
        <w:rPr>
          <w:noProof/>
        </w:rPr>
        <w:t>41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Add/Edit Other Sales Definitions</w:t>
      </w:r>
      <w:r>
        <w:rPr>
          <w:noProof/>
        </w:rPr>
        <w:tab/>
      </w:r>
      <w:r>
        <w:rPr>
          <w:noProof/>
        </w:rPr>
        <w:fldChar w:fldCharType="begin"/>
      </w:r>
      <w:r>
        <w:rPr>
          <w:noProof/>
        </w:rPr>
        <w:instrText xml:space="preserve"> PAGEREF _Toc518294096 \h </w:instrText>
      </w:r>
      <w:r>
        <w:rPr>
          <w:noProof/>
        </w:rPr>
      </w:r>
      <w:r>
        <w:rPr>
          <w:noProof/>
        </w:rPr>
        <w:fldChar w:fldCharType="separate"/>
      </w:r>
      <w:r>
        <w:rPr>
          <w:noProof/>
        </w:rPr>
        <w:t>41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Recording Other Sales</w:t>
      </w:r>
      <w:r>
        <w:rPr>
          <w:noProof/>
        </w:rPr>
        <w:tab/>
      </w:r>
      <w:r>
        <w:rPr>
          <w:noProof/>
        </w:rPr>
        <w:fldChar w:fldCharType="begin"/>
      </w:r>
      <w:r>
        <w:rPr>
          <w:noProof/>
        </w:rPr>
        <w:instrText xml:space="preserve"> PAGEREF _Toc518294097 \h </w:instrText>
      </w:r>
      <w:r>
        <w:rPr>
          <w:noProof/>
        </w:rPr>
      </w:r>
      <w:r>
        <w:rPr>
          <w:noProof/>
        </w:rPr>
        <w:fldChar w:fldCharType="separate"/>
      </w:r>
      <w:r>
        <w:rPr>
          <w:noProof/>
        </w:rPr>
        <w:t>41</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Banking Dinner Money Payments</w:t>
      </w:r>
      <w:r>
        <w:tab/>
      </w:r>
      <w:r>
        <w:fldChar w:fldCharType="begin"/>
      </w:r>
      <w:r>
        <w:instrText xml:space="preserve"> PAGEREF _Toc518294098 \h </w:instrText>
      </w:r>
      <w:r>
        <w:fldChar w:fldCharType="separate"/>
      </w:r>
      <w:r>
        <w:t>43</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_Toc518294099 \h </w:instrText>
      </w:r>
      <w:r>
        <w:rPr>
          <w:noProof/>
        </w:rPr>
      </w:r>
      <w:r>
        <w:rPr>
          <w:noProof/>
        </w:rPr>
        <w:fldChar w:fldCharType="separate"/>
      </w:r>
      <w:r>
        <w:rPr>
          <w:noProof/>
        </w:rPr>
        <w:t>43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Running Unauthorised Banking</w:t>
      </w:r>
      <w:r>
        <w:rPr>
          <w:noProof/>
        </w:rPr>
        <w:tab/>
      </w:r>
      <w:r>
        <w:rPr>
          <w:noProof/>
        </w:rPr>
        <w:fldChar w:fldCharType="begin"/>
      </w:r>
      <w:r>
        <w:rPr>
          <w:noProof/>
        </w:rPr>
        <w:instrText xml:space="preserve"> PAGEREF _Toc518294100 \h </w:instrText>
      </w:r>
      <w:r>
        <w:rPr>
          <w:noProof/>
        </w:rPr>
      </w:r>
      <w:r>
        <w:rPr>
          <w:noProof/>
        </w:rPr>
        <w:fldChar w:fldCharType="separate"/>
      </w:r>
      <w:r>
        <w:rPr>
          <w:noProof/>
        </w:rPr>
        <w:t>44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Running Authorised Banking</w:t>
      </w:r>
      <w:r>
        <w:rPr>
          <w:noProof/>
        </w:rPr>
        <w:tab/>
      </w:r>
      <w:r>
        <w:rPr>
          <w:noProof/>
        </w:rPr>
        <w:fldChar w:fldCharType="begin"/>
      </w:r>
      <w:r>
        <w:rPr>
          <w:noProof/>
        </w:rPr>
        <w:instrText xml:space="preserve"> PAGEREF _Toc518294101 \h </w:instrText>
      </w:r>
      <w:r>
        <w:rPr>
          <w:noProof/>
        </w:rPr>
      </w:r>
      <w:r>
        <w:rPr>
          <w:noProof/>
        </w:rPr>
        <w:fldChar w:fldCharType="separate"/>
      </w:r>
      <w:r>
        <w:rPr>
          <w:noProof/>
        </w:rPr>
        <w:t>44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Viewing Previous Banking Returns</w:t>
      </w:r>
      <w:r>
        <w:rPr>
          <w:noProof/>
        </w:rPr>
        <w:tab/>
      </w:r>
      <w:r>
        <w:rPr>
          <w:noProof/>
        </w:rPr>
        <w:fldChar w:fldCharType="begin"/>
      </w:r>
      <w:r>
        <w:rPr>
          <w:noProof/>
        </w:rPr>
        <w:instrText xml:space="preserve"> PAGEREF _Toc518294102 \h </w:instrText>
      </w:r>
      <w:r>
        <w:rPr>
          <w:noProof/>
        </w:rPr>
      </w:r>
      <w:r>
        <w:rPr>
          <w:noProof/>
        </w:rPr>
        <w:fldChar w:fldCharType="separate"/>
      </w:r>
      <w:r>
        <w:rPr>
          <w:noProof/>
        </w:rPr>
        <w:t>45</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The Catering Return</w:t>
      </w:r>
      <w:r>
        <w:tab/>
      </w:r>
      <w:r>
        <w:fldChar w:fldCharType="begin"/>
      </w:r>
      <w:r>
        <w:instrText xml:space="preserve"> PAGEREF _Toc518294103 \h </w:instrText>
      </w:r>
      <w:r>
        <w:fldChar w:fldCharType="separate"/>
      </w:r>
      <w:r>
        <w:t>47</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_Toc518294104 \h </w:instrText>
      </w:r>
      <w:r>
        <w:rPr>
          <w:noProof/>
        </w:rPr>
      </w:r>
      <w:r>
        <w:rPr>
          <w:noProof/>
        </w:rPr>
        <w:fldChar w:fldCharType="separate"/>
      </w:r>
      <w:r>
        <w:rPr>
          <w:noProof/>
        </w:rPr>
        <w:t>47</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The Catering Return</w:t>
      </w:r>
      <w:r>
        <w:rPr>
          <w:noProof/>
        </w:rPr>
        <w:tab/>
      </w:r>
      <w:r>
        <w:rPr>
          <w:noProof/>
        </w:rPr>
        <w:fldChar w:fldCharType="begin"/>
      </w:r>
      <w:r>
        <w:rPr>
          <w:noProof/>
        </w:rPr>
        <w:instrText xml:space="preserve"> PAGEREF _Toc518294105 \h </w:instrText>
      </w:r>
      <w:r>
        <w:rPr>
          <w:noProof/>
        </w:rPr>
      </w:r>
      <w:r>
        <w:rPr>
          <w:noProof/>
        </w:rPr>
        <w:fldChar w:fldCharType="separate"/>
      </w:r>
      <w:r>
        <w:rPr>
          <w:noProof/>
        </w:rPr>
        <w:t>47</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Running the Catering Return</w:t>
      </w:r>
      <w:r>
        <w:rPr>
          <w:noProof/>
        </w:rPr>
        <w:tab/>
      </w:r>
      <w:r>
        <w:rPr>
          <w:noProof/>
        </w:rPr>
        <w:fldChar w:fldCharType="begin"/>
      </w:r>
      <w:r>
        <w:rPr>
          <w:noProof/>
        </w:rPr>
        <w:instrText xml:space="preserve"> PAGEREF _Toc518294106 \h </w:instrText>
      </w:r>
      <w:r>
        <w:rPr>
          <w:noProof/>
        </w:rPr>
      </w:r>
      <w:r>
        <w:rPr>
          <w:noProof/>
        </w:rPr>
        <w:fldChar w:fldCharType="separate"/>
      </w:r>
      <w:r>
        <w:rPr>
          <w:noProof/>
        </w:rPr>
        <w:t>47</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Running Dinner Money Reports</w:t>
      </w:r>
      <w:r>
        <w:tab/>
      </w:r>
      <w:r>
        <w:fldChar w:fldCharType="begin"/>
      </w:r>
      <w:r>
        <w:instrText xml:space="preserve"> PAGEREF _Toc518294107 \h </w:instrText>
      </w:r>
      <w:r>
        <w:fldChar w:fldCharType="separate"/>
      </w:r>
      <w:r>
        <w:t>51</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_Toc518294108 \h </w:instrText>
      </w:r>
      <w:r>
        <w:rPr>
          <w:noProof/>
        </w:rPr>
      </w:r>
      <w:r>
        <w:rPr>
          <w:noProof/>
        </w:rPr>
        <w:fldChar w:fldCharType="separate"/>
      </w:r>
      <w:r>
        <w:rPr>
          <w:noProof/>
        </w:rPr>
        <w:t>51</w:t>
      </w:r>
      <w:r>
        <w:rPr>
          <w:noProof/>
        </w:rPr>
        <w:fldChar w:fldCharType="end"/>
      </w:r>
    </w:p>
    <w:p w:rsidR="00645A7A" w:rsidRDefault="00645A7A">
      <w:pPr>
        <w:pStyle w:val="TOC3"/>
        <w:rPr>
          <w:rFonts w:asciiTheme="minorHAnsi" w:eastAsiaTheme="minorEastAsia" w:hAnsiTheme="minorHAnsi"/>
          <w:noProof/>
          <w:sz w:val="22"/>
          <w:lang w:eastAsia="en-GB"/>
        </w:rPr>
      </w:pPr>
      <w:r w:rsidRPr="008205C0">
        <w:rPr>
          <w:rFonts w:eastAsia="Times"/>
          <w:noProof/>
        </w:rPr>
        <w:t>The Manual Dinner Money Register</w:t>
      </w:r>
      <w:r>
        <w:rPr>
          <w:noProof/>
        </w:rPr>
        <w:tab/>
      </w:r>
      <w:r>
        <w:rPr>
          <w:noProof/>
        </w:rPr>
        <w:fldChar w:fldCharType="begin"/>
      </w:r>
      <w:r>
        <w:rPr>
          <w:noProof/>
        </w:rPr>
        <w:instrText xml:space="preserve"> PAGEREF _Toc518294109 \h </w:instrText>
      </w:r>
      <w:r>
        <w:rPr>
          <w:noProof/>
        </w:rPr>
      </w:r>
      <w:r>
        <w:rPr>
          <w:noProof/>
        </w:rPr>
        <w:fldChar w:fldCharType="separate"/>
      </w:r>
      <w:r>
        <w:rPr>
          <w:noProof/>
        </w:rPr>
        <w:t>51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Printing the Manual Dinner Money Register</w:t>
      </w:r>
      <w:r>
        <w:rPr>
          <w:noProof/>
        </w:rPr>
        <w:tab/>
      </w:r>
      <w:r>
        <w:rPr>
          <w:noProof/>
        </w:rPr>
        <w:fldChar w:fldCharType="begin"/>
      </w:r>
      <w:r>
        <w:rPr>
          <w:noProof/>
        </w:rPr>
        <w:instrText xml:space="preserve"> PAGEREF _Toc518294110 \h </w:instrText>
      </w:r>
      <w:r>
        <w:rPr>
          <w:noProof/>
        </w:rPr>
      </w:r>
      <w:r>
        <w:rPr>
          <w:noProof/>
        </w:rPr>
        <w:fldChar w:fldCharType="separate"/>
      </w:r>
      <w:r>
        <w:rPr>
          <w:noProof/>
        </w:rPr>
        <w:t>51</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The Kitchen Statistics Report</w:t>
      </w:r>
      <w:r>
        <w:rPr>
          <w:noProof/>
        </w:rPr>
        <w:tab/>
      </w:r>
      <w:r>
        <w:rPr>
          <w:noProof/>
        </w:rPr>
        <w:fldChar w:fldCharType="begin"/>
      </w:r>
      <w:r>
        <w:rPr>
          <w:noProof/>
        </w:rPr>
        <w:instrText xml:space="preserve"> PAGEREF _Toc518294111 \h </w:instrText>
      </w:r>
      <w:r>
        <w:rPr>
          <w:noProof/>
        </w:rPr>
      </w:r>
      <w:r>
        <w:rPr>
          <w:noProof/>
        </w:rPr>
        <w:fldChar w:fldCharType="separate"/>
      </w:r>
      <w:r>
        <w:rPr>
          <w:noProof/>
        </w:rPr>
        <w:t>53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Dinner Numbers by Week Report</w:t>
      </w:r>
      <w:r>
        <w:rPr>
          <w:noProof/>
        </w:rPr>
        <w:tab/>
      </w:r>
      <w:r>
        <w:rPr>
          <w:noProof/>
        </w:rPr>
        <w:fldChar w:fldCharType="begin"/>
      </w:r>
      <w:r>
        <w:rPr>
          <w:noProof/>
        </w:rPr>
        <w:instrText xml:space="preserve"> PAGEREF _Toc518294112 \h </w:instrText>
      </w:r>
      <w:r>
        <w:rPr>
          <w:noProof/>
        </w:rPr>
      </w:r>
      <w:r>
        <w:rPr>
          <w:noProof/>
        </w:rPr>
        <w:fldChar w:fldCharType="separate"/>
      </w:r>
      <w:r>
        <w:rPr>
          <w:noProof/>
        </w:rPr>
        <w:t>53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Yearly Statistics Report</w:t>
      </w:r>
      <w:r>
        <w:rPr>
          <w:noProof/>
        </w:rPr>
        <w:tab/>
      </w:r>
      <w:r>
        <w:rPr>
          <w:noProof/>
        </w:rPr>
        <w:fldChar w:fldCharType="begin"/>
      </w:r>
      <w:r>
        <w:rPr>
          <w:noProof/>
        </w:rPr>
        <w:instrText xml:space="preserve"> PAGEREF _Toc518294113 \h </w:instrText>
      </w:r>
      <w:r>
        <w:rPr>
          <w:noProof/>
        </w:rPr>
      </w:r>
      <w:r>
        <w:rPr>
          <w:noProof/>
        </w:rPr>
        <w:fldChar w:fldCharType="separate"/>
      </w:r>
      <w:r>
        <w:rPr>
          <w:noProof/>
        </w:rPr>
        <w:t>53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Split Payments List</w:t>
      </w:r>
      <w:r>
        <w:rPr>
          <w:noProof/>
        </w:rPr>
        <w:tab/>
      </w:r>
      <w:r>
        <w:rPr>
          <w:noProof/>
        </w:rPr>
        <w:fldChar w:fldCharType="begin"/>
      </w:r>
      <w:r>
        <w:rPr>
          <w:noProof/>
        </w:rPr>
        <w:instrText xml:space="preserve"> PAGEREF _Toc518294114 \h </w:instrText>
      </w:r>
      <w:r>
        <w:rPr>
          <w:noProof/>
        </w:rPr>
      </w:r>
      <w:r>
        <w:rPr>
          <w:noProof/>
        </w:rPr>
        <w:fldChar w:fldCharType="separate"/>
      </w:r>
      <w:r>
        <w:rPr>
          <w:noProof/>
        </w:rPr>
        <w:t>54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Cheque and Payment Detail List</w:t>
      </w:r>
      <w:r>
        <w:rPr>
          <w:noProof/>
        </w:rPr>
        <w:tab/>
      </w:r>
      <w:r>
        <w:rPr>
          <w:noProof/>
        </w:rPr>
        <w:fldChar w:fldCharType="begin"/>
      </w:r>
      <w:r>
        <w:rPr>
          <w:noProof/>
        </w:rPr>
        <w:instrText xml:space="preserve"> PAGEREF _Toc518294115 \h </w:instrText>
      </w:r>
      <w:r>
        <w:rPr>
          <w:noProof/>
        </w:rPr>
      </w:r>
      <w:r>
        <w:rPr>
          <w:noProof/>
        </w:rPr>
        <w:fldChar w:fldCharType="separate"/>
      </w:r>
      <w:r>
        <w:rPr>
          <w:noProof/>
        </w:rPr>
        <w:t>54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Transaction List by Type</w:t>
      </w:r>
      <w:r>
        <w:rPr>
          <w:noProof/>
        </w:rPr>
        <w:tab/>
      </w:r>
      <w:r>
        <w:rPr>
          <w:noProof/>
        </w:rPr>
        <w:fldChar w:fldCharType="begin"/>
      </w:r>
      <w:r>
        <w:rPr>
          <w:noProof/>
        </w:rPr>
        <w:instrText xml:space="preserve"> PAGEREF _Toc518294116 \h </w:instrText>
      </w:r>
      <w:r>
        <w:rPr>
          <w:noProof/>
        </w:rPr>
      </w:r>
      <w:r>
        <w:rPr>
          <w:noProof/>
        </w:rPr>
        <w:fldChar w:fldCharType="separate"/>
      </w:r>
      <w:r>
        <w:rPr>
          <w:noProof/>
        </w:rPr>
        <w:t>54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Transaction List by Number</w:t>
      </w:r>
      <w:r>
        <w:rPr>
          <w:noProof/>
        </w:rPr>
        <w:tab/>
      </w:r>
      <w:r>
        <w:rPr>
          <w:noProof/>
        </w:rPr>
        <w:fldChar w:fldCharType="begin"/>
      </w:r>
      <w:r>
        <w:rPr>
          <w:noProof/>
        </w:rPr>
        <w:instrText xml:space="preserve"> PAGEREF _Toc518294117 \h </w:instrText>
      </w:r>
      <w:r>
        <w:rPr>
          <w:noProof/>
        </w:rPr>
      </w:r>
      <w:r>
        <w:rPr>
          <w:noProof/>
        </w:rPr>
        <w:fldChar w:fldCharType="separate"/>
      </w:r>
      <w:r>
        <w:rPr>
          <w:noProof/>
        </w:rPr>
        <w:t>54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Pupil Balances Report</w:t>
      </w:r>
      <w:r>
        <w:rPr>
          <w:noProof/>
        </w:rPr>
        <w:tab/>
      </w:r>
      <w:r>
        <w:rPr>
          <w:noProof/>
        </w:rPr>
        <w:fldChar w:fldCharType="begin"/>
      </w:r>
      <w:r>
        <w:rPr>
          <w:noProof/>
        </w:rPr>
        <w:instrText xml:space="preserve"> PAGEREF _Toc518294118 \h </w:instrText>
      </w:r>
      <w:r>
        <w:rPr>
          <w:noProof/>
        </w:rPr>
      </w:r>
      <w:r>
        <w:rPr>
          <w:noProof/>
        </w:rPr>
        <w:fldChar w:fldCharType="separate"/>
      </w:r>
      <w:r>
        <w:rPr>
          <w:noProof/>
        </w:rPr>
        <w:t>54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Staff Balances Report</w:t>
      </w:r>
      <w:r>
        <w:rPr>
          <w:noProof/>
        </w:rPr>
        <w:tab/>
      </w:r>
      <w:r>
        <w:rPr>
          <w:noProof/>
        </w:rPr>
        <w:fldChar w:fldCharType="begin"/>
      </w:r>
      <w:r>
        <w:rPr>
          <w:noProof/>
        </w:rPr>
        <w:instrText xml:space="preserve"> PAGEREF _Toc518294119 \h </w:instrText>
      </w:r>
      <w:r>
        <w:rPr>
          <w:noProof/>
        </w:rPr>
      </w:r>
      <w:r>
        <w:rPr>
          <w:noProof/>
        </w:rPr>
        <w:fldChar w:fldCharType="separate"/>
      </w:r>
      <w:r>
        <w:rPr>
          <w:noProof/>
        </w:rPr>
        <w:t>54</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Pupil Detailed Statement of Account</w:t>
      </w:r>
      <w:r>
        <w:rPr>
          <w:noProof/>
        </w:rPr>
        <w:tab/>
      </w:r>
      <w:r>
        <w:rPr>
          <w:noProof/>
        </w:rPr>
        <w:fldChar w:fldCharType="begin"/>
      </w:r>
      <w:r>
        <w:rPr>
          <w:noProof/>
        </w:rPr>
        <w:instrText xml:space="preserve"> PAGEREF _Toc518294120 \h </w:instrText>
      </w:r>
      <w:r>
        <w:rPr>
          <w:noProof/>
        </w:rPr>
      </w:r>
      <w:r>
        <w:rPr>
          <w:noProof/>
        </w:rPr>
        <w:fldChar w:fldCharType="separate"/>
      </w:r>
      <w:r>
        <w:rPr>
          <w:noProof/>
        </w:rPr>
        <w:t>55</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Staff Detailed Statement of Account</w:t>
      </w:r>
      <w:r>
        <w:rPr>
          <w:noProof/>
        </w:rPr>
        <w:tab/>
      </w:r>
      <w:r>
        <w:rPr>
          <w:noProof/>
        </w:rPr>
        <w:fldChar w:fldCharType="begin"/>
      </w:r>
      <w:r>
        <w:rPr>
          <w:noProof/>
        </w:rPr>
        <w:instrText xml:space="preserve"> PAGEREF _Toc518294121 \h </w:instrText>
      </w:r>
      <w:r>
        <w:rPr>
          <w:noProof/>
        </w:rPr>
      </w:r>
      <w:r>
        <w:rPr>
          <w:noProof/>
        </w:rPr>
        <w:fldChar w:fldCharType="separate"/>
      </w:r>
      <w:r>
        <w:rPr>
          <w:noProof/>
        </w:rPr>
        <w:t>56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Producing the Audit Log Report</w:t>
      </w:r>
      <w:r>
        <w:rPr>
          <w:noProof/>
        </w:rPr>
        <w:tab/>
      </w:r>
      <w:r>
        <w:rPr>
          <w:noProof/>
        </w:rPr>
        <w:fldChar w:fldCharType="begin"/>
      </w:r>
      <w:r>
        <w:rPr>
          <w:noProof/>
        </w:rPr>
        <w:instrText xml:space="preserve"> PAGEREF _Toc518294122 \h </w:instrText>
      </w:r>
      <w:r>
        <w:rPr>
          <w:noProof/>
        </w:rPr>
      </w:r>
      <w:r>
        <w:rPr>
          <w:noProof/>
        </w:rPr>
        <w:fldChar w:fldCharType="separate"/>
      </w:r>
      <w:r>
        <w:rPr>
          <w:noProof/>
        </w:rPr>
        <w:t>56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Cost/Income Summary Report</w:t>
      </w:r>
      <w:r>
        <w:rPr>
          <w:noProof/>
        </w:rPr>
        <w:tab/>
      </w:r>
      <w:r>
        <w:rPr>
          <w:noProof/>
        </w:rPr>
        <w:fldChar w:fldCharType="begin"/>
      </w:r>
      <w:r>
        <w:rPr>
          <w:noProof/>
        </w:rPr>
        <w:instrText xml:space="preserve"> PAGEREF _Toc518294123 \h </w:instrText>
      </w:r>
      <w:r>
        <w:rPr>
          <w:noProof/>
        </w:rPr>
      </w:r>
      <w:r>
        <w:rPr>
          <w:noProof/>
        </w:rPr>
        <w:fldChar w:fldCharType="separate"/>
      </w:r>
      <w:r>
        <w:rPr>
          <w:noProof/>
        </w:rPr>
        <w:t>57</w:t>
      </w:r>
      <w:r>
        <w:rPr>
          <w:noProof/>
        </w:rPr>
        <w:fldChar w:fldCharType="end"/>
      </w:r>
    </w:p>
    <w:p w:rsidR="00645A7A" w:rsidRDefault="00645A7A">
      <w:pPr>
        <w:pStyle w:val="TOC1"/>
        <w:rPr>
          <w:rFonts w:asciiTheme="minorHAnsi" w:eastAsiaTheme="minorEastAsia" w:hAnsiTheme="minorHAnsi" w:cstheme="minorBidi"/>
          <w:b w:val="0"/>
          <w:szCs w:val="22"/>
          <w:lang w:eastAsia="en-GB"/>
        </w:rPr>
      </w:pPr>
      <w:r>
        <w:t>Dinner Money Letters</w:t>
      </w:r>
      <w:r>
        <w:tab/>
      </w:r>
      <w:r>
        <w:fldChar w:fldCharType="begin"/>
      </w:r>
      <w:r>
        <w:instrText xml:space="preserve"> PAGEREF _Toc518294124 \h </w:instrText>
      </w:r>
      <w:r>
        <w:fldChar w:fldCharType="separate"/>
      </w:r>
      <w:r>
        <w:t>59</w:t>
      </w:r>
      <w:r>
        <w:fldChar w:fldCharType="end"/>
      </w:r>
    </w:p>
    <w:p w:rsidR="00645A7A" w:rsidRDefault="00645A7A">
      <w:pPr>
        <w:pStyle w:val="TOC3"/>
        <w:rPr>
          <w:rFonts w:asciiTheme="minorHAnsi" w:eastAsiaTheme="minorEastAsia" w:hAnsiTheme="minorHAnsi"/>
          <w:noProof/>
          <w:sz w:val="22"/>
          <w:lang w:eastAsia="en-GB"/>
        </w:rPr>
      </w:pPr>
      <w:r>
        <w:rPr>
          <w:noProof/>
        </w:rPr>
        <w:t>Chapter Introduction</w:t>
      </w:r>
      <w:r>
        <w:rPr>
          <w:noProof/>
        </w:rPr>
        <w:tab/>
      </w:r>
      <w:r>
        <w:rPr>
          <w:noProof/>
        </w:rPr>
        <w:fldChar w:fldCharType="begin"/>
      </w:r>
      <w:r>
        <w:rPr>
          <w:noProof/>
        </w:rPr>
        <w:instrText xml:space="preserve"> PAGEREF _Toc518294125 \h </w:instrText>
      </w:r>
      <w:r>
        <w:rPr>
          <w:noProof/>
        </w:rPr>
      </w:r>
      <w:r>
        <w:rPr>
          <w:noProof/>
        </w:rPr>
        <w:fldChar w:fldCharType="separate"/>
      </w:r>
      <w:r>
        <w:rPr>
          <w:noProof/>
        </w:rPr>
        <w:t>59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Producing Dinner Money Letters</w:t>
      </w:r>
      <w:r>
        <w:rPr>
          <w:noProof/>
        </w:rPr>
        <w:tab/>
      </w:r>
      <w:r>
        <w:rPr>
          <w:noProof/>
        </w:rPr>
        <w:fldChar w:fldCharType="begin"/>
      </w:r>
      <w:r>
        <w:rPr>
          <w:noProof/>
        </w:rPr>
        <w:instrText xml:space="preserve"> PAGEREF _Toc518294126 \h </w:instrText>
      </w:r>
      <w:r>
        <w:rPr>
          <w:noProof/>
        </w:rPr>
      </w:r>
      <w:r>
        <w:rPr>
          <w:noProof/>
        </w:rPr>
        <w:fldChar w:fldCharType="separate"/>
      </w:r>
      <w:r>
        <w:rPr>
          <w:noProof/>
        </w:rPr>
        <w:t>59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Editing the Dinner Money Letters</w:t>
      </w:r>
      <w:r>
        <w:rPr>
          <w:noProof/>
        </w:rPr>
        <w:tab/>
      </w:r>
      <w:r>
        <w:rPr>
          <w:noProof/>
        </w:rPr>
        <w:fldChar w:fldCharType="begin"/>
      </w:r>
      <w:r>
        <w:rPr>
          <w:noProof/>
        </w:rPr>
        <w:instrText xml:space="preserve"> PAGEREF _Toc518294127 \h </w:instrText>
      </w:r>
      <w:r>
        <w:rPr>
          <w:noProof/>
        </w:rPr>
      </w:r>
      <w:r>
        <w:rPr>
          <w:noProof/>
        </w:rPr>
        <w:fldChar w:fldCharType="separate"/>
      </w:r>
      <w:r>
        <w:rPr>
          <w:noProof/>
        </w:rPr>
        <w:t>59</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Personalising an Existing Template</w:t>
      </w:r>
      <w:r>
        <w:rPr>
          <w:noProof/>
        </w:rPr>
        <w:tab/>
      </w:r>
      <w:r>
        <w:rPr>
          <w:noProof/>
        </w:rPr>
        <w:fldChar w:fldCharType="begin"/>
      </w:r>
      <w:r>
        <w:rPr>
          <w:noProof/>
        </w:rPr>
        <w:instrText xml:space="preserve"> PAGEREF _Toc518294128 \h </w:instrText>
      </w:r>
      <w:r>
        <w:rPr>
          <w:noProof/>
        </w:rPr>
      </w:r>
      <w:r>
        <w:rPr>
          <w:noProof/>
        </w:rPr>
        <w:fldChar w:fldCharType="separate"/>
      </w:r>
      <w:r>
        <w:rPr>
          <w:noProof/>
        </w:rPr>
        <w:t>60</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Producing Dinner Money Letters</w:t>
      </w:r>
      <w:r>
        <w:rPr>
          <w:noProof/>
        </w:rPr>
        <w:tab/>
      </w:r>
      <w:r>
        <w:rPr>
          <w:noProof/>
        </w:rPr>
        <w:fldChar w:fldCharType="begin"/>
      </w:r>
      <w:r>
        <w:rPr>
          <w:noProof/>
        </w:rPr>
        <w:instrText xml:space="preserve"> PAGEREF _Toc518294129 \h </w:instrText>
      </w:r>
      <w:r>
        <w:rPr>
          <w:noProof/>
        </w:rPr>
      </w:r>
      <w:r>
        <w:rPr>
          <w:noProof/>
        </w:rPr>
        <w:fldChar w:fldCharType="separate"/>
      </w:r>
      <w:r>
        <w:rPr>
          <w:noProof/>
        </w:rPr>
        <w:t>61</w:t>
      </w:r>
      <w:r>
        <w:rPr>
          <w:noProof/>
        </w:rPr>
        <w:fldChar w:fldCharType="end"/>
      </w:r>
    </w:p>
    <w:p w:rsidR="00645A7A" w:rsidRDefault="00645A7A">
      <w:pPr>
        <w:pStyle w:val="TOC5"/>
        <w:rPr>
          <w:rFonts w:asciiTheme="minorHAnsi" w:eastAsiaTheme="minorEastAsia" w:hAnsiTheme="minorHAnsi" w:cstheme="minorBidi"/>
          <w:b w:val="0"/>
          <w:noProof/>
          <w:szCs w:val="22"/>
          <w:lang w:eastAsia="en-GB"/>
        </w:rPr>
      </w:pPr>
      <w:r>
        <w:rPr>
          <w:noProof/>
        </w:rPr>
        <w:t>Appendix A – Backdating Meal Processing</w:t>
      </w:r>
      <w:r>
        <w:rPr>
          <w:noProof/>
        </w:rPr>
        <w:tab/>
      </w:r>
      <w:r>
        <w:rPr>
          <w:noProof/>
        </w:rPr>
        <w:fldChar w:fldCharType="begin"/>
      </w:r>
      <w:r>
        <w:rPr>
          <w:noProof/>
        </w:rPr>
        <w:instrText xml:space="preserve"> PAGEREF _Toc518294130 \h </w:instrText>
      </w:r>
      <w:r>
        <w:rPr>
          <w:noProof/>
        </w:rPr>
      </w:r>
      <w:r>
        <w:rPr>
          <w:noProof/>
        </w:rPr>
        <w:fldChar w:fldCharType="separate"/>
      </w:r>
      <w:r>
        <w:rPr>
          <w:noProof/>
        </w:rPr>
        <w:t>63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Backdating Meal Processing</w:t>
      </w:r>
      <w:r>
        <w:rPr>
          <w:noProof/>
        </w:rPr>
        <w:tab/>
      </w:r>
      <w:r>
        <w:rPr>
          <w:noProof/>
        </w:rPr>
        <w:fldChar w:fldCharType="begin"/>
      </w:r>
      <w:r>
        <w:rPr>
          <w:noProof/>
        </w:rPr>
        <w:instrText xml:space="preserve"> PAGEREF _Toc518294131 \h </w:instrText>
      </w:r>
      <w:r>
        <w:rPr>
          <w:noProof/>
        </w:rPr>
      </w:r>
      <w:r>
        <w:rPr>
          <w:noProof/>
        </w:rPr>
        <w:fldChar w:fldCharType="separate"/>
      </w:r>
      <w:r>
        <w:rPr>
          <w:noProof/>
        </w:rPr>
        <w:t>63</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Unlock Meal Processing</w:t>
      </w:r>
      <w:r>
        <w:rPr>
          <w:noProof/>
        </w:rPr>
        <w:tab/>
      </w:r>
      <w:r>
        <w:rPr>
          <w:noProof/>
        </w:rPr>
        <w:fldChar w:fldCharType="begin"/>
      </w:r>
      <w:r>
        <w:rPr>
          <w:noProof/>
        </w:rPr>
        <w:instrText xml:space="preserve"> PAGEREF _Toc518294132 \h </w:instrText>
      </w:r>
      <w:r>
        <w:rPr>
          <w:noProof/>
        </w:rPr>
      </w:r>
      <w:r>
        <w:rPr>
          <w:noProof/>
        </w:rPr>
        <w:fldChar w:fldCharType="separate"/>
      </w:r>
      <w:r>
        <w:rPr>
          <w:noProof/>
        </w:rPr>
        <w:t>64</w:t>
      </w:r>
      <w:r>
        <w:rPr>
          <w:noProof/>
        </w:rPr>
        <w:fldChar w:fldCharType="end"/>
      </w:r>
    </w:p>
    <w:p w:rsidR="00645A7A" w:rsidRDefault="00645A7A">
      <w:pPr>
        <w:pStyle w:val="TOC5"/>
        <w:rPr>
          <w:rFonts w:asciiTheme="minorHAnsi" w:eastAsiaTheme="minorEastAsia" w:hAnsiTheme="minorHAnsi" w:cstheme="minorBidi"/>
          <w:b w:val="0"/>
          <w:noProof/>
          <w:szCs w:val="22"/>
          <w:lang w:eastAsia="en-GB"/>
        </w:rPr>
      </w:pPr>
      <w:r>
        <w:rPr>
          <w:noProof/>
        </w:rPr>
        <w:t>Appendix B – Links to Other SIMS Modules</w:t>
      </w:r>
      <w:r>
        <w:rPr>
          <w:noProof/>
        </w:rPr>
        <w:tab/>
      </w:r>
      <w:r>
        <w:rPr>
          <w:noProof/>
        </w:rPr>
        <w:fldChar w:fldCharType="begin"/>
      </w:r>
      <w:r>
        <w:rPr>
          <w:noProof/>
        </w:rPr>
        <w:instrText xml:space="preserve"> PAGEREF _Toc518294133 \h </w:instrText>
      </w:r>
      <w:r>
        <w:rPr>
          <w:noProof/>
        </w:rPr>
      </w:r>
      <w:r>
        <w:rPr>
          <w:noProof/>
        </w:rPr>
        <w:fldChar w:fldCharType="separate"/>
      </w:r>
      <w:r>
        <w:rPr>
          <w:noProof/>
        </w:rPr>
        <w:t>65</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Links to Other SIMS Modules</w:t>
      </w:r>
      <w:r>
        <w:rPr>
          <w:noProof/>
        </w:rPr>
        <w:tab/>
      </w:r>
      <w:r>
        <w:rPr>
          <w:noProof/>
        </w:rPr>
        <w:fldChar w:fldCharType="begin"/>
      </w:r>
      <w:r>
        <w:rPr>
          <w:noProof/>
        </w:rPr>
        <w:instrText xml:space="preserve"> PAGEREF _Toc518294134 \h </w:instrText>
      </w:r>
      <w:r>
        <w:rPr>
          <w:noProof/>
        </w:rPr>
      </w:r>
      <w:r>
        <w:rPr>
          <w:noProof/>
        </w:rPr>
        <w:fldChar w:fldCharType="separate"/>
      </w:r>
      <w:r>
        <w:rPr>
          <w:noProof/>
        </w:rPr>
        <w:t>65</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School Census</w:t>
      </w:r>
      <w:r>
        <w:rPr>
          <w:noProof/>
        </w:rPr>
        <w:tab/>
      </w:r>
      <w:r>
        <w:rPr>
          <w:noProof/>
        </w:rPr>
        <w:fldChar w:fldCharType="begin"/>
      </w:r>
      <w:r>
        <w:rPr>
          <w:noProof/>
        </w:rPr>
        <w:instrText xml:space="preserve"> PAGEREF _Toc518294135 \h </w:instrText>
      </w:r>
      <w:r>
        <w:rPr>
          <w:noProof/>
        </w:rPr>
      </w:r>
      <w:r>
        <w:rPr>
          <w:noProof/>
        </w:rPr>
        <w:fldChar w:fldCharType="separate"/>
      </w:r>
      <w:r>
        <w:rPr>
          <w:noProof/>
        </w:rPr>
        <w:t>65</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InTouch</w:t>
      </w:r>
      <w:r>
        <w:rPr>
          <w:noProof/>
        </w:rPr>
        <w:tab/>
      </w:r>
      <w:r>
        <w:rPr>
          <w:noProof/>
        </w:rPr>
        <w:fldChar w:fldCharType="begin"/>
      </w:r>
      <w:r>
        <w:rPr>
          <w:noProof/>
        </w:rPr>
        <w:instrText xml:space="preserve"> PAGEREF _Toc518294136 \h </w:instrText>
      </w:r>
      <w:r>
        <w:rPr>
          <w:noProof/>
        </w:rPr>
      </w:r>
      <w:r>
        <w:rPr>
          <w:noProof/>
        </w:rPr>
        <w:fldChar w:fldCharType="separate"/>
      </w:r>
      <w:r>
        <w:rPr>
          <w:noProof/>
        </w:rPr>
        <w:t>65</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Agora</w:t>
      </w:r>
      <w:r>
        <w:rPr>
          <w:noProof/>
        </w:rPr>
        <w:tab/>
      </w:r>
      <w:r>
        <w:rPr>
          <w:noProof/>
        </w:rPr>
        <w:fldChar w:fldCharType="begin"/>
      </w:r>
      <w:r>
        <w:rPr>
          <w:noProof/>
        </w:rPr>
        <w:instrText xml:space="preserve"> PAGEREF _Toc518294137 \h </w:instrText>
      </w:r>
      <w:r>
        <w:rPr>
          <w:noProof/>
        </w:rPr>
      </w:r>
      <w:r>
        <w:rPr>
          <w:noProof/>
        </w:rPr>
        <w:fldChar w:fldCharType="separate"/>
      </w:r>
      <w:r>
        <w:rPr>
          <w:noProof/>
        </w:rPr>
        <w:t>66</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The SIMS Teacher App and the Dinner Register</w:t>
      </w:r>
      <w:r>
        <w:rPr>
          <w:noProof/>
        </w:rPr>
        <w:tab/>
      </w:r>
      <w:r>
        <w:rPr>
          <w:noProof/>
        </w:rPr>
        <w:fldChar w:fldCharType="begin"/>
      </w:r>
      <w:r>
        <w:rPr>
          <w:noProof/>
        </w:rPr>
        <w:instrText xml:space="preserve"> PAGEREF _Toc518294138 \h </w:instrText>
      </w:r>
      <w:r>
        <w:rPr>
          <w:noProof/>
        </w:rPr>
      </w:r>
      <w:r>
        <w:rPr>
          <w:noProof/>
        </w:rPr>
        <w:fldChar w:fldCharType="separate"/>
      </w:r>
      <w:r>
        <w:rPr>
          <w:noProof/>
        </w:rPr>
        <w:t>67</w:t>
      </w:r>
      <w:r>
        <w:rPr>
          <w:noProof/>
        </w:rPr>
        <w:fldChar w:fldCharType="end"/>
      </w:r>
    </w:p>
    <w:p w:rsidR="00645A7A" w:rsidRDefault="00645A7A">
      <w:pPr>
        <w:pStyle w:val="TOC3"/>
        <w:rPr>
          <w:rFonts w:asciiTheme="minorHAnsi" w:eastAsiaTheme="minorEastAsia" w:hAnsiTheme="minorHAnsi"/>
          <w:noProof/>
          <w:sz w:val="22"/>
          <w:lang w:eastAsia="en-GB"/>
        </w:rPr>
      </w:pPr>
      <w:r>
        <w:rPr>
          <w:noProof/>
        </w:rPr>
        <w:t>Step by Step – Adding/editing Dinner Register Comments</w:t>
      </w:r>
      <w:r>
        <w:rPr>
          <w:noProof/>
        </w:rPr>
        <w:tab/>
      </w:r>
      <w:r>
        <w:rPr>
          <w:noProof/>
        </w:rPr>
        <w:fldChar w:fldCharType="begin"/>
      </w:r>
      <w:r>
        <w:rPr>
          <w:noProof/>
        </w:rPr>
        <w:instrText xml:space="preserve"> PAGEREF _Toc518294139 \h </w:instrText>
      </w:r>
      <w:r>
        <w:rPr>
          <w:noProof/>
        </w:rPr>
      </w:r>
      <w:r>
        <w:rPr>
          <w:noProof/>
        </w:rPr>
        <w:fldChar w:fldCharType="separate"/>
      </w:r>
      <w:r>
        <w:rPr>
          <w:noProof/>
        </w:rPr>
        <w:t>67</w:t>
      </w:r>
      <w:r>
        <w:rPr>
          <w:noProof/>
        </w:rPr>
        <w:fldChar w:fldCharType="end"/>
      </w:r>
    </w:p>
    <w:p w:rsidR="003E78C1" w:rsidRDefault="00BC5A25">
      <w:pPr>
        <w:pStyle w:val="TOC3"/>
        <w:rPr>
          <w:noProof/>
        </w:rPr>
      </w:pPr>
      <w:r>
        <w:rPr>
          <w:noProof/>
        </w:rPr>
        <w:fldChar w:fldCharType="end"/>
      </w:r>
    </w:p>
    <w:p w:rsidR="003E78C1" w:rsidRDefault="003E78C1">
      <w:pPr>
        <w:rPr>
          <w:rFonts w:ascii="Arial" w:hAnsi="Arial" w:cs="Arial"/>
        </w:rPr>
        <w:sectPr w:rsidR="003E78C1">
          <w:headerReference w:type="default" r:id="rId36"/>
          <w:footerReference w:type="default" r:id="rId37"/>
          <w:pgSz w:w="11906" w:h="16838" w:code="9"/>
          <w:pgMar w:top="1418" w:right="1418" w:bottom="1134" w:left="1418" w:header="709" w:footer="709" w:gutter="0"/>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spacing w:before="0"/>
              <w:rPr>
                <w:rFonts w:ascii="Arial" w:hAnsi="Arial" w:cs="Arial"/>
              </w:rPr>
            </w:pPr>
            <w:r>
              <w:rPr>
                <w:rFonts w:cs="Arial"/>
              </w:rPr>
              <w:t xml:space="preserve">  I</w:t>
            </w:r>
            <w:r>
              <w:rPr>
                <w:rFonts w:cs="Arial"/>
              </w:rPr>
              <w:br w:type="page"/>
            </w:r>
          </w:p>
        </w:tc>
        <w:tc>
          <w:tcPr>
            <w:tcW w:w="7371" w:type="dxa"/>
            <w:vAlign w:val="bottom"/>
          </w:tcPr>
          <w:p w:rsidR="003E78C1" w:rsidRDefault="00BC5A25">
            <w:pPr>
              <w:pStyle w:val="Heading5"/>
            </w:pPr>
            <w:bookmarkStart w:id="1" w:name="_Toc518294008"/>
            <w:r>
              <w:t>Introduction</w:t>
            </w:r>
            <w:bookmarkEnd w:id="1"/>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645A7A" w:rsidRDefault="00BC5A25">
            <w:pPr>
              <w:pStyle w:val="TOC3"/>
              <w:rPr>
                <w:rFonts w:asciiTheme="minorHAnsi" w:eastAsiaTheme="minorEastAsia" w:hAnsiTheme="minorHAnsi"/>
                <w:noProof/>
                <w:sz w:val="22"/>
                <w:lang w:eastAsia="en-GB"/>
              </w:rPr>
            </w:pPr>
            <w:r>
              <w:fldChar w:fldCharType="begin"/>
            </w:r>
            <w:r>
              <w:instrText xml:space="preserve"> TOC \o "3-3" \h \z \u \b "Introduction"</w:instrText>
            </w:r>
            <w:r>
              <w:fldChar w:fldCharType="separate"/>
            </w:r>
            <w:hyperlink w:anchor="_Toc518293982" w:history="1">
              <w:r w:rsidR="00645A7A" w:rsidRPr="00735CA3">
                <w:rPr>
                  <w:rStyle w:val="Hyperlink"/>
                  <w:noProof/>
                </w:rPr>
                <w:t>Introduction</w:t>
              </w:r>
              <w:r w:rsidR="00645A7A">
                <w:rPr>
                  <w:noProof/>
                  <w:webHidden/>
                </w:rPr>
                <w:tab/>
              </w:r>
              <w:r w:rsidR="00645A7A">
                <w:rPr>
                  <w:noProof/>
                  <w:webHidden/>
                </w:rPr>
                <w:fldChar w:fldCharType="begin"/>
              </w:r>
              <w:r w:rsidR="00645A7A">
                <w:rPr>
                  <w:noProof/>
                  <w:webHidden/>
                </w:rPr>
                <w:instrText xml:space="preserve"> PAGEREF _Toc518293982 \h </w:instrText>
              </w:r>
              <w:r w:rsidR="00645A7A">
                <w:rPr>
                  <w:noProof/>
                  <w:webHidden/>
                </w:rPr>
              </w:r>
              <w:r w:rsidR="00645A7A">
                <w:rPr>
                  <w:noProof/>
                  <w:webHidden/>
                </w:rPr>
                <w:fldChar w:fldCharType="separate"/>
              </w:r>
              <w:r w:rsidR="00645A7A">
                <w:rPr>
                  <w:noProof/>
                  <w:webHidden/>
                </w:rPr>
                <w:t>1</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83" w:history="1">
              <w:r w:rsidR="00645A7A" w:rsidRPr="00735CA3">
                <w:rPr>
                  <w:rStyle w:val="Hyperlink"/>
                  <w:noProof/>
                </w:rPr>
                <w:t>Course Objectives</w:t>
              </w:r>
              <w:r w:rsidR="00645A7A">
                <w:rPr>
                  <w:noProof/>
                  <w:webHidden/>
                </w:rPr>
                <w:tab/>
              </w:r>
              <w:r w:rsidR="00645A7A">
                <w:rPr>
                  <w:noProof/>
                  <w:webHidden/>
                </w:rPr>
                <w:fldChar w:fldCharType="begin"/>
              </w:r>
              <w:r w:rsidR="00645A7A">
                <w:rPr>
                  <w:noProof/>
                  <w:webHidden/>
                </w:rPr>
                <w:instrText xml:space="preserve"> PAGEREF _Toc518293983 \h </w:instrText>
              </w:r>
              <w:r w:rsidR="00645A7A">
                <w:rPr>
                  <w:noProof/>
                  <w:webHidden/>
                </w:rPr>
              </w:r>
              <w:r w:rsidR="00645A7A">
                <w:rPr>
                  <w:noProof/>
                  <w:webHidden/>
                </w:rPr>
                <w:fldChar w:fldCharType="separate"/>
              </w:r>
              <w:r w:rsidR="00645A7A">
                <w:rPr>
                  <w:noProof/>
                  <w:webHidden/>
                </w:rPr>
                <w:t>1</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84" w:history="1">
              <w:r w:rsidR="00645A7A" w:rsidRPr="00735CA3">
                <w:rPr>
                  <w:rStyle w:val="Hyperlink"/>
                  <w:noProof/>
                </w:rPr>
                <w:t>Overview</w:t>
              </w:r>
              <w:r w:rsidR="00645A7A">
                <w:rPr>
                  <w:noProof/>
                  <w:webHidden/>
                </w:rPr>
                <w:tab/>
              </w:r>
              <w:r w:rsidR="00645A7A">
                <w:rPr>
                  <w:noProof/>
                  <w:webHidden/>
                </w:rPr>
                <w:fldChar w:fldCharType="begin"/>
              </w:r>
              <w:r w:rsidR="00645A7A">
                <w:rPr>
                  <w:noProof/>
                  <w:webHidden/>
                </w:rPr>
                <w:instrText xml:space="preserve"> PAGEREF _Toc518293984 \h </w:instrText>
              </w:r>
              <w:r w:rsidR="00645A7A">
                <w:rPr>
                  <w:noProof/>
                  <w:webHidden/>
                </w:rPr>
              </w:r>
              <w:r w:rsidR="00645A7A">
                <w:rPr>
                  <w:noProof/>
                  <w:webHidden/>
                </w:rPr>
                <w:fldChar w:fldCharType="separate"/>
              </w:r>
              <w:r w:rsidR="00645A7A">
                <w:rPr>
                  <w:noProof/>
                  <w:webHidden/>
                </w:rPr>
                <w:t>1</w:t>
              </w:r>
              <w:r w:rsidR="00645A7A">
                <w:rPr>
                  <w:noProof/>
                  <w:webHidden/>
                </w:rPr>
                <w:fldChar w:fldCharType="end"/>
              </w:r>
            </w:hyperlink>
          </w:p>
          <w:p w:rsidR="003E78C1" w:rsidRDefault="00082749" w:rsidP="00645A7A">
            <w:pPr>
              <w:pStyle w:val="TOC3"/>
              <w:rPr>
                <w:rFonts w:cs="Arial"/>
              </w:rPr>
            </w:pPr>
            <w:hyperlink w:anchor="_Toc518293985" w:history="1">
              <w:r w:rsidR="00645A7A" w:rsidRPr="00735CA3">
                <w:rPr>
                  <w:rStyle w:val="Hyperlink"/>
                  <w:noProof/>
                </w:rPr>
                <w:t>Course Requirements</w:t>
              </w:r>
              <w:r w:rsidR="00645A7A">
                <w:rPr>
                  <w:noProof/>
                  <w:webHidden/>
                </w:rPr>
                <w:tab/>
              </w:r>
              <w:r w:rsidR="00645A7A">
                <w:rPr>
                  <w:noProof/>
                  <w:webHidden/>
                </w:rPr>
                <w:fldChar w:fldCharType="begin"/>
              </w:r>
              <w:r w:rsidR="00645A7A">
                <w:rPr>
                  <w:noProof/>
                  <w:webHidden/>
                </w:rPr>
                <w:instrText xml:space="preserve"> PAGEREF _Toc518293985 \h </w:instrText>
              </w:r>
              <w:r w:rsidR="00645A7A">
                <w:rPr>
                  <w:noProof/>
                  <w:webHidden/>
                </w:rPr>
              </w:r>
              <w:r w:rsidR="00645A7A">
                <w:rPr>
                  <w:noProof/>
                  <w:webHidden/>
                </w:rPr>
                <w:fldChar w:fldCharType="separate"/>
              </w:r>
              <w:r w:rsidR="00645A7A">
                <w:rPr>
                  <w:noProof/>
                  <w:webHidden/>
                </w:rPr>
                <w:t>2</w:t>
              </w:r>
              <w:r w:rsidR="00645A7A">
                <w:rPr>
                  <w:noProof/>
                  <w:webHidden/>
                </w:rPr>
                <w:fldChar w:fldCharType="end"/>
              </w:r>
            </w:hyperlink>
            <w:r w:rsidR="00BC5A25">
              <w:fldChar w:fldCharType="end"/>
            </w:r>
          </w:p>
        </w:tc>
      </w:tr>
    </w:tbl>
    <w:p w:rsidR="003E78C1" w:rsidRDefault="00BC5A25">
      <w:pPr>
        <w:pStyle w:val="Heading3"/>
      </w:pPr>
      <w:bookmarkStart w:id="2" w:name="_Toc396378377"/>
      <w:bookmarkStart w:id="3" w:name="_Toc518293982"/>
      <w:bookmarkStart w:id="4" w:name="_Toc518294009"/>
      <w:bookmarkStart w:id="5" w:name="Introduction"/>
      <w:r>
        <w:t>Introduction</w:t>
      </w:r>
      <w:bookmarkEnd w:id="2"/>
      <w:bookmarkEnd w:id="3"/>
      <w:bookmarkEnd w:id="4"/>
    </w:p>
    <w:p w:rsidR="003E78C1" w:rsidRDefault="00BC5A25">
      <w:pPr>
        <w:pStyle w:val="BodyText"/>
      </w:pPr>
      <w:r>
        <w:t>Dinner Money is an approved auditable financial package that enables meal arrangements and payments to be recorded. All transactions can be tracked using the extensive selection of available reports.</w:t>
      </w:r>
    </w:p>
    <w:p w:rsidR="003E78C1" w:rsidRDefault="00BC5A25">
      <w:pPr>
        <w:pStyle w:val="BodyText"/>
      </w:pPr>
      <w:r>
        <w:t>Meal arrangements can be recorded directly into SIMS by teachers in the classroom or transferred from paper registers by someone in the school office.</w:t>
      </w:r>
    </w:p>
    <w:p w:rsidR="003E78C1" w:rsidRDefault="00BC5A25">
      <w:pPr>
        <w:pStyle w:val="BodyText"/>
      </w:pPr>
      <w:r>
        <w:t>The software automatically reduces the charge to zero for pupils in Reception, Year 1 and Year 2 to support Universal Infant Free School Meals.</w:t>
      </w:r>
    </w:p>
    <w:p w:rsidR="003E78C1" w:rsidRDefault="00BC5A25">
      <w:pPr>
        <w:pStyle w:val="Heading4"/>
      </w:pPr>
      <w:bookmarkStart w:id="6" w:name="_Toc389826456"/>
      <w:bookmarkStart w:id="7" w:name="_Toc518294010"/>
      <w:r>
        <w:t>Pupil Data</w:t>
      </w:r>
      <w:bookmarkEnd w:id="6"/>
      <w:bookmarkEnd w:id="7"/>
    </w:p>
    <w:p w:rsidR="003E78C1" w:rsidRDefault="00BC5A25">
      <w:pPr>
        <w:pStyle w:val="BodyText"/>
      </w:pPr>
      <w:r>
        <w:t>Pupil details are automatically available in Dinner Money without the need to run any other procedures. Parents’ names and addresses are also available for inclusion in letters.</w:t>
      </w:r>
    </w:p>
    <w:p w:rsidR="003E78C1" w:rsidRDefault="00BC5A25">
      <w:pPr>
        <w:pStyle w:val="Heading3"/>
      </w:pPr>
      <w:bookmarkStart w:id="8" w:name="_Toc389819692"/>
      <w:bookmarkStart w:id="9" w:name="_Toc389826457"/>
      <w:bookmarkStart w:id="10" w:name="_Toc396378378"/>
      <w:bookmarkStart w:id="11" w:name="_Toc518293983"/>
      <w:bookmarkStart w:id="12" w:name="_Toc518294011"/>
      <w:r>
        <w:t>Course Objectives</w:t>
      </w:r>
      <w:bookmarkEnd w:id="8"/>
      <w:bookmarkEnd w:id="9"/>
      <w:bookmarkEnd w:id="10"/>
      <w:bookmarkEnd w:id="11"/>
      <w:bookmarkEnd w:id="12"/>
    </w:p>
    <w:p w:rsidR="003E78C1" w:rsidRDefault="00BC5A25">
      <w:pPr>
        <w:pStyle w:val="BodyText"/>
      </w:pPr>
      <w:r>
        <w:t>By the end of the course you will be able to:</w:t>
      </w:r>
    </w:p>
    <w:p w:rsidR="003E78C1" w:rsidRDefault="00BC5A25">
      <w:pPr>
        <w:pStyle w:val="BodyText"/>
        <w:numPr>
          <w:ilvl w:val="0"/>
          <w:numId w:val="3"/>
        </w:numPr>
      </w:pPr>
      <w:r>
        <w:t>record all types of pupil, staff and visitor meal arrangements including special meals such as theme meals</w:t>
      </w:r>
    </w:p>
    <w:p w:rsidR="003E78C1" w:rsidRDefault="00BC5A25">
      <w:pPr>
        <w:pStyle w:val="BodyText"/>
        <w:numPr>
          <w:ilvl w:val="0"/>
          <w:numId w:val="3"/>
        </w:numPr>
      </w:pPr>
      <w:r>
        <w:t>record all types of pupil, staff and visitor payments including electronic payments</w:t>
      </w:r>
    </w:p>
    <w:p w:rsidR="003E78C1" w:rsidRDefault="00BC5A25">
      <w:pPr>
        <w:pStyle w:val="BodyText"/>
        <w:numPr>
          <w:ilvl w:val="0"/>
          <w:numId w:val="3"/>
        </w:numPr>
      </w:pPr>
      <w:r>
        <w:t>produce a variety of reports for different requirements such as registers, the kitchen, mid–day supervisors, pupil and staff statements</w:t>
      </w:r>
    </w:p>
    <w:p w:rsidR="003E78C1" w:rsidRDefault="00BC5A25">
      <w:pPr>
        <w:pStyle w:val="BodyText"/>
        <w:numPr>
          <w:ilvl w:val="0"/>
          <w:numId w:val="3"/>
        </w:numPr>
      </w:pPr>
      <w:r>
        <w:t>complete the regular financial transactions</w:t>
      </w:r>
    </w:p>
    <w:p w:rsidR="003E78C1" w:rsidRDefault="00BC5A25">
      <w:pPr>
        <w:pStyle w:val="BodyText"/>
        <w:numPr>
          <w:ilvl w:val="0"/>
          <w:numId w:val="3"/>
        </w:numPr>
      </w:pPr>
      <w:r>
        <w:t>produce a weekly catering return</w:t>
      </w:r>
    </w:p>
    <w:p w:rsidR="003E78C1" w:rsidRDefault="00BC5A25">
      <w:pPr>
        <w:pStyle w:val="BodyText"/>
        <w:numPr>
          <w:ilvl w:val="0"/>
          <w:numId w:val="3"/>
        </w:numPr>
      </w:pPr>
      <w:proofErr w:type="gramStart"/>
      <w:r>
        <w:t>produce</w:t>
      </w:r>
      <w:proofErr w:type="gramEnd"/>
      <w:r>
        <w:t xml:space="preserve"> mail merge letters to parents. </w:t>
      </w:r>
    </w:p>
    <w:p w:rsidR="003E78C1" w:rsidRDefault="00BC5A25">
      <w:pPr>
        <w:pStyle w:val="Heading3"/>
      </w:pPr>
      <w:bookmarkStart w:id="13" w:name="_Toc389819693"/>
      <w:bookmarkStart w:id="14" w:name="_Toc389826458"/>
      <w:bookmarkStart w:id="15" w:name="_Toc396378379"/>
      <w:bookmarkStart w:id="16" w:name="_Toc518293984"/>
      <w:bookmarkStart w:id="17" w:name="_Toc518294012"/>
      <w:r>
        <w:t>Overview</w:t>
      </w:r>
      <w:bookmarkEnd w:id="13"/>
      <w:bookmarkEnd w:id="14"/>
      <w:bookmarkEnd w:id="15"/>
      <w:bookmarkEnd w:id="16"/>
      <w:bookmarkEnd w:id="17"/>
    </w:p>
    <w:p w:rsidR="003E78C1" w:rsidRDefault="00BC5A25">
      <w:pPr>
        <w:pStyle w:val="BodyText"/>
      </w:pPr>
      <w:r>
        <w:t>This course is an introduction to using SIMS for recording Dinner and Dinner Money information. It covers the setting up of the software, personalisation of the settings to meet the school’s own requirements, the recording of opening balances, daily meal arrangements and payments and how to run the banking routine and produce various reports and letters to parents.</w:t>
      </w:r>
    </w:p>
    <w:p w:rsidR="003E78C1" w:rsidRDefault="00BC5A25">
      <w:pPr>
        <w:pStyle w:val="Heading3"/>
      </w:pPr>
      <w:bookmarkStart w:id="18" w:name="_Toc389819694"/>
      <w:bookmarkStart w:id="19" w:name="_Toc389826459"/>
      <w:bookmarkStart w:id="20" w:name="_Toc396378380"/>
      <w:bookmarkStart w:id="21" w:name="_Toc518293985"/>
      <w:bookmarkStart w:id="22" w:name="_Toc518294013"/>
      <w:r>
        <w:t>Course Requirements</w:t>
      </w:r>
      <w:bookmarkEnd w:id="18"/>
      <w:bookmarkEnd w:id="19"/>
      <w:bookmarkEnd w:id="20"/>
      <w:bookmarkEnd w:id="21"/>
      <w:bookmarkEnd w:id="22"/>
    </w:p>
    <w:p w:rsidR="00082749" w:rsidRDefault="00BC5A25">
      <w:pPr>
        <w:pStyle w:val="BodyText"/>
      </w:pPr>
      <w:r>
        <w:t>An understanding of how SIMS is used to maintain and update pupil information is desirable but not essential.</w:t>
      </w:r>
    </w:p>
    <w:p w:rsidR="00082749" w:rsidRDefault="00082749">
      <w:pPr>
        <w:rPr>
          <w:rFonts w:ascii="Arial" w:eastAsia="Times" w:hAnsi="Arial" w:cs="Times New Roman"/>
          <w:szCs w:val="20"/>
        </w:rPr>
      </w:pPr>
      <w:r>
        <w:br w:type="page"/>
      </w:r>
    </w:p>
    <w:p w:rsidR="003E78C1" w:rsidRDefault="003E78C1">
      <w:pPr>
        <w:pStyle w:val="BodyText"/>
      </w:pPr>
    </w:p>
    <w:p w:rsidR="003E78C1" w:rsidRDefault="00BC5A25">
      <w:pPr>
        <w:rPr>
          <w:rFonts w:ascii="Arial" w:eastAsia="Times" w:hAnsi="Arial" w:cs="Times New Roman"/>
          <w:szCs w:val="20"/>
        </w:rPr>
      </w:pPr>
      <w:r>
        <w:br w:type="page"/>
      </w:r>
    </w:p>
    <w:bookmarkEnd w:id="5"/>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23" w:name="_Toc389826460"/>
            <w:bookmarkStart w:id="24" w:name="_Toc518294014"/>
            <w:r>
              <w:t>Setting up Dinner Money</w:t>
            </w:r>
            <w:bookmarkEnd w:id="23"/>
            <w:bookmarkEnd w:id="24"/>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645A7A" w:rsidRDefault="00BC5A25">
            <w:pPr>
              <w:pStyle w:val="TOC3"/>
              <w:rPr>
                <w:rFonts w:asciiTheme="minorHAnsi" w:eastAsiaTheme="minorEastAsia" w:hAnsiTheme="minorHAnsi"/>
                <w:noProof/>
                <w:sz w:val="22"/>
                <w:lang w:eastAsia="en-GB"/>
              </w:rPr>
            </w:pPr>
            <w:r>
              <w:fldChar w:fldCharType="begin"/>
            </w:r>
            <w:r>
              <w:instrText xml:space="preserve"> TOC \o "3-3" \h \z \u \b "Chapter1"</w:instrText>
            </w:r>
            <w:r>
              <w:fldChar w:fldCharType="separate"/>
            </w:r>
            <w:hyperlink w:anchor="_Toc518293991" w:history="1">
              <w:r w:rsidR="00645A7A" w:rsidRPr="00AE1618">
                <w:rPr>
                  <w:rStyle w:val="Hyperlink"/>
                  <w:noProof/>
                </w:rPr>
                <w:t>Chapter Introduction</w:t>
              </w:r>
              <w:r w:rsidR="00645A7A">
                <w:rPr>
                  <w:noProof/>
                  <w:webHidden/>
                </w:rPr>
                <w:tab/>
              </w:r>
              <w:r w:rsidR="00645A7A">
                <w:rPr>
                  <w:noProof/>
                  <w:webHidden/>
                </w:rPr>
                <w:fldChar w:fldCharType="begin"/>
              </w:r>
              <w:r w:rsidR="00645A7A">
                <w:rPr>
                  <w:noProof/>
                  <w:webHidden/>
                </w:rPr>
                <w:instrText xml:space="preserve"> PAGEREF _Toc518293991 \h </w:instrText>
              </w:r>
              <w:r w:rsidR="00645A7A">
                <w:rPr>
                  <w:noProof/>
                  <w:webHidden/>
                </w:rPr>
              </w:r>
              <w:r w:rsidR="00645A7A">
                <w:rPr>
                  <w:noProof/>
                  <w:webHidden/>
                </w:rPr>
                <w:fldChar w:fldCharType="separate"/>
              </w:r>
              <w:r w:rsidR="00645A7A">
                <w:rPr>
                  <w:noProof/>
                  <w:webHidden/>
                </w:rPr>
                <w:t>3</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2" w:history="1">
              <w:r w:rsidR="00645A7A" w:rsidRPr="00AE1618">
                <w:rPr>
                  <w:rStyle w:val="Hyperlink"/>
                  <w:noProof/>
                </w:rPr>
                <w:t>Step by Step – Permissions</w:t>
              </w:r>
              <w:r w:rsidR="00645A7A">
                <w:rPr>
                  <w:noProof/>
                  <w:webHidden/>
                </w:rPr>
                <w:tab/>
              </w:r>
              <w:r w:rsidR="00645A7A">
                <w:rPr>
                  <w:noProof/>
                  <w:webHidden/>
                </w:rPr>
                <w:fldChar w:fldCharType="begin"/>
              </w:r>
              <w:r w:rsidR="00645A7A">
                <w:rPr>
                  <w:noProof/>
                  <w:webHidden/>
                </w:rPr>
                <w:instrText xml:space="preserve"> PAGEREF _Toc518293992 \h </w:instrText>
              </w:r>
              <w:r w:rsidR="00645A7A">
                <w:rPr>
                  <w:noProof/>
                  <w:webHidden/>
                </w:rPr>
              </w:r>
              <w:r w:rsidR="00645A7A">
                <w:rPr>
                  <w:noProof/>
                  <w:webHidden/>
                </w:rPr>
                <w:fldChar w:fldCharType="separate"/>
              </w:r>
              <w:r w:rsidR="00645A7A">
                <w:rPr>
                  <w:noProof/>
                  <w:webHidden/>
                </w:rPr>
                <w:t>4</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3" w:history="1">
              <w:r w:rsidR="00645A7A" w:rsidRPr="00AE1618">
                <w:rPr>
                  <w:rStyle w:val="Hyperlink"/>
                  <w:noProof/>
                </w:rPr>
                <w:t>Step by Step – Adding Banking Codes</w:t>
              </w:r>
              <w:r w:rsidR="00645A7A">
                <w:rPr>
                  <w:noProof/>
                  <w:webHidden/>
                </w:rPr>
                <w:tab/>
              </w:r>
              <w:r w:rsidR="00645A7A">
                <w:rPr>
                  <w:noProof/>
                  <w:webHidden/>
                </w:rPr>
                <w:fldChar w:fldCharType="begin"/>
              </w:r>
              <w:r w:rsidR="00645A7A">
                <w:rPr>
                  <w:noProof/>
                  <w:webHidden/>
                </w:rPr>
                <w:instrText xml:space="preserve"> PAGEREF _Toc518293993 \h </w:instrText>
              </w:r>
              <w:r w:rsidR="00645A7A">
                <w:rPr>
                  <w:noProof/>
                  <w:webHidden/>
                </w:rPr>
              </w:r>
              <w:r w:rsidR="00645A7A">
                <w:rPr>
                  <w:noProof/>
                  <w:webHidden/>
                </w:rPr>
                <w:fldChar w:fldCharType="separate"/>
              </w:r>
              <w:r w:rsidR="00645A7A">
                <w:rPr>
                  <w:noProof/>
                  <w:webHidden/>
                </w:rPr>
                <w:t>5</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4" w:history="1">
              <w:r w:rsidR="00645A7A" w:rsidRPr="00AE1618">
                <w:rPr>
                  <w:rStyle w:val="Hyperlink"/>
                  <w:noProof/>
                </w:rPr>
                <w:t>Step by Step – Adding/Editing VAT Codes</w:t>
              </w:r>
              <w:r w:rsidR="00645A7A">
                <w:rPr>
                  <w:noProof/>
                  <w:webHidden/>
                </w:rPr>
                <w:tab/>
              </w:r>
              <w:r w:rsidR="00645A7A">
                <w:rPr>
                  <w:noProof/>
                  <w:webHidden/>
                </w:rPr>
                <w:fldChar w:fldCharType="begin"/>
              </w:r>
              <w:r w:rsidR="00645A7A">
                <w:rPr>
                  <w:noProof/>
                  <w:webHidden/>
                </w:rPr>
                <w:instrText xml:space="preserve"> PAGEREF _Toc518293994 \h </w:instrText>
              </w:r>
              <w:r w:rsidR="00645A7A">
                <w:rPr>
                  <w:noProof/>
                  <w:webHidden/>
                </w:rPr>
              </w:r>
              <w:r w:rsidR="00645A7A">
                <w:rPr>
                  <w:noProof/>
                  <w:webHidden/>
                </w:rPr>
                <w:fldChar w:fldCharType="separate"/>
              </w:r>
              <w:r w:rsidR="00645A7A">
                <w:rPr>
                  <w:noProof/>
                  <w:webHidden/>
                </w:rPr>
                <w:t>6</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5" w:history="1">
              <w:r w:rsidR="00645A7A" w:rsidRPr="00AE1618">
                <w:rPr>
                  <w:rStyle w:val="Hyperlink"/>
                  <w:noProof/>
                </w:rPr>
                <w:t>Activity – Adding a Change in the VAT Rate</w:t>
              </w:r>
              <w:r w:rsidR="00645A7A">
                <w:rPr>
                  <w:noProof/>
                  <w:webHidden/>
                </w:rPr>
                <w:tab/>
              </w:r>
              <w:r w:rsidR="00645A7A">
                <w:rPr>
                  <w:noProof/>
                  <w:webHidden/>
                </w:rPr>
                <w:fldChar w:fldCharType="begin"/>
              </w:r>
              <w:r w:rsidR="00645A7A">
                <w:rPr>
                  <w:noProof/>
                  <w:webHidden/>
                </w:rPr>
                <w:instrText xml:space="preserve"> PAGEREF _Toc518293995 \h </w:instrText>
              </w:r>
              <w:r w:rsidR="00645A7A">
                <w:rPr>
                  <w:noProof/>
                  <w:webHidden/>
                </w:rPr>
              </w:r>
              <w:r w:rsidR="00645A7A">
                <w:rPr>
                  <w:noProof/>
                  <w:webHidden/>
                </w:rPr>
                <w:fldChar w:fldCharType="separate"/>
              </w:r>
              <w:r w:rsidR="00645A7A">
                <w:rPr>
                  <w:noProof/>
                  <w:webHidden/>
                </w:rPr>
                <w:t>6</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6" w:history="1">
              <w:r w:rsidR="00645A7A" w:rsidRPr="00AE1618">
                <w:rPr>
                  <w:rStyle w:val="Hyperlink"/>
                  <w:noProof/>
                </w:rPr>
                <w:t>Step by Step – Completing the Dinner Money Setup and Default Banking/VAT Codes</w:t>
              </w:r>
              <w:r w:rsidR="00645A7A">
                <w:rPr>
                  <w:noProof/>
                  <w:webHidden/>
                </w:rPr>
                <w:tab/>
              </w:r>
              <w:r w:rsidR="00645A7A">
                <w:rPr>
                  <w:noProof/>
                  <w:webHidden/>
                </w:rPr>
                <w:fldChar w:fldCharType="begin"/>
              </w:r>
              <w:r w:rsidR="00645A7A">
                <w:rPr>
                  <w:noProof/>
                  <w:webHidden/>
                </w:rPr>
                <w:instrText xml:space="preserve"> PAGEREF _Toc518293996 \h </w:instrText>
              </w:r>
              <w:r w:rsidR="00645A7A">
                <w:rPr>
                  <w:noProof/>
                  <w:webHidden/>
                </w:rPr>
              </w:r>
              <w:r w:rsidR="00645A7A">
                <w:rPr>
                  <w:noProof/>
                  <w:webHidden/>
                </w:rPr>
                <w:fldChar w:fldCharType="separate"/>
              </w:r>
              <w:r w:rsidR="00645A7A">
                <w:rPr>
                  <w:noProof/>
                  <w:webHidden/>
                </w:rPr>
                <w:t>6</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7" w:history="1">
              <w:r w:rsidR="00645A7A" w:rsidRPr="00AE1618">
                <w:rPr>
                  <w:rStyle w:val="Hyperlink"/>
                  <w:noProof/>
                </w:rPr>
                <w:t>Activity – Personalising Setup</w:t>
              </w:r>
              <w:r w:rsidR="00645A7A">
                <w:rPr>
                  <w:noProof/>
                  <w:webHidden/>
                </w:rPr>
                <w:tab/>
              </w:r>
              <w:r w:rsidR="00645A7A">
                <w:rPr>
                  <w:noProof/>
                  <w:webHidden/>
                </w:rPr>
                <w:fldChar w:fldCharType="begin"/>
              </w:r>
              <w:r w:rsidR="00645A7A">
                <w:rPr>
                  <w:noProof/>
                  <w:webHidden/>
                </w:rPr>
                <w:instrText xml:space="preserve"> PAGEREF _Toc518293997 \h </w:instrText>
              </w:r>
              <w:r w:rsidR="00645A7A">
                <w:rPr>
                  <w:noProof/>
                  <w:webHidden/>
                </w:rPr>
              </w:r>
              <w:r w:rsidR="00645A7A">
                <w:rPr>
                  <w:noProof/>
                  <w:webHidden/>
                </w:rPr>
                <w:fldChar w:fldCharType="separate"/>
              </w:r>
              <w:r w:rsidR="00645A7A">
                <w:rPr>
                  <w:noProof/>
                  <w:webHidden/>
                </w:rPr>
                <w:t>9</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8" w:history="1">
              <w:r w:rsidR="00645A7A" w:rsidRPr="00AE1618">
                <w:rPr>
                  <w:rStyle w:val="Hyperlink"/>
                  <w:noProof/>
                </w:rPr>
                <w:t>Step by Step – To View, Add or Edit Meal Types</w:t>
              </w:r>
              <w:r w:rsidR="00645A7A">
                <w:rPr>
                  <w:noProof/>
                  <w:webHidden/>
                </w:rPr>
                <w:tab/>
              </w:r>
              <w:r w:rsidR="00645A7A">
                <w:rPr>
                  <w:noProof/>
                  <w:webHidden/>
                </w:rPr>
                <w:fldChar w:fldCharType="begin"/>
              </w:r>
              <w:r w:rsidR="00645A7A">
                <w:rPr>
                  <w:noProof/>
                  <w:webHidden/>
                </w:rPr>
                <w:instrText xml:space="preserve"> PAGEREF _Toc518293998 \h </w:instrText>
              </w:r>
              <w:r w:rsidR="00645A7A">
                <w:rPr>
                  <w:noProof/>
                  <w:webHidden/>
                </w:rPr>
              </w:r>
              <w:r w:rsidR="00645A7A">
                <w:rPr>
                  <w:noProof/>
                  <w:webHidden/>
                </w:rPr>
                <w:fldChar w:fldCharType="separate"/>
              </w:r>
              <w:r w:rsidR="00645A7A">
                <w:rPr>
                  <w:noProof/>
                  <w:webHidden/>
                </w:rPr>
                <w:t>9</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3999" w:history="1">
              <w:r w:rsidR="00645A7A" w:rsidRPr="00AE1618">
                <w:rPr>
                  <w:rStyle w:val="Hyperlink"/>
                  <w:noProof/>
                </w:rPr>
                <w:t>Step by Step – Personalising Meal Types</w:t>
              </w:r>
              <w:r w:rsidR="00645A7A">
                <w:rPr>
                  <w:noProof/>
                  <w:webHidden/>
                </w:rPr>
                <w:tab/>
              </w:r>
              <w:r w:rsidR="00645A7A">
                <w:rPr>
                  <w:noProof/>
                  <w:webHidden/>
                </w:rPr>
                <w:fldChar w:fldCharType="begin"/>
              </w:r>
              <w:r w:rsidR="00645A7A">
                <w:rPr>
                  <w:noProof/>
                  <w:webHidden/>
                </w:rPr>
                <w:instrText xml:space="preserve"> PAGEREF _Toc518293999 \h </w:instrText>
              </w:r>
              <w:r w:rsidR="00645A7A">
                <w:rPr>
                  <w:noProof/>
                  <w:webHidden/>
                </w:rPr>
              </w:r>
              <w:r w:rsidR="00645A7A">
                <w:rPr>
                  <w:noProof/>
                  <w:webHidden/>
                </w:rPr>
                <w:fldChar w:fldCharType="separate"/>
              </w:r>
              <w:r w:rsidR="00645A7A">
                <w:rPr>
                  <w:noProof/>
                  <w:webHidden/>
                </w:rPr>
                <w:t>11</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0" w:history="1">
              <w:r w:rsidR="00645A7A" w:rsidRPr="00AE1618">
                <w:rPr>
                  <w:rStyle w:val="Hyperlink"/>
                  <w:noProof/>
                </w:rPr>
                <w:t>Step by Step – Adding/Editing Pupil Meal Definitions</w:t>
              </w:r>
              <w:r w:rsidR="00645A7A">
                <w:rPr>
                  <w:noProof/>
                  <w:webHidden/>
                </w:rPr>
                <w:tab/>
              </w:r>
              <w:r w:rsidR="00645A7A">
                <w:rPr>
                  <w:noProof/>
                  <w:webHidden/>
                </w:rPr>
                <w:fldChar w:fldCharType="begin"/>
              </w:r>
              <w:r w:rsidR="00645A7A">
                <w:rPr>
                  <w:noProof/>
                  <w:webHidden/>
                </w:rPr>
                <w:instrText xml:space="preserve"> PAGEREF _Toc518294000 \h </w:instrText>
              </w:r>
              <w:r w:rsidR="00645A7A">
                <w:rPr>
                  <w:noProof/>
                  <w:webHidden/>
                </w:rPr>
              </w:r>
              <w:r w:rsidR="00645A7A">
                <w:rPr>
                  <w:noProof/>
                  <w:webHidden/>
                </w:rPr>
                <w:fldChar w:fldCharType="separate"/>
              </w:r>
              <w:r w:rsidR="00645A7A">
                <w:rPr>
                  <w:noProof/>
                  <w:webHidden/>
                </w:rPr>
                <w:t>11</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1" w:history="1">
              <w:r w:rsidR="00645A7A" w:rsidRPr="00AE1618">
                <w:rPr>
                  <w:rStyle w:val="Hyperlink"/>
                  <w:noProof/>
                </w:rPr>
                <w:t>Activity – Personalising Meal Definitions</w:t>
              </w:r>
              <w:r w:rsidR="00645A7A">
                <w:rPr>
                  <w:noProof/>
                  <w:webHidden/>
                </w:rPr>
                <w:tab/>
              </w:r>
              <w:r w:rsidR="00645A7A">
                <w:rPr>
                  <w:noProof/>
                  <w:webHidden/>
                </w:rPr>
                <w:fldChar w:fldCharType="begin"/>
              </w:r>
              <w:r w:rsidR="00645A7A">
                <w:rPr>
                  <w:noProof/>
                  <w:webHidden/>
                </w:rPr>
                <w:instrText xml:space="preserve"> PAGEREF _Toc518294001 \h </w:instrText>
              </w:r>
              <w:r w:rsidR="00645A7A">
                <w:rPr>
                  <w:noProof/>
                  <w:webHidden/>
                </w:rPr>
              </w:r>
              <w:r w:rsidR="00645A7A">
                <w:rPr>
                  <w:noProof/>
                  <w:webHidden/>
                </w:rPr>
                <w:fldChar w:fldCharType="separate"/>
              </w:r>
              <w:r w:rsidR="00645A7A">
                <w:rPr>
                  <w:noProof/>
                  <w:webHidden/>
                </w:rPr>
                <w:t>12</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2" w:history="1">
              <w:r w:rsidR="00645A7A" w:rsidRPr="00AE1618">
                <w:rPr>
                  <w:rStyle w:val="Hyperlink"/>
                  <w:noProof/>
                </w:rPr>
                <w:t>Activity – Changing the Charge for a Meal Type</w:t>
              </w:r>
              <w:r w:rsidR="00645A7A">
                <w:rPr>
                  <w:noProof/>
                  <w:webHidden/>
                </w:rPr>
                <w:tab/>
              </w:r>
              <w:r w:rsidR="00645A7A">
                <w:rPr>
                  <w:noProof/>
                  <w:webHidden/>
                </w:rPr>
                <w:fldChar w:fldCharType="begin"/>
              </w:r>
              <w:r w:rsidR="00645A7A">
                <w:rPr>
                  <w:noProof/>
                  <w:webHidden/>
                </w:rPr>
                <w:instrText xml:space="preserve"> PAGEREF _Toc518294002 \h </w:instrText>
              </w:r>
              <w:r w:rsidR="00645A7A">
                <w:rPr>
                  <w:noProof/>
                  <w:webHidden/>
                </w:rPr>
              </w:r>
              <w:r w:rsidR="00645A7A">
                <w:rPr>
                  <w:noProof/>
                  <w:webHidden/>
                </w:rPr>
                <w:fldChar w:fldCharType="separate"/>
              </w:r>
              <w:r w:rsidR="00645A7A">
                <w:rPr>
                  <w:noProof/>
                  <w:webHidden/>
                </w:rPr>
                <w:t>13</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3" w:history="1">
              <w:r w:rsidR="00645A7A" w:rsidRPr="00AE1618">
                <w:rPr>
                  <w:rStyle w:val="Hyperlink"/>
                  <w:noProof/>
                </w:rPr>
                <w:t>Step by Step – Manually Adding/Editing Pupil Opening Balances</w:t>
              </w:r>
              <w:r w:rsidR="00645A7A">
                <w:rPr>
                  <w:noProof/>
                  <w:webHidden/>
                </w:rPr>
                <w:tab/>
              </w:r>
              <w:r w:rsidR="00645A7A">
                <w:rPr>
                  <w:noProof/>
                  <w:webHidden/>
                </w:rPr>
                <w:fldChar w:fldCharType="begin"/>
              </w:r>
              <w:r w:rsidR="00645A7A">
                <w:rPr>
                  <w:noProof/>
                  <w:webHidden/>
                </w:rPr>
                <w:instrText xml:space="preserve"> PAGEREF _Toc518294003 \h </w:instrText>
              </w:r>
              <w:r w:rsidR="00645A7A">
                <w:rPr>
                  <w:noProof/>
                  <w:webHidden/>
                </w:rPr>
              </w:r>
              <w:r w:rsidR="00645A7A">
                <w:rPr>
                  <w:noProof/>
                  <w:webHidden/>
                </w:rPr>
                <w:fldChar w:fldCharType="separate"/>
              </w:r>
              <w:r w:rsidR="00645A7A">
                <w:rPr>
                  <w:noProof/>
                  <w:webHidden/>
                </w:rPr>
                <w:t>13</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4" w:history="1">
              <w:r w:rsidR="00645A7A" w:rsidRPr="00AE1618">
                <w:rPr>
                  <w:rStyle w:val="Hyperlink"/>
                  <w:noProof/>
                </w:rPr>
                <w:t>Step by Step – Setting Pupil Default Meal Patterns</w:t>
              </w:r>
              <w:r w:rsidR="00645A7A">
                <w:rPr>
                  <w:noProof/>
                  <w:webHidden/>
                </w:rPr>
                <w:tab/>
              </w:r>
              <w:r w:rsidR="00645A7A">
                <w:rPr>
                  <w:noProof/>
                  <w:webHidden/>
                </w:rPr>
                <w:fldChar w:fldCharType="begin"/>
              </w:r>
              <w:r w:rsidR="00645A7A">
                <w:rPr>
                  <w:noProof/>
                  <w:webHidden/>
                </w:rPr>
                <w:instrText xml:space="preserve"> PAGEREF _Toc518294004 \h </w:instrText>
              </w:r>
              <w:r w:rsidR="00645A7A">
                <w:rPr>
                  <w:noProof/>
                  <w:webHidden/>
                </w:rPr>
              </w:r>
              <w:r w:rsidR="00645A7A">
                <w:rPr>
                  <w:noProof/>
                  <w:webHidden/>
                </w:rPr>
                <w:fldChar w:fldCharType="separate"/>
              </w:r>
              <w:r w:rsidR="00645A7A">
                <w:rPr>
                  <w:noProof/>
                  <w:webHidden/>
                </w:rPr>
                <w:t>14</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5" w:history="1">
              <w:r w:rsidR="00645A7A" w:rsidRPr="00AE1618">
                <w:rPr>
                  <w:rStyle w:val="Hyperlink"/>
                  <w:noProof/>
                </w:rPr>
                <w:t>Activity – Checking Meal Patterns</w:t>
              </w:r>
              <w:r w:rsidR="00645A7A">
                <w:rPr>
                  <w:noProof/>
                  <w:webHidden/>
                </w:rPr>
                <w:tab/>
              </w:r>
              <w:r w:rsidR="00645A7A">
                <w:rPr>
                  <w:noProof/>
                  <w:webHidden/>
                </w:rPr>
                <w:fldChar w:fldCharType="begin"/>
              </w:r>
              <w:r w:rsidR="00645A7A">
                <w:rPr>
                  <w:noProof/>
                  <w:webHidden/>
                </w:rPr>
                <w:instrText xml:space="preserve"> PAGEREF _Toc518294005 \h </w:instrText>
              </w:r>
              <w:r w:rsidR="00645A7A">
                <w:rPr>
                  <w:noProof/>
                  <w:webHidden/>
                </w:rPr>
              </w:r>
              <w:r w:rsidR="00645A7A">
                <w:rPr>
                  <w:noProof/>
                  <w:webHidden/>
                </w:rPr>
                <w:fldChar w:fldCharType="separate"/>
              </w:r>
              <w:r w:rsidR="00645A7A">
                <w:rPr>
                  <w:noProof/>
                  <w:webHidden/>
                </w:rPr>
                <w:t>16</w:t>
              </w:r>
              <w:r w:rsidR="00645A7A">
                <w:rPr>
                  <w:noProof/>
                  <w:webHidden/>
                </w:rPr>
                <w:fldChar w:fldCharType="end"/>
              </w:r>
            </w:hyperlink>
          </w:p>
          <w:p w:rsidR="00645A7A" w:rsidRDefault="00082749">
            <w:pPr>
              <w:pStyle w:val="TOC3"/>
              <w:rPr>
                <w:rFonts w:asciiTheme="minorHAnsi" w:eastAsiaTheme="minorEastAsia" w:hAnsiTheme="minorHAnsi"/>
                <w:noProof/>
                <w:sz w:val="22"/>
                <w:lang w:eastAsia="en-GB"/>
              </w:rPr>
            </w:pPr>
            <w:hyperlink w:anchor="_Toc518294006" w:history="1">
              <w:r w:rsidR="00645A7A" w:rsidRPr="00AE1618">
                <w:rPr>
                  <w:rStyle w:val="Hyperlink"/>
                  <w:noProof/>
                </w:rPr>
                <w:t>Activity – Adding Free School Meal Eligibility</w:t>
              </w:r>
              <w:r w:rsidR="00645A7A">
                <w:rPr>
                  <w:noProof/>
                  <w:webHidden/>
                </w:rPr>
                <w:tab/>
              </w:r>
              <w:r w:rsidR="00645A7A">
                <w:rPr>
                  <w:noProof/>
                  <w:webHidden/>
                </w:rPr>
                <w:fldChar w:fldCharType="begin"/>
              </w:r>
              <w:r w:rsidR="00645A7A">
                <w:rPr>
                  <w:noProof/>
                  <w:webHidden/>
                </w:rPr>
                <w:instrText xml:space="preserve"> PAGEREF _Toc518294006 \h </w:instrText>
              </w:r>
              <w:r w:rsidR="00645A7A">
                <w:rPr>
                  <w:noProof/>
                  <w:webHidden/>
                </w:rPr>
              </w:r>
              <w:r w:rsidR="00645A7A">
                <w:rPr>
                  <w:noProof/>
                  <w:webHidden/>
                </w:rPr>
                <w:fldChar w:fldCharType="separate"/>
              </w:r>
              <w:r w:rsidR="00645A7A">
                <w:rPr>
                  <w:noProof/>
                  <w:webHidden/>
                </w:rPr>
                <w:t>16</w:t>
              </w:r>
              <w:r w:rsidR="00645A7A">
                <w:rPr>
                  <w:noProof/>
                  <w:webHidden/>
                </w:rPr>
                <w:fldChar w:fldCharType="end"/>
              </w:r>
            </w:hyperlink>
          </w:p>
          <w:p w:rsidR="003E78C1" w:rsidRDefault="00082749" w:rsidP="00645A7A">
            <w:pPr>
              <w:pStyle w:val="TOC3"/>
              <w:rPr>
                <w:rFonts w:cs="Arial"/>
              </w:rPr>
            </w:pPr>
            <w:hyperlink w:anchor="_Toc518294007" w:history="1">
              <w:r w:rsidR="00645A7A" w:rsidRPr="00AE1618">
                <w:rPr>
                  <w:rStyle w:val="Hyperlink"/>
                  <w:noProof/>
                </w:rPr>
                <w:t>Activity – Adding a Dietary Preference</w:t>
              </w:r>
              <w:r w:rsidR="00645A7A">
                <w:rPr>
                  <w:noProof/>
                  <w:webHidden/>
                </w:rPr>
                <w:tab/>
              </w:r>
              <w:r w:rsidR="00645A7A">
                <w:rPr>
                  <w:noProof/>
                  <w:webHidden/>
                </w:rPr>
                <w:fldChar w:fldCharType="begin"/>
              </w:r>
              <w:r w:rsidR="00645A7A">
                <w:rPr>
                  <w:noProof/>
                  <w:webHidden/>
                </w:rPr>
                <w:instrText xml:space="preserve"> PAGEREF _Toc518294007 \h </w:instrText>
              </w:r>
              <w:r w:rsidR="00645A7A">
                <w:rPr>
                  <w:noProof/>
                  <w:webHidden/>
                </w:rPr>
              </w:r>
              <w:r w:rsidR="00645A7A">
                <w:rPr>
                  <w:noProof/>
                  <w:webHidden/>
                </w:rPr>
                <w:fldChar w:fldCharType="separate"/>
              </w:r>
              <w:r w:rsidR="00645A7A">
                <w:rPr>
                  <w:noProof/>
                  <w:webHidden/>
                </w:rPr>
                <w:t>17</w:t>
              </w:r>
              <w:r w:rsidR="00645A7A">
                <w:rPr>
                  <w:noProof/>
                  <w:webHidden/>
                </w:rPr>
                <w:fldChar w:fldCharType="end"/>
              </w:r>
            </w:hyperlink>
            <w:r w:rsidR="00BC5A25">
              <w:fldChar w:fldCharType="end"/>
            </w:r>
          </w:p>
        </w:tc>
      </w:tr>
    </w:tbl>
    <w:p w:rsidR="003E78C1" w:rsidRDefault="00BC5A25">
      <w:pPr>
        <w:pStyle w:val="Heading3"/>
      </w:pPr>
      <w:bookmarkStart w:id="25" w:name="_Toc389826461"/>
      <w:bookmarkStart w:id="26" w:name="_Toc389826574"/>
      <w:bookmarkStart w:id="27" w:name="_Toc396378381"/>
      <w:bookmarkStart w:id="28" w:name="_Toc518293991"/>
      <w:bookmarkStart w:id="29" w:name="_Toc518294015"/>
      <w:bookmarkStart w:id="30" w:name="Chapter1"/>
      <w:r>
        <w:t>Chapter Introduction</w:t>
      </w:r>
      <w:bookmarkEnd w:id="25"/>
      <w:bookmarkEnd w:id="26"/>
      <w:bookmarkEnd w:id="27"/>
      <w:bookmarkEnd w:id="28"/>
      <w:bookmarkEnd w:id="29"/>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For the purposes of this training course many settings have already been created but may be edited.</w:t>
            </w:r>
          </w:p>
        </w:tc>
      </w:tr>
    </w:tbl>
    <w:p w:rsidR="003E78C1" w:rsidRDefault="003E78C1">
      <w:pPr>
        <w:pStyle w:val="BodyText"/>
        <w:spacing w:before="0" w:after="0"/>
      </w:pP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Following the installation of Dinner Money on a school system, all settings will need to be created or personalised. VAT codes will exist but should be checked to ensure they are the current rate.</w:t>
            </w:r>
          </w:p>
        </w:tc>
      </w:tr>
    </w:tbl>
    <w:p w:rsidR="003E78C1" w:rsidRDefault="00BC5A25">
      <w:pPr>
        <w:pStyle w:val="Heading4"/>
      </w:pPr>
      <w:bookmarkStart w:id="31" w:name="_Toc389826462"/>
      <w:bookmarkStart w:id="32" w:name="_Toc518294016"/>
      <w:r>
        <w:t>Accessing Dinner Money</w:t>
      </w:r>
      <w:bookmarkEnd w:id="31"/>
      <w:bookmarkEnd w:id="32"/>
    </w:p>
    <w:p w:rsidR="003E78C1" w:rsidRDefault="00BC5A25">
      <w:pPr>
        <w:pStyle w:val="BodyText"/>
      </w:pPr>
      <w:r>
        <w:t>Dinner Money is part of SIMS, but cannot be accessed until an activation patch has been run.</w:t>
      </w:r>
    </w:p>
    <w:p w:rsidR="003E78C1" w:rsidRDefault="00BC5A25">
      <w:pPr>
        <w:pStyle w:val="BodyText"/>
      </w:pPr>
      <w:r>
        <w:t>Once this has been done, new routes will appear in:</w:t>
      </w:r>
    </w:p>
    <w:p w:rsidR="003E78C1" w:rsidRDefault="00BC5A25">
      <w:pPr>
        <w:pStyle w:val="BodyText"/>
        <w:numPr>
          <w:ilvl w:val="0"/>
          <w:numId w:val="4"/>
        </w:numPr>
        <w:ind w:left="431" w:hanging="431"/>
        <w:rPr>
          <w:b/>
        </w:rPr>
      </w:pPr>
      <w:r>
        <w:rPr>
          <w:b/>
        </w:rPr>
        <w:t>Focus | Dinner Money</w:t>
      </w:r>
    </w:p>
    <w:p w:rsidR="003E78C1" w:rsidRDefault="00BC5A25">
      <w:pPr>
        <w:pStyle w:val="BodyText"/>
        <w:numPr>
          <w:ilvl w:val="0"/>
          <w:numId w:val="4"/>
        </w:numPr>
        <w:rPr>
          <w:b/>
        </w:rPr>
      </w:pPr>
      <w:r>
        <w:rPr>
          <w:b/>
        </w:rPr>
        <w:t>Reports | Dinner Money</w:t>
      </w:r>
    </w:p>
    <w:p w:rsidR="003E78C1" w:rsidRDefault="00BC5A25">
      <w:pPr>
        <w:pStyle w:val="BodyText"/>
        <w:numPr>
          <w:ilvl w:val="0"/>
          <w:numId w:val="4"/>
        </w:numPr>
        <w:rPr>
          <w:b/>
        </w:rPr>
      </w:pPr>
      <w:r>
        <w:rPr>
          <w:b/>
        </w:rPr>
        <w:t>Routines | Dinner Money</w:t>
      </w:r>
    </w:p>
    <w:p w:rsidR="003E78C1" w:rsidRDefault="00BC5A25">
      <w:pPr>
        <w:pStyle w:val="BodyText"/>
        <w:numPr>
          <w:ilvl w:val="0"/>
          <w:numId w:val="4"/>
        </w:numPr>
      </w:pPr>
      <w:r>
        <w:rPr>
          <w:b/>
        </w:rPr>
        <w:t>Tools | Dinner Money</w:t>
      </w:r>
      <w:r>
        <w:t>.</w:t>
      </w:r>
    </w:p>
    <w:p w:rsidR="003E78C1" w:rsidRDefault="00BC5A25">
      <w:pPr>
        <w:pStyle w:val="BodyText"/>
      </w:pPr>
      <w:r>
        <w:t>The actual routes available will depend on the permissions assigned to individuals.</w:t>
      </w:r>
    </w:p>
    <w:p w:rsidR="003E78C1" w:rsidRDefault="00BC5A25">
      <w:pPr>
        <w:pStyle w:val="Heading4"/>
      </w:pPr>
      <w:bookmarkStart w:id="33" w:name="_Toc389826463"/>
      <w:bookmarkStart w:id="34" w:name="_Toc518294017"/>
      <w:r>
        <w:t>Permissions</w:t>
      </w:r>
      <w:bookmarkEnd w:id="33"/>
      <w:bookmarkEnd w:id="34"/>
    </w:p>
    <w:p w:rsidR="003E78C1" w:rsidRDefault="00BC5A25">
      <w:pPr>
        <w:pStyle w:val="BodyText"/>
      </w:pPr>
      <w:r>
        <w:t>Default permission groups exist, allowing schools to quickly assign permissions. Two principal groups exist to allow users to run and control Dinner Money:</w:t>
      </w:r>
    </w:p>
    <w:p w:rsidR="003E78C1" w:rsidRDefault="00BC5A25">
      <w:pPr>
        <w:pStyle w:val="BodyText"/>
        <w:numPr>
          <w:ilvl w:val="0"/>
          <w:numId w:val="84"/>
        </w:numPr>
      </w:pPr>
      <w:r>
        <w:t>Bursar</w:t>
      </w:r>
    </w:p>
    <w:p w:rsidR="003E78C1" w:rsidRDefault="00BC5A25">
      <w:pPr>
        <w:pStyle w:val="BodyText"/>
        <w:numPr>
          <w:ilvl w:val="0"/>
          <w:numId w:val="84"/>
        </w:numPr>
      </w:pPr>
      <w:r>
        <w:t>Receipts Clerk.</w:t>
      </w:r>
    </w:p>
    <w:p w:rsidR="003E78C1" w:rsidRDefault="00BC5A25">
      <w:pPr>
        <w:pStyle w:val="BodyText"/>
      </w:pPr>
      <w:r>
        <w:t>In addition a number of groups exist to allow users to record or view the meals required by pupils.</w:t>
      </w:r>
    </w:p>
    <w:p w:rsidR="003E78C1" w:rsidRDefault="00BC5A25">
      <w:pPr>
        <w:pStyle w:val="BodyText"/>
        <w:numPr>
          <w:ilvl w:val="0"/>
          <w:numId w:val="95"/>
        </w:numPr>
      </w:pPr>
      <w:r>
        <w:t>Class Teacher</w:t>
      </w:r>
    </w:p>
    <w:p w:rsidR="003E78C1" w:rsidRDefault="00BC5A25">
      <w:pPr>
        <w:pStyle w:val="BodyText"/>
        <w:numPr>
          <w:ilvl w:val="0"/>
          <w:numId w:val="95"/>
        </w:numPr>
      </w:pPr>
      <w:r>
        <w:t>Registration Tutor</w:t>
      </w:r>
    </w:p>
    <w:p w:rsidR="003E78C1" w:rsidRDefault="00BC5A25">
      <w:pPr>
        <w:pStyle w:val="BodyText"/>
        <w:numPr>
          <w:ilvl w:val="0"/>
          <w:numId w:val="95"/>
        </w:numPr>
      </w:pPr>
      <w:r>
        <w:t>Administration Assistant</w:t>
      </w:r>
    </w:p>
    <w:p w:rsidR="003E78C1" w:rsidRDefault="00BC5A25">
      <w:pPr>
        <w:pStyle w:val="BodyText"/>
        <w:numPr>
          <w:ilvl w:val="0"/>
          <w:numId w:val="95"/>
        </w:numPr>
      </w:pPr>
      <w:r>
        <w:t>School Administrator</w:t>
      </w:r>
    </w:p>
    <w:p w:rsidR="003E78C1" w:rsidRDefault="00BC5A25">
      <w:pPr>
        <w:pStyle w:val="BodyText"/>
        <w:numPr>
          <w:ilvl w:val="0"/>
          <w:numId w:val="95"/>
        </w:numPr>
      </w:pPr>
      <w:r>
        <w:t>Attendance Manager (View Only)</w:t>
      </w:r>
    </w:p>
    <w:p w:rsidR="003E78C1" w:rsidRDefault="00BC5A25">
      <w:pPr>
        <w:pStyle w:val="BodyText"/>
        <w:numPr>
          <w:ilvl w:val="0"/>
          <w:numId w:val="95"/>
        </w:numPr>
      </w:pPr>
      <w:r>
        <w:t>Attendance Operator (View Only)</w:t>
      </w:r>
    </w:p>
    <w:p w:rsidR="003E78C1" w:rsidRDefault="00BC5A25">
      <w:pPr>
        <w:pStyle w:val="BodyText"/>
        <w:numPr>
          <w:ilvl w:val="0"/>
          <w:numId w:val="95"/>
        </w:numPr>
      </w:pPr>
      <w:r>
        <w:t>Pastoral Manager (View Only)</w:t>
      </w:r>
    </w:p>
    <w:p w:rsidR="003E78C1" w:rsidRDefault="00BC5A25">
      <w:pPr>
        <w:pStyle w:val="BodyText"/>
        <w:numPr>
          <w:ilvl w:val="0"/>
          <w:numId w:val="95"/>
        </w:numPr>
      </w:pPr>
      <w:r>
        <w:t>SEN Co-ordinator (View Only)</w:t>
      </w:r>
    </w:p>
    <w:p w:rsidR="003E78C1" w:rsidRDefault="00BC5A25">
      <w:pPr>
        <w:pStyle w:val="BodyText"/>
        <w:numPr>
          <w:ilvl w:val="0"/>
          <w:numId w:val="95"/>
        </w:numPr>
      </w:pPr>
      <w:r>
        <w:t>Senior Management Team (View Only)</w:t>
      </w:r>
    </w:p>
    <w:p w:rsidR="003E78C1" w:rsidRDefault="00BC5A25">
      <w:pPr>
        <w:pStyle w:val="BodyText"/>
      </w:pPr>
      <w:r>
        <w:t>Further details of the permission group can be found in the SIMS Permission spreadsheet, accessed via the documentation link on the Homepage. If these are not, appropriate schools can create their own groups.</w:t>
      </w:r>
    </w:p>
    <w:p w:rsidR="003E78C1" w:rsidRDefault="00BC5A25">
      <w:pPr>
        <w:pStyle w:val="Heading3"/>
        <w:keepNext w:val="0"/>
        <w:keepLines w:val="0"/>
      </w:pPr>
      <w:bookmarkStart w:id="35" w:name="_Toc518293992"/>
      <w:bookmarkStart w:id="36" w:name="_Toc518294018"/>
      <w:r>
        <w:t>Step by Step – Permissions</w:t>
      </w:r>
      <w:bookmarkEnd w:id="35"/>
      <w:bookmarkEnd w:id="36"/>
    </w:p>
    <w:p w:rsidR="003E78C1" w:rsidRDefault="00BC5A25">
      <w:pPr>
        <w:pStyle w:val="BodyText"/>
        <w:keepLines w:val="0"/>
        <w:numPr>
          <w:ilvl w:val="0"/>
          <w:numId w:val="5"/>
        </w:numPr>
      </w:pPr>
      <w:r>
        <w:t>Log in to SIMS: Waters Edge using the following details (not case sensitive):</w:t>
      </w:r>
    </w:p>
    <w:tbl>
      <w:tblPr>
        <w:tblStyle w:val="TableGrid1"/>
        <w:tblW w:w="0" w:type="auto"/>
        <w:jc w:val="center"/>
        <w:tblLook w:val="04A0" w:firstRow="1" w:lastRow="0" w:firstColumn="1" w:lastColumn="0" w:noHBand="0" w:noVBand="1"/>
      </w:tblPr>
      <w:tblGrid>
        <w:gridCol w:w="1687"/>
        <w:gridCol w:w="1687"/>
      </w:tblGrid>
      <w:tr w:rsidR="003E78C1">
        <w:trPr>
          <w:jc w:val="center"/>
        </w:trPr>
        <w:tc>
          <w:tcPr>
            <w:tcW w:w="1687" w:type="dxa"/>
            <w:shd w:val="clear" w:color="auto" w:fill="D9D9D9" w:themeFill="background1" w:themeFillShade="D9"/>
          </w:tcPr>
          <w:p w:rsidR="003E78C1" w:rsidRDefault="00BC5A25">
            <w:pPr>
              <w:rPr>
                <w:rFonts w:ascii="Arial" w:hAnsi="Arial" w:cs="Arial"/>
                <w:b/>
                <w:sz w:val="20"/>
                <w:szCs w:val="20"/>
              </w:rPr>
            </w:pPr>
            <w:r>
              <w:rPr>
                <w:rFonts w:ascii="Arial" w:hAnsi="Arial" w:cs="Arial"/>
                <w:b/>
                <w:sz w:val="20"/>
                <w:szCs w:val="20"/>
              </w:rPr>
              <w:t>User Name</w:t>
            </w:r>
          </w:p>
        </w:tc>
        <w:tc>
          <w:tcPr>
            <w:tcW w:w="1687" w:type="dxa"/>
          </w:tcPr>
          <w:p w:rsidR="003E78C1" w:rsidRDefault="00BC5A25">
            <w:pPr>
              <w:rPr>
                <w:rFonts w:ascii="Verdana" w:hAnsi="Verdana" w:cs="Arial"/>
                <w:b/>
                <w:sz w:val="20"/>
                <w:szCs w:val="20"/>
              </w:rPr>
            </w:pPr>
            <w:r>
              <w:rPr>
                <w:rFonts w:ascii="Verdana" w:hAnsi="Verdana" w:cs="Arial"/>
                <w:b/>
                <w:sz w:val="20"/>
                <w:szCs w:val="20"/>
              </w:rPr>
              <w:t>GROSG</w:t>
            </w:r>
          </w:p>
        </w:tc>
      </w:tr>
      <w:tr w:rsidR="003E78C1">
        <w:trPr>
          <w:jc w:val="center"/>
        </w:trPr>
        <w:tc>
          <w:tcPr>
            <w:tcW w:w="1687" w:type="dxa"/>
            <w:shd w:val="clear" w:color="auto" w:fill="D9D9D9" w:themeFill="background1" w:themeFillShade="D9"/>
          </w:tcPr>
          <w:p w:rsidR="003E78C1" w:rsidRDefault="00BC5A25">
            <w:pPr>
              <w:rPr>
                <w:rFonts w:ascii="Arial" w:eastAsiaTheme="minorHAnsi" w:hAnsi="Arial" w:cs="Arial"/>
                <w:b/>
                <w:sz w:val="20"/>
                <w:szCs w:val="20"/>
                <w:lang w:eastAsia="en-US"/>
              </w:rPr>
            </w:pPr>
            <w:r>
              <w:rPr>
                <w:rFonts w:ascii="Arial" w:hAnsi="Arial" w:cs="Arial"/>
                <w:b/>
                <w:sz w:val="20"/>
                <w:szCs w:val="20"/>
              </w:rPr>
              <w:t>Password</w:t>
            </w:r>
            <w:r>
              <w:rPr>
                <w:rFonts w:ascii="Arial" w:hAnsi="Arial" w:cs="Arial"/>
                <w:b/>
                <w:sz w:val="20"/>
                <w:szCs w:val="20"/>
              </w:rPr>
              <w:tab/>
            </w:r>
          </w:p>
        </w:tc>
        <w:tc>
          <w:tcPr>
            <w:tcW w:w="1687" w:type="dxa"/>
          </w:tcPr>
          <w:p w:rsidR="003E78C1" w:rsidRDefault="00BC5A25">
            <w:pPr>
              <w:rPr>
                <w:rFonts w:ascii="Verdana" w:hAnsi="Verdana" w:cs="Arial"/>
                <w:b/>
                <w:sz w:val="20"/>
                <w:szCs w:val="20"/>
              </w:rPr>
            </w:pPr>
            <w:r>
              <w:rPr>
                <w:rFonts w:ascii="Verdana" w:hAnsi="Verdana" w:cs="Arial"/>
                <w:b/>
                <w:sz w:val="20"/>
                <w:szCs w:val="20"/>
              </w:rPr>
              <w:t>ABCD</w:t>
            </w:r>
          </w:p>
        </w:tc>
      </w:tr>
    </w:tbl>
    <w:p w:rsidR="003E78C1" w:rsidRDefault="00BC5A25">
      <w:pPr>
        <w:pStyle w:val="BodyText"/>
        <w:keepLines w:val="0"/>
        <w:numPr>
          <w:ilvl w:val="0"/>
          <w:numId w:val="5"/>
        </w:numPr>
      </w:pPr>
      <w:r>
        <w:t xml:space="preserve">Open System Manager via </w:t>
      </w:r>
      <w:r>
        <w:rPr>
          <w:b/>
        </w:rPr>
        <w:t>Focus | System Manager | Manage Groups</w:t>
      </w:r>
      <w:r>
        <w:t xml:space="preserve">. </w:t>
      </w:r>
    </w:p>
    <w:p w:rsidR="003E78C1" w:rsidRDefault="00BC5A25">
      <w:pPr>
        <w:pStyle w:val="BodyText"/>
        <w:keepLines w:val="0"/>
        <w:numPr>
          <w:ilvl w:val="0"/>
          <w:numId w:val="5"/>
        </w:numPr>
      </w:pPr>
      <w:r>
        <w:t xml:space="preserve">Type </w:t>
      </w:r>
      <w:r>
        <w:rPr>
          <w:rFonts w:ascii="Verdana" w:hAnsi="Verdana"/>
          <w:b/>
        </w:rPr>
        <w:t>bursar</w:t>
      </w:r>
      <w:r>
        <w:t xml:space="preserve"> in the </w:t>
      </w:r>
      <w:r>
        <w:rPr>
          <w:b/>
        </w:rPr>
        <w:t>Description</w:t>
      </w:r>
      <w:r>
        <w:t xml:space="preserve">, and then click </w:t>
      </w:r>
      <w:r>
        <w:rPr>
          <w:b/>
        </w:rPr>
        <w:t>Search</w:t>
      </w:r>
      <w:r>
        <w:t xml:space="preserve">. </w:t>
      </w:r>
    </w:p>
    <w:p w:rsidR="003E78C1" w:rsidRDefault="00BC5A25">
      <w:pPr>
        <w:pStyle w:val="BodyText"/>
        <w:keepLines w:val="0"/>
        <w:numPr>
          <w:ilvl w:val="0"/>
          <w:numId w:val="5"/>
        </w:numPr>
      </w:pPr>
      <w:r>
        <w:t>Select and open the bursar group from the search results.</w:t>
      </w:r>
    </w:p>
    <w:p w:rsidR="003E78C1" w:rsidRDefault="00BC5A25">
      <w:pPr>
        <w:pStyle w:val="BodyText"/>
        <w:keepLines w:val="0"/>
        <w:jc w:val="center"/>
      </w:pPr>
      <w:r>
        <w:rPr>
          <w:noProof/>
          <w:lang w:eastAsia="en-GB"/>
        </w:rPr>
        <w:drawing>
          <wp:inline distT="0" distB="0" distL="0" distR="0">
            <wp:extent cx="2578495" cy="3296791"/>
            <wp:effectExtent l="19050" t="19050" r="12700" b="18415"/>
            <wp:docPr id="1" name="Picture 80" descr="SM_Gr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Grps.tif"/>
                    <pic:cNvPicPr/>
                  </pic:nvPicPr>
                  <pic:blipFill rotWithShape="1">
                    <a:blip r:embed="rId38" cstate="print"/>
                    <a:srcRect l="1346"/>
                    <a:stretch/>
                  </pic:blipFill>
                  <pic:spPr bwMode="auto">
                    <a:xfrm>
                      <a:off x="0" y="0"/>
                      <a:ext cx="2599440" cy="3323571"/>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5"/>
        </w:numPr>
      </w:pPr>
      <w:r>
        <w:t xml:space="preserve">Go to panel </w:t>
      </w:r>
      <w:r>
        <w:rPr>
          <w:b/>
        </w:rPr>
        <w:t>2: Members</w:t>
      </w:r>
      <w:r>
        <w:t xml:space="preserve"> and notice Grosvenor, Gillian already appears in the panel.</w:t>
      </w:r>
    </w:p>
    <w:p w:rsidR="003E78C1" w:rsidRDefault="00BC5A25">
      <w:pPr>
        <w:pStyle w:val="BodyText"/>
        <w:numPr>
          <w:ilvl w:val="0"/>
          <w:numId w:val="5"/>
        </w:numPr>
      </w:pPr>
      <w:r>
        <w:t xml:space="preserve">To assign permissions for a staff member; click </w:t>
      </w:r>
      <w:r>
        <w:rPr>
          <w:b/>
        </w:rPr>
        <w:t>Add</w:t>
      </w:r>
      <w:r>
        <w:t xml:space="preserve"> to the right–hand side of the panel.</w:t>
      </w:r>
    </w:p>
    <w:p w:rsidR="003E78C1" w:rsidRDefault="00BC5A25">
      <w:pPr>
        <w:pStyle w:val="BodyText"/>
        <w:keepNext/>
        <w:numPr>
          <w:ilvl w:val="0"/>
          <w:numId w:val="5"/>
        </w:numPr>
      </w:pPr>
      <w:r>
        <w:t xml:space="preserve">Search for a staff member, select the name required and click </w:t>
      </w:r>
      <w:r>
        <w:rPr>
          <w:b/>
        </w:rPr>
        <w:t>OK</w:t>
      </w:r>
      <w:r>
        <w:t>.</w:t>
      </w:r>
    </w:p>
    <w:p w:rsidR="003E78C1" w:rsidRDefault="00BC5A25">
      <w:pPr>
        <w:pStyle w:val="BodyText"/>
        <w:spacing w:before="240" w:after="240"/>
        <w:jc w:val="center"/>
      </w:pPr>
      <w:r>
        <w:rPr>
          <w:noProof/>
          <w:lang w:eastAsia="en-GB"/>
        </w:rPr>
        <w:drawing>
          <wp:inline distT="0" distB="0" distL="0" distR="0">
            <wp:extent cx="4975245" cy="2876576"/>
            <wp:effectExtent l="19050" t="19050" r="15875" b="19050"/>
            <wp:docPr id="2" name="Picture 100" descr="SM_AD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ADD.tif"/>
                    <pic:cNvPicPr/>
                  </pic:nvPicPr>
                  <pic:blipFill rotWithShape="1">
                    <a:blip r:embed="rId39" cstate="print"/>
                    <a:srcRect l="777" t="5472" r="546" b="802"/>
                    <a:stretch/>
                  </pic:blipFill>
                  <pic:spPr bwMode="auto">
                    <a:xfrm>
                      <a:off x="0" y="0"/>
                      <a:ext cx="4989402" cy="2884761"/>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5"/>
        </w:numPr>
      </w:pPr>
      <w:r>
        <w:t xml:space="preserve">Click </w:t>
      </w:r>
      <w:r>
        <w:rPr>
          <w:b/>
        </w:rPr>
        <w:t>Save</w:t>
      </w:r>
      <w:r>
        <w:t xml:space="preserve"> and then close System Manager.</w:t>
      </w:r>
    </w:p>
    <w:p w:rsidR="003E78C1" w:rsidRDefault="00BC5A25">
      <w:pPr>
        <w:pStyle w:val="BodyText"/>
      </w:pPr>
      <w:r>
        <w:t xml:space="preserve">If the user is already is logged in they will need to log out and log back in again to access the new permission.  </w:t>
      </w:r>
    </w:p>
    <w:p w:rsidR="003E78C1" w:rsidRDefault="00BC5A25">
      <w:pPr>
        <w:pStyle w:val="Heading3"/>
      </w:pPr>
      <w:bookmarkStart w:id="37" w:name="_Toc389826464"/>
      <w:bookmarkStart w:id="38" w:name="_Toc389826575"/>
      <w:bookmarkStart w:id="39" w:name="_Toc396378382"/>
      <w:bookmarkStart w:id="40" w:name="_Toc518293993"/>
      <w:bookmarkStart w:id="41" w:name="_Toc518294019"/>
      <w:r>
        <w:t>Step by Step – Adding Banking Codes</w:t>
      </w:r>
      <w:bookmarkEnd w:id="37"/>
      <w:bookmarkEnd w:id="38"/>
      <w:bookmarkEnd w:id="39"/>
      <w:bookmarkEnd w:id="40"/>
      <w:bookmarkEnd w:id="41"/>
    </w:p>
    <w:p w:rsidR="003E78C1" w:rsidRDefault="00BC5A25">
      <w:pPr>
        <w:pStyle w:val="BodyText"/>
      </w:pPr>
      <w:r>
        <w:t>These codes are used in the banking reports. They can be the default codes (as in the following table) or based on local requirements.</w:t>
      </w:r>
    </w:p>
    <w:tbl>
      <w:tblPr>
        <w:tblStyle w:val="HeadedTable"/>
        <w:tblW w:w="0" w:type="auto"/>
        <w:jc w:val="center"/>
        <w:tblLook w:val="04A0" w:firstRow="1" w:lastRow="0" w:firstColumn="1" w:lastColumn="0" w:noHBand="0" w:noVBand="1"/>
      </w:tblPr>
      <w:tblGrid>
        <w:gridCol w:w="1372"/>
        <w:gridCol w:w="2251"/>
        <w:gridCol w:w="1328"/>
        <w:gridCol w:w="872"/>
      </w:tblGrid>
      <w:tr w:rsidR="003E78C1" w:rsidTr="003E78C1">
        <w:trPr>
          <w:cnfStyle w:val="100000000000" w:firstRow="1" w:lastRow="0" w:firstColumn="0" w:lastColumn="0" w:oddVBand="0" w:evenVBand="0" w:oddHBand="0" w:evenHBand="0" w:firstRowFirstColumn="0" w:firstRowLastColumn="0" w:lastRowFirstColumn="0" w:lastRowLastColumn="0"/>
          <w:jc w:val="center"/>
        </w:trPr>
        <w:tc>
          <w:tcPr>
            <w:tcW w:w="1372" w:type="dxa"/>
          </w:tcPr>
          <w:p w:rsidR="003E78C1" w:rsidRDefault="00BC5A25">
            <w:r>
              <w:t>Bank Code</w:t>
            </w:r>
          </w:p>
        </w:tc>
        <w:tc>
          <w:tcPr>
            <w:tcW w:w="2251" w:type="dxa"/>
          </w:tcPr>
          <w:p w:rsidR="003E78C1" w:rsidRDefault="00BC5A25">
            <w:r>
              <w:t>Description</w:t>
            </w:r>
          </w:p>
        </w:tc>
        <w:tc>
          <w:tcPr>
            <w:tcW w:w="1328" w:type="dxa"/>
          </w:tcPr>
          <w:p w:rsidR="003E78C1" w:rsidRDefault="00BC5A25">
            <w:r>
              <w:t>Cost Code</w:t>
            </w:r>
          </w:p>
        </w:tc>
        <w:tc>
          <w:tcPr>
            <w:tcW w:w="872" w:type="dxa"/>
          </w:tcPr>
          <w:p w:rsidR="003E78C1" w:rsidRDefault="00BC5A25">
            <w:r>
              <w:t>Detail</w:t>
            </w:r>
          </w:p>
        </w:tc>
      </w:tr>
      <w:tr w:rsidR="003E78C1" w:rsidTr="003E78C1">
        <w:trPr>
          <w:jc w:val="center"/>
        </w:trPr>
        <w:tc>
          <w:tcPr>
            <w:tcW w:w="1372" w:type="dxa"/>
          </w:tcPr>
          <w:p w:rsidR="003E78C1" w:rsidRDefault="00BC5A25">
            <w:r>
              <w:t>MS1</w:t>
            </w:r>
          </w:p>
        </w:tc>
        <w:tc>
          <w:tcPr>
            <w:tcW w:w="2251" w:type="dxa"/>
          </w:tcPr>
          <w:p w:rsidR="003E78C1" w:rsidRDefault="00BC5A25">
            <w:r>
              <w:t>Pupil Meals</w:t>
            </w:r>
          </w:p>
        </w:tc>
        <w:tc>
          <w:tcPr>
            <w:tcW w:w="1328" w:type="dxa"/>
          </w:tcPr>
          <w:p w:rsidR="003E78C1" w:rsidRDefault="00BC5A25">
            <w:r>
              <w:t>01</w:t>
            </w:r>
          </w:p>
        </w:tc>
        <w:tc>
          <w:tcPr>
            <w:tcW w:w="872" w:type="dxa"/>
          </w:tcPr>
          <w:p w:rsidR="003E78C1" w:rsidRDefault="00BC5A25">
            <w:r>
              <w:t>PM</w:t>
            </w:r>
          </w:p>
        </w:tc>
      </w:tr>
      <w:tr w:rsidR="003E78C1" w:rsidTr="003E78C1">
        <w:trPr>
          <w:jc w:val="center"/>
        </w:trPr>
        <w:tc>
          <w:tcPr>
            <w:tcW w:w="1372" w:type="dxa"/>
          </w:tcPr>
          <w:p w:rsidR="003E78C1" w:rsidRDefault="00BC5A25">
            <w:r>
              <w:t>MS2</w:t>
            </w:r>
          </w:p>
        </w:tc>
        <w:tc>
          <w:tcPr>
            <w:tcW w:w="2251" w:type="dxa"/>
          </w:tcPr>
          <w:p w:rsidR="003E78C1" w:rsidRDefault="00BC5A25">
            <w:r>
              <w:t>Adult Meals</w:t>
            </w:r>
          </w:p>
        </w:tc>
        <w:tc>
          <w:tcPr>
            <w:tcW w:w="1328" w:type="dxa"/>
          </w:tcPr>
          <w:p w:rsidR="003E78C1" w:rsidRDefault="00BC5A25">
            <w:r>
              <w:t>02</w:t>
            </w:r>
          </w:p>
        </w:tc>
        <w:tc>
          <w:tcPr>
            <w:tcW w:w="872" w:type="dxa"/>
          </w:tcPr>
          <w:p w:rsidR="003E78C1" w:rsidRDefault="00BC5A25">
            <w:r>
              <w:t>SM</w:t>
            </w:r>
          </w:p>
        </w:tc>
      </w:tr>
      <w:tr w:rsidR="003E78C1" w:rsidTr="003E78C1">
        <w:trPr>
          <w:jc w:val="center"/>
        </w:trPr>
        <w:tc>
          <w:tcPr>
            <w:tcW w:w="1372" w:type="dxa"/>
          </w:tcPr>
          <w:p w:rsidR="003E78C1" w:rsidRDefault="00BC5A25">
            <w:r>
              <w:t>MS3</w:t>
            </w:r>
          </w:p>
        </w:tc>
        <w:tc>
          <w:tcPr>
            <w:tcW w:w="2251" w:type="dxa"/>
          </w:tcPr>
          <w:p w:rsidR="003E78C1" w:rsidRDefault="00BC5A25">
            <w:r>
              <w:t>Other Sales – Type A</w:t>
            </w:r>
          </w:p>
        </w:tc>
        <w:tc>
          <w:tcPr>
            <w:tcW w:w="1328" w:type="dxa"/>
          </w:tcPr>
          <w:p w:rsidR="003E78C1" w:rsidRDefault="00BC5A25">
            <w:r>
              <w:t>03</w:t>
            </w:r>
          </w:p>
        </w:tc>
        <w:tc>
          <w:tcPr>
            <w:tcW w:w="872" w:type="dxa"/>
          </w:tcPr>
          <w:p w:rsidR="003E78C1" w:rsidRDefault="00BC5A25">
            <w:r>
              <w:t>OSA</w:t>
            </w:r>
          </w:p>
        </w:tc>
      </w:tr>
      <w:tr w:rsidR="003E78C1" w:rsidTr="003E78C1">
        <w:trPr>
          <w:jc w:val="center"/>
        </w:trPr>
        <w:tc>
          <w:tcPr>
            <w:tcW w:w="1372" w:type="dxa"/>
          </w:tcPr>
          <w:p w:rsidR="003E78C1" w:rsidRDefault="00BC5A25">
            <w:r>
              <w:t>MS4</w:t>
            </w:r>
          </w:p>
        </w:tc>
        <w:tc>
          <w:tcPr>
            <w:tcW w:w="2251" w:type="dxa"/>
          </w:tcPr>
          <w:p w:rsidR="003E78C1" w:rsidRDefault="00BC5A25">
            <w:r>
              <w:t>Other Sales – Type B</w:t>
            </w:r>
          </w:p>
        </w:tc>
        <w:tc>
          <w:tcPr>
            <w:tcW w:w="1328" w:type="dxa"/>
          </w:tcPr>
          <w:p w:rsidR="003E78C1" w:rsidRDefault="00BC5A25">
            <w:r>
              <w:t>04</w:t>
            </w:r>
          </w:p>
        </w:tc>
        <w:tc>
          <w:tcPr>
            <w:tcW w:w="872" w:type="dxa"/>
          </w:tcPr>
          <w:p w:rsidR="003E78C1" w:rsidRDefault="00BC5A25">
            <w:r>
              <w:t>OSB</w:t>
            </w:r>
          </w:p>
        </w:tc>
      </w:tr>
      <w:tr w:rsidR="003E78C1" w:rsidTr="003E78C1">
        <w:trPr>
          <w:jc w:val="center"/>
        </w:trPr>
        <w:tc>
          <w:tcPr>
            <w:tcW w:w="1372" w:type="dxa"/>
          </w:tcPr>
          <w:p w:rsidR="003E78C1" w:rsidRDefault="00BC5A25">
            <w:r>
              <w:t>MS5</w:t>
            </w:r>
          </w:p>
        </w:tc>
        <w:tc>
          <w:tcPr>
            <w:tcW w:w="2251" w:type="dxa"/>
          </w:tcPr>
          <w:p w:rsidR="003E78C1" w:rsidRDefault="00BC5A25">
            <w:r>
              <w:t>Other Sales – Type C</w:t>
            </w:r>
          </w:p>
        </w:tc>
        <w:tc>
          <w:tcPr>
            <w:tcW w:w="1328" w:type="dxa"/>
          </w:tcPr>
          <w:p w:rsidR="003E78C1" w:rsidRDefault="00BC5A25">
            <w:r>
              <w:t>05</w:t>
            </w:r>
          </w:p>
        </w:tc>
        <w:tc>
          <w:tcPr>
            <w:tcW w:w="872" w:type="dxa"/>
          </w:tcPr>
          <w:p w:rsidR="003E78C1" w:rsidRDefault="00BC5A25">
            <w:r>
              <w:t>OSC</w:t>
            </w:r>
          </w:p>
        </w:tc>
      </w:tr>
    </w:tbl>
    <w:p w:rsidR="003E78C1" w:rsidRDefault="00BC5A25">
      <w:pPr>
        <w:pStyle w:val="ListParagraph"/>
        <w:numPr>
          <w:ilvl w:val="0"/>
          <w:numId w:val="6"/>
        </w:numPr>
        <w:spacing w:before="120" w:after="120" w:line="240" w:lineRule="auto"/>
        <w:contextualSpacing w:val="0"/>
        <w:rPr>
          <w:rFonts w:ascii="Arial" w:eastAsia="Times" w:hAnsi="Arial" w:cs="Times New Roman"/>
          <w:szCs w:val="20"/>
        </w:rPr>
      </w:pPr>
      <w:r>
        <w:rPr>
          <w:rStyle w:val="BodyTextChar"/>
        </w:rPr>
        <w:t xml:space="preserve">Select </w:t>
      </w:r>
      <w:r>
        <w:rPr>
          <w:rStyle w:val="BodyTextChar"/>
          <w:b/>
        </w:rPr>
        <w:t>Tools | Dinner Money | Banking Codes</w:t>
      </w:r>
      <w:r>
        <w:rPr>
          <w:rStyle w:val="BodyTextChar"/>
        </w:rPr>
        <w:t xml:space="preserve">, and then click </w:t>
      </w:r>
      <w:r>
        <w:rPr>
          <w:rStyle w:val="BodyTextChar"/>
          <w:b/>
        </w:rPr>
        <w:t>Search</w:t>
      </w:r>
      <w:r>
        <w:rPr>
          <w:rStyle w:val="BodyTextChar"/>
        </w:rPr>
        <w:t xml:space="preserve"> to display any current entries.</w:t>
      </w:r>
    </w:p>
    <w:p w:rsidR="003E78C1" w:rsidRDefault="00BC5A25">
      <w:pPr>
        <w:pStyle w:val="BodyText"/>
        <w:spacing w:before="240" w:after="240"/>
        <w:jc w:val="center"/>
      </w:pPr>
      <w:r>
        <w:rPr>
          <w:noProof/>
          <w:lang w:eastAsia="en-GB"/>
        </w:rPr>
        <w:drawing>
          <wp:inline distT="0" distB="0" distL="0" distR="0">
            <wp:extent cx="4498167" cy="1313176"/>
            <wp:effectExtent l="19050" t="19050" r="17145" b="209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1.png"/>
                    <pic:cNvPicPr/>
                  </pic:nvPicPr>
                  <pic:blipFill rotWithShape="1">
                    <a:blip r:embed="rId40">
                      <a:extLst>
                        <a:ext uri="{28A0092B-C50C-407E-A947-70E740481C1C}">
                          <a14:useLocalDpi xmlns:a14="http://schemas.microsoft.com/office/drawing/2010/main" val="0"/>
                        </a:ext>
                      </a:extLst>
                    </a:blip>
                    <a:srcRect l="610" t="2057"/>
                    <a:stretch/>
                  </pic:blipFill>
                  <pic:spPr bwMode="auto">
                    <a:xfrm>
                      <a:off x="0" y="0"/>
                      <a:ext cx="4545460" cy="132698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7"/>
        </w:numPr>
        <w:spacing w:before="120" w:after="120" w:line="240" w:lineRule="auto"/>
        <w:ind w:left="431" w:hanging="431"/>
        <w:contextualSpacing w:val="0"/>
        <w:rPr>
          <w:rFonts w:ascii="Arial" w:eastAsia="Times" w:hAnsi="Arial" w:cs="Times New Roman"/>
          <w:szCs w:val="20"/>
        </w:rPr>
      </w:pPr>
      <w:r>
        <w:rPr>
          <w:rStyle w:val="BodyTextChar"/>
        </w:rPr>
        <w:t xml:space="preserve">Click </w:t>
      </w:r>
      <w:r>
        <w:rPr>
          <w:rStyle w:val="BodyTextChar"/>
          <w:b/>
        </w:rPr>
        <w:t>New</w:t>
      </w:r>
      <w:r>
        <w:rPr>
          <w:rStyle w:val="BodyTextChar"/>
        </w:rPr>
        <w:t xml:space="preserve"> to add a new entry or double click the existing entry to check the details.</w:t>
      </w:r>
    </w:p>
    <w:p w:rsidR="003E78C1" w:rsidRDefault="00BC5A25">
      <w:pPr>
        <w:pStyle w:val="BodyText"/>
        <w:spacing w:before="240" w:after="240"/>
        <w:jc w:val="center"/>
      </w:pPr>
      <w:r>
        <w:rPr>
          <w:noProof/>
          <w:lang w:eastAsia="en-GB"/>
        </w:rPr>
        <w:drawing>
          <wp:inline distT="0" distB="0" distL="0" distR="0">
            <wp:extent cx="2629610" cy="1890312"/>
            <wp:effectExtent l="19050" t="19050" r="18415" b="152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2.png"/>
                    <pic:cNvPicPr/>
                  </pic:nvPicPr>
                  <pic:blipFill rotWithShape="1">
                    <a:blip r:embed="rId41">
                      <a:extLst>
                        <a:ext uri="{28A0092B-C50C-407E-A947-70E740481C1C}">
                          <a14:useLocalDpi xmlns:a14="http://schemas.microsoft.com/office/drawing/2010/main" val="0"/>
                        </a:ext>
                      </a:extLst>
                    </a:blip>
                    <a:srcRect l="1346"/>
                    <a:stretch/>
                  </pic:blipFill>
                  <pic:spPr bwMode="auto">
                    <a:xfrm>
                      <a:off x="0" y="0"/>
                      <a:ext cx="2644730" cy="190118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pPr>
      <w:r>
        <w:t xml:space="preserve">If you no longer wish to use a code, mark it as </w:t>
      </w:r>
      <w:r>
        <w:rPr>
          <w:b/>
        </w:rPr>
        <w:t>Inactive</w:t>
      </w:r>
      <w:r>
        <w:t xml:space="preserve">. Banking codes that have not been used may be deleted from the browse list by highlighting them and clicking </w:t>
      </w:r>
      <w:r>
        <w:rPr>
          <w:b/>
        </w:rPr>
        <w:t>Delete</w:t>
      </w:r>
      <w:r>
        <w:t xml:space="preserve">. </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You will need to create these codes for the Banking Report to display correctly.</w:t>
            </w:r>
          </w:p>
          <w:p w:rsidR="003E78C1" w:rsidRDefault="00BC5A25">
            <w:pPr>
              <w:pStyle w:val="BodyText"/>
            </w:pPr>
            <w:r>
              <w:t>It is recommend, unless local needs require otherwise, to use the default codes in preceding table.</w:t>
            </w:r>
          </w:p>
        </w:tc>
      </w:tr>
    </w:tbl>
    <w:p w:rsidR="003E78C1" w:rsidRDefault="00BC5A25">
      <w:pPr>
        <w:pStyle w:val="Heading4"/>
      </w:pPr>
      <w:bookmarkStart w:id="42" w:name="_Toc389826465"/>
      <w:bookmarkStart w:id="43" w:name="_Toc518294020"/>
      <w:r>
        <w:t>For Schools Not Intending to Use Other Sales</w:t>
      </w:r>
      <w:bookmarkEnd w:id="42"/>
      <w:bookmarkEnd w:id="43"/>
    </w:p>
    <w:p w:rsidR="003E78C1" w:rsidRDefault="00BC5A25">
      <w:pPr>
        <w:pStyle w:val="BodyText"/>
      </w:pPr>
      <w:r>
        <w:t xml:space="preserve">At school do not add MS3, MS4 and MS5. </w:t>
      </w:r>
    </w:p>
    <w:p w:rsidR="003E78C1" w:rsidRDefault="00BC5A25">
      <w:pPr>
        <w:pStyle w:val="BodyText"/>
      </w:pPr>
      <w:r>
        <w:t xml:space="preserve">On this course deselect the </w:t>
      </w:r>
      <w:r>
        <w:rPr>
          <w:b/>
        </w:rPr>
        <w:t>Active</w:t>
      </w:r>
      <w:r>
        <w:t xml:space="preserve"> check box for each of those three codes.</w:t>
      </w:r>
    </w:p>
    <w:p w:rsidR="003E78C1" w:rsidRDefault="00BC5A25">
      <w:pPr>
        <w:pStyle w:val="Heading3"/>
      </w:pPr>
      <w:bookmarkStart w:id="44" w:name="_Toc389826466"/>
      <w:bookmarkStart w:id="45" w:name="_Toc389826576"/>
      <w:bookmarkStart w:id="46" w:name="_Toc396378383"/>
      <w:bookmarkStart w:id="47" w:name="_Toc518293994"/>
      <w:bookmarkStart w:id="48" w:name="_Toc518294021"/>
      <w:r>
        <w:t>Step by Step – Adding/Editing VAT Codes</w:t>
      </w:r>
      <w:bookmarkEnd w:id="44"/>
      <w:bookmarkEnd w:id="45"/>
      <w:bookmarkEnd w:id="46"/>
      <w:bookmarkEnd w:id="47"/>
      <w:bookmarkEnd w:id="48"/>
    </w:p>
    <w:p w:rsidR="003E78C1" w:rsidRDefault="00BC5A25">
      <w:pPr>
        <w:pStyle w:val="BodyText"/>
        <w:keepNext/>
      </w:pPr>
      <w:r>
        <w:t>Standard VAT codes have been provided.</w:t>
      </w:r>
    </w:p>
    <w:p w:rsidR="003E78C1" w:rsidRDefault="00BC5A25">
      <w:pPr>
        <w:pStyle w:val="BodyText"/>
        <w:keepNext/>
        <w:numPr>
          <w:ilvl w:val="0"/>
          <w:numId w:val="8"/>
        </w:numPr>
      </w:pPr>
      <w:r>
        <w:t xml:space="preserve">Select </w:t>
      </w:r>
      <w:r>
        <w:rPr>
          <w:b/>
        </w:rPr>
        <w:t>Tools | Dinner Money | VAT Codes</w:t>
      </w:r>
      <w:r>
        <w:t>.</w:t>
      </w:r>
    </w:p>
    <w:p w:rsidR="003E78C1" w:rsidRDefault="00BC5A25">
      <w:pPr>
        <w:pStyle w:val="BodyText"/>
        <w:keepNext/>
        <w:numPr>
          <w:ilvl w:val="0"/>
          <w:numId w:val="8"/>
        </w:numPr>
      </w:pPr>
      <w:r>
        <w:t xml:space="preserve">Click </w:t>
      </w:r>
      <w:r>
        <w:rPr>
          <w:b/>
        </w:rPr>
        <w:t>Search</w:t>
      </w:r>
      <w:r>
        <w:t xml:space="preserve"> to see the existing codes.</w:t>
      </w:r>
    </w:p>
    <w:tbl>
      <w:tblPr>
        <w:tblStyle w:val="HeadedTable"/>
        <w:tblW w:w="0" w:type="auto"/>
        <w:jc w:val="center"/>
        <w:tblLook w:val="04A0" w:firstRow="1" w:lastRow="0" w:firstColumn="1" w:lastColumn="0" w:noHBand="0" w:noVBand="1"/>
      </w:tblPr>
      <w:tblGrid>
        <w:gridCol w:w="883"/>
        <w:gridCol w:w="1428"/>
        <w:gridCol w:w="1772"/>
      </w:tblGrid>
      <w:tr w:rsidR="003E78C1" w:rsidTr="003E78C1">
        <w:trPr>
          <w:cnfStyle w:val="100000000000" w:firstRow="1" w:lastRow="0" w:firstColumn="0" w:lastColumn="0" w:oddVBand="0" w:evenVBand="0" w:oddHBand="0" w:evenHBand="0" w:firstRowFirstColumn="0" w:firstRowLastColumn="0" w:lastRowFirstColumn="0" w:lastRowLastColumn="0"/>
          <w:jc w:val="center"/>
        </w:trPr>
        <w:tc>
          <w:tcPr>
            <w:tcW w:w="883" w:type="dxa"/>
          </w:tcPr>
          <w:p w:rsidR="003E78C1" w:rsidRDefault="00BC5A25">
            <w:r>
              <w:t xml:space="preserve">Code </w:t>
            </w:r>
          </w:p>
        </w:tc>
        <w:tc>
          <w:tcPr>
            <w:tcW w:w="1428" w:type="dxa"/>
          </w:tcPr>
          <w:p w:rsidR="003E78C1" w:rsidRDefault="00BC5A25">
            <w:r>
              <w:t>Description</w:t>
            </w:r>
          </w:p>
        </w:tc>
        <w:tc>
          <w:tcPr>
            <w:tcW w:w="1772" w:type="dxa"/>
          </w:tcPr>
          <w:p w:rsidR="003E78C1" w:rsidRDefault="00BC5A25">
            <w:r>
              <w:t>Current Rate %</w:t>
            </w:r>
          </w:p>
        </w:tc>
      </w:tr>
      <w:tr w:rsidR="003E78C1" w:rsidTr="003E78C1">
        <w:trPr>
          <w:jc w:val="center"/>
        </w:trPr>
        <w:tc>
          <w:tcPr>
            <w:tcW w:w="883" w:type="dxa"/>
          </w:tcPr>
          <w:p w:rsidR="003E78C1" w:rsidRDefault="00BC5A25">
            <w:r>
              <w:t>E</w:t>
            </w:r>
          </w:p>
        </w:tc>
        <w:tc>
          <w:tcPr>
            <w:tcW w:w="1428" w:type="dxa"/>
          </w:tcPr>
          <w:p w:rsidR="003E78C1" w:rsidRDefault="00BC5A25">
            <w:r>
              <w:t>Exempt</w:t>
            </w:r>
          </w:p>
        </w:tc>
        <w:tc>
          <w:tcPr>
            <w:tcW w:w="1772" w:type="dxa"/>
          </w:tcPr>
          <w:p w:rsidR="003E78C1" w:rsidRDefault="00BC5A25">
            <w:r>
              <w:t>0.00</w:t>
            </w:r>
          </w:p>
        </w:tc>
      </w:tr>
      <w:tr w:rsidR="003E78C1" w:rsidTr="003E78C1">
        <w:trPr>
          <w:jc w:val="center"/>
        </w:trPr>
        <w:tc>
          <w:tcPr>
            <w:tcW w:w="883" w:type="dxa"/>
          </w:tcPr>
          <w:p w:rsidR="003E78C1" w:rsidRDefault="00BC5A25">
            <w:r>
              <w:t>S</w:t>
            </w:r>
          </w:p>
        </w:tc>
        <w:tc>
          <w:tcPr>
            <w:tcW w:w="1428" w:type="dxa"/>
          </w:tcPr>
          <w:p w:rsidR="003E78C1" w:rsidRDefault="00BC5A25">
            <w:r>
              <w:t>Standard</w:t>
            </w:r>
          </w:p>
        </w:tc>
        <w:tc>
          <w:tcPr>
            <w:tcW w:w="1772" w:type="dxa"/>
          </w:tcPr>
          <w:p w:rsidR="003E78C1" w:rsidRDefault="00BC5A25">
            <w:r>
              <w:t>20.00</w:t>
            </w:r>
          </w:p>
        </w:tc>
      </w:tr>
      <w:tr w:rsidR="003E78C1" w:rsidTr="003E78C1">
        <w:trPr>
          <w:jc w:val="center"/>
        </w:trPr>
        <w:tc>
          <w:tcPr>
            <w:tcW w:w="883" w:type="dxa"/>
          </w:tcPr>
          <w:p w:rsidR="003E78C1" w:rsidRDefault="00BC5A25">
            <w:r>
              <w:t>Z</w:t>
            </w:r>
          </w:p>
        </w:tc>
        <w:tc>
          <w:tcPr>
            <w:tcW w:w="1428" w:type="dxa"/>
          </w:tcPr>
          <w:p w:rsidR="003E78C1" w:rsidRDefault="00BC5A25">
            <w:r>
              <w:t>Zero</w:t>
            </w:r>
          </w:p>
        </w:tc>
        <w:tc>
          <w:tcPr>
            <w:tcW w:w="1772" w:type="dxa"/>
          </w:tcPr>
          <w:p w:rsidR="003E78C1" w:rsidRDefault="00BC5A25">
            <w:r>
              <w:t>0.00</w:t>
            </w:r>
          </w:p>
        </w:tc>
      </w:tr>
    </w:tbl>
    <w:p w:rsidR="003E78C1" w:rsidRDefault="00BC5A25">
      <w:pPr>
        <w:pStyle w:val="ListParagraph"/>
        <w:numPr>
          <w:ilvl w:val="0"/>
          <w:numId w:val="8"/>
        </w:numPr>
        <w:spacing w:before="120" w:after="120" w:line="240" w:lineRule="auto"/>
        <w:ind w:left="431" w:hanging="431"/>
        <w:contextualSpacing w:val="0"/>
        <w:rPr>
          <w:rFonts w:ascii="Arial" w:eastAsia="Times" w:hAnsi="Arial" w:cs="Times New Roman"/>
          <w:szCs w:val="20"/>
        </w:rPr>
      </w:pPr>
      <w:r>
        <w:rPr>
          <w:rStyle w:val="BodyTextChar"/>
        </w:rPr>
        <w:t xml:space="preserve">To edit a code either double–click it, or click on it once, and then click </w:t>
      </w:r>
      <w:proofErr w:type="gramStart"/>
      <w:r>
        <w:rPr>
          <w:rStyle w:val="BodyTextChar"/>
          <w:b/>
        </w:rPr>
        <w:t>Open</w:t>
      </w:r>
      <w:proofErr w:type="gramEnd"/>
      <w:r>
        <w:rPr>
          <w:rStyle w:val="BodyTextChar"/>
        </w:rPr>
        <w:t>.</w:t>
      </w:r>
    </w:p>
    <w:p w:rsidR="003E78C1" w:rsidRDefault="00BC5A25">
      <w:pPr>
        <w:pStyle w:val="Heading3"/>
      </w:pPr>
      <w:bookmarkStart w:id="49" w:name="_Toc389826467"/>
      <w:bookmarkStart w:id="50" w:name="_Toc389826577"/>
      <w:bookmarkStart w:id="51" w:name="_Toc396378384"/>
      <w:bookmarkStart w:id="52" w:name="_Toc518293995"/>
      <w:bookmarkStart w:id="53" w:name="_Toc518294022"/>
      <w:r>
        <w:t>Activity – Adding a Change in the VAT Rate</w:t>
      </w:r>
      <w:bookmarkEnd w:id="49"/>
      <w:bookmarkEnd w:id="50"/>
      <w:bookmarkEnd w:id="51"/>
      <w:bookmarkEnd w:id="52"/>
      <w:bookmarkEnd w:id="53"/>
    </w:p>
    <w:p w:rsidR="003E78C1" w:rsidRDefault="00BC5A25">
      <w:pPr>
        <w:pStyle w:val="BodyText"/>
        <w:numPr>
          <w:ilvl w:val="0"/>
          <w:numId w:val="9"/>
        </w:numPr>
        <w:ind w:left="431" w:hanging="431"/>
      </w:pPr>
      <w:r>
        <w:t>Open the Standard VAT rate.</w:t>
      </w:r>
    </w:p>
    <w:p w:rsidR="003E78C1" w:rsidRDefault="00BC5A25">
      <w:pPr>
        <w:pStyle w:val="BodyText"/>
        <w:numPr>
          <w:ilvl w:val="0"/>
          <w:numId w:val="9"/>
        </w:numPr>
      </w:pPr>
      <w:r>
        <w:t xml:space="preserve">Click New to the right and add a new rate of </w:t>
      </w:r>
      <w:r>
        <w:rPr>
          <w:rFonts w:ascii="Verdana" w:hAnsi="Verdana"/>
        </w:rPr>
        <w:t>25%</w:t>
      </w:r>
      <w:r>
        <w:t xml:space="preserve"> with a Start Date of </w:t>
      </w:r>
      <w:r>
        <w:rPr>
          <w:rFonts w:ascii="Verdana" w:hAnsi="Verdana"/>
        </w:rPr>
        <w:t>03/01/2019</w:t>
      </w:r>
      <w:r>
        <w:t>.</w:t>
      </w:r>
    </w:p>
    <w:p w:rsidR="003E78C1" w:rsidRDefault="00BC5A25">
      <w:pPr>
        <w:pStyle w:val="BodyText"/>
        <w:numPr>
          <w:ilvl w:val="0"/>
          <w:numId w:val="9"/>
        </w:numPr>
      </w:pPr>
      <w:r>
        <w:t>As this is an exercise close the screen without saving.</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VAT is only applicable to adult meals. Further information on charging VAT can be obtained from your local authority (LA) or an accountant.</w:t>
            </w:r>
          </w:p>
        </w:tc>
      </w:tr>
    </w:tbl>
    <w:p w:rsidR="003E78C1" w:rsidRDefault="00BC5A25">
      <w:pPr>
        <w:pStyle w:val="Heading3"/>
      </w:pPr>
      <w:bookmarkStart w:id="54" w:name="_Toc389826471"/>
      <w:bookmarkStart w:id="55" w:name="_Toc389826580"/>
      <w:bookmarkStart w:id="56" w:name="_Toc396378387"/>
      <w:bookmarkStart w:id="57" w:name="_Toc518293996"/>
      <w:bookmarkStart w:id="58" w:name="_Toc518294023"/>
      <w:r>
        <w:t>Step by Step – Completing the Dinner Money Setup and Default Banking/VAT Codes</w:t>
      </w:r>
      <w:bookmarkEnd w:id="54"/>
      <w:bookmarkEnd w:id="55"/>
      <w:bookmarkEnd w:id="56"/>
      <w:bookmarkEnd w:id="57"/>
      <w:bookmarkEnd w:id="58"/>
    </w:p>
    <w:p w:rsidR="003E78C1" w:rsidRDefault="00BC5A25">
      <w:pPr>
        <w:pStyle w:val="BodyText"/>
      </w:pPr>
      <w:r>
        <w:t>In school the setup page needs to be completed before using Dinner Money, but this has already been completed for today’s course.</w:t>
      </w:r>
    </w:p>
    <w:p w:rsidR="003E78C1" w:rsidRDefault="00BC5A25">
      <w:pPr>
        <w:pStyle w:val="BodyText"/>
      </w:pPr>
      <w:r>
        <w:t>Panel 8: Letter Templates will be dealt with in Chapter 11.</w:t>
      </w:r>
    </w:p>
    <w:p w:rsidR="003E78C1" w:rsidRDefault="00BC5A25">
      <w:pPr>
        <w:pStyle w:val="ListParagraph"/>
        <w:keepNext/>
        <w:keepLines/>
        <w:numPr>
          <w:ilvl w:val="0"/>
          <w:numId w:val="16"/>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Tools | Dinner Money | Setup</w:t>
      </w:r>
      <w:r>
        <w:rPr>
          <w:rStyle w:val="BodyTextChar"/>
        </w:rPr>
        <w:t>.</w:t>
      </w:r>
    </w:p>
    <w:p w:rsidR="003E78C1" w:rsidRDefault="00BC5A25">
      <w:pPr>
        <w:pStyle w:val="BodyText"/>
        <w:spacing w:before="240" w:after="240"/>
        <w:jc w:val="center"/>
      </w:pPr>
      <w:r>
        <w:rPr>
          <w:noProof/>
          <w:lang w:eastAsia="en-GB"/>
        </w:rPr>
        <w:drawing>
          <wp:inline distT="0" distB="0" distL="0" distR="0">
            <wp:extent cx="3947255" cy="3208841"/>
            <wp:effectExtent l="19050" t="19050" r="1524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MSetup.PNG"/>
                    <pic:cNvPicPr/>
                  </pic:nvPicPr>
                  <pic:blipFill>
                    <a:blip r:embed="rId42">
                      <a:extLst>
                        <a:ext uri="{28A0092B-C50C-407E-A947-70E740481C1C}">
                          <a14:useLocalDpi xmlns:a14="http://schemas.microsoft.com/office/drawing/2010/main" val="0"/>
                        </a:ext>
                      </a:extLst>
                    </a:blip>
                    <a:stretch>
                      <a:fillRect/>
                    </a:stretch>
                  </pic:blipFill>
                  <pic:spPr>
                    <a:xfrm>
                      <a:off x="0" y="0"/>
                      <a:ext cx="3979541" cy="3235088"/>
                    </a:xfrm>
                    <a:prstGeom prst="rect">
                      <a:avLst/>
                    </a:prstGeom>
                    <a:ln w="3175">
                      <a:solidFill>
                        <a:schemeClr val="tx1"/>
                      </a:solidFill>
                    </a:ln>
                  </pic:spPr>
                </pic:pic>
              </a:graphicData>
            </a:graphic>
          </wp:inline>
        </w:drawing>
      </w:r>
    </w:p>
    <w:p w:rsidR="003E78C1" w:rsidRDefault="00BC5A25">
      <w:pPr>
        <w:pStyle w:val="BodyText"/>
        <w:spacing w:before="240" w:after="240"/>
        <w:jc w:val="center"/>
      </w:pPr>
      <w:r>
        <w:rPr>
          <w:noProof/>
          <w:lang w:eastAsia="en-GB"/>
        </w:rPr>
        <w:drawing>
          <wp:inline distT="0" distB="0" distL="0" distR="0">
            <wp:extent cx="3907498" cy="2257872"/>
            <wp:effectExtent l="19050" t="19050" r="17145" b="28575"/>
            <wp:docPr id="11" name="Picture 11" descr="D:\Training materials\2011\Training Manuals\Checked\Dinner Money\DINMON-1-v40\Second Check\DM Graphics 7.140\dm_setup1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Training materials\2011\Training Manuals\Checked\Dinner Money\DINMON-1-v40\Second Check\DM Graphics 7.140\dm_setup1a.bmp"/>
                    <pic:cNvPicPr>
                      <a:picLocks noChangeAspect="1" noChangeArrowheads="1"/>
                    </pic:cNvPicPr>
                  </pic:nvPicPr>
                  <pic:blipFill rotWithShape="1">
                    <a:blip r:embed="rId43" cstate="print"/>
                    <a:srcRect l="632" t="276" r="1820" b="1036"/>
                    <a:stretch/>
                  </pic:blipFill>
                  <pic:spPr bwMode="auto">
                    <a:xfrm>
                      <a:off x="0" y="0"/>
                      <a:ext cx="3953041" cy="2284188"/>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16"/>
        </w:numPr>
      </w:pPr>
      <w:r>
        <w:t xml:space="preserve">In </w:t>
      </w:r>
      <w:r>
        <w:rPr>
          <w:b/>
        </w:rPr>
        <w:t>General Settings</w:t>
      </w:r>
      <w:r>
        <w:t xml:space="preserve"> select the check boxes to indicate the days of the week meals are provided. </w:t>
      </w:r>
    </w:p>
    <w:p w:rsidR="003E78C1" w:rsidRDefault="00BC5A25">
      <w:pPr>
        <w:pStyle w:val="BodyText"/>
        <w:numPr>
          <w:ilvl w:val="0"/>
          <w:numId w:val="16"/>
        </w:numPr>
      </w:pPr>
      <w:r>
        <w:t>Select how the meal charges will be mapped, according to year groups, registration groups or tiers.</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Once saved, the meal charges mapping cannot be altered, see Adding/Editing Pupil Meal Definitions later in this chapter for more details.</w:t>
            </w:r>
          </w:p>
          <w:p w:rsidR="003E78C1" w:rsidRDefault="00BC5A25">
            <w:pPr>
              <w:pStyle w:val="BodyText"/>
            </w:pPr>
            <w:r>
              <w:t>If you are uncertain, it is recommended that you select year groups as the most flexible option.</w:t>
            </w:r>
          </w:p>
        </w:tc>
      </w:tr>
    </w:tbl>
    <w:p w:rsidR="003E78C1" w:rsidRDefault="00BC5A25">
      <w:pPr>
        <w:pStyle w:val="BodyText"/>
        <w:numPr>
          <w:ilvl w:val="0"/>
          <w:numId w:val="15"/>
        </w:numPr>
      </w:pPr>
      <w:r>
        <w:t xml:space="preserve">Only select </w:t>
      </w:r>
      <w:r>
        <w:rPr>
          <w:b/>
        </w:rPr>
        <w:t>Use Dietary Preferences</w:t>
      </w:r>
      <w:r>
        <w:t xml:space="preserve"> if you intend to use them.</w:t>
      </w:r>
    </w:p>
    <w:p w:rsidR="003E78C1" w:rsidRDefault="00BC5A25">
      <w:pPr>
        <w:pStyle w:val="BodyText"/>
        <w:numPr>
          <w:ilvl w:val="0"/>
          <w:numId w:val="15"/>
        </w:numPr>
      </w:pPr>
      <w:r>
        <w:rPr>
          <w:b/>
        </w:rPr>
        <w:t>Opening Balance Date</w:t>
      </w:r>
      <w:r>
        <w:t xml:space="preserve"> – It is possible to record an initial balance. This enables schools to move from an existing dinner solution to Dinner Money, recording the final balances from the previous system as opening balance for Dinner Money. The date should be the date the school starts recording dinners taken in SIMS. </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 xml:space="preserve">NOTE: Opening balances can only be edited in the academic year in which the opening balance date falls. </w:t>
            </w:r>
          </w:p>
        </w:tc>
      </w:tr>
    </w:tbl>
    <w:p w:rsidR="003E78C1" w:rsidRDefault="00BC5A25">
      <w:pPr>
        <w:pStyle w:val="BodyText"/>
        <w:numPr>
          <w:ilvl w:val="0"/>
          <w:numId w:val="15"/>
        </w:numPr>
      </w:pPr>
      <w:r>
        <w:rPr>
          <w:b/>
        </w:rPr>
        <w:t>Attendance Link</w:t>
      </w:r>
      <w:r>
        <w:t xml:space="preserve"> – If checked pupils attendance is used to populate the dinner register. By default pupils marked present in will receive their default meal and absent students will not be provided with a meal. The defaults can be manually changed once entered. For the link to work efficiently the attendance register is recorded in SIMS prior to the time the dinner register being needed, usually in the classroom and pupils have default meals setup. For the purposes of today’s course do not select it yet. </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This should not be ticked until the school is ready to start using Dinner Money as it will populate students’ dinner register.</w:t>
            </w:r>
          </w:p>
        </w:tc>
      </w:tr>
    </w:tbl>
    <w:p w:rsidR="003E78C1" w:rsidRDefault="00BC5A25">
      <w:pPr>
        <w:pStyle w:val="BodyText"/>
        <w:numPr>
          <w:ilvl w:val="0"/>
          <w:numId w:val="15"/>
        </w:numPr>
      </w:pPr>
      <w:proofErr w:type="spellStart"/>
      <w:r>
        <w:rPr>
          <w:b/>
        </w:rPr>
        <w:t>AttCode</w:t>
      </w:r>
      <w:proofErr w:type="spellEnd"/>
      <w:r>
        <w:rPr>
          <w:b/>
        </w:rPr>
        <w:t xml:space="preserve"> "N" as Not Present</w:t>
      </w:r>
      <w:r>
        <w:t xml:space="preserve"> – determines, if the </w:t>
      </w:r>
      <w:r>
        <w:rPr>
          <w:b/>
        </w:rPr>
        <w:t>Attendance Link</w:t>
      </w:r>
      <w:r>
        <w:t xml:space="preserve"> is also ticked, how SIMS interprets the attendance "N" code (No reason yet provided for absence) in Dinner Money. If ticked, recording an N in the attendance register will record the pupil as not present in the dinner register.</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Chapters 2 and 3 of the course cover the use of these ticks and how they relate to the functionality of the module.</w:t>
            </w:r>
          </w:p>
        </w:tc>
      </w:tr>
    </w:tbl>
    <w:p w:rsidR="003E78C1" w:rsidRDefault="00BC5A25">
      <w:pPr>
        <w:pStyle w:val="ListParagraph"/>
        <w:numPr>
          <w:ilvl w:val="0"/>
          <w:numId w:val="98"/>
        </w:numPr>
        <w:spacing w:before="120" w:after="120" w:line="240" w:lineRule="auto"/>
        <w:ind w:left="431" w:hanging="431"/>
        <w:contextualSpacing w:val="0"/>
        <w:rPr>
          <w:rStyle w:val="BodyTextChar"/>
        </w:rPr>
      </w:pPr>
      <w:r>
        <w:rPr>
          <w:rStyle w:val="BodyTextChar"/>
        </w:rPr>
        <w:t xml:space="preserve">The </w:t>
      </w:r>
      <w:r>
        <w:rPr>
          <w:rStyle w:val="BodyTextChar"/>
          <w:b/>
        </w:rPr>
        <w:t>Catering Years</w:t>
      </w:r>
      <w:r>
        <w:rPr>
          <w:rStyle w:val="BodyTextChar"/>
        </w:rPr>
        <w:t xml:space="preserve"> aid the reporting of Dinner information for the kitchen. The year can be defined in the way best to support the school and the caterers and is created every year. Usually it follows the financial year, but may be any date range such academic year.</w:t>
      </w:r>
    </w:p>
    <w:p w:rsidR="003E78C1" w:rsidRDefault="00BC5A25">
      <w:pPr>
        <w:pStyle w:val="ListParagraph"/>
        <w:numPr>
          <w:ilvl w:val="0"/>
          <w:numId w:val="17"/>
        </w:numPr>
        <w:spacing w:before="120" w:after="120" w:line="240" w:lineRule="auto"/>
        <w:ind w:left="714" w:hanging="357"/>
        <w:contextualSpacing w:val="0"/>
        <w:rPr>
          <w:rStyle w:val="BodyTextChar"/>
        </w:rPr>
      </w:pPr>
      <w:r>
        <w:rPr>
          <w:rStyle w:val="BodyTextChar"/>
        </w:rPr>
        <w:t xml:space="preserve">Click </w:t>
      </w:r>
      <w:r>
        <w:rPr>
          <w:rStyle w:val="BodyTextChar"/>
          <w:b/>
        </w:rPr>
        <w:t>New</w:t>
      </w:r>
      <w:r>
        <w:rPr>
          <w:rStyle w:val="BodyTextChar"/>
        </w:rPr>
        <w:t xml:space="preserve"> to create a new catering year</w:t>
      </w:r>
    </w:p>
    <w:p w:rsidR="003E78C1" w:rsidRDefault="00BC5A25">
      <w:pPr>
        <w:pStyle w:val="ListParagraph"/>
        <w:keepLines/>
        <w:spacing w:before="240" w:after="240" w:line="240" w:lineRule="auto"/>
        <w:ind w:left="0"/>
        <w:jc w:val="center"/>
        <w:rPr>
          <w:rStyle w:val="BodyTextChar"/>
        </w:rPr>
      </w:pPr>
      <w:r>
        <w:rPr>
          <w:rFonts w:ascii="Arial" w:eastAsia="Times" w:hAnsi="Arial" w:cs="Times New Roman"/>
          <w:noProof/>
          <w:szCs w:val="20"/>
          <w:lang w:eastAsia="en-GB"/>
        </w:rPr>
        <w:drawing>
          <wp:inline distT="0" distB="0" distL="0" distR="0">
            <wp:extent cx="2623931" cy="1362297"/>
            <wp:effectExtent l="19050" t="19050" r="2413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eringRtnYear.PNG"/>
                    <pic:cNvPicPr/>
                  </pic:nvPicPr>
                  <pic:blipFill>
                    <a:blip r:embed="rId44">
                      <a:extLst>
                        <a:ext uri="{28A0092B-C50C-407E-A947-70E740481C1C}">
                          <a14:useLocalDpi xmlns:a14="http://schemas.microsoft.com/office/drawing/2010/main" val="0"/>
                        </a:ext>
                      </a:extLst>
                    </a:blip>
                    <a:stretch>
                      <a:fillRect/>
                    </a:stretch>
                  </pic:blipFill>
                  <pic:spPr>
                    <a:xfrm>
                      <a:off x="0" y="0"/>
                      <a:ext cx="2631800" cy="1366383"/>
                    </a:xfrm>
                    <a:prstGeom prst="rect">
                      <a:avLst/>
                    </a:prstGeom>
                    <a:ln w="3175">
                      <a:solidFill>
                        <a:schemeClr val="tx1"/>
                      </a:solidFill>
                    </a:ln>
                  </pic:spPr>
                </pic:pic>
              </a:graphicData>
            </a:graphic>
          </wp:inline>
        </w:drawing>
      </w:r>
    </w:p>
    <w:p w:rsidR="003E78C1" w:rsidRDefault="00BC5A25">
      <w:pPr>
        <w:pStyle w:val="BodyText"/>
        <w:numPr>
          <w:ilvl w:val="0"/>
          <w:numId w:val="17"/>
        </w:numPr>
      </w:pPr>
      <w:r>
        <w:t xml:space="preserve">Enter a unique </w:t>
      </w:r>
      <w:r>
        <w:rPr>
          <w:b/>
        </w:rPr>
        <w:t>Name</w:t>
      </w:r>
      <w:r>
        <w:t xml:space="preserve"> for the catering year.</w:t>
      </w:r>
    </w:p>
    <w:p w:rsidR="003E78C1" w:rsidRDefault="00BC5A25">
      <w:pPr>
        <w:pStyle w:val="BodyText"/>
        <w:numPr>
          <w:ilvl w:val="0"/>
          <w:numId w:val="17"/>
        </w:numPr>
      </w:pPr>
      <w:r>
        <w:t>Enter the start date (</w:t>
      </w:r>
      <w:r>
        <w:rPr>
          <w:b/>
        </w:rPr>
        <w:t>Catering Date</w:t>
      </w:r>
      <w:r>
        <w:t>) of the catering year.</w:t>
      </w:r>
    </w:p>
    <w:p w:rsidR="003E78C1" w:rsidRDefault="00BC5A25">
      <w:pPr>
        <w:pStyle w:val="BodyText"/>
        <w:numPr>
          <w:ilvl w:val="0"/>
          <w:numId w:val="17"/>
        </w:numPr>
      </w:pPr>
      <w:r>
        <w:t xml:space="preserve">Select the </w:t>
      </w:r>
      <w:r>
        <w:rPr>
          <w:b/>
        </w:rPr>
        <w:t>Frequency</w:t>
      </w:r>
      <w:r>
        <w:t>.</w:t>
      </w:r>
    </w:p>
    <w:p w:rsidR="003E78C1" w:rsidRDefault="00BC5A25">
      <w:pPr>
        <w:pStyle w:val="BodyText"/>
        <w:numPr>
          <w:ilvl w:val="0"/>
          <w:numId w:val="17"/>
        </w:numPr>
      </w:pPr>
      <w:r>
        <w:t xml:space="preserve">Select </w:t>
      </w:r>
      <w:r>
        <w:rPr>
          <w:b/>
        </w:rPr>
        <w:t>Repeat Every</w:t>
      </w:r>
      <w:r>
        <w:t xml:space="preserve"> for subsequent returns, either a day of the week or a day of the month</w:t>
      </w:r>
    </w:p>
    <w:p w:rsidR="003E78C1" w:rsidRDefault="00BC5A25">
      <w:pPr>
        <w:pStyle w:val="BodyText"/>
        <w:numPr>
          <w:ilvl w:val="0"/>
          <w:numId w:val="17"/>
        </w:numPr>
      </w:pPr>
      <w:r>
        <w:t xml:space="preserve">Click </w:t>
      </w:r>
      <w:r>
        <w:rPr>
          <w:b/>
        </w:rPr>
        <w:t>OK</w:t>
      </w:r>
      <w:r>
        <w:t xml:space="preserve"> to return to the main panel.</w:t>
      </w:r>
    </w:p>
    <w:p w:rsidR="003E78C1" w:rsidRDefault="00BC5A25">
      <w:pPr>
        <w:pStyle w:val="BodyText"/>
        <w:numPr>
          <w:ilvl w:val="0"/>
          <w:numId w:val="17"/>
        </w:numPr>
      </w:pPr>
      <w:r>
        <w:t xml:space="preserve">The </w:t>
      </w:r>
      <w:r>
        <w:rPr>
          <w:b/>
        </w:rPr>
        <w:t xml:space="preserve">Level of Debt </w:t>
      </w:r>
      <w:r>
        <w:t xml:space="preserve">and </w:t>
      </w:r>
      <w:r>
        <w:rPr>
          <w:b/>
        </w:rPr>
        <w:t xml:space="preserve">Level of Credit </w:t>
      </w:r>
      <w:r>
        <w:t xml:space="preserve">fields set the default values for reports, this can be set to zero. The value can be changed when the report is run. </w:t>
      </w:r>
    </w:p>
    <w:p w:rsidR="003E78C1" w:rsidRDefault="00BC5A25">
      <w:pPr>
        <w:pStyle w:val="BodyText"/>
        <w:numPr>
          <w:ilvl w:val="0"/>
          <w:numId w:val="17"/>
        </w:numPr>
      </w:pPr>
      <w:r>
        <w:t xml:space="preserve">The </w:t>
      </w:r>
      <w:r>
        <w:rPr>
          <w:b/>
        </w:rPr>
        <w:t>Location/Cost Centre/Site No</w:t>
      </w:r>
      <w:r>
        <w:t xml:space="preserve"> and </w:t>
      </w:r>
      <w:r>
        <w:rPr>
          <w:b/>
        </w:rPr>
        <w:t xml:space="preserve">Contract Area </w:t>
      </w:r>
      <w:r>
        <w:t>fields are optional.</w:t>
      </w:r>
    </w:p>
    <w:p w:rsidR="003E78C1" w:rsidRDefault="00BC5A25">
      <w:pPr>
        <w:pStyle w:val="BodyText"/>
        <w:numPr>
          <w:ilvl w:val="0"/>
          <w:numId w:val="99"/>
        </w:numPr>
      </w:pPr>
      <w:r>
        <w:rPr>
          <w:b/>
        </w:rPr>
        <w:t>D</w:t>
      </w:r>
      <w:r>
        <w:rPr>
          <w:rStyle w:val="BodyTextChar"/>
          <w:b/>
        </w:rPr>
        <w:t>efault Meal Types</w:t>
      </w:r>
      <w:r>
        <w:rPr>
          <w:rStyle w:val="BodyTextChar"/>
        </w:rPr>
        <w:t xml:space="preserve"> – this panel enables you to set the default entries for times when a pupil is absent and what meal pattern will be displayed when pupils or staff are given an initial meal pattern. The patterns can be left blank if preferred.</w:t>
      </w:r>
    </w:p>
    <w:p w:rsidR="003E78C1" w:rsidRDefault="00BC5A25">
      <w:pPr>
        <w:pStyle w:val="BodyText"/>
        <w:numPr>
          <w:ilvl w:val="0"/>
          <w:numId w:val="86"/>
        </w:numPr>
        <w:ind w:left="864"/>
      </w:pPr>
      <w:r>
        <w:rPr>
          <w:b/>
        </w:rPr>
        <w:t>Pupil Not Present</w:t>
      </w:r>
      <w:r>
        <w:t xml:space="preserve"> – select the entry to be displayed, for example, </w:t>
      </w:r>
      <w:r>
        <w:rPr>
          <w:b/>
        </w:rPr>
        <w:t>Absent</w:t>
      </w:r>
      <w:r>
        <w:t>; if a pupil has been marked on the attendance register with a pupil not present code.</w:t>
      </w:r>
    </w:p>
    <w:p w:rsidR="003E78C1" w:rsidRDefault="00BC5A25">
      <w:pPr>
        <w:pStyle w:val="BodyText"/>
        <w:numPr>
          <w:ilvl w:val="0"/>
          <w:numId w:val="86"/>
        </w:numPr>
        <w:ind w:left="864"/>
      </w:pPr>
      <w:r>
        <w:rPr>
          <w:b/>
        </w:rPr>
        <w:t>Pupil New Meal Pattern</w:t>
      </w:r>
      <w:r>
        <w:t xml:space="preserve"> – the selection made here will be displayed for all initial pupil patterns entered in SIMS but may be edited individually, if necessary. It can be left blank.</w:t>
      </w:r>
    </w:p>
    <w:p w:rsidR="003E78C1" w:rsidRDefault="00BC5A25">
      <w:pPr>
        <w:pStyle w:val="BodyText"/>
        <w:numPr>
          <w:ilvl w:val="0"/>
          <w:numId w:val="86"/>
        </w:numPr>
        <w:ind w:left="864"/>
      </w:pPr>
      <w:r>
        <w:rPr>
          <w:b/>
        </w:rPr>
        <w:t>Staff New Meal Pattern</w:t>
      </w:r>
      <w:r>
        <w:t xml:space="preserve"> – the selection made here will be displayed for all initial staff patterns entered in SIMS but may be edited individually, if necessary.</w:t>
      </w:r>
    </w:p>
    <w:p w:rsidR="003E78C1" w:rsidRDefault="00BC5A25">
      <w:pPr>
        <w:pStyle w:val="ListParagraph"/>
        <w:numPr>
          <w:ilvl w:val="0"/>
          <w:numId w:val="99"/>
        </w:numPr>
        <w:spacing w:before="120" w:after="120" w:line="240" w:lineRule="auto"/>
        <w:contextualSpacing w:val="0"/>
        <w:rPr>
          <w:rFonts w:cs="Arial"/>
        </w:rPr>
      </w:pPr>
      <w:r>
        <w:rPr>
          <w:rStyle w:val="BodyTextChar"/>
        </w:rPr>
        <w:t xml:space="preserve">Panels </w:t>
      </w:r>
      <w:r>
        <w:rPr>
          <w:rStyle w:val="BodyTextChar"/>
          <w:b/>
        </w:rPr>
        <w:t>4</w:t>
      </w:r>
      <w:r>
        <w:rPr>
          <w:rStyle w:val="BodyTextChar"/>
        </w:rPr>
        <w:t xml:space="preserve"> to </w:t>
      </w:r>
      <w:r>
        <w:rPr>
          <w:rStyle w:val="BodyTextChar"/>
          <w:b/>
        </w:rPr>
        <w:t xml:space="preserve">7 </w:t>
      </w:r>
      <w:r>
        <w:rPr>
          <w:rStyle w:val="BodyTextChar"/>
        </w:rPr>
        <w:t xml:space="preserve">define how the banking codes are linked to the VAT codes and need to be set. Schools should seek advice from their LA or accountant for the required settings. For the purpose of this course use the existing settings. </w:t>
      </w:r>
      <w:r>
        <w:rPr>
          <w:rFonts w:ascii="Arial" w:hAnsi="Arial" w:cs="Arial"/>
        </w:rPr>
        <w:t xml:space="preserve">It is a good idea to complete the </w:t>
      </w:r>
      <w:proofErr w:type="spellStart"/>
      <w:r>
        <w:rPr>
          <w:rFonts w:ascii="Arial" w:hAnsi="Arial" w:cs="Arial"/>
        </w:rPr>
        <w:t>adhoc</w:t>
      </w:r>
      <w:proofErr w:type="spellEnd"/>
      <w:r>
        <w:rPr>
          <w:rFonts w:ascii="Arial" w:hAnsi="Arial" w:cs="Arial"/>
        </w:rPr>
        <w:t xml:space="preserve"> meal panel even if you do not intend to use at present. If you marked the other sales codes as Inactive when setting up banking codes, they will be greyed out here.</w:t>
      </w:r>
    </w:p>
    <w:p w:rsidR="003E78C1" w:rsidRDefault="00BC5A25">
      <w:pPr>
        <w:pStyle w:val="BodyText"/>
        <w:numPr>
          <w:ilvl w:val="0"/>
          <w:numId w:val="99"/>
        </w:numPr>
      </w:pPr>
      <w:r>
        <w:rPr>
          <w:b/>
        </w:rPr>
        <w:t>Letter Templates</w:t>
      </w:r>
      <w:r>
        <w:t xml:space="preserve"> will be covered in Chapter 11. </w:t>
      </w:r>
    </w:p>
    <w:p w:rsidR="003E78C1" w:rsidRDefault="00BC5A25">
      <w:pPr>
        <w:pStyle w:val="BodyText"/>
        <w:numPr>
          <w:ilvl w:val="0"/>
          <w:numId w:val="99"/>
        </w:numPr>
      </w:pPr>
      <w:r>
        <w:t xml:space="preserve">When all the entries on this screen are complete click </w:t>
      </w:r>
      <w:r>
        <w:rPr>
          <w:b/>
        </w:rPr>
        <w:t>Save</w:t>
      </w:r>
      <w:r>
        <w:t xml:space="preserve"> and then </w:t>
      </w:r>
      <w:r>
        <w:rPr>
          <w:b/>
        </w:rPr>
        <w:t>Close</w:t>
      </w:r>
      <w:r>
        <w:t xml:space="preserve">. </w:t>
      </w:r>
    </w:p>
    <w:p w:rsidR="003E78C1" w:rsidRDefault="00BC5A25">
      <w:pPr>
        <w:pStyle w:val="BodyText"/>
        <w:numPr>
          <w:ilvl w:val="0"/>
          <w:numId w:val="99"/>
        </w:numPr>
      </w:pPr>
      <w:r>
        <w:t>For the purposes of this training course it we will not restart SIMS at this point.</w:t>
      </w:r>
    </w:p>
    <w:p w:rsidR="003E78C1" w:rsidRDefault="00BC5A25">
      <w:pPr>
        <w:pStyle w:val="Heading3"/>
      </w:pPr>
      <w:bookmarkStart w:id="59" w:name="_Toc389826472"/>
      <w:bookmarkStart w:id="60" w:name="_Toc389826581"/>
      <w:bookmarkStart w:id="61" w:name="_Toc396378388"/>
      <w:bookmarkStart w:id="62" w:name="_Toc518293997"/>
      <w:bookmarkStart w:id="63" w:name="_Toc518294024"/>
      <w:r>
        <w:t>Activity – Personalising Setup</w:t>
      </w:r>
      <w:bookmarkEnd w:id="59"/>
      <w:bookmarkEnd w:id="60"/>
      <w:bookmarkEnd w:id="61"/>
      <w:bookmarkEnd w:id="62"/>
      <w:bookmarkEnd w:id="63"/>
    </w:p>
    <w:p w:rsidR="003E78C1" w:rsidRDefault="00BC5A25">
      <w:pPr>
        <w:pStyle w:val="BodyText"/>
        <w:numPr>
          <w:ilvl w:val="0"/>
          <w:numId w:val="87"/>
        </w:numPr>
      </w:pPr>
      <w:r>
        <w:t>Use the Dinner Money setup screen to replicate the situation in the school.</w:t>
      </w:r>
    </w:p>
    <w:p w:rsidR="003E78C1" w:rsidRDefault="00BC5A25">
      <w:pPr>
        <w:pStyle w:val="Heading4"/>
      </w:pPr>
      <w:bookmarkStart w:id="64" w:name="_Toc396487401"/>
      <w:bookmarkStart w:id="65" w:name="_Toc518294025"/>
      <w:r>
        <w:t>Setting the Meal types and Charge Definitions for the School</w:t>
      </w:r>
      <w:bookmarkEnd w:id="64"/>
      <w:bookmarkEnd w:id="65"/>
    </w:p>
    <w:p w:rsidR="003E78C1" w:rsidRDefault="00BC5A25">
      <w:pPr>
        <w:pStyle w:val="BodyText"/>
      </w:pPr>
      <w:r>
        <w:t>For Dinner Money to be used effectively a school must define the types of meal offered and define how much is to be charged. The software automatically applies a zero charge to pupils eligible for free school meals (either deprivation or universal infant meals).</w:t>
      </w:r>
    </w:p>
    <w:p w:rsidR="003E78C1" w:rsidRDefault="00BC5A25">
      <w:pPr>
        <w:pStyle w:val="Heading4"/>
      </w:pPr>
      <w:bookmarkStart w:id="66" w:name="_Toc389826468"/>
      <w:bookmarkStart w:id="67" w:name="_Toc518294026"/>
      <w:r>
        <w:t>Setting up Meal Types</w:t>
      </w:r>
      <w:bookmarkEnd w:id="66"/>
      <w:bookmarkEnd w:id="67"/>
    </w:p>
    <w:p w:rsidR="003E78C1" w:rsidRDefault="00BC5A25">
      <w:pPr>
        <w:pStyle w:val="BodyText"/>
      </w:pPr>
      <w:r>
        <w:t>The standard set of meal types provided is:</w:t>
      </w:r>
    </w:p>
    <w:p w:rsidR="003E78C1" w:rsidRDefault="00BC5A25">
      <w:pPr>
        <w:pStyle w:val="BodyText"/>
        <w:numPr>
          <w:ilvl w:val="0"/>
          <w:numId w:val="85"/>
        </w:numPr>
      </w:pPr>
      <w:r>
        <w:t>student meal type</w:t>
      </w:r>
    </w:p>
    <w:p w:rsidR="003E78C1" w:rsidRDefault="00BC5A25">
      <w:pPr>
        <w:pStyle w:val="BodyText"/>
        <w:numPr>
          <w:ilvl w:val="0"/>
          <w:numId w:val="85"/>
        </w:numPr>
      </w:pPr>
      <w:r>
        <w:t>staff meal type</w:t>
      </w:r>
    </w:p>
    <w:p w:rsidR="003E78C1" w:rsidRDefault="00BC5A25">
      <w:pPr>
        <w:pStyle w:val="BodyText"/>
        <w:numPr>
          <w:ilvl w:val="0"/>
          <w:numId w:val="85"/>
        </w:numPr>
      </w:pPr>
      <w:proofErr w:type="spellStart"/>
      <w:r>
        <w:t>adhoc</w:t>
      </w:r>
      <w:proofErr w:type="spellEnd"/>
      <w:r>
        <w:t xml:space="preserve"> meal type</w:t>
      </w:r>
    </w:p>
    <w:p w:rsidR="003E78C1" w:rsidRDefault="00BC5A25">
      <w:pPr>
        <w:pStyle w:val="BodyText"/>
        <w:numPr>
          <w:ilvl w:val="0"/>
          <w:numId w:val="85"/>
        </w:numPr>
      </w:pPr>
      <w:proofErr w:type="gramStart"/>
      <w:r>
        <w:t>other</w:t>
      </w:r>
      <w:proofErr w:type="gramEnd"/>
      <w:r>
        <w:t xml:space="preserve"> sales type.</w:t>
      </w:r>
    </w:p>
    <w:p w:rsidR="003E78C1" w:rsidRDefault="00BC5A25">
      <w:pPr>
        <w:pStyle w:val="BodyText"/>
      </w:pPr>
      <w:r>
        <w:t>These can be configured to represent the meal types actually provided by a school. They should be mapped to an appropriate meal category to enable effective reporting.</w:t>
      </w:r>
    </w:p>
    <w:p w:rsidR="003E78C1" w:rsidRDefault="00BC5A25">
      <w:pPr>
        <w:pStyle w:val="Heading3"/>
      </w:pPr>
      <w:bookmarkStart w:id="68" w:name="_Toc389826469"/>
      <w:bookmarkStart w:id="69" w:name="_Toc389826578"/>
      <w:bookmarkStart w:id="70" w:name="_Toc396378385"/>
      <w:bookmarkStart w:id="71" w:name="_Toc518293998"/>
      <w:bookmarkStart w:id="72" w:name="_Toc518294027"/>
      <w:r>
        <w:t>Step by Step – To View, Add or Edit Meal Types</w:t>
      </w:r>
      <w:bookmarkEnd w:id="68"/>
      <w:bookmarkEnd w:id="69"/>
      <w:bookmarkEnd w:id="70"/>
      <w:bookmarkEnd w:id="71"/>
      <w:bookmarkEnd w:id="72"/>
    </w:p>
    <w:p w:rsidR="003E78C1" w:rsidRDefault="00BC5A25">
      <w:pPr>
        <w:pStyle w:val="BodyText"/>
        <w:numPr>
          <w:ilvl w:val="0"/>
          <w:numId w:val="11"/>
        </w:numPr>
      </w:pPr>
      <w:r>
        <w:t xml:space="preserve">Select </w:t>
      </w:r>
      <w:r>
        <w:rPr>
          <w:b/>
        </w:rPr>
        <w:t>Tools | Lookups | Maintain</w:t>
      </w:r>
      <w:r>
        <w:t>.</w:t>
      </w:r>
    </w:p>
    <w:p w:rsidR="003E78C1" w:rsidRDefault="00BC5A25">
      <w:pPr>
        <w:pStyle w:val="BodyText"/>
        <w:numPr>
          <w:ilvl w:val="0"/>
          <w:numId w:val="11"/>
        </w:numPr>
      </w:pPr>
      <w:r>
        <w:t xml:space="preserve">Select </w:t>
      </w:r>
      <w:r>
        <w:rPr>
          <w:b/>
        </w:rPr>
        <w:t>Dinner Money</w:t>
      </w:r>
      <w:r>
        <w:t xml:space="preserve"> from the </w:t>
      </w:r>
      <w:r>
        <w:rPr>
          <w:b/>
        </w:rPr>
        <w:t xml:space="preserve">Data Area </w:t>
      </w:r>
      <w:r>
        <w:t xml:space="preserve">drop–down list, and then click </w:t>
      </w:r>
      <w:r>
        <w:rPr>
          <w:b/>
        </w:rPr>
        <w:t>Search</w:t>
      </w:r>
      <w:r>
        <w:t xml:space="preserve">. The four standard types are displayed. </w:t>
      </w:r>
    </w:p>
    <w:p w:rsidR="003E78C1" w:rsidRDefault="00BC5A25">
      <w:pPr>
        <w:pStyle w:val="BodyText"/>
        <w:jc w:val="center"/>
      </w:pPr>
      <w:r>
        <w:rPr>
          <w:noProof/>
          <w:lang w:eastAsia="en-GB"/>
        </w:rPr>
        <w:drawing>
          <wp:inline distT="0" distB="0" distL="0" distR="0">
            <wp:extent cx="3810947" cy="1221537"/>
            <wp:effectExtent l="19050" t="19050" r="18415" b="171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Find_Lookup_type.png"/>
                    <pic:cNvPicPr/>
                  </pic:nvPicPr>
                  <pic:blipFill rotWithShape="1">
                    <a:blip r:embed="rId45">
                      <a:extLst>
                        <a:ext uri="{28A0092B-C50C-407E-A947-70E740481C1C}">
                          <a14:useLocalDpi xmlns:a14="http://schemas.microsoft.com/office/drawing/2010/main" val="0"/>
                        </a:ext>
                      </a:extLst>
                    </a:blip>
                    <a:srcRect l="235" b="1235"/>
                    <a:stretch/>
                  </pic:blipFill>
                  <pic:spPr bwMode="auto">
                    <a:xfrm>
                      <a:off x="0" y="0"/>
                      <a:ext cx="3846610" cy="123296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11"/>
        </w:numPr>
      </w:pPr>
      <w:r>
        <w:t xml:space="preserve">Open </w:t>
      </w:r>
      <w:r>
        <w:rPr>
          <w:b/>
        </w:rPr>
        <w:t>Student Meal Type</w:t>
      </w:r>
      <w:r>
        <w:t>.</w:t>
      </w:r>
    </w:p>
    <w:p w:rsidR="003E78C1" w:rsidRDefault="00BC5A25">
      <w:pPr>
        <w:pStyle w:val="BodyText"/>
      </w:pPr>
      <w:r>
        <w:t xml:space="preserve">The values listed as </w:t>
      </w:r>
      <w:r>
        <w:rPr>
          <w:b/>
        </w:rPr>
        <w:t>Active</w:t>
      </w:r>
      <w:r>
        <w:t xml:space="preserve"> will be shown as the available options when marking the dinner register. It is important that the list is correct for the school and contains every type of meal the school will offer – plus </w:t>
      </w:r>
      <w:r>
        <w:rPr>
          <w:b/>
        </w:rPr>
        <w:t>Packed Lunch</w:t>
      </w:r>
      <w:r>
        <w:t xml:space="preserve">, </w:t>
      </w:r>
      <w:r>
        <w:rPr>
          <w:b/>
        </w:rPr>
        <w:t>Home</w:t>
      </w:r>
      <w:r>
        <w:t xml:space="preserve"> and </w:t>
      </w:r>
      <w:proofErr w:type="gramStart"/>
      <w:r>
        <w:rPr>
          <w:b/>
        </w:rPr>
        <w:t>Absent</w:t>
      </w:r>
      <w:proofErr w:type="gramEnd"/>
      <w:r>
        <w:t xml:space="preserve">. </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keepNext/>
            </w:pPr>
            <w:r>
              <w:t>NOTE: Do not add a deprivation free meal type, as it is important that you record all relevant pupils as taking a normal school meal and let SIMS remove any charges for the pupils with free meal entitlements.</w:t>
            </w:r>
          </w:p>
        </w:tc>
      </w:tr>
    </w:tbl>
    <w:p w:rsidR="003E78C1" w:rsidRDefault="00BC5A25">
      <w:pPr>
        <w:pStyle w:val="BodyText"/>
        <w:spacing w:before="240" w:after="240"/>
        <w:jc w:val="center"/>
      </w:pPr>
      <w:r>
        <w:rPr>
          <w:noProof/>
          <w:lang w:eastAsia="en-GB"/>
        </w:rPr>
        <w:drawing>
          <wp:inline distT="0" distB="0" distL="0" distR="0">
            <wp:extent cx="4197153" cy="1922179"/>
            <wp:effectExtent l="19050" t="19050" r="13335" b="20955"/>
            <wp:docPr id="280" name="Picture 280" descr="D:\Training materials\2011\Training Manuals\Checked\Dinner Money\DINMON-1-v40\Second Check\DM Graphics 7.140\studmealtyp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Training materials\2011\Training Manuals\Checked\Dinner Money\DINMON-1-v40\Second Check\DM Graphics 7.140\studmealtype1.bmp"/>
                    <pic:cNvPicPr>
                      <a:picLocks noChangeAspect="1" noChangeArrowheads="1"/>
                    </pic:cNvPicPr>
                  </pic:nvPicPr>
                  <pic:blipFill rotWithShape="1">
                    <a:blip r:embed="rId46" cstate="print"/>
                    <a:srcRect t="1143" r="2421" b="2961"/>
                    <a:stretch/>
                  </pic:blipFill>
                  <pic:spPr bwMode="auto">
                    <a:xfrm>
                      <a:off x="0" y="0"/>
                      <a:ext cx="4209495" cy="1927831"/>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11"/>
        </w:numPr>
        <w:spacing w:before="120" w:after="120" w:line="240" w:lineRule="auto"/>
        <w:ind w:left="431" w:hanging="431"/>
        <w:contextualSpacing w:val="0"/>
        <w:rPr>
          <w:rFonts w:ascii="Arial" w:eastAsia="Times" w:hAnsi="Arial" w:cs="Times New Roman"/>
          <w:szCs w:val="20"/>
        </w:rPr>
      </w:pPr>
      <w:r>
        <w:rPr>
          <w:rStyle w:val="BodyTextChar"/>
        </w:rPr>
        <w:t>To check the details double–click each value in turn.</w:t>
      </w:r>
    </w:p>
    <w:p w:rsidR="003E78C1" w:rsidRDefault="00BC5A25">
      <w:pPr>
        <w:pStyle w:val="BodyText"/>
        <w:spacing w:before="240" w:after="240"/>
        <w:jc w:val="center"/>
      </w:pPr>
      <w:r>
        <w:rPr>
          <w:noProof/>
          <w:lang w:eastAsia="en-GB"/>
        </w:rPr>
        <w:drawing>
          <wp:inline distT="0" distB="0" distL="0" distR="0">
            <wp:extent cx="4100602" cy="1198973"/>
            <wp:effectExtent l="19050" t="19050" r="14605" b="20320"/>
            <wp:docPr id="281" name="Picture 281" descr="D:\Training materials\2011\Training Manuals\Checked\Dinner Money\DINMON-1-v40\Second Check\DM Graphics 7.140\studmealtype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Training materials\2011\Training Manuals\Checked\Dinner Money\DINMON-1-v40\Second Check\DM Graphics 7.140\studmealtype2.bmp"/>
                    <pic:cNvPicPr>
                      <a:picLocks noChangeAspect="1" noChangeArrowheads="1"/>
                    </pic:cNvPicPr>
                  </pic:nvPicPr>
                  <pic:blipFill rotWithShape="1">
                    <a:blip r:embed="rId47" cstate="print"/>
                    <a:srcRect l="1247" t="1610" r="1315" b="12586"/>
                    <a:stretch/>
                  </pic:blipFill>
                  <pic:spPr bwMode="auto">
                    <a:xfrm>
                      <a:off x="0" y="0"/>
                      <a:ext cx="4118312" cy="1204151"/>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10"/>
        </w:numPr>
        <w:spacing w:before="120" w:after="120" w:line="240" w:lineRule="auto"/>
        <w:contextualSpacing w:val="0"/>
        <w:rPr>
          <w:rStyle w:val="BodyTextChar"/>
        </w:rPr>
      </w:pPr>
      <w:r>
        <w:rPr>
          <w:rStyle w:val="BodyTextChar"/>
        </w:rPr>
        <w:t xml:space="preserve">Select </w:t>
      </w:r>
      <w:r>
        <w:rPr>
          <w:rStyle w:val="BodyTextChar"/>
          <w:b/>
        </w:rPr>
        <w:t>Student Meal Type</w:t>
      </w:r>
      <w:r>
        <w:rPr>
          <w:rStyle w:val="BodyTextChar"/>
        </w:rPr>
        <w:t>.</w:t>
      </w:r>
    </w:p>
    <w:p w:rsidR="003E78C1" w:rsidRDefault="00BC5A25">
      <w:pPr>
        <w:pStyle w:val="BodyText"/>
        <w:numPr>
          <w:ilvl w:val="0"/>
          <w:numId w:val="88"/>
        </w:numPr>
      </w:pPr>
      <w:r>
        <w:rPr>
          <w:b/>
        </w:rPr>
        <w:t>Category</w:t>
      </w:r>
      <w:r>
        <w:t>: indicate who provides the meal by selecting from the drop–down list.</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keepNext/>
            </w:pPr>
            <w:r>
              <w:t xml:space="preserve">NOTE: Funding for universal infant free school meals is allocated to schools using information submitted through the school census. The census can count infant pupils who take a meal type with category of School – School Provided as having a school meal. </w:t>
            </w:r>
          </w:p>
        </w:tc>
      </w:tr>
    </w:tbl>
    <w:p w:rsidR="003E78C1" w:rsidRDefault="00BC5A25">
      <w:pPr>
        <w:pStyle w:val="BodyText"/>
        <w:numPr>
          <w:ilvl w:val="0"/>
          <w:numId w:val="88"/>
        </w:numPr>
      </w:pPr>
      <w:r>
        <w:rPr>
          <w:b/>
        </w:rPr>
        <w:t>Category 2</w:t>
      </w:r>
      <w:r>
        <w:t>: indicate whether the meal is taken in or out of school.</w:t>
      </w:r>
    </w:p>
    <w:p w:rsidR="003E78C1" w:rsidRDefault="00BC5A25">
      <w:pPr>
        <w:pStyle w:val="BodyText"/>
        <w:numPr>
          <w:ilvl w:val="0"/>
          <w:numId w:val="88"/>
        </w:numPr>
      </w:pPr>
      <w:r>
        <w:rPr>
          <w:b/>
        </w:rPr>
        <w:t>Delete</w:t>
      </w:r>
      <w:r>
        <w:t xml:space="preserve"> or mark as </w:t>
      </w:r>
      <w:r>
        <w:rPr>
          <w:b/>
        </w:rPr>
        <w:t>Inactive</w:t>
      </w:r>
      <w:r>
        <w:t xml:space="preserve"> any meal types that are not currently in use.</w:t>
      </w:r>
    </w:p>
    <w:p w:rsidR="003E78C1" w:rsidRDefault="00BC5A25">
      <w:pPr>
        <w:pStyle w:val="BodyText"/>
      </w:pPr>
      <w:r>
        <w:t>Ensure the list is in the best order for the school as it is helpful to have the most frequently used at the top.</w:t>
      </w:r>
    </w:p>
    <w:p w:rsidR="003E78C1" w:rsidRDefault="00BC5A25">
      <w:pPr>
        <w:pStyle w:val="ListParagraph"/>
        <w:numPr>
          <w:ilvl w:val="0"/>
          <w:numId w:val="12"/>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Staff Meal Type</w:t>
      </w:r>
      <w:r>
        <w:rPr>
          <w:rStyle w:val="BodyTextChar"/>
        </w:rPr>
        <w:t xml:space="preserve"> (if required).</w:t>
      </w:r>
    </w:p>
    <w:p w:rsidR="003E78C1" w:rsidRDefault="00BC5A25">
      <w:pPr>
        <w:pStyle w:val="BodyText"/>
        <w:numPr>
          <w:ilvl w:val="0"/>
          <w:numId w:val="89"/>
        </w:numPr>
      </w:pPr>
      <w:r>
        <w:rPr>
          <w:b/>
        </w:rPr>
        <w:t>Category</w:t>
      </w:r>
      <w:r>
        <w:t>: select the role of the person.</w:t>
      </w:r>
    </w:p>
    <w:p w:rsidR="003E78C1" w:rsidRDefault="00BC5A25">
      <w:pPr>
        <w:pStyle w:val="BodyText"/>
        <w:numPr>
          <w:ilvl w:val="0"/>
          <w:numId w:val="89"/>
        </w:numPr>
      </w:pPr>
      <w:r>
        <w:rPr>
          <w:b/>
        </w:rPr>
        <w:t>Category 2</w:t>
      </w:r>
      <w:r>
        <w:t>: select whether a charge is made.</w:t>
      </w:r>
    </w:p>
    <w:p w:rsidR="003E78C1" w:rsidRDefault="00BC5A25">
      <w:pPr>
        <w:pStyle w:val="ListParagraph"/>
        <w:numPr>
          <w:ilvl w:val="0"/>
          <w:numId w:val="13"/>
        </w:numPr>
        <w:spacing w:before="120" w:after="120" w:line="240" w:lineRule="auto"/>
        <w:ind w:left="431" w:hanging="431"/>
        <w:contextualSpacing w:val="0"/>
        <w:rPr>
          <w:rFonts w:ascii="Arial" w:eastAsia="Times" w:hAnsi="Arial" w:cs="Times New Roman"/>
          <w:szCs w:val="20"/>
        </w:rPr>
      </w:pPr>
      <w:r>
        <w:rPr>
          <w:rStyle w:val="BodyTextChar"/>
        </w:rPr>
        <w:t xml:space="preserve">Select </w:t>
      </w:r>
      <w:proofErr w:type="spellStart"/>
      <w:r>
        <w:rPr>
          <w:rStyle w:val="BodyTextChar"/>
          <w:b/>
        </w:rPr>
        <w:t>Adhoc</w:t>
      </w:r>
      <w:proofErr w:type="spellEnd"/>
      <w:r>
        <w:rPr>
          <w:rStyle w:val="BodyTextChar"/>
          <w:b/>
        </w:rPr>
        <w:t xml:space="preserve"> Meal Type</w:t>
      </w:r>
      <w:r>
        <w:rPr>
          <w:rStyle w:val="BodyTextChar"/>
        </w:rPr>
        <w:t xml:space="preserve"> (if required).</w:t>
      </w:r>
    </w:p>
    <w:p w:rsidR="003E78C1" w:rsidRDefault="00BC5A25">
      <w:pPr>
        <w:pStyle w:val="BodyText"/>
        <w:numPr>
          <w:ilvl w:val="0"/>
          <w:numId w:val="90"/>
        </w:numPr>
      </w:pPr>
      <w:r>
        <w:rPr>
          <w:b/>
        </w:rPr>
        <w:t>Category</w:t>
      </w:r>
      <w:r>
        <w:t>: select the type of person.</w:t>
      </w:r>
    </w:p>
    <w:p w:rsidR="003E78C1" w:rsidRDefault="00BC5A25">
      <w:pPr>
        <w:pStyle w:val="BodyText"/>
        <w:numPr>
          <w:ilvl w:val="0"/>
          <w:numId w:val="90"/>
        </w:numPr>
      </w:pPr>
      <w:r>
        <w:rPr>
          <w:b/>
        </w:rPr>
        <w:t>Category 2</w:t>
      </w:r>
      <w:r>
        <w:t>: select whether a charge is made.</w:t>
      </w:r>
    </w:p>
    <w:p w:rsidR="003E78C1" w:rsidRDefault="00BC5A25">
      <w:pPr>
        <w:pStyle w:val="ListParagraph"/>
        <w:numPr>
          <w:ilvl w:val="0"/>
          <w:numId w:val="14"/>
        </w:numPr>
        <w:spacing w:before="120" w:after="120" w:line="240" w:lineRule="auto"/>
        <w:ind w:left="431" w:hanging="431"/>
        <w:contextualSpacing w:val="0"/>
        <w:rPr>
          <w:rStyle w:val="BodyTextChar"/>
        </w:rPr>
      </w:pPr>
      <w:r>
        <w:rPr>
          <w:rStyle w:val="BodyTextChar"/>
        </w:rPr>
        <w:t>Select Other Sales Type (if required).</w:t>
      </w:r>
    </w:p>
    <w:p w:rsidR="003E78C1" w:rsidRDefault="00BC5A25">
      <w:pPr>
        <w:pStyle w:val="BodyText"/>
        <w:numPr>
          <w:ilvl w:val="0"/>
          <w:numId w:val="91"/>
        </w:numPr>
      </w:pPr>
      <w:r>
        <w:rPr>
          <w:b/>
        </w:rPr>
        <w:t>Category</w:t>
      </w:r>
      <w:r>
        <w:t>: select the type of item for sale.</w:t>
      </w:r>
    </w:p>
    <w:p w:rsidR="003E78C1" w:rsidRDefault="00BC5A25">
      <w:pPr>
        <w:pStyle w:val="BodyText"/>
        <w:numPr>
          <w:ilvl w:val="0"/>
          <w:numId w:val="91"/>
        </w:numPr>
      </w:pPr>
      <w:r>
        <w:rPr>
          <w:b/>
        </w:rPr>
        <w:t>Category 2</w:t>
      </w:r>
      <w:r>
        <w:t>: select which VAT this item relates to.</w:t>
      </w:r>
    </w:p>
    <w:p w:rsidR="003E78C1" w:rsidRDefault="00BC5A25">
      <w:pPr>
        <w:pStyle w:val="BodyText"/>
        <w:numPr>
          <w:ilvl w:val="0"/>
          <w:numId w:val="91"/>
        </w:numPr>
      </w:pPr>
      <w:r>
        <w:t xml:space="preserve">Mark any inappropriate types as </w:t>
      </w:r>
      <w:r>
        <w:rPr>
          <w:b/>
        </w:rPr>
        <w:t>Inactive</w:t>
      </w:r>
      <w:r>
        <w:t>.</w:t>
      </w:r>
    </w:p>
    <w:p w:rsidR="003E78C1" w:rsidRDefault="00BC5A25">
      <w:pPr>
        <w:pStyle w:val="Heading3"/>
      </w:pPr>
      <w:bookmarkStart w:id="73" w:name="_Toc396487404"/>
      <w:bookmarkStart w:id="74" w:name="_Toc518293999"/>
      <w:bookmarkStart w:id="75" w:name="_Toc518294028"/>
      <w:r>
        <w:t>Step by Step – Personalising Meal Types</w:t>
      </w:r>
      <w:bookmarkEnd w:id="73"/>
      <w:bookmarkEnd w:id="74"/>
      <w:bookmarkEnd w:id="75"/>
    </w:p>
    <w:p w:rsidR="003E78C1" w:rsidRDefault="00BC5A25">
      <w:pPr>
        <w:pStyle w:val="BodyText"/>
      </w:pPr>
      <w:r>
        <w:t xml:space="preserve">Check the existing meal types and make sure that only those required by the school are marked as Active. Every active meal type will be offered as a choice for selection on the register. Ensure the Description and order are correct. Note the number of meal types showing as </w:t>
      </w:r>
      <w:proofErr w:type="gramStart"/>
      <w:r>
        <w:rPr>
          <w:b/>
        </w:rPr>
        <w:t>Active</w:t>
      </w:r>
      <w:proofErr w:type="gramEnd"/>
      <w:r>
        <w:t xml:space="preserve">. </w:t>
      </w:r>
    </w:p>
    <w:p w:rsidR="003E78C1" w:rsidRDefault="00BC5A25">
      <w:pPr>
        <w:pStyle w:val="BodyText"/>
      </w:pPr>
      <w:r>
        <w:t xml:space="preserve">In addition to the standard meal types, the school wishes to offer pupils a vegetarian option in the </w:t>
      </w:r>
      <w:r>
        <w:rPr>
          <w:b/>
        </w:rPr>
        <w:t>Student Meal Type</w:t>
      </w:r>
      <w:r>
        <w:t xml:space="preserve"> lookup.</w:t>
      </w:r>
    </w:p>
    <w:p w:rsidR="003E78C1" w:rsidRDefault="00BC5A25">
      <w:pPr>
        <w:pStyle w:val="BodyText"/>
        <w:spacing w:before="240" w:after="240"/>
        <w:jc w:val="center"/>
      </w:pPr>
      <w:r>
        <w:rPr>
          <w:noProof/>
          <w:lang w:eastAsia="en-GB"/>
        </w:rPr>
        <w:drawing>
          <wp:inline distT="0" distB="0" distL="0" distR="0">
            <wp:extent cx="4447051" cy="2098372"/>
            <wp:effectExtent l="19050" t="19050" r="10795" b="16510"/>
            <wp:docPr id="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srcRect l="316" t="665" r="1963" b="2276"/>
                    <a:stretch/>
                  </pic:blipFill>
                  <pic:spPr bwMode="auto">
                    <a:xfrm>
                      <a:off x="0" y="0"/>
                      <a:ext cx="4454489" cy="2101882"/>
                    </a:xfrm>
                    <a:prstGeom prst="rect">
                      <a:avLst/>
                    </a:prstGeom>
                    <a:noFill/>
                    <a:ln w="317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pPr>
      <w:r>
        <w:t>1.</w:t>
      </w:r>
      <w:r>
        <w:tab/>
        <w:t xml:space="preserve">Click on </w:t>
      </w:r>
      <w:r>
        <w:rPr>
          <w:b/>
        </w:rPr>
        <w:t>New</w:t>
      </w:r>
      <w:r>
        <w:t xml:space="preserve"> located to the right of the </w:t>
      </w:r>
      <w:r>
        <w:rPr>
          <w:b/>
        </w:rPr>
        <w:t>Values</w:t>
      </w:r>
      <w:r>
        <w:t xml:space="preserve"> panel.</w:t>
      </w:r>
    </w:p>
    <w:p w:rsidR="003E78C1" w:rsidRDefault="00BC5A25">
      <w:pPr>
        <w:pStyle w:val="BodyText"/>
        <w:spacing w:before="240" w:after="240"/>
        <w:jc w:val="center"/>
      </w:pPr>
      <w:r>
        <w:rPr>
          <w:noProof/>
          <w:lang w:eastAsia="en-GB"/>
        </w:rPr>
        <w:drawing>
          <wp:inline distT="0" distB="0" distL="0" distR="0">
            <wp:extent cx="4458409" cy="1337523"/>
            <wp:effectExtent l="19050" t="19050" r="18415" b="152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eg.PNG"/>
                    <pic:cNvPicPr/>
                  </pic:nvPicPr>
                  <pic:blipFill>
                    <a:blip r:embed="rId49">
                      <a:extLst>
                        <a:ext uri="{28A0092B-C50C-407E-A947-70E740481C1C}">
                          <a14:useLocalDpi xmlns:a14="http://schemas.microsoft.com/office/drawing/2010/main" val="0"/>
                        </a:ext>
                      </a:extLst>
                    </a:blip>
                    <a:stretch>
                      <a:fillRect/>
                    </a:stretch>
                  </pic:blipFill>
                  <pic:spPr>
                    <a:xfrm>
                      <a:off x="0" y="0"/>
                      <a:ext cx="4481146" cy="1344344"/>
                    </a:xfrm>
                    <a:prstGeom prst="rect">
                      <a:avLst/>
                    </a:prstGeom>
                    <a:ln w="3175">
                      <a:solidFill>
                        <a:srgbClr val="000000"/>
                      </a:solidFill>
                    </a:ln>
                  </pic:spPr>
                </pic:pic>
              </a:graphicData>
            </a:graphic>
          </wp:inline>
        </w:drawing>
      </w:r>
    </w:p>
    <w:p w:rsidR="003E78C1" w:rsidRDefault="00BC5A25">
      <w:pPr>
        <w:pStyle w:val="BodyText"/>
        <w:numPr>
          <w:ilvl w:val="0"/>
          <w:numId w:val="6"/>
        </w:numPr>
      </w:pPr>
      <w:r>
        <w:t xml:space="preserve">Type a </w:t>
      </w:r>
      <w:r>
        <w:rPr>
          <w:b/>
        </w:rPr>
        <w:t>Code</w:t>
      </w:r>
      <w:r>
        <w:t xml:space="preserve"> of </w:t>
      </w:r>
      <w:r>
        <w:rPr>
          <w:rFonts w:ascii="Verdana" w:hAnsi="Verdana"/>
          <w:b/>
        </w:rPr>
        <w:t>Veg</w:t>
      </w:r>
      <w:r>
        <w:t xml:space="preserve"> and a </w:t>
      </w:r>
      <w:r>
        <w:rPr>
          <w:b/>
        </w:rPr>
        <w:t>Description</w:t>
      </w:r>
      <w:r>
        <w:t xml:space="preserve"> of </w:t>
      </w:r>
      <w:r>
        <w:rPr>
          <w:rFonts w:ascii="Verdana" w:hAnsi="Verdana"/>
          <w:b/>
        </w:rPr>
        <w:t>Vegetarian</w:t>
      </w:r>
      <w:r>
        <w:t>. The meal will be provided by the school and eaten in the school.</w:t>
      </w:r>
    </w:p>
    <w:p w:rsidR="003E78C1" w:rsidRDefault="00BC5A25">
      <w:pPr>
        <w:pStyle w:val="BodyText"/>
        <w:numPr>
          <w:ilvl w:val="0"/>
          <w:numId w:val="6"/>
        </w:numPr>
      </w:pPr>
      <w:r>
        <w:t>Reorder the list as required.</w:t>
      </w:r>
    </w:p>
    <w:p w:rsidR="003E78C1" w:rsidRDefault="00BC5A25">
      <w:pPr>
        <w:pStyle w:val="BodyText"/>
        <w:numPr>
          <w:ilvl w:val="0"/>
          <w:numId w:val="6"/>
        </w:numPr>
      </w:pPr>
      <w:r>
        <w:t xml:space="preserve">Click </w:t>
      </w:r>
      <w:r>
        <w:rPr>
          <w:b/>
        </w:rPr>
        <w:t>Save</w:t>
      </w:r>
      <w:r>
        <w:t xml:space="preserve">. A message will be displayed informing you that SIMS must be closed and restarted before the changes take effect. </w:t>
      </w:r>
    </w:p>
    <w:p w:rsidR="003E78C1" w:rsidRDefault="00BC5A25">
      <w:pPr>
        <w:pStyle w:val="BodyText"/>
        <w:keepNext/>
        <w:numPr>
          <w:ilvl w:val="0"/>
          <w:numId w:val="6"/>
        </w:numPr>
        <w:ind w:left="431" w:hanging="431"/>
      </w:pPr>
      <w:r>
        <w:t>Restart SIMS using the following details:</w:t>
      </w:r>
    </w:p>
    <w:tbl>
      <w:tblPr>
        <w:tblStyle w:val="TableGrid1"/>
        <w:tblW w:w="0" w:type="auto"/>
        <w:jc w:val="center"/>
        <w:tblLook w:val="04A0" w:firstRow="1" w:lastRow="0" w:firstColumn="1" w:lastColumn="0" w:noHBand="0" w:noVBand="1"/>
      </w:tblPr>
      <w:tblGrid>
        <w:gridCol w:w="1687"/>
        <w:gridCol w:w="1687"/>
      </w:tblGrid>
      <w:tr w:rsidR="003E78C1">
        <w:trPr>
          <w:jc w:val="center"/>
        </w:trPr>
        <w:tc>
          <w:tcPr>
            <w:tcW w:w="1687" w:type="dxa"/>
            <w:shd w:val="clear" w:color="auto" w:fill="D9D9D9" w:themeFill="background1" w:themeFillShade="D9"/>
          </w:tcPr>
          <w:p w:rsidR="003E78C1" w:rsidRDefault="00BC5A25">
            <w:pPr>
              <w:keepNext/>
              <w:keepLines/>
              <w:rPr>
                <w:rFonts w:ascii="Arial" w:hAnsi="Arial" w:cs="Arial"/>
                <w:b/>
                <w:sz w:val="20"/>
                <w:szCs w:val="20"/>
              </w:rPr>
            </w:pPr>
            <w:r>
              <w:rPr>
                <w:rFonts w:ascii="Arial" w:hAnsi="Arial" w:cs="Arial"/>
                <w:b/>
                <w:sz w:val="20"/>
                <w:szCs w:val="20"/>
              </w:rPr>
              <w:t>User Name</w:t>
            </w:r>
          </w:p>
        </w:tc>
        <w:tc>
          <w:tcPr>
            <w:tcW w:w="1687" w:type="dxa"/>
          </w:tcPr>
          <w:p w:rsidR="003E78C1" w:rsidRDefault="00BC5A25">
            <w:pPr>
              <w:keepNext/>
              <w:keepLines/>
              <w:rPr>
                <w:rFonts w:ascii="Verdana" w:hAnsi="Verdana" w:cs="Arial"/>
                <w:b/>
                <w:sz w:val="20"/>
                <w:szCs w:val="20"/>
              </w:rPr>
            </w:pPr>
            <w:r>
              <w:rPr>
                <w:rFonts w:ascii="Verdana" w:hAnsi="Verdana" w:cs="Arial"/>
                <w:b/>
                <w:sz w:val="20"/>
                <w:szCs w:val="20"/>
              </w:rPr>
              <w:t>GROSG</w:t>
            </w:r>
          </w:p>
        </w:tc>
      </w:tr>
      <w:tr w:rsidR="003E78C1">
        <w:trPr>
          <w:jc w:val="center"/>
        </w:trPr>
        <w:tc>
          <w:tcPr>
            <w:tcW w:w="1687" w:type="dxa"/>
            <w:shd w:val="clear" w:color="auto" w:fill="D9D9D9" w:themeFill="background1" w:themeFillShade="D9"/>
          </w:tcPr>
          <w:p w:rsidR="003E78C1" w:rsidRDefault="00BC5A25">
            <w:pPr>
              <w:keepNext/>
              <w:keepLines/>
              <w:rPr>
                <w:rFonts w:ascii="Arial" w:eastAsiaTheme="minorHAnsi" w:hAnsi="Arial" w:cs="Arial"/>
                <w:b/>
                <w:sz w:val="20"/>
                <w:szCs w:val="20"/>
                <w:lang w:eastAsia="en-US"/>
              </w:rPr>
            </w:pPr>
            <w:r>
              <w:rPr>
                <w:rFonts w:ascii="Arial" w:hAnsi="Arial" w:cs="Arial"/>
                <w:b/>
                <w:sz w:val="20"/>
                <w:szCs w:val="20"/>
              </w:rPr>
              <w:t>Password</w:t>
            </w:r>
            <w:r>
              <w:rPr>
                <w:rFonts w:ascii="Arial" w:hAnsi="Arial" w:cs="Arial"/>
                <w:b/>
                <w:sz w:val="20"/>
                <w:szCs w:val="20"/>
              </w:rPr>
              <w:tab/>
            </w:r>
          </w:p>
        </w:tc>
        <w:tc>
          <w:tcPr>
            <w:tcW w:w="1687" w:type="dxa"/>
          </w:tcPr>
          <w:p w:rsidR="003E78C1" w:rsidRDefault="00BC5A25">
            <w:pPr>
              <w:keepNext/>
              <w:keepLines/>
              <w:rPr>
                <w:rFonts w:ascii="Verdana" w:hAnsi="Verdana" w:cs="Arial"/>
                <w:b/>
                <w:sz w:val="20"/>
                <w:szCs w:val="20"/>
              </w:rPr>
            </w:pPr>
            <w:r>
              <w:rPr>
                <w:rFonts w:ascii="Verdana" w:hAnsi="Verdana" w:cs="Arial"/>
                <w:b/>
                <w:sz w:val="20"/>
                <w:szCs w:val="20"/>
              </w:rPr>
              <w:t>ABCD</w:t>
            </w:r>
          </w:p>
        </w:tc>
      </w:tr>
    </w:tbl>
    <w:p w:rsidR="003E78C1" w:rsidRDefault="00BC5A25">
      <w:pPr>
        <w:pStyle w:val="Heading3"/>
      </w:pPr>
      <w:bookmarkStart w:id="76" w:name="_Toc389826473"/>
      <w:bookmarkStart w:id="77" w:name="_Toc389826582"/>
      <w:bookmarkStart w:id="78" w:name="_Toc396378389"/>
      <w:bookmarkStart w:id="79" w:name="_Toc518294000"/>
      <w:bookmarkStart w:id="80" w:name="_Toc518294029"/>
      <w:r>
        <w:t>Step by Step – Adding/Editing Pupil Meal Definitions</w:t>
      </w:r>
      <w:bookmarkEnd w:id="76"/>
      <w:bookmarkEnd w:id="77"/>
      <w:bookmarkEnd w:id="78"/>
      <w:bookmarkEnd w:id="79"/>
      <w:bookmarkEnd w:id="80"/>
    </w:p>
    <w:p w:rsidR="003E78C1" w:rsidRDefault="00BC5A25">
      <w:pPr>
        <w:pStyle w:val="BodyText"/>
      </w:pPr>
      <w:r>
        <w:t>In addition to creating a meal type the school must also define how much will be charged. Different meal definitions can be created for each group for the same meal type. Only one meal type/group combination can be valid at any one time.</w:t>
      </w:r>
    </w:p>
    <w:p w:rsidR="003E78C1" w:rsidRDefault="00BC5A25">
      <w:pPr>
        <w:pStyle w:val="BodyText"/>
      </w:pPr>
      <w:r>
        <w:t>Meal definitions can be added manually or provided by other organisations, for example to be imported from the LA.</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It is a very good idea to set a meal definition for all meal type/group combinations. Whilst it is possible to save a pupil’s meal if the meal type is not covered by a definition, it will prevent many further activities and reporting within Dinner Money, for example, Pupil Payments.</w:t>
            </w:r>
          </w:p>
        </w:tc>
      </w:tr>
    </w:tbl>
    <w:p w:rsidR="003E78C1" w:rsidRDefault="00BC5A25">
      <w:pPr>
        <w:pStyle w:val="ListParagraph"/>
        <w:keepNext/>
        <w:keepLines/>
        <w:numPr>
          <w:ilvl w:val="0"/>
          <w:numId w:val="18"/>
        </w:numPr>
        <w:spacing w:before="120" w:after="120" w:line="240" w:lineRule="auto"/>
        <w:ind w:left="431" w:hanging="431"/>
        <w:contextualSpacing w:val="0"/>
        <w:rPr>
          <w:rStyle w:val="BodyTextChar"/>
        </w:rPr>
      </w:pPr>
      <w:r>
        <w:rPr>
          <w:rStyle w:val="BodyTextChar"/>
        </w:rPr>
        <w:t xml:space="preserve">Select </w:t>
      </w:r>
      <w:r>
        <w:rPr>
          <w:rStyle w:val="BodyTextChar"/>
          <w:b/>
        </w:rPr>
        <w:t>Tools | Dinner Money | Pupil Meal Definition.</w:t>
      </w:r>
    </w:p>
    <w:p w:rsidR="003E78C1" w:rsidRDefault="00BC5A25">
      <w:pPr>
        <w:pStyle w:val="ListParagraph"/>
        <w:keepNext/>
        <w:keepLines/>
        <w:numPr>
          <w:ilvl w:val="0"/>
          <w:numId w:val="18"/>
        </w:numPr>
        <w:spacing w:before="120" w:after="120" w:line="240" w:lineRule="auto"/>
        <w:ind w:left="431" w:hanging="431"/>
        <w:contextualSpacing w:val="0"/>
        <w:rPr>
          <w:rFonts w:ascii="Arial" w:eastAsia="Times" w:hAnsi="Arial" w:cs="Times New Roman"/>
          <w:szCs w:val="20"/>
        </w:rPr>
      </w:pPr>
      <w:r>
        <w:rPr>
          <w:rStyle w:val="BodyTextChar"/>
        </w:rPr>
        <w:t xml:space="preserve">Click </w:t>
      </w:r>
      <w:r>
        <w:rPr>
          <w:rStyle w:val="BodyTextChar"/>
          <w:b/>
        </w:rPr>
        <w:t>Search</w:t>
      </w:r>
      <w:r>
        <w:rPr>
          <w:rStyle w:val="BodyTextChar"/>
        </w:rPr>
        <w:t xml:space="preserve"> to view the existing definitions or click </w:t>
      </w:r>
      <w:r>
        <w:rPr>
          <w:rStyle w:val="BodyTextChar"/>
          <w:b/>
        </w:rPr>
        <w:t>New</w:t>
      </w:r>
      <w:r>
        <w:rPr>
          <w:rStyle w:val="BodyTextChar"/>
        </w:rPr>
        <w:t xml:space="preserve"> to create a new one.</w:t>
      </w:r>
    </w:p>
    <w:p w:rsidR="003E78C1" w:rsidRDefault="00BC5A25">
      <w:pPr>
        <w:pStyle w:val="BodyText"/>
        <w:spacing w:before="240" w:after="240"/>
        <w:jc w:val="center"/>
      </w:pPr>
      <w:r>
        <w:rPr>
          <w:noProof/>
          <w:lang w:eastAsia="en-GB"/>
        </w:rPr>
        <w:drawing>
          <wp:inline distT="0" distB="0" distL="0" distR="0">
            <wp:extent cx="3881120" cy="2662011"/>
            <wp:effectExtent l="19050" t="19050" r="24130" b="241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4.png"/>
                    <pic:cNvPicPr/>
                  </pic:nvPicPr>
                  <pic:blipFill>
                    <a:blip r:embed="rId50">
                      <a:extLst>
                        <a:ext uri="{28A0092B-C50C-407E-A947-70E740481C1C}">
                          <a14:useLocalDpi xmlns:a14="http://schemas.microsoft.com/office/drawing/2010/main" val="0"/>
                        </a:ext>
                      </a:extLst>
                    </a:blip>
                    <a:stretch>
                      <a:fillRect/>
                    </a:stretch>
                  </pic:blipFill>
                  <pic:spPr>
                    <a:xfrm>
                      <a:off x="0" y="0"/>
                      <a:ext cx="3900173" cy="2675079"/>
                    </a:xfrm>
                    <a:prstGeom prst="rect">
                      <a:avLst/>
                    </a:prstGeom>
                    <a:ln w="3175">
                      <a:solidFill>
                        <a:schemeClr val="tx1"/>
                      </a:solidFill>
                    </a:ln>
                  </pic:spPr>
                </pic:pic>
              </a:graphicData>
            </a:graphic>
          </wp:inline>
        </w:drawing>
      </w:r>
    </w:p>
    <w:p w:rsidR="003E78C1" w:rsidRDefault="00BC5A25">
      <w:pPr>
        <w:pStyle w:val="BodyText"/>
        <w:numPr>
          <w:ilvl w:val="0"/>
          <w:numId w:val="18"/>
        </w:numPr>
      </w:pPr>
      <w:r>
        <w:t xml:space="preserve">Enter a </w:t>
      </w:r>
      <w:r>
        <w:rPr>
          <w:b/>
        </w:rPr>
        <w:t>Description</w:t>
      </w:r>
      <w:r>
        <w:t xml:space="preserve"> for the meal and select the </w:t>
      </w:r>
      <w:r>
        <w:rPr>
          <w:b/>
        </w:rPr>
        <w:t>Meal Type</w:t>
      </w:r>
      <w:r>
        <w:t xml:space="preserve"> from the </w:t>
      </w:r>
      <w:r>
        <w:rPr>
          <w:b/>
        </w:rPr>
        <w:t>Meal Type</w:t>
      </w:r>
      <w:r>
        <w:t xml:space="preserve"> drop–down list.</w:t>
      </w:r>
    </w:p>
    <w:p w:rsidR="003E78C1" w:rsidRDefault="00BC5A25">
      <w:pPr>
        <w:pStyle w:val="BodyText"/>
        <w:numPr>
          <w:ilvl w:val="0"/>
          <w:numId w:val="18"/>
        </w:numPr>
      </w:pPr>
      <w:r>
        <w:t xml:space="preserve">Tick the </w:t>
      </w:r>
      <w:r>
        <w:rPr>
          <w:b/>
        </w:rPr>
        <w:t>Year Group(s)</w:t>
      </w:r>
      <w:r>
        <w:t xml:space="preserve"> that will charge the amount set for this definition. </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The Group Type is defined during setup and cannot be changed (</w:t>
            </w:r>
            <w:r>
              <w:rPr>
                <w:b/>
              </w:rPr>
              <w:t>Tools |Dinner Money |Setup | Meal Charging Maps</w:t>
            </w:r>
            <w:r>
              <w:t>).</w:t>
            </w:r>
          </w:p>
        </w:tc>
      </w:tr>
    </w:tbl>
    <w:p w:rsidR="003E78C1" w:rsidRDefault="00BC5A25">
      <w:pPr>
        <w:pStyle w:val="ListParagraph"/>
        <w:numPr>
          <w:ilvl w:val="0"/>
          <w:numId w:val="18"/>
        </w:numPr>
        <w:spacing w:before="120" w:after="120" w:line="240" w:lineRule="auto"/>
        <w:rPr>
          <w:rFonts w:ascii="Arial" w:eastAsia="Times" w:hAnsi="Arial" w:cs="Times New Roman"/>
          <w:szCs w:val="20"/>
        </w:rPr>
      </w:pPr>
      <w:r>
        <w:rPr>
          <w:rStyle w:val="BodyTextChar"/>
        </w:rPr>
        <w:t xml:space="preserve">In the </w:t>
      </w:r>
      <w:r>
        <w:rPr>
          <w:rStyle w:val="BodyTextChar"/>
          <w:b/>
        </w:rPr>
        <w:t>Charges</w:t>
      </w:r>
      <w:r>
        <w:rPr>
          <w:rStyle w:val="BodyTextChar"/>
        </w:rPr>
        <w:t xml:space="preserve"> panel either highlight an existing charge, and then click </w:t>
      </w:r>
      <w:r>
        <w:rPr>
          <w:rStyle w:val="BodyTextChar"/>
          <w:b/>
        </w:rPr>
        <w:t>Open</w:t>
      </w:r>
      <w:r>
        <w:rPr>
          <w:rStyle w:val="BodyTextChar"/>
        </w:rPr>
        <w:t xml:space="preserve"> or click </w:t>
      </w:r>
      <w:r>
        <w:rPr>
          <w:rStyle w:val="BodyTextChar"/>
          <w:b/>
        </w:rPr>
        <w:t>New</w:t>
      </w:r>
      <w:r>
        <w:rPr>
          <w:rStyle w:val="BodyTextChar"/>
        </w:rPr>
        <w:t xml:space="preserve"> to add a new charge.</w:t>
      </w:r>
    </w:p>
    <w:p w:rsidR="003E78C1" w:rsidRDefault="00BC5A25">
      <w:pPr>
        <w:pStyle w:val="Heading3"/>
      </w:pPr>
      <w:bookmarkStart w:id="81" w:name="_Toc389826474"/>
      <w:bookmarkStart w:id="82" w:name="_Toc389826583"/>
      <w:bookmarkStart w:id="83" w:name="_Toc396378390"/>
      <w:bookmarkStart w:id="84" w:name="_Toc518294001"/>
      <w:bookmarkStart w:id="85" w:name="_Toc518294030"/>
      <w:r>
        <w:t xml:space="preserve">Activity – Personalising Meal </w:t>
      </w:r>
      <w:bookmarkEnd w:id="81"/>
      <w:bookmarkEnd w:id="82"/>
      <w:r>
        <w:t>Definitions</w:t>
      </w:r>
      <w:bookmarkEnd w:id="83"/>
      <w:bookmarkEnd w:id="84"/>
      <w:bookmarkEnd w:id="85"/>
    </w:p>
    <w:p w:rsidR="003E78C1" w:rsidRDefault="00BC5A25">
      <w:pPr>
        <w:pStyle w:val="ListParagraph"/>
        <w:keepNext/>
        <w:numPr>
          <w:ilvl w:val="0"/>
          <w:numId w:val="19"/>
        </w:numPr>
        <w:spacing w:before="120" w:after="120" w:line="240" w:lineRule="auto"/>
        <w:ind w:left="431" w:hanging="431"/>
        <w:contextualSpacing w:val="0"/>
      </w:pPr>
      <w:r>
        <w:rPr>
          <w:rFonts w:ascii="Arial" w:eastAsia="Times" w:hAnsi="Arial" w:cs="Times New Roman"/>
          <w:szCs w:val="20"/>
        </w:rPr>
        <w:t xml:space="preserve">Add the Vegetarian option so that it can be recorded against pupils. Enter the Description </w:t>
      </w:r>
      <w:r>
        <w:rPr>
          <w:rFonts w:ascii="Verdana" w:eastAsia="Times" w:hAnsi="Verdana" w:cs="Times New Roman"/>
          <w:szCs w:val="20"/>
        </w:rPr>
        <w:t>Vegetarian</w:t>
      </w:r>
      <w:r>
        <w:rPr>
          <w:rFonts w:ascii="Arial" w:eastAsia="Times" w:hAnsi="Arial" w:cs="Times New Roman"/>
          <w:szCs w:val="20"/>
        </w:rPr>
        <w:t xml:space="preserve"> and choose the Vegetarian Meal Type. Check all Year Group(s) and set a charge of </w:t>
      </w:r>
      <w:r>
        <w:rPr>
          <w:rFonts w:ascii="Verdana" w:eastAsia="Times" w:hAnsi="Verdana" w:cs="Times New Roman"/>
          <w:szCs w:val="20"/>
        </w:rPr>
        <w:t>£2.10</w:t>
      </w:r>
      <w:r>
        <w:rPr>
          <w:rFonts w:ascii="Arial" w:eastAsia="Times" w:hAnsi="Arial" w:cs="Times New Roman"/>
          <w:szCs w:val="20"/>
        </w:rPr>
        <w:t xml:space="preserve"> with a Start Date of 01/09/2017.</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To support Universal Infant Free School Meals (UIFSM), Dinner Money will automatically charge Reception, Year 1 and Year 2 pupils £0.00 regardless of the definitions charge. Similarly pupils eligible for Free School Meals will also not be charged.</w:t>
            </w:r>
          </w:p>
        </w:tc>
      </w:tr>
    </w:tbl>
    <w:p w:rsidR="003E78C1" w:rsidRDefault="00BC5A25">
      <w:pPr>
        <w:pStyle w:val="BodyText"/>
        <w:spacing w:before="240" w:after="240"/>
        <w:jc w:val="center"/>
      </w:pPr>
      <w:r>
        <w:rPr>
          <w:noProof/>
          <w:lang w:eastAsia="en-GB"/>
        </w:rPr>
        <w:drawing>
          <wp:inline distT="0" distB="0" distL="0" distR="0">
            <wp:extent cx="4253948" cy="2468553"/>
            <wp:effectExtent l="19050" t="19050" r="1333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g.PNG"/>
                    <pic:cNvPicPr/>
                  </pic:nvPicPr>
                  <pic:blipFill>
                    <a:blip r:embed="rId51">
                      <a:extLst>
                        <a:ext uri="{28A0092B-C50C-407E-A947-70E740481C1C}">
                          <a14:useLocalDpi xmlns:a14="http://schemas.microsoft.com/office/drawing/2010/main" val="0"/>
                        </a:ext>
                      </a:extLst>
                    </a:blip>
                    <a:stretch>
                      <a:fillRect/>
                    </a:stretch>
                  </pic:blipFill>
                  <pic:spPr>
                    <a:xfrm>
                      <a:off x="0" y="0"/>
                      <a:ext cx="4262179" cy="2473330"/>
                    </a:xfrm>
                    <a:prstGeom prst="rect">
                      <a:avLst/>
                    </a:prstGeom>
                    <a:ln w="3175">
                      <a:solidFill>
                        <a:schemeClr val="tx1"/>
                      </a:solidFill>
                    </a:ln>
                  </pic:spPr>
                </pic:pic>
              </a:graphicData>
            </a:graphic>
          </wp:inline>
        </w:drawing>
      </w:r>
    </w:p>
    <w:p w:rsidR="003E78C1" w:rsidRDefault="00BC5A25">
      <w:pPr>
        <w:pStyle w:val="ListParagraph"/>
        <w:numPr>
          <w:ilvl w:val="0"/>
          <w:numId w:val="93"/>
        </w:numPr>
        <w:spacing w:before="120" w:after="120"/>
        <w:ind w:left="431" w:hanging="431"/>
        <w:rPr>
          <w:rFonts w:ascii="Arial" w:eastAsia="Times" w:hAnsi="Arial" w:cs="Times New Roman"/>
          <w:szCs w:val="20"/>
        </w:rPr>
      </w:pPr>
      <w:r>
        <w:rPr>
          <w:rFonts w:ascii="Arial" w:eastAsia="Times" w:hAnsi="Arial" w:cs="Times New Roman"/>
          <w:szCs w:val="20"/>
        </w:rPr>
        <w:t>Browse and Search to refresh the listed definitions.</w:t>
      </w:r>
    </w:p>
    <w:p w:rsidR="003E78C1" w:rsidRDefault="00BC5A25">
      <w:pPr>
        <w:pStyle w:val="BodyText"/>
        <w:numPr>
          <w:ilvl w:val="0"/>
          <w:numId w:val="20"/>
        </w:numPr>
        <w:ind w:left="431" w:hanging="431"/>
      </w:pPr>
      <w:r>
        <w:t xml:space="preserve">Check that you have created a meal definition for every Meal Type shown on your drop–down list. </w:t>
      </w:r>
    </w:p>
    <w:p w:rsidR="003E78C1" w:rsidRDefault="00BC5A25">
      <w:pPr>
        <w:pStyle w:val="Heading3"/>
      </w:pPr>
      <w:bookmarkStart w:id="86" w:name="_Toc389826475"/>
      <w:bookmarkStart w:id="87" w:name="_Toc389826584"/>
      <w:bookmarkStart w:id="88" w:name="_Toc396378391"/>
      <w:bookmarkStart w:id="89" w:name="_Toc518294002"/>
      <w:bookmarkStart w:id="90" w:name="_Toc518294031"/>
      <w:r>
        <w:t>Activity – Changing the Charge for a Meal Type</w:t>
      </w:r>
      <w:bookmarkEnd w:id="86"/>
      <w:bookmarkEnd w:id="87"/>
      <w:bookmarkEnd w:id="88"/>
      <w:bookmarkEnd w:id="89"/>
      <w:bookmarkEnd w:id="90"/>
    </w:p>
    <w:p w:rsidR="003E78C1" w:rsidRDefault="00BC5A25">
      <w:pPr>
        <w:pStyle w:val="BodyText"/>
      </w:pPr>
      <w:r>
        <w:t>From next Monday the school wishes to adjust the price of a school meal.</w:t>
      </w:r>
    </w:p>
    <w:p w:rsidR="003E78C1" w:rsidRDefault="00BC5A25">
      <w:pPr>
        <w:pStyle w:val="BodyText"/>
        <w:numPr>
          <w:ilvl w:val="0"/>
          <w:numId w:val="21"/>
        </w:numPr>
      </w:pPr>
      <w:r>
        <w:t>Open the Pupil Meal Definition for School Meal. In panel 2: Charges, click New, located on the right. Set the Start Date to next Monday and the Charge to £2.50</w:t>
      </w:r>
      <w:r>
        <w:rPr>
          <w:color w:val="FF0000"/>
        </w:rPr>
        <w:t xml:space="preserve"> </w:t>
      </w:r>
      <w:r>
        <w:t xml:space="preserve">and </w:t>
      </w:r>
      <w:proofErr w:type="gramStart"/>
      <w:r>
        <w:t>Save</w:t>
      </w:r>
      <w:proofErr w:type="gramEnd"/>
      <w:r>
        <w:t>.</w:t>
      </w:r>
    </w:p>
    <w:p w:rsidR="003E78C1" w:rsidRDefault="00BC5A25">
      <w:pPr>
        <w:pStyle w:val="BodyText"/>
        <w:spacing w:before="240" w:after="240"/>
        <w:jc w:val="center"/>
      </w:pPr>
      <w:r>
        <w:rPr>
          <w:noProof/>
          <w:lang w:eastAsia="en-GB"/>
        </w:rPr>
        <w:drawing>
          <wp:inline distT="0" distB="0" distL="0" distR="0">
            <wp:extent cx="4367538" cy="1288394"/>
            <wp:effectExtent l="19050" t="19050" r="1397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arges.PNG"/>
                    <pic:cNvPicPr/>
                  </pic:nvPicPr>
                  <pic:blipFill>
                    <a:blip r:embed="rId52">
                      <a:extLst>
                        <a:ext uri="{28A0092B-C50C-407E-A947-70E740481C1C}">
                          <a14:useLocalDpi xmlns:a14="http://schemas.microsoft.com/office/drawing/2010/main" val="0"/>
                        </a:ext>
                      </a:extLst>
                    </a:blip>
                    <a:stretch>
                      <a:fillRect/>
                    </a:stretch>
                  </pic:blipFill>
                  <pic:spPr>
                    <a:xfrm>
                      <a:off x="0" y="0"/>
                      <a:ext cx="4379697" cy="1291981"/>
                    </a:xfrm>
                    <a:prstGeom prst="rect">
                      <a:avLst/>
                    </a:prstGeom>
                    <a:ln w="3175">
                      <a:solidFill>
                        <a:schemeClr val="tx1"/>
                      </a:solidFill>
                    </a:ln>
                  </pic:spPr>
                </pic:pic>
              </a:graphicData>
            </a:graphic>
          </wp:inline>
        </w:drawing>
      </w:r>
    </w:p>
    <w:p w:rsidR="003E78C1" w:rsidRDefault="00BC5A25">
      <w:pPr>
        <w:pStyle w:val="ListParagraph"/>
        <w:numPr>
          <w:ilvl w:val="0"/>
          <w:numId w:val="94"/>
        </w:numPr>
        <w:spacing w:before="120" w:after="120" w:line="240" w:lineRule="auto"/>
        <w:ind w:left="431" w:hanging="431"/>
        <w:contextualSpacing w:val="0"/>
      </w:pPr>
      <w:r>
        <w:rPr>
          <w:rStyle w:val="BodyTextChar"/>
        </w:rPr>
        <w:t xml:space="preserve">The new charge will be applied from the start date, it is preferred to enter new charges with a start date in the future, </w:t>
      </w:r>
      <w:proofErr w:type="gramStart"/>
      <w:r>
        <w:rPr>
          <w:rStyle w:val="BodyTextChar"/>
        </w:rPr>
        <w:t>if</w:t>
      </w:r>
      <w:proofErr w:type="gramEnd"/>
      <w:r>
        <w:rPr>
          <w:rStyle w:val="BodyTextChar"/>
        </w:rPr>
        <w:t xml:space="preserve"> the start date for the charge has already passed it will be necessary to Backdate Meals Processed, as described in Appendix A.</w:t>
      </w:r>
    </w:p>
    <w:p w:rsidR="003E78C1" w:rsidRDefault="00BC5A25">
      <w:pPr>
        <w:pStyle w:val="Heading3"/>
      </w:pPr>
      <w:bookmarkStart w:id="91" w:name="_Toc389826478"/>
      <w:bookmarkStart w:id="92" w:name="_Toc389826587"/>
      <w:bookmarkStart w:id="93" w:name="_Toc396378395"/>
      <w:bookmarkStart w:id="94" w:name="_Toc518294003"/>
      <w:bookmarkStart w:id="95" w:name="_Toc518294032"/>
      <w:r>
        <w:t>Step by Step – Manually Adding/Editing Pupil Opening Balances</w:t>
      </w:r>
      <w:bookmarkEnd w:id="91"/>
      <w:bookmarkEnd w:id="92"/>
      <w:bookmarkEnd w:id="93"/>
      <w:bookmarkEnd w:id="94"/>
      <w:bookmarkEnd w:id="95"/>
    </w:p>
    <w:p w:rsidR="003E78C1" w:rsidRDefault="00BC5A25">
      <w:pPr>
        <w:pStyle w:val="BodyText"/>
      </w:pPr>
      <w:r>
        <w:rPr>
          <w:b/>
        </w:rPr>
        <w:t xml:space="preserve">Opening Balances </w:t>
      </w:r>
      <w:r>
        <w:t>allow schools to record any balances the pupils may already have when the school starts using Dinner Money.</w:t>
      </w:r>
    </w:p>
    <w:p w:rsidR="003E78C1" w:rsidRDefault="00BC5A25">
      <w:pPr>
        <w:pStyle w:val="BodyText"/>
      </w:pPr>
      <w:r>
        <w:t xml:space="preserve">They can only be edited until the end of the academic year during which Dinner Money was first used unless the opening balance date in </w:t>
      </w:r>
      <w:r>
        <w:rPr>
          <w:b/>
        </w:rPr>
        <w:t xml:space="preserve">Tools | Dinner Money | Setups </w:t>
      </w:r>
      <w:r>
        <w:t xml:space="preserve">is altered. </w:t>
      </w:r>
    </w:p>
    <w:p w:rsidR="003E78C1" w:rsidRDefault="00BC5A25">
      <w:pPr>
        <w:pStyle w:val="BodyText"/>
      </w:pPr>
      <w:r>
        <w:t>On this course, the opening balances cannot be edited as Dinner Money has been in use for more than a year.</w:t>
      </w:r>
    </w:p>
    <w:p w:rsidR="003E78C1" w:rsidRDefault="00BC5A25">
      <w:pPr>
        <w:pStyle w:val="BodyText"/>
        <w:numPr>
          <w:ilvl w:val="0"/>
          <w:numId w:val="22"/>
        </w:numPr>
      </w:pPr>
      <w:r>
        <w:t xml:space="preserve">Select </w:t>
      </w:r>
      <w:r>
        <w:rPr>
          <w:b/>
        </w:rPr>
        <w:t>Focus | Dinner Money | Pupil Opening Balances</w:t>
      </w:r>
      <w:r>
        <w:t xml:space="preserve"> to display the browser. Either click </w:t>
      </w:r>
      <w:r>
        <w:rPr>
          <w:b/>
        </w:rPr>
        <w:t>Search</w:t>
      </w:r>
      <w:r>
        <w:t xml:space="preserve"> to view the whole school or select a specific group.</w:t>
      </w:r>
    </w:p>
    <w:p w:rsidR="003E78C1" w:rsidRDefault="00BC5A25">
      <w:pPr>
        <w:pStyle w:val="BodyText"/>
        <w:numPr>
          <w:ilvl w:val="0"/>
          <w:numId w:val="22"/>
        </w:numPr>
      </w:pPr>
      <w:r>
        <w:t>Click any column heading to sort by that column.</w:t>
      </w:r>
    </w:p>
    <w:p w:rsidR="003E78C1" w:rsidRDefault="00BC5A25">
      <w:pPr>
        <w:pStyle w:val="BodyText"/>
        <w:numPr>
          <w:ilvl w:val="0"/>
          <w:numId w:val="22"/>
        </w:numPr>
      </w:pPr>
      <w:r>
        <w:t xml:space="preserve">Click in the appropriate cell to add or edit the opening balance, making sure you include a minus sign for a negative balance, for example, </w:t>
      </w:r>
      <w:r>
        <w:rPr>
          <w:b/>
        </w:rPr>
        <w:t>-£2.50</w:t>
      </w:r>
      <w:r>
        <w:t>.</w:t>
      </w:r>
    </w:p>
    <w:p w:rsidR="003E78C1" w:rsidRDefault="00BC5A25">
      <w:pPr>
        <w:pStyle w:val="BodyText"/>
        <w:keepNext/>
        <w:numPr>
          <w:ilvl w:val="0"/>
          <w:numId w:val="22"/>
        </w:numPr>
        <w:ind w:left="431" w:hanging="431"/>
      </w:pPr>
      <w:r>
        <w:t xml:space="preserve">Click </w:t>
      </w:r>
      <w:r>
        <w:rPr>
          <w:b/>
        </w:rPr>
        <w:t>Save</w:t>
      </w:r>
      <w:r>
        <w:t xml:space="preserve"> if any changes have been made.</w:t>
      </w:r>
    </w:p>
    <w:p w:rsidR="003E78C1" w:rsidRDefault="00BC5A25">
      <w:pPr>
        <w:pStyle w:val="BodyText"/>
        <w:spacing w:before="240" w:after="240"/>
        <w:jc w:val="center"/>
      </w:pPr>
      <w:r>
        <w:rPr>
          <w:noProof/>
          <w:lang w:eastAsia="en-GB"/>
        </w:rPr>
        <w:drawing>
          <wp:inline distT="0" distB="0" distL="0" distR="0">
            <wp:extent cx="4424333" cy="2883518"/>
            <wp:effectExtent l="19050" t="19050" r="14605" b="1270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72.png"/>
                    <pic:cNvPicPr/>
                  </pic:nvPicPr>
                  <pic:blipFill rotWithShape="1">
                    <a:blip r:embed="rId53">
                      <a:extLst>
                        <a:ext uri="{28A0092B-C50C-407E-A947-70E740481C1C}">
                          <a14:useLocalDpi xmlns:a14="http://schemas.microsoft.com/office/drawing/2010/main" val="0"/>
                        </a:ext>
                      </a:extLst>
                    </a:blip>
                    <a:srcRect l="1034" t="1690" r="816" b="2964"/>
                    <a:stretch/>
                  </pic:blipFill>
                  <pic:spPr bwMode="auto">
                    <a:xfrm>
                      <a:off x="0" y="0"/>
                      <a:ext cx="4437508" cy="289210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Heading4"/>
      </w:pPr>
      <w:bookmarkStart w:id="96" w:name="_Toc389826479"/>
      <w:bookmarkStart w:id="97" w:name="_Toc518294033"/>
      <w:r>
        <w:t>Producing the Opening Balances Report</w:t>
      </w:r>
      <w:bookmarkEnd w:id="96"/>
      <w:bookmarkEnd w:id="97"/>
    </w:p>
    <w:p w:rsidR="003E78C1" w:rsidRDefault="00BC5A25">
      <w:pPr>
        <w:pStyle w:val="BodyText"/>
      </w:pPr>
      <w:r>
        <w:t>This report lists the opening balances of each pupil and member of staff.</w:t>
      </w:r>
    </w:p>
    <w:p w:rsidR="003E78C1" w:rsidRDefault="00BC5A25">
      <w:pPr>
        <w:pStyle w:val="BodyText"/>
        <w:numPr>
          <w:ilvl w:val="0"/>
          <w:numId w:val="23"/>
        </w:numPr>
      </w:pPr>
      <w:r>
        <w:t xml:space="preserve">Select </w:t>
      </w:r>
      <w:r>
        <w:rPr>
          <w:b/>
        </w:rPr>
        <w:t>Reports | Dinner Money | Finance | Opening Balances</w:t>
      </w:r>
      <w:r>
        <w:t>.</w:t>
      </w:r>
    </w:p>
    <w:p w:rsidR="003E78C1" w:rsidRDefault="00BC5A25">
      <w:pPr>
        <w:pStyle w:val="BodyText"/>
        <w:numPr>
          <w:ilvl w:val="0"/>
          <w:numId w:val="23"/>
        </w:numPr>
      </w:pPr>
      <w:r>
        <w:t>Select to run the report for Pupils, Staff or both (All)</w:t>
      </w:r>
    </w:p>
    <w:p w:rsidR="003E78C1" w:rsidRDefault="00BC5A25">
      <w:pPr>
        <w:pStyle w:val="Heading3"/>
      </w:pPr>
      <w:bookmarkStart w:id="98" w:name="_Toc389826480"/>
      <w:bookmarkStart w:id="99" w:name="_Toc389826588"/>
      <w:bookmarkStart w:id="100" w:name="_Toc396378396"/>
      <w:bookmarkStart w:id="101" w:name="_Toc518294004"/>
      <w:bookmarkStart w:id="102" w:name="_Toc518294034"/>
      <w:r>
        <w:t>Step by Step – Setting Pupil Default Meal Patterns</w:t>
      </w:r>
      <w:bookmarkEnd w:id="98"/>
      <w:bookmarkEnd w:id="99"/>
      <w:bookmarkEnd w:id="100"/>
      <w:bookmarkEnd w:id="101"/>
      <w:bookmarkEnd w:id="102"/>
    </w:p>
    <w:p w:rsidR="003E78C1" w:rsidRDefault="00BC5A25">
      <w:pPr>
        <w:pStyle w:val="BodyText"/>
      </w:pPr>
      <w:r>
        <w:t xml:space="preserve">If pupils take a particular meal on a particular day they can be assigned a meal pattern. Assigning a meal pattern allows Dinner Money to automatically assign a meal type based on attendance. These can be edited on the day if the pupil makes a different choice. They can be left blank for any pupil who does not have a regular pattern. </w:t>
      </w:r>
    </w:p>
    <w:p w:rsidR="003E78C1" w:rsidRDefault="00BC5A25">
      <w:pPr>
        <w:pStyle w:val="BodyText"/>
      </w:pPr>
      <w:r>
        <w:t>Meal patterns can be set either individually or on a group bases.</w:t>
      </w:r>
    </w:p>
    <w:p w:rsidR="003E78C1" w:rsidRDefault="00BC5A25">
      <w:pPr>
        <w:pStyle w:val="ListParagraph"/>
        <w:numPr>
          <w:ilvl w:val="0"/>
          <w:numId w:val="24"/>
        </w:numPr>
        <w:spacing w:before="120" w:after="120" w:line="240" w:lineRule="auto"/>
        <w:ind w:left="431" w:hanging="431"/>
        <w:contextualSpacing w:val="0"/>
        <w:rPr>
          <w:rStyle w:val="BodyTextChar"/>
        </w:rPr>
      </w:pPr>
      <w:r>
        <w:rPr>
          <w:rStyle w:val="BodyTextChar"/>
        </w:rPr>
        <w:t xml:space="preserve">Meal Patterns can be set individually in panel </w:t>
      </w:r>
      <w:r>
        <w:rPr>
          <w:rStyle w:val="BodyTextChar"/>
          <w:b/>
        </w:rPr>
        <w:t>6:</w:t>
      </w:r>
      <w:r>
        <w:rPr>
          <w:rStyle w:val="BodyTextChar"/>
        </w:rPr>
        <w:t xml:space="preserve"> </w:t>
      </w:r>
      <w:r>
        <w:rPr>
          <w:rStyle w:val="BodyTextChar"/>
          <w:b/>
        </w:rPr>
        <w:t>Dietary</w:t>
      </w:r>
      <w:r>
        <w:rPr>
          <w:rStyle w:val="BodyTextChar"/>
        </w:rPr>
        <w:t xml:space="preserve"> of the </w:t>
      </w:r>
      <w:r>
        <w:rPr>
          <w:rStyle w:val="BodyTextChar"/>
          <w:b/>
        </w:rPr>
        <w:t xml:space="preserve">Pupil Details </w:t>
      </w:r>
      <w:r>
        <w:rPr>
          <w:rStyle w:val="BodyTextChar"/>
        </w:rPr>
        <w:t>screen.</w:t>
      </w:r>
    </w:p>
    <w:p w:rsidR="003E78C1" w:rsidRDefault="00BC5A25">
      <w:pPr>
        <w:pStyle w:val="BodyText"/>
        <w:spacing w:before="240" w:after="240"/>
        <w:jc w:val="center"/>
      </w:pPr>
      <w:r>
        <w:rPr>
          <w:noProof/>
          <w:lang w:eastAsia="en-GB"/>
        </w:rPr>
        <w:drawing>
          <wp:inline distT="0" distB="0" distL="0" distR="0">
            <wp:extent cx="4617436" cy="782507"/>
            <wp:effectExtent l="19050" t="19050" r="12065"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gMealDef.PNG"/>
                    <pic:cNvPicPr/>
                  </pic:nvPicPr>
                  <pic:blipFill>
                    <a:blip r:embed="rId54">
                      <a:extLst>
                        <a:ext uri="{28A0092B-C50C-407E-A947-70E740481C1C}">
                          <a14:useLocalDpi xmlns:a14="http://schemas.microsoft.com/office/drawing/2010/main" val="0"/>
                        </a:ext>
                      </a:extLst>
                    </a:blip>
                    <a:stretch>
                      <a:fillRect/>
                    </a:stretch>
                  </pic:blipFill>
                  <pic:spPr>
                    <a:xfrm>
                      <a:off x="0" y="0"/>
                      <a:ext cx="4637687" cy="785939"/>
                    </a:xfrm>
                    <a:prstGeom prst="rect">
                      <a:avLst/>
                    </a:prstGeom>
                    <a:ln w="3175">
                      <a:solidFill>
                        <a:schemeClr val="tx1"/>
                      </a:solidFill>
                    </a:ln>
                  </pic:spPr>
                </pic:pic>
              </a:graphicData>
            </a:graphic>
          </wp:inline>
        </w:drawing>
      </w:r>
    </w:p>
    <w:p w:rsidR="003E78C1" w:rsidRDefault="00BC5A25">
      <w:pPr>
        <w:pStyle w:val="ListParagraph"/>
        <w:numPr>
          <w:ilvl w:val="0"/>
          <w:numId w:val="24"/>
        </w:numPr>
        <w:spacing w:before="120" w:after="120" w:line="240" w:lineRule="auto"/>
        <w:ind w:left="431" w:hanging="431"/>
        <w:contextualSpacing w:val="0"/>
        <w:rPr>
          <w:rFonts w:ascii="Arial" w:eastAsia="Times" w:hAnsi="Arial" w:cs="Times New Roman"/>
          <w:szCs w:val="20"/>
        </w:rPr>
      </w:pPr>
      <w:r>
        <w:rPr>
          <w:rStyle w:val="BodyTextChar"/>
        </w:rPr>
        <w:t xml:space="preserve">To add a new pattern, click </w:t>
      </w:r>
      <w:r>
        <w:rPr>
          <w:rStyle w:val="BodyTextChar"/>
          <w:b/>
        </w:rPr>
        <w:t>New</w:t>
      </w:r>
      <w:r>
        <w:rPr>
          <w:rStyle w:val="BodyTextChar"/>
        </w:rPr>
        <w:t>.</w:t>
      </w:r>
    </w:p>
    <w:p w:rsidR="003E78C1" w:rsidRDefault="00BC5A25">
      <w:pPr>
        <w:pStyle w:val="BodyText"/>
        <w:spacing w:before="240" w:after="240"/>
        <w:jc w:val="center"/>
      </w:pPr>
      <w:r>
        <w:rPr>
          <w:noProof/>
          <w:lang w:eastAsia="en-GB"/>
        </w:rPr>
        <w:drawing>
          <wp:inline distT="0" distB="0" distL="0" distR="0">
            <wp:extent cx="2424792" cy="1686812"/>
            <wp:effectExtent l="19050" t="19050" r="1397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alPattern.PNG"/>
                    <pic:cNvPicPr/>
                  </pic:nvPicPr>
                  <pic:blipFill>
                    <a:blip r:embed="rId55">
                      <a:extLst>
                        <a:ext uri="{28A0092B-C50C-407E-A947-70E740481C1C}">
                          <a14:useLocalDpi xmlns:a14="http://schemas.microsoft.com/office/drawing/2010/main" val="0"/>
                        </a:ext>
                      </a:extLst>
                    </a:blip>
                    <a:stretch>
                      <a:fillRect/>
                    </a:stretch>
                  </pic:blipFill>
                  <pic:spPr>
                    <a:xfrm>
                      <a:off x="0" y="0"/>
                      <a:ext cx="2435091" cy="1693976"/>
                    </a:xfrm>
                    <a:prstGeom prst="rect">
                      <a:avLst/>
                    </a:prstGeom>
                    <a:ln w="3175">
                      <a:solidFill>
                        <a:schemeClr val="tx1"/>
                      </a:solidFill>
                    </a:ln>
                  </pic:spPr>
                </pic:pic>
              </a:graphicData>
            </a:graphic>
          </wp:inline>
        </w:drawing>
      </w:r>
    </w:p>
    <w:p w:rsidR="003E78C1" w:rsidRDefault="00BC5A25">
      <w:pPr>
        <w:pStyle w:val="BodyText"/>
        <w:numPr>
          <w:ilvl w:val="0"/>
          <w:numId w:val="25"/>
        </w:numPr>
      </w:pPr>
      <w:r>
        <w:t xml:space="preserve">The </w:t>
      </w:r>
      <w:r>
        <w:rPr>
          <w:b/>
        </w:rPr>
        <w:t>Start Date</w:t>
      </w:r>
      <w:r>
        <w:t xml:space="preserve"> can only be today or a date in the future. The </w:t>
      </w:r>
      <w:r>
        <w:rPr>
          <w:b/>
        </w:rPr>
        <w:t xml:space="preserve">End Date </w:t>
      </w:r>
      <w:r>
        <w:t xml:space="preserve">may be left blank. Adding a new meal pattern automatically assigns an end date to any existing pattern. Click </w:t>
      </w:r>
      <w:r>
        <w:rPr>
          <w:b/>
        </w:rPr>
        <w:t>Save</w:t>
      </w:r>
      <w:r>
        <w:t>.</w:t>
      </w:r>
    </w:p>
    <w:p w:rsidR="003E78C1" w:rsidRDefault="00BC5A25">
      <w:pPr>
        <w:pStyle w:val="BodyText"/>
        <w:numPr>
          <w:ilvl w:val="0"/>
          <w:numId w:val="25"/>
        </w:numPr>
      </w:pPr>
      <w:r>
        <w:t xml:space="preserve">Alternatively they can be set for individuals or groups by selecting </w:t>
      </w:r>
      <w:r>
        <w:rPr>
          <w:b/>
        </w:rPr>
        <w:t>Focus | Dinner Money | Pupil Default Meal Patterns</w:t>
      </w:r>
      <w:r>
        <w:t>. Changes made in either route are reflected in the other.</w:t>
      </w:r>
    </w:p>
    <w:p w:rsidR="003E78C1" w:rsidRDefault="00BC5A25">
      <w:pPr>
        <w:pStyle w:val="BodyText"/>
        <w:spacing w:before="240" w:after="240"/>
        <w:jc w:val="center"/>
      </w:pPr>
      <w:r>
        <w:rPr>
          <w:noProof/>
          <w:lang w:eastAsia="en-GB"/>
        </w:rPr>
        <w:drawing>
          <wp:inline distT="0" distB="0" distL="0" distR="0">
            <wp:extent cx="4384577" cy="2463023"/>
            <wp:effectExtent l="19050" t="19050" r="16510" b="139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DefaultYEarPatt.PNG"/>
                    <pic:cNvPicPr/>
                  </pic:nvPicPr>
                  <pic:blipFill>
                    <a:blip r:embed="rId56">
                      <a:extLst>
                        <a:ext uri="{28A0092B-C50C-407E-A947-70E740481C1C}">
                          <a14:useLocalDpi xmlns:a14="http://schemas.microsoft.com/office/drawing/2010/main" val="0"/>
                        </a:ext>
                      </a:extLst>
                    </a:blip>
                    <a:stretch>
                      <a:fillRect/>
                    </a:stretch>
                  </pic:blipFill>
                  <pic:spPr>
                    <a:xfrm>
                      <a:off x="0" y="0"/>
                      <a:ext cx="4396457" cy="2469696"/>
                    </a:xfrm>
                    <a:prstGeom prst="rect">
                      <a:avLst/>
                    </a:prstGeom>
                    <a:ln w="3175">
                      <a:solidFill>
                        <a:sysClr val="windowText" lastClr="000000"/>
                      </a:solidFill>
                    </a:ln>
                  </pic:spPr>
                </pic:pic>
              </a:graphicData>
            </a:graphic>
          </wp:inline>
        </w:drawing>
      </w:r>
    </w:p>
    <w:p w:rsidR="003E78C1" w:rsidRDefault="00BC5A25">
      <w:pPr>
        <w:pStyle w:val="BodyText"/>
        <w:numPr>
          <w:ilvl w:val="0"/>
          <w:numId w:val="26"/>
        </w:numPr>
      </w:pPr>
      <w:r>
        <w:t xml:space="preserve">Columns can be sorted by clicking the </w:t>
      </w:r>
      <w:r>
        <w:rPr>
          <w:b/>
        </w:rPr>
        <w:t>column heading</w:t>
      </w:r>
      <w:r>
        <w:t xml:space="preserve"> – any empty cells appear at the top.</w:t>
      </w:r>
    </w:p>
    <w:p w:rsidR="003E78C1" w:rsidRDefault="00BC5A25">
      <w:pPr>
        <w:pStyle w:val="BodyText"/>
        <w:numPr>
          <w:ilvl w:val="0"/>
          <w:numId w:val="26"/>
        </w:numPr>
      </w:pPr>
      <w:r>
        <w:t xml:space="preserve">To add or change a meal pattern, right–click in the appropriate cell or click </w:t>
      </w:r>
      <w:r>
        <w:rPr>
          <w:b/>
        </w:rPr>
        <w:t>Action</w:t>
      </w:r>
      <w:r>
        <w:t xml:space="preserve"> to display a drop–down list. </w:t>
      </w:r>
    </w:p>
    <w:p w:rsidR="003E78C1" w:rsidRDefault="00BC5A25">
      <w:pPr>
        <w:pStyle w:val="BodyText"/>
        <w:jc w:val="center"/>
      </w:pPr>
      <w:r>
        <w:rPr>
          <w:noProof/>
          <w:lang w:eastAsia="en-GB"/>
        </w:rPr>
        <w:drawing>
          <wp:inline distT="0" distB="0" distL="0" distR="0">
            <wp:extent cx="1317644" cy="1514896"/>
            <wp:effectExtent l="19050" t="19050" r="15875" b="2857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MPMenu.PNG"/>
                    <pic:cNvPicPr/>
                  </pic:nvPicPr>
                  <pic:blipFill rotWithShape="1">
                    <a:blip r:embed="rId57">
                      <a:extLst>
                        <a:ext uri="{28A0092B-C50C-407E-A947-70E740481C1C}">
                          <a14:useLocalDpi xmlns:a14="http://schemas.microsoft.com/office/drawing/2010/main" val="0"/>
                        </a:ext>
                      </a:extLst>
                    </a:blip>
                    <a:srcRect t="1" r="2907" b="2834"/>
                    <a:stretch/>
                  </pic:blipFill>
                  <pic:spPr bwMode="auto">
                    <a:xfrm>
                      <a:off x="0" y="0"/>
                      <a:ext cx="1324549" cy="152283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26"/>
        </w:numPr>
      </w:pPr>
      <w:r>
        <w:t xml:space="preserve">If the same meal type needs to be assigned to the rest of the week click </w:t>
      </w:r>
      <w:r>
        <w:rPr>
          <w:b/>
        </w:rPr>
        <w:t>Copy</w:t>
      </w:r>
      <w:r>
        <w:t xml:space="preserve"> or press </w:t>
      </w:r>
      <w:r>
        <w:rPr>
          <w:b/>
        </w:rPr>
        <w:t>Ctrl</w:t>
      </w:r>
      <w:r>
        <w:t xml:space="preserve"> and </w:t>
      </w:r>
      <w:r>
        <w:rPr>
          <w:b/>
        </w:rPr>
        <w:t>C</w:t>
      </w:r>
      <w:r>
        <w:t>.</w:t>
      </w:r>
    </w:p>
    <w:p w:rsidR="003E78C1" w:rsidRDefault="00BC5A25">
      <w:pPr>
        <w:pStyle w:val="BodyText"/>
      </w:pPr>
      <w:r>
        <w:t xml:space="preserve">Multiple pupils can be selected in the usual way by holding </w:t>
      </w:r>
      <w:r>
        <w:rPr>
          <w:b/>
        </w:rPr>
        <w:t>Ctrl</w:t>
      </w:r>
      <w:r>
        <w:t xml:space="preserve"> and </w:t>
      </w:r>
      <w:r>
        <w:rPr>
          <w:b/>
        </w:rPr>
        <w:t>clicking with the mouse</w:t>
      </w:r>
      <w:r>
        <w:t xml:space="preserve"> or alternatively pressing </w:t>
      </w:r>
      <w:r>
        <w:rPr>
          <w:b/>
        </w:rPr>
        <w:t>shift</w:t>
      </w:r>
      <w:r>
        <w:t xml:space="preserve"> and </w:t>
      </w:r>
      <w:r>
        <w:rPr>
          <w:b/>
        </w:rPr>
        <w:t>clicking</w:t>
      </w:r>
      <w:r>
        <w:t xml:space="preserve"> the </w:t>
      </w:r>
      <w:r>
        <w:rPr>
          <w:b/>
        </w:rPr>
        <w:t>first</w:t>
      </w:r>
      <w:r>
        <w:t xml:space="preserve"> and</w:t>
      </w:r>
      <w:r>
        <w:rPr>
          <w:b/>
        </w:rPr>
        <w:t xml:space="preserve"> last name</w:t>
      </w:r>
      <w:r>
        <w:t>.</w:t>
      </w:r>
    </w:p>
    <w:p w:rsidR="003E78C1" w:rsidRDefault="00BC5A25">
      <w:pPr>
        <w:pStyle w:val="BodyText"/>
        <w:numPr>
          <w:ilvl w:val="0"/>
          <w:numId w:val="26"/>
        </w:numPr>
      </w:pPr>
      <w:r>
        <w:t>To assign the same meal type to everyone in the selected group; select the day, press</w:t>
      </w:r>
      <w:r>
        <w:rPr>
          <w:rStyle w:val="BodyTextChar"/>
        </w:rPr>
        <w:t xml:space="preserve"> </w:t>
      </w:r>
      <w:r>
        <w:rPr>
          <w:rStyle w:val="BodyTextChar"/>
          <w:b/>
        </w:rPr>
        <w:t>Ctrl</w:t>
      </w:r>
      <w:r>
        <w:rPr>
          <w:rStyle w:val="BodyTextChar"/>
        </w:rPr>
        <w:t xml:space="preserve"> and </w:t>
      </w:r>
      <w:r>
        <w:rPr>
          <w:rStyle w:val="BodyTextChar"/>
          <w:b/>
        </w:rPr>
        <w:t>A</w:t>
      </w:r>
      <w:r>
        <w:rPr>
          <w:rStyle w:val="BodyTextChar"/>
        </w:rPr>
        <w:t xml:space="preserve"> or click </w:t>
      </w:r>
      <w:r>
        <w:rPr>
          <w:rStyle w:val="BodyTextChar"/>
          <w:b/>
        </w:rPr>
        <w:t>Action</w:t>
      </w:r>
      <w:r>
        <w:rPr>
          <w:rStyle w:val="BodyTextChar"/>
        </w:rPr>
        <w:t xml:space="preserve"> and select </w:t>
      </w:r>
      <w:proofErr w:type="spellStart"/>
      <w:r>
        <w:rPr>
          <w:rStyle w:val="BodyTextChar"/>
          <w:b/>
        </w:rPr>
        <w:t>Select</w:t>
      </w:r>
      <w:proofErr w:type="spellEnd"/>
      <w:r>
        <w:rPr>
          <w:rStyle w:val="BodyTextChar"/>
          <w:b/>
        </w:rPr>
        <w:t xml:space="preserve"> All Pupils</w:t>
      </w:r>
      <w:r>
        <w:rPr>
          <w:rStyle w:val="BodyTextChar"/>
        </w:rPr>
        <w:t>, and then right–click in any cell to display the drop–down list. Those codes can be copied to other days.</w:t>
      </w:r>
    </w:p>
    <w:p w:rsidR="003E78C1" w:rsidRDefault="00BC5A25">
      <w:pPr>
        <w:pStyle w:val="BodyText"/>
        <w:keepNext/>
      </w:pPr>
      <w:r>
        <w:t>An entry in the flag column indicates prior settings:</w:t>
      </w:r>
    </w:p>
    <w:p w:rsidR="003E78C1" w:rsidRDefault="00BC5A25">
      <w:pPr>
        <w:pStyle w:val="BodyText"/>
        <w:numPr>
          <w:ilvl w:val="0"/>
          <w:numId w:val="92"/>
        </w:numPr>
      </w:pPr>
      <w:r>
        <w:rPr>
          <w:b/>
        </w:rPr>
        <w:t>F</w:t>
      </w:r>
      <w:r>
        <w:t xml:space="preserve"> – Indicates there is a future meal pattern for the pupil already defined and any changes made here will only apply until the new start date.</w:t>
      </w:r>
    </w:p>
    <w:p w:rsidR="003E78C1" w:rsidRDefault="00BC5A25">
      <w:pPr>
        <w:pStyle w:val="BodyText"/>
        <w:numPr>
          <w:ilvl w:val="0"/>
          <w:numId w:val="92"/>
        </w:numPr>
      </w:pPr>
      <w:r>
        <w:rPr>
          <w:b/>
        </w:rPr>
        <w:t>E</w:t>
      </w:r>
      <w:r>
        <w:t xml:space="preserve"> – Indicates there is already an end date for the current meal pattern so changes will only apply until that date.</w:t>
      </w:r>
    </w:p>
    <w:p w:rsidR="003E78C1" w:rsidRDefault="00BC5A25">
      <w:pPr>
        <w:pStyle w:val="BodyText"/>
        <w:numPr>
          <w:ilvl w:val="0"/>
          <w:numId w:val="92"/>
        </w:numPr>
      </w:pPr>
      <w:r>
        <w:rPr>
          <w:b/>
        </w:rPr>
        <w:t>L</w:t>
      </w:r>
      <w:r>
        <w:t xml:space="preserve"> – Indicates a date of leaving (DOL) has been set and any changes made here will only apply until that date.</w:t>
      </w:r>
    </w:p>
    <w:p w:rsidR="003E78C1" w:rsidRDefault="00BC5A25">
      <w:pPr>
        <w:pStyle w:val="Heading3"/>
      </w:pPr>
      <w:bookmarkStart w:id="103" w:name="_Toc389826481"/>
      <w:bookmarkStart w:id="104" w:name="_Toc389826589"/>
      <w:bookmarkStart w:id="105" w:name="_Toc396378397"/>
      <w:bookmarkStart w:id="106" w:name="_Toc518294005"/>
      <w:bookmarkStart w:id="107" w:name="_Toc518294035"/>
      <w:r>
        <w:t>Activity – Checking Meal Patterns</w:t>
      </w:r>
      <w:bookmarkEnd w:id="103"/>
      <w:bookmarkEnd w:id="104"/>
      <w:bookmarkEnd w:id="105"/>
      <w:bookmarkEnd w:id="106"/>
      <w:bookmarkEnd w:id="107"/>
    </w:p>
    <w:p w:rsidR="003E78C1" w:rsidRDefault="00BC5A25">
      <w:pPr>
        <w:pStyle w:val="BodyText"/>
        <w:numPr>
          <w:ilvl w:val="0"/>
          <w:numId w:val="28"/>
        </w:numPr>
      </w:pPr>
      <w:r>
        <w:t>Dinner Money does not appear to display correctly for Lexi Mitch. She is entitled to free meals and takes a school meal every day. If necessary edit the pattern to reflect this.</w:t>
      </w:r>
    </w:p>
    <w:p w:rsidR="003E78C1" w:rsidRDefault="00BC5A25">
      <w:pPr>
        <w:pStyle w:val="Heading4"/>
      </w:pPr>
      <w:bookmarkStart w:id="108" w:name="_Toc389826482"/>
      <w:bookmarkStart w:id="109" w:name="_Toc518294036"/>
      <w:r>
        <w:t>Adding/Editing Free School Meal Eligibility</w:t>
      </w:r>
      <w:bookmarkEnd w:id="108"/>
      <w:bookmarkEnd w:id="109"/>
    </w:p>
    <w:p w:rsidR="003E78C1" w:rsidRDefault="00BC5A25">
      <w:pPr>
        <w:pStyle w:val="BodyText"/>
      </w:pPr>
      <w:r>
        <w:t xml:space="preserve">These are recorded in panel </w:t>
      </w:r>
      <w:r>
        <w:rPr>
          <w:b/>
        </w:rPr>
        <w:t>6: Dietary</w:t>
      </w:r>
      <w:r>
        <w:t xml:space="preserve"> of the Pupil Details. Enter a </w:t>
      </w:r>
      <w:r>
        <w:rPr>
          <w:b/>
        </w:rPr>
        <w:t>Start Date</w:t>
      </w:r>
      <w:r>
        <w:t xml:space="preserve">, choose a </w:t>
      </w:r>
      <w:r>
        <w:rPr>
          <w:b/>
        </w:rPr>
        <w:t>Country</w:t>
      </w:r>
      <w:r>
        <w:t xml:space="preserve"> and an </w:t>
      </w:r>
      <w:r>
        <w:rPr>
          <w:b/>
        </w:rPr>
        <w:t>End Date</w:t>
      </w:r>
      <w:r>
        <w:t>, if known. During the period that a pupil is eligible for free meals, they can be assigned a meal type of School Meal but there will be no charge. There is no need to create a meal type of free meal.</w:t>
      </w:r>
    </w:p>
    <w:p w:rsidR="003E78C1" w:rsidRDefault="00BC5A25">
      <w:pPr>
        <w:pStyle w:val="BodyText"/>
        <w:spacing w:before="240" w:after="240"/>
        <w:jc w:val="center"/>
      </w:pPr>
      <w:r>
        <w:rPr>
          <w:noProof/>
          <w:lang w:eastAsia="en-GB"/>
        </w:rPr>
        <w:drawing>
          <wp:inline distT="0" distB="0" distL="0" distR="0">
            <wp:extent cx="5123935" cy="444500"/>
            <wp:effectExtent l="19050" t="19050" r="19685" b="12700"/>
            <wp:docPr id="25" name="Picture 1" descr="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GIF"/>
                    <pic:cNvPicPr/>
                  </pic:nvPicPr>
                  <pic:blipFill rotWithShape="1">
                    <a:blip r:embed="rId58" cstate="print"/>
                    <a:srcRect l="474" t="4977" r="1260" b="5428"/>
                    <a:stretch/>
                  </pic:blipFill>
                  <pic:spPr bwMode="auto">
                    <a:xfrm>
                      <a:off x="0" y="0"/>
                      <a:ext cx="5128581" cy="444903"/>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rPr>
                <w:b/>
                <w:bCs/>
              </w:rPr>
            </w:pPr>
            <w:r>
              <w:t>NOTE: This should only be used to record pupils eligible for deprivation free meals, not pupils entitled under universal infant free school meals.</w:t>
            </w:r>
          </w:p>
        </w:tc>
      </w:tr>
    </w:tbl>
    <w:p w:rsidR="003E78C1" w:rsidRDefault="003E78C1">
      <w:pPr>
        <w:pStyle w:val="BodyText"/>
        <w:spacing w:before="0" w:after="0"/>
      </w:pP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When a pupil’s entitlement to free meals ends open Eligible for Free Meals and enter the end date. Do not delete the eligibility as this will affect the school’s and the pupil’s future school's ability to report on Free School Meal history including eligibility over the last 1 and 6 years.</w:t>
            </w:r>
          </w:p>
        </w:tc>
      </w:tr>
    </w:tbl>
    <w:p w:rsidR="003E78C1" w:rsidRDefault="00BC5A25">
      <w:pPr>
        <w:pStyle w:val="Heading3"/>
      </w:pPr>
      <w:bookmarkStart w:id="110" w:name="_Toc389826483"/>
      <w:bookmarkStart w:id="111" w:name="_Toc389826590"/>
      <w:bookmarkStart w:id="112" w:name="_Toc396378398"/>
      <w:bookmarkStart w:id="113" w:name="_Toc518294006"/>
      <w:bookmarkStart w:id="114" w:name="_Toc518294037"/>
      <w:r>
        <w:t>Activity – Adding Free School Meal Eligibility</w:t>
      </w:r>
      <w:bookmarkEnd w:id="110"/>
      <w:bookmarkEnd w:id="111"/>
      <w:bookmarkEnd w:id="112"/>
      <w:bookmarkEnd w:id="113"/>
      <w:bookmarkEnd w:id="114"/>
    </w:p>
    <w:p w:rsidR="003E78C1" w:rsidRDefault="00BC5A25">
      <w:pPr>
        <w:pStyle w:val="BodyText"/>
        <w:numPr>
          <w:ilvl w:val="0"/>
          <w:numId w:val="30"/>
        </w:numPr>
      </w:pPr>
      <w:r>
        <w:t xml:space="preserve">The school has received notification that </w:t>
      </w:r>
      <w:proofErr w:type="spellStart"/>
      <w:r>
        <w:t>Evia</w:t>
      </w:r>
      <w:proofErr w:type="spellEnd"/>
      <w:r>
        <w:t xml:space="preserve"> Caster in Year 3 has been approved for free meals from next Monday. His mother says he will have a school meal every day. Edit his record accordingly.</w:t>
      </w:r>
    </w:p>
    <w:p w:rsidR="003E78C1" w:rsidRDefault="00BC5A25">
      <w:pPr>
        <w:pStyle w:val="Heading4"/>
      </w:pPr>
      <w:bookmarkStart w:id="115" w:name="_Toc389826484"/>
      <w:bookmarkStart w:id="116" w:name="_Toc389826591"/>
      <w:bookmarkStart w:id="117" w:name="_Toc396378399"/>
      <w:bookmarkStart w:id="118" w:name="_Toc518294038"/>
      <w:r>
        <w:t>Adding/Editing Dietary Preferences (Optional)</w:t>
      </w:r>
      <w:bookmarkEnd w:id="115"/>
      <w:bookmarkEnd w:id="116"/>
      <w:bookmarkEnd w:id="117"/>
      <w:bookmarkEnd w:id="118"/>
    </w:p>
    <w:p w:rsidR="003E78C1" w:rsidRDefault="00BC5A25">
      <w:pPr>
        <w:pStyle w:val="BodyText"/>
      </w:pPr>
      <w:r>
        <w:t xml:space="preserve">If you indicated on the Setup page that you wish to use Dietary Preferences then an additional section will be added to panel </w:t>
      </w:r>
      <w:r>
        <w:rPr>
          <w:b/>
        </w:rPr>
        <w:t>6: Dietary</w:t>
      </w:r>
      <w:r>
        <w:t xml:space="preserve"> of the Pupil Details screen.</w:t>
      </w:r>
    </w:p>
    <w:p w:rsidR="003E78C1" w:rsidRDefault="00BC5A25">
      <w:pPr>
        <w:pStyle w:val="BodyText"/>
        <w:spacing w:before="240" w:after="240"/>
        <w:jc w:val="center"/>
      </w:pPr>
      <w:r>
        <w:rPr>
          <w:noProof/>
          <w:lang w:eastAsia="en-GB"/>
        </w:rPr>
        <w:drawing>
          <wp:inline distT="0" distB="0" distL="0" distR="0">
            <wp:extent cx="2243404" cy="614117"/>
            <wp:effectExtent l="19050" t="19050" r="24130" b="1460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Dietarypref.PNG"/>
                    <pic:cNvPicPr/>
                  </pic:nvPicPr>
                  <pic:blipFill>
                    <a:blip r:embed="rId59">
                      <a:extLst>
                        <a:ext uri="{28A0092B-C50C-407E-A947-70E740481C1C}">
                          <a14:useLocalDpi xmlns:a14="http://schemas.microsoft.com/office/drawing/2010/main" val="0"/>
                        </a:ext>
                      </a:extLst>
                    </a:blip>
                    <a:stretch>
                      <a:fillRect/>
                    </a:stretch>
                  </pic:blipFill>
                  <pic:spPr>
                    <a:xfrm>
                      <a:off x="0" y="0"/>
                      <a:ext cx="2277576" cy="623471"/>
                    </a:xfrm>
                    <a:prstGeom prst="rect">
                      <a:avLst/>
                    </a:prstGeom>
                    <a:ln w="3175">
                      <a:solidFill>
                        <a:srgbClr val="000000"/>
                      </a:solidFill>
                    </a:ln>
                  </pic:spPr>
                </pic:pic>
              </a:graphicData>
            </a:graphic>
          </wp:inline>
        </w:drawing>
      </w:r>
    </w:p>
    <w:p w:rsidR="003E78C1" w:rsidRDefault="00BC5A25">
      <w:pPr>
        <w:pStyle w:val="BodyText"/>
        <w:keepNext/>
      </w:pPr>
      <w:r>
        <w:t xml:space="preserve">This table can be personalised by selecting </w:t>
      </w:r>
      <w:r>
        <w:rPr>
          <w:b/>
        </w:rPr>
        <w:t>Tools | Lookups | Maintain | Dietary Preferences</w:t>
      </w:r>
      <w:r>
        <w:t>.</w:t>
      </w:r>
    </w:p>
    <w:p w:rsidR="003E78C1" w:rsidRDefault="00BC5A25">
      <w:pPr>
        <w:pStyle w:val="BodyText"/>
        <w:spacing w:before="240" w:after="240"/>
        <w:jc w:val="center"/>
      </w:pPr>
      <w:r>
        <w:rPr>
          <w:noProof/>
          <w:lang w:eastAsia="en-GB"/>
        </w:rPr>
        <w:drawing>
          <wp:inline distT="0" distB="0" distL="0" distR="0">
            <wp:extent cx="3699940" cy="2141173"/>
            <wp:effectExtent l="19050" t="19050" r="15240"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4.png"/>
                    <pic:cNvPicPr/>
                  </pic:nvPicPr>
                  <pic:blipFill rotWithShape="1">
                    <a:blip r:embed="rId60">
                      <a:extLst>
                        <a:ext uri="{28A0092B-C50C-407E-A947-70E740481C1C}">
                          <a14:useLocalDpi xmlns:a14="http://schemas.microsoft.com/office/drawing/2010/main" val="0"/>
                        </a:ext>
                      </a:extLst>
                    </a:blip>
                    <a:srcRect l="1026"/>
                    <a:stretch/>
                  </pic:blipFill>
                  <pic:spPr bwMode="auto">
                    <a:xfrm>
                      <a:off x="0" y="0"/>
                      <a:ext cx="3725373" cy="215589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Heading4"/>
      </w:pPr>
      <w:bookmarkStart w:id="119" w:name="_Toc389826485"/>
      <w:bookmarkStart w:id="120" w:name="_Toc518294039"/>
      <w:r>
        <w:t>Adding/Editing Dietary Needs</w:t>
      </w:r>
      <w:bookmarkEnd w:id="119"/>
      <w:bookmarkEnd w:id="120"/>
    </w:p>
    <w:p w:rsidR="003E78C1" w:rsidRDefault="00BC5A25">
      <w:pPr>
        <w:pStyle w:val="BodyText"/>
      </w:pPr>
      <w:r>
        <w:t xml:space="preserve">These are found in panel </w:t>
      </w:r>
      <w:r>
        <w:rPr>
          <w:b/>
        </w:rPr>
        <w:t xml:space="preserve">7: Medical </w:t>
      </w:r>
      <w:r>
        <w:t>of the Pupil Details screen.</w:t>
      </w:r>
    </w:p>
    <w:p w:rsidR="003E78C1" w:rsidRDefault="00BC5A25">
      <w:pPr>
        <w:pStyle w:val="BodyText"/>
        <w:spacing w:before="240" w:after="240"/>
        <w:jc w:val="center"/>
        <w:rPr>
          <w:noProof/>
          <w:lang w:eastAsia="en-GB"/>
        </w:rPr>
      </w:pPr>
      <w:r>
        <w:rPr>
          <w:noProof/>
          <w:lang w:eastAsia="en-GB"/>
        </w:rPr>
        <w:drawing>
          <wp:inline distT="0" distB="0" distL="0" distR="0">
            <wp:extent cx="4441372" cy="1249167"/>
            <wp:effectExtent l="19050" t="19050" r="16510" b="273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55.png"/>
                    <pic:cNvPicPr/>
                  </pic:nvPicPr>
                  <pic:blipFill>
                    <a:blip r:embed="rId61">
                      <a:extLst>
                        <a:ext uri="{28A0092B-C50C-407E-A947-70E740481C1C}">
                          <a14:useLocalDpi xmlns:a14="http://schemas.microsoft.com/office/drawing/2010/main" val="0"/>
                        </a:ext>
                      </a:extLst>
                    </a:blip>
                    <a:stretch>
                      <a:fillRect/>
                    </a:stretch>
                  </pic:blipFill>
                  <pic:spPr>
                    <a:xfrm>
                      <a:off x="0" y="0"/>
                      <a:ext cx="4457832" cy="1253796"/>
                    </a:xfrm>
                    <a:prstGeom prst="rect">
                      <a:avLst/>
                    </a:prstGeom>
                    <a:ln w="3175">
                      <a:solidFill>
                        <a:schemeClr val="tx1"/>
                      </a:solidFill>
                    </a:ln>
                  </pic:spPr>
                </pic:pic>
              </a:graphicData>
            </a:graphic>
          </wp:inline>
        </w:drawing>
      </w:r>
    </w:p>
    <w:p w:rsidR="003E78C1" w:rsidRDefault="00BC5A25">
      <w:pPr>
        <w:pStyle w:val="BodyText"/>
      </w:pPr>
      <w:r>
        <w:t xml:space="preserve">These can also be personalised by selecting </w:t>
      </w:r>
      <w:r>
        <w:rPr>
          <w:b/>
        </w:rPr>
        <w:t>Tools | Lookups | Maintain | Dietary Needs</w:t>
      </w:r>
      <w:r>
        <w:t>.</w:t>
      </w:r>
    </w:p>
    <w:p w:rsidR="003E78C1" w:rsidRDefault="00BC5A25">
      <w:pPr>
        <w:pStyle w:val="BodyText"/>
        <w:spacing w:before="240" w:after="240"/>
        <w:jc w:val="center"/>
        <w:rPr>
          <w:rFonts w:cs="Arial"/>
        </w:rPr>
      </w:pPr>
      <w:r>
        <w:rPr>
          <w:noProof/>
          <w:lang w:eastAsia="en-GB"/>
        </w:rPr>
        <w:drawing>
          <wp:inline distT="0" distB="0" distL="0" distR="0">
            <wp:extent cx="4127932" cy="2311558"/>
            <wp:effectExtent l="19050" t="19050" r="25400" b="12700"/>
            <wp:docPr id="29" name="Picture 29" descr="D:\Training materials\2011\Training Manuals\Checked\Dinner Money\DINMON-1-v40\Second Check\DM Graphics 7.140\dietary_needs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Training materials\2011\Training Manuals\Checked\Dinner Money\DINMON-1-v40\Second Check\DM Graphics 7.140\dietary_needs2.bmp"/>
                    <pic:cNvPicPr>
                      <a:picLocks noChangeAspect="1" noChangeArrowheads="1"/>
                    </pic:cNvPicPr>
                  </pic:nvPicPr>
                  <pic:blipFill rotWithShape="1">
                    <a:blip r:embed="rId62" cstate="print"/>
                    <a:srcRect b="2302"/>
                    <a:stretch/>
                  </pic:blipFill>
                  <pic:spPr bwMode="auto">
                    <a:xfrm>
                      <a:off x="0" y="0"/>
                      <a:ext cx="4133070" cy="231443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Heading3"/>
      </w:pPr>
      <w:bookmarkStart w:id="121" w:name="_Toc518294007"/>
      <w:bookmarkStart w:id="122" w:name="_Toc518294040"/>
      <w:r>
        <w:t>Activity – Adding a Dietary Preference</w:t>
      </w:r>
      <w:bookmarkEnd w:id="121"/>
      <w:bookmarkEnd w:id="122"/>
    </w:p>
    <w:p w:rsidR="003E78C1" w:rsidRDefault="00BC5A25">
      <w:pPr>
        <w:pStyle w:val="BodyText"/>
        <w:numPr>
          <w:ilvl w:val="0"/>
          <w:numId w:val="31"/>
        </w:numPr>
      </w:pPr>
      <w:r>
        <w:t>The school wishes to record which students are vegetarian using the dietary preference area.</w:t>
      </w:r>
    </w:p>
    <w:p w:rsidR="003E78C1" w:rsidRDefault="00BC5A25">
      <w:pPr>
        <w:pStyle w:val="BodyText"/>
        <w:numPr>
          <w:ilvl w:val="0"/>
          <w:numId w:val="31"/>
        </w:numPr>
      </w:pPr>
      <w:r>
        <w:t>Add vegetarian to the Dietary Preference lookup.</w:t>
      </w:r>
    </w:p>
    <w:p w:rsidR="003E78C1" w:rsidRDefault="00BC5A25">
      <w:pPr>
        <w:pStyle w:val="BodyText"/>
        <w:numPr>
          <w:ilvl w:val="0"/>
          <w:numId w:val="31"/>
        </w:numPr>
      </w:pPr>
      <w:r>
        <w:t>Check Dietary Preference is ticked in Dinner Money setup.</w:t>
      </w:r>
    </w:p>
    <w:p w:rsidR="003E78C1" w:rsidRDefault="00BC5A25">
      <w:pPr>
        <w:pStyle w:val="BodyText"/>
        <w:numPr>
          <w:ilvl w:val="0"/>
          <w:numId w:val="31"/>
        </w:numPr>
      </w:pPr>
      <w:r>
        <w:t>Restart SIMS.</w:t>
      </w:r>
    </w:p>
    <w:tbl>
      <w:tblPr>
        <w:tblStyle w:val="TableGrid11"/>
        <w:tblW w:w="0" w:type="auto"/>
        <w:jc w:val="center"/>
        <w:tblLook w:val="04A0" w:firstRow="1" w:lastRow="0" w:firstColumn="1" w:lastColumn="0" w:noHBand="0" w:noVBand="1"/>
      </w:tblPr>
      <w:tblGrid>
        <w:gridCol w:w="1687"/>
        <w:gridCol w:w="1687"/>
      </w:tblGrid>
      <w:tr w:rsidR="003E78C1">
        <w:trPr>
          <w:jc w:val="center"/>
        </w:trPr>
        <w:tc>
          <w:tcPr>
            <w:tcW w:w="1687" w:type="dxa"/>
            <w:shd w:val="clear" w:color="auto" w:fill="D9D9D9" w:themeFill="background1" w:themeFillShade="D9"/>
          </w:tcPr>
          <w:p w:rsidR="003E78C1" w:rsidRDefault="00BC5A25">
            <w:pPr>
              <w:keepNext/>
              <w:keepLines/>
              <w:rPr>
                <w:rFonts w:ascii="Arial" w:hAnsi="Arial" w:cs="Arial"/>
                <w:b/>
                <w:sz w:val="20"/>
                <w:szCs w:val="20"/>
              </w:rPr>
            </w:pPr>
            <w:r>
              <w:rPr>
                <w:rFonts w:ascii="Arial" w:hAnsi="Arial" w:cs="Arial"/>
                <w:b/>
                <w:sz w:val="20"/>
                <w:szCs w:val="20"/>
              </w:rPr>
              <w:t>User Name</w:t>
            </w:r>
          </w:p>
        </w:tc>
        <w:tc>
          <w:tcPr>
            <w:tcW w:w="1687" w:type="dxa"/>
          </w:tcPr>
          <w:p w:rsidR="003E78C1" w:rsidRDefault="00BC5A25">
            <w:pPr>
              <w:keepNext/>
              <w:keepLines/>
              <w:rPr>
                <w:rFonts w:ascii="Verdana" w:hAnsi="Verdana" w:cs="Arial"/>
                <w:b/>
                <w:sz w:val="20"/>
                <w:szCs w:val="20"/>
              </w:rPr>
            </w:pPr>
            <w:r>
              <w:rPr>
                <w:rFonts w:ascii="Verdana" w:hAnsi="Verdana" w:cs="Arial"/>
                <w:b/>
                <w:sz w:val="20"/>
                <w:szCs w:val="20"/>
              </w:rPr>
              <w:t>GROSG</w:t>
            </w:r>
          </w:p>
        </w:tc>
      </w:tr>
      <w:tr w:rsidR="003E78C1">
        <w:trPr>
          <w:jc w:val="center"/>
        </w:trPr>
        <w:tc>
          <w:tcPr>
            <w:tcW w:w="1687" w:type="dxa"/>
            <w:shd w:val="clear" w:color="auto" w:fill="D9D9D9" w:themeFill="background1" w:themeFillShade="D9"/>
          </w:tcPr>
          <w:p w:rsidR="003E78C1" w:rsidRDefault="00BC5A25">
            <w:pPr>
              <w:keepNext/>
              <w:keepLines/>
              <w:rPr>
                <w:rFonts w:ascii="Arial" w:eastAsiaTheme="minorHAnsi" w:hAnsi="Arial" w:cs="Arial"/>
                <w:b/>
                <w:sz w:val="20"/>
                <w:szCs w:val="20"/>
                <w:lang w:eastAsia="en-US"/>
              </w:rPr>
            </w:pPr>
            <w:r>
              <w:rPr>
                <w:rFonts w:ascii="Arial" w:hAnsi="Arial" w:cs="Arial"/>
                <w:b/>
                <w:sz w:val="20"/>
                <w:szCs w:val="20"/>
              </w:rPr>
              <w:t>Password</w:t>
            </w:r>
            <w:r>
              <w:rPr>
                <w:rFonts w:ascii="Arial" w:hAnsi="Arial" w:cs="Arial"/>
                <w:b/>
                <w:sz w:val="20"/>
                <w:szCs w:val="20"/>
              </w:rPr>
              <w:tab/>
            </w:r>
          </w:p>
        </w:tc>
        <w:tc>
          <w:tcPr>
            <w:tcW w:w="1687" w:type="dxa"/>
          </w:tcPr>
          <w:p w:rsidR="003E78C1" w:rsidRDefault="00BC5A25">
            <w:pPr>
              <w:keepNext/>
              <w:keepLines/>
              <w:rPr>
                <w:rFonts w:ascii="Verdana" w:hAnsi="Verdana" w:cs="Arial"/>
                <w:b/>
                <w:sz w:val="20"/>
                <w:szCs w:val="20"/>
              </w:rPr>
            </w:pPr>
            <w:r>
              <w:rPr>
                <w:rFonts w:ascii="Verdana" w:hAnsi="Verdana" w:cs="Arial"/>
                <w:b/>
                <w:sz w:val="20"/>
                <w:szCs w:val="20"/>
              </w:rPr>
              <w:t>ABCD</w:t>
            </w:r>
          </w:p>
        </w:tc>
      </w:tr>
    </w:tbl>
    <w:p w:rsidR="003E78C1" w:rsidRDefault="00BC5A25">
      <w:pPr>
        <w:pStyle w:val="BodyText"/>
        <w:numPr>
          <w:ilvl w:val="0"/>
          <w:numId w:val="31"/>
        </w:numPr>
      </w:pPr>
      <w:r>
        <w:t>Open a pupil record and record them as vegetarian in the dietary preference in panel 6.</w:t>
      </w:r>
    </w:p>
    <w:p w:rsidR="003E78C1" w:rsidRDefault="00BC5A25">
      <w:pPr>
        <w:pStyle w:val="BodyText"/>
        <w:numPr>
          <w:ilvl w:val="0"/>
          <w:numId w:val="31"/>
        </w:numPr>
      </w:pPr>
      <w:r>
        <w:t>Adjust their meal pattern so they have the vegetarian meal from today.</w:t>
      </w:r>
    </w:p>
    <w:p w:rsidR="003E78C1" w:rsidRDefault="00BC5A25">
      <w:pPr>
        <w:pStyle w:val="BodyText"/>
        <w:jc w:val="center"/>
      </w:pPr>
      <w:r>
        <w:rPr>
          <w:noProof/>
          <w:lang w:eastAsia="en-GB"/>
        </w:rPr>
        <w:drawing>
          <wp:inline distT="0" distB="0" distL="0" distR="0">
            <wp:extent cx="4073865" cy="1902634"/>
            <wp:effectExtent l="19050" t="19050" r="22225"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gDietry.PNG"/>
                    <pic:cNvPicPr/>
                  </pic:nvPicPr>
                  <pic:blipFill>
                    <a:blip r:embed="rId63">
                      <a:extLst>
                        <a:ext uri="{28A0092B-C50C-407E-A947-70E740481C1C}">
                          <a14:useLocalDpi xmlns:a14="http://schemas.microsoft.com/office/drawing/2010/main" val="0"/>
                        </a:ext>
                      </a:extLst>
                    </a:blip>
                    <a:stretch>
                      <a:fillRect/>
                    </a:stretch>
                  </pic:blipFill>
                  <pic:spPr>
                    <a:xfrm>
                      <a:off x="0" y="0"/>
                      <a:ext cx="4096065" cy="1913002"/>
                    </a:xfrm>
                    <a:prstGeom prst="rect">
                      <a:avLst/>
                    </a:prstGeom>
                    <a:ln w="3175">
                      <a:solidFill>
                        <a:schemeClr val="tx1"/>
                      </a:solidFill>
                    </a:ln>
                  </pic:spPr>
                </pic:pic>
              </a:graphicData>
            </a:graphic>
          </wp:inline>
        </w:drawing>
      </w:r>
    </w:p>
    <w:p w:rsidR="003E78C1" w:rsidRDefault="003E78C1">
      <w:pPr>
        <w:pStyle w:val="BodyText"/>
      </w:pPr>
    </w:p>
    <w:p w:rsidR="003E78C1" w:rsidRDefault="00BC5A25">
      <w:pPr>
        <w:rPr>
          <w:rFonts w:ascii="Arial" w:hAnsi="Arial" w:cs="Arial"/>
        </w:rPr>
      </w:pPr>
      <w:r>
        <w:rPr>
          <w:rFonts w:ascii="Arial" w:hAnsi="Arial" w:cs="Arial"/>
        </w:rPr>
        <w:br w:type="page"/>
      </w:r>
    </w:p>
    <w:bookmarkEnd w:id="30"/>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123" w:name="_Toc389826486"/>
            <w:bookmarkStart w:id="124" w:name="_Toc518294041"/>
            <w:r>
              <w:t>Recording Pupil Meals for Schools not using the Attendance Links</w:t>
            </w:r>
            <w:bookmarkEnd w:id="123"/>
            <w:bookmarkEnd w:id="124"/>
          </w:p>
        </w:tc>
      </w:tr>
    </w:tbl>
    <w:p w:rsidR="003E78C1" w:rsidRDefault="003E78C1">
      <w:pPr>
        <w:pStyle w:val="BodyText"/>
        <w:rPr>
          <w:sz w:val="2"/>
        </w:rPr>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"Chapter2"</w:instrText>
            </w:r>
            <w:r>
              <w:fldChar w:fldCharType="separate"/>
            </w:r>
            <w:hyperlink w:anchor="_Toc517867292" w:history="1">
              <w:r>
                <w:rPr>
                  <w:rStyle w:val="Hyperlink"/>
                  <w:noProof/>
                </w:rPr>
                <w:t>Chapter Introduction</w:t>
              </w:r>
              <w:r>
                <w:rPr>
                  <w:noProof/>
                  <w:webHidden/>
                </w:rPr>
                <w:tab/>
              </w:r>
              <w:r>
                <w:rPr>
                  <w:noProof/>
                  <w:webHidden/>
                </w:rPr>
                <w:fldChar w:fldCharType="begin"/>
              </w:r>
              <w:r>
                <w:rPr>
                  <w:noProof/>
                  <w:webHidden/>
                </w:rPr>
                <w:instrText xml:space="preserve"> PAGEREF _Toc517867292 \h </w:instrText>
              </w:r>
              <w:r>
                <w:rPr>
                  <w:noProof/>
                  <w:webHidden/>
                </w:rPr>
              </w:r>
              <w:r>
                <w:rPr>
                  <w:noProof/>
                  <w:webHidden/>
                </w:rPr>
                <w:fldChar w:fldCharType="separate"/>
              </w:r>
              <w:r>
                <w:rPr>
                  <w:noProof/>
                  <w:webHidden/>
                </w:rPr>
                <w:t>19</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293" w:history="1">
              <w:r w:rsidR="00BC5A25">
                <w:rPr>
                  <w:rStyle w:val="Hyperlink"/>
                  <w:noProof/>
                </w:rPr>
                <w:t>Step by Step – Turning the Attendance Link Off</w:t>
              </w:r>
              <w:r w:rsidR="00BC5A25">
                <w:rPr>
                  <w:noProof/>
                  <w:webHidden/>
                </w:rPr>
                <w:tab/>
              </w:r>
              <w:r w:rsidR="00BC5A25">
                <w:rPr>
                  <w:noProof/>
                  <w:webHidden/>
                </w:rPr>
                <w:fldChar w:fldCharType="begin"/>
              </w:r>
              <w:r w:rsidR="00BC5A25">
                <w:rPr>
                  <w:noProof/>
                  <w:webHidden/>
                </w:rPr>
                <w:instrText xml:space="preserve"> PAGEREF _Toc517867293 \h </w:instrText>
              </w:r>
              <w:r w:rsidR="00BC5A25">
                <w:rPr>
                  <w:noProof/>
                  <w:webHidden/>
                </w:rPr>
              </w:r>
              <w:r w:rsidR="00BC5A25">
                <w:rPr>
                  <w:noProof/>
                  <w:webHidden/>
                </w:rPr>
                <w:fldChar w:fldCharType="separate"/>
              </w:r>
              <w:r w:rsidR="00BC5A25">
                <w:rPr>
                  <w:noProof/>
                  <w:webHidden/>
                </w:rPr>
                <w:t>19</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294" w:history="1">
              <w:r w:rsidR="00BC5A25">
                <w:rPr>
                  <w:rStyle w:val="Hyperlink"/>
                  <w:noProof/>
                </w:rPr>
                <w:t>Step by Step – Completing the Dinner Register before Attendance is Recorded</w:t>
              </w:r>
              <w:r w:rsidR="00BC5A25">
                <w:rPr>
                  <w:noProof/>
                  <w:webHidden/>
                </w:rPr>
                <w:tab/>
              </w:r>
              <w:r w:rsidR="00BC5A25">
                <w:rPr>
                  <w:noProof/>
                  <w:webHidden/>
                </w:rPr>
                <w:fldChar w:fldCharType="begin"/>
              </w:r>
              <w:r w:rsidR="00BC5A25">
                <w:rPr>
                  <w:noProof/>
                  <w:webHidden/>
                </w:rPr>
                <w:instrText xml:space="preserve"> PAGEREF _Toc517867294 \h </w:instrText>
              </w:r>
              <w:r w:rsidR="00BC5A25">
                <w:rPr>
                  <w:noProof/>
                  <w:webHidden/>
                </w:rPr>
              </w:r>
              <w:r w:rsidR="00BC5A25">
                <w:rPr>
                  <w:noProof/>
                  <w:webHidden/>
                </w:rPr>
                <w:fldChar w:fldCharType="separate"/>
              </w:r>
              <w:r w:rsidR="00BC5A25">
                <w:rPr>
                  <w:noProof/>
                  <w:webHidden/>
                </w:rPr>
                <w:t>20</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295" w:history="1">
              <w:r w:rsidR="00BC5A25">
                <w:rPr>
                  <w:rStyle w:val="Hyperlink"/>
                  <w:noProof/>
                </w:rPr>
                <w:t>Step by Step – Entering Meals</w:t>
              </w:r>
              <w:r w:rsidR="00BC5A25">
                <w:rPr>
                  <w:noProof/>
                  <w:webHidden/>
                </w:rPr>
                <w:tab/>
              </w:r>
              <w:r w:rsidR="00BC5A25">
                <w:rPr>
                  <w:noProof/>
                  <w:webHidden/>
                </w:rPr>
                <w:fldChar w:fldCharType="begin"/>
              </w:r>
              <w:r w:rsidR="00BC5A25">
                <w:rPr>
                  <w:noProof/>
                  <w:webHidden/>
                </w:rPr>
                <w:instrText xml:space="preserve"> PAGEREF _Toc517867295 \h </w:instrText>
              </w:r>
              <w:r w:rsidR="00BC5A25">
                <w:rPr>
                  <w:noProof/>
                  <w:webHidden/>
                </w:rPr>
              </w:r>
              <w:r w:rsidR="00BC5A25">
                <w:rPr>
                  <w:noProof/>
                  <w:webHidden/>
                </w:rPr>
                <w:fldChar w:fldCharType="separate"/>
              </w:r>
              <w:r w:rsidR="00BC5A25">
                <w:rPr>
                  <w:noProof/>
                  <w:webHidden/>
                </w:rPr>
                <w:t>20</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296" w:history="1">
              <w:r w:rsidR="00BC5A25">
                <w:rPr>
                  <w:rStyle w:val="Hyperlink"/>
                  <w:noProof/>
                </w:rPr>
                <w:t>Activity – Completing Dinner Register</w:t>
              </w:r>
              <w:r w:rsidR="00BC5A25">
                <w:rPr>
                  <w:noProof/>
                  <w:webHidden/>
                </w:rPr>
                <w:tab/>
              </w:r>
              <w:r w:rsidR="00BC5A25">
                <w:rPr>
                  <w:noProof/>
                  <w:webHidden/>
                </w:rPr>
                <w:fldChar w:fldCharType="begin"/>
              </w:r>
              <w:r w:rsidR="00BC5A25">
                <w:rPr>
                  <w:noProof/>
                  <w:webHidden/>
                </w:rPr>
                <w:instrText xml:space="preserve"> PAGEREF _Toc517867296 \h </w:instrText>
              </w:r>
              <w:r w:rsidR="00BC5A25">
                <w:rPr>
                  <w:noProof/>
                  <w:webHidden/>
                </w:rPr>
              </w:r>
              <w:r w:rsidR="00BC5A25">
                <w:rPr>
                  <w:noProof/>
                  <w:webHidden/>
                </w:rPr>
                <w:fldChar w:fldCharType="separate"/>
              </w:r>
              <w:r w:rsidR="00BC5A25">
                <w:rPr>
                  <w:noProof/>
                  <w:webHidden/>
                </w:rPr>
                <w:t>21</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297" w:history="1">
              <w:r w:rsidR="00BC5A25">
                <w:rPr>
                  <w:rStyle w:val="Hyperlink"/>
                  <w:noProof/>
                </w:rPr>
                <w:t>Step by Step – Setting Up and Recording Special Meals</w:t>
              </w:r>
              <w:r w:rsidR="00BC5A25">
                <w:rPr>
                  <w:noProof/>
                  <w:webHidden/>
                </w:rPr>
                <w:tab/>
              </w:r>
              <w:r w:rsidR="00BC5A25">
                <w:rPr>
                  <w:noProof/>
                  <w:webHidden/>
                </w:rPr>
                <w:fldChar w:fldCharType="begin"/>
              </w:r>
              <w:r w:rsidR="00BC5A25">
                <w:rPr>
                  <w:noProof/>
                  <w:webHidden/>
                </w:rPr>
                <w:instrText xml:space="preserve"> PAGEREF _Toc517867297 \h </w:instrText>
              </w:r>
              <w:r w:rsidR="00BC5A25">
                <w:rPr>
                  <w:noProof/>
                  <w:webHidden/>
                </w:rPr>
              </w:r>
              <w:r w:rsidR="00BC5A25">
                <w:rPr>
                  <w:noProof/>
                  <w:webHidden/>
                </w:rPr>
                <w:fldChar w:fldCharType="separate"/>
              </w:r>
              <w:r w:rsidR="00BC5A25">
                <w:rPr>
                  <w:noProof/>
                  <w:webHidden/>
                </w:rPr>
                <w:t>21</w:t>
              </w:r>
              <w:r w:rsidR="00BC5A25">
                <w:rPr>
                  <w:noProof/>
                  <w:webHidden/>
                </w:rPr>
                <w:fldChar w:fldCharType="end"/>
              </w:r>
            </w:hyperlink>
          </w:p>
          <w:p w:rsidR="003E78C1" w:rsidRDefault="00082749">
            <w:pPr>
              <w:pStyle w:val="TOC3"/>
              <w:rPr>
                <w:rFonts w:cs="Arial"/>
              </w:rPr>
            </w:pPr>
            <w:hyperlink w:anchor="_Toc517867298" w:history="1">
              <w:r w:rsidR="00BC5A25">
                <w:rPr>
                  <w:rStyle w:val="Hyperlink"/>
                  <w:noProof/>
                </w:rPr>
                <w:t>Step by Step – Completing the Dinner Register After Attendance is Recorded</w:t>
              </w:r>
              <w:r w:rsidR="00BC5A25">
                <w:rPr>
                  <w:noProof/>
                  <w:webHidden/>
                </w:rPr>
                <w:tab/>
              </w:r>
              <w:r w:rsidR="00BC5A25">
                <w:rPr>
                  <w:noProof/>
                  <w:webHidden/>
                </w:rPr>
                <w:fldChar w:fldCharType="begin"/>
              </w:r>
              <w:r w:rsidR="00BC5A25">
                <w:rPr>
                  <w:noProof/>
                  <w:webHidden/>
                </w:rPr>
                <w:instrText xml:space="preserve"> PAGEREF _Toc517867298 \h </w:instrText>
              </w:r>
              <w:r w:rsidR="00BC5A25">
                <w:rPr>
                  <w:noProof/>
                  <w:webHidden/>
                </w:rPr>
              </w:r>
              <w:r w:rsidR="00BC5A25">
                <w:rPr>
                  <w:noProof/>
                  <w:webHidden/>
                </w:rPr>
                <w:fldChar w:fldCharType="separate"/>
              </w:r>
              <w:r w:rsidR="00BC5A25">
                <w:rPr>
                  <w:noProof/>
                  <w:webHidden/>
                </w:rPr>
                <w:t>22</w:t>
              </w:r>
              <w:r w:rsidR="00BC5A25">
                <w:rPr>
                  <w:noProof/>
                  <w:webHidden/>
                </w:rPr>
                <w:fldChar w:fldCharType="end"/>
              </w:r>
            </w:hyperlink>
            <w:r w:rsidR="00BC5A25">
              <w:fldChar w:fldCharType="end"/>
            </w:r>
          </w:p>
        </w:tc>
      </w:tr>
    </w:tbl>
    <w:p w:rsidR="003E78C1" w:rsidRDefault="00BC5A25">
      <w:pPr>
        <w:pStyle w:val="Heading3"/>
      </w:pPr>
      <w:bookmarkStart w:id="125" w:name="_Toc389826487"/>
      <w:bookmarkStart w:id="126" w:name="_Toc389826592"/>
      <w:bookmarkStart w:id="127" w:name="_Toc396378400"/>
      <w:bookmarkStart w:id="128" w:name="_Toc517867292"/>
      <w:bookmarkStart w:id="129" w:name="_Toc518294042"/>
      <w:bookmarkStart w:id="130" w:name="Chapter2"/>
      <w:r>
        <w:t>Chapter Introduction</w:t>
      </w:r>
      <w:bookmarkEnd w:id="125"/>
      <w:bookmarkEnd w:id="126"/>
      <w:bookmarkEnd w:id="127"/>
      <w:bookmarkEnd w:id="128"/>
      <w:bookmarkEnd w:id="129"/>
    </w:p>
    <w:p w:rsidR="003E78C1" w:rsidRDefault="00BC5A25">
      <w:pPr>
        <w:pStyle w:val="BodyText"/>
      </w:pPr>
      <w:r>
        <w:t>There are various ways of recording meals and these depend on whether you record attendance marks on a daily basis.</w:t>
      </w:r>
    </w:p>
    <w:p w:rsidR="003E78C1" w:rsidRDefault="00BC5A25">
      <w:pPr>
        <w:pStyle w:val="BodyText"/>
      </w:pPr>
      <w:r>
        <w:t xml:space="preserve">In some schools the pupils do not have a default meal pattern but choose each day which meal is to be taken.  If so no link can be made between a </w:t>
      </w:r>
      <w:proofErr w:type="gramStart"/>
      <w:r>
        <w:t>child’s</w:t>
      </w:r>
      <w:proofErr w:type="gramEnd"/>
      <w:r>
        <w:t xml:space="preserve"> attendance at school and the meal taken.</w:t>
      </w:r>
    </w:p>
    <w:p w:rsidR="003E78C1" w:rsidRDefault="00BC5A25">
      <w:pPr>
        <w:pStyle w:val="BodyText"/>
      </w:pPr>
      <w:r>
        <w:t>Many schools still transfer attendance marks from their attendance register to SIMS at the end of the day/week so the population of Dinner Money from Attendance is not applicable. However, daily meals can be populated with the default meal pattern which can then be manually edited, if necessary.</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 xml:space="preserve">NOTE: The </w:t>
            </w:r>
            <w:r>
              <w:rPr>
                <w:b/>
              </w:rPr>
              <w:t>Focus| Attendance| Take Register</w:t>
            </w:r>
            <w:r>
              <w:t xml:space="preserve"> and </w:t>
            </w:r>
            <w:r>
              <w:rPr>
                <w:b/>
              </w:rPr>
              <w:t xml:space="preserve">Focus| Dinner Money| Record Pupil Meals </w:t>
            </w:r>
            <w:r>
              <w:t>routes should not be used if you do not enter the Attendance marks daily. If you do use these routes, saving the dinner register results in all pupils being given an N on the attendance register (and will be regarded as absent).</w:t>
            </w:r>
          </w:p>
        </w:tc>
      </w:tr>
    </w:tbl>
    <w:p w:rsidR="003E78C1" w:rsidRDefault="00BC5A25">
      <w:pPr>
        <w:pStyle w:val="BodyText"/>
      </w:pPr>
      <w:r>
        <w:t xml:space="preserve">When meals have been recorded, a report for the kitchen can be created by selecting </w:t>
      </w:r>
      <w:r>
        <w:rPr>
          <w:b/>
        </w:rPr>
        <w:t>Reports | Dinner Money | Statistics | Kitchen Statistics</w:t>
      </w:r>
      <w:r>
        <w:t>. It shows the number of meals required for pupils, staff, visitors and any special meal requirements together with the total number of pupils having a packed lunch. Details for this report are given in Chapter 10.</w:t>
      </w:r>
    </w:p>
    <w:p w:rsidR="003E78C1" w:rsidRDefault="00BC5A25">
      <w:pPr>
        <w:pStyle w:val="Heading3"/>
      </w:pPr>
      <w:bookmarkStart w:id="131" w:name="_Toc389826488"/>
      <w:bookmarkStart w:id="132" w:name="_Toc389826593"/>
      <w:bookmarkStart w:id="133" w:name="_Toc396378401"/>
      <w:bookmarkStart w:id="134" w:name="_Toc517867293"/>
      <w:bookmarkStart w:id="135" w:name="_Toc518294043"/>
      <w:r>
        <w:t xml:space="preserve">Step by Step – </w:t>
      </w:r>
      <w:bookmarkEnd w:id="131"/>
      <w:bookmarkEnd w:id="132"/>
      <w:bookmarkEnd w:id="133"/>
      <w:r>
        <w:t>Turning the Attendance Link Off</w:t>
      </w:r>
      <w:bookmarkEnd w:id="134"/>
      <w:bookmarkEnd w:id="135"/>
    </w:p>
    <w:p w:rsidR="003E78C1" w:rsidRDefault="00BC5A25">
      <w:pPr>
        <w:pStyle w:val="ListParagraph"/>
        <w:numPr>
          <w:ilvl w:val="0"/>
          <w:numId w:val="32"/>
        </w:numPr>
        <w:spacing w:before="120" w:after="120"/>
        <w:ind w:left="431" w:hanging="431"/>
        <w:rPr>
          <w:rFonts w:ascii="Arial" w:eastAsia="Times" w:hAnsi="Arial" w:cs="Times New Roman"/>
          <w:szCs w:val="20"/>
        </w:rPr>
      </w:pPr>
      <w:r>
        <w:rPr>
          <w:rFonts w:ascii="Arial" w:eastAsia="Times" w:hAnsi="Arial" w:cs="Times New Roman"/>
          <w:szCs w:val="20"/>
        </w:rPr>
        <w:t xml:space="preserve">Ensure that the Attendance link is turned off. Go to </w:t>
      </w:r>
      <w:r>
        <w:rPr>
          <w:rFonts w:ascii="Arial" w:eastAsia="Times" w:hAnsi="Arial" w:cs="Times New Roman"/>
          <w:b/>
          <w:szCs w:val="20"/>
        </w:rPr>
        <w:t>Tools | Dinner Money | Setup</w:t>
      </w:r>
      <w:r>
        <w:rPr>
          <w:rFonts w:ascii="Arial" w:eastAsia="Times" w:hAnsi="Arial" w:cs="Times New Roman"/>
          <w:szCs w:val="20"/>
        </w:rPr>
        <w:t>.</w:t>
      </w:r>
    </w:p>
    <w:p w:rsidR="003E78C1" w:rsidRDefault="00BC5A25">
      <w:pPr>
        <w:pStyle w:val="BodyText"/>
        <w:numPr>
          <w:ilvl w:val="0"/>
          <w:numId w:val="32"/>
        </w:numPr>
        <w:ind w:left="431" w:hanging="431"/>
      </w:pPr>
      <w:r>
        <w:t xml:space="preserve">Remove the tick from the </w:t>
      </w:r>
      <w:r>
        <w:rPr>
          <w:b/>
        </w:rPr>
        <w:t>Attendance Link</w:t>
      </w:r>
      <w:r>
        <w:t xml:space="preserve"> box.</w:t>
      </w:r>
    </w:p>
    <w:p w:rsidR="003E78C1" w:rsidRDefault="00BC5A25">
      <w:pPr>
        <w:pStyle w:val="BodyText"/>
        <w:jc w:val="center"/>
      </w:pPr>
      <w:r>
        <w:rPr>
          <w:noProof/>
          <w:lang w:eastAsia="en-GB"/>
        </w:rPr>
        <w:drawing>
          <wp:inline distT="0" distB="0" distL="0" distR="0">
            <wp:extent cx="2047082" cy="1709530"/>
            <wp:effectExtent l="19050" t="19050" r="10795"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General_Settings.png"/>
                    <pic:cNvPicPr/>
                  </pic:nvPicPr>
                  <pic:blipFill>
                    <a:blip r:embed="rId64">
                      <a:extLst>
                        <a:ext uri="{28A0092B-C50C-407E-A947-70E740481C1C}">
                          <a14:useLocalDpi xmlns:a14="http://schemas.microsoft.com/office/drawing/2010/main" val="0"/>
                        </a:ext>
                      </a:extLst>
                    </a:blip>
                    <a:stretch>
                      <a:fillRect/>
                    </a:stretch>
                  </pic:blipFill>
                  <pic:spPr>
                    <a:xfrm>
                      <a:off x="0" y="0"/>
                      <a:ext cx="2064475" cy="1724055"/>
                    </a:xfrm>
                    <a:prstGeom prst="rect">
                      <a:avLst/>
                    </a:prstGeom>
                    <a:ln w="3175">
                      <a:solidFill>
                        <a:schemeClr val="tx1"/>
                      </a:solidFill>
                    </a:ln>
                  </pic:spPr>
                </pic:pic>
              </a:graphicData>
            </a:graphic>
          </wp:inline>
        </w:drawing>
      </w:r>
    </w:p>
    <w:p w:rsidR="003E78C1" w:rsidRDefault="00BC5A25">
      <w:pPr>
        <w:pStyle w:val="ListParagraph"/>
        <w:numPr>
          <w:ilvl w:val="0"/>
          <w:numId w:val="32"/>
        </w:numPr>
      </w:pPr>
      <w:r>
        <w:rPr>
          <w:rFonts w:ascii="Arial" w:eastAsia="Times" w:hAnsi="Arial" w:cs="Times New Roman"/>
          <w:b/>
          <w:szCs w:val="20"/>
        </w:rPr>
        <w:t>Save</w:t>
      </w:r>
      <w:r>
        <w:rPr>
          <w:rFonts w:ascii="Arial" w:eastAsia="Times" w:hAnsi="Arial" w:cs="Times New Roman"/>
          <w:szCs w:val="20"/>
        </w:rPr>
        <w:t xml:space="preserve"> and </w:t>
      </w:r>
      <w:r>
        <w:rPr>
          <w:rFonts w:ascii="Arial" w:eastAsia="Times" w:hAnsi="Arial" w:cs="Times New Roman"/>
          <w:b/>
          <w:szCs w:val="20"/>
        </w:rPr>
        <w:t>Close</w:t>
      </w:r>
      <w:r>
        <w:rPr>
          <w:rFonts w:ascii="Arial" w:eastAsia="Times" w:hAnsi="Arial" w:cs="Times New Roman"/>
          <w:szCs w:val="20"/>
        </w:rPr>
        <w:t xml:space="preserve"> the screen.</w:t>
      </w:r>
    </w:p>
    <w:p w:rsidR="003E78C1" w:rsidRDefault="00BC5A25">
      <w:pPr>
        <w:pStyle w:val="Heading3"/>
      </w:pPr>
      <w:bookmarkStart w:id="136" w:name="_Toc517867294"/>
      <w:bookmarkStart w:id="137" w:name="_Toc518294044"/>
      <w:r>
        <w:rPr>
          <w:rFonts w:eastAsiaTheme="minorHAnsi"/>
        </w:rPr>
        <w:t xml:space="preserve">Step by Step – Completing the Dinner Register before Attendance is </w:t>
      </w:r>
      <w:proofErr w:type="gramStart"/>
      <w:r>
        <w:rPr>
          <w:rFonts w:eastAsiaTheme="minorHAnsi"/>
        </w:rPr>
        <w:t>Recorded</w:t>
      </w:r>
      <w:bookmarkEnd w:id="136"/>
      <w:bookmarkEnd w:id="137"/>
      <w:proofErr w:type="gramEnd"/>
    </w:p>
    <w:p w:rsidR="003E78C1" w:rsidRDefault="00BC5A25">
      <w:pPr>
        <w:pStyle w:val="ListParagraph"/>
        <w:numPr>
          <w:ilvl w:val="0"/>
          <w:numId w:val="96"/>
        </w:numPr>
        <w:spacing w:before="120" w:after="120" w:line="240" w:lineRule="auto"/>
        <w:ind w:left="425" w:hanging="425"/>
        <w:contextualSpacing w:val="0"/>
        <w:rPr>
          <w:rFonts w:cs="Arial"/>
        </w:rPr>
      </w:pPr>
      <w:r>
        <w:rPr>
          <w:rFonts w:ascii="Arial" w:hAnsi="Arial" w:cs="Arial"/>
        </w:rPr>
        <w:t xml:space="preserve">In SIMS go to </w:t>
      </w:r>
      <w:r>
        <w:rPr>
          <w:rFonts w:ascii="Arial" w:hAnsi="Arial" w:cs="Arial"/>
          <w:b/>
        </w:rPr>
        <w:t>Focus | Dinner Money | Edit Pupil Meals</w:t>
      </w:r>
      <w:r>
        <w:rPr>
          <w:rFonts w:ascii="Arial" w:hAnsi="Arial" w:cs="Arial"/>
        </w:rPr>
        <w:t>. All the classes are shown in the browser. Click</w:t>
      </w:r>
      <w:r>
        <w:rPr>
          <w:rFonts w:ascii="Arial" w:hAnsi="Arial" w:cs="Arial"/>
          <w:b/>
        </w:rPr>
        <w:t xml:space="preserve"> Select All</w:t>
      </w:r>
      <w:r>
        <w:rPr>
          <w:rFonts w:ascii="Arial" w:hAnsi="Arial" w:cs="Arial"/>
        </w:rPr>
        <w:t xml:space="preserve">, and then click </w:t>
      </w:r>
      <w:r>
        <w:rPr>
          <w:rFonts w:ascii="Arial" w:hAnsi="Arial" w:cs="Arial"/>
          <w:b/>
        </w:rPr>
        <w:t>Open</w:t>
      </w:r>
      <w:r>
        <w:rPr>
          <w:rFonts w:ascii="Arial" w:hAnsi="Arial" w:cs="Arial"/>
        </w:rPr>
        <w:t>.</w:t>
      </w:r>
    </w:p>
    <w:p w:rsidR="003E78C1" w:rsidRDefault="00BC5A25">
      <w:pPr>
        <w:pStyle w:val="ListParagraph"/>
        <w:numPr>
          <w:ilvl w:val="0"/>
          <w:numId w:val="96"/>
        </w:numPr>
        <w:spacing w:before="120" w:after="120" w:line="240" w:lineRule="auto"/>
        <w:ind w:left="425" w:hanging="425"/>
        <w:contextualSpacing w:val="0"/>
        <w:rPr>
          <w:rFonts w:cs="Arial"/>
        </w:rPr>
      </w:pPr>
      <w:r>
        <w:rPr>
          <w:rFonts w:ascii="Arial" w:hAnsi="Arial" w:cs="Arial"/>
        </w:rPr>
        <w:t xml:space="preserve">The dinner register is displayed for the first class. When it is completed and saved, click </w:t>
      </w:r>
      <w:r>
        <w:rPr>
          <w:rFonts w:ascii="Arial" w:hAnsi="Arial" w:cs="Arial"/>
          <w:b/>
        </w:rPr>
        <w:t>Next</w:t>
      </w:r>
      <w:r>
        <w:rPr>
          <w:rFonts w:ascii="Arial" w:hAnsi="Arial" w:cs="Arial"/>
        </w:rPr>
        <w:t xml:space="preserve"> to move to the next class. Alternatively, double–click the class to be worked on.</w:t>
      </w:r>
    </w:p>
    <w:tbl>
      <w:tblPr>
        <w:tblStyle w:val="TableGrid2"/>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FFFFF" w:themeFill="background1"/>
        <w:tblLook w:val="01E0" w:firstRow="1" w:lastRow="1" w:firstColumn="1" w:lastColumn="1" w:noHBand="0" w:noVBand="0"/>
      </w:tblPr>
      <w:tblGrid>
        <w:gridCol w:w="1026"/>
        <w:gridCol w:w="7409"/>
      </w:tblGrid>
      <w:tr w:rsidR="003E78C1">
        <w:tc>
          <w:tcPr>
            <w:tcW w:w="1026" w:type="dxa"/>
            <w:shd w:val="clear" w:color="auto" w:fill="FFFFFF" w:themeFill="background1"/>
          </w:tcPr>
          <w:p w:rsidR="003E78C1" w:rsidRDefault="00BC5A25">
            <w:pPr>
              <w:keepNext/>
              <w:keepLines/>
            </w:pPr>
            <w:r>
              <w:rPr>
                <w:noProof/>
              </w:rPr>
              <w:drawing>
                <wp:inline distT="0" distB="0" distL="0" distR="0">
                  <wp:extent cx="381033" cy="205758"/>
                  <wp:effectExtent l="19050" t="19050" r="19050" b="228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nEXT.PNG"/>
                          <pic:cNvPicPr/>
                        </pic:nvPicPr>
                        <pic:blipFill>
                          <a:blip r:embed="rId65">
                            <a:extLst>
                              <a:ext uri="{28A0092B-C50C-407E-A947-70E740481C1C}">
                                <a14:useLocalDpi xmlns:a14="http://schemas.microsoft.com/office/drawing/2010/main" val="0"/>
                              </a:ext>
                            </a:extLst>
                          </a:blip>
                          <a:stretch>
                            <a:fillRect/>
                          </a:stretch>
                        </pic:blipFill>
                        <pic:spPr>
                          <a:xfrm>
                            <a:off x="0" y="0"/>
                            <a:ext cx="381033" cy="205758"/>
                          </a:xfrm>
                          <a:prstGeom prst="rect">
                            <a:avLst/>
                          </a:prstGeom>
                          <a:ln w="3175">
                            <a:solidFill>
                              <a:srgbClr val="000000"/>
                            </a:solidFill>
                          </a:ln>
                        </pic:spPr>
                      </pic:pic>
                    </a:graphicData>
                  </a:graphic>
                </wp:inline>
              </w:drawing>
            </w:r>
          </w:p>
        </w:tc>
        <w:tc>
          <w:tcPr>
            <w:tcW w:w="7409" w:type="dxa"/>
            <w:shd w:val="clear" w:color="auto" w:fill="FFFFFF" w:themeFill="background1"/>
            <w:vAlign w:val="center"/>
          </w:tcPr>
          <w:p w:rsidR="003E78C1" w:rsidRDefault="00BC5A25">
            <w:pPr>
              <w:keepNext/>
              <w:keepLines/>
              <w:rPr>
                <w:rFonts w:ascii="Arial" w:hAnsi="Arial" w:cs="Arial"/>
              </w:rPr>
            </w:pPr>
            <w:r>
              <w:rPr>
                <w:rFonts w:ascii="Arial" w:hAnsi="Arial" w:cs="Arial"/>
              </w:rPr>
              <w:t>Next</w:t>
            </w:r>
          </w:p>
        </w:tc>
      </w:tr>
    </w:tbl>
    <w:p w:rsidR="003E78C1" w:rsidRDefault="00BC5A25">
      <w:pPr>
        <w:pStyle w:val="BodyText"/>
        <w:spacing w:before="240" w:after="240"/>
        <w:jc w:val="center"/>
      </w:pPr>
      <w:r>
        <w:rPr>
          <w:noProof/>
          <w:lang w:eastAsia="en-GB"/>
        </w:rPr>
        <w:drawing>
          <wp:inline distT="0" distB="0" distL="0" distR="0">
            <wp:extent cx="3339547" cy="1948616"/>
            <wp:effectExtent l="19050" t="19050" r="13335"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ditMEals.PNG"/>
                    <pic:cNvPicPr/>
                  </pic:nvPicPr>
                  <pic:blipFill>
                    <a:blip r:embed="rId66">
                      <a:extLst>
                        <a:ext uri="{28A0092B-C50C-407E-A947-70E740481C1C}">
                          <a14:useLocalDpi xmlns:a14="http://schemas.microsoft.com/office/drawing/2010/main" val="0"/>
                        </a:ext>
                      </a:extLst>
                    </a:blip>
                    <a:stretch>
                      <a:fillRect/>
                    </a:stretch>
                  </pic:blipFill>
                  <pic:spPr>
                    <a:xfrm>
                      <a:off x="0" y="0"/>
                      <a:ext cx="3355311" cy="1957814"/>
                    </a:xfrm>
                    <a:prstGeom prst="rect">
                      <a:avLst/>
                    </a:prstGeom>
                    <a:ln w="3175">
                      <a:solidFill>
                        <a:schemeClr val="tx1"/>
                      </a:solidFill>
                    </a:ln>
                  </pic:spPr>
                </pic:pic>
              </a:graphicData>
            </a:graphic>
          </wp:inline>
        </w:drawing>
      </w:r>
    </w:p>
    <w:p w:rsidR="003E78C1" w:rsidRDefault="00BC5A25">
      <w:pPr>
        <w:pStyle w:val="BodyText"/>
      </w:pPr>
      <w:r>
        <w:t xml:space="preserve">The </w:t>
      </w:r>
      <w:r>
        <w:rPr>
          <w:b/>
        </w:rPr>
        <w:t>green triangles</w:t>
      </w:r>
      <w:r>
        <w:t xml:space="preserve"> indicate pupils with current free meal entitlements.</w:t>
      </w:r>
    </w:p>
    <w:p w:rsidR="003E78C1" w:rsidRDefault="00BC5A25">
      <w:pPr>
        <w:pStyle w:val="Heading3"/>
      </w:pPr>
      <w:bookmarkStart w:id="138" w:name="_Toc389826489"/>
      <w:bookmarkStart w:id="139" w:name="_Toc389826594"/>
      <w:bookmarkStart w:id="140" w:name="_Toc396378402"/>
      <w:bookmarkStart w:id="141" w:name="_Toc517867295"/>
      <w:bookmarkStart w:id="142" w:name="_Toc518294045"/>
      <w:r>
        <w:t>Step by Step – Entering Meals</w:t>
      </w:r>
      <w:bookmarkEnd w:id="138"/>
      <w:bookmarkEnd w:id="139"/>
      <w:bookmarkEnd w:id="140"/>
      <w:bookmarkEnd w:id="141"/>
      <w:bookmarkEnd w:id="142"/>
    </w:p>
    <w:p w:rsidR="003E78C1" w:rsidRDefault="00BC5A25">
      <w:pPr>
        <w:spacing w:before="120" w:after="120" w:line="240" w:lineRule="auto"/>
        <w:rPr>
          <w:rFonts w:ascii="Arial" w:eastAsia="Times" w:hAnsi="Arial" w:cs="Times New Roman"/>
          <w:szCs w:val="20"/>
        </w:rPr>
      </w:pPr>
      <w:r>
        <w:rPr>
          <w:rStyle w:val="BodyTextChar"/>
        </w:rPr>
        <w:t>Meals can be added using any of the following methods:</w:t>
      </w:r>
    </w:p>
    <w:p w:rsidR="003E78C1" w:rsidRDefault="00BC5A25">
      <w:pPr>
        <w:pStyle w:val="BodyText"/>
        <w:numPr>
          <w:ilvl w:val="0"/>
          <w:numId w:val="105"/>
        </w:numPr>
      </w:pPr>
      <w:r>
        <w:t xml:space="preserve">Right–click the cell of the first pupil and select the appropriate </w:t>
      </w:r>
      <w:r>
        <w:rPr>
          <w:b/>
        </w:rPr>
        <w:t xml:space="preserve">Meal Type </w:t>
      </w:r>
      <w:r>
        <w:t xml:space="preserve">from the drop–down list (which contains the meal types marked as </w:t>
      </w:r>
      <w:r>
        <w:rPr>
          <w:b/>
        </w:rPr>
        <w:t>Active</w:t>
      </w:r>
      <w:r>
        <w:t xml:space="preserve"> in the set up). </w:t>
      </w:r>
    </w:p>
    <w:p w:rsidR="003E78C1" w:rsidRDefault="00BC5A25">
      <w:pPr>
        <w:pStyle w:val="BodyText"/>
        <w:numPr>
          <w:ilvl w:val="0"/>
          <w:numId w:val="106"/>
        </w:numPr>
      </w:pPr>
      <w:r>
        <w:t>The meal type is placed in that cell and the drop–down list automatically moves to the next pupil.</w:t>
      </w:r>
    </w:p>
    <w:p w:rsidR="003E78C1" w:rsidRDefault="00BC5A25">
      <w:pPr>
        <w:pStyle w:val="BodyText"/>
        <w:numPr>
          <w:ilvl w:val="0"/>
          <w:numId w:val="105"/>
        </w:numPr>
      </w:pPr>
      <w:r>
        <w:t xml:space="preserve">Press </w:t>
      </w:r>
      <w:r>
        <w:rPr>
          <w:b/>
        </w:rPr>
        <w:t>Ctrl</w:t>
      </w:r>
      <w:r>
        <w:t xml:space="preserve"> and </w:t>
      </w:r>
      <w:r>
        <w:rPr>
          <w:b/>
        </w:rPr>
        <w:t>click</w:t>
      </w:r>
      <w:r>
        <w:t xml:space="preserve"> all the pupils having a school meal.</w:t>
      </w:r>
    </w:p>
    <w:p w:rsidR="003E78C1" w:rsidRDefault="00BC5A25">
      <w:pPr>
        <w:pStyle w:val="BodyText"/>
        <w:numPr>
          <w:ilvl w:val="0"/>
          <w:numId w:val="105"/>
        </w:numPr>
      </w:pPr>
      <w:r>
        <w:t xml:space="preserve">Right–click one of their cells and select </w:t>
      </w:r>
      <w:r>
        <w:rPr>
          <w:b/>
        </w:rPr>
        <w:t>School Meal</w:t>
      </w:r>
      <w:r>
        <w:t xml:space="preserve"> from the drop–down list.</w:t>
      </w:r>
    </w:p>
    <w:p w:rsidR="003E78C1" w:rsidRDefault="00BC5A25">
      <w:pPr>
        <w:pStyle w:val="BodyText"/>
        <w:numPr>
          <w:ilvl w:val="0"/>
          <w:numId w:val="105"/>
        </w:numPr>
      </w:pPr>
      <w:r>
        <w:t xml:space="preserve">If you want to enter the default meal for the whole class, select the appropriate column and press </w:t>
      </w:r>
      <w:r>
        <w:rPr>
          <w:b/>
        </w:rPr>
        <w:t>Ctrl</w:t>
      </w:r>
      <w:r>
        <w:t xml:space="preserve"> and </w:t>
      </w:r>
      <w:r>
        <w:rPr>
          <w:b/>
        </w:rPr>
        <w:t>D</w:t>
      </w:r>
      <w:r>
        <w:t>. Edit as necessary.</w:t>
      </w:r>
    </w:p>
    <w:p w:rsidR="003E78C1" w:rsidRDefault="00BC5A25">
      <w:pPr>
        <w:pStyle w:val="BodyText"/>
        <w:numPr>
          <w:ilvl w:val="0"/>
          <w:numId w:val="105"/>
        </w:numPr>
      </w:pPr>
      <w:r>
        <w:t xml:space="preserve">To enter the default meal for a single pupil, select the cell and press </w:t>
      </w:r>
      <w:r>
        <w:rPr>
          <w:b/>
        </w:rPr>
        <w:t>Ctrl</w:t>
      </w:r>
      <w:r>
        <w:t xml:space="preserve"> and</w:t>
      </w:r>
      <w:r>
        <w:rPr>
          <w:b/>
        </w:rPr>
        <w:t xml:space="preserve"> D</w:t>
      </w:r>
      <w:r>
        <w:t xml:space="preserve"> or right–click and select </w:t>
      </w:r>
      <w:r>
        <w:rPr>
          <w:b/>
        </w:rPr>
        <w:t>Default Meal</w:t>
      </w:r>
      <w:r>
        <w:t>.</w:t>
      </w:r>
    </w:p>
    <w:p w:rsidR="003E78C1" w:rsidRDefault="00BC5A25">
      <w:pPr>
        <w:pStyle w:val="BodyText"/>
        <w:numPr>
          <w:ilvl w:val="0"/>
          <w:numId w:val="105"/>
        </w:numPr>
      </w:pPr>
      <w:r>
        <w:t xml:space="preserve">Make sure the first pupil’s cell for the right day is selected and click </w:t>
      </w:r>
      <w:r>
        <w:rPr>
          <w:b/>
        </w:rPr>
        <w:t>Codes</w:t>
      </w:r>
      <w:r>
        <w:t xml:space="preserve"> to display the </w:t>
      </w:r>
      <w:r>
        <w:rPr>
          <w:b/>
        </w:rPr>
        <w:t>Codes</w:t>
      </w:r>
      <w:r>
        <w:t xml:space="preserve"> dialog.</w:t>
      </w:r>
    </w:p>
    <w:p w:rsidR="003E78C1" w:rsidRDefault="00BC5A25">
      <w:pPr>
        <w:pStyle w:val="BodyText"/>
        <w:numPr>
          <w:ilvl w:val="0"/>
          <w:numId w:val="105"/>
        </w:numPr>
      </w:pPr>
      <w:r>
        <w:t xml:space="preserve">Double–click the correct </w:t>
      </w:r>
      <w:r>
        <w:rPr>
          <w:b/>
        </w:rPr>
        <w:t>Meal Type</w:t>
      </w:r>
      <w:r>
        <w:t xml:space="preserve"> for each pupil in turn. Click </w:t>
      </w:r>
      <w:r>
        <w:rPr>
          <w:b/>
        </w:rPr>
        <w:t>Close</w:t>
      </w:r>
      <w:r>
        <w:t xml:space="preserve"> when you have reached the last pupil.</w:t>
      </w:r>
    </w:p>
    <w:p w:rsidR="003E78C1" w:rsidRDefault="00BC5A25">
      <w:pPr>
        <w:pStyle w:val="BodyText"/>
        <w:numPr>
          <w:ilvl w:val="0"/>
          <w:numId w:val="105"/>
        </w:numPr>
      </w:pPr>
      <w:r>
        <w:t xml:space="preserve">If an incorrect meal type has been selected use the </w:t>
      </w:r>
      <w:r>
        <w:rPr>
          <w:b/>
        </w:rPr>
        <w:t>Clear Meal</w:t>
      </w:r>
      <w:r>
        <w:t xml:space="preserve"> option.</w:t>
      </w:r>
    </w:p>
    <w:p w:rsidR="003E78C1" w:rsidRDefault="00BC5A25">
      <w:pPr>
        <w:pStyle w:val="BodyText"/>
        <w:spacing w:before="240" w:after="240"/>
        <w:jc w:val="center"/>
      </w:pPr>
      <w:r>
        <w:rPr>
          <w:noProof/>
          <w:lang w:eastAsia="en-GB"/>
        </w:rPr>
        <w:drawing>
          <wp:inline distT="0" distB="0" distL="0" distR="0">
            <wp:extent cx="2797548" cy="1522106"/>
            <wp:effectExtent l="19050" t="19050" r="2222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ditMEals2.PNG"/>
                    <pic:cNvPicPr/>
                  </pic:nvPicPr>
                  <pic:blipFill>
                    <a:blip r:embed="rId67">
                      <a:extLst>
                        <a:ext uri="{28A0092B-C50C-407E-A947-70E740481C1C}">
                          <a14:useLocalDpi xmlns:a14="http://schemas.microsoft.com/office/drawing/2010/main" val="0"/>
                        </a:ext>
                      </a:extLst>
                    </a:blip>
                    <a:stretch>
                      <a:fillRect/>
                    </a:stretch>
                  </pic:blipFill>
                  <pic:spPr>
                    <a:xfrm>
                      <a:off x="0" y="0"/>
                      <a:ext cx="2808352" cy="1527985"/>
                    </a:xfrm>
                    <a:prstGeom prst="rect">
                      <a:avLst/>
                    </a:prstGeom>
                    <a:ln w="3175">
                      <a:solidFill>
                        <a:sysClr val="windowText" lastClr="000000"/>
                      </a:solidFill>
                    </a:ln>
                  </pic:spPr>
                </pic:pic>
              </a:graphicData>
            </a:graphic>
          </wp:inline>
        </w:drawing>
      </w:r>
    </w:p>
    <w:p w:rsidR="003E78C1" w:rsidRDefault="00BC5A25">
      <w:pPr>
        <w:pStyle w:val="ListParagraph"/>
        <w:numPr>
          <w:ilvl w:val="0"/>
          <w:numId w:val="105"/>
        </w:numPr>
        <w:spacing w:before="120" w:after="120" w:line="240" w:lineRule="auto"/>
        <w:contextualSpacing w:val="0"/>
        <w:rPr>
          <w:rStyle w:val="BodyTextChar"/>
        </w:rPr>
      </w:pPr>
      <w:r>
        <w:rPr>
          <w:rStyle w:val="BodyTextChar"/>
        </w:rPr>
        <w:t xml:space="preserve">If you need to change a meal after it has been saved; click </w:t>
      </w:r>
      <w:r>
        <w:rPr>
          <w:rStyle w:val="BodyTextChar"/>
          <w:b/>
        </w:rPr>
        <w:t>Preserve</w:t>
      </w:r>
      <w:r>
        <w:rPr>
          <w:rStyle w:val="BodyTextChar"/>
        </w:rPr>
        <w:t xml:space="preserve"> to change it to </w:t>
      </w:r>
      <w:r>
        <w:rPr>
          <w:rStyle w:val="BodyTextChar"/>
          <w:b/>
        </w:rPr>
        <w:t>Overwrite</w:t>
      </w:r>
      <w:r>
        <w:rPr>
          <w:rStyle w:val="BodyTextChar"/>
        </w:rPr>
        <w:t xml:space="preserve">. Make the change, and then click </w:t>
      </w:r>
      <w:r>
        <w:rPr>
          <w:rStyle w:val="BodyTextChar"/>
          <w:b/>
        </w:rPr>
        <w:t>Overwrite</w:t>
      </w:r>
      <w:r>
        <w:rPr>
          <w:rStyle w:val="BodyTextChar"/>
        </w:rPr>
        <w:t xml:space="preserve"> to display </w:t>
      </w:r>
      <w:r>
        <w:rPr>
          <w:rStyle w:val="BodyTextChar"/>
          <w:b/>
        </w:rPr>
        <w:t>Preserve</w:t>
      </w:r>
      <w:r>
        <w:rPr>
          <w:rStyle w:val="BodyTextChar"/>
        </w:rPr>
        <w:t xml:space="preserve"> before clicking </w:t>
      </w:r>
      <w:r>
        <w:rPr>
          <w:rStyle w:val="BodyTextChar"/>
          <w:b/>
        </w:rPr>
        <w:t>Save</w:t>
      </w:r>
      <w:r>
        <w:rPr>
          <w:rStyle w:val="BodyTextChar"/>
        </w:rPr>
        <w:t>.</w:t>
      </w:r>
    </w:p>
    <w:tbl>
      <w:tblPr>
        <w:tblStyle w:val="TableGrid31"/>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1E0" w:firstRow="1" w:lastRow="1" w:firstColumn="1" w:lastColumn="1" w:noHBand="0" w:noVBand="0"/>
      </w:tblPr>
      <w:tblGrid>
        <w:gridCol w:w="1416"/>
        <w:gridCol w:w="1268"/>
      </w:tblGrid>
      <w:tr w:rsidR="003E78C1">
        <w:trPr>
          <w:jc w:val="center"/>
        </w:trPr>
        <w:tc>
          <w:tcPr>
            <w:tcW w:w="1416" w:type="dxa"/>
          </w:tcPr>
          <w:p w:rsidR="003E78C1" w:rsidRDefault="00BC5A25">
            <w:r>
              <w:rPr>
                <w:noProof/>
              </w:rPr>
              <w:drawing>
                <wp:inline distT="0" distB="0" distL="0" distR="0">
                  <wp:extent cx="695264" cy="188595"/>
                  <wp:effectExtent l="19050" t="19050" r="1016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6.png"/>
                          <pic:cNvPicPr/>
                        </pic:nvPicPr>
                        <pic:blipFill rotWithShape="1">
                          <a:blip r:embed="rId68">
                            <a:extLst>
                              <a:ext uri="{28A0092B-C50C-407E-A947-70E740481C1C}">
                                <a14:useLocalDpi xmlns:a14="http://schemas.microsoft.com/office/drawing/2010/main" val="0"/>
                              </a:ext>
                            </a:extLst>
                          </a:blip>
                          <a:srcRect l="7224" t="26118" r="9774" b="14877"/>
                          <a:stretch/>
                        </pic:blipFill>
                        <pic:spPr bwMode="auto">
                          <a:xfrm>
                            <a:off x="0" y="0"/>
                            <a:ext cx="700591" cy="19004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1268" w:type="dxa"/>
            <w:vAlign w:val="center"/>
          </w:tcPr>
          <w:p w:rsidR="003E78C1" w:rsidRDefault="00BC5A25">
            <w:pPr>
              <w:rPr>
                <w:rFonts w:ascii="Arial" w:hAnsi="Arial" w:cs="Arial"/>
              </w:rPr>
            </w:pPr>
            <w:r>
              <w:rPr>
                <w:rFonts w:ascii="Arial" w:hAnsi="Arial" w:cs="Arial"/>
              </w:rPr>
              <w:t>Preserve</w:t>
            </w:r>
          </w:p>
        </w:tc>
      </w:tr>
      <w:tr w:rsidR="003E78C1">
        <w:trPr>
          <w:jc w:val="center"/>
        </w:trPr>
        <w:tc>
          <w:tcPr>
            <w:tcW w:w="1416" w:type="dxa"/>
          </w:tcPr>
          <w:p w:rsidR="003E78C1" w:rsidRDefault="00BC5A25">
            <w:r>
              <w:rPr>
                <w:noProof/>
              </w:rPr>
              <w:drawing>
                <wp:inline distT="0" distB="0" distL="0" distR="0">
                  <wp:extent cx="695422" cy="228632"/>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57.png"/>
                          <pic:cNvPicPr/>
                        </pic:nvPicPr>
                        <pic:blipFill>
                          <a:blip r:embed="rId69">
                            <a:extLst>
                              <a:ext uri="{28A0092B-C50C-407E-A947-70E740481C1C}">
                                <a14:useLocalDpi xmlns:a14="http://schemas.microsoft.com/office/drawing/2010/main" val="0"/>
                              </a:ext>
                            </a:extLst>
                          </a:blip>
                          <a:stretch>
                            <a:fillRect/>
                          </a:stretch>
                        </pic:blipFill>
                        <pic:spPr>
                          <a:xfrm>
                            <a:off x="0" y="0"/>
                            <a:ext cx="695422" cy="228632"/>
                          </a:xfrm>
                          <a:prstGeom prst="rect">
                            <a:avLst/>
                          </a:prstGeom>
                          <a:ln w="3175">
                            <a:solidFill>
                              <a:sysClr val="windowText" lastClr="000000"/>
                            </a:solidFill>
                          </a:ln>
                        </pic:spPr>
                      </pic:pic>
                    </a:graphicData>
                  </a:graphic>
                </wp:inline>
              </w:drawing>
            </w:r>
          </w:p>
        </w:tc>
        <w:tc>
          <w:tcPr>
            <w:tcW w:w="1268" w:type="dxa"/>
            <w:vAlign w:val="center"/>
          </w:tcPr>
          <w:p w:rsidR="003E78C1" w:rsidRDefault="00BC5A25">
            <w:pPr>
              <w:rPr>
                <w:rFonts w:ascii="Arial" w:hAnsi="Arial" w:cs="Arial"/>
              </w:rPr>
            </w:pPr>
            <w:r>
              <w:rPr>
                <w:rFonts w:ascii="Arial" w:hAnsi="Arial" w:cs="Arial"/>
              </w:rPr>
              <w:t>Overwrite</w:t>
            </w:r>
          </w:p>
        </w:tc>
      </w:tr>
    </w:tbl>
    <w:p w:rsidR="003E78C1" w:rsidRDefault="00BC5A25">
      <w:pPr>
        <w:pStyle w:val="Heading4"/>
      </w:pPr>
      <w:bookmarkStart w:id="143" w:name="_Toc389826490"/>
      <w:bookmarkStart w:id="144" w:name="_Toc518294046"/>
      <w:r>
        <w:t>Entering a Comment</w:t>
      </w:r>
      <w:bookmarkEnd w:id="143"/>
      <w:bookmarkEnd w:id="144"/>
    </w:p>
    <w:p w:rsidR="003E78C1" w:rsidRDefault="00BC5A25">
      <w:pPr>
        <w:pStyle w:val="BodyText"/>
      </w:pPr>
      <w:r>
        <w:t xml:space="preserve">A comment may be entered on any cell by right–clicking and selecting </w:t>
      </w:r>
      <w:r>
        <w:rPr>
          <w:b/>
        </w:rPr>
        <w:t>Enter Comment</w:t>
      </w:r>
      <w:r>
        <w:t>. This can also be done on the attendance register.</w:t>
      </w:r>
    </w:p>
    <w:p w:rsidR="003E78C1" w:rsidRDefault="00BC5A25">
      <w:pPr>
        <w:pStyle w:val="Heading4"/>
      </w:pPr>
      <w:bookmarkStart w:id="145" w:name="_Toc389826491"/>
      <w:bookmarkStart w:id="146" w:name="_Toc518294047"/>
      <w:r>
        <w:t xml:space="preserve">Flood </w:t>
      </w:r>
      <w:proofErr w:type="gramStart"/>
      <w:r>
        <w:t>Filling</w:t>
      </w:r>
      <w:proofErr w:type="gramEnd"/>
      <w:r>
        <w:t xml:space="preserve"> all Pupils with a Default Meal Pattern</w:t>
      </w:r>
      <w:bookmarkEnd w:id="145"/>
      <w:bookmarkEnd w:id="146"/>
    </w:p>
    <w:p w:rsidR="003E78C1" w:rsidRDefault="00BC5A25">
      <w:pPr>
        <w:pStyle w:val="BodyText"/>
      </w:pPr>
      <w:r>
        <w:t>This option may be time saving if you like to have all the default meals showing on the dinner register, but do not have any attendance data entered yet.</w:t>
      </w:r>
    </w:p>
    <w:p w:rsidR="003E78C1" w:rsidRDefault="00BC5A25">
      <w:pPr>
        <w:pStyle w:val="BodyText"/>
      </w:pPr>
      <w:r>
        <w:t xml:space="preserve">Select </w:t>
      </w:r>
      <w:r>
        <w:rPr>
          <w:b/>
        </w:rPr>
        <w:t>Routines | Dinner Money | Autofill Default Meals</w:t>
      </w:r>
      <w:r>
        <w:t xml:space="preserve">, ensure the correct date and appropriate roles have been selected. Click </w:t>
      </w:r>
      <w:r>
        <w:rPr>
          <w:b/>
        </w:rPr>
        <w:t>Save</w:t>
      </w:r>
      <w:r>
        <w:t>.</w:t>
      </w:r>
    </w:p>
    <w:p w:rsidR="003E78C1" w:rsidRDefault="00BC5A25">
      <w:pPr>
        <w:pStyle w:val="BodyText"/>
        <w:spacing w:before="240" w:after="240"/>
        <w:jc w:val="center"/>
      </w:pPr>
      <w:r>
        <w:rPr>
          <w:noProof/>
          <w:lang w:eastAsia="en-GB"/>
        </w:rPr>
        <w:drawing>
          <wp:inline distT="0" distB="0" distL="0" distR="0">
            <wp:extent cx="2498982" cy="1500661"/>
            <wp:effectExtent l="19050" t="19050" r="15875" b="234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utofill.PNG"/>
                    <pic:cNvPicPr/>
                  </pic:nvPicPr>
                  <pic:blipFill>
                    <a:blip r:embed="rId70">
                      <a:extLst>
                        <a:ext uri="{28A0092B-C50C-407E-A947-70E740481C1C}">
                          <a14:useLocalDpi xmlns:a14="http://schemas.microsoft.com/office/drawing/2010/main" val="0"/>
                        </a:ext>
                      </a:extLst>
                    </a:blip>
                    <a:stretch>
                      <a:fillRect/>
                    </a:stretch>
                  </pic:blipFill>
                  <pic:spPr>
                    <a:xfrm>
                      <a:off x="0" y="0"/>
                      <a:ext cx="2511834" cy="1508379"/>
                    </a:xfrm>
                    <a:prstGeom prst="rect">
                      <a:avLst/>
                    </a:prstGeom>
                    <a:ln w="3175">
                      <a:solidFill>
                        <a:schemeClr val="tx1"/>
                      </a:solidFill>
                    </a:ln>
                  </pic:spPr>
                </pic:pic>
              </a:graphicData>
            </a:graphic>
          </wp:inline>
        </w:drawing>
      </w:r>
    </w:p>
    <w:p w:rsidR="003E78C1" w:rsidRDefault="00BC5A25">
      <w:pPr>
        <w:pStyle w:val="Heading3"/>
      </w:pPr>
      <w:bookmarkStart w:id="147" w:name="_Toc389826492"/>
      <w:bookmarkStart w:id="148" w:name="_Toc389826595"/>
      <w:bookmarkStart w:id="149" w:name="_Toc396378403"/>
      <w:bookmarkStart w:id="150" w:name="_Toc517867296"/>
      <w:bookmarkStart w:id="151" w:name="_Toc518294048"/>
      <w:r>
        <w:t>Activity – Completing Dinner Register</w:t>
      </w:r>
      <w:bookmarkEnd w:id="147"/>
      <w:bookmarkEnd w:id="148"/>
      <w:bookmarkEnd w:id="149"/>
      <w:bookmarkEnd w:id="150"/>
      <w:bookmarkEnd w:id="151"/>
    </w:p>
    <w:p w:rsidR="003E78C1" w:rsidRDefault="00BC5A25">
      <w:pPr>
        <w:pStyle w:val="BodyText"/>
        <w:numPr>
          <w:ilvl w:val="0"/>
          <w:numId w:val="33"/>
        </w:numPr>
      </w:pPr>
      <w:r>
        <w:t>Using Focus | Dinner Money | Edit Pupil Meals select 4ES and complete the dinner register for today, finding the best method of entry for the school.</w:t>
      </w:r>
    </w:p>
    <w:p w:rsidR="003E78C1" w:rsidRDefault="00BC5A25">
      <w:pPr>
        <w:pStyle w:val="Heading3"/>
      </w:pPr>
      <w:bookmarkStart w:id="152" w:name="_Toc389826493"/>
      <w:bookmarkStart w:id="153" w:name="_Toc389826596"/>
      <w:bookmarkStart w:id="154" w:name="_Toc396378404"/>
      <w:bookmarkStart w:id="155" w:name="_Toc517867297"/>
      <w:bookmarkStart w:id="156" w:name="_Toc518294049"/>
      <w:r>
        <w:t>Step by Step – Setting Up and Recording Special Meals</w:t>
      </w:r>
      <w:bookmarkEnd w:id="152"/>
      <w:bookmarkEnd w:id="153"/>
      <w:bookmarkEnd w:id="154"/>
      <w:bookmarkEnd w:id="155"/>
      <w:bookmarkEnd w:id="156"/>
    </w:p>
    <w:p w:rsidR="003E78C1" w:rsidRDefault="00BC5A25">
      <w:pPr>
        <w:pStyle w:val="BodyText"/>
      </w:pPr>
      <w:r>
        <w:t>Schools may need to record meals that are only taken at certain times of the year such as:</w:t>
      </w:r>
    </w:p>
    <w:p w:rsidR="003E78C1" w:rsidRDefault="00BC5A25">
      <w:pPr>
        <w:pStyle w:val="BodyText"/>
        <w:numPr>
          <w:ilvl w:val="0"/>
          <w:numId w:val="34"/>
        </w:numPr>
        <w:ind w:left="863"/>
      </w:pPr>
      <w:r>
        <w:t>religious festivals e.g. Christmas lunch – there may be a different charge for the meal on a certain day</w:t>
      </w:r>
    </w:p>
    <w:p w:rsidR="003E78C1" w:rsidRDefault="00BC5A25">
      <w:pPr>
        <w:pStyle w:val="BodyText"/>
        <w:numPr>
          <w:ilvl w:val="0"/>
          <w:numId w:val="34"/>
        </w:numPr>
        <w:ind w:left="862" w:hanging="431"/>
      </w:pPr>
      <w:r>
        <w:t>Theme meal – perhaps a special meal to tie in with the curriculum but with a different price.</w:t>
      </w:r>
    </w:p>
    <w:p w:rsidR="003E78C1" w:rsidRDefault="00BC5A25">
      <w:pPr>
        <w:pStyle w:val="BodyText"/>
        <w:numPr>
          <w:ilvl w:val="0"/>
          <w:numId w:val="35"/>
        </w:numPr>
      </w:pPr>
      <w:r>
        <w:t xml:space="preserve">Ensure the </w:t>
      </w:r>
      <w:r>
        <w:rPr>
          <w:b/>
        </w:rPr>
        <w:t>Meal Type</w:t>
      </w:r>
      <w:r>
        <w:t xml:space="preserve"> has been created in </w:t>
      </w:r>
      <w:r>
        <w:rPr>
          <w:b/>
        </w:rPr>
        <w:t xml:space="preserve">Tools | Lookups | Maintain | Student Meal Type </w:t>
      </w:r>
      <w:r>
        <w:t xml:space="preserve">and that it is set to </w:t>
      </w:r>
      <w:r>
        <w:rPr>
          <w:b/>
        </w:rPr>
        <w:t>Active</w:t>
      </w:r>
      <w:r>
        <w:t>. If you have had to make a change to the setting you will need to close and reopen SIMS for it to take effect.</w:t>
      </w:r>
    </w:p>
    <w:p w:rsidR="003E78C1" w:rsidRDefault="00BC5A25">
      <w:pPr>
        <w:pStyle w:val="BodyText"/>
        <w:numPr>
          <w:ilvl w:val="0"/>
          <w:numId w:val="35"/>
        </w:numPr>
      </w:pPr>
      <w:r>
        <w:t xml:space="preserve">Create a </w:t>
      </w:r>
      <w:r>
        <w:rPr>
          <w:b/>
        </w:rPr>
        <w:t>Meal Definition</w:t>
      </w:r>
      <w:r>
        <w:t xml:space="preserve"> for the new </w:t>
      </w:r>
      <w:r>
        <w:rPr>
          <w:b/>
        </w:rPr>
        <w:t>Meal Type</w:t>
      </w:r>
      <w:r>
        <w:t xml:space="preserve"> by selecting </w:t>
      </w:r>
      <w:r>
        <w:rPr>
          <w:b/>
        </w:rPr>
        <w:t>Tools | Dinner Money | Pupil Meal Definitions</w:t>
      </w:r>
      <w:r>
        <w:t xml:space="preserve">. </w:t>
      </w:r>
      <w:r>
        <w:rPr>
          <w:b/>
        </w:rPr>
        <w:t>Search</w:t>
      </w:r>
      <w:r>
        <w:t xml:space="preserve"> to ensure that meal does not already exist, and then click </w:t>
      </w:r>
      <w:r>
        <w:rPr>
          <w:b/>
        </w:rPr>
        <w:t>New</w:t>
      </w:r>
      <w:r>
        <w:t>.</w:t>
      </w:r>
    </w:p>
    <w:p w:rsidR="003E78C1" w:rsidRDefault="00BC5A25">
      <w:pPr>
        <w:pStyle w:val="BodyText"/>
        <w:numPr>
          <w:ilvl w:val="0"/>
          <w:numId w:val="35"/>
        </w:numPr>
      </w:pPr>
      <w:r>
        <w:t xml:space="preserve">Type a </w:t>
      </w:r>
      <w:r>
        <w:rPr>
          <w:b/>
        </w:rPr>
        <w:t>name</w:t>
      </w:r>
      <w:r>
        <w:t xml:space="preserve"> and link it to the appropriate meal type. Select the year groups who will take this meal.</w:t>
      </w:r>
    </w:p>
    <w:p w:rsidR="003E78C1" w:rsidRDefault="00BC5A25">
      <w:pPr>
        <w:pStyle w:val="BodyText"/>
        <w:numPr>
          <w:ilvl w:val="0"/>
          <w:numId w:val="35"/>
        </w:numPr>
      </w:pPr>
      <w:r>
        <w:t xml:space="preserve">Add a meal </w:t>
      </w:r>
      <w:r>
        <w:rPr>
          <w:b/>
        </w:rPr>
        <w:t>Charge</w:t>
      </w:r>
      <w:r>
        <w:t xml:space="preserve"> with an appropriate</w:t>
      </w:r>
      <w:r>
        <w:rPr>
          <w:b/>
        </w:rPr>
        <w:t xml:space="preserve"> Start Date</w:t>
      </w:r>
      <w:r>
        <w:t xml:space="preserve"> and </w:t>
      </w:r>
      <w:r>
        <w:rPr>
          <w:b/>
        </w:rPr>
        <w:t>End Date</w:t>
      </w:r>
      <w:r>
        <w:t>.</w:t>
      </w:r>
    </w:p>
    <w:p w:rsidR="003E78C1" w:rsidRDefault="00BC5A25">
      <w:pPr>
        <w:pStyle w:val="BodyText"/>
        <w:numPr>
          <w:ilvl w:val="0"/>
          <w:numId w:val="35"/>
        </w:numPr>
      </w:pPr>
      <w:r>
        <w:t>Record the meal as normal, the special meal will now be displayed in the codes available.</w:t>
      </w:r>
    </w:p>
    <w:p w:rsidR="003E78C1" w:rsidRDefault="00BC5A25">
      <w:pPr>
        <w:pStyle w:val="BodyText"/>
        <w:numPr>
          <w:ilvl w:val="0"/>
          <w:numId w:val="35"/>
        </w:numPr>
      </w:pPr>
      <w:r>
        <w:t xml:space="preserve">After the event you can return to </w:t>
      </w:r>
      <w:r>
        <w:rPr>
          <w:b/>
        </w:rPr>
        <w:t xml:space="preserve">Tools | Lookups | Maintain | Student Meal </w:t>
      </w:r>
      <w:r>
        <w:t xml:space="preserve">and mark it </w:t>
      </w:r>
      <w:r>
        <w:rPr>
          <w:b/>
        </w:rPr>
        <w:t>Inactive</w:t>
      </w:r>
      <w:r>
        <w:t xml:space="preserve"> to prevent it being selected by mistake.</w:t>
      </w:r>
    </w:p>
    <w:p w:rsidR="003E78C1" w:rsidRDefault="00BC5A25">
      <w:pPr>
        <w:pStyle w:val="BodyText"/>
        <w:numPr>
          <w:ilvl w:val="0"/>
          <w:numId w:val="35"/>
        </w:numPr>
      </w:pPr>
      <w:r>
        <w:t>Next time you need to use that meal type:</w:t>
      </w:r>
    </w:p>
    <w:p w:rsidR="003E78C1" w:rsidRDefault="00BC5A25">
      <w:pPr>
        <w:pStyle w:val="BodyText"/>
        <w:numPr>
          <w:ilvl w:val="0"/>
          <w:numId w:val="36"/>
        </w:numPr>
        <w:ind w:left="864"/>
      </w:pPr>
      <w:r>
        <w:rPr>
          <w:b/>
        </w:rPr>
        <w:t>Meal Type</w:t>
      </w:r>
      <w:r>
        <w:t xml:space="preserve"> – mark it as </w:t>
      </w:r>
      <w:r>
        <w:rPr>
          <w:b/>
        </w:rPr>
        <w:t>Active</w:t>
      </w:r>
    </w:p>
    <w:p w:rsidR="003E78C1" w:rsidRDefault="00BC5A25">
      <w:pPr>
        <w:pStyle w:val="BodyText"/>
        <w:numPr>
          <w:ilvl w:val="0"/>
          <w:numId w:val="36"/>
        </w:numPr>
        <w:ind w:left="864"/>
      </w:pPr>
      <w:r>
        <w:rPr>
          <w:b/>
        </w:rPr>
        <w:t>Meal Definition</w:t>
      </w:r>
      <w:r>
        <w:t xml:space="preserve"> – add a new </w:t>
      </w:r>
      <w:r>
        <w:rPr>
          <w:b/>
        </w:rPr>
        <w:t>Charge</w:t>
      </w:r>
      <w:r>
        <w:t xml:space="preserve"> with the new </w:t>
      </w:r>
      <w:r>
        <w:rPr>
          <w:b/>
        </w:rPr>
        <w:t>Start Date</w:t>
      </w:r>
      <w:r>
        <w:t>,</w:t>
      </w:r>
      <w:r>
        <w:rPr>
          <w:b/>
        </w:rPr>
        <w:t xml:space="preserve"> End Date</w:t>
      </w:r>
      <w:r>
        <w:t xml:space="preserve"> and </w:t>
      </w:r>
      <w:r>
        <w:rPr>
          <w:b/>
        </w:rPr>
        <w:t>Price</w:t>
      </w:r>
      <w:r>
        <w:t>.</w:t>
      </w:r>
    </w:p>
    <w:p w:rsidR="003E78C1" w:rsidRDefault="00BC5A25">
      <w:pPr>
        <w:pStyle w:val="Heading3"/>
      </w:pPr>
      <w:bookmarkStart w:id="157" w:name="_Toc517867298"/>
      <w:bookmarkStart w:id="158" w:name="_Toc518294050"/>
      <w:r>
        <w:t xml:space="preserve">Step by Step – Completing the Dinner Register </w:t>
      </w:r>
      <w:proofErr w:type="gramStart"/>
      <w:r>
        <w:t>After</w:t>
      </w:r>
      <w:proofErr w:type="gramEnd"/>
      <w:r>
        <w:t xml:space="preserve"> Attendance is Recorded</w:t>
      </w:r>
      <w:bookmarkEnd w:id="157"/>
      <w:bookmarkEnd w:id="158"/>
    </w:p>
    <w:p w:rsidR="003E78C1" w:rsidRDefault="00BC5A25">
      <w:pPr>
        <w:pStyle w:val="BodyText"/>
      </w:pPr>
      <w:r>
        <w:t>The dinner register can be taken after, or at the same time as the attendance register.</w:t>
      </w:r>
    </w:p>
    <w:p w:rsidR="003E78C1" w:rsidRDefault="00BC5A25">
      <w:pPr>
        <w:pStyle w:val="BodyText"/>
        <w:numPr>
          <w:ilvl w:val="0"/>
          <w:numId w:val="97"/>
        </w:numPr>
        <w:ind w:left="426" w:hanging="426"/>
      </w:pPr>
      <w:r>
        <w:t xml:space="preserve">In SIMS go to </w:t>
      </w:r>
      <w:r>
        <w:rPr>
          <w:b/>
        </w:rPr>
        <w:t>Focus | Dinner Money | Record Pupil Meals.</w:t>
      </w:r>
    </w:p>
    <w:p w:rsidR="003E78C1" w:rsidRDefault="00BC5A25">
      <w:pPr>
        <w:pStyle w:val="BodyText"/>
        <w:numPr>
          <w:ilvl w:val="0"/>
          <w:numId w:val="97"/>
        </w:numPr>
        <w:ind w:left="426" w:hanging="426"/>
      </w:pPr>
      <w:r>
        <w:t>Double click on the session in the time line.</w:t>
      </w:r>
    </w:p>
    <w:p w:rsidR="003E78C1" w:rsidRDefault="00BC5A25">
      <w:pPr>
        <w:pStyle w:val="BodyText"/>
        <w:jc w:val="center"/>
      </w:pPr>
      <w:r>
        <w:rPr>
          <w:noProof/>
          <w:lang w:eastAsia="en-GB"/>
        </w:rPr>
        <w:drawing>
          <wp:inline distT="0" distB="0" distL="0" distR="0">
            <wp:extent cx="4748065" cy="716189"/>
            <wp:effectExtent l="19050" t="19050" r="14605" b="2730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Timeline.PNG"/>
                    <pic:cNvPicPr/>
                  </pic:nvPicPr>
                  <pic:blipFill rotWithShape="1">
                    <a:blip r:embed="rId71">
                      <a:extLst>
                        <a:ext uri="{28A0092B-C50C-407E-A947-70E740481C1C}">
                          <a14:useLocalDpi xmlns:a14="http://schemas.microsoft.com/office/drawing/2010/main" val="0"/>
                        </a:ext>
                      </a:extLst>
                    </a:blip>
                    <a:srcRect l="662" t="2011" r="662" b="7507"/>
                    <a:stretch/>
                  </pic:blipFill>
                  <pic:spPr bwMode="auto">
                    <a:xfrm>
                      <a:off x="0" y="0"/>
                      <a:ext cx="4797925" cy="72371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97"/>
        </w:numPr>
        <w:ind w:left="426"/>
      </w:pPr>
      <w:r>
        <w:t>Enter the required meals.</w:t>
      </w:r>
    </w:p>
    <w:p w:rsidR="003E78C1" w:rsidRDefault="00BC5A25">
      <w:pPr>
        <w:pStyle w:val="BodyText"/>
        <w:jc w:val="center"/>
      </w:pPr>
      <w:r>
        <w:rPr>
          <w:noProof/>
          <w:lang w:eastAsia="en-GB"/>
        </w:rPr>
        <w:drawing>
          <wp:inline distT="0" distB="0" distL="0" distR="0">
            <wp:extent cx="1754966" cy="1330153"/>
            <wp:effectExtent l="19050" t="19050" r="17145" b="22860"/>
            <wp:docPr id="7232" name="Picture 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 name="ENterdedmeals.PNG"/>
                    <pic:cNvPicPr/>
                  </pic:nvPicPr>
                  <pic:blipFill>
                    <a:blip r:embed="rId72">
                      <a:extLst>
                        <a:ext uri="{28A0092B-C50C-407E-A947-70E740481C1C}">
                          <a14:useLocalDpi xmlns:a14="http://schemas.microsoft.com/office/drawing/2010/main" val="0"/>
                        </a:ext>
                      </a:extLst>
                    </a:blip>
                    <a:stretch>
                      <a:fillRect/>
                    </a:stretch>
                  </pic:blipFill>
                  <pic:spPr>
                    <a:xfrm>
                      <a:off x="0" y="0"/>
                      <a:ext cx="1760852" cy="1334615"/>
                    </a:xfrm>
                    <a:prstGeom prst="rect">
                      <a:avLst/>
                    </a:prstGeom>
                    <a:ln w="3175">
                      <a:solidFill>
                        <a:schemeClr val="tx1"/>
                      </a:solidFill>
                    </a:ln>
                  </pic:spPr>
                </pic:pic>
              </a:graphicData>
            </a:graphic>
          </wp:inline>
        </w:drawing>
      </w:r>
    </w:p>
    <w:p w:rsidR="003E78C1" w:rsidRDefault="00BC5A25">
      <w:pPr>
        <w:pStyle w:val="BodyText"/>
        <w:numPr>
          <w:ilvl w:val="0"/>
          <w:numId w:val="97"/>
        </w:numPr>
        <w:ind w:left="426"/>
      </w:pPr>
      <w:r>
        <w:t xml:space="preserve">Hover over a </w:t>
      </w:r>
      <w:r>
        <w:rPr>
          <w:b/>
        </w:rPr>
        <w:t>Dinner</w:t>
      </w:r>
      <w:r>
        <w:t xml:space="preserve"> column for a pupil’s attendance to be revealed.</w:t>
      </w:r>
    </w:p>
    <w:p w:rsidR="003E78C1" w:rsidRDefault="00BC5A25">
      <w:pPr>
        <w:pStyle w:val="BodyText"/>
        <w:jc w:val="center"/>
      </w:pPr>
      <w:r>
        <w:rPr>
          <w:noProof/>
          <w:lang w:eastAsia="en-GB"/>
        </w:rPr>
        <w:drawing>
          <wp:inline distT="0" distB="0" distL="0" distR="0">
            <wp:extent cx="899238" cy="708721"/>
            <wp:effectExtent l="19050" t="19050" r="15240" b="15240"/>
            <wp:docPr id="7233" name="Picture 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 name="Attendance.PNG"/>
                    <pic:cNvPicPr/>
                  </pic:nvPicPr>
                  <pic:blipFill>
                    <a:blip r:embed="rId73">
                      <a:extLst>
                        <a:ext uri="{28A0092B-C50C-407E-A947-70E740481C1C}">
                          <a14:useLocalDpi xmlns:a14="http://schemas.microsoft.com/office/drawing/2010/main" val="0"/>
                        </a:ext>
                      </a:extLst>
                    </a:blip>
                    <a:stretch>
                      <a:fillRect/>
                    </a:stretch>
                  </pic:blipFill>
                  <pic:spPr>
                    <a:xfrm>
                      <a:off x="0" y="0"/>
                      <a:ext cx="899238" cy="708721"/>
                    </a:xfrm>
                    <a:prstGeom prst="rect">
                      <a:avLst/>
                    </a:prstGeom>
                    <a:ln w="3175">
                      <a:solidFill>
                        <a:sysClr val="windowText" lastClr="000000"/>
                      </a:solidFill>
                    </a:ln>
                  </pic:spPr>
                </pic:pic>
              </a:graphicData>
            </a:graphic>
          </wp:inline>
        </w:drawing>
      </w:r>
    </w:p>
    <w:p w:rsidR="003E78C1" w:rsidRDefault="00BC5A25">
      <w:pPr>
        <w:pStyle w:val="BodyText"/>
        <w:numPr>
          <w:ilvl w:val="0"/>
          <w:numId w:val="97"/>
        </w:numPr>
        <w:ind w:left="426"/>
      </w:pPr>
      <w:r>
        <w:t xml:space="preserve">Or view all the attendance by click on the </w:t>
      </w:r>
      <w:r>
        <w:rPr>
          <w:b/>
        </w:rPr>
        <w:t>Attendance</w:t>
      </w:r>
      <w:r>
        <w:t xml:space="preserve"> tab.</w:t>
      </w:r>
    </w:p>
    <w:p w:rsidR="003E78C1" w:rsidRDefault="00BC5A25">
      <w:pPr>
        <w:pStyle w:val="BodyText"/>
        <w:jc w:val="center"/>
      </w:pPr>
      <w:r>
        <w:rPr>
          <w:noProof/>
          <w:lang w:eastAsia="en-GB"/>
        </w:rPr>
        <w:drawing>
          <wp:inline distT="0" distB="0" distL="0" distR="0">
            <wp:extent cx="1802607" cy="197588"/>
            <wp:effectExtent l="19050" t="19050" r="26670"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Attendance_register_button.png"/>
                    <pic:cNvPicPr/>
                  </pic:nvPicPr>
                  <pic:blipFill rotWithShape="1">
                    <a:blip r:embed="rId74">
                      <a:extLst>
                        <a:ext uri="{28A0092B-C50C-407E-A947-70E740481C1C}">
                          <a14:useLocalDpi xmlns:a14="http://schemas.microsoft.com/office/drawing/2010/main" val="0"/>
                        </a:ext>
                      </a:extLst>
                    </a:blip>
                    <a:srcRect l="2184" t="18549" r="2156" b="7305"/>
                    <a:stretch/>
                  </pic:blipFill>
                  <pic:spPr bwMode="auto">
                    <a:xfrm>
                      <a:off x="0" y="0"/>
                      <a:ext cx="1804804" cy="19782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97"/>
        </w:numPr>
        <w:ind w:left="426"/>
      </w:pPr>
      <w:r>
        <w:t xml:space="preserve">Return to the </w:t>
      </w:r>
      <w:r>
        <w:rPr>
          <w:b/>
        </w:rPr>
        <w:t>Dinner Register</w:t>
      </w:r>
      <w:r>
        <w:t xml:space="preserve"> by clicking on the tab.</w:t>
      </w:r>
    </w:p>
    <w:p w:rsidR="003E78C1" w:rsidRDefault="00BC5A25">
      <w:pPr>
        <w:pStyle w:val="BodyText"/>
        <w:numPr>
          <w:ilvl w:val="0"/>
          <w:numId w:val="97"/>
        </w:numPr>
        <w:ind w:left="426"/>
        <w:rPr>
          <w:b/>
        </w:rPr>
      </w:pPr>
      <w:r>
        <w:t xml:space="preserve">Click </w:t>
      </w:r>
      <w:r>
        <w:rPr>
          <w:b/>
        </w:rPr>
        <w:t>Save</w:t>
      </w:r>
      <w:r>
        <w:t>.</w:t>
      </w:r>
    </w:p>
    <w:bookmarkEnd w:id="130"/>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159" w:name="_Toc389826494"/>
            <w:bookmarkStart w:id="160" w:name="_Toc518294051"/>
            <w:r>
              <w:t>Recording Pupil Meals for Schools Using the Attendance Links</w:t>
            </w:r>
            <w:bookmarkEnd w:id="159"/>
            <w:bookmarkEnd w:id="160"/>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"Chapter3"</w:instrText>
            </w:r>
            <w:r>
              <w:fldChar w:fldCharType="separate"/>
            </w:r>
            <w:hyperlink w:anchor="_Toc517867299" w:history="1">
              <w:r>
                <w:rPr>
                  <w:rStyle w:val="Hyperlink"/>
                  <w:noProof/>
                </w:rPr>
                <w:t>Chapter Introduction</w:t>
              </w:r>
              <w:r>
                <w:rPr>
                  <w:noProof/>
                  <w:webHidden/>
                </w:rPr>
                <w:tab/>
              </w:r>
              <w:r>
                <w:rPr>
                  <w:noProof/>
                  <w:webHidden/>
                </w:rPr>
                <w:fldChar w:fldCharType="begin"/>
              </w:r>
              <w:r>
                <w:rPr>
                  <w:noProof/>
                  <w:webHidden/>
                </w:rPr>
                <w:instrText xml:space="preserve"> PAGEREF _Toc517867299 \h </w:instrText>
              </w:r>
              <w:r>
                <w:rPr>
                  <w:noProof/>
                  <w:webHidden/>
                </w:rPr>
              </w:r>
              <w:r>
                <w:rPr>
                  <w:noProof/>
                  <w:webHidden/>
                </w:rPr>
                <w:fldChar w:fldCharType="separate"/>
              </w:r>
              <w:r>
                <w:rPr>
                  <w:noProof/>
                  <w:webHidden/>
                </w:rPr>
                <w:t>23</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0" w:history="1">
              <w:r w:rsidR="00BC5A25">
                <w:rPr>
                  <w:rStyle w:val="Hyperlink"/>
                  <w:noProof/>
                </w:rPr>
                <w:t>Step by Step – Activating the Attendance Links</w:t>
              </w:r>
              <w:r w:rsidR="00BC5A25">
                <w:rPr>
                  <w:noProof/>
                  <w:webHidden/>
                </w:rPr>
                <w:tab/>
              </w:r>
              <w:r w:rsidR="00BC5A25">
                <w:rPr>
                  <w:noProof/>
                  <w:webHidden/>
                </w:rPr>
                <w:fldChar w:fldCharType="begin"/>
              </w:r>
              <w:r w:rsidR="00BC5A25">
                <w:rPr>
                  <w:noProof/>
                  <w:webHidden/>
                </w:rPr>
                <w:instrText xml:space="preserve"> PAGEREF _Toc517867300 \h </w:instrText>
              </w:r>
              <w:r w:rsidR="00BC5A25">
                <w:rPr>
                  <w:noProof/>
                  <w:webHidden/>
                </w:rPr>
              </w:r>
              <w:r w:rsidR="00BC5A25">
                <w:rPr>
                  <w:noProof/>
                  <w:webHidden/>
                </w:rPr>
                <w:fldChar w:fldCharType="separate"/>
              </w:r>
              <w:r w:rsidR="00BC5A25">
                <w:rPr>
                  <w:noProof/>
                  <w:webHidden/>
                </w:rPr>
                <w:t>23</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1" w:history="1">
              <w:r w:rsidR="00BC5A25">
                <w:rPr>
                  <w:rStyle w:val="Hyperlink"/>
                  <w:noProof/>
                </w:rPr>
                <w:t>Step by Step – Recording Pupil Meals for Schools who have Entered Attendance Method 1: Take Register</w:t>
              </w:r>
              <w:r w:rsidR="00BC5A25">
                <w:rPr>
                  <w:noProof/>
                  <w:webHidden/>
                </w:rPr>
                <w:tab/>
              </w:r>
              <w:r w:rsidR="00BC5A25">
                <w:rPr>
                  <w:noProof/>
                  <w:webHidden/>
                </w:rPr>
                <w:fldChar w:fldCharType="begin"/>
              </w:r>
              <w:r w:rsidR="00BC5A25">
                <w:rPr>
                  <w:noProof/>
                  <w:webHidden/>
                </w:rPr>
                <w:instrText xml:space="preserve"> PAGEREF _Toc517867301 \h </w:instrText>
              </w:r>
              <w:r w:rsidR="00BC5A25">
                <w:rPr>
                  <w:noProof/>
                  <w:webHidden/>
                </w:rPr>
              </w:r>
              <w:r w:rsidR="00BC5A25">
                <w:rPr>
                  <w:noProof/>
                  <w:webHidden/>
                </w:rPr>
                <w:fldChar w:fldCharType="separate"/>
              </w:r>
              <w:r w:rsidR="00BC5A25">
                <w:rPr>
                  <w:noProof/>
                  <w:webHidden/>
                </w:rPr>
                <w:t>24</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2" w:history="1">
              <w:r w:rsidR="00BC5A25">
                <w:rPr>
                  <w:rStyle w:val="Hyperlink"/>
                  <w:noProof/>
                </w:rPr>
                <w:t>Step by Step – Recording Pupil Meals for Schools who have entered Attendance Method 2: Record Pupil Meals</w:t>
              </w:r>
              <w:r w:rsidR="00BC5A25">
                <w:rPr>
                  <w:noProof/>
                  <w:webHidden/>
                </w:rPr>
                <w:tab/>
              </w:r>
              <w:r w:rsidR="00BC5A25">
                <w:rPr>
                  <w:noProof/>
                  <w:webHidden/>
                </w:rPr>
                <w:fldChar w:fldCharType="begin"/>
              </w:r>
              <w:r w:rsidR="00BC5A25">
                <w:rPr>
                  <w:noProof/>
                  <w:webHidden/>
                </w:rPr>
                <w:instrText xml:space="preserve"> PAGEREF _Toc517867302 \h </w:instrText>
              </w:r>
              <w:r w:rsidR="00BC5A25">
                <w:rPr>
                  <w:noProof/>
                  <w:webHidden/>
                </w:rPr>
              </w:r>
              <w:r w:rsidR="00BC5A25">
                <w:rPr>
                  <w:noProof/>
                  <w:webHidden/>
                </w:rPr>
                <w:fldChar w:fldCharType="separate"/>
              </w:r>
              <w:r w:rsidR="00BC5A25">
                <w:rPr>
                  <w:noProof/>
                  <w:webHidden/>
                </w:rPr>
                <w:t>24</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3" w:history="1">
              <w:r w:rsidR="00BC5A25">
                <w:rPr>
                  <w:rStyle w:val="Hyperlink"/>
                  <w:noProof/>
                </w:rPr>
                <w:t>Activity – Using Attendance to Assist with Completing Dinner Register</w:t>
              </w:r>
              <w:r w:rsidR="00BC5A25">
                <w:rPr>
                  <w:noProof/>
                  <w:webHidden/>
                </w:rPr>
                <w:tab/>
              </w:r>
              <w:r w:rsidR="00BC5A25">
                <w:rPr>
                  <w:noProof/>
                  <w:webHidden/>
                </w:rPr>
                <w:fldChar w:fldCharType="begin"/>
              </w:r>
              <w:r w:rsidR="00BC5A25">
                <w:rPr>
                  <w:noProof/>
                  <w:webHidden/>
                </w:rPr>
                <w:instrText xml:space="preserve"> PAGEREF _Toc517867303 \h </w:instrText>
              </w:r>
              <w:r w:rsidR="00BC5A25">
                <w:rPr>
                  <w:noProof/>
                  <w:webHidden/>
                </w:rPr>
              </w:r>
              <w:r w:rsidR="00BC5A25">
                <w:rPr>
                  <w:noProof/>
                  <w:webHidden/>
                </w:rPr>
                <w:fldChar w:fldCharType="separate"/>
              </w:r>
              <w:r w:rsidR="00BC5A25">
                <w:rPr>
                  <w:noProof/>
                  <w:webHidden/>
                </w:rPr>
                <w:t>24</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4" w:history="1">
              <w:r w:rsidR="00BC5A25">
                <w:rPr>
                  <w:rStyle w:val="Hyperlink"/>
                  <w:noProof/>
                </w:rPr>
                <w:t>Step by Step – Editing Dinner List after Attendance</w:t>
              </w:r>
              <w:r w:rsidR="00BC5A25">
                <w:rPr>
                  <w:noProof/>
                  <w:webHidden/>
                </w:rPr>
                <w:tab/>
              </w:r>
              <w:r w:rsidR="00BC5A25">
                <w:rPr>
                  <w:noProof/>
                  <w:webHidden/>
                </w:rPr>
                <w:fldChar w:fldCharType="begin"/>
              </w:r>
              <w:r w:rsidR="00BC5A25">
                <w:rPr>
                  <w:noProof/>
                  <w:webHidden/>
                </w:rPr>
                <w:instrText xml:space="preserve"> PAGEREF _Toc517867304 \h </w:instrText>
              </w:r>
              <w:r w:rsidR="00BC5A25">
                <w:rPr>
                  <w:noProof/>
                  <w:webHidden/>
                </w:rPr>
              </w:r>
              <w:r w:rsidR="00BC5A25">
                <w:rPr>
                  <w:noProof/>
                  <w:webHidden/>
                </w:rPr>
                <w:fldChar w:fldCharType="separate"/>
              </w:r>
              <w:r w:rsidR="00BC5A25">
                <w:rPr>
                  <w:noProof/>
                  <w:webHidden/>
                </w:rPr>
                <w:t>25</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5" w:history="1">
              <w:r w:rsidR="00BC5A25">
                <w:rPr>
                  <w:rStyle w:val="Hyperlink"/>
                  <w:noProof/>
                </w:rPr>
                <w:t>Step by Step – The Kitchen Statistics Report</w:t>
              </w:r>
              <w:r w:rsidR="00BC5A25">
                <w:rPr>
                  <w:noProof/>
                  <w:webHidden/>
                </w:rPr>
                <w:tab/>
              </w:r>
              <w:r w:rsidR="00BC5A25">
                <w:rPr>
                  <w:noProof/>
                  <w:webHidden/>
                </w:rPr>
                <w:fldChar w:fldCharType="begin"/>
              </w:r>
              <w:r w:rsidR="00BC5A25">
                <w:rPr>
                  <w:noProof/>
                  <w:webHidden/>
                </w:rPr>
                <w:instrText xml:space="preserve"> PAGEREF _Toc517867305 \h </w:instrText>
              </w:r>
              <w:r w:rsidR="00BC5A25">
                <w:rPr>
                  <w:noProof/>
                  <w:webHidden/>
                </w:rPr>
              </w:r>
              <w:r w:rsidR="00BC5A25">
                <w:rPr>
                  <w:noProof/>
                  <w:webHidden/>
                </w:rPr>
                <w:fldChar w:fldCharType="separate"/>
              </w:r>
              <w:r w:rsidR="00BC5A25">
                <w:rPr>
                  <w:noProof/>
                  <w:webHidden/>
                </w:rPr>
                <w:t>26</w:t>
              </w:r>
              <w:r w:rsidR="00BC5A25">
                <w:rPr>
                  <w:noProof/>
                  <w:webHidden/>
                </w:rPr>
                <w:fldChar w:fldCharType="end"/>
              </w:r>
            </w:hyperlink>
          </w:p>
          <w:p w:rsidR="003E78C1" w:rsidRDefault="00082749">
            <w:pPr>
              <w:pStyle w:val="TOC3"/>
              <w:rPr>
                <w:rFonts w:cs="Arial"/>
              </w:rPr>
            </w:pPr>
            <w:hyperlink w:anchor="_Toc517867306" w:history="1">
              <w:r w:rsidR="00BC5A25">
                <w:rPr>
                  <w:rStyle w:val="Hyperlink"/>
                  <w:noProof/>
                </w:rPr>
                <w:t>Step by Step – The Supervisors List</w:t>
              </w:r>
              <w:r w:rsidR="00BC5A25">
                <w:rPr>
                  <w:noProof/>
                  <w:webHidden/>
                </w:rPr>
                <w:tab/>
              </w:r>
              <w:r w:rsidR="00BC5A25">
                <w:rPr>
                  <w:noProof/>
                  <w:webHidden/>
                </w:rPr>
                <w:fldChar w:fldCharType="begin"/>
              </w:r>
              <w:r w:rsidR="00BC5A25">
                <w:rPr>
                  <w:noProof/>
                  <w:webHidden/>
                </w:rPr>
                <w:instrText xml:space="preserve"> PAGEREF _Toc517867306 \h </w:instrText>
              </w:r>
              <w:r w:rsidR="00BC5A25">
                <w:rPr>
                  <w:noProof/>
                  <w:webHidden/>
                </w:rPr>
              </w:r>
              <w:r w:rsidR="00BC5A25">
                <w:rPr>
                  <w:noProof/>
                  <w:webHidden/>
                </w:rPr>
                <w:fldChar w:fldCharType="separate"/>
              </w:r>
              <w:r w:rsidR="00BC5A25">
                <w:rPr>
                  <w:noProof/>
                  <w:webHidden/>
                </w:rPr>
                <w:t>27</w:t>
              </w:r>
              <w:r w:rsidR="00BC5A25">
                <w:rPr>
                  <w:noProof/>
                  <w:webHidden/>
                </w:rPr>
                <w:fldChar w:fldCharType="end"/>
              </w:r>
            </w:hyperlink>
            <w:r w:rsidR="00BC5A25">
              <w:fldChar w:fldCharType="end"/>
            </w:r>
          </w:p>
        </w:tc>
      </w:tr>
    </w:tbl>
    <w:p w:rsidR="003E78C1" w:rsidRDefault="00BC5A25">
      <w:pPr>
        <w:pStyle w:val="Heading3"/>
      </w:pPr>
      <w:bookmarkStart w:id="161" w:name="_Toc389826495"/>
      <w:bookmarkStart w:id="162" w:name="_Toc389826597"/>
      <w:bookmarkStart w:id="163" w:name="_Toc396378405"/>
      <w:bookmarkStart w:id="164" w:name="_Toc517867299"/>
      <w:bookmarkStart w:id="165" w:name="_Toc518294052"/>
      <w:bookmarkStart w:id="166" w:name="Chapter3"/>
      <w:r>
        <w:t>Chapter Introduction</w:t>
      </w:r>
      <w:bookmarkEnd w:id="161"/>
      <w:bookmarkEnd w:id="162"/>
      <w:bookmarkEnd w:id="163"/>
      <w:bookmarkEnd w:id="164"/>
      <w:bookmarkEnd w:id="165"/>
    </w:p>
    <w:p w:rsidR="003E78C1" w:rsidRDefault="00BC5A25">
      <w:pPr>
        <w:pStyle w:val="BodyText"/>
      </w:pPr>
      <w:r>
        <w:t xml:space="preserve">Dinner Money has been designed to take today’s attendance marks from SIMS and transfer them to Dinner Money therefore saving double entry. This happens as long as the </w:t>
      </w:r>
      <w:r>
        <w:rPr>
          <w:b/>
        </w:rPr>
        <w:t xml:space="preserve">Attendance Link </w:t>
      </w:r>
      <w:r>
        <w:t>has been selected and the default meal patterns have been set up. Present and late marks will convert to the appropriate meal pattern for that day and all types of absence marks will populate Dinner Money with absent.</w:t>
      </w:r>
    </w:p>
    <w:p w:rsidR="003E78C1" w:rsidRDefault="00BC5A25">
      <w:pPr>
        <w:pStyle w:val="BodyText"/>
      </w:pPr>
      <w:r>
        <w:t xml:space="preserve">When meals have been recorded, a report for the kitchen can be created by selecting </w:t>
      </w:r>
      <w:r>
        <w:rPr>
          <w:b/>
        </w:rPr>
        <w:t>Reports | Dinner Money | Statistics | Kitchen Statistics</w:t>
      </w:r>
      <w:r>
        <w:t>. It shows the number of meals required for pupils, staff, visitors and any special meal requirements plus the total number of pupils having a packed lunch. Details for this report are given in Chapter 10.</w:t>
      </w:r>
    </w:p>
    <w:p w:rsidR="003E78C1" w:rsidRDefault="00BC5A25">
      <w:pPr>
        <w:pStyle w:val="Heading3"/>
      </w:pPr>
      <w:bookmarkStart w:id="167" w:name="_Toc389826496"/>
      <w:bookmarkStart w:id="168" w:name="_Toc389826598"/>
      <w:bookmarkStart w:id="169" w:name="_Toc396378406"/>
      <w:bookmarkStart w:id="170" w:name="_Toc517867300"/>
      <w:bookmarkStart w:id="171" w:name="_Toc518294053"/>
      <w:r>
        <w:t>Step by Step – Activating the Attendance Links</w:t>
      </w:r>
      <w:bookmarkEnd w:id="167"/>
      <w:bookmarkEnd w:id="168"/>
      <w:bookmarkEnd w:id="169"/>
      <w:bookmarkEnd w:id="170"/>
      <w:bookmarkEnd w:id="171"/>
    </w:p>
    <w:p w:rsidR="003E78C1" w:rsidRDefault="00BC5A25">
      <w:pPr>
        <w:pStyle w:val="ListParagraph"/>
        <w:numPr>
          <w:ilvl w:val="0"/>
          <w:numId w:val="37"/>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Tools | Dinner Money | Setup</w:t>
      </w:r>
      <w:r>
        <w:rPr>
          <w:rStyle w:val="BodyTextChar"/>
        </w:rPr>
        <w:t>.</w:t>
      </w:r>
    </w:p>
    <w:p w:rsidR="003E78C1" w:rsidRDefault="00BC5A25">
      <w:pPr>
        <w:pStyle w:val="BodyText"/>
        <w:spacing w:before="240" w:after="240"/>
        <w:jc w:val="center"/>
      </w:pPr>
      <w:r>
        <w:rPr>
          <w:noProof/>
          <w:lang w:eastAsia="en-GB"/>
        </w:rPr>
        <w:drawing>
          <wp:inline distT="0" distB="0" distL="0" distR="0">
            <wp:extent cx="2941983" cy="2288931"/>
            <wp:effectExtent l="19050" t="19050" r="10795" b="16510"/>
            <wp:docPr id="229" name="Picture 229" descr="D:\Training materials\2011\Training Manuals\Checked\Dinner Money\DINMON-1-v40\Second Check\DM Graphics 7.140\attendance_link_setu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raining materials\2011\Training Manuals\Checked\Dinner Money\DINMON-1-v40\Second Check\DM Graphics 7.140\attendance_link_setup.bmp"/>
                    <pic:cNvPicPr>
                      <a:picLocks noChangeAspect="1" noChangeArrowheads="1"/>
                    </pic:cNvPicPr>
                  </pic:nvPicPr>
                  <pic:blipFill rotWithShape="1">
                    <a:blip r:embed="rId75" cstate="print"/>
                    <a:srcRect l="1030" t="537" r="1565" b="723"/>
                    <a:stretch/>
                  </pic:blipFill>
                  <pic:spPr bwMode="auto">
                    <a:xfrm>
                      <a:off x="0" y="0"/>
                      <a:ext cx="2951784" cy="2296556"/>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37"/>
        </w:numPr>
        <w:spacing w:before="120" w:after="120" w:line="240" w:lineRule="auto"/>
        <w:ind w:left="431" w:hanging="431"/>
        <w:contextualSpacing w:val="0"/>
        <w:rPr>
          <w:rFonts w:ascii="Arial" w:eastAsia="Times" w:hAnsi="Arial" w:cs="Times New Roman"/>
          <w:szCs w:val="20"/>
        </w:rPr>
      </w:pPr>
      <w:r>
        <w:rPr>
          <w:rStyle w:val="BodyTextChar"/>
        </w:rPr>
        <w:t xml:space="preserve">Ensure the last two check boxes in panel </w:t>
      </w:r>
      <w:r>
        <w:rPr>
          <w:rStyle w:val="BodyTextChar"/>
          <w:b/>
        </w:rPr>
        <w:t>1: General Settings</w:t>
      </w:r>
      <w:r>
        <w:rPr>
          <w:rStyle w:val="BodyTextChar"/>
        </w:rPr>
        <w:t xml:space="preserve"> are selected and save.</w:t>
      </w:r>
    </w:p>
    <w:p w:rsidR="003E78C1" w:rsidRDefault="00BC5A25">
      <w:pPr>
        <w:pStyle w:val="Heading3"/>
      </w:pPr>
      <w:bookmarkStart w:id="172" w:name="_Toc389826497"/>
      <w:bookmarkStart w:id="173" w:name="_Toc389826599"/>
      <w:bookmarkStart w:id="174" w:name="_Toc396378407"/>
      <w:bookmarkStart w:id="175" w:name="_Toc517867301"/>
      <w:bookmarkStart w:id="176" w:name="_Toc518294054"/>
      <w:r>
        <w:t>Step by Step – Recording Pupil Meals for Schools who have Entered Attendance</w:t>
      </w:r>
      <w:bookmarkEnd w:id="172"/>
      <w:bookmarkEnd w:id="173"/>
      <w:bookmarkEnd w:id="174"/>
      <w:r>
        <w:t xml:space="preserve"> Method 1: Take Register</w:t>
      </w:r>
      <w:bookmarkEnd w:id="175"/>
      <w:bookmarkEnd w:id="176"/>
    </w:p>
    <w:p w:rsidR="003E78C1" w:rsidRDefault="00BC5A25">
      <w:pPr>
        <w:pStyle w:val="BodyText"/>
      </w:pPr>
      <w:r>
        <w:t>The take register route has been designed to record both attendance and meals directly into SIMS in the classroom.</w:t>
      </w:r>
    </w:p>
    <w:p w:rsidR="003E78C1" w:rsidRDefault="00BC5A25">
      <w:pPr>
        <w:pStyle w:val="ListParagraph"/>
        <w:numPr>
          <w:ilvl w:val="0"/>
          <w:numId w:val="38"/>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 xml:space="preserve">Focus | Attendance | Take Register </w:t>
      </w:r>
      <w:r>
        <w:rPr>
          <w:rStyle w:val="BodyTextChar"/>
        </w:rPr>
        <w:t xml:space="preserve">and select the appropriate class. </w:t>
      </w:r>
      <w:r>
        <w:rPr>
          <w:rStyle w:val="BodyTextChar"/>
          <w:b/>
        </w:rPr>
        <w:t>Take Register</w:t>
      </w:r>
      <w:r>
        <w:rPr>
          <w:rStyle w:val="BodyTextChar"/>
        </w:rPr>
        <w:t xml:space="preserve"> can also be used.</w:t>
      </w:r>
    </w:p>
    <w:p w:rsidR="003E78C1" w:rsidRDefault="00BC5A25">
      <w:pPr>
        <w:pStyle w:val="BodyText"/>
        <w:numPr>
          <w:ilvl w:val="0"/>
          <w:numId w:val="38"/>
        </w:numPr>
      </w:pPr>
      <w:r>
        <w:t>The attendance register for the current day will be displayed with the dinner register on the second tab.</w:t>
      </w:r>
    </w:p>
    <w:p w:rsidR="003E78C1" w:rsidRDefault="00BC5A25">
      <w:pPr>
        <w:pStyle w:val="BodyText"/>
        <w:numPr>
          <w:ilvl w:val="0"/>
          <w:numId w:val="38"/>
        </w:numPr>
      </w:pPr>
      <w:r>
        <w:t xml:space="preserve">As soon as the attendance register has been completed, all pupils with a not present code will be populated with </w:t>
      </w:r>
      <w:r>
        <w:rPr>
          <w:b/>
        </w:rPr>
        <w:t>AB</w:t>
      </w:r>
      <w:r>
        <w:t xml:space="preserve"> on the dinner register screen. All others have been populated with their default meal pattern (if they exist) for that day. Hovering over the cell on the </w:t>
      </w:r>
      <w:r>
        <w:rPr>
          <w:b/>
        </w:rPr>
        <w:t>Dinner Register</w:t>
      </w:r>
      <w:r>
        <w:t xml:space="preserve"> tab will display the attendance code.</w:t>
      </w:r>
    </w:p>
    <w:p w:rsidR="003E78C1" w:rsidRDefault="00BC5A25">
      <w:pPr>
        <w:pStyle w:val="BodyText"/>
      </w:pPr>
      <w:r>
        <w:t>These can then be manually edited, if necessary, by right–clicking in the appropriate cell.</w:t>
      </w:r>
    </w:p>
    <w:p w:rsidR="003E78C1" w:rsidRDefault="00BC5A25">
      <w:pPr>
        <w:pStyle w:val="Heading3"/>
      </w:pPr>
      <w:bookmarkStart w:id="177" w:name="_Toc389826499"/>
      <w:bookmarkStart w:id="178" w:name="_Toc517867302"/>
      <w:bookmarkStart w:id="179" w:name="_Toc518294055"/>
      <w:r>
        <w:t>Step by Step – Recording Pupil Meals for Schools who have entered Attendance Method 2: Record Pupil Meals</w:t>
      </w:r>
      <w:bookmarkEnd w:id="177"/>
      <w:bookmarkEnd w:id="178"/>
      <w:bookmarkEnd w:id="179"/>
    </w:p>
    <w:p w:rsidR="003E78C1" w:rsidRDefault="00BC5A25">
      <w:pPr>
        <w:pStyle w:val="BodyText"/>
      </w:pPr>
      <w:r>
        <w:t>If the attendance marks for the day have already been entered, the meals can also be recorded or checked.</w:t>
      </w:r>
    </w:p>
    <w:p w:rsidR="003E78C1" w:rsidRDefault="00BC5A25">
      <w:pPr>
        <w:pStyle w:val="BodyText"/>
        <w:numPr>
          <w:ilvl w:val="0"/>
          <w:numId w:val="39"/>
        </w:numPr>
      </w:pPr>
      <w:r>
        <w:t xml:space="preserve">Select </w:t>
      </w:r>
      <w:r>
        <w:rPr>
          <w:b/>
        </w:rPr>
        <w:t>Focus | Dinner Money | Record Pupil Meals</w:t>
      </w:r>
      <w:r>
        <w:t>.</w:t>
      </w:r>
    </w:p>
    <w:p w:rsidR="003E78C1" w:rsidRDefault="00BC5A25">
      <w:pPr>
        <w:pStyle w:val="BodyText"/>
        <w:numPr>
          <w:ilvl w:val="0"/>
          <w:numId w:val="39"/>
        </w:numPr>
      </w:pPr>
      <w:r>
        <w:t xml:space="preserve">Any pupils marked as not present on the attendance register will show with </w:t>
      </w:r>
      <w:r>
        <w:rPr>
          <w:b/>
        </w:rPr>
        <w:t>AB</w:t>
      </w:r>
      <w:r>
        <w:t xml:space="preserve"> on the dinner register and default meals will show where they exist. As with the other method, hovering over the meal type of a pupil will display their attendance code.</w:t>
      </w:r>
    </w:p>
    <w:p w:rsidR="003E78C1" w:rsidRDefault="00BC5A25">
      <w:pPr>
        <w:pStyle w:val="BodyText"/>
      </w:pPr>
      <w:r>
        <w:t xml:space="preserve">Comments can be added for any pupil by right–clicking in the appropriate cell and selecting </w:t>
      </w:r>
      <w:r>
        <w:rPr>
          <w:b/>
        </w:rPr>
        <w:t>Enter Comments</w:t>
      </w:r>
      <w:r>
        <w:t>.</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If the attendance mark is subsequently altered after it has been saved, the dinner register is not automatically updated.</w:t>
            </w:r>
          </w:p>
        </w:tc>
      </w:tr>
    </w:tbl>
    <w:p w:rsidR="003E78C1" w:rsidRDefault="00BC5A25">
      <w:pPr>
        <w:pStyle w:val="Heading3"/>
      </w:pPr>
      <w:bookmarkStart w:id="180" w:name="_Toc389826500"/>
      <w:bookmarkStart w:id="181" w:name="_Toc389826600"/>
      <w:bookmarkStart w:id="182" w:name="_Toc396378408"/>
      <w:bookmarkStart w:id="183" w:name="_Toc517867303"/>
      <w:bookmarkStart w:id="184" w:name="_Toc518294056"/>
      <w:r>
        <w:t>Activity – Using Attendance to Assist with Completing Dinner Register</w:t>
      </w:r>
      <w:bookmarkEnd w:id="180"/>
      <w:bookmarkEnd w:id="181"/>
      <w:bookmarkEnd w:id="182"/>
      <w:bookmarkEnd w:id="183"/>
      <w:bookmarkEnd w:id="184"/>
    </w:p>
    <w:p w:rsidR="003E78C1" w:rsidRDefault="00BC5A25">
      <w:pPr>
        <w:pStyle w:val="BodyText"/>
      </w:pPr>
      <w:r>
        <w:t>Using Focus | Attendance | Take Register or Focus | Attendance | Edit Marks select any class and enter attendance marks for today.</w:t>
      </w:r>
    </w:p>
    <w:p w:rsidR="003E78C1" w:rsidRDefault="00BC5A25">
      <w:pPr>
        <w:pStyle w:val="BodyText"/>
        <w:numPr>
          <w:ilvl w:val="0"/>
          <w:numId w:val="40"/>
        </w:numPr>
      </w:pPr>
      <w:r>
        <w:t>Open a register for Mrs Boswell (2JB) in Focus | Attendance | Take Register. By default it opens the registers for the classes supervised by the staff member. Change the teacher by clicking on the binoculars to the right of the teacher.</w:t>
      </w:r>
    </w:p>
    <w:p w:rsidR="003E78C1" w:rsidRDefault="00BC5A25">
      <w:pPr>
        <w:pStyle w:val="BodyText"/>
        <w:numPr>
          <w:ilvl w:val="0"/>
          <w:numId w:val="40"/>
        </w:numPr>
      </w:pPr>
      <w:r>
        <w:t xml:space="preserve">Search for and double click Mrs Boswells </w:t>
      </w:r>
      <w:proofErr w:type="gramStart"/>
      <w:r>
        <w:t>AM</w:t>
      </w:r>
      <w:proofErr w:type="gramEnd"/>
      <w:r>
        <w:t xml:space="preserve"> session to open the register.</w:t>
      </w:r>
    </w:p>
    <w:p w:rsidR="003E78C1" w:rsidRDefault="00BC5A25">
      <w:pPr>
        <w:pStyle w:val="BodyText"/>
        <w:numPr>
          <w:ilvl w:val="0"/>
          <w:numId w:val="40"/>
        </w:numPr>
      </w:pPr>
      <w:r>
        <w:t>Enter some attendance marks. Right-click to see the codes. Mark some Present, Absent and N code for Not Yet Known.</w:t>
      </w:r>
    </w:p>
    <w:p w:rsidR="003E78C1" w:rsidRDefault="00BC5A25">
      <w:pPr>
        <w:pStyle w:val="BodyText"/>
        <w:numPr>
          <w:ilvl w:val="0"/>
          <w:numId w:val="40"/>
        </w:numPr>
      </w:pPr>
      <w:r>
        <w:t>Click Save.</w:t>
      </w:r>
    </w:p>
    <w:p w:rsidR="003E78C1" w:rsidRDefault="00BC5A25">
      <w:pPr>
        <w:pStyle w:val="BodyText"/>
        <w:numPr>
          <w:ilvl w:val="0"/>
          <w:numId w:val="40"/>
        </w:numPr>
      </w:pPr>
      <w:r>
        <w:t xml:space="preserve">View the results on the Dinner Register tab. </w:t>
      </w:r>
    </w:p>
    <w:p w:rsidR="003E78C1" w:rsidRDefault="00BC5A25">
      <w:pPr>
        <w:pStyle w:val="BodyText"/>
        <w:numPr>
          <w:ilvl w:val="0"/>
          <w:numId w:val="40"/>
        </w:numPr>
      </w:pPr>
      <w:r>
        <w:t>Amend some attendance results (if you saved them you will need to click Preserve to change it to Overwrite mode) and observe the effect.</w:t>
      </w:r>
    </w:p>
    <w:p w:rsidR="003E78C1" w:rsidRDefault="00BC5A25">
      <w:pPr>
        <w:pStyle w:val="Heading3"/>
      </w:pPr>
      <w:bookmarkStart w:id="185" w:name="_Toc517867304"/>
      <w:bookmarkStart w:id="186" w:name="_Toc518294057"/>
      <w:r>
        <w:t>Step by Step – Editing Dinner List after Attendance</w:t>
      </w:r>
      <w:bookmarkEnd w:id="185"/>
      <w:bookmarkEnd w:id="186"/>
    </w:p>
    <w:p w:rsidR="003E78C1" w:rsidRDefault="00BC5A25">
      <w:pPr>
        <w:pStyle w:val="BodyText"/>
      </w:pPr>
      <w:r>
        <w:t xml:space="preserve">Once the register has been saved it is possible to view or edit the meals recorded. The dinner register is populated by attendance mark at first saving. If the attendance mark is subsequently changes the dinner register will also need to be amended, for example, when a student arrives late and the attendance is updated the dinner register will also need to be changed to the pupil’s choice of meal. </w:t>
      </w:r>
    </w:p>
    <w:p w:rsidR="003E78C1" w:rsidRDefault="00BC5A25">
      <w:pPr>
        <w:pStyle w:val="BodyText"/>
        <w:numPr>
          <w:ilvl w:val="0"/>
          <w:numId w:val="101"/>
        </w:numPr>
      </w:pPr>
      <w:r>
        <w:rPr>
          <w:noProof/>
          <w:lang w:eastAsia="en-GB"/>
        </w:rPr>
        <w:drawing>
          <wp:anchor distT="0" distB="0" distL="114300" distR="114300" simplePos="0" relativeHeight="251685888" behindDoc="0" locked="0" layoutInCell="1" allowOverlap="1">
            <wp:simplePos x="0" y="0"/>
            <wp:positionH relativeFrom="column">
              <wp:posOffset>433070</wp:posOffset>
            </wp:positionH>
            <wp:positionV relativeFrom="paragraph">
              <wp:posOffset>239395</wp:posOffset>
            </wp:positionV>
            <wp:extent cx="1480820" cy="1913255"/>
            <wp:effectExtent l="19050" t="19050" r="24130" b="107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endance.PNG"/>
                    <pic:cNvPicPr/>
                  </pic:nvPicPr>
                  <pic:blipFill>
                    <a:blip r:embed="rId76">
                      <a:extLst>
                        <a:ext uri="{28A0092B-C50C-407E-A947-70E740481C1C}">
                          <a14:useLocalDpi xmlns:a14="http://schemas.microsoft.com/office/drawing/2010/main" val="0"/>
                        </a:ext>
                      </a:extLst>
                    </a:blip>
                    <a:stretch>
                      <a:fillRect/>
                    </a:stretch>
                  </pic:blipFill>
                  <pic:spPr>
                    <a:xfrm>
                      <a:off x="0" y="0"/>
                      <a:ext cx="1480820" cy="191325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t xml:space="preserve">Record attendance for class and click </w:t>
      </w:r>
      <w:r>
        <w:rPr>
          <w:b/>
        </w:rPr>
        <w:t>Save</w:t>
      </w:r>
      <w:r>
        <w:t>.</w:t>
      </w:r>
    </w:p>
    <w:p w:rsidR="003E78C1" w:rsidRDefault="00BC5A25">
      <w:pPr>
        <w:pStyle w:val="BodyText"/>
        <w:ind w:left="360"/>
        <w:jc w:val="center"/>
      </w:pPr>
      <w:r>
        <w:rPr>
          <w:noProof/>
          <w:lang w:eastAsia="en-GB"/>
        </w:rPr>
        <w:drawing>
          <wp:inline distT="0" distB="0" distL="0" distR="0">
            <wp:extent cx="1499616" cy="1874520"/>
            <wp:effectExtent l="19050" t="19050" r="2476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nner.PNG"/>
                    <pic:cNvPicPr/>
                  </pic:nvPicPr>
                  <pic:blipFill>
                    <a:blip r:embed="rId77">
                      <a:extLst>
                        <a:ext uri="{28A0092B-C50C-407E-A947-70E740481C1C}">
                          <a14:useLocalDpi xmlns:a14="http://schemas.microsoft.com/office/drawing/2010/main" val="0"/>
                        </a:ext>
                      </a:extLst>
                    </a:blip>
                    <a:stretch>
                      <a:fillRect/>
                    </a:stretch>
                  </pic:blipFill>
                  <pic:spPr>
                    <a:xfrm>
                      <a:off x="0" y="0"/>
                      <a:ext cx="1502808" cy="1878510"/>
                    </a:xfrm>
                    <a:prstGeom prst="rect">
                      <a:avLst/>
                    </a:prstGeom>
                    <a:ln w="3175">
                      <a:solidFill>
                        <a:sysClr val="windowText" lastClr="000000"/>
                      </a:solidFill>
                    </a:ln>
                  </pic:spPr>
                </pic:pic>
              </a:graphicData>
            </a:graphic>
          </wp:inline>
        </w:drawing>
      </w:r>
    </w:p>
    <w:p w:rsidR="003E78C1" w:rsidRDefault="00BC5A25">
      <w:pPr>
        <w:pStyle w:val="BodyText"/>
        <w:numPr>
          <w:ilvl w:val="0"/>
          <w:numId w:val="101"/>
        </w:numPr>
      </w:pPr>
      <w:r>
        <w:t xml:space="preserve">Ensure that the register is setup to </w:t>
      </w:r>
      <w:r>
        <w:rPr>
          <w:b/>
        </w:rPr>
        <w:t>Overwrite</w:t>
      </w:r>
      <w:r>
        <w:t xml:space="preserve"> and change a pupil from N to L (Late). Click </w:t>
      </w:r>
      <w:r>
        <w:rPr>
          <w:b/>
        </w:rPr>
        <w:t>Save</w:t>
      </w:r>
      <w:r>
        <w:t>.</w:t>
      </w:r>
    </w:p>
    <w:p w:rsidR="003E78C1" w:rsidRDefault="00BC5A25">
      <w:pPr>
        <w:pStyle w:val="BodyText"/>
        <w:numPr>
          <w:ilvl w:val="0"/>
          <w:numId w:val="101"/>
        </w:numPr>
      </w:pPr>
      <w:r>
        <w:t xml:space="preserve">Switch to the </w:t>
      </w:r>
      <w:r>
        <w:rPr>
          <w:b/>
        </w:rPr>
        <w:t>Dinner Register tab</w:t>
      </w:r>
      <w:r>
        <w:t xml:space="preserve">. </w:t>
      </w:r>
    </w:p>
    <w:p w:rsidR="003E78C1" w:rsidRDefault="00BC5A25">
      <w:pPr>
        <w:pStyle w:val="BodyText"/>
        <w:jc w:val="center"/>
      </w:pPr>
      <w:r>
        <w:rPr>
          <w:noProof/>
          <w:lang w:eastAsia="en-GB"/>
        </w:rPr>
        <w:drawing>
          <wp:inline distT="0" distB="0" distL="0" distR="0">
            <wp:extent cx="1427186" cy="1882140"/>
            <wp:effectExtent l="19050" t="19050" r="2095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tendance2.PNG"/>
                    <pic:cNvPicPr/>
                  </pic:nvPicPr>
                  <pic:blipFill>
                    <a:blip r:embed="rId78">
                      <a:extLst>
                        <a:ext uri="{28A0092B-C50C-407E-A947-70E740481C1C}">
                          <a14:useLocalDpi xmlns:a14="http://schemas.microsoft.com/office/drawing/2010/main" val="0"/>
                        </a:ext>
                      </a:extLst>
                    </a:blip>
                    <a:stretch>
                      <a:fillRect/>
                    </a:stretch>
                  </pic:blipFill>
                  <pic:spPr>
                    <a:xfrm>
                      <a:off x="0" y="0"/>
                      <a:ext cx="1428850" cy="1884335"/>
                    </a:xfrm>
                    <a:prstGeom prst="rect">
                      <a:avLst/>
                    </a:prstGeom>
                    <a:ln w="3175">
                      <a:solidFill>
                        <a:schemeClr val="tx1"/>
                      </a:solidFill>
                    </a:ln>
                  </pic:spPr>
                </pic:pic>
              </a:graphicData>
            </a:graphic>
          </wp:inline>
        </w:drawing>
      </w:r>
      <w:r>
        <w:rPr>
          <w:noProof/>
          <w:lang w:eastAsia="en-GB"/>
        </w:rPr>
        <w:drawing>
          <wp:inline distT="0" distB="0" distL="0" distR="0">
            <wp:extent cx="1432586" cy="1897380"/>
            <wp:effectExtent l="19050" t="19050" r="15240"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nner2.PNG"/>
                    <pic:cNvPicPr/>
                  </pic:nvPicPr>
                  <pic:blipFill>
                    <a:blip r:embed="rId79">
                      <a:extLst>
                        <a:ext uri="{28A0092B-C50C-407E-A947-70E740481C1C}">
                          <a14:useLocalDpi xmlns:a14="http://schemas.microsoft.com/office/drawing/2010/main" val="0"/>
                        </a:ext>
                      </a:extLst>
                    </a:blip>
                    <a:stretch>
                      <a:fillRect/>
                    </a:stretch>
                  </pic:blipFill>
                  <pic:spPr>
                    <a:xfrm>
                      <a:off x="0" y="0"/>
                      <a:ext cx="1437221" cy="1903519"/>
                    </a:xfrm>
                    <a:prstGeom prst="rect">
                      <a:avLst/>
                    </a:prstGeom>
                    <a:ln w="3175">
                      <a:solidFill>
                        <a:schemeClr val="tx1"/>
                      </a:solidFill>
                    </a:ln>
                  </pic:spPr>
                </pic:pic>
              </a:graphicData>
            </a:graphic>
          </wp:inline>
        </w:drawing>
      </w:r>
    </w:p>
    <w:p w:rsidR="003E78C1" w:rsidRDefault="00BC5A25">
      <w:pPr>
        <w:pStyle w:val="BodyText"/>
        <w:numPr>
          <w:ilvl w:val="0"/>
          <w:numId w:val="101"/>
        </w:numPr>
      </w:pPr>
      <w:r>
        <w:t>Manually change the pupil to the required meal, it is possible to right-click and choose the default meal.</w:t>
      </w:r>
    </w:p>
    <w:p w:rsidR="003E78C1" w:rsidRDefault="00BC5A25">
      <w:pPr>
        <w:pStyle w:val="BodyText"/>
        <w:jc w:val="center"/>
      </w:pPr>
      <w:r>
        <w:rPr>
          <w:noProof/>
          <w:lang w:eastAsia="en-GB"/>
        </w:rPr>
        <w:drawing>
          <wp:inline distT="0" distB="0" distL="0" distR="0">
            <wp:extent cx="2606892" cy="2023160"/>
            <wp:effectExtent l="19050" t="19050" r="22225" b="152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nner3.PNG"/>
                    <pic:cNvPicPr/>
                  </pic:nvPicPr>
                  <pic:blipFill>
                    <a:blip r:embed="rId80">
                      <a:extLst>
                        <a:ext uri="{28A0092B-C50C-407E-A947-70E740481C1C}">
                          <a14:useLocalDpi xmlns:a14="http://schemas.microsoft.com/office/drawing/2010/main" val="0"/>
                        </a:ext>
                      </a:extLst>
                    </a:blip>
                    <a:stretch>
                      <a:fillRect/>
                    </a:stretch>
                  </pic:blipFill>
                  <pic:spPr>
                    <a:xfrm>
                      <a:off x="0" y="0"/>
                      <a:ext cx="2617369" cy="2031291"/>
                    </a:xfrm>
                    <a:prstGeom prst="rect">
                      <a:avLst/>
                    </a:prstGeom>
                    <a:ln w="3175">
                      <a:solidFill>
                        <a:sysClr val="windowText" lastClr="000000"/>
                      </a:solidFill>
                    </a:ln>
                  </pic:spPr>
                </pic:pic>
              </a:graphicData>
            </a:graphic>
          </wp:inline>
        </w:drawing>
      </w:r>
    </w:p>
    <w:p w:rsidR="003E78C1" w:rsidRDefault="00BC5A25">
      <w:pPr>
        <w:pStyle w:val="BodyText"/>
        <w:numPr>
          <w:ilvl w:val="0"/>
          <w:numId w:val="101"/>
        </w:numPr>
      </w:pPr>
      <w:r>
        <w:t xml:space="preserve">Save the amended dinner register. </w:t>
      </w:r>
    </w:p>
    <w:p w:rsidR="003E78C1" w:rsidRDefault="00BC5A25">
      <w:pPr>
        <w:pStyle w:val="BodyText"/>
        <w:jc w:val="center"/>
      </w:pPr>
      <w:r>
        <w:rPr>
          <w:noProof/>
          <w:lang w:eastAsia="en-GB"/>
        </w:rPr>
        <w:drawing>
          <wp:inline distT="0" distB="0" distL="0" distR="0">
            <wp:extent cx="1737511" cy="2286198"/>
            <wp:effectExtent l="19050" t="19050" r="1524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inner4.PNG"/>
                    <pic:cNvPicPr/>
                  </pic:nvPicPr>
                  <pic:blipFill>
                    <a:blip r:embed="rId81">
                      <a:extLst>
                        <a:ext uri="{28A0092B-C50C-407E-A947-70E740481C1C}">
                          <a14:useLocalDpi xmlns:a14="http://schemas.microsoft.com/office/drawing/2010/main" val="0"/>
                        </a:ext>
                      </a:extLst>
                    </a:blip>
                    <a:stretch>
                      <a:fillRect/>
                    </a:stretch>
                  </pic:blipFill>
                  <pic:spPr>
                    <a:xfrm>
                      <a:off x="0" y="0"/>
                      <a:ext cx="1737511" cy="2286198"/>
                    </a:xfrm>
                    <a:prstGeom prst="rect">
                      <a:avLst/>
                    </a:prstGeom>
                    <a:ln w="3175">
                      <a:solidFill>
                        <a:sysClr val="windowText" lastClr="000000"/>
                      </a:solidFill>
                    </a:ln>
                  </pic:spPr>
                </pic:pic>
              </a:graphicData>
            </a:graphic>
          </wp:inline>
        </w:drawing>
      </w:r>
    </w:p>
    <w:p w:rsidR="003E78C1" w:rsidRDefault="00BC5A25">
      <w:pPr>
        <w:pStyle w:val="BodyText"/>
      </w:pPr>
      <w:r>
        <w:t xml:space="preserve">The two most common reports run are the Kitchen Statistics to provide information on overall number of meals required that day and the Supervisor List to ensure pupils receive their requested meal. </w:t>
      </w:r>
    </w:p>
    <w:p w:rsidR="003E78C1" w:rsidRDefault="00BC5A25">
      <w:pPr>
        <w:pStyle w:val="Heading3"/>
      </w:pPr>
      <w:bookmarkStart w:id="187" w:name="_Toc517867305"/>
      <w:bookmarkStart w:id="188" w:name="_Toc518294058"/>
      <w:r>
        <w:t>Step by Step – The Kitchen Statistics Report</w:t>
      </w:r>
      <w:bookmarkEnd w:id="187"/>
      <w:bookmarkEnd w:id="188"/>
    </w:p>
    <w:p w:rsidR="003E78C1" w:rsidRDefault="00BC5A25">
      <w:pPr>
        <w:pStyle w:val="BodyText"/>
      </w:pPr>
      <w:r>
        <w:t xml:space="preserve">Usually this report is run on a daily basis to inform the kitchen of the number of meals required. The report displays the meal numbers for pupils, staff and </w:t>
      </w:r>
      <w:proofErr w:type="spellStart"/>
      <w:r>
        <w:t>adhoc</w:t>
      </w:r>
      <w:proofErr w:type="spellEnd"/>
      <w:r>
        <w:t xml:space="preserve"> meals within a given date range (normally the current day). It can also display the special meal requirements for pupils and staff. A section is provided for manual entry of any special requirement for </w:t>
      </w:r>
      <w:proofErr w:type="spellStart"/>
      <w:r>
        <w:t>adhoc</w:t>
      </w:r>
      <w:proofErr w:type="spellEnd"/>
      <w:r>
        <w:t xml:space="preserve"> meals.</w:t>
      </w:r>
    </w:p>
    <w:p w:rsidR="003E78C1" w:rsidRDefault="00BC5A25">
      <w:pPr>
        <w:pStyle w:val="BodyText"/>
        <w:numPr>
          <w:ilvl w:val="0"/>
          <w:numId w:val="102"/>
        </w:numPr>
      </w:pPr>
      <w:r>
        <w:t xml:space="preserve">Select </w:t>
      </w:r>
      <w:r>
        <w:rPr>
          <w:b/>
        </w:rPr>
        <w:t>Reports | Dinner Money | Statistics | Kitchen Statistics</w:t>
      </w:r>
      <w:r>
        <w:t>.</w:t>
      </w:r>
    </w:p>
    <w:p w:rsidR="003E78C1" w:rsidRDefault="00BC5A25">
      <w:pPr>
        <w:pStyle w:val="BodyText"/>
        <w:jc w:val="center"/>
      </w:pPr>
      <w:r>
        <w:rPr>
          <w:noProof/>
          <w:lang w:eastAsia="en-GB"/>
        </w:rPr>
        <w:drawing>
          <wp:inline distT="0" distB="0" distL="0" distR="0">
            <wp:extent cx="2482535" cy="2765918"/>
            <wp:effectExtent l="19050" t="19050" r="13335"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itStats.PNG"/>
                    <pic:cNvPicPr/>
                  </pic:nvPicPr>
                  <pic:blipFill rotWithShape="1">
                    <a:blip r:embed="rId82">
                      <a:extLst>
                        <a:ext uri="{28A0092B-C50C-407E-A947-70E740481C1C}">
                          <a14:useLocalDpi xmlns:a14="http://schemas.microsoft.com/office/drawing/2010/main" val="0"/>
                        </a:ext>
                      </a:extLst>
                    </a:blip>
                    <a:srcRect l="1314" r="1435" b="5460"/>
                    <a:stretch/>
                  </pic:blipFill>
                  <pic:spPr bwMode="auto">
                    <a:xfrm>
                      <a:off x="0" y="0"/>
                      <a:ext cx="2490856" cy="277518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102"/>
        </w:numPr>
      </w:pPr>
      <w:r>
        <w:t xml:space="preserve">The date defaults to today’s date but can be changed. </w:t>
      </w:r>
    </w:p>
    <w:p w:rsidR="003E78C1" w:rsidRDefault="00BC5A25">
      <w:pPr>
        <w:pStyle w:val="BodyText"/>
        <w:numPr>
          <w:ilvl w:val="0"/>
          <w:numId w:val="102"/>
        </w:numPr>
      </w:pPr>
      <w:r>
        <w:t>Accept</w:t>
      </w:r>
      <w:r>
        <w:rPr>
          <w:b/>
        </w:rPr>
        <w:t xml:space="preserve"> </w:t>
      </w:r>
      <w:r>
        <w:t xml:space="preserve">and select the </w:t>
      </w:r>
      <w:r>
        <w:rPr>
          <w:b/>
        </w:rPr>
        <w:t xml:space="preserve">Group Types </w:t>
      </w:r>
      <w:r>
        <w:t xml:space="preserve">and </w:t>
      </w:r>
      <w:r>
        <w:rPr>
          <w:b/>
        </w:rPr>
        <w:t>Year Groups</w:t>
      </w:r>
      <w:r>
        <w:t>.</w:t>
      </w:r>
    </w:p>
    <w:p w:rsidR="003E78C1" w:rsidRDefault="00BC5A25">
      <w:pPr>
        <w:pStyle w:val="BodyText"/>
        <w:numPr>
          <w:ilvl w:val="0"/>
          <w:numId w:val="102"/>
        </w:numPr>
      </w:pPr>
      <w:r>
        <w:t xml:space="preserve">The check box for the </w:t>
      </w:r>
      <w:r>
        <w:rPr>
          <w:b/>
        </w:rPr>
        <w:t>Special Meal Requirements</w:t>
      </w:r>
      <w:r>
        <w:t xml:space="preserve"> is selected by default but can be deselected.</w:t>
      </w:r>
    </w:p>
    <w:p w:rsidR="003E78C1" w:rsidRDefault="00BC5A25">
      <w:pPr>
        <w:pStyle w:val="BodyText"/>
        <w:numPr>
          <w:ilvl w:val="0"/>
          <w:numId w:val="102"/>
        </w:numPr>
      </w:pPr>
      <w:r>
        <w:t xml:space="preserve">Click </w:t>
      </w:r>
      <w:r>
        <w:rPr>
          <w:b/>
        </w:rPr>
        <w:t>Continue</w:t>
      </w:r>
      <w:r>
        <w:t xml:space="preserve"> and then click </w:t>
      </w:r>
      <w:r>
        <w:rPr>
          <w:b/>
        </w:rPr>
        <w:t>OK</w:t>
      </w:r>
      <w:r>
        <w:t xml:space="preserve"> to produce the report.</w:t>
      </w:r>
    </w:p>
    <w:p w:rsidR="003E78C1" w:rsidRDefault="00BC5A25">
      <w:pPr>
        <w:pStyle w:val="BodyText"/>
        <w:jc w:val="center"/>
      </w:pPr>
      <w:r>
        <w:rPr>
          <w:noProof/>
          <w:lang w:eastAsia="en-GB"/>
        </w:rPr>
        <w:drawing>
          <wp:inline distT="0" distB="0" distL="0" distR="0">
            <wp:extent cx="4628795" cy="2902311"/>
            <wp:effectExtent l="19050" t="19050" r="1968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tStats2.PNG"/>
                    <pic:cNvPicPr/>
                  </pic:nvPicPr>
                  <pic:blipFill>
                    <a:blip r:embed="rId83">
                      <a:extLst>
                        <a:ext uri="{28A0092B-C50C-407E-A947-70E740481C1C}">
                          <a14:useLocalDpi xmlns:a14="http://schemas.microsoft.com/office/drawing/2010/main" val="0"/>
                        </a:ext>
                      </a:extLst>
                    </a:blip>
                    <a:stretch>
                      <a:fillRect/>
                    </a:stretch>
                  </pic:blipFill>
                  <pic:spPr>
                    <a:xfrm>
                      <a:off x="0" y="0"/>
                      <a:ext cx="4636788" cy="2907323"/>
                    </a:xfrm>
                    <a:prstGeom prst="rect">
                      <a:avLst/>
                    </a:prstGeom>
                    <a:ln w="3175">
                      <a:solidFill>
                        <a:schemeClr val="tx1"/>
                      </a:solidFill>
                    </a:ln>
                  </pic:spPr>
                </pic:pic>
              </a:graphicData>
            </a:graphic>
          </wp:inline>
        </w:drawing>
      </w:r>
    </w:p>
    <w:p w:rsidR="003E78C1" w:rsidRDefault="00BC5A25">
      <w:pPr>
        <w:pStyle w:val="BodyText"/>
        <w:ind w:left="360"/>
      </w:pPr>
      <w:r>
        <w:t>Alternatively instead of printing a report it can be saved and emailed to the kitchen.</w:t>
      </w:r>
    </w:p>
    <w:p w:rsidR="003E78C1" w:rsidRDefault="00BC5A25">
      <w:pPr>
        <w:pStyle w:val="BodyText"/>
        <w:numPr>
          <w:ilvl w:val="0"/>
          <w:numId w:val="102"/>
        </w:numPr>
      </w:pPr>
      <w:r>
        <w:t>On the Run a Screen Based Report menu choose output to file. Set the file path and filename.</w:t>
      </w:r>
    </w:p>
    <w:p w:rsidR="003E78C1" w:rsidRDefault="00BC5A25">
      <w:pPr>
        <w:pStyle w:val="BodyText"/>
        <w:jc w:val="center"/>
      </w:pPr>
      <w:r>
        <w:rPr>
          <w:noProof/>
          <w:lang w:eastAsia="en-GB"/>
        </w:rPr>
        <w:drawing>
          <wp:inline distT="0" distB="0" distL="0" distR="0">
            <wp:extent cx="2516020" cy="1645307"/>
            <wp:effectExtent l="19050" t="19050" r="17780" b="12065"/>
            <wp:docPr id="8655" name="Picture 8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5" name="Email.PNG"/>
                    <pic:cNvPicPr/>
                  </pic:nvPicPr>
                  <pic:blipFill>
                    <a:blip r:embed="rId84">
                      <a:extLst>
                        <a:ext uri="{28A0092B-C50C-407E-A947-70E740481C1C}">
                          <a14:useLocalDpi xmlns:a14="http://schemas.microsoft.com/office/drawing/2010/main" val="0"/>
                        </a:ext>
                      </a:extLst>
                    </a:blip>
                    <a:stretch>
                      <a:fillRect/>
                    </a:stretch>
                  </pic:blipFill>
                  <pic:spPr>
                    <a:xfrm>
                      <a:off x="0" y="0"/>
                      <a:ext cx="2536282" cy="1658557"/>
                    </a:xfrm>
                    <a:prstGeom prst="rect">
                      <a:avLst/>
                    </a:prstGeom>
                    <a:ln w="3175">
                      <a:solidFill>
                        <a:sysClr val="windowText" lastClr="000000"/>
                      </a:solidFill>
                    </a:ln>
                  </pic:spPr>
                </pic:pic>
              </a:graphicData>
            </a:graphic>
          </wp:inline>
        </w:drawing>
      </w:r>
    </w:p>
    <w:p w:rsidR="003E78C1" w:rsidRDefault="00BC5A25">
      <w:pPr>
        <w:pStyle w:val="BodyText"/>
        <w:numPr>
          <w:ilvl w:val="0"/>
          <w:numId w:val="102"/>
        </w:numPr>
      </w:pPr>
      <w:r>
        <w:t xml:space="preserve">Click Ok. </w:t>
      </w:r>
    </w:p>
    <w:p w:rsidR="003E78C1" w:rsidRDefault="00BC5A25">
      <w:pPr>
        <w:pStyle w:val="Heading3"/>
        <w:spacing w:after="0"/>
      </w:pPr>
      <w:bookmarkStart w:id="189" w:name="_Toc517867306"/>
      <w:bookmarkStart w:id="190" w:name="_Toc518294059"/>
      <w:r>
        <w:t>Step by Step – The Supervisors List</w:t>
      </w:r>
      <w:bookmarkEnd w:id="189"/>
      <w:bookmarkEnd w:id="190"/>
    </w:p>
    <w:p w:rsidR="003E78C1" w:rsidRDefault="00BC5A25">
      <w:pPr>
        <w:pStyle w:val="BodyText"/>
      </w:pPr>
      <w:r>
        <w:t>This report can be printed and given to the person supervising the meal time to ensure that pupils receive the requested meals.</w:t>
      </w:r>
    </w:p>
    <w:p w:rsidR="003E78C1" w:rsidRDefault="00BC5A25">
      <w:pPr>
        <w:pStyle w:val="BodyText"/>
        <w:numPr>
          <w:ilvl w:val="0"/>
          <w:numId w:val="103"/>
        </w:numPr>
      </w:pPr>
      <w:r>
        <w:t xml:space="preserve">Select </w:t>
      </w:r>
      <w:r>
        <w:rPr>
          <w:b/>
        </w:rPr>
        <w:t>Report | Dinner Money | Listing | Supervisors List</w:t>
      </w:r>
      <w:r>
        <w:t>.</w:t>
      </w:r>
    </w:p>
    <w:p w:rsidR="003E78C1" w:rsidRDefault="00BC5A25">
      <w:pPr>
        <w:pStyle w:val="BodyText"/>
        <w:numPr>
          <w:ilvl w:val="0"/>
          <w:numId w:val="103"/>
        </w:numPr>
      </w:pPr>
      <w:r>
        <w:t>Set the required date (defaults to today) and the required groups.</w:t>
      </w:r>
    </w:p>
    <w:p w:rsidR="003E78C1" w:rsidRDefault="00BC5A25">
      <w:pPr>
        <w:pStyle w:val="BodyText"/>
        <w:jc w:val="center"/>
      </w:pPr>
      <w:r>
        <w:rPr>
          <w:noProof/>
          <w:lang w:eastAsia="en-GB"/>
        </w:rPr>
        <w:drawing>
          <wp:inline distT="0" distB="0" distL="0" distR="0">
            <wp:extent cx="2419158" cy="1953749"/>
            <wp:effectExtent l="19050" t="19050" r="1968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pervisorList.PNG"/>
                    <pic:cNvPicPr/>
                  </pic:nvPicPr>
                  <pic:blipFill rotWithShape="1">
                    <a:blip r:embed="rId85">
                      <a:extLst>
                        <a:ext uri="{28A0092B-C50C-407E-A947-70E740481C1C}">
                          <a14:useLocalDpi xmlns:a14="http://schemas.microsoft.com/office/drawing/2010/main" val="0"/>
                        </a:ext>
                      </a:extLst>
                    </a:blip>
                    <a:srcRect b="3640"/>
                    <a:stretch/>
                  </pic:blipFill>
                  <pic:spPr bwMode="auto">
                    <a:xfrm>
                      <a:off x="0" y="0"/>
                      <a:ext cx="2427745" cy="196068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103"/>
        </w:numPr>
      </w:pPr>
      <w:r>
        <w:t xml:space="preserve">Click </w:t>
      </w:r>
      <w:r>
        <w:rPr>
          <w:b/>
        </w:rPr>
        <w:t>Continue</w:t>
      </w:r>
      <w:r>
        <w:t>.</w:t>
      </w:r>
    </w:p>
    <w:p w:rsidR="003E78C1" w:rsidRDefault="00BC5A25">
      <w:pPr>
        <w:pStyle w:val="BodyText"/>
        <w:numPr>
          <w:ilvl w:val="0"/>
          <w:numId w:val="103"/>
        </w:numPr>
      </w:pPr>
      <w:r>
        <w:t xml:space="preserve">Use the </w:t>
      </w:r>
      <w:r>
        <w:rPr>
          <w:b/>
        </w:rPr>
        <w:t>Default Layout</w:t>
      </w:r>
      <w:r>
        <w:t>.</w:t>
      </w:r>
    </w:p>
    <w:p w:rsidR="003E78C1" w:rsidRDefault="00BC5A25">
      <w:pPr>
        <w:pStyle w:val="BodyText"/>
        <w:jc w:val="center"/>
      </w:pPr>
      <w:r>
        <w:rPr>
          <w:noProof/>
          <w:lang w:eastAsia="en-GB"/>
        </w:rPr>
        <w:drawing>
          <wp:inline distT="0" distB="0" distL="0" distR="0">
            <wp:extent cx="4253947" cy="3391901"/>
            <wp:effectExtent l="19050" t="19050" r="13335" b="184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upList.PNG"/>
                    <pic:cNvPicPr/>
                  </pic:nvPicPr>
                  <pic:blipFill>
                    <a:blip r:embed="rId86">
                      <a:extLst>
                        <a:ext uri="{28A0092B-C50C-407E-A947-70E740481C1C}">
                          <a14:useLocalDpi xmlns:a14="http://schemas.microsoft.com/office/drawing/2010/main" val="0"/>
                        </a:ext>
                      </a:extLst>
                    </a:blip>
                    <a:stretch>
                      <a:fillRect/>
                    </a:stretch>
                  </pic:blipFill>
                  <pic:spPr>
                    <a:xfrm>
                      <a:off x="0" y="0"/>
                      <a:ext cx="4260492" cy="3397120"/>
                    </a:xfrm>
                    <a:prstGeom prst="rect">
                      <a:avLst/>
                    </a:prstGeom>
                    <a:ln w="3175">
                      <a:solidFill>
                        <a:sysClr val="windowText" lastClr="000000"/>
                      </a:solidFill>
                    </a:ln>
                  </pic:spPr>
                </pic:pic>
              </a:graphicData>
            </a:graphic>
          </wp:inline>
        </w:drawing>
      </w:r>
    </w:p>
    <w:p w:rsidR="003E78C1" w:rsidRDefault="003E78C1">
      <w:pPr>
        <w:pStyle w:val="BodyText"/>
        <w:ind w:left="360"/>
      </w:pPr>
    </w:p>
    <w:p w:rsidR="003E78C1" w:rsidRDefault="003E78C1">
      <w:pPr>
        <w:pStyle w:val="BodyText"/>
      </w:pPr>
    </w:p>
    <w:bookmarkEnd w:id="166"/>
    <w:p w:rsidR="003E78C1" w:rsidRDefault="003E78C1">
      <w:pPr>
        <w:pStyle w:val="BodyText"/>
        <w:sectPr w:rsidR="003E78C1" w:rsidSect="00645A7A">
          <w:footerReference w:type="even" r:id="rId87"/>
          <w:footerReference w:type="default" r:id="rId88"/>
          <w:pgSz w:w="11906" w:h="16838" w:code="9"/>
          <w:pgMar w:top="1418" w:right="1418" w:bottom="1134" w:left="1418" w:header="709" w:footer="709" w:gutter="0"/>
          <w:pgNumType w:start="1"/>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191" w:name="_Toc389826501"/>
            <w:bookmarkStart w:id="192" w:name="_Toc518294060"/>
            <w:r>
              <w:t>Recording Pupil Payments</w:t>
            </w:r>
            <w:bookmarkEnd w:id="191"/>
            <w:bookmarkEnd w:id="192"/>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"Chapter4"</w:instrText>
            </w:r>
            <w:r>
              <w:fldChar w:fldCharType="separate"/>
            </w:r>
            <w:hyperlink w:anchor="_Toc517867307" w:history="1">
              <w:r>
                <w:rPr>
                  <w:rStyle w:val="Hyperlink"/>
                  <w:noProof/>
                </w:rPr>
                <w:t>Chapter Introduction</w:t>
              </w:r>
              <w:r>
                <w:rPr>
                  <w:noProof/>
                  <w:webHidden/>
                </w:rPr>
                <w:tab/>
              </w:r>
              <w:r>
                <w:rPr>
                  <w:noProof/>
                  <w:webHidden/>
                </w:rPr>
                <w:fldChar w:fldCharType="begin"/>
              </w:r>
              <w:r>
                <w:rPr>
                  <w:noProof/>
                  <w:webHidden/>
                </w:rPr>
                <w:instrText xml:space="preserve"> PAGEREF _Toc517867307 \h </w:instrText>
              </w:r>
              <w:r>
                <w:rPr>
                  <w:noProof/>
                  <w:webHidden/>
                </w:rPr>
              </w:r>
              <w:r>
                <w:rPr>
                  <w:noProof/>
                  <w:webHidden/>
                </w:rPr>
                <w:fldChar w:fldCharType="separate"/>
              </w:r>
              <w:r>
                <w:rPr>
                  <w:noProof/>
                  <w:webHidden/>
                </w:rPr>
                <w:t>29</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8" w:history="1">
              <w:r w:rsidR="00BC5A25">
                <w:rPr>
                  <w:rStyle w:val="Hyperlink"/>
                  <w:noProof/>
                </w:rPr>
                <w:t>Step by Step – Cash or Cheque Payments</w:t>
              </w:r>
              <w:r w:rsidR="00BC5A25">
                <w:rPr>
                  <w:noProof/>
                  <w:webHidden/>
                </w:rPr>
                <w:tab/>
              </w:r>
              <w:r w:rsidR="00BC5A25">
                <w:rPr>
                  <w:noProof/>
                  <w:webHidden/>
                </w:rPr>
                <w:fldChar w:fldCharType="begin"/>
              </w:r>
              <w:r w:rsidR="00BC5A25">
                <w:rPr>
                  <w:noProof/>
                  <w:webHidden/>
                </w:rPr>
                <w:instrText xml:space="preserve"> PAGEREF _Toc517867308 \h </w:instrText>
              </w:r>
              <w:r w:rsidR="00BC5A25">
                <w:rPr>
                  <w:noProof/>
                  <w:webHidden/>
                </w:rPr>
              </w:r>
              <w:r w:rsidR="00BC5A25">
                <w:rPr>
                  <w:noProof/>
                  <w:webHidden/>
                </w:rPr>
                <w:fldChar w:fldCharType="separate"/>
              </w:r>
              <w:r w:rsidR="00BC5A25">
                <w:rPr>
                  <w:noProof/>
                  <w:webHidden/>
                </w:rPr>
                <w:t>29</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09" w:history="1">
              <w:r w:rsidR="00BC5A25">
                <w:rPr>
                  <w:rStyle w:val="Hyperlink"/>
                  <w:noProof/>
                </w:rPr>
                <w:t>Activity – Checking Balances</w:t>
              </w:r>
              <w:r w:rsidR="00BC5A25">
                <w:rPr>
                  <w:noProof/>
                  <w:webHidden/>
                </w:rPr>
                <w:tab/>
              </w:r>
              <w:r w:rsidR="00BC5A25">
                <w:rPr>
                  <w:noProof/>
                  <w:webHidden/>
                </w:rPr>
                <w:fldChar w:fldCharType="begin"/>
              </w:r>
              <w:r w:rsidR="00BC5A25">
                <w:rPr>
                  <w:noProof/>
                  <w:webHidden/>
                </w:rPr>
                <w:instrText xml:space="preserve"> PAGEREF _Toc517867309 \h </w:instrText>
              </w:r>
              <w:r w:rsidR="00BC5A25">
                <w:rPr>
                  <w:noProof/>
                  <w:webHidden/>
                </w:rPr>
              </w:r>
              <w:r w:rsidR="00BC5A25">
                <w:rPr>
                  <w:noProof/>
                  <w:webHidden/>
                </w:rPr>
                <w:fldChar w:fldCharType="separate"/>
              </w:r>
              <w:r w:rsidR="00BC5A25">
                <w:rPr>
                  <w:noProof/>
                  <w:webHidden/>
                </w:rPr>
                <w:t>30</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0" w:history="1">
              <w:r w:rsidR="00BC5A25">
                <w:rPr>
                  <w:rStyle w:val="Hyperlink"/>
                  <w:noProof/>
                </w:rPr>
                <w:t>Activity – Recording Payments</w:t>
              </w:r>
              <w:r w:rsidR="00BC5A25">
                <w:rPr>
                  <w:noProof/>
                  <w:webHidden/>
                </w:rPr>
                <w:tab/>
              </w:r>
              <w:r w:rsidR="00BC5A25">
                <w:rPr>
                  <w:noProof/>
                  <w:webHidden/>
                </w:rPr>
                <w:fldChar w:fldCharType="begin"/>
              </w:r>
              <w:r w:rsidR="00BC5A25">
                <w:rPr>
                  <w:noProof/>
                  <w:webHidden/>
                </w:rPr>
                <w:instrText xml:space="preserve"> PAGEREF _Toc517867310 \h </w:instrText>
              </w:r>
              <w:r w:rsidR="00BC5A25">
                <w:rPr>
                  <w:noProof/>
                  <w:webHidden/>
                </w:rPr>
              </w:r>
              <w:r w:rsidR="00BC5A25">
                <w:rPr>
                  <w:noProof/>
                  <w:webHidden/>
                </w:rPr>
                <w:fldChar w:fldCharType="separate"/>
              </w:r>
              <w:r w:rsidR="00BC5A25">
                <w:rPr>
                  <w:noProof/>
                  <w:webHidden/>
                </w:rPr>
                <w:t>30</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1" w:history="1">
              <w:r w:rsidR="00BC5A25">
                <w:rPr>
                  <w:rStyle w:val="Hyperlink"/>
                  <w:noProof/>
                </w:rPr>
                <w:t>Step by Step – Recording Split Payments</w:t>
              </w:r>
              <w:r w:rsidR="00BC5A25">
                <w:rPr>
                  <w:noProof/>
                  <w:webHidden/>
                </w:rPr>
                <w:tab/>
              </w:r>
              <w:r w:rsidR="00BC5A25">
                <w:rPr>
                  <w:noProof/>
                  <w:webHidden/>
                </w:rPr>
                <w:fldChar w:fldCharType="begin"/>
              </w:r>
              <w:r w:rsidR="00BC5A25">
                <w:rPr>
                  <w:noProof/>
                  <w:webHidden/>
                </w:rPr>
                <w:instrText xml:space="preserve"> PAGEREF _Toc517867311 \h </w:instrText>
              </w:r>
              <w:r w:rsidR="00BC5A25">
                <w:rPr>
                  <w:noProof/>
                  <w:webHidden/>
                </w:rPr>
              </w:r>
              <w:r w:rsidR="00BC5A25">
                <w:rPr>
                  <w:noProof/>
                  <w:webHidden/>
                </w:rPr>
                <w:fldChar w:fldCharType="separate"/>
              </w:r>
              <w:r w:rsidR="00BC5A25">
                <w:rPr>
                  <w:noProof/>
                  <w:webHidden/>
                </w:rPr>
                <w:t>31</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2" w:history="1">
              <w:r w:rsidR="00BC5A25">
                <w:rPr>
                  <w:rStyle w:val="Hyperlink"/>
                  <w:noProof/>
                </w:rPr>
                <w:t>Activity – Entering Split Payments</w:t>
              </w:r>
              <w:r w:rsidR="00BC5A25">
                <w:rPr>
                  <w:noProof/>
                  <w:webHidden/>
                </w:rPr>
                <w:tab/>
              </w:r>
              <w:r w:rsidR="00BC5A25">
                <w:rPr>
                  <w:noProof/>
                  <w:webHidden/>
                </w:rPr>
                <w:fldChar w:fldCharType="begin"/>
              </w:r>
              <w:r w:rsidR="00BC5A25">
                <w:rPr>
                  <w:noProof/>
                  <w:webHidden/>
                </w:rPr>
                <w:instrText xml:space="preserve"> PAGEREF _Toc517867312 \h </w:instrText>
              </w:r>
              <w:r w:rsidR="00BC5A25">
                <w:rPr>
                  <w:noProof/>
                  <w:webHidden/>
                </w:rPr>
              </w:r>
              <w:r w:rsidR="00BC5A25">
                <w:rPr>
                  <w:noProof/>
                  <w:webHidden/>
                </w:rPr>
                <w:fldChar w:fldCharType="separate"/>
              </w:r>
              <w:r w:rsidR="00BC5A25">
                <w:rPr>
                  <w:noProof/>
                  <w:webHidden/>
                </w:rPr>
                <w:t>31</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3" w:history="1">
              <w:r w:rsidR="00BC5A25">
                <w:rPr>
                  <w:rStyle w:val="Hyperlink"/>
                  <w:noProof/>
                </w:rPr>
                <w:t>Step by Step – Pupil Additional Transactions</w:t>
              </w:r>
              <w:r w:rsidR="00BC5A25">
                <w:rPr>
                  <w:noProof/>
                  <w:webHidden/>
                </w:rPr>
                <w:tab/>
              </w:r>
              <w:r w:rsidR="00BC5A25">
                <w:rPr>
                  <w:noProof/>
                  <w:webHidden/>
                </w:rPr>
                <w:fldChar w:fldCharType="begin"/>
              </w:r>
              <w:r w:rsidR="00BC5A25">
                <w:rPr>
                  <w:noProof/>
                  <w:webHidden/>
                </w:rPr>
                <w:instrText xml:space="preserve"> PAGEREF _Toc517867313 \h </w:instrText>
              </w:r>
              <w:r w:rsidR="00BC5A25">
                <w:rPr>
                  <w:noProof/>
                  <w:webHidden/>
                </w:rPr>
              </w:r>
              <w:r w:rsidR="00BC5A25">
                <w:rPr>
                  <w:noProof/>
                  <w:webHidden/>
                </w:rPr>
                <w:fldChar w:fldCharType="separate"/>
              </w:r>
              <w:r w:rsidR="00BC5A25">
                <w:rPr>
                  <w:noProof/>
                  <w:webHidden/>
                </w:rPr>
                <w:t>32</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4" w:history="1">
              <w:r w:rsidR="00BC5A25">
                <w:rPr>
                  <w:rStyle w:val="Hyperlink"/>
                  <w:noProof/>
                </w:rPr>
                <w:t>Step by Step – Reversing a Payment</w:t>
              </w:r>
              <w:r w:rsidR="00BC5A25">
                <w:rPr>
                  <w:noProof/>
                  <w:webHidden/>
                </w:rPr>
                <w:tab/>
              </w:r>
              <w:r w:rsidR="00BC5A25">
                <w:rPr>
                  <w:noProof/>
                  <w:webHidden/>
                </w:rPr>
                <w:fldChar w:fldCharType="begin"/>
              </w:r>
              <w:r w:rsidR="00BC5A25">
                <w:rPr>
                  <w:noProof/>
                  <w:webHidden/>
                </w:rPr>
                <w:instrText xml:space="preserve"> PAGEREF _Toc517867314 \h </w:instrText>
              </w:r>
              <w:r w:rsidR="00BC5A25">
                <w:rPr>
                  <w:noProof/>
                  <w:webHidden/>
                </w:rPr>
              </w:r>
              <w:r w:rsidR="00BC5A25">
                <w:rPr>
                  <w:noProof/>
                  <w:webHidden/>
                </w:rPr>
                <w:fldChar w:fldCharType="separate"/>
              </w:r>
              <w:r w:rsidR="00BC5A25">
                <w:rPr>
                  <w:noProof/>
                  <w:webHidden/>
                </w:rPr>
                <w:t>33</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5" w:history="1">
              <w:r w:rsidR="00BC5A25">
                <w:rPr>
                  <w:rStyle w:val="Hyperlink"/>
                  <w:noProof/>
                </w:rPr>
                <w:t>Step by Step – Recording a Balance Transfer</w:t>
              </w:r>
              <w:r w:rsidR="00BC5A25">
                <w:rPr>
                  <w:noProof/>
                  <w:webHidden/>
                </w:rPr>
                <w:tab/>
              </w:r>
              <w:r w:rsidR="00BC5A25">
                <w:rPr>
                  <w:noProof/>
                  <w:webHidden/>
                </w:rPr>
                <w:fldChar w:fldCharType="begin"/>
              </w:r>
              <w:r w:rsidR="00BC5A25">
                <w:rPr>
                  <w:noProof/>
                  <w:webHidden/>
                </w:rPr>
                <w:instrText xml:space="preserve"> PAGEREF _Toc517867315 \h </w:instrText>
              </w:r>
              <w:r w:rsidR="00BC5A25">
                <w:rPr>
                  <w:noProof/>
                  <w:webHidden/>
                </w:rPr>
              </w:r>
              <w:r w:rsidR="00BC5A25">
                <w:rPr>
                  <w:noProof/>
                  <w:webHidden/>
                </w:rPr>
                <w:fldChar w:fldCharType="separate"/>
              </w:r>
              <w:r w:rsidR="00BC5A25">
                <w:rPr>
                  <w:noProof/>
                  <w:webHidden/>
                </w:rPr>
                <w:t>33</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6" w:history="1">
              <w:r w:rsidR="00BC5A25">
                <w:rPr>
                  <w:rStyle w:val="Hyperlink"/>
                  <w:noProof/>
                </w:rPr>
                <w:t>Activity – Reversing a Payment</w:t>
              </w:r>
              <w:r w:rsidR="00BC5A25">
                <w:rPr>
                  <w:noProof/>
                  <w:webHidden/>
                </w:rPr>
                <w:tab/>
              </w:r>
              <w:r w:rsidR="00BC5A25">
                <w:rPr>
                  <w:noProof/>
                  <w:webHidden/>
                </w:rPr>
                <w:fldChar w:fldCharType="begin"/>
              </w:r>
              <w:r w:rsidR="00BC5A25">
                <w:rPr>
                  <w:noProof/>
                  <w:webHidden/>
                </w:rPr>
                <w:instrText xml:space="preserve"> PAGEREF _Toc517867316 \h </w:instrText>
              </w:r>
              <w:r w:rsidR="00BC5A25">
                <w:rPr>
                  <w:noProof/>
                  <w:webHidden/>
                </w:rPr>
              </w:r>
              <w:r w:rsidR="00BC5A25">
                <w:rPr>
                  <w:noProof/>
                  <w:webHidden/>
                </w:rPr>
                <w:fldChar w:fldCharType="separate"/>
              </w:r>
              <w:r w:rsidR="00BC5A25">
                <w:rPr>
                  <w:noProof/>
                  <w:webHidden/>
                </w:rPr>
                <w:t>34</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7" w:history="1">
              <w:r w:rsidR="00BC5A25">
                <w:rPr>
                  <w:rStyle w:val="Hyperlink"/>
                  <w:noProof/>
                </w:rPr>
                <w:t>Activity – Refunding a Payment</w:t>
              </w:r>
              <w:r w:rsidR="00BC5A25">
                <w:rPr>
                  <w:noProof/>
                  <w:webHidden/>
                </w:rPr>
                <w:tab/>
              </w:r>
              <w:r w:rsidR="00BC5A25">
                <w:rPr>
                  <w:noProof/>
                  <w:webHidden/>
                </w:rPr>
                <w:fldChar w:fldCharType="begin"/>
              </w:r>
              <w:r w:rsidR="00BC5A25">
                <w:rPr>
                  <w:noProof/>
                  <w:webHidden/>
                </w:rPr>
                <w:instrText xml:space="preserve"> PAGEREF _Toc517867317 \h </w:instrText>
              </w:r>
              <w:r w:rsidR="00BC5A25">
                <w:rPr>
                  <w:noProof/>
                  <w:webHidden/>
                </w:rPr>
              </w:r>
              <w:r w:rsidR="00BC5A25">
                <w:rPr>
                  <w:noProof/>
                  <w:webHidden/>
                </w:rPr>
                <w:fldChar w:fldCharType="separate"/>
              </w:r>
              <w:r w:rsidR="00BC5A25">
                <w:rPr>
                  <w:noProof/>
                  <w:webHidden/>
                </w:rPr>
                <w:t>34</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8" w:history="1">
              <w:r w:rsidR="00BC5A25">
                <w:rPr>
                  <w:rStyle w:val="Hyperlink"/>
                  <w:noProof/>
                </w:rPr>
                <w:t>Activity – Transferring a Payment</w:t>
              </w:r>
              <w:r w:rsidR="00BC5A25">
                <w:rPr>
                  <w:noProof/>
                  <w:webHidden/>
                </w:rPr>
                <w:tab/>
              </w:r>
              <w:r w:rsidR="00BC5A25">
                <w:rPr>
                  <w:noProof/>
                  <w:webHidden/>
                </w:rPr>
                <w:fldChar w:fldCharType="begin"/>
              </w:r>
              <w:r w:rsidR="00BC5A25">
                <w:rPr>
                  <w:noProof/>
                  <w:webHidden/>
                </w:rPr>
                <w:instrText xml:space="preserve"> PAGEREF _Toc517867318 \h </w:instrText>
              </w:r>
              <w:r w:rsidR="00BC5A25">
                <w:rPr>
                  <w:noProof/>
                  <w:webHidden/>
                </w:rPr>
              </w:r>
              <w:r w:rsidR="00BC5A25">
                <w:rPr>
                  <w:noProof/>
                  <w:webHidden/>
                </w:rPr>
                <w:fldChar w:fldCharType="separate"/>
              </w:r>
              <w:r w:rsidR="00BC5A25">
                <w:rPr>
                  <w:noProof/>
                  <w:webHidden/>
                </w:rPr>
                <w:t>34</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19" w:history="1">
              <w:r w:rsidR="00BC5A25">
                <w:rPr>
                  <w:rStyle w:val="Hyperlink"/>
                  <w:noProof/>
                </w:rPr>
                <w:t>Step by Step – Recording Electronic Payments</w:t>
              </w:r>
              <w:r w:rsidR="00BC5A25">
                <w:rPr>
                  <w:noProof/>
                  <w:webHidden/>
                </w:rPr>
                <w:tab/>
              </w:r>
              <w:r w:rsidR="00BC5A25">
                <w:rPr>
                  <w:noProof/>
                  <w:webHidden/>
                </w:rPr>
                <w:fldChar w:fldCharType="begin"/>
              </w:r>
              <w:r w:rsidR="00BC5A25">
                <w:rPr>
                  <w:noProof/>
                  <w:webHidden/>
                </w:rPr>
                <w:instrText xml:space="preserve"> PAGEREF _Toc517867319 \h </w:instrText>
              </w:r>
              <w:r w:rsidR="00BC5A25">
                <w:rPr>
                  <w:noProof/>
                  <w:webHidden/>
                </w:rPr>
              </w:r>
              <w:r w:rsidR="00BC5A25">
                <w:rPr>
                  <w:noProof/>
                  <w:webHidden/>
                </w:rPr>
                <w:fldChar w:fldCharType="separate"/>
              </w:r>
              <w:r w:rsidR="00BC5A25">
                <w:rPr>
                  <w:noProof/>
                  <w:webHidden/>
                </w:rPr>
                <w:t>34</w:t>
              </w:r>
              <w:r w:rsidR="00BC5A25">
                <w:rPr>
                  <w:noProof/>
                  <w:webHidden/>
                </w:rPr>
                <w:fldChar w:fldCharType="end"/>
              </w:r>
            </w:hyperlink>
          </w:p>
          <w:p w:rsidR="003E78C1" w:rsidRDefault="00082749">
            <w:pPr>
              <w:pStyle w:val="TOC3"/>
              <w:rPr>
                <w:rFonts w:cs="Arial"/>
              </w:rPr>
            </w:pPr>
            <w:hyperlink w:anchor="_Toc517867320" w:history="1">
              <w:r w:rsidR="00BC5A25">
                <w:rPr>
                  <w:rStyle w:val="Hyperlink"/>
                  <w:noProof/>
                </w:rPr>
                <w:t>Step by Step – Viewing an Individual Pupil’s Transactions in Pupil Details</w:t>
              </w:r>
              <w:r w:rsidR="00BC5A25">
                <w:rPr>
                  <w:noProof/>
                  <w:webHidden/>
                </w:rPr>
                <w:tab/>
              </w:r>
              <w:r w:rsidR="00BC5A25">
                <w:rPr>
                  <w:noProof/>
                  <w:webHidden/>
                </w:rPr>
                <w:fldChar w:fldCharType="begin"/>
              </w:r>
              <w:r w:rsidR="00BC5A25">
                <w:rPr>
                  <w:noProof/>
                  <w:webHidden/>
                </w:rPr>
                <w:instrText xml:space="preserve"> PAGEREF _Toc517867320 \h </w:instrText>
              </w:r>
              <w:r w:rsidR="00BC5A25">
                <w:rPr>
                  <w:noProof/>
                  <w:webHidden/>
                </w:rPr>
              </w:r>
              <w:r w:rsidR="00BC5A25">
                <w:rPr>
                  <w:noProof/>
                  <w:webHidden/>
                </w:rPr>
                <w:fldChar w:fldCharType="separate"/>
              </w:r>
              <w:r w:rsidR="00BC5A25">
                <w:rPr>
                  <w:noProof/>
                  <w:webHidden/>
                </w:rPr>
                <w:t>36</w:t>
              </w:r>
              <w:r w:rsidR="00BC5A25">
                <w:rPr>
                  <w:noProof/>
                  <w:webHidden/>
                </w:rPr>
                <w:fldChar w:fldCharType="end"/>
              </w:r>
            </w:hyperlink>
            <w:r w:rsidR="00BC5A25">
              <w:fldChar w:fldCharType="end"/>
            </w:r>
          </w:p>
        </w:tc>
      </w:tr>
    </w:tbl>
    <w:p w:rsidR="003E78C1" w:rsidRDefault="00BC5A25">
      <w:pPr>
        <w:pStyle w:val="Heading3"/>
      </w:pPr>
      <w:bookmarkStart w:id="193" w:name="_Toc389826502"/>
      <w:bookmarkStart w:id="194" w:name="_Toc389826601"/>
      <w:bookmarkStart w:id="195" w:name="_Toc396378409"/>
      <w:bookmarkStart w:id="196" w:name="_Toc517867307"/>
      <w:bookmarkStart w:id="197" w:name="_Toc518294061"/>
      <w:bookmarkStart w:id="198" w:name="Chapter4"/>
      <w:r>
        <w:t>Chapter Introduction</w:t>
      </w:r>
      <w:bookmarkEnd w:id="193"/>
      <w:bookmarkEnd w:id="194"/>
      <w:bookmarkEnd w:id="195"/>
      <w:bookmarkEnd w:id="196"/>
      <w:bookmarkEnd w:id="197"/>
    </w:p>
    <w:p w:rsidR="003E78C1" w:rsidRDefault="00BC5A25">
      <w:pPr>
        <w:pStyle w:val="BodyText"/>
      </w:pPr>
      <w:r>
        <w:t xml:space="preserve">This process will enable you to record payments for pupil meals by cash, cheque and electronic methods card or internet transactions. </w:t>
      </w:r>
    </w:p>
    <w:p w:rsidR="003E78C1" w:rsidRDefault="00BC5A25">
      <w:pPr>
        <w:pStyle w:val="Heading3"/>
      </w:pPr>
      <w:bookmarkStart w:id="199" w:name="_Toc389826503"/>
      <w:bookmarkStart w:id="200" w:name="_Toc389826602"/>
      <w:bookmarkStart w:id="201" w:name="_Toc396378410"/>
      <w:bookmarkStart w:id="202" w:name="_Toc517867308"/>
      <w:bookmarkStart w:id="203" w:name="_Toc518294062"/>
      <w:r>
        <w:t>Step by Step – Cash or Cheque Payments</w:t>
      </w:r>
      <w:bookmarkEnd w:id="199"/>
      <w:bookmarkEnd w:id="200"/>
      <w:bookmarkEnd w:id="201"/>
      <w:bookmarkEnd w:id="202"/>
      <w:bookmarkEnd w:id="203"/>
    </w:p>
    <w:p w:rsidR="003E78C1" w:rsidRDefault="00BC5A25">
      <w:pPr>
        <w:pStyle w:val="ListParagraph"/>
        <w:numPr>
          <w:ilvl w:val="0"/>
          <w:numId w:val="41"/>
        </w:numPr>
        <w:spacing w:before="120" w:after="120" w:line="240" w:lineRule="auto"/>
        <w:ind w:left="431" w:hanging="431"/>
        <w:contextualSpacing w:val="0"/>
        <w:rPr>
          <w:rStyle w:val="BodyTextChar"/>
        </w:rPr>
      </w:pPr>
      <w:r>
        <w:rPr>
          <w:rStyle w:val="BodyTextChar"/>
        </w:rPr>
        <w:t xml:space="preserve">Select </w:t>
      </w:r>
      <w:r>
        <w:rPr>
          <w:rStyle w:val="BodyTextChar"/>
          <w:b/>
        </w:rPr>
        <w:t xml:space="preserve">Focus | Dinner Money | Pupil Payments </w:t>
      </w:r>
      <w:r>
        <w:rPr>
          <w:rStyle w:val="BodyTextChar"/>
        </w:rPr>
        <w:t xml:space="preserve">and select </w:t>
      </w:r>
      <w:r>
        <w:rPr>
          <w:rStyle w:val="BodyTextChar"/>
          <w:b/>
        </w:rPr>
        <w:t>Bankable Payment Type</w:t>
      </w:r>
      <w:r>
        <w:rPr>
          <w:rStyle w:val="BodyTextChar"/>
        </w:rPr>
        <w:t xml:space="preserve">. The date defaults to today but may be changed to one in the past. Click </w:t>
      </w:r>
      <w:r>
        <w:rPr>
          <w:rStyle w:val="BodyTextChar"/>
          <w:b/>
        </w:rPr>
        <w:t>OK</w:t>
      </w:r>
      <w:r>
        <w:rPr>
          <w:rStyle w:val="BodyTextChar"/>
        </w:rPr>
        <w:t>.</w:t>
      </w:r>
    </w:p>
    <w:p w:rsidR="003E78C1" w:rsidRDefault="00BC5A25">
      <w:pPr>
        <w:pStyle w:val="BodyText"/>
        <w:spacing w:before="240" w:after="240"/>
        <w:jc w:val="center"/>
      </w:pPr>
      <w:r>
        <w:rPr>
          <w:noProof/>
          <w:lang w:eastAsia="en-GB"/>
        </w:rPr>
        <w:drawing>
          <wp:inline distT="0" distB="0" distL="0" distR="0">
            <wp:extent cx="2197968" cy="1515281"/>
            <wp:effectExtent l="19050" t="19050" r="1206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ymentDate.PNG"/>
                    <pic:cNvPicPr/>
                  </pic:nvPicPr>
                  <pic:blipFill rotWithShape="1">
                    <a:blip r:embed="rId89">
                      <a:extLst>
                        <a:ext uri="{28A0092B-C50C-407E-A947-70E740481C1C}">
                          <a14:useLocalDpi xmlns:a14="http://schemas.microsoft.com/office/drawing/2010/main" val="0"/>
                        </a:ext>
                      </a:extLst>
                    </a:blip>
                    <a:srcRect l="761" t="1084" r="824" b="2273"/>
                    <a:stretch/>
                  </pic:blipFill>
                  <pic:spPr bwMode="auto">
                    <a:xfrm>
                      <a:off x="0" y="0"/>
                      <a:ext cx="2232026" cy="153876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ListParagraph"/>
        <w:keepNext/>
        <w:keepLines/>
        <w:numPr>
          <w:ilvl w:val="0"/>
          <w:numId w:val="41"/>
        </w:numPr>
        <w:spacing w:before="120" w:after="120" w:line="240" w:lineRule="auto"/>
        <w:ind w:left="431" w:hanging="431"/>
        <w:contextualSpacing w:val="0"/>
        <w:rPr>
          <w:rFonts w:ascii="Arial" w:eastAsia="Times" w:hAnsi="Arial" w:cs="Times New Roman"/>
          <w:szCs w:val="20"/>
        </w:rPr>
      </w:pPr>
      <w:r>
        <w:rPr>
          <w:rStyle w:val="BodyTextChar"/>
        </w:rPr>
        <w:t>Select the pupils by class or by the grouping you prefer. The current balance is displayed as well as any previous payments that have not yet been banked (the Dinner Money banking has not been run since these payments were made).</w:t>
      </w:r>
    </w:p>
    <w:p w:rsidR="003E78C1" w:rsidRDefault="00BC5A25">
      <w:pPr>
        <w:pStyle w:val="BodyText"/>
        <w:spacing w:before="240" w:after="240"/>
        <w:jc w:val="center"/>
      </w:pPr>
      <w:r>
        <w:rPr>
          <w:noProof/>
          <w:lang w:eastAsia="en-GB"/>
        </w:rPr>
        <w:drawing>
          <wp:inline distT="0" distB="0" distL="0" distR="0">
            <wp:extent cx="2932170" cy="1732248"/>
            <wp:effectExtent l="19050" t="19050" r="20955" b="20955"/>
            <wp:docPr id="8659" name="Picture 8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9" name="paymentreg.PNG"/>
                    <pic:cNvPicPr/>
                  </pic:nvPicPr>
                  <pic:blipFill>
                    <a:blip r:embed="rId90">
                      <a:extLst>
                        <a:ext uri="{28A0092B-C50C-407E-A947-70E740481C1C}">
                          <a14:useLocalDpi xmlns:a14="http://schemas.microsoft.com/office/drawing/2010/main" val="0"/>
                        </a:ext>
                      </a:extLst>
                    </a:blip>
                    <a:stretch>
                      <a:fillRect/>
                    </a:stretch>
                  </pic:blipFill>
                  <pic:spPr>
                    <a:xfrm>
                      <a:off x="0" y="0"/>
                      <a:ext cx="2969808" cy="1754484"/>
                    </a:xfrm>
                    <a:prstGeom prst="rect">
                      <a:avLst/>
                    </a:prstGeom>
                    <a:ln w="3175">
                      <a:solidFill>
                        <a:sysClr val="windowText" lastClr="000000"/>
                      </a:solidFill>
                    </a:ln>
                  </pic:spPr>
                </pic:pic>
              </a:graphicData>
            </a:graphic>
          </wp:inline>
        </w:drawing>
      </w:r>
    </w:p>
    <w:p w:rsidR="003E78C1" w:rsidRDefault="00BC5A25">
      <w:pPr>
        <w:pStyle w:val="BodyText"/>
        <w:numPr>
          <w:ilvl w:val="0"/>
          <w:numId w:val="42"/>
        </w:numPr>
      </w:pPr>
      <w:r>
        <w:t>Enter the payments in the appropriate column. The total of each column is displayed at the bottom of the screen.</w:t>
      </w:r>
    </w:p>
    <w:p w:rsidR="003E78C1" w:rsidRDefault="00BC5A25">
      <w:pPr>
        <w:pStyle w:val="BodyText"/>
        <w:numPr>
          <w:ilvl w:val="0"/>
          <w:numId w:val="42"/>
        </w:numPr>
      </w:pPr>
      <w:r>
        <w:rPr>
          <w:b/>
        </w:rPr>
        <w:t>Fill Values</w:t>
      </w:r>
      <w:r>
        <w:t xml:space="preserve"> enables you to flood fill every pupil with the same amount. Highlight the column, and then click </w:t>
      </w:r>
      <w:r>
        <w:rPr>
          <w:b/>
        </w:rPr>
        <w:t>Fill Values</w:t>
      </w:r>
      <w:r>
        <w:t>. However, if you use this routine for cash you will not be able to enter any cheque payments without saving and closing then re–opening the screen and vice versa.</w:t>
      </w:r>
    </w:p>
    <w:p w:rsidR="003E78C1" w:rsidRDefault="00BC5A25">
      <w:pPr>
        <w:pStyle w:val="Heading3"/>
      </w:pPr>
      <w:bookmarkStart w:id="204" w:name="_Toc389826504"/>
      <w:bookmarkStart w:id="205" w:name="_Toc389826603"/>
      <w:bookmarkStart w:id="206" w:name="_Toc396378411"/>
      <w:bookmarkStart w:id="207" w:name="_Toc517867309"/>
      <w:bookmarkStart w:id="208" w:name="_Toc518294063"/>
      <w:r>
        <w:t>Activity – Checking Balances</w:t>
      </w:r>
      <w:bookmarkEnd w:id="204"/>
      <w:bookmarkEnd w:id="205"/>
      <w:bookmarkEnd w:id="206"/>
      <w:bookmarkEnd w:id="207"/>
      <w:bookmarkEnd w:id="208"/>
    </w:p>
    <w:p w:rsidR="003E78C1" w:rsidRDefault="00BC5A25">
      <w:pPr>
        <w:pStyle w:val="BodyText"/>
        <w:numPr>
          <w:ilvl w:val="0"/>
          <w:numId w:val="43"/>
        </w:numPr>
      </w:pPr>
      <w:r>
        <w:t>Open the Payment screen for class 6KH.</w:t>
      </w:r>
    </w:p>
    <w:p w:rsidR="003E78C1" w:rsidRDefault="00BC5A25">
      <w:pPr>
        <w:pStyle w:val="BodyText"/>
        <w:numPr>
          <w:ilvl w:val="0"/>
          <w:numId w:val="43"/>
        </w:numPr>
      </w:pPr>
      <w:r>
        <w:t xml:space="preserve">Check Eleanor Murray current balance. Is she in credit or debt? </w:t>
      </w:r>
    </w:p>
    <w:p w:rsidR="003E78C1" w:rsidRDefault="00BC5A25">
      <w:pPr>
        <w:pStyle w:val="BodyText"/>
        <w:numPr>
          <w:ilvl w:val="0"/>
          <w:numId w:val="43"/>
        </w:numPr>
      </w:pPr>
      <w:r>
        <w:t>Close the screen without saving.</w:t>
      </w:r>
    </w:p>
    <w:p w:rsidR="003E78C1" w:rsidRDefault="00BC5A25">
      <w:pPr>
        <w:pStyle w:val="Heading4"/>
      </w:pPr>
      <w:bookmarkStart w:id="209" w:name="_Toc389826505"/>
      <w:bookmarkStart w:id="210" w:name="_Toc518294064"/>
      <w:r>
        <w:t>Saving Pupils Payments</w:t>
      </w:r>
      <w:bookmarkEnd w:id="209"/>
      <w:bookmarkEnd w:id="210"/>
    </w:p>
    <w:p w:rsidR="003E78C1" w:rsidRDefault="00BC5A25">
      <w:pPr>
        <w:pStyle w:val="BodyText"/>
      </w:pPr>
      <w:r>
        <w:t xml:space="preserve">When all the payments on that screen are completed, clicking </w:t>
      </w:r>
      <w:r>
        <w:rPr>
          <w:b/>
        </w:rPr>
        <w:t>Save</w:t>
      </w:r>
      <w:r>
        <w:t xml:space="preserve"> displays the following screen, as shown in the graphic below.</w:t>
      </w:r>
    </w:p>
    <w:p w:rsidR="003E78C1" w:rsidRDefault="00BC5A25">
      <w:pPr>
        <w:pStyle w:val="BodyText"/>
        <w:jc w:val="center"/>
      </w:pPr>
      <w:r>
        <w:rPr>
          <w:noProof/>
          <w:lang w:eastAsia="en-GB"/>
        </w:rPr>
        <w:drawing>
          <wp:inline distT="0" distB="0" distL="0" distR="0">
            <wp:extent cx="2720482" cy="1730172"/>
            <wp:effectExtent l="19050" t="19050" r="22860"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8.png"/>
                    <pic:cNvPicPr/>
                  </pic:nvPicPr>
                  <pic:blipFill rotWithShape="1">
                    <a:blip r:embed="rId91">
                      <a:extLst>
                        <a:ext uri="{28A0092B-C50C-407E-A947-70E740481C1C}">
                          <a14:useLocalDpi xmlns:a14="http://schemas.microsoft.com/office/drawing/2010/main" val="0"/>
                        </a:ext>
                      </a:extLst>
                    </a:blip>
                    <a:srcRect l="1018" t="2126" r="1944" b="2193"/>
                    <a:stretch/>
                  </pic:blipFill>
                  <pic:spPr bwMode="auto">
                    <a:xfrm>
                      <a:off x="0" y="0"/>
                      <a:ext cx="2730283" cy="173640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pPr>
      <w:r>
        <w:t xml:space="preserve">If you are sure that the payment details are correct select </w:t>
      </w:r>
      <w:r>
        <w:rPr>
          <w:b/>
        </w:rPr>
        <w:t>Save &amp; Confirm</w:t>
      </w:r>
      <w:r>
        <w:t xml:space="preserve"> which will update the balances and record the payments in the audit log. Any changes would have to be made by other means, such as a reversal. </w:t>
      </w:r>
    </w:p>
    <w:p w:rsidR="003E78C1" w:rsidRDefault="00BC5A25">
      <w:pPr>
        <w:pStyle w:val="BodyText"/>
      </w:pPr>
      <w:r>
        <w:t xml:space="preserve">However, if you wish to close the screen temporarily to check on a payment, for example, select </w:t>
      </w:r>
      <w:proofErr w:type="gramStart"/>
      <w:r>
        <w:rPr>
          <w:b/>
        </w:rPr>
        <w:t>Save</w:t>
      </w:r>
      <w:proofErr w:type="gramEnd"/>
      <w:r>
        <w:rPr>
          <w:b/>
        </w:rPr>
        <w:t xml:space="preserve"> Only</w:t>
      </w:r>
      <w:r>
        <w:t xml:space="preserve">. This will not update the balances and will enable you to make changes. The payment screen could be closed, if wished, but when re–opened and completed, the </w:t>
      </w:r>
      <w:r>
        <w:rPr>
          <w:b/>
        </w:rPr>
        <w:t>Save &amp; Confirm</w:t>
      </w:r>
      <w:r>
        <w:t xml:space="preserve"> should be selected.</w:t>
      </w:r>
    </w:p>
    <w:p w:rsidR="003E78C1" w:rsidRDefault="00BC5A25">
      <w:pPr>
        <w:pStyle w:val="Heading3"/>
      </w:pPr>
      <w:bookmarkStart w:id="211" w:name="_Toc389826506"/>
      <w:bookmarkStart w:id="212" w:name="_Toc396378412"/>
      <w:bookmarkStart w:id="213" w:name="_Toc517867310"/>
      <w:bookmarkStart w:id="214" w:name="_Toc518294065"/>
      <w:r>
        <w:t>Activity – Recording Payments</w:t>
      </w:r>
      <w:bookmarkEnd w:id="211"/>
      <w:bookmarkEnd w:id="212"/>
      <w:bookmarkEnd w:id="213"/>
      <w:bookmarkEnd w:id="214"/>
    </w:p>
    <w:p w:rsidR="003E78C1" w:rsidRDefault="00BC5A25">
      <w:pPr>
        <w:pStyle w:val="ListParagraph"/>
        <w:numPr>
          <w:ilvl w:val="0"/>
          <w:numId w:val="44"/>
        </w:numPr>
        <w:spacing w:before="120" w:after="120" w:line="240" w:lineRule="auto"/>
        <w:ind w:left="431" w:hanging="431"/>
        <w:contextualSpacing w:val="0"/>
        <w:rPr>
          <w:rStyle w:val="BodyTextChar"/>
        </w:rPr>
      </w:pPr>
      <w:r>
        <w:rPr>
          <w:rStyle w:val="BodyTextChar"/>
        </w:rPr>
        <w:t>Open class 6VC and make the following payments:</w:t>
      </w:r>
    </w:p>
    <w:tbl>
      <w:tblPr>
        <w:tblStyle w:val="HeadedTable"/>
        <w:tblW w:w="0" w:type="auto"/>
        <w:jc w:val="center"/>
        <w:tblLook w:val="04A0" w:firstRow="1" w:lastRow="0" w:firstColumn="1" w:lastColumn="0" w:noHBand="0" w:noVBand="1"/>
      </w:tblPr>
      <w:tblGrid>
        <w:gridCol w:w="2331"/>
        <w:gridCol w:w="872"/>
        <w:gridCol w:w="1061"/>
      </w:tblGrid>
      <w:tr w:rsidR="003E78C1" w:rsidTr="003E78C1">
        <w:trPr>
          <w:cnfStyle w:val="100000000000" w:firstRow="1" w:lastRow="0" w:firstColumn="0" w:lastColumn="0" w:oddVBand="0" w:evenVBand="0" w:oddHBand="0" w:evenHBand="0" w:firstRowFirstColumn="0" w:firstRowLastColumn="0" w:lastRowFirstColumn="0" w:lastRowLastColumn="0"/>
          <w:jc w:val="center"/>
        </w:trPr>
        <w:tc>
          <w:tcPr>
            <w:tcW w:w="2331" w:type="dxa"/>
          </w:tcPr>
          <w:p w:rsidR="003E78C1" w:rsidRDefault="003E78C1"/>
        </w:tc>
        <w:tc>
          <w:tcPr>
            <w:tcW w:w="872" w:type="dxa"/>
          </w:tcPr>
          <w:p w:rsidR="003E78C1" w:rsidRDefault="00BC5A25">
            <w:r>
              <w:t xml:space="preserve">Cash </w:t>
            </w:r>
          </w:p>
        </w:tc>
        <w:tc>
          <w:tcPr>
            <w:tcW w:w="1061" w:type="dxa"/>
          </w:tcPr>
          <w:p w:rsidR="003E78C1" w:rsidRDefault="00BC5A25">
            <w:r>
              <w:t>Cheque</w:t>
            </w:r>
          </w:p>
        </w:tc>
      </w:tr>
      <w:tr w:rsidR="003E78C1" w:rsidTr="003E78C1">
        <w:trPr>
          <w:jc w:val="center"/>
        </w:trPr>
        <w:tc>
          <w:tcPr>
            <w:tcW w:w="2331" w:type="dxa"/>
          </w:tcPr>
          <w:p w:rsidR="003E78C1" w:rsidRDefault="00BC5A25">
            <w:r>
              <w:t xml:space="preserve">Sonya </w:t>
            </w:r>
            <w:proofErr w:type="spellStart"/>
            <w:r>
              <w:t>Astoni</w:t>
            </w:r>
            <w:proofErr w:type="spellEnd"/>
            <w:r>
              <w:t xml:space="preserve"> (FSM)</w:t>
            </w:r>
          </w:p>
        </w:tc>
        <w:tc>
          <w:tcPr>
            <w:tcW w:w="872" w:type="dxa"/>
          </w:tcPr>
          <w:p w:rsidR="003E78C1" w:rsidRDefault="00BC5A25">
            <w:r>
              <w:t>5.00</w:t>
            </w:r>
          </w:p>
        </w:tc>
        <w:tc>
          <w:tcPr>
            <w:tcW w:w="1061" w:type="dxa"/>
          </w:tcPr>
          <w:p w:rsidR="003E78C1" w:rsidRDefault="003E78C1"/>
        </w:tc>
      </w:tr>
      <w:tr w:rsidR="003E78C1" w:rsidTr="003E78C1">
        <w:trPr>
          <w:jc w:val="center"/>
        </w:trPr>
        <w:tc>
          <w:tcPr>
            <w:tcW w:w="2331" w:type="dxa"/>
          </w:tcPr>
          <w:p w:rsidR="003E78C1" w:rsidRDefault="00BC5A25">
            <w:r>
              <w:t>Anabel Clarke</w:t>
            </w:r>
          </w:p>
        </w:tc>
        <w:tc>
          <w:tcPr>
            <w:tcW w:w="872" w:type="dxa"/>
          </w:tcPr>
          <w:p w:rsidR="003E78C1" w:rsidRDefault="003E78C1"/>
        </w:tc>
        <w:tc>
          <w:tcPr>
            <w:tcW w:w="1061" w:type="dxa"/>
          </w:tcPr>
          <w:p w:rsidR="003E78C1" w:rsidRDefault="00BC5A25">
            <w:r>
              <w:t>40.00</w:t>
            </w:r>
          </w:p>
        </w:tc>
      </w:tr>
      <w:tr w:rsidR="003E78C1" w:rsidTr="003E78C1">
        <w:trPr>
          <w:jc w:val="center"/>
        </w:trPr>
        <w:tc>
          <w:tcPr>
            <w:tcW w:w="2331" w:type="dxa"/>
          </w:tcPr>
          <w:p w:rsidR="003E78C1" w:rsidRDefault="00BC5A25">
            <w:r>
              <w:t>Ben Davies</w:t>
            </w:r>
          </w:p>
        </w:tc>
        <w:tc>
          <w:tcPr>
            <w:tcW w:w="872" w:type="dxa"/>
          </w:tcPr>
          <w:p w:rsidR="003E78C1" w:rsidRDefault="00BC5A25">
            <w:r>
              <w:t>10.00</w:t>
            </w:r>
          </w:p>
        </w:tc>
        <w:tc>
          <w:tcPr>
            <w:tcW w:w="1061" w:type="dxa"/>
          </w:tcPr>
          <w:p w:rsidR="003E78C1" w:rsidRDefault="003E78C1"/>
        </w:tc>
      </w:tr>
      <w:tr w:rsidR="003E78C1" w:rsidTr="003E78C1">
        <w:trPr>
          <w:jc w:val="center"/>
        </w:trPr>
        <w:tc>
          <w:tcPr>
            <w:tcW w:w="2331" w:type="dxa"/>
          </w:tcPr>
          <w:p w:rsidR="003E78C1" w:rsidRDefault="00BC5A25">
            <w:r>
              <w:t xml:space="preserve">Carl </w:t>
            </w:r>
            <w:proofErr w:type="spellStart"/>
            <w:r>
              <w:t>jackson</w:t>
            </w:r>
            <w:proofErr w:type="spellEnd"/>
          </w:p>
        </w:tc>
        <w:tc>
          <w:tcPr>
            <w:tcW w:w="872" w:type="dxa"/>
          </w:tcPr>
          <w:p w:rsidR="003E78C1" w:rsidRDefault="00BC5A25">
            <w:r>
              <w:t>7.50</w:t>
            </w:r>
          </w:p>
        </w:tc>
        <w:tc>
          <w:tcPr>
            <w:tcW w:w="1061" w:type="dxa"/>
          </w:tcPr>
          <w:p w:rsidR="003E78C1" w:rsidRDefault="003E78C1"/>
        </w:tc>
      </w:tr>
      <w:tr w:rsidR="003E78C1" w:rsidTr="003E78C1">
        <w:trPr>
          <w:jc w:val="center"/>
        </w:trPr>
        <w:tc>
          <w:tcPr>
            <w:tcW w:w="2331" w:type="dxa"/>
          </w:tcPr>
          <w:p w:rsidR="003E78C1" w:rsidRDefault="00BC5A25">
            <w:r>
              <w:t>Andrew Mead</w:t>
            </w:r>
          </w:p>
        </w:tc>
        <w:tc>
          <w:tcPr>
            <w:tcW w:w="872" w:type="dxa"/>
          </w:tcPr>
          <w:p w:rsidR="003E78C1" w:rsidRDefault="003E78C1"/>
        </w:tc>
        <w:tc>
          <w:tcPr>
            <w:tcW w:w="1061" w:type="dxa"/>
          </w:tcPr>
          <w:p w:rsidR="003E78C1" w:rsidRDefault="00BC5A25">
            <w:r>
              <w:t>20.00</w:t>
            </w:r>
          </w:p>
        </w:tc>
      </w:tr>
      <w:tr w:rsidR="003E78C1" w:rsidTr="003E78C1">
        <w:trPr>
          <w:jc w:val="center"/>
        </w:trPr>
        <w:tc>
          <w:tcPr>
            <w:tcW w:w="2331" w:type="dxa"/>
          </w:tcPr>
          <w:p w:rsidR="003E78C1" w:rsidRDefault="00BC5A25">
            <w:r>
              <w:t>Christian Simons</w:t>
            </w:r>
          </w:p>
        </w:tc>
        <w:tc>
          <w:tcPr>
            <w:tcW w:w="872" w:type="dxa"/>
          </w:tcPr>
          <w:p w:rsidR="003E78C1" w:rsidRDefault="003E78C1"/>
        </w:tc>
        <w:tc>
          <w:tcPr>
            <w:tcW w:w="1061" w:type="dxa"/>
          </w:tcPr>
          <w:p w:rsidR="003E78C1" w:rsidRDefault="00BC5A25">
            <w:r>
              <w:t>7.50</w:t>
            </w:r>
          </w:p>
        </w:tc>
      </w:tr>
    </w:tbl>
    <w:p w:rsidR="003E78C1" w:rsidRDefault="00BC5A25">
      <w:pPr>
        <w:pStyle w:val="BodyText"/>
        <w:numPr>
          <w:ilvl w:val="0"/>
          <w:numId w:val="45"/>
        </w:numPr>
      </w:pPr>
      <w:r>
        <w:t>You then re–examine the payment envelope and realise that Christian Simons could be Cheryl Smyth. Select Save Only while you investigate. Close the screen.</w:t>
      </w:r>
    </w:p>
    <w:p w:rsidR="003E78C1" w:rsidRDefault="00BC5A25">
      <w:pPr>
        <w:pStyle w:val="BodyText"/>
        <w:numPr>
          <w:ilvl w:val="0"/>
          <w:numId w:val="45"/>
        </w:numPr>
      </w:pPr>
      <w:r>
        <w:t>Re–open class 6VC and change the £7.50 to Cheryl Smyth. Select Save &amp; Confirm.</w:t>
      </w:r>
    </w:p>
    <w:p w:rsidR="003E78C1" w:rsidRDefault="00BC5A25">
      <w:pPr>
        <w:pStyle w:val="BodyText"/>
        <w:numPr>
          <w:ilvl w:val="0"/>
          <w:numId w:val="45"/>
        </w:numPr>
      </w:pPr>
      <w:r>
        <w:t>What happened to a pupil receiving free school meals?</w:t>
      </w:r>
    </w:p>
    <w:p w:rsidR="003E78C1" w:rsidRDefault="00BC5A25">
      <w:pPr>
        <w:pStyle w:val="Heading3"/>
      </w:pPr>
      <w:bookmarkStart w:id="215" w:name="_Toc389826507"/>
      <w:bookmarkStart w:id="216" w:name="_Toc396378413"/>
      <w:bookmarkStart w:id="217" w:name="_Toc517867311"/>
      <w:bookmarkStart w:id="218" w:name="_Toc518294066"/>
      <w:r>
        <w:t>Step by Step – Recording Split Payments</w:t>
      </w:r>
      <w:bookmarkEnd w:id="215"/>
      <w:bookmarkEnd w:id="216"/>
      <w:bookmarkEnd w:id="217"/>
      <w:bookmarkEnd w:id="218"/>
    </w:p>
    <w:p w:rsidR="003E78C1" w:rsidRDefault="00BC5A25">
      <w:pPr>
        <w:pStyle w:val="BodyText"/>
        <w:keepNext/>
      </w:pPr>
      <w:r>
        <w:t>You may need to record a split payment where one pupil makes the payment, usually a cheque, for themselves and another pupil or pupil(s).</w:t>
      </w:r>
    </w:p>
    <w:p w:rsidR="003E78C1" w:rsidRDefault="00BC5A25">
      <w:pPr>
        <w:pStyle w:val="BodyText"/>
        <w:numPr>
          <w:ilvl w:val="0"/>
          <w:numId w:val="46"/>
        </w:numPr>
      </w:pPr>
      <w:r>
        <w:t xml:space="preserve">Enter the full amount for the first pupil and click </w:t>
      </w:r>
      <w:r>
        <w:rPr>
          <w:b/>
        </w:rPr>
        <w:t>Split Payment</w:t>
      </w:r>
      <w:r>
        <w:t xml:space="preserve">. </w:t>
      </w:r>
    </w:p>
    <w:p w:rsidR="003E78C1" w:rsidRDefault="00BC5A25">
      <w:pPr>
        <w:pStyle w:val="BodyText"/>
        <w:numPr>
          <w:ilvl w:val="0"/>
          <w:numId w:val="46"/>
        </w:numPr>
      </w:pPr>
      <w:r>
        <w:t xml:space="preserve">The screen will display the first pupil and other siblings. Other pupils can be added by clicking </w:t>
      </w:r>
      <w:r>
        <w:rPr>
          <w:b/>
        </w:rPr>
        <w:t>Add Pupil</w:t>
      </w:r>
      <w:r>
        <w:t xml:space="preserve">. </w:t>
      </w:r>
    </w:p>
    <w:p w:rsidR="003E78C1" w:rsidRDefault="00BC5A25">
      <w:pPr>
        <w:pStyle w:val="BodyText"/>
        <w:numPr>
          <w:ilvl w:val="0"/>
          <w:numId w:val="46"/>
        </w:numPr>
      </w:pPr>
      <w:r>
        <w:t xml:space="preserve">Allocate the payment accordingly. Click </w:t>
      </w:r>
      <w:r>
        <w:rPr>
          <w:b/>
        </w:rPr>
        <w:t>OK</w:t>
      </w:r>
      <w:r>
        <w:t>.</w:t>
      </w:r>
    </w:p>
    <w:p w:rsidR="003E78C1" w:rsidRDefault="00BC5A25">
      <w:pPr>
        <w:pStyle w:val="BodyText"/>
        <w:spacing w:before="240" w:after="240"/>
        <w:jc w:val="center"/>
      </w:pPr>
      <w:r>
        <w:rPr>
          <w:noProof/>
          <w:lang w:eastAsia="en-GB"/>
        </w:rPr>
        <w:drawing>
          <wp:inline distT="0" distB="0" distL="0" distR="0">
            <wp:extent cx="3822305" cy="2215841"/>
            <wp:effectExtent l="19050" t="19050" r="2603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litPayment.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29328" cy="2219913"/>
                    </a:xfrm>
                    <a:prstGeom prst="rect">
                      <a:avLst/>
                    </a:prstGeom>
                    <a:ln w="3175">
                      <a:solidFill>
                        <a:schemeClr val="tx1"/>
                      </a:solidFill>
                    </a:ln>
                  </pic:spPr>
                </pic:pic>
              </a:graphicData>
            </a:graphic>
          </wp:inline>
        </w:drawing>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The whole amount is still displayed against the first pupil at this point but the individual balances will show the correct amounts once the screen has been saved and confirmed.</w:t>
            </w:r>
          </w:p>
        </w:tc>
      </w:tr>
    </w:tbl>
    <w:p w:rsidR="003E78C1" w:rsidRDefault="00BC5A25">
      <w:pPr>
        <w:pStyle w:val="Heading3"/>
      </w:pPr>
      <w:bookmarkStart w:id="219" w:name="_Toc389826508"/>
      <w:bookmarkStart w:id="220" w:name="_Toc396378414"/>
      <w:bookmarkStart w:id="221" w:name="_Toc517867312"/>
      <w:bookmarkStart w:id="222" w:name="_Toc518294067"/>
      <w:r>
        <w:t>Activity – Entering Split Payments</w:t>
      </w:r>
      <w:bookmarkEnd w:id="219"/>
      <w:bookmarkEnd w:id="220"/>
      <w:bookmarkEnd w:id="221"/>
      <w:bookmarkEnd w:id="222"/>
    </w:p>
    <w:p w:rsidR="003E78C1" w:rsidRDefault="00BC5A25">
      <w:pPr>
        <w:pStyle w:val="BodyText"/>
        <w:numPr>
          <w:ilvl w:val="0"/>
          <w:numId w:val="47"/>
        </w:numPr>
        <w:ind w:left="431" w:hanging="431"/>
      </w:pPr>
      <w:r>
        <w:t>Rebecca Akeman in class 6VC has brought in a cheque for £30.00 for herself and her siblings. Record the payment apportioning the amounts as you wish.</w:t>
      </w:r>
    </w:p>
    <w:p w:rsidR="003E78C1" w:rsidRDefault="00BC5A25">
      <w:pPr>
        <w:pStyle w:val="BodyText"/>
        <w:numPr>
          <w:ilvl w:val="0"/>
          <w:numId w:val="47"/>
        </w:numPr>
      </w:pPr>
      <w:r>
        <w:t>Save and then confirm the payment.</w:t>
      </w:r>
    </w:p>
    <w:p w:rsidR="003E78C1" w:rsidRDefault="00BC5A25">
      <w:pPr>
        <w:pStyle w:val="BodyText"/>
        <w:numPr>
          <w:ilvl w:val="0"/>
          <w:numId w:val="47"/>
        </w:numPr>
      </w:pPr>
      <w:r>
        <w:t>Review the unbanked balances.</w:t>
      </w:r>
    </w:p>
    <w:p w:rsidR="003E78C1" w:rsidRDefault="00BC5A25">
      <w:pPr>
        <w:pStyle w:val="Heading4"/>
      </w:pPr>
      <w:bookmarkStart w:id="223" w:name="_Toc389826509"/>
      <w:bookmarkStart w:id="224" w:name="_Toc518294068"/>
      <w:r>
        <w:t>Recording Additional Payment Details (where necessary)</w:t>
      </w:r>
      <w:bookmarkEnd w:id="223"/>
      <w:bookmarkEnd w:id="224"/>
    </w:p>
    <w:p w:rsidR="003E78C1" w:rsidRDefault="00BC5A25">
      <w:pPr>
        <w:pStyle w:val="BodyText"/>
      </w:pPr>
      <w:r>
        <w:t>It is possible to enter additional information about a payment, if necessary – perhaps in the case of a damaged cheque which may be returned by the bank.</w:t>
      </w:r>
    </w:p>
    <w:p w:rsidR="003E78C1" w:rsidRDefault="00BC5A25">
      <w:pPr>
        <w:pStyle w:val="BodyText"/>
      </w:pPr>
      <w:r>
        <w:t xml:space="preserve">When a payment has been entered for a pupil click </w:t>
      </w:r>
      <w:r>
        <w:rPr>
          <w:b/>
        </w:rPr>
        <w:t>Details</w:t>
      </w:r>
      <w:r>
        <w:t xml:space="preserve"> and enter as much information as required.</w:t>
      </w:r>
    </w:p>
    <w:p w:rsidR="003E78C1" w:rsidRDefault="00BC5A25">
      <w:pPr>
        <w:pStyle w:val="Heading3"/>
      </w:pPr>
      <w:bookmarkStart w:id="225" w:name="_Toc389826510"/>
      <w:bookmarkStart w:id="226" w:name="_Toc396378415"/>
      <w:bookmarkStart w:id="227" w:name="_Toc517867313"/>
      <w:bookmarkStart w:id="228" w:name="_Toc518294069"/>
      <w:r>
        <w:t>Step by Step – Pupil Additional Transactions</w:t>
      </w:r>
      <w:bookmarkEnd w:id="225"/>
      <w:bookmarkEnd w:id="226"/>
      <w:bookmarkEnd w:id="227"/>
      <w:bookmarkEnd w:id="228"/>
    </w:p>
    <w:p w:rsidR="003E78C1" w:rsidRDefault="00BC5A25">
      <w:pPr>
        <w:pStyle w:val="BodyText"/>
        <w:keepNext/>
      </w:pPr>
      <w:r>
        <w:t>This route can be used to see all opening balances, the current balance and current transactions for a pupil without the need for printing a statement.</w:t>
      </w:r>
    </w:p>
    <w:p w:rsidR="003E78C1" w:rsidRDefault="00BC5A25">
      <w:pPr>
        <w:pStyle w:val="BodyText"/>
      </w:pPr>
      <w:r>
        <w:t>It is also used if it is necessary to amend payments that have been confirmed. Additional transactions can take the form of a:</w:t>
      </w:r>
    </w:p>
    <w:p w:rsidR="003E78C1" w:rsidRDefault="00BC5A25">
      <w:pPr>
        <w:pStyle w:val="BodyText"/>
        <w:numPr>
          <w:ilvl w:val="0"/>
          <w:numId w:val="48"/>
        </w:numPr>
      </w:pPr>
      <w:proofErr w:type="gramStart"/>
      <w:r>
        <w:t>reversal</w:t>
      </w:r>
      <w:proofErr w:type="gramEnd"/>
      <w:r>
        <w:t>, for example, to amend a duplicate payment, incorrect type or amount of payment. This cancels the original payment</w:t>
      </w:r>
    </w:p>
    <w:p w:rsidR="003E78C1" w:rsidRDefault="00BC5A25">
      <w:pPr>
        <w:pStyle w:val="BodyText"/>
        <w:numPr>
          <w:ilvl w:val="0"/>
          <w:numId w:val="48"/>
        </w:numPr>
      </w:pPr>
      <w:r>
        <w:t>returned payment (returned by the bank), for example, a bounced cheque</w:t>
      </w:r>
    </w:p>
    <w:p w:rsidR="003E78C1" w:rsidRDefault="00BC5A25">
      <w:pPr>
        <w:pStyle w:val="BodyText"/>
        <w:numPr>
          <w:ilvl w:val="0"/>
          <w:numId w:val="48"/>
        </w:numPr>
      </w:pPr>
      <w:r>
        <w:t>refund</w:t>
      </w:r>
    </w:p>
    <w:p w:rsidR="003E78C1" w:rsidRDefault="00BC5A25">
      <w:pPr>
        <w:pStyle w:val="BodyText"/>
        <w:numPr>
          <w:ilvl w:val="0"/>
          <w:numId w:val="48"/>
        </w:numPr>
      </w:pPr>
      <w:r>
        <w:t>write–off</w:t>
      </w:r>
    </w:p>
    <w:p w:rsidR="003E78C1" w:rsidRDefault="00BC5A25">
      <w:pPr>
        <w:pStyle w:val="BodyText"/>
        <w:numPr>
          <w:ilvl w:val="0"/>
          <w:numId w:val="48"/>
        </w:numPr>
      </w:pPr>
      <w:proofErr w:type="gramStart"/>
      <w:r>
        <w:t>balance</w:t>
      </w:r>
      <w:proofErr w:type="gramEnd"/>
      <w:r>
        <w:t xml:space="preserve"> transfer between pupils.</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Advice about the use of these may have to be sought from the LA or an accountant.</w:t>
            </w:r>
          </w:p>
        </w:tc>
      </w:tr>
    </w:tbl>
    <w:p w:rsidR="003E78C1" w:rsidRDefault="00BC5A25">
      <w:pPr>
        <w:pStyle w:val="ListParagraph"/>
        <w:numPr>
          <w:ilvl w:val="0"/>
          <w:numId w:val="49"/>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Focus | Dinner Money | Pupil Additional Transactions</w:t>
      </w:r>
      <w:r>
        <w:rPr>
          <w:rStyle w:val="BodyTextChar"/>
        </w:rPr>
        <w:t xml:space="preserve"> and then the appropriate pupil.</w:t>
      </w:r>
    </w:p>
    <w:p w:rsidR="003E78C1" w:rsidRDefault="00BC5A25">
      <w:pPr>
        <w:pStyle w:val="BodyText"/>
        <w:spacing w:before="240" w:after="240"/>
        <w:jc w:val="center"/>
      </w:pPr>
      <w:r>
        <w:rPr>
          <w:noProof/>
          <w:lang w:eastAsia="en-GB"/>
        </w:rPr>
        <w:drawing>
          <wp:inline distT="0" distB="0" distL="0" distR="0">
            <wp:extent cx="4458409" cy="2887696"/>
            <wp:effectExtent l="19050" t="19050" r="18415" b="273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ddTransaction.PNG"/>
                    <pic:cNvPicPr/>
                  </pic:nvPicPr>
                  <pic:blipFill>
                    <a:blip r:embed="rId93">
                      <a:extLst>
                        <a:ext uri="{28A0092B-C50C-407E-A947-70E740481C1C}">
                          <a14:useLocalDpi xmlns:a14="http://schemas.microsoft.com/office/drawing/2010/main" val="0"/>
                        </a:ext>
                      </a:extLst>
                    </a:blip>
                    <a:stretch>
                      <a:fillRect/>
                    </a:stretch>
                  </pic:blipFill>
                  <pic:spPr>
                    <a:xfrm>
                      <a:off x="0" y="0"/>
                      <a:ext cx="4476231" cy="2899239"/>
                    </a:xfrm>
                    <a:prstGeom prst="rect">
                      <a:avLst/>
                    </a:prstGeom>
                    <a:ln w="3175">
                      <a:solidFill>
                        <a:sysClr val="windowText" lastClr="000000"/>
                      </a:solidFill>
                    </a:ln>
                  </pic:spPr>
                </pic:pic>
              </a:graphicData>
            </a:graphic>
          </wp:inline>
        </w:drawing>
      </w:r>
    </w:p>
    <w:p w:rsidR="003E78C1" w:rsidRDefault="00BC5A25">
      <w:pPr>
        <w:pStyle w:val="ListParagraph"/>
        <w:numPr>
          <w:ilvl w:val="0"/>
          <w:numId w:val="49"/>
        </w:numPr>
        <w:spacing w:before="120" w:after="120" w:line="240" w:lineRule="auto"/>
        <w:ind w:left="431" w:hanging="431"/>
        <w:contextualSpacing w:val="0"/>
        <w:rPr>
          <w:rStyle w:val="BodyTextChar"/>
        </w:rPr>
      </w:pPr>
      <w:r>
        <w:rPr>
          <w:rStyle w:val="BodyTextChar"/>
        </w:rPr>
        <w:t>The current position is shown. Highlight the payment to be altered.</w:t>
      </w:r>
    </w:p>
    <w:p w:rsidR="003E78C1" w:rsidRDefault="00BC5A25">
      <w:pPr>
        <w:pStyle w:val="ListParagraph"/>
        <w:numPr>
          <w:ilvl w:val="0"/>
          <w:numId w:val="49"/>
        </w:numPr>
        <w:spacing w:before="120" w:after="120" w:line="240" w:lineRule="auto"/>
        <w:ind w:left="431" w:hanging="431"/>
        <w:contextualSpacing w:val="0"/>
        <w:rPr>
          <w:rFonts w:ascii="Arial" w:eastAsia="Times" w:hAnsi="Arial" w:cs="Times New Roman"/>
          <w:szCs w:val="20"/>
        </w:rPr>
      </w:pPr>
      <w:r>
        <w:rPr>
          <w:rStyle w:val="BodyTextChar"/>
        </w:rPr>
        <w:t xml:space="preserve">Click </w:t>
      </w:r>
      <w:r>
        <w:rPr>
          <w:rStyle w:val="BodyTextChar"/>
          <w:b/>
        </w:rPr>
        <w:t>Open</w:t>
      </w:r>
      <w:r>
        <w:rPr>
          <w:rStyle w:val="BodyTextChar"/>
        </w:rPr>
        <w:t xml:space="preserve"> to view details of the payment.</w:t>
      </w:r>
    </w:p>
    <w:p w:rsidR="003E78C1" w:rsidRDefault="00BC5A25">
      <w:pPr>
        <w:pStyle w:val="Heading3"/>
      </w:pPr>
      <w:bookmarkStart w:id="229" w:name="_Toc389826511"/>
      <w:bookmarkStart w:id="230" w:name="_Toc396378416"/>
      <w:bookmarkStart w:id="231" w:name="_Toc517867314"/>
      <w:bookmarkStart w:id="232" w:name="_Toc518294070"/>
      <w:r>
        <w:t>Step by Step – Reversing a Payment</w:t>
      </w:r>
      <w:bookmarkEnd w:id="229"/>
      <w:bookmarkEnd w:id="230"/>
      <w:bookmarkEnd w:id="231"/>
      <w:bookmarkEnd w:id="232"/>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keepNext/>
            </w:pPr>
            <w:r>
              <w:t>NOTE: Only unbanked payments can be reversed. Banked payments will need to be transferred.</w:t>
            </w:r>
          </w:p>
        </w:tc>
      </w:tr>
    </w:tbl>
    <w:p w:rsidR="003E78C1" w:rsidRDefault="00BC5A25">
      <w:pPr>
        <w:pStyle w:val="ListParagraph"/>
        <w:keepNext/>
        <w:keepLines/>
        <w:numPr>
          <w:ilvl w:val="0"/>
          <w:numId w:val="50"/>
        </w:numPr>
        <w:spacing w:before="120" w:after="120" w:line="240" w:lineRule="auto"/>
        <w:ind w:left="431" w:hanging="431"/>
        <w:contextualSpacing w:val="0"/>
        <w:rPr>
          <w:rFonts w:ascii="Arial" w:eastAsia="Times" w:hAnsi="Arial" w:cs="Times New Roman"/>
          <w:szCs w:val="20"/>
        </w:rPr>
      </w:pPr>
      <w:r>
        <w:rPr>
          <w:rStyle w:val="BodyTextChar"/>
        </w:rPr>
        <w:t xml:space="preserve">Highlight the payment to be reversed and then click </w:t>
      </w:r>
      <w:r>
        <w:rPr>
          <w:rStyle w:val="BodyTextChar"/>
          <w:b/>
        </w:rPr>
        <w:t>Reverse</w:t>
      </w:r>
      <w:r>
        <w:rPr>
          <w:rStyle w:val="BodyTextChar"/>
        </w:rPr>
        <w:t>.</w:t>
      </w:r>
    </w:p>
    <w:p w:rsidR="003E78C1" w:rsidRDefault="00BC5A25">
      <w:pPr>
        <w:pStyle w:val="ListParagraph"/>
        <w:numPr>
          <w:ilvl w:val="0"/>
          <w:numId w:val="50"/>
        </w:numPr>
        <w:spacing w:before="120" w:after="120" w:line="240" w:lineRule="auto"/>
        <w:ind w:left="431" w:hanging="431"/>
        <w:contextualSpacing w:val="0"/>
        <w:rPr>
          <w:rStyle w:val="BodyTextChar"/>
        </w:rPr>
      </w:pPr>
      <w:r>
        <w:rPr>
          <w:rStyle w:val="BodyTextChar"/>
        </w:rPr>
        <w:t xml:space="preserve">All the fields are read–only except the reason which needs to be completed. Click </w:t>
      </w:r>
      <w:r>
        <w:rPr>
          <w:rStyle w:val="BodyTextChar"/>
          <w:b/>
        </w:rPr>
        <w:t>OK</w:t>
      </w:r>
      <w:r>
        <w:rPr>
          <w:rStyle w:val="BodyTextChar"/>
        </w:rPr>
        <w:t>. The transaction is displayed in the lower field.</w:t>
      </w:r>
    </w:p>
    <w:p w:rsidR="003E78C1" w:rsidRDefault="00BC5A25">
      <w:pPr>
        <w:pStyle w:val="BodyText"/>
        <w:spacing w:before="240" w:after="240"/>
        <w:jc w:val="center"/>
      </w:pPr>
      <w:r>
        <w:rPr>
          <w:noProof/>
          <w:lang w:eastAsia="en-GB"/>
        </w:rPr>
        <w:drawing>
          <wp:inline distT="0" distB="0" distL="0" distR="0">
            <wp:extent cx="4782141" cy="1435170"/>
            <wp:effectExtent l="19050" t="19050" r="1905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versal1.PNG"/>
                    <pic:cNvPicPr/>
                  </pic:nvPicPr>
                  <pic:blipFill>
                    <a:blip r:embed="rId94">
                      <a:extLst>
                        <a:ext uri="{28A0092B-C50C-407E-A947-70E740481C1C}">
                          <a14:useLocalDpi xmlns:a14="http://schemas.microsoft.com/office/drawing/2010/main" val="0"/>
                        </a:ext>
                      </a:extLst>
                    </a:blip>
                    <a:stretch>
                      <a:fillRect/>
                    </a:stretch>
                  </pic:blipFill>
                  <pic:spPr>
                    <a:xfrm>
                      <a:off x="0" y="0"/>
                      <a:ext cx="4803801" cy="1441670"/>
                    </a:xfrm>
                    <a:prstGeom prst="rect">
                      <a:avLst/>
                    </a:prstGeom>
                    <a:ln w="3175">
                      <a:solidFill>
                        <a:sysClr val="windowText" lastClr="000000"/>
                      </a:solidFill>
                    </a:ln>
                  </pic:spPr>
                </pic:pic>
              </a:graphicData>
            </a:graphic>
          </wp:inline>
        </w:drawing>
      </w:r>
    </w:p>
    <w:p w:rsidR="003E78C1" w:rsidRDefault="00BC5A25">
      <w:pPr>
        <w:pStyle w:val="ListParagraph"/>
        <w:numPr>
          <w:ilvl w:val="0"/>
          <w:numId w:val="51"/>
        </w:numPr>
        <w:spacing w:before="120" w:after="120" w:line="240" w:lineRule="auto"/>
        <w:ind w:left="431" w:hanging="431"/>
        <w:contextualSpacing w:val="0"/>
        <w:rPr>
          <w:rFonts w:ascii="Arial" w:eastAsia="Times" w:hAnsi="Arial" w:cs="Times New Roman"/>
          <w:szCs w:val="20"/>
        </w:rPr>
      </w:pPr>
      <w:r>
        <w:rPr>
          <w:rStyle w:val="BodyTextChar"/>
        </w:rPr>
        <w:t xml:space="preserve">Click </w:t>
      </w:r>
      <w:r>
        <w:rPr>
          <w:rStyle w:val="BodyTextChar"/>
          <w:b/>
        </w:rPr>
        <w:t>Save</w:t>
      </w:r>
      <w:r>
        <w:rPr>
          <w:rStyle w:val="BodyTextChar"/>
        </w:rPr>
        <w:t xml:space="preserve"> when you are satisfied the record is now correct. Make the correct payment via the </w:t>
      </w:r>
      <w:r>
        <w:rPr>
          <w:rStyle w:val="BodyTextChar"/>
          <w:b/>
        </w:rPr>
        <w:t xml:space="preserve">Pupil Payment </w:t>
      </w:r>
      <w:r>
        <w:rPr>
          <w:rStyle w:val="BodyTextChar"/>
        </w:rPr>
        <w:t>screen.</w:t>
      </w:r>
    </w:p>
    <w:p w:rsidR="003E78C1" w:rsidRDefault="00BC5A25">
      <w:pPr>
        <w:pStyle w:val="BodyText"/>
        <w:spacing w:before="240" w:after="240"/>
        <w:jc w:val="center"/>
      </w:pPr>
      <w:r>
        <w:rPr>
          <w:noProof/>
          <w:lang w:eastAsia="en-GB"/>
        </w:rPr>
        <w:drawing>
          <wp:inline distT="0" distB="0" distL="0" distR="0">
            <wp:extent cx="4168755" cy="2219947"/>
            <wp:effectExtent l="19050" t="19050" r="2286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vrsal2.PNG"/>
                    <pic:cNvPicPr/>
                  </pic:nvPicPr>
                  <pic:blipFill>
                    <a:blip r:embed="rId95">
                      <a:extLst>
                        <a:ext uri="{28A0092B-C50C-407E-A947-70E740481C1C}">
                          <a14:useLocalDpi xmlns:a14="http://schemas.microsoft.com/office/drawing/2010/main" val="0"/>
                        </a:ext>
                      </a:extLst>
                    </a:blip>
                    <a:stretch>
                      <a:fillRect/>
                    </a:stretch>
                  </pic:blipFill>
                  <pic:spPr>
                    <a:xfrm>
                      <a:off x="0" y="0"/>
                      <a:ext cx="4181966" cy="2226982"/>
                    </a:xfrm>
                    <a:prstGeom prst="rect">
                      <a:avLst/>
                    </a:prstGeom>
                    <a:ln w="3175">
                      <a:solidFill>
                        <a:sysClr val="windowText" lastClr="000000"/>
                      </a:solidFill>
                    </a:ln>
                  </pic:spPr>
                </pic:pic>
              </a:graphicData>
            </a:graphic>
          </wp:inline>
        </w:drawing>
      </w:r>
    </w:p>
    <w:p w:rsidR="003E78C1" w:rsidRDefault="00BC5A25">
      <w:pPr>
        <w:pStyle w:val="Heading4"/>
      </w:pPr>
      <w:bookmarkStart w:id="233" w:name="_Toc389826512"/>
      <w:bookmarkStart w:id="234" w:name="_Toc518294071"/>
      <w:r>
        <w:t>Recording a Returned Payment</w:t>
      </w:r>
      <w:bookmarkEnd w:id="233"/>
      <w:bookmarkEnd w:id="234"/>
    </w:p>
    <w:p w:rsidR="003E78C1" w:rsidRDefault="00BC5A25">
      <w:pPr>
        <w:pStyle w:val="BodyText"/>
      </w:pPr>
      <w:r>
        <w:t>This procedure is for recording a cheque that has been returned by the bank – a bounced cheque. It would not be used until the payment has been banked.</w:t>
      </w:r>
    </w:p>
    <w:p w:rsidR="003E78C1" w:rsidRDefault="00BC5A25">
      <w:pPr>
        <w:pStyle w:val="BodyText"/>
      </w:pPr>
      <w:r>
        <w:t xml:space="preserve">Select the appropriate pupil and payment then click </w:t>
      </w:r>
      <w:r>
        <w:rPr>
          <w:b/>
        </w:rPr>
        <w:t>Return</w:t>
      </w:r>
      <w:r>
        <w:t>.</w:t>
      </w:r>
    </w:p>
    <w:p w:rsidR="003E78C1" w:rsidRDefault="00BC5A25">
      <w:pPr>
        <w:pStyle w:val="Heading4"/>
      </w:pPr>
      <w:bookmarkStart w:id="235" w:name="_Toc389826513"/>
      <w:bookmarkStart w:id="236" w:name="_Toc518294072"/>
      <w:r>
        <w:t>Recording a Refund</w:t>
      </w:r>
      <w:bookmarkEnd w:id="235"/>
      <w:bookmarkEnd w:id="236"/>
    </w:p>
    <w:p w:rsidR="003E78C1" w:rsidRDefault="00BC5A25">
      <w:pPr>
        <w:pStyle w:val="BodyText"/>
        <w:keepNext/>
      </w:pPr>
      <w:r>
        <w:t>If the school permits, a pupil with a positive balance can obtain a refund (for full or part of the balance).</w:t>
      </w:r>
    </w:p>
    <w:p w:rsidR="003E78C1" w:rsidRDefault="00BC5A25">
      <w:pPr>
        <w:pStyle w:val="BodyText"/>
      </w:pPr>
      <w:r>
        <w:t xml:space="preserve">Select the appropriate pupil and click </w:t>
      </w:r>
      <w:r>
        <w:rPr>
          <w:b/>
        </w:rPr>
        <w:t>New</w:t>
      </w:r>
      <w:r>
        <w:t xml:space="preserve"> in the </w:t>
      </w:r>
      <w:r>
        <w:rPr>
          <w:b/>
        </w:rPr>
        <w:t xml:space="preserve">Additional Transactions </w:t>
      </w:r>
      <w:r>
        <w:t>panel, then select refund and complete the details, selecting cash refund or external refund as appropriate.</w:t>
      </w:r>
    </w:p>
    <w:p w:rsidR="003E78C1" w:rsidRDefault="00BC5A25">
      <w:pPr>
        <w:pStyle w:val="Heading3"/>
      </w:pPr>
      <w:bookmarkStart w:id="237" w:name="_Toc389826514"/>
      <w:bookmarkStart w:id="238" w:name="_Toc396378417"/>
      <w:bookmarkStart w:id="239" w:name="_Toc517867315"/>
      <w:bookmarkStart w:id="240" w:name="_Toc518294073"/>
      <w:r>
        <w:t>Step by Step – Recording a Balance Transfer</w:t>
      </w:r>
      <w:bookmarkEnd w:id="237"/>
      <w:bookmarkEnd w:id="238"/>
      <w:bookmarkEnd w:id="239"/>
      <w:bookmarkEnd w:id="240"/>
    </w:p>
    <w:p w:rsidR="003E78C1" w:rsidRDefault="00BC5A25">
      <w:pPr>
        <w:pStyle w:val="BodyText"/>
      </w:pPr>
      <w:r>
        <w:t>This could be used to transfer an amount between pupils either to correct an error or to transfer between pupils at the request of parents.</w:t>
      </w:r>
    </w:p>
    <w:p w:rsidR="003E78C1" w:rsidRDefault="00BC5A25">
      <w:pPr>
        <w:pStyle w:val="BodyText"/>
        <w:numPr>
          <w:ilvl w:val="0"/>
          <w:numId w:val="52"/>
        </w:numPr>
      </w:pPr>
      <w:r>
        <w:t xml:space="preserve">Select the appropriate pupil and click </w:t>
      </w:r>
      <w:r>
        <w:rPr>
          <w:b/>
        </w:rPr>
        <w:t>New</w:t>
      </w:r>
      <w:r>
        <w:t xml:space="preserve"> in the </w:t>
      </w:r>
      <w:r>
        <w:rPr>
          <w:b/>
        </w:rPr>
        <w:t xml:space="preserve">Additional Transactions </w:t>
      </w:r>
      <w:r>
        <w:t>panel.</w:t>
      </w:r>
    </w:p>
    <w:p w:rsidR="003E78C1" w:rsidRDefault="00BC5A25">
      <w:pPr>
        <w:pStyle w:val="BodyText"/>
        <w:numPr>
          <w:ilvl w:val="0"/>
          <w:numId w:val="52"/>
        </w:numPr>
      </w:pPr>
      <w:r>
        <w:t xml:space="preserve">Select </w:t>
      </w:r>
      <w:r>
        <w:rPr>
          <w:b/>
        </w:rPr>
        <w:t>Balance Transfer</w:t>
      </w:r>
      <w:r>
        <w:t>.</w:t>
      </w:r>
    </w:p>
    <w:p w:rsidR="003E78C1" w:rsidRDefault="00BC5A25">
      <w:pPr>
        <w:pStyle w:val="BodyText"/>
        <w:spacing w:before="240" w:after="240"/>
        <w:jc w:val="center"/>
      </w:pPr>
      <w:r>
        <w:rPr>
          <w:noProof/>
          <w:lang w:eastAsia="en-GB"/>
        </w:rPr>
        <w:drawing>
          <wp:inline distT="0" distB="0" distL="0" distR="0">
            <wp:extent cx="4348410" cy="1664094"/>
            <wp:effectExtent l="19050" t="19050" r="14605" b="12700"/>
            <wp:docPr id="8664" name="Picture 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 name="Balance Transfer.PNG"/>
                    <pic:cNvPicPr/>
                  </pic:nvPicPr>
                  <pic:blipFill>
                    <a:blip r:embed="rId96">
                      <a:extLst>
                        <a:ext uri="{28A0092B-C50C-407E-A947-70E740481C1C}">
                          <a14:useLocalDpi xmlns:a14="http://schemas.microsoft.com/office/drawing/2010/main" val="0"/>
                        </a:ext>
                      </a:extLst>
                    </a:blip>
                    <a:stretch>
                      <a:fillRect/>
                    </a:stretch>
                  </pic:blipFill>
                  <pic:spPr>
                    <a:xfrm>
                      <a:off x="0" y="0"/>
                      <a:ext cx="4389801" cy="1679934"/>
                    </a:xfrm>
                    <a:prstGeom prst="rect">
                      <a:avLst/>
                    </a:prstGeom>
                    <a:ln w="3175">
                      <a:solidFill>
                        <a:sysClr val="windowText" lastClr="000000"/>
                      </a:solidFill>
                    </a:ln>
                  </pic:spPr>
                </pic:pic>
              </a:graphicData>
            </a:graphic>
          </wp:inline>
        </w:drawing>
      </w:r>
    </w:p>
    <w:p w:rsidR="003E78C1" w:rsidRDefault="00BC5A25">
      <w:pPr>
        <w:pStyle w:val="ListParagraph"/>
        <w:numPr>
          <w:ilvl w:val="0"/>
          <w:numId w:val="52"/>
        </w:numPr>
        <w:spacing w:before="120" w:after="120" w:line="240" w:lineRule="auto"/>
        <w:ind w:left="431" w:hanging="431"/>
        <w:contextualSpacing w:val="0"/>
        <w:rPr>
          <w:rStyle w:val="BodyTextChar"/>
        </w:rPr>
      </w:pPr>
      <w:r>
        <w:rPr>
          <w:rStyle w:val="BodyTextChar"/>
        </w:rPr>
        <w:t xml:space="preserve">Enter the amount to transfer and the reason, and then click the </w:t>
      </w:r>
      <w:r>
        <w:rPr>
          <w:rStyle w:val="BodyTextChar"/>
          <w:b/>
        </w:rPr>
        <w:t>magnifying glass</w:t>
      </w:r>
      <w:r>
        <w:rPr>
          <w:rStyle w:val="BodyTextChar"/>
        </w:rPr>
        <w:t xml:space="preserve"> icon to select the pupil who will receive the amount.</w:t>
      </w:r>
    </w:p>
    <w:p w:rsidR="003E78C1" w:rsidRDefault="00BC5A25">
      <w:pPr>
        <w:pStyle w:val="Heading4"/>
      </w:pPr>
      <w:bookmarkStart w:id="241" w:name="_Toc389826515"/>
      <w:bookmarkStart w:id="242" w:name="_Toc518294074"/>
      <w:r>
        <w:t>Recording a Write Off</w:t>
      </w:r>
      <w:bookmarkEnd w:id="241"/>
      <w:bookmarkEnd w:id="242"/>
    </w:p>
    <w:p w:rsidR="003E78C1" w:rsidRDefault="00BC5A25">
      <w:pPr>
        <w:pStyle w:val="BodyText"/>
      </w:pPr>
      <w:r>
        <w:t>This will enable you to write off all or part of a negative balance. The date defaults to today, but can be backdated to any date in the current or previous academic year.</w:t>
      </w:r>
    </w:p>
    <w:p w:rsidR="003E78C1" w:rsidRDefault="00BC5A25">
      <w:pPr>
        <w:pStyle w:val="BodyText"/>
      </w:pPr>
      <w:r>
        <w:t xml:space="preserve">Select the appropriate pupil, then click </w:t>
      </w:r>
      <w:r>
        <w:rPr>
          <w:b/>
        </w:rPr>
        <w:t>New</w:t>
      </w:r>
      <w:r>
        <w:t xml:space="preserve"> in the </w:t>
      </w:r>
      <w:r>
        <w:rPr>
          <w:b/>
        </w:rPr>
        <w:t>Additional Transactions</w:t>
      </w:r>
      <w:r>
        <w:t xml:space="preserve"> panel, then select </w:t>
      </w:r>
      <w:r>
        <w:rPr>
          <w:b/>
        </w:rPr>
        <w:t xml:space="preserve">Write Off </w:t>
      </w:r>
      <w:r>
        <w:t>and complete the details.</w:t>
      </w:r>
    </w:p>
    <w:p w:rsidR="003E78C1" w:rsidRDefault="00BC5A25">
      <w:pPr>
        <w:pStyle w:val="BodyText"/>
        <w:spacing w:before="240" w:after="240"/>
        <w:jc w:val="center"/>
      </w:pPr>
      <w:r>
        <w:rPr>
          <w:noProof/>
          <w:lang w:eastAsia="en-GB"/>
        </w:rPr>
        <w:drawing>
          <wp:inline distT="0" distB="0" distL="0" distR="0">
            <wp:extent cx="4329201" cy="1326365"/>
            <wp:effectExtent l="19050" t="19050" r="14605"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riteoff.PNG"/>
                    <pic:cNvPicPr/>
                  </pic:nvPicPr>
                  <pic:blipFill rotWithShape="1">
                    <a:blip r:embed="rId97">
                      <a:extLst>
                        <a:ext uri="{28A0092B-C50C-407E-A947-70E740481C1C}">
                          <a14:useLocalDpi xmlns:a14="http://schemas.microsoft.com/office/drawing/2010/main" val="0"/>
                        </a:ext>
                      </a:extLst>
                    </a:blip>
                    <a:srcRect l="593" r="697"/>
                    <a:stretch/>
                  </pic:blipFill>
                  <pic:spPr bwMode="auto">
                    <a:xfrm>
                      <a:off x="0" y="0"/>
                      <a:ext cx="4354137" cy="133400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Heading3"/>
      </w:pPr>
      <w:bookmarkStart w:id="243" w:name="_Toc389826516"/>
      <w:bookmarkStart w:id="244" w:name="_Toc396378418"/>
      <w:bookmarkStart w:id="245" w:name="_Toc517867316"/>
      <w:bookmarkStart w:id="246" w:name="_Toc518294075"/>
      <w:r>
        <w:t>Activity – Reversing a Payment</w:t>
      </w:r>
      <w:bookmarkEnd w:id="243"/>
      <w:bookmarkEnd w:id="244"/>
      <w:bookmarkEnd w:id="245"/>
      <w:bookmarkEnd w:id="246"/>
    </w:p>
    <w:p w:rsidR="003E78C1" w:rsidRDefault="00BC5A25">
      <w:pPr>
        <w:pStyle w:val="BodyText"/>
        <w:numPr>
          <w:ilvl w:val="0"/>
          <w:numId w:val="53"/>
        </w:numPr>
      </w:pPr>
      <w:r>
        <w:t xml:space="preserve">Sonya </w:t>
      </w:r>
      <w:proofErr w:type="spellStart"/>
      <w:r>
        <w:t>Astoni</w:t>
      </w:r>
      <w:proofErr w:type="spellEnd"/>
      <w:r>
        <w:t xml:space="preserve"> receives free school meals and doesn’t need to pay for meals. Reverse the payment and return the money.</w:t>
      </w:r>
    </w:p>
    <w:p w:rsidR="003E78C1" w:rsidRDefault="00BC5A25">
      <w:pPr>
        <w:pStyle w:val="Heading3"/>
      </w:pPr>
      <w:bookmarkStart w:id="247" w:name="_Toc389826517"/>
      <w:bookmarkStart w:id="248" w:name="_Toc396378419"/>
      <w:bookmarkStart w:id="249" w:name="_Toc517867317"/>
      <w:bookmarkStart w:id="250" w:name="_Toc518294076"/>
      <w:r>
        <w:t>Activity – Refunding a Payment</w:t>
      </w:r>
      <w:bookmarkEnd w:id="247"/>
      <w:bookmarkEnd w:id="248"/>
      <w:bookmarkEnd w:id="249"/>
      <w:bookmarkEnd w:id="250"/>
    </w:p>
    <w:p w:rsidR="003E78C1" w:rsidRDefault="00BC5A25">
      <w:pPr>
        <w:pStyle w:val="BodyText"/>
        <w:numPr>
          <w:ilvl w:val="0"/>
          <w:numId w:val="54"/>
        </w:numPr>
      </w:pPr>
      <w:r>
        <w:t>Ben Davies’ mum has requested a refund as Ben has decided not to have school meals. Check his current balance and refund the money.</w:t>
      </w:r>
    </w:p>
    <w:p w:rsidR="003E78C1" w:rsidRDefault="00BC5A25">
      <w:pPr>
        <w:pStyle w:val="Heading3"/>
      </w:pPr>
      <w:bookmarkStart w:id="251" w:name="_Toc389826518"/>
      <w:bookmarkStart w:id="252" w:name="_Toc396378420"/>
      <w:bookmarkStart w:id="253" w:name="_Toc517867318"/>
      <w:bookmarkStart w:id="254" w:name="_Toc518294077"/>
      <w:r>
        <w:t>Activity – Transferring a Payment</w:t>
      </w:r>
      <w:bookmarkEnd w:id="251"/>
      <w:bookmarkEnd w:id="252"/>
      <w:bookmarkEnd w:id="253"/>
      <w:bookmarkEnd w:id="254"/>
    </w:p>
    <w:p w:rsidR="003E78C1" w:rsidRDefault="00BC5A25">
      <w:pPr>
        <w:pStyle w:val="BodyText"/>
        <w:numPr>
          <w:ilvl w:val="0"/>
          <w:numId w:val="55"/>
        </w:numPr>
      </w:pPr>
      <w:r>
        <w:t xml:space="preserve">Despite the best efforts to unravel the earlier confusion with the payment of £7.50 by Cheryl Smyth, you now discover that the payment should have been recorded against Christian Simons. Use the </w:t>
      </w:r>
      <w:r>
        <w:rPr>
          <w:b/>
        </w:rPr>
        <w:t>Transfer</w:t>
      </w:r>
      <w:r>
        <w:t xml:space="preserve"> procedure to correct this.</w:t>
      </w:r>
    </w:p>
    <w:p w:rsidR="003E78C1" w:rsidRDefault="00BC5A25">
      <w:pPr>
        <w:pStyle w:val="Heading3"/>
      </w:pPr>
      <w:bookmarkStart w:id="255" w:name="_Toc389826519"/>
      <w:bookmarkStart w:id="256" w:name="_Toc396378421"/>
      <w:bookmarkStart w:id="257" w:name="_Toc517867319"/>
      <w:bookmarkStart w:id="258" w:name="_Toc518294078"/>
      <w:r>
        <w:t>Step by Step – Recording Electronic Payments</w:t>
      </w:r>
      <w:bookmarkEnd w:id="255"/>
      <w:bookmarkEnd w:id="256"/>
      <w:bookmarkEnd w:id="257"/>
      <w:bookmarkEnd w:id="258"/>
    </w:p>
    <w:p w:rsidR="003E78C1" w:rsidRDefault="00BC5A25">
      <w:pPr>
        <w:pStyle w:val="BodyText"/>
      </w:pPr>
      <w:r>
        <w:t>Schools can record payments made via electronic methods such as Debit/Credit Card or Internet. Payments made through Agora will automatically update the balance in Dinner Money.</w:t>
      </w:r>
    </w:p>
    <w:p w:rsidR="003E78C1" w:rsidRDefault="00BC5A25">
      <w:pPr>
        <w:pStyle w:val="ListParagraph"/>
        <w:numPr>
          <w:ilvl w:val="0"/>
          <w:numId w:val="56"/>
        </w:numPr>
        <w:spacing w:before="120" w:after="120" w:line="240" w:lineRule="auto"/>
        <w:ind w:left="431" w:hanging="431"/>
        <w:contextualSpacing w:val="0"/>
        <w:rPr>
          <w:rStyle w:val="BodyTextChar"/>
        </w:rPr>
      </w:pPr>
      <w:r>
        <w:rPr>
          <w:rStyle w:val="BodyTextChar"/>
        </w:rPr>
        <w:t xml:space="preserve">Select the </w:t>
      </w:r>
      <w:r>
        <w:rPr>
          <w:rStyle w:val="BodyTextChar"/>
          <w:b/>
        </w:rPr>
        <w:t>Other Payment Type</w:t>
      </w:r>
      <w:r>
        <w:rPr>
          <w:rStyle w:val="BodyTextChar"/>
        </w:rPr>
        <w:t xml:space="preserve"> radio button and select the appropriate type from the drop–down list.</w:t>
      </w:r>
    </w:p>
    <w:p w:rsidR="003E78C1" w:rsidRDefault="00BC5A25">
      <w:pPr>
        <w:pStyle w:val="BodyText"/>
        <w:spacing w:before="240" w:after="240"/>
        <w:jc w:val="center"/>
      </w:pPr>
      <w:r>
        <w:rPr>
          <w:noProof/>
          <w:lang w:eastAsia="en-GB"/>
        </w:rPr>
        <w:drawing>
          <wp:inline distT="0" distB="0" distL="0" distR="0">
            <wp:extent cx="2430780" cy="1823120"/>
            <wp:effectExtent l="19050" t="19050" r="26670" b="2476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D.PNG"/>
                    <pic:cNvPicPr/>
                  </pic:nvPicPr>
                  <pic:blipFill rotWithShape="1">
                    <a:blip r:embed="rId98">
                      <a:extLst>
                        <a:ext uri="{28A0092B-C50C-407E-A947-70E740481C1C}">
                          <a14:useLocalDpi xmlns:a14="http://schemas.microsoft.com/office/drawing/2010/main" val="0"/>
                        </a:ext>
                      </a:extLst>
                    </a:blip>
                    <a:srcRect b="1843"/>
                    <a:stretch/>
                  </pic:blipFill>
                  <pic:spPr bwMode="auto">
                    <a:xfrm>
                      <a:off x="0" y="0"/>
                      <a:ext cx="2435588" cy="182672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56"/>
        </w:numPr>
        <w:spacing w:before="120" w:after="120" w:line="240" w:lineRule="auto"/>
        <w:ind w:left="431" w:hanging="431"/>
        <w:contextualSpacing w:val="0"/>
        <w:rPr>
          <w:rStyle w:val="BodyTextChar"/>
        </w:rPr>
      </w:pPr>
      <w:r>
        <w:rPr>
          <w:rStyle w:val="BodyTextChar"/>
        </w:rPr>
        <w:t xml:space="preserve">Select a class or an individual pupil. The </w:t>
      </w:r>
      <w:r>
        <w:rPr>
          <w:rStyle w:val="BodyTextChar"/>
          <w:b/>
        </w:rPr>
        <w:t>Payment</w:t>
      </w:r>
      <w:r>
        <w:rPr>
          <w:rStyle w:val="BodyTextChar"/>
        </w:rPr>
        <w:t xml:space="preserve"> screen displays with only one payment column.</w:t>
      </w:r>
    </w:p>
    <w:p w:rsidR="003E78C1" w:rsidRDefault="00BC5A25">
      <w:pPr>
        <w:pStyle w:val="ListParagraph"/>
        <w:numPr>
          <w:ilvl w:val="0"/>
          <w:numId w:val="56"/>
        </w:numPr>
        <w:spacing w:before="120" w:after="120" w:line="240" w:lineRule="auto"/>
        <w:ind w:left="431" w:hanging="431"/>
        <w:contextualSpacing w:val="0"/>
        <w:rPr>
          <w:rFonts w:ascii="Arial" w:eastAsia="Times" w:hAnsi="Arial" w:cs="Times New Roman"/>
          <w:szCs w:val="20"/>
        </w:rPr>
      </w:pPr>
      <w:r>
        <w:rPr>
          <w:rStyle w:val="BodyTextChar"/>
        </w:rPr>
        <w:t xml:space="preserve">Enter some payment amounts in the </w:t>
      </w:r>
      <w:r>
        <w:rPr>
          <w:rStyle w:val="BodyTextChar"/>
          <w:b/>
        </w:rPr>
        <w:t>Amount</w:t>
      </w:r>
      <w:r>
        <w:rPr>
          <w:rStyle w:val="BodyTextChar"/>
        </w:rPr>
        <w:t xml:space="preserve"> column.</w:t>
      </w:r>
    </w:p>
    <w:p w:rsidR="003E78C1" w:rsidRDefault="00BC5A25">
      <w:pPr>
        <w:pStyle w:val="BodyText"/>
        <w:spacing w:before="240" w:after="240"/>
        <w:jc w:val="center"/>
      </w:pPr>
      <w:r>
        <w:rPr>
          <w:noProof/>
          <w:lang w:eastAsia="en-GB"/>
        </w:rPr>
        <w:drawing>
          <wp:inline distT="0" distB="0" distL="0" distR="0">
            <wp:extent cx="3260035" cy="1168179"/>
            <wp:effectExtent l="19050" t="19050" r="17145" b="13335"/>
            <wp:docPr id="8667" name="Picture 8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 name="otherpayscreen.PNG"/>
                    <pic:cNvPicPr/>
                  </pic:nvPicPr>
                  <pic:blipFill>
                    <a:blip r:embed="rId99">
                      <a:extLst>
                        <a:ext uri="{28A0092B-C50C-407E-A947-70E740481C1C}">
                          <a14:useLocalDpi xmlns:a14="http://schemas.microsoft.com/office/drawing/2010/main" val="0"/>
                        </a:ext>
                      </a:extLst>
                    </a:blip>
                    <a:stretch>
                      <a:fillRect/>
                    </a:stretch>
                  </pic:blipFill>
                  <pic:spPr>
                    <a:xfrm>
                      <a:off x="0" y="0"/>
                      <a:ext cx="3268779" cy="1171312"/>
                    </a:xfrm>
                    <a:prstGeom prst="rect">
                      <a:avLst/>
                    </a:prstGeom>
                    <a:ln w="3175">
                      <a:solidFill>
                        <a:schemeClr val="tx1"/>
                      </a:solidFill>
                    </a:ln>
                  </pic:spPr>
                </pic:pic>
              </a:graphicData>
            </a:graphic>
          </wp:inline>
        </w:drawing>
      </w:r>
    </w:p>
    <w:p w:rsidR="003E78C1" w:rsidRDefault="00BC5A25">
      <w:pPr>
        <w:pStyle w:val="BodyText"/>
        <w:keepNext/>
        <w:numPr>
          <w:ilvl w:val="0"/>
          <w:numId w:val="56"/>
        </w:numPr>
      </w:pPr>
      <w:r>
        <w:t xml:space="preserve">Click </w:t>
      </w:r>
      <w:r>
        <w:rPr>
          <w:b/>
        </w:rPr>
        <w:t>Save</w:t>
      </w:r>
      <w:r>
        <w:t>.</w:t>
      </w:r>
    </w:p>
    <w:p w:rsidR="003E78C1" w:rsidRDefault="00BC5A25">
      <w:pPr>
        <w:pStyle w:val="BodyText"/>
        <w:keepNext/>
        <w:numPr>
          <w:ilvl w:val="0"/>
          <w:numId w:val="56"/>
        </w:numPr>
      </w:pPr>
      <w:r>
        <w:t xml:space="preserve">When the payment is saved there is no option to </w:t>
      </w:r>
      <w:proofErr w:type="gramStart"/>
      <w:r>
        <w:rPr>
          <w:b/>
        </w:rPr>
        <w:t>Save</w:t>
      </w:r>
      <w:proofErr w:type="gramEnd"/>
      <w:r>
        <w:rPr>
          <w:b/>
        </w:rPr>
        <w:t xml:space="preserve"> Only</w:t>
      </w:r>
      <w:r>
        <w:t xml:space="preserve">. Click </w:t>
      </w:r>
      <w:r>
        <w:rPr>
          <w:b/>
        </w:rPr>
        <w:t>OK</w:t>
      </w:r>
      <w:r>
        <w:t>.</w:t>
      </w:r>
    </w:p>
    <w:p w:rsidR="003E78C1" w:rsidRDefault="00BC5A25">
      <w:pPr>
        <w:pStyle w:val="BodyText"/>
        <w:spacing w:before="240" w:after="240"/>
        <w:jc w:val="center"/>
      </w:pPr>
      <w:r>
        <w:rPr>
          <w:noProof/>
          <w:lang w:eastAsia="en-GB"/>
        </w:rPr>
        <w:drawing>
          <wp:inline distT="0" distB="0" distL="0" distR="0">
            <wp:extent cx="2413789" cy="1559525"/>
            <wp:effectExtent l="19050" t="19050" r="24765" b="22225"/>
            <wp:docPr id="242" name="Picture 242" descr="D:\Training materials\2011\Training Manuals\Checked\Dinner Money\DINMON-1-v40\Second Check\DM Graphics 7.140\internet_bankin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Training materials\2011\Training Manuals\Checked\Dinner Money\DINMON-1-v40\Second Check\DM Graphics 7.140\internet_banking3.bmp"/>
                    <pic:cNvPicPr>
                      <a:picLocks noChangeAspect="1" noChangeArrowheads="1"/>
                    </pic:cNvPicPr>
                  </pic:nvPicPr>
                  <pic:blipFill rotWithShape="1">
                    <a:blip r:embed="rId100" cstate="print"/>
                    <a:srcRect l="2040" t="1160" r="2321" b="10896"/>
                    <a:stretch/>
                  </pic:blipFill>
                  <pic:spPr bwMode="auto">
                    <a:xfrm>
                      <a:off x="0" y="0"/>
                      <a:ext cx="2438213" cy="1575305"/>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56"/>
        </w:numPr>
        <w:spacing w:before="120" w:after="120" w:line="240" w:lineRule="auto"/>
        <w:contextualSpacing w:val="0"/>
        <w:rPr>
          <w:rFonts w:ascii="Arial" w:eastAsia="Times" w:hAnsi="Arial" w:cs="Times New Roman"/>
          <w:szCs w:val="20"/>
        </w:rPr>
      </w:pPr>
      <w:r>
        <w:rPr>
          <w:rStyle w:val="BodyTextChar"/>
        </w:rPr>
        <w:t>After saving, the payment shows in the</w:t>
      </w:r>
      <w:r>
        <w:rPr>
          <w:rStyle w:val="BodyTextChar"/>
          <w:b/>
        </w:rPr>
        <w:t xml:space="preserve"> Current Balance </w:t>
      </w:r>
      <w:r>
        <w:rPr>
          <w:rStyle w:val="BodyTextChar"/>
        </w:rPr>
        <w:t xml:space="preserve">column. The </w:t>
      </w:r>
      <w:r>
        <w:rPr>
          <w:rStyle w:val="BodyTextChar"/>
          <w:b/>
        </w:rPr>
        <w:t>Payment</w:t>
      </w:r>
      <w:r>
        <w:rPr>
          <w:rStyle w:val="BodyTextChar"/>
        </w:rPr>
        <w:t xml:space="preserve"> screen displays with only one payment column.</w:t>
      </w:r>
    </w:p>
    <w:p w:rsidR="003E78C1" w:rsidRDefault="00BC5A25">
      <w:pPr>
        <w:pStyle w:val="BodyText"/>
        <w:spacing w:before="240" w:after="240"/>
        <w:jc w:val="center"/>
      </w:pPr>
      <w:r>
        <w:rPr>
          <w:noProof/>
          <w:lang w:eastAsia="en-GB"/>
        </w:rPr>
        <w:drawing>
          <wp:inline distT="0" distB="0" distL="0" distR="0">
            <wp:extent cx="3583767" cy="1035045"/>
            <wp:effectExtent l="19050" t="19050" r="17145" b="13335"/>
            <wp:docPr id="8668" name="Picture 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8" name="other saved.PNG"/>
                    <pic:cNvPicPr/>
                  </pic:nvPicPr>
                  <pic:blipFill>
                    <a:blip r:embed="rId101">
                      <a:extLst>
                        <a:ext uri="{28A0092B-C50C-407E-A947-70E740481C1C}">
                          <a14:useLocalDpi xmlns:a14="http://schemas.microsoft.com/office/drawing/2010/main" val="0"/>
                        </a:ext>
                      </a:extLst>
                    </a:blip>
                    <a:stretch>
                      <a:fillRect/>
                    </a:stretch>
                  </pic:blipFill>
                  <pic:spPr>
                    <a:xfrm>
                      <a:off x="0" y="0"/>
                      <a:ext cx="3603799" cy="1040831"/>
                    </a:xfrm>
                    <a:prstGeom prst="rect">
                      <a:avLst/>
                    </a:prstGeom>
                    <a:ln w="3175">
                      <a:solidFill>
                        <a:sysClr val="windowText" lastClr="000000"/>
                      </a:solidFill>
                    </a:ln>
                  </pic:spPr>
                </pic:pic>
              </a:graphicData>
            </a:graphic>
          </wp:inline>
        </w:drawing>
      </w:r>
    </w:p>
    <w:p w:rsidR="003E78C1" w:rsidRDefault="00BC5A25">
      <w:pPr>
        <w:pStyle w:val="BodyText"/>
      </w:pPr>
      <w:r>
        <w:t>The money entered through the other payments appear in the catering return as Non-bankable Receipts. An extract from the catering return:</w:t>
      </w:r>
    </w:p>
    <w:p w:rsidR="003E78C1" w:rsidRDefault="00BC5A25">
      <w:pPr>
        <w:pStyle w:val="BodyText"/>
        <w:spacing w:before="240" w:after="240"/>
        <w:jc w:val="center"/>
      </w:pPr>
      <w:r>
        <w:rPr>
          <w:noProof/>
          <w:lang w:eastAsia="en-GB"/>
        </w:rPr>
        <w:drawing>
          <wp:inline distT="0" distB="0" distL="0" distR="0">
            <wp:extent cx="1896954" cy="1290615"/>
            <wp:effectExtent l="19050" t="19050" r="27305" b="24130"/>
            <wp:docPr id="244" name="Picture 244" descr="D:\Training materials\2011\Training Manuals\Checked\Dinner Money\DINMON-1-v40\Second Check\DM Graphics 7.140\internet_bankin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Training materials\2011\Training Manuals\Checked\Dinner Money\DINMON-1-v40\Second Check\DM Graphics 7.140\internet_banking5.bmp"/>
                    <pic:cNvPicPr>
                      <a:picLocks noChangeAspect="1" noChangeArrowheads="1"/>
                    </pic:cNvPicPr>
                  </pic:nvPicPr>
                  <pic:blipFill rotWithShape="1">
                    <a:blip r:embed="rId102" cstate="print"/>
                    <a:srcRect l="2289" t="2576" r="5596" b="3417"/>
                    <a:stretch/>
                  </pic:blipFill>
                  <pic:spPr bwMode="auto">
                    <a:xfrm>
                      <a:off x="0" y="0"/>
                      <a:ext cx="1909067" cy="1298856"/>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E78C1" w:rsidRDefault="00BC5A25">
      <w:pPr>
        <w:pStyle w:val="Heading3"/>
      </w:pPr>
      <w:bookmarkStart w:id="259" w:name="_Toc389826520"/>
      <w:bookmarkStart w:id="260" w:name="_Toc396378422"/>
      <w:bookmarkStart w:id="261" w:name="_Toc517867320"/>
      <w:bookmarkStart w:id="262" w:name="_Toc518294079"/>
      <w:r>
        <w:t>Step by Step – Viewing an Individual Pupil’s Transactions in Pupil Details</w:t>
      </w:r>
      <w:bookmarkEnd w:id="259"/>
      <w:bookmarkEnd w:id="260"/>
      <w:bookmarkEnd w:id="261"/>
      <w:bookmarkEnd w:id="262"/>
    </w:p>
    <w:p w:rsidR="003E78C1" w:rsidRDefault="00BC5A25">
      <w:pPr>
        <w:pStyle w:val="BodyText"/>
      </w:pPr>
      <w:r>
        <w:t>Balances, payments and other transactions may be viewed.</w:t>
      </w:r>
    </w:p>
    <w:p w:rsidR="003E78C1" w:rsidRDefault="00BC5A25">
      <w:pPr>
        <w:pStyle w:val="ListParagraph"/>
        <w:numPr>
          <w:ilvl w:val="0"/>
          <w:numId w:val="57"/>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Focus | Pupil | Pupil Details</w:t>
      </w:r>
      <w:r>
        <w:rPr>
          <w:rStyle w:val="BodyTextChar"/>
        </w:rPr>
        <w:t xml:space="preserve"> to display the </w:t>
      </w:r>
      <w:r>
        <w:rPr>
          <w:rStyle w:val="BodyTextChar"/>
          <w:b/>
        </w:rPr>
        <w:t xml:space="preserve">Pupil Details </w:t>
      </w:r>
      <w:r>
        <w:rPr>
          <w:rStyle w:val="BodyTextChar"/>
        </w:rPr>
        <w:t>screen.</w:t>
      </w:r>
    </w:p>
    <w:p w:rsidR="003E78C1" w:rsidRDefault="00BC5A25">
      <w:pPr>
        <w:pStyle w:val="BodyText"/>
        <w:spacing w:before="240" w:after="240"/>
        <w:jc w:val="center"/>
      </w:pPr>
      <w:r>
        <w:rPr>
          <w:noProof/>
          <w:lang w:eastAsia="en-GB"/>
        </w:rPr>
        <w:drawing>
          <wp:inline distT="0" distB="0" distL="0" distR="0">
            <wp:extent cx="1026982" cy="2220685"/>
            <wp:effectExtent l="19050" t="19050" r="20955" b="273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9.png"/>
                    <pic:cNvPicPr/>
                  </pic:nvPicPr>
                  <pic:blipFill rotWithShape="1">
                    <a:blip r:embed="rId103">
                      <a:extLst>
                        <a:ext uri="{28A0092B-C50C-407E-A947-70E740481C1C}">
                          <a14:useLocalDpi xmlns:a14="http://schemas.microsoft.com/office/drawing/2010/main" val="0"/>
                        </a:ext>
                      </a:extLst>
                    </a:blip>
                    <a:srcRect l="1946" t="1439" r="2899"/>
                    <a:stretch/>
                  </pic:blipFill>
                  <pic:spPr bwMode="auto">
                    <a:xfrm>
                      <a:off x="0" y="0"/>
                      <a:ext cx="1030630" cy="2228572"/>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57"/>
        </w:numPr>
        <w:spacing w:before="120" w:after="120" w:line="240" w:lineRule="auto"/>
        <w:ind w:left="431" w:hanging="431"/>
        <w:contextualSpacing w:val="0"/>
        <w:rPr>
          <w:rStyle w:val="BodyTextChar"/>
        </w:rPr>
      </w:pPr>
      <w:r>
        <w:rPr>
          <w:rStyle w:val="BodyTextChar"/>
          <w:b/>
        </w:rPr>
        <w:t xml:space="preserve">Search </w:t>
      </w:r>
      <w:r>
        <w:rPr>
          <w:rStyle w:val="BodyTextChar"/>
        </w:rPr>
        <w:t>and open Elizabeth Harvey’s record.</w:t>
      </w:r>
    </w:p>
    <w:p w:rsidR="003E78C1" w:rsidRDefault="00BC5A25">
      <w:pPr>
        <w:pStyle w:val="ListParagraph"/>
        <w:numPr>
          <w:ilvl w:val="0"/>
          <w:numId w:val="57"/>
        </w:numPr>
        <w:spacing w:before="120" w:after="120" w:line="240" w:lineRule="auto"/>
        <w:ind w:left="431" w:hanging="431"/>
        <w:contextualSpacing w:val="0"/>
        <w:rPr>
          <w:rStyle w:val="BodyTextChar"/>
        </w:rPr>
      </w:pPr>
      <w:r>
        <w:rPr>
          <w:rStyle w:val="BodyTextChar"/>
        </w:rPr>
        <w:t xml:space="preserve">On the </w:t>
      </w:r>
      <w:r>
        <w:rPr>
          <w:rStyle w:val="BodyTextChar"/>
          <w:b/>
        </w:rPr>
        <w:t>Links</w:t>
      </w:r>
      <w:r>
        <w:rPr>
          <w:rStyle w:val="BodyTextChar"/>
        </w:rPr>
        <w:t xml:space="preserve"> panel to the right select </w:t>
      </w:r>
      <w:r>
        <w:rPr>
          <w:rStyle w:val="BodyTextChar"/>
          <w:b/>
        </w:rPr>
        <w:t>Dinner Money Financials</w:t>
      </w:r>
      <w:r>
        <w:rPr>
          <w:rStyle w:val="BodyTextChar"/>
        </w:rPr>
        <w:t>.</w:t>
      </w:r>
    </w:p>
    <w:p w:rsidR="003E78C1" w:rsidRDefault="00BC5A25">
      <w:pPr>
        <w:pStyle w:val="BodyText"/>
        <w:spacing w:before="240" w:after="240"/>
        <w:jc w:val="center"/>
      </w:pPr>
      <w:r>
        <w:rPr>
          <w:noProof/>
          <w:lang w:eastAsia="en-GB"/>
        </w:rPr>
        <w:drawing>
          <wp:inline distT="0" distB="0" distL="0" distR="0">
            <wp:extent cx="4748064" cy="3075305"/>
            <wp:effectExtent l="19050" t="19050" r="14605" b="107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dTransaction.PNG"/>
                    <pic:cNvPicPr/>
                  </pic:nvPicPr>
                  <pic:blipFill>
                    <a:blip r:embed="rId93">
                      <a:extLst>
                        <a:ext uri="{28A0092B-C50C-407E-A947-70E740481C1C}">
                          <a14:useLocalDpi xmlns:a14="http://schemas.microsoft.com/office/drawing/2010/main" val="0"/>
                        </a:ext>
                      </a:extLst>
                    </a:blip>
                    <a:stretch>
                      <a:fillRect/>
                    </a:stretch>
                  </pic:blipFill>
                  <pic:spPr>
                    <a:xfrm>
                      <a:off x="0" y="0"/>
                      <a:ext cx="4762149" cy="3084427"/>
                    </a:xfrm>
                    <a:prstGeom prst="rect">
                      <a:avLst/>
                    </a:prstGeom>
                    <a:ln w="3175">
                      <a:solidFill>
                        <a:schemeClr val="tx1"/>
                      </a:solidFill>
                    </a:ln>
                  </pic:spPr>
                </pic:pic>
              </a:graphicData>
            </a:graphic>
          </wp:inline>
        </w:drawing>
      </w:r>
    </w:p>
    <w:p w:rsidR="003E78C1" w:rsidRDefault="003E78C1">
      <w:pPr>
        <w:pStyle w:val="BodyText"/>
        <w:sectPr w:rsidR="003E78C1">
          <w:footerReference w:type="default" r:id="rId104"/>
          <w:pgSz w:w="11906" w:h="16838" w:code="9"/>
          <w:pgMar w:top="1418" w:right="1418" w:bottom="1134" w:left="1418" w:header="709" w:footer="709" w:gutter="0"/>
          <w:cols w:space="708"/>
          <w:docGrid w:linePitch="360"/>
        </w:sectPr>
      </w:pPr>
    </w:p>
    <w:p w:rsidR="003E78C1" w:rsidRDefault="003E78C1">
      <w:pPr>
        <w:pStyle w:val="BodyText"/>
      </w:pPr>
    </w:p>
    <w:bookmarkEnd w:id="198"/>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263" w:name="_Toc389826521"/>
            <w:bookmarkStart w:id="264" w:name="_Toc518294080"/>
            <w:r>
              <w:t>Staff Meals (if Required)</w:t>
            </w:r>
            <w:bookmarkEnd w:id="263"/>
            <w:bookmarkEnd w:id="264"/>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"Chapter5"</w:instrText>
            </w:r>
            <w:r>
              <w:fldChar w:fldCharType="separate"/>
            </w:r>
            <w:hyperlink w:anchor="_Toc517867321" w:history="1">
              <w:r>
                <w:rPr>
                  <w:rStyle w:val="Hyperlink"/>
                  <w:noProof/>
                </w:rPr>
                <w:t>Chapter Introduction</w:t>
              </w:r>
              <w:r>
                <w:rPr>
                  <w:noProof/>
                  <w:webHidden/>
                </w:rPr>
                <w:tab/>
              </w:r>
              <w:r>
                <w:rPr>
                  <w:noProof/>
                  <w:webHidden/>
                </w:rPr>
                <w:fldChar w:fldCharType="begin"/>
              </w:r>
              <w:r>
                <w:rPr>
                  <w:noProof/>
                  <w:webHidden/>
                </w:rPr>
                <w:instrText xml:space="preserve"> PAGEREF _Toc517867321 \h </w:instrText>
              </w:r>
              <w:r>
                <w:rPr>
                  <w:noProof/>
                  <w:webHidden/>
                </w:rPr>
              </w:r>
              <w:r>
                <w:rPr>
                  <w:noProof/>
                  <w:webHidden/>
                </w:rPr>
                <w:fldChar w:fldCharType="separate"/>
              </w:r>
              <w:r>
                <w:rPr>
                  <w:noProof/>
                  <w:webHidden/>
                </w:rPr>
                <w:t>37</w:t>
              </w:r>
              <w:r>
                <w:rPr>
                  <w:noProof/>
                  <w:webHidden/>
                </w:rPr>
                <w:fldChar w:fldCharType="end"/>
              </w:r>
            </w:hyperlink>
          </w:p>
          <w:p w:rsidR="003E78C1" w:rsidRDefault="00082749">
            <w:pPr>
              <w:pStyle w:val="TOC3"/>
              <w:rPr>
                <w:rFonts w:cs="Arial"/>
              </w:rPr>
            </w:pPr>
            <w:hyperlink w:anchor="_Toc517867322" w:history="1">
              <w:r w:rsidR="00BC5A25">
                <w:rPr>
                  <w:rStyle w:val="Hyperlink"/>
                  <w:noProof/>
                </w:rPr>
                <w:t>Step by Step – To View, Add, Edit Meal Types and to Map Values</w:t>
              </w:r>
              <w:r w:rsidR="00BC5A25">
                <w:rPr>
                  <w:noProof/>
                  <w:webHidden/>
                </w:rPr>
                <w:tab/>
              </w:r>
              <w:r w:rsidR="00BC5A25">
                <w:rPr>
                  <w:noProof/>
                  <w:webHidden/>
                </w:rPr>
                <w:fldChar w:fldCharType="begin"/>
              </w:r>
              <w:r w:rsidR="00BC5A25">
                <w:rPr>
                  <w:noProof/>
                  <w:webHidden/>
                </w:rPr>
                <w:instrText xml:space="preserve"> PAGEREF _Toc517867322 \h </w:instrText>
              </w:r>
              <w:r w:rsidR="00BC5A25">
                <w:rPr>
                  <w:noProof/>
                  <w:webHidden/>
                </w:rPr>
              </w:r>
              <w:r w:rsidR="00BC5A25">
                <w:rPr>
                  <w:noProof/>
                  <w:webHidden/>
                </w:rPr>
                <w:fldChar w:fldCharType="separate"/>
              </w:r>
              <w:r w:rsidR="00BC5A25">
                <w:rPr>
                  <w:noProof/>
                  <w:webHidden/>
                </w:rPr>
                <w:t>37</w:t>
              </w:r>
              <w:r w:rsidR="00BC5A25">
                <w:rPr>
                  <w:noProof/>
                  <w:webHidden/>
                </w:rPr>
                <w:fldChar w:fldCharType="end"/>
              </w:r>
            </w:hyperlink>
            <w:r w:rsidR="00BC5A25">
              <w:fldChar w:fldCharType="end"/>
            </w:r>
          </w:p>
        </w:tc>
      </w:tr>
    </w:tbl>
    <w:p w:rsidR="003E78C1" w:rsidRDefault="00BC5A25">
      <w:pPr>
        <w:pStyle w:val="Heading3"/>
      </w:pPr>
      <w:bookmarkStart w:id="265" w:name="_Toc389826522"/>
      <w:bookmarkStart w:id="266" w:name="_Toc389826604"/>
      <w:bookmarkStart w:id="267" w:name="_Toc396378423"/>
      <w:bookmarkStart w:id="268" w:name="_Toc517867321"/>
      <w:bookmarkStart w:id="269" w:name="_Toc518294081"/>
      <w:bookmarkStart w:id="270" w:name="Chapter5"/>
      <w:r>
        <w:t>Chapter Introduction</w:t>
      </w:r>
      <w:bookmarkEnd w:id="265"/>
      <w:bookmarkEnd w:id="266"/>
      <w:bookmarkEnd w:id="267"/>
      <w:bookmarkEnd w:id="268"/>
      <w:bookmarkEnd w:id="269"/>
    </w:p>
    <w:p w:rsidR="003E78C1" w:rsidRDefault="00BC5A25">
      <w:pPr>
        <w:pStyle w:val="BodyText"/>
      </w:pPr>
      <w:r>
        <w:t>Staff meal types are personalised and defined in a similar way to those of pupils.</w:t>
      </w:r>
    </w:p>
    <w:p w:rsidR="003E78C1" w:rsidRDefault="00BC5A25">
      <w:pPr>
        <w:pStyle w:val="BodyText"/>
      </w:pPr>
      <w:r>
        <w:t>It is not expected that every member of staff will take a meal so meals can be recorded for individuals or all staff.</w:t>
      </w:r>
    </w:p>
    <w:p w:rsidR="003E78C1" w:rsidRDefault="00BC5A25">
      <w:pPr>
        <w:pStyle w:val="Heading3"/>
      </w:pPr>
      <w:bookmarkStart w:id="271" w:name="_Toc389826523"/>
      <w:bookmarkStart w:id="272" w:name="_Toc389826605"/>
      <w:bookmarkStart w:id="273" w:name="_Toc396378424"/>
      <w:bookmarkStart w:id="274" w:name="_Toc517867322"/>
      <w:bookmarkStart w:id="275" w:name="_Toc518294082"/>
      <w:r>
        <w:t>Step by Step – To View, Add, Edit Meal Types and to Map Values</w:t>
      </w:r>
      <w:bookmarkEnd w:id="271"/>
      <w:bookmarkEnd w:id="272"/>
      <w:bookmarkEnd w:id="273"/>
      <w:bookmarkEnd w:id="274"/>
      <w:bookmarkEnd w:id="275"/>
    </w:p>
    <w:p w:rsidR="003E78C1" w:rsidRDefault="00BC5A25">
      <w:pPr>
        <w:pStyle w:val="BodyText"/>
        <w:numPr>
          <w:ilvl w:val="0"/>
          <w:numId w:val="58"/>
        </w:numPr>
      </w:pPr>
      <w:r>
        <w:t xml:space="preserve">Select </w:t>
      </w:r>
      <w:r>
        <w:rPr>
          <w:b/>
        </w:rPr>
        <w:t>Tools | Lookups | Maintain</w:t>
      </w:r>
      <w:r>
        <w:t>.</w:t>
      </w:r>
    </w:p>
    <w:p w:rsidR="003E78C1" w:rsidRDefault="00BC5A25">
      <w:pPr>
        <w:pStyle w:val="BodyText"/>
        <w:numPr>
          <w:ilvl w:val="0"/>
          <w:numId w:val="58"/>
        </w:numPr>
      </w:pPr>
      <w:r>
        <w:t xml:space="preserve">Select </w:t>
      </w:r>
      <w:r>
        <w:rPr>
          <w:b/>
        </w:rPr>
        <w:t xml:space="preserve">Dinner Money </w:t>
      </w:r>
      <w:r>
        <w:t xml:space="preserve">from the </w:t>
      </w:r>
      <w:r>
        <w:rPr>
          <w:b/>
        </w:rPr>
        <w:t>Data Area</w:t>
      </w:r>
      <w:r>
        <w:t xml:space="preserve"> drop–down list, and then click </w:t>
      </w:r>
      <w:r>
        <w:rPr>
          <w:b/>
        </w:rPr>
        <w:t>Search</w:t>
      </w:r>
      <w:r>
        <w:t>.</w:t>
      </w:r>
    </w:p>
    <w:p w:rsidR="003E78C1" w:rsidRDefault="00BC5A25">
      <w:pPr>
        <w:pStyle w:val="BodyText"/>
        <w:numPr>
          <w:ilvl w:val="0"/>
          <w:numId w:val="58"/>
        </w:numPr>
      </w:pPr>
      <w:r>
        <w:t xml:space="preserve">Select </w:t>
      </w:r>
      <w:r>
        <w:rPr>
          <w:b/>
        </w:rPr>
        <w:t>Staff Meal Types</w:t>
      </w:r>
      <w:r>
        <w:t>.</w:t>
      </w:r>
    </w:p>
    <w:p w:rsidR="003E78C1" w:rsidRDefault="00BC5A25">
      <w:pPr>
        <w:pStyle w:val="BodyText"/>
        <w:numPr>
          <w:ilvl w:val="0"/>
          <w:numId w:val="58"/>
        </w:numPr>
      </w:pPr>
      <w:r>
        <w:t xml:space="preserve">The values listed as </w:t>
      </w:r>
      <w:r>
        <w:rPr>
          <w:b/>
        </w:rPr>
        <w:t>Active</w:t>
      </w:r>
      <w:r>
        <w:t xml:space="preserve"> will be shown as the available options when marking the dinner register. It is important that the active list is correct and contains every type of meal the school will offer to staff.</w:t>
      </w:r>
    </w:p>
    <w:p w:rsidR="003E78C1" w:rsidRDefault="00BC5A25">
      <w:pPr>
        <w:pStyle w:val="BodyText"/>
        <w:spacing w:before="240" w:after="240"/>
        <w:jc w:val="center"/>
      </w:pPr>
      <w:r>
        <w:rPr>
          <w:noProof/>
          <w:lang w:eastAsia="en-GB"/>
        </w:rPr>
        <w:drawing>
          <wp:inline distT="0" distB="0" distL="0" distR="0">
            <wp:extent cx="4327781" cy="2046510"/>
            <wp:effectExtent l="19050" t="19050" r="15875"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2.png"/>
                    <pic:cNvPicPr/>
                  </pic:nvPicPr>
                  <pic:blipFill>
                    <a:blip r:embed="rId105">
                      <a:extLst>
                        <a:ext uri="{28A0092B-C50C-407E-A947-70E740481C1C}">
                          <a14:useLocalDpi xmlns:a14="http://schemas.microsoft.com/office/drawing/2010/main" val="0"/>
                        </a:ext>
                      </a:extLst>
                    </a:blip>
                    <a:stretch>
                      <a:fillRect/>
                    </a:stretch>
                  </pic:blipFill>
                  <pic:spPr>
                    <a:xfrm>
                      <a:off x="0" y="0"/>
                      <a:ext cx="4356572" cy="2060125"/>
                    </a:xfrm>
                    <a:prstGeom prst="rect">
                      <a:avLst/>
                    </a:prstGeom>
                    <a:ln w="3175">
                      <a:solidFill>
                        <a:schemeClr val="tx1"/>
                      </a:solidFill>
                    </a:ln>
                  </pic:spPr>
                </pic:pic>
              </a:graphicData>
            </a:graphic>
          </wp:inline>
        </w:drawing>
      </w:r>
    </w:p>
    <w:p w:rsidR="003E78C1" w:rsidRDefault="00BC5A25">
      <w:pPr>
        <w:pStyle w:val="BodyText"/>
        <w:numPr>
          <w:ilvl w:val="0"/>
          <w:numId w:val="58"/>
        </w:numPr>
      </w:pPr>
      <w:r>
        <w:t xml:space="preserve">Open each type of meal in turn to check the </w:t>
      </w:r>
      <w:r>
        <w:rPr>
          <w:b/>
        </w:rPr>
        <w:t>Description</w:t>
      </w:r>
      <w:r>
        <w:t xml:space="preserve"> and </w:t>
      </w:r>
      <w:r>
        <w:rPr>
          <w:b/>
        </w:rPr>
        <w:t>Categories</w:t>
      </w:r>
      <w:r>
        <w:t xml:space="preserve"> fields.</w:t>
      </w:r>
    </w:p>
    <w:p w:rsidR="003E78C1" w:rsidRDefault="00BC5A25">
      <w:pPr>
        <w:pStyle w:val="BodyText"/>
        <w:numPr>
          <w:ilvl w:val="0"/>
          <w:numId w:val="58"/>
        </w:numPr>
      </w:pPr>
      <w:r>
        <w:rPr>
          <w:b/>
        </w:rPr>
        <w:t>Category</w:t>
      </w:r>
      <w:r>
        <w:t>: select the role of the person.</w:t>
      </w:r>
    </w:p>
    <w:p w:rsidR="003E78C1" w:rsidRDefault="00BC5A25">
      <w:pPr>
        <w:pStyle w:val="BodyText"/>
        <w:numPr>
          <w:ilvl w:val="0"/>
          <w:numId w:val="58"/>
        </w:numPr>
      </w:pPr>
      <w:r>
        <w:rPr>
          <w:b/>
        </w:rPr>
        <w:t>Category 2</w:t>
      </w:r>
      <w:r>
        <w:t>: select whether a charge is made.</w:t>
      </w:r>
    </w:p>
    <w:p w:rsidR="003E78C1" w:rsidRDefault="00BC5A25">
      <w:pPr>
        <w:pStyle w:val="BodyText"/>
        <w:numPr>
          <w:ilvl w:val="0"/>
          <w:numId w:val="58"/>
        </w:numPr>
      </w:pPr>
      <w:r>
        <w:rPr>
          <w:rStyle w:val="BodyTextChar"/>
        </w:rPr>
        <w:t xml:space="preserve">Mark any meal types that will not be offered as </w:t>
      </w:r>
      <w:r>
        <w:rPr>
          <w:rStyle w:val="BodyTextChar"/>
          <w:b/>
        </w:rPr>
        <w:t>Inactive</w:t>
      </w:r>
      <w:r>
        <w:rPr>
          <w:rStyle w:val="BodyTextChar"/>
        </w:rPr>
        <w:t>, or delete them if they have not been used.</w:t>
      </w:r>
    </w:p>
    <w:p w:rsidR="003E78C1" w:rsidRDefault="00BC5A25">
      <w:pPr>
        <w:pStyle w:val="BodyText"/>
        <w:jc w:val="center"/>
      </w:pPr>
      <w:r>
        <w:rPr>
          <w:noProof/>
          <w:lang w:eastAsia="en-GB"/>
        </w:rPr>
        <w:drawing>
          <wp:inline distT="0" distB="0" distL="0" distR="0">
            <wp:extent cx="4498166" cy="1285894"/>
            <wp:effectExtent l="19050" t="19050" r="1714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1.png"/>
                    <pic:cNvPicPr/>
                  </pic:nvPicPr>
                  <pic:blipFill rotWithShape="1">
                    <a:blip r:embed="rId106">
                      <a:extLst>
                        <a:ext uri="{28A0092B-C50C-407E-A947-70E740481C1C}">
                          <a14:useLocalDpi xmlns:a14="http://schemas.microsoft.com/office/drawing/2010/main" val="0"/>
                        </a:ext>
                      </a:extLst>
                    </a:blip>
                    <a:srcRect l="729" t="1682"/>
                    <a:stretch/>
                  </pic:blipFill>
                  <pic:spPr bwMode="auto">
                    <a:xfrm>
                      <a:off x="0" y="0"/>
                      <a:ext cx="4519339" cy="129194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59"/>
        </w:numPr>
      </w:pPr>
      <w:r>
        <w:t xml:space="preserve">Click </w:t>
      </w:r>
      <w:r>
        <w:rPr>
          <w:b/>
        </w:rPr>
        <w:t xml:space="preserve">Move Up </w:t>
      </w:r>
      <w:r>
        <w:t xml:space="preserve">and </w:t>
      </w:r>
      <w:r>
        <w:rPr>
          <w:b/>
        </w:rPr>
        <w:t xml:space="preserve">Move Down </w:t>
      </w:r>
      <w:r>
        <w:t>to order the list for the school.</w:t>
      </w:r>
    </w:p>
    <w:p w:rsidR="003E78C1" w:rsidRDefault="00BC5A25">
      <w:pPr>
        <w:pStyle w:val="BodyText"/>
        <w:numPr>
          <w:ilvl w:val="0"/>
          <w:numId w:val="59"/>
        </w:numPr>
      </w:pPr>
      <w:r>
        <w:t xml:space="preserve">Click </w:t>
      </w:r>
      <w:r>
        <w:rPr>
          <w:b/>
        </w:rPr>
        <w:t>Search</w:t>
      </w:r>
      <w:r>
        <w:t xml:space="preserve"> to see the edited list and note the number of </w:t>
      </w:r>
      <w:r>
        <w:rPr>
          <w:b/>
        </w:rPr>
        <w:t>Active</w:t>
      </w:r>
      <w:r>
        <w:t xml:space="preserve"> meal types.</w:t>
      </w:r>
    </w:p>
    <w:p w:rsidR="003E78C1" w:rsidRDefault="00BC5A25">
      <w:pPr>
        <w:pStyle w:val="Heading4"/>
      </w:pPr>
      <w:bookmarkStart w:id="276" w:name="_Toc389826524"/>
      <w:bookmarkStart w:id="277" w:name="_Toc389826606"/>
      <w:bookmarkStart w:id="278" w:name="_Toc396378425"/>
      <w:bookmarkStart w:id="279" w:name="_Toc518294083"/>
      <w:r>
        <w:t>Adding/Editing Staff Meal Definitions</w:t>
      </w:r>
      <w:bookmarkEnd w:id="276"/>
      <w:bookmarkEnd w:id="277"/>
      <w:bookmarkEnd w:id="278"/>
      <w:bookmarkEnd w:id="279"/>
    </w:p>
    <w:p w:rsidR="003E78C1" w:rsidRDefault="00BC5A25">
      <w:pPr>
        <w:pStyle w:val="BodyText"/>
      </w:pPr>
      <w:r>
        <w:t>Meals and charges should be defined for each meal type you have set up. They need a start date, but not necessarily an end date unless it is for a fixed period. Meal definitions can be added manually or provided by other organisations, for example, the LA to be imported.</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It is essential that you define at least one meal definition for every entry available in the meal type drop–down list (which you will have already personalised).</w:t>
            </w:r>
          </w:p>
        </w:tc>
      </w:tr>
    </w:tbl>
    <w:p w:rsidR="003E78C1" w:rsidRDefault="00BC5A25">
      <w:pPr>
        <w:pStyle w:val="BodyText"/>
        <w:spacing w:before="240" w:after="240"/>
        <w:jc w:val="center"/>
      </w:pPr>
      <w:r>
        <w:rPr>
          <w:noProof/>
          <w:lang w:eastAsia="en-GB"/>
        </w:rPr>
        <w:drawing>
          <wp:inline distT="0" distB="0" distL="0" distR="0">
            <wp:extent cx="4350499" cy="2057253"/>
            <wp:effectExtent l="19050" t="19050" r="12065"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0.png"/>
                    <pic:cNvPicPr/>
                  </pic:nvPicPr>
                  <pic:blipFill>
                    <a:blip r:embed="rId105">
                      <a:extLst>
                        <a:ext uri="{28A0092B-C50C-407E-A947-70E740481C1C}">
                          <a14:useLocalDpi xmlns:a14="http://schemas.microsoft.com/office/drawing/2010/main" val="0"/>
                        </a:ext>
                      </a:extLst>
                    </a:blip>
                    <a:stretch>
                      <a:fillRect/>
                    </a:stretch>
                  </pic:blipFill>
                  <pic:spPr>
                    <a:xfrm>
                      <a:off x="0" y="0"/>
                      <a:ext cx="4366797" cy="2064960"/>
                    </a:xfrm>
                    <a:prstGeom prst="rect">
                      <a:avLst/>
                    </a:prstGeom>
                    <a:ln w="3175">
                      <a:solidFill>
                        <a:schemeClr val="tx1"/>
                      </a:solidFill>
                    </a:ln>
                  </pic:spPr>
                </pic:pic>
              </a:graphicData>
            </a:graphic>
          </wp:inline>
        </w:drawing>
      </w:r>
    </w:p>
    <w:p w:rsidR="003E78C1" w:rsidRDefault="00BC5A25">
      <w:pPr>
        <w:pStyle w:val="BodyText"/>
      </w:pPr>
      <w:r>
        <w:t xml:space="preserve">The definitions can be managed through </w:t>
      </w:r>
      <w:r>
        <w:rPr>
          <w:b/>
        </w:rPr>
        <w:t>Tools | Dinner Money | Staff Meal Definitions</w:t>
      </w:r>
      <w:r>
        <w:t>.</w:t>
      </w:r>
    </w:p>
    <w:p w:rsidR="003E78C1" w:rsidRDefault="00BC5A25">
      <w:pPr>
        <w:pStyle w:val="BodyText"/>
      </w:pPr>
      <w:r>
        <w:t>A staff meal should be defined for every meal type listed on the drop–down list and the number of staff meals defined should agree with the number of meal types noted earlier.</w:t>
      </w:r>
    </w:p>
    <w:p w:rsidR="003E78C1" w:rsidRDefault="00BC5A25">
      <w:pPr>
        <w:pStyle w:val="Heading4"/>
      </w:pPr>
      <w:bookmarkStart w:id="280" w:name="_Toc389826525"/>
      <w:bookmarkStart w:id="281" w:name="_Toc518294084"/>
      <w:r>
        <w:t>Staff Opening Balances</w:t>
      </w:r>
      <w:bookmarkEnd w:id="280"/>
      <w:bookmarkEnd w:id="281"/>
    </w:p>
    <w:p w:rsidR="003E78C1" w:rsidRDefault="00BC5A25">
      <w:pPr>
        <w:pStyle w:val="BodyText"/>
        <w:rPr>
          <w:b/>
        </w:rPr>
      </w:pPr>
      <w:r>
        <w:t xml:space="preserve">These are entered by selecting </w:t>
      </w:r>
      <w:r>
        <w:rPr>
          <w:b/>
        </w:rPr>
        <w:t>Focus | Dinner Money | Staff Opening Balances.</w:t>
      </w:r>
      <w:bookmarkStart w:id="282" w:name="_Toc389826526"/>
    </w:p>
    <w:p w:rsidR="003E78C1" w:rsidRDefault="00BC5A25">
      <w:pPr>
        <w:pStyle w:val="Heading4"/>
      </w:pPr>
      <w:bookmarkStart w:id="283" w:name="_Toc518294085"/>
      <w:r>
        <w:t>Recording Staff Meals</w:t>
      </w:r>
      <w:bookmarkEnd w:id="282"/>
      <w:bookmarkEnd w:id="283"/>
    </w:p>
    <w:p w:rsidR="003E78C1" w:rsidRDefault="00BC5A25">
      <w:pPr>
        <w:pStyle w:val="BodyText"/>
      </w:pPr>
      <w:r>
        <w:t xml:space="preserve">These are recorded by selecting </w:t>
      </w:r>
      <w:r>
        <w:rPr>
          <w:b/>
        </w:rPr>
        <w:t>Focus | Dinner Money | Record Staff Meals</w:t>
      </w:r>
      <w:r>
        <w:t>.</w:t>
      </w:r>
    </w:p>
    <w:p w:rsidR="003E78C1" w:rsidRDefault="00BC5A25">
      <w:pPr>
        <w:pStyle w:val="BodyText"/>
      </w:pPr>
      <w:r>
        <w:t>If there are many adults in the school it may be easier to sort them by clicking the column headings.</w:t>
      </w:r>
    </w:p>
    <w:p w:rsidR="003E78C1" w:rsidRDefault="00BC5A25">
      <w:pPr>
        <w:pStyle w:val="Heading4"/>
      </w:pPr>
      <w:bookmarkStart w:id="284" w:name="_Toc389826527"/>
      <w:bookmarkStart w:id="285" w:name="_Toc518294086"/>
      <w:r>
        <w:t>Recording Staff Payments</w:t>
      </w:r>
      <w:bookmarkEnd w:id="284"/>
      <w:bookmarkEnd w:id="285"/>
    </w:p>
    <w:p w:rsidR="003E78C1" w:rsidRDefault="00BC5A25">
      <w:pPr>
        <w:pStyle w:val="BodyText"/>
      </w:pPr>
      <w:r>
        <w:t xml:space="preserve">These are recorded by selecting </w:t>
      </w:r>
      <w:r>
        <w:rPr>
          <w:b/>
        </w:rPr>
        <w:t>Focus | Dinner Money | Staff Payments</w:t>
      </w:r>
      <w:r>
        <w:t>.</w:t>
      </w:r>
    </w:p>
    <w:p w:rsidR="003E78C1" w:rsidRDefault="00BC5A25">
      <w:pPr>
        <w:pStyle w:val="Heading4"/>
      </w:pPr>
      <w:bookmarkStart w:id="286" w:name="_Toc389826528"/>
      <w:bookmarkStart w:id="287" w:name="_Toc518294087"/>
      <w:r>
        <w:t>Recording Additional Transactions for Staff</w:t>
      </w:r>
      <w:bookmarkEnd w:id="286"/>
      <w:bookmarkEnd w:id="287"/>
    </w:p>
    <w:p w:rsidR="003E78C1" w:rsidRDefault="00BC5A25">
      <w:pPr>
        <w:pStyle w:val="BodyText"/>
      </w:pPr>
      <w:r>
        <w:t xml:space="preserve">These are recorded by selecting </w:t>
      </w:r>
      <w:r>
        <w:rPr>
          <w:b/>
        </w:rPr>
        <w:t>Focus | Dinner Money | Staff Additional Transactions</w:t>
      </w:r>
      <w:r>
        <w:t>.</w:t>
      </w:r>
    </w:p>
    <w:p w:rsidR="003E78C1" w:rsidRDefault="00BC5A25">
      <w:pPr>
        <w:pStyle w:val="BodyText"/>
      </w:pPr>
      <w:r>
        <w:br w:type="page"/>
      </w:r>
    </w:p>
    <w:bookmarkEnd w:id="270"/>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288" w:name="_Toc389826529"/>
            <w:bookmarkStart w:id="289" w:name="_Toc518294088"/>
            <w:proofErr w:type="spellStart"/>
            <w:r>
              <w:t>Adhoc</w:t>
            </w:r>
            <w:proofErr w:type="spellEnd"/>
            <w:r>
              <w:t xml:space="preserve"> Meals (Optional)</w:t>
            </w:r>
            <w:bookmarkEnd w:id="288"/>
            <w:bookmarkEnd w:id="289"/>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"Chapter6"</w:instrText>
            </w:r>
            <w:r>
              <w:fldChar w:fldCharType="separate"/>
            </w:r>
            <w:hyperlink w:anchor="_Toc517867323" w:history="1">
              <w:r>
                <w:rPr>
                  <w:rStyle w:val="Hyperlink"/>
                  <w:noProof/>
                </w:rPr>
                <w:t>Chapter Introduction</w:t>
              </w:r>
              <w:r>
                <w:rPr>
                  <w:noProof/>
                  <w:webHidden/>
                </w:rPr>
                <w:tab/>
              </w:r>
              <w:r>
                <w:rPr>
                  <w:noProof/>
                  <w:webHidden/>
                </w:rPr>
                <w:fldChar w:fldCharType="begin"/>
              </w:r>
              <w:r>
                <w:rPr>
                  <w:noProof/>
                  <w:webHidden/>
                </w:rPr>
                <w:instrText xml:space="preserve"> PAGEREF _Toc517867323 \h </w:instrText>
              </w:r>
              <w:r>
                <w:rPr>
                  <w:noProof/>
                  <w:webHidden/>
                </w:rPr>
              </w:r>
              <w:r>
                <w:rPr>
                  <w:noProof/>
                  <w:webHidden/>
                </w:rPr>
                <w:fldChar w:fldCharType="separate"/>
              </w:r>
              <w:r>
                <w:rPr>
                  <w:noProof/>
                  <w:webHidden/>
                </w:rPr>
                <w:t>39</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24" w:history="1">
              <w:r w:rsidR="00BC5A25">
                <w:rPr>
                  <w:rStyle w:val="Hyperlink"/>
                  <w:noProof/>
                </w:rPr>
                <w:t>Step by Step – Adding/Editing Adhoc Meal Definitions</w:t>
              </w:r>
              <w:r w:rsidR="00BC5A25">
                <w:rPr>
                  <w:noProof/>
                  <w:webHidden/>
                </w:rPr>
                <w:tab/>
              </w:r>
              <w:r w:rsidR="00BC5A25">
                <w:rPr>
                  <w:noProof/>
                  <w:webHidden/>
                </w:rPr>
                <w:fldChar w:fldCharType="begin"/>
              </w:r>
              <w:r w:rsidR="00BC5A25">
                <w:rPr>
                  <w:noProof/>
                  <w:webHidden/>
                </w:rPr>
                <w:instrText xml:space="preserve"> PAGEREF _Toc517867324 \h </w:instrText>
              </w:r>
              <w:r w:rsidR="00BC5A25">
                <w:rPr>
                  <w:noProof/>
                  <w:webHidden/>
                </w:rPr>
              </w:r>
              <w:r w:rsidR="00BC5A25">
                <w:rPr>
                  <w:noProof/>
                  <w:webHidden/>
                </w:rPr>
                <w:fldChar w:fldCharType="separate"/>
              </w:r>
              <w:r w:rsidR="00BC5A25">
                <w:rPr>
                  <w:noProof/>
                  <w:webHidden/>
                </w:rPr>
                <w:t>39</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25" w:history="1">
              <w:r w:rsidR="00BC5A25">
                <w:rPr>
                  <w:rStyle w:val="Hyperlink"/>
                  <w:noProof/>
                </w:rPr>
                <w:t>Activity – Adding an Adhoc Meal Definition</w:t>
              </w:r>
              <w:r w:rsidR="00BC5A25">
                <w:rPr>
                  <w:noProof/>
                  <w:webHidden/>
                </w:rPr>
                <w:tab/>
              </w:r>
              <w:r w:rsidR="00BC5A25">
                <w:rPr>
                  <w:noProof/>
                  <w:webHidden/>
                </w:rPr>
                <w:fldChar w:fldCharType="begin"/>
              </w:r>
              <w:r w:rsidR="00BC5A25">
                <w:rPr>
                  <w:noProof/>
                  <w:webHidden/>
                </w:rPr>
                <w:instrText xml:space="preserve"> PAGEREF _Toc517867325 \h </w:instrText>
              </w:r>
              <w:r w:rsidR="00BC5A25">
                <w:rPr>
                  <w:noProof/>
                  <w:webHidden/>
                </w:rPr>
              </w:r>
              <w:r w:rsidR="00BC5A25">
                <w:rPr>
                  <w:noProof/>
                  <w:webHidden/>
                </w:rPr>
                <w:fldChar w:fldCharType="separate"/>
              </w:r>
              <w:r w:rsidR="00BC5A25">
                <w:rPr>
                  <w:noProof/>
                  <w:webHidden/>
                </w:rPr>
                <w:t>39</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26" w:history="1">
              <w:r w:rsidR="00BC5A25">
                <w:rPr>
                  <w:rStyle w:val="Hyperlink"/>
                  <w:noProof/>
                </w:rPr>
                <w:t>Step by Step – Recording Adhoc Meals</w:t>
              </w:r>
              <w:r w:rsidR="00BC5A25">
                <w:rPr>
                  <w:noProof/>
                  <w:webHidden/>
                </w:rPr>
                <w:tab/>
              </w:r>
              <w:r w:rsidR="00BC5A25">
                <w:rPr>
                  <w:noProof/>
                  <w:webHidden/>
                </w:rPr>
                <w:fldChar w:fldCharType="begin"/>
              </w:r>
              <w:r w:rsidR="00BC5A25">
                <w:rPr>
                  <w:noProof/>
                  <w:webHidden/>
                </w:rPr>
                <w:instrText xml:space="preserve"> PAGEREF _Toc517867326 \h </w:instrText>
              </w:r>
              <w:r w:rsidR="00BC5A25">
                <w:rPr>
                  <w:noProof/>
                  <w:webHidden/>
                </w:rPr>
              </w:r>
              <w:r w:rsidR="00BC5A25">
                <w:rPr>
                  <w:noProof/>
                  <w:webHidden/>
                </w:rPr>
                <w:fldChar w:fldCharType="separate"/>
              </w:r>
              <w:r w:rsidR="00BC5A25">
                <w:rPr>
                  <w:noProof/>
                  <w:webHidden/>
                </w:rPr>
                <w:t>39</w:t>
              </w:r>
              <w:r w:rsidR="00BC5A25">
                <w:rPr>
                  <w:noProof/>
                  <w:webHidden/>
                </w:rPr>
                <w:fldChar w:fldCharType="end"/>
              </w:r>
            </w:hyperlink>
          </w:p>
          <w:p w:rsidR="003E78C1" w:rsidRDefault="00082749">
            <w:pPr>
              <w:pStyle w:val="TOC3"/>
              <w:rPr>
                <w:rFonts w:cs="Arial"/>
              </w:rPr>
            </w:pPr>
            <w:hyperlink w:anchor="_Toc517867327" w:history="1">
              <w:r w:rsidR="00BC5A25">
                <w:rPr>
                  <w:rStyle w:val="Hyperlink"/>
                  <w:noProof/>
                </w:rPr>
                <w:t>Step by Step – Recording Additional Adhoc Meals</w:t>
              </w:r>
              <w:r w:rsidR="00BC5A25">
                <w:rPr>
                  <w:noProof/>
                  <w:webHidden/>
                </w:rPr>
                <w:tab/>
              </w:r>
              <w:r w:rsidR="00BC5A25">
                <w:rPr>
                  <w:noProof/>
                  <w:webHidden/>
                </w:rPr>
                <w:fldChar w:fldCharType="begin"/>
              </w:r>
              <w:r w:rsidR="00BC5A25">
                <w:rPr>
                  <w:noProof/>
                  <w:webHidden/>
                </w:rPr>
                <w:instrText xml:space="preserve"> PAGEREF _Toc517867327 \h </w:instrText>
              </w:r>
              <w:r w:rsidR="00BC5A25">
                <w:rPr>
                  <w:noProof/>
                  <w:webHidden/>
                </w:rPr>
              </w:r>
              <w:r w:rsidR="00BC5A25">
                <w:rPr>
                  <w:noProof/>
                  <w:webHidden/>
                </w:rPr>
                <w:fldChar w:fldCharType="separate"/>
              </w:r>
              <w:r w:rsidR="00BC5A25">
                <w:rPr>
                  <w:noProof/>
                  <w:webHidden/>
                </w:rPr>
                <w:t>40</w:t>
              </w:r>
              <w:r w:rsidR="00BC5A25">
                <w:rPr>
                  <w:noProof/>
                  <w:webHidden/>
                </w:rPr>
                <w:fldChar w:fldCharType="end"/>
              </w:r>
            </w:hyperlink>
            <w:r w:rsidR="00BC5A25">
              <w:fldChar w:fldCharType="end"/>
            </w:r>
          </w:p>
        </w:tc>
      </w:tr>
    </w:tbl>
    <w:p w:rsidR="003E78C1" w:rsidRDefault="00BC5A25">
      <w:pPr>
        <w:pStyle w:val="Heading3"/>
      </w:pPr>
      <w:bookmarkStart w:id="290" w:name="_Toc389826530"/>
      <w:bookmarkStart w:id="291" w:name="_Toc389826607"/>
      <w:bookmarkStart w:id="292" w:name="_Toc396378426"/>
      <w:bookmarkStart w:id="293" w:name="_Toc517867323"/>
      <w:bookmarkStart w:id="294" w:name="_Toc518294089"/>
      <w:bookmarkStart w:id="295" w:name="Chapter6"/>
      <w:r>
        <w:t>Chapter Introduction</w:t>
      </w:r>
      <w:bookmarkEnd w:id="290"/>
      <w:bookmarkEnd w:id="291"/>
      <w:bookmarkEnd w:id="292"/>
      <w:bookmarkEnd w:id="293"/>
      <w:bookmarkEnd w:id="294"/>
    </w:p>
    <w:p w:rsidR="003E78C1" w:rsidRDefault="00BC5A25">
      <w:pPr>
        <w:pStyle w:val="BodyText"/>
      </w:pPr>
      <w:proofErr w:type="spellStart"/>
      <w:r>
        <w:t>Adhoc</w:t>
      </w:r>
      <w:proofErr w:type="spellEnd"/>
      <w:r>
        <w:t xml:space="preserve"> meals are used to record meals for visitors who do not exist in SIMS. They can be adult or pupil and free or paid. They can be entered for the current day, in the past or future.</w:t>
      </w:r>
    </w:p>
    <w:p w:rsidR="003E78C1" w:rsidRDefault="00BC5A25">
      <w:pPr>
        <w:pStyle w:val="BodyText"/>
      </w:pPr>
      <w:r>
        <w:t xml:space="preserve">The creation of </w:t>
      </w:r>
      <w:proofErr w:type="spellStart"/>
      <w:r>
        <w:t>adhoc</w:t>
      </w:r>
      <w:proofErr w:type="spellEnd"/>
      <w:r>
        <w:t xml:space="preserve"> meal types was covered in </w:t>
      </w:r>
      <w:r>
        <w:rPr>
          <w:i/>
        </w:rPr>
        <w:t>Chapter 1</w:t>
      </w:r>
      <w:r>
        <w:t>. Note the number of types.</w:t>
      </w:r>
    </w:p>
    <w:p w:rsidR="003E78C1" w:rsidRDefault="00BC5A25">
      <w:pPr>
        <w:pStyle w:val="Heading3"/>
      </w:pPr>
      <w:bookmarkStart w:id="296" w:name="_Toc389826531"/>
      <w:bookmarkStart w:id="297" w:name="_Toc389826608"/>
      <w:bookmarkStart w:id="298" w:name="_Toc396378427"/>
      <w:bookmarkStart w:id="299" w:name="_Toc517867324"/>
      <w:bookmarkStart w:id="300" w:name="_Toc518294090"/>
      <w:r>
        <w:t xml:space="preserve">Step by Step – Adding/Editing </w:t>
      </w:r>
      <w:proofErr w:type="spellStart"/>
      <w:r>
        <w:t>Adhoc</w:t>
      </w:r>
      <w:proofErr w:type="spellEnd"/>
      <w:r>
        <w:t xml:space="preserve"> Meal Definitions</w:t>
      </w:r>
      <w:bookmarkEnd w:id="296"/>
      <w:bookmarkEnd w:id="297"/>
      <w:bookmarkEnd w:id="298"/>
      <w:bookmarkEnd w:id="299"/>
      <w:bookmarkEnd w:id="300"/>
    </w:p>
    <w:p w:rsidR="003E78C1" w:rsidRDefault="00BC5A25">
      <w:pPr>
        <w:pStyle w:val="BodyText"/>
        <w:numPr>
          <w:ilvl w:val="0"/>
          <w:numId w:val="60"/>
        </w:numPr>
      </w:pPr>
      <w:r>
        <w:t>Select</w:t>
      </w:r>
      <w:r>
        <w:rPr>
          <w:b/>
        </w:rPr>
        <w:t xml:space="preserve"> Tools | Dinner Money | </w:t>
      </w:r>
      <w:proofErr w:type="spellStart"/>
      <w:r>
        <w:rPr>
          <w:b/>
        </w:rPr>
        <w:t>Adhoc</w:t>
      </w:r>
      <w:proofErr w:type="spellEnd"/>
      <w:r>
        <w:rPr>
          <w:b/>
        </w:rPr>
        <w:t xml:space="preserve"> Meal Definitions</w:t>
      </w:r>
      <w:r>
        <w:t>.</w:t>
      </w:r>
    </w:p>
    <w:p w:rsidR="003E78C1" w:rsidRDefault="00BC5A25">
      <w:pPr>
        <w:pStyle w:val="BodyText"/>
        <w:numPr>
          <w:ilvl w:val="0"/>
          <w:numId w:val="60"/>
        </w:numPr>
      </w:pPr>
      <w:r>
        <w:t xml:space="preserve">Click on </w:t>
      </w:r>
      <w:r>
        <w:rPr>
          <w:b/>
        </w:rPr>
        <w:t>New</w:t>
      </w:r>
      <w:r>
        <w:t xml:space="preserve"> to create a new </w:t>
      </w:r>
      <w:proofErr w:type="spellStart"/>
      <w:r>
        <w:t>Adhoc</w:t>
      </w:r>
      <w:proofErr w:type="spellEnd"/>
      <w:r>
        <w:t xml:space="preserve"> Meal Definition</w:t>
      </w:r>
      <w:bookmarkStart w:id="301" w:name="_Toc389826532"/>
      <w:bookmarkStart w:id="302" w:name="_Toc389826609"/>
      <w:bookmarkStart w:id="303" w:name="_Toc396378428"/>
      <w:r>
        <w:t>.</w:t>
      </w:r>
    </w:p>
    <w:p w:rsidR="003E78C1" w:rsidRDefault="00BC5A25">
      <w:pPr>
        <w:pStyle w:val="BodyText"/>
        <w:numPr>
          <w:ilvl w:val="0"/>
          <w:numId w:val="60"/>
        </w:numPr>
      </w:pPr>
      <w:r>
        <w:t>Enter a Description.</w:t>
      </w:r>
    </w:p>
    <w:p w:rsidR="003E78C1" w:rsidRDefault="00BC5A25">
      <w:pPr>
        <w:pStyle w:val="BodyText"/>
        <w:numPr>
          <w:ilvl w:val="0"/>
          <w:numId w:val="60"/>
        </w:numPr>
      </w:pPr>
      <w:r>
        <w:t xml:space="preserve">Select the required </w:t>
      </w:r>
      <w:proofErr w:type="spellStart"/>
      <w:r>
        <w:t>Adhoc</w:t>
      </w:r>
      <w:proofErr w:type="spellEnd"/>
      <w:r>
        <w:t xml:space="preserve"> Meal Type.</w:t>
      </w:r>
    </w:p>
    <w:p w:rsidR="003E78C1" w:rsidRDefault="00BC5A25">
      <w:pPr>
        <w:pStyle w:val="BodyText"/>
        <w:numPr>
          <w:ilvl w:val="0"/>
          <w:numId w:val="60"/>
        </w:numPr>
      </w:pPr>
      <w:r>
        <w:t xml:space="preserve">Enter the appropriate Charge and click </w:t>
      </w:r>
      <w:r>
        <w:rPr>
          <w:b/>
        </w:rPr>
        <w:t>Save</w:t>
      </w:r>
      <w:r>
        <w:t>.</w:t>
      </w:r>
    </w:p>
    <w:p w:rsidR="003E78C1" w:rsidRDefault="00BC5A25">
      <w:pPr>
        <w:pStyle w:val="BodyText"/>
        <w:jc w:val="center"/>
      </w:pPr>
      <w:r>
        <w:rPr>
          <w:noProof/>
          <w:lang w:eastAsia="en-GB"/>
        </w:rPr>
        <w:drawing>
          <wp:inline distT="0" distB="0" distL="0" distR="0">
            <wp:extent cx="3623522" cy="1455230"/>
            <wp:effectExtent l="19050" t="19050" r="15240" b="1206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Dhoc.PNG"/>
                    <pic:cNvPicPr/>
                  </pic:nvPicPr>
                  <pic:blipFill>
                    <a:blip r:embed="rId107">
                      <a:extLst>
                        <a:ext uri="{28A0092B-C50C-407E-A947-70E740481C1C}">
                          <a14:useLocalDpi xmlns:a14="http://schemas.microsoft.com/office/drawing/2010/main" val="0"/>
                        </a:ext>
                      </a:extLst>
                    </a:blip>
                    <a:stretch>
                      <a:fillRect/>
                    </a:stretch>
                  </pic:blipFill>
                  <pic:spPr>
                    <a:xfrm>
                      <a:off x="0" y="0"/>
                      <a:ext cx="3648696" cy="1465340"/>
                    </a:xfrm>
                    <a:prstGeom prst="rect">
                      <a:avLst/>
                    </a:prstGeom>
                    <a:ln w="3175">
                      <a:solidFill>
                        <a:schemeClr val="tx1"/>
                      </a:solidFill>
                    </a:ln>
                  </pic:spPr>
                </pic:pic>
              </a:graphicData>
            </a:graphic>
          </wp:inline>
        </w:drawing>
      </w:r>
    </w:p>
    <w:p w:rsidR="003E78C1" w:rsidRDefault="00BC5A25">
      <w:pPr>
        <w:pStyle w:val="Heading3"/>
      </w:pPr>
      <w:bookmarkStart w:id="304" w:name="_Toc517867325"/>
      <w:bookmarkStart w:id="305" w:name="_Toc518294091"/>
      <w:r>
        <w:t xml:space="preserve">Activity – Adding an </w:t>
      </w:r>
      <w:proofErr w:type="spellStart"/>
      <w:r>
        <w:t>Adhoc</w:t>
      </w:r>
      <w:proofErr w:type="spellEnd"/>
      <w:r>
        <w:t xml:space="preserve"> Meal Definition</w:t>
      </w:r>
      <w:bookmarkEnd w:id="304"/>
      <w:bookmarkEnd w:id="305"/>
    </w:p>
    <w:p w:rsidR="003E78C1" w:rsidRDefault="00BC5A25">
      <w:pPr>
        <w:pStyle w:val="BodyText"/>
        <w:numPr>
          <w:ilvl w:val="0"/>
          <w:numId w:val="104"/>
        </w:numPr>
      </w:pPr>
      <w:r>
        <w:t>Setup a Charge of £3.00 from today for Paid Adult Meals.</w:t>
      </w:r>
    </w:p>
    <w:p w:rsidR="003E78C1" w:rsidRDefault="00BC5A25">
      <w:pPr>
        <w:pStyle w:val="Heading3"/>
      </w:pPr>
      <w:bookmarkStart w:id="306" w:name="_Toc517867326"/>
      <w:bookmarkStart w:id="307" w:name="_Toc518294092"/>
      <w:r>
        <w:t xml:space="preserve">Step by Step – Recording </w:t>
      </w:r>
      <w:proofErr w:type="spellStart"/>
      <w:r>
        <w:t>Adhoc</w:t>
      </w:r>
      <w:proofErr w:type="spellEnd"/>
      <w:r>
        <w:t xml:space="preserve"> Meals</w:t>
      </w:r>
      <w:bookmarkEnd w:id="301"/>
      <w:bookmarkEnd w:id="302"/>
      <w:bookmarkEnd w:id="303"/>
      <w:bookmarkEnd w:id="306"/>
      <w:bookmarkEnd w:id="307"/>
    </w:p>
    <w:p w:rsidR="003E78C1" w:rsidRDefault="00BC5A25">
      <w:pPr>
        <w:pStyle w:val="ListParagraph"/>
        <w:numPr>
          <w:ilvl w:val="0"/>
          <w:numId w:val="61"/>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 xml:space="preserve">Focus | Dinner Money | </w:t>
      </w:r>
      <w:proofErr w:type="spellStart"/>
      <w:r>
        <w:rPr>
          <w:rStyle w:val="BodyTextChar"/>
          <w:b/>
        </w:rPr>
        <w:t>Adhoc</w:t>
      </w:r>
      <w:proofErr w:type="spellEnd"/>
      <w:r>
        <w:rPr>
          <w:rStyle w:val="BodyTextChar"/>
          <w:b/>
        </w:rPr>
        <w:t xml:space="preserve"> Meals</w:t>
      </w:r>
      <w:r>
        <w:rPr>
          <w:rStyle w:val="BodyTextChar"/>
        </w:rPr>
        <w:t>.</w:t>
      </w:r>
    </w:p>
    <w:p w:rsidR="003E78C1" w:rsidRDefault="00BC5A25">
      <w:pPr>
        <w:pStyle w:val="ListParagraph"/>
        <w:keepNext/>
        <w:keepLines/>
        <w:numPr>
          <w:ilvl w:val="0"/>
          <w:numId w:val="61"/>
        </w:numPr>
        <w:spacing w:before="120" w:after="120" w:line="240" w:lineRule="auto"/>
        <w:ind w:left="431" w:hanging="431"/>
        <w:contextualSpacing w:val="0"/>
        <w:rPr>
          <w:rFonts w:ascii="Arial" w:eastAsia="Times" w:hAnsi="Arial" w:cs="Times New Roman"/>
          <w:szCs w:val="20"/>
        </w:rPr>
      </w:pPr>
      <w:r>
        <w:rPr>
          <w:rStyle w:val="BodyTextChar"/>
        </w:rPr>
        <w:t xml:space="preserve">Select the appropriate date, and then click </w:t>
      </w:r>
      <w:r>
        <w:rPr>
          <w:rStyle w:val="BodyTextChar"/>
          <w:b/>
        </w:rPr>
        <w:t>OK</w:t>
      </w:r>
      <w:r>
        <w:rPr>
          <w:rStyle w:val="BodyTextChar"/>
        </w:rPr>
        <w:t>.</w:t>
      </w:r>
    </w:p>
    <w:p w:rsidR="003E78C1" w:rsidRDefault="00BC5A25">
      <w:pPr>
        <w:pStyle w:val="BodyText"/>
        <w:spacing w:before="240" w:after="240"/>
        <w:jc w:val="center"/>
      </w:pPr>
      <w:r>
        <w:rPr>
          <w:noProof/>
          <w:lang w:eastAsia="en-GB"/>
        </w:rPr>
        <w:drawing>
          <wp:inline distT="0" distB="0" distL="0" distR="0">
            <wp:extent cx="4653997" cy="993913"/>
            <wp:effectExtent l="19050" t="19050" r="13335" b="15875"/>
            <wp:docPr id="8671" name="Picture 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1" name="adhoc.PNG"/>
                    <pic:cNvPicPr/>
                  </pic:nvPicPr>
                  <pic:blipFill>
                    <a:blip r:embed="rId108">
                      <a:extLst>
                        <a:ext uri="{28A0092B-C50C-407E-A947-70E740481C1C}">
                          <a14:useLocalDpi xmlns:a14="http://schemas.microsoft.com/office/drawing/2010/main" val="0"/>
                        </a:ext>
                      </a:extLst>
                    </a:blip>
                    <a:stretch>
                      <a:fillRect/>
                    </a:stretch>
                  </pic:blipFill>
                  <pic:spPr>
                    <a:xfrm>
                      <a:off x="0" y="0"/>
                      <a:ext cx="4689055" cy="1001400"/>
                    </a:xfrm>
                    <a:prstGeom prst="rect">
                      <a:avLst/>
                    </a:prstGeom>
                    <a:ln w="3175">
                      <a:solidFill>
                        <a:schemeClr val="tx1"/>
                      </a:solidFill>
                    </a:ln>
                  </pic:spPr>
                </pic:pic>
              </a:graphicData>
            </a:graphic>
          </wp:inline>
        </w:drawing>
      </w:r>
    </w:p>
    <w:p w:rsidR="003E78C1" w:rsidRDefault="00BC5A25">
      <w:pPr>
        <w:pStyle w:val="BodyText"/>
      </w:pPr>
      <w:r>
        <w:t xml:space="preserve">Each active </w:t>
      </w:r>
      <w:proofErr w:type="spellStart"/>
      <w:r>
        <w:t>adhoc</w:t>
      </w:r>
      <w:proofErr w:type="spellEnd"/>
      <w:r>
        <w:t xml:space="preserve"> meal type is listed but those for which a meal definition has not been created will show as N/A.</w:t>
      </w:r>
    </w:p>
    <w:p w:rsidR="003E78C1" w:rsidRDefault="00BC5A25">
      <w:pPr>
        <w:pStyle w:val="BodyText"/>
      </w:pPr>
      <w:r>
        <w:t xml:space="preserve">The </w:t>
      </w:r>
      <w:r>
        <w:rPr>
          <w:b/>
        </w:rPr>
        <w:t>Status</w:t>
      </w:r>
      <w:r>
        <w:t xml:space="preserve"> column displays details of any previously entered meals and whether the money has been banked.</w:t>
      </w:r>
    </w:p>
    <w:p w:rsidR="003E78C1" w:rsidRDefault="00BC5A25">
      <w:pPr>
        <w:pStyle w:val="ListParagraph"/>
        <w:numPr>
          <w:ilvl w:val="0"/>
          <w:numId w:val="107"/>
        </w:numPr>
        <w:spacing w:before="120" w:after="120" w:line="240" w:lineRule="auto"/>
        <w:contextualSpacing w:val="0"/>
        <w:rPr>
          <w:rFonts w:ascii="Arial" w:eastAsia="Times" w:hAnsi="Arial" w:cs="Times New Roman"/>
          <w:szCs w:val="20"/>
        </w:rPr>
      </w:pPr>
      <w:r>
        <w:rPr>
          <w:rStyle w:val="BodyTextChar"/>
        </w:rPr>
        <w:t xml:space="preserve">Enter the number of meals for the relevant date in the </w:t>
      </w:r>
      <w:r>
        <w:rPr>
          <w:rStyle w:val="BodyTextChar"/>
          <w:b/>
        </w:rPr>
        <w:t>Quantity</w:t>
      </w:r>
      <w:r>
        <w:rPr>
          <w:rStyle w:val="BodyTextChar"/>
        </w:rPr>
        <w:t xml:space="preserve"> column.</w:t>
      </w:r>
    </w:p>
    <w:p w:rsidR="003E78C1" w:rsidRDefault="00BC5A25">
      <w:pPr>
        <w:pStyle w:val="BodyText"/>
      </w:pPr>
      <w:r>
        <w:t>The Amount Payable column is calculated automatically.</w:t>
      </w:r>
    </w:p>
    <w:p w:rsidR="003E78C1" w:rsidRDefault="00BC5A25">
      <w:pPr>
        <w:pStyle w:val="ListParagraph"/>
        <w:numPr>
          <w:ilvl w:val="0"/>
          <w:numId w:val="62"/>
        </w:numPr>
        <w:spacing w:before="120" w:after="120" w:line="240" w:lineRule="auto"/>
        <w:ind w:left="431" w:hanging="431"/>
        <w:contextualSpacing w:val="0"/>
        <w:rPr>
          <w:rFonts w:ascii="Arial" w:eastAsia="Times" w:hAnsi="Arial" w:cs="Times New Roman"/>
          <w:szCs w:val="20"/>
        </w:rPr>
      </w:pPr>
      <w:r>
        <w:rPr>
          <w:rStyle w:val="BodyTextChar"/>
        </w:rPr>
        <w:t>Enter money received.</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Once money for these meals has been banked it will not be possible to edit the amount.</w:t>
            </w:r>
          </w:p>
        </w:tc>
      </w:tr>
    </w:tbl>
    <w:p w:rsidR="003E78C1" w:rsidRDefault="00BC5A25">
      <w:pPr>
        <w:pStyle w:val="BodyText"/>
      </w:pPr>
      <w:r>
        <w:t>Summary totals are displayed at the bottom of the screen.</w:t>
      </w:r>
    </w:p>
    <w:p w:rsidR="003E78C1" w:rsidRDefault="00BC5A25">
      <w:pPr>
        <w:pStyle w:val="BodyText"/>
        <w:spacing w:before="240" w:after="240"/>
        <w:jc w:val="center"/>
        <w:rPr>
          <w:noProof/>
          <w:lang w:eastAsia="en-GB"/>
        </w:rPr>
      </w:pPr>
      <w:r>
        <w:rPr>
          <w:noProof/>
          <w:lang w:eastAsia="en-GB"/>
        </w:rPr>
        <w:drawing>
          <wp:inline distT="0" distB="0" distL="0" distR="0">
            <wp:extent cx="3833664" cy="2107459"/>
            <wp:effectExtent l="19050" t="19050" r="14605" b="26670"/>
            <wp:docPr id="8673" name="Picture 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 name="adhocbrown.PNG"/>
                    <pic:cNvPicPr/>
                  </pic:nvPicPr>
                  <pic:blipFill>
                    <a:blip r:embed="rId109">
                      <a:extLst>
                        <a:ext uri="{28A0092B-C50C-407E-A947-70E740481C1C}">
                          <a14:useLocalDpi xmlns:a14="http://schemas.microsoft.com/office/drawing/2010/main" val="0"/>
                        </a:ext>
                      </a:extLst>
                    </a:blip>
                    <a:stretch>
                      <a:fillRect/>
                    </a:stretch>
                  </pic:blipFill>
                  <pic:spPr>
                    <a:xfrm>
                      <a:off x="0" y="0"/>
                      <a:ext cx="3843684" cy="2112967"/>
                    </a:xfrm>
                    <a:prstGeom prst="rect">
                      <a:avLst/>
                    </a:prstGeom>
                    <a:ln w="3175">
                      <a:solidFill>
                        <a:sysClr val="windowText" lastClr="000000"/>
                      </a:solidFill>
                    </a:ln>
                  </pic:spPr>
                </pic:pic>
              </a:graphicData>
            </a:graphic>
          </wp:inline>
        </w:drawing>
      </w:r>
    </w:p>
    <w:p w:rsidR="003E78C1" w:rsidRDefault="00BC5A25">
      <w:pPr>
        <w:pStyle w:val="BodyText"/>
      </w:pPr>
      <w:r>
        <w:t xml:space="preserve">If there is a discrepancy between the </w:t>
      </w:r>
      <w:r>
        <w:rPr>
          <w:b/>
        </w:rPr>
        <w:t>Amount Payable</w:t>
      </w:r>
      <w:r>
        <w:t xml:space="preserve"> and the </w:t>
      </w:r>
      <w:r>
        <w:rPr>
          <w:b/>
        </w:rPr>
        <w:t>Amount Received</w:t>
      </w:r>
      <w:r>
        <w:t xml:space="preserve">, a flag is displayed – </w:t>
      </w:r>
      <w:r>
        <w:rPr>
          <w:b/>
        </w:rPr>
        <w:t>U</w:t>
      </w:r>
      <w:r>
        <w:t xml:space="preserve"> for </w:t>
      </w:r>
      <w:r>
        <w:rPr>
          <w:b/>
        </w:rPr>
        <w:t>underpayment</w:t>
      </w:r>
      <w:r>
        <w:t xml:space="preserve"> and </w:t>
      </w:r>
      <w:r>
        <w:rPr>
          <w:b/>
        </w:rPr>
        <w:t>O</w:t>
      </w:r>
      <w:r>
        <w:t xml:space="preserve"> for </w:t>
      </w:r>
      <w:r>
        <w:rPr>
          <w:b/>
        </w:rPr>
        <w:t>overpayment</w:t>
      </w:r>
      <w:r>
        <w:t>. The value of the difference is displayed by hovering the mouse over the flag.</w:t>
      </w:r>
    </w:p>
    <w:p w:rsidR="003E78C1" w:rsidRDefault="00BC5A25">
      <w:pPr>
        <w:pStyle w:val="BodyText"/>
      </w:pPr>
      <w:r>
        <w:t xml:space="preserve">Any comment can be typed in the </w:t>
      </w:r>
      <w:r>
        <w:rPr>
          <w:b/>
        </w:rPr>
        <w:t>Reason</w:t>
      </w:r>
      <w:r>
        <w:t xml:space="preserve"> column.</w:t>
      </w:r>
    </w:p>
    <w:p w:rsidR="003E78C1" w:rsidRDefault="00BC5A25">
      <w:pPr>
        <w:pStyle w:val="Heading3"/>
      </w:pPr>
      <w:bookmarkStart w:id="308" w:name="_Toc389826533"/>
      <w:bookmarkStart w:id="309" w:name="_Toc517867327"/>
      <w:bookmarkStart w:id="310" w:name="_Toc518294093"/>
      <w:r>
        <w:t xml:space="preserve">Step by Step – Recording Additional </w:t>
      </w:r>
      <w:proofErr w:type="spellStart"/>
      <w:r>
        <w:t>Adhoc</w:t>
      </w:r>
      <w:proofErr w:type="spellEnd"/>
      <w:r>
        <w:t xml:space="preserve"> Meals</w:t>
      </w:r>
      <w:bookmarkEnd w:id="308"/>
      <w:bookmarkEnd w:id="309"/>
      <w:bookmarkEnd w:id="310"/>
    </w:p>
    <w:p w:rsidR="003E78C1" w:rsidRDefault="00BC5A25">
      <w:pPr>
        <w:pStyle w:val="BodyText"/>
      </w:pPr>
      <w:r>
        <w:t>There may be separate reasons for recording the same type of meal on a particular date – perhaps different types of visitors – and this can be done by adding an additional row.</w:t>
      </w:r>
    </w:p>
    <w:p w:rsidR="003E78C1" w:rsidRDefault="00BC5A25">
      <w:pPr>
        <w:pStyle w:val="BodyText"/>
        <w:numPr>
          <w:ilvl w:val="0"/>
          <w:numId w:val="63"/>
        </w:numPr>
      </w:pPr>
      <w:r>
        <w:t>Enter the first category.</w:t>
      </w:r>
    </w:p>
    <w:p w:rsidR="003E78C1" w:rsidRDefault="00BC5A25">
      <w:pPr>
        <w:pStyle w:val="BodyText"/>
        <w:numPr>
          <w:ilvl w:val="0"/>
          <w:numId w:val="63"/>
        </w:numPr>
      </w:pPr>
      <w:r>
        <w:t xml:space="preserve">Click out of that line and back into it to activate </w:t>
      </w:r>
      <w:r>
        <w:rPr>
          <w:b/>
        </w:rPr>
        <w:t>Add Row</w:t>
      </w:r>
      <w:r>
        <w:t>.</w:t>
      </w:r>
    </w:p>
    <w:p w:rsidR="003E78C1" w:rsidRDefault="00BC5A25">
      <w:pPr>
        <w:pStyle w:val="BodyText"/>
        <w:numPr>
          <w:ilvl w:val="0"/>
          <w:numId w:val="63"/>
        </w:numPr>
      </w:pPr>
      <w:r>
        <w:t xml:space="preserve">Click </w:t>
      </w:r>
      <w:r>
        <w:rPr>
          <w:b/>
        </w:rPr>
        <w:t>Add Row</w:t>
      </w:r>
      <w:r>
        <w:t xml:space="preserve"> to create a new line and enter the extra category there.</w:t>
      </w:r>
    </w:p>
    <w:p w:rsidR="003E78C1" w:rsidRDefault="00BC5A25">
      <w:pPr>
        <w:pStyle w:val="BodyText"/>
        <w:spacing w:before="240" w:after="240"/>
        <w:jc w:val="center"/>
      </w:pPr>
      <w:r>
        <w:rPr>
          <w:noProof/>
          <w:lang w:eastAsia="en-GB"/>
        </w:rPr>
        <w:drawing>
          <wp:inline distT="0" distB="0" distL="0" distR="0">
            <wp:extent cx="4844616" cy="1317058"/>
            <wp:effectExtent l="19050" t="19050" r="13335" b="16510"/>
            <wp:docPr id="8674" name="Picture 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 name="Adhocaddrow.PNG"/>
                    <pic:cNvPicPr/>
                  </pic:nvPicPr>
                  <pic:blipFill rotWithShape="1">
                    <a:blip r:embed="rId110">
                      <a:extLst>
                        <a:ext uri="{28A0092B-C50C-407E-A947-70E740481C1C}">
                          <a14:useLocalDpi xmlns:a14="http://schemas.microsoft.com/office/drawing/2010/main" val="0"/>
                        </a:ext>
                      </a:extLst>
                    </a:blip>
                    <a:srcRect l="662" t="1225" r="1764" b="39820"/>
                    <a:stretch/>
                  </pic:blipFill>
                  <pic:spPr bwMode="auto">
                    <a:xfrm>
                      <a:off x="0" y="0"/>
                      <a:ext cx="4871201" cy="132428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pPr>
      <w:r>
        <w:t>The additional row could also be used if a part payment has been received and banked then the balance paid later. In this case the additional row would show the quantity as zero but the amount of money subsequently paid.</w:t>
      </w:r>
    </w:p>
    <w:p w:rsidR="003E78C1" w:rsidRDefault="003E78C1">
      <w:pPr>
        <w:pStyle w:val="BodyText"/>
        <w:sectPr w:rsidR="003E78C1">
          <w:footerReference w:type="default" r:id="rId111"/>
          <w:pgSz w:w="11906" w:h="16838" w:code="9"/>
          <w:pgMar w:top="1418" w:right="1418" w:bottom="1134" w:left="1418" w:header="709" w:footer="709" w:gutter="0"/>
          <w:cols w:space="708"/>
          <w:docGrid w:linePitch="360"/>
        </w:sectPr>
      </w:pPr>
    </w:p>
    <w:bookmarkEnd w:id="295"/>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311" w:name="_Toc389826534"/>
            <w:bookmarkStart w:id="312" w:name="_Toc518294094"/>
            <w:r>
              <w:t>Other Sales (Optional)</w:t>
            </w:r>
            <w:bookmarkEnd w:id="311"/>
            <w:bookmarkEnd w:id="312"/>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"Chapter7"</w:instrText>
            </w:r>
            <w:r>
              <w:fldChar w:fldCharType="separate"/>
            </w:r>
            <w:hyperlink w:anchor="_Toc517867328" w:history="1">
              <w:r>
                <w:rPr>
                  <w:rStyle w:val="Hyperlink"/>
                  <w:noProof/>
                </w:rPr>
                <w:t>Chapter Introduction</w:t>
              </w:r>
              <w:r>
                <w:rPr>
                  <w:noProof/>
                  <w:webHidden/>
                </w:rPr>
                <w:tab/>
              </w:r>
              <w:r>
                <w:rPr>
                  <w:noProof/>
                  <w:webHidden/>
                </w:rPr>
                <w:fldChar w:fldCharType="begin"/>
              </w:r>
              <w:r>
                <w:rPr>
                  <w:noProof/>
                  <w:webHidden/>
                </w:rPr>
                <w:instrText xml:space="preserve"> PAGEREF _Toc517867328 \h </w:instrText>
              </w:r>
              <w:r>
                <w:rPr>
                  <w:noProof/>
                  <w:webHidden/>
                </w:rPr>
              </w:r>
              <w:r>
                <w:rPr>
                  <w:noProof/>
                  <w:webHidden/>
                </w:rPr>
                <w:fldChar w:fldCharType="separate"/>
              </w:r>
              <w:r>
                <w:rPr>
                  <w:noProof/>
                  <w:webHidden/>
                </w:rPr>
                <w:t>41</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29" w:history="1">
              <w:r w:rsidR="00BC5A25">
                <w:rPr>
                  <w:rStyle w:val="Hyperlink"/>
                  <w:noProof/>
                </w:rPr>
                <w:t>Step by Step – Add/Edit Other Sales Definitions</w:t>
              </w:r>
              <w:r w:rsidR="00BC5A25">
                <w:rPr>
                  <w:noProof/>
                  <w:webHidden/>
                </w:rPr>
                <w:tab/>
              </w:r>
              <w:r w:rsidR="00BC5A25">
                <w:rPr>
                  <w:noProof/>
                  <w:webHidden/>
                </w:rPr>
                <w:fldChar w:fldCharType="begin"/>
              </w:r>
              <w:r w:rsidR="00BC5A25">
                <w:rPr>
                  <w:noProof/>
                  <w:webHidden/>
                </w:rPr>
                <w:instrText xml:space="preserve"> PAGEREF _Toc517867329 \h </w:instrText>
              </w:r>
              <w:r w:rsidR="00BC5A25">
                <w:rPr>
                  <w:noProof/>
                  <w:webHidden/>
                </w:rPr>
              </w:r>
              <w:r w:rsidR="00BC5A25">
                <w:rPr>
                  <w:noProof/>
                  <w:webHidden/>
                </w:rPr>
                <w:fldChar w:fldCharType="separate"/>
              </w:r>
              <w:r w:rsidR="00BC5A25">
                <w:rPr>
                  <w:noProof/>
                  <w:webHidden/>
                </w:rPr>
                <w:t>41</w:t>
              </w:r>
              <w:r w:rsidR="00BC5A25">
                <w:rPr>
                  <w:noProof/>
                  <w:webHidden/>
                </w:rPr>
                <w:fldChar w:fldCharType="end"/>
              </w:r>
            </w:hyperlink>
          </w:p>
          <w:p w:rsidR="003E78C1" w:rsidRDefault="00082749">
            <w:pPr>
              <w:pStyle w:val="TOC3"/>
              <w:rPr>
                <w:rFonts w:cs="Arial"/>
              </w:rPr>
            </w:pPr>
            <w:hyperlink w:anchor="_Toc517867330" w:history="1">
              <w:r w:rsidR="00BC5A25">
                <w:rPr>
                  <w:rStyle w:val="Hyperlink"/>
                  <w:noProof/>
                </w:rPr>
                <w:t>Step by Step – Recording Other Sales</w:t>
              </w:r>
              <w:r w:rsidR="00BC5A25">
                <w:rPr>
                  <w:noProof/>
                  <w:webHidden/>
                </w:rPr>
                <w:tab/>
              </w:r>
              <w:r w:rsidR="00BC5A25">
                <w:rPr>
                  <w:noProof/>
                  <w:webHidden/>
                </w:rPr>
                <w:fldChar w:fldCharType="begin"/>
              </w:r>
              <w:r w:rsidR="00BC5A25">
                <w:rPr>
                  <w:noProof/>
                  <w:webHidden/>
                </w:rPr>
                <w:instrText xml:space="preserve"> PAGEREF _Toc517867330 \h </w:instrText>
              </w:r>
              <w:r w:rsidR="00BC5A25">
                <w:rPr>
                  <w:noProof/>
                  <w:webHidden/>
                </w:rPr>
              </w:r>
              <w:r w:rsidR="00BC5A25">
                <w:rPr>
                  <w:noProof/>
                  <w:webHidden/>
                </w:rPr>
                <w:fldChar w:fldCharType="separate"/>
              </w:r>
              <w:r w:rsidR="00BC5A25">
                <w:rPr>
                  <w:noProof/>
                  <w:webHidden/>
                </w:rPr>
                <w:t>41</w:t>
              </w:r>
              <w:r w:rsidR="00BC5A25">
                <w:rPr>
                  <w:noProof/>
                  <w:webHidden/>
                </w:rPr>
                <w:fldChar w:fldCharType="end"/>
              </w:r>
            </w:hyperlink>
            <w:r w:rsidR="00BC5A25">
              <w:fldChar w:fldCharType="end"/>
            </w:r>
          </w:p>
        </w:tc>
      </w:tr>
    </w:tbl>
    <w:p w:rsidR="003E78C1" w:rsidRDefault="00BC5A25">
      <w:pPr>
        <w:pStyle w:val="Heading3"/>
      </w:pPr>
      <w:bookmarkStart w:id="313" w:name="_Toc389826535"/>
      <w:bookmarkStart w:id="314" w:name="_Toc389826610"/>
      <w:bookmarkStart w:id="315" w:name="_Toc396378429"/>
      <w:bookmarkStart w:id="316" w:name="_Toc517867328"/>
      <w:bookmarkStart w:id="317" w:name="_Toc518294095"/>
      <w:bookmarkStart w:id="318" w:name="Chapter7"/>
      <w:r>
        <w:t>Chapter Introduction</w:t>
      </w:r>
      <w:bookmarkEnd w:id="313"/>
      <w:bookmarkEnd w:id="314"/>
      <w:bookmarkEnd w:id="315"/>
      <w:bookmarkEnd w:id="316"/>
      <w:bookmarkEnd w:id="317"/>
    </w:p>
    <w:p w:rsidR="003E78C1" w:rsidRDefault="00BC5A25">
      <w:pPr>
        <w:pStyle w:val="BodyText"/>
      </w:pPr>
      <w:r>
        <w:t>Other sales can be used to record income received for particular items which are not considered to be meals such as milk, fruit and refreshments for meetings. The items are not recorded against individuals and will not affect the pupil’s balance.</w:t>
      </w:r>
    </w:p>
    <w:p w:rsidR="003E78C1" w:rsidRDefault="00BC5A25">
      <w:pPr>
        <w:pStyle w:val="BodyText"/>
      </w:pPr>
      <w:r>
        <w:t>The creation of other sales types was covered in Chapter 1.</w:t>
      </w:r>
    </w:p>
    <w:p w:rsidR="003E78C1" w:rsidRDefault="00BC5A25">
      <w:pPr>
        <w:pStyle w:val="Heading3"/>
      </w:pPr>
      <w:bookmarkStart w:id="319" w:name="_Toc389826536"/>
      <w:bookmarkStart w:id="320" w:name="_Toc389826611"/>
      <w:bookmarkStart w:id="321" w:name="_Toc396378430"/>
      <w:bookmarkStart w:id="322" w:name="_Toc517867329"/>
      <w:bookmarkStart w:id="323" w:name="_Toc518294096"/>
      <w:r>
        <w:t>Step by Step – Add/Edit Other Sales Definitions</w:t>
      </w:r>
      <w:bookmarkEnd w:id="319"/>
      <w:bookmarkEnd w:id="320"/>
      <w:bookmarkEnd w:id="321"/>
      <w:bookmarkEnd w:id="322"/>
      <w:bookmarkEnd w:id="323"/>
    </w:p>
    <w:p w:rsidR="003E78C1" w:rsidRDefault="00BC5A25">
      <w:pPr>
        <w:pStyle w:val="BodyText"/>
        <w:numPr>
          <w:ilvl w:val="0"/>
          <w:numId w:val="64"/>
        </w:numPr>
      </w:pPr>
      <w:r>
        <w:t xml:space="preserve">Select </w:t>
      </w:r>
      <w:r>
        <w:rPr>
          <w:b/>
        </w:rPr>
        <w:t>Tools | Dinner Money | Other Sales Definitions</w:t>
      </w:r>
      <w:r>
        <w:t>.</w:t>
      </w:r>
    </w:p>
    <w:p w:rsidR="003E78C1" w:rsidRDefault="00BC5A25">
      <w:pPr>
        <w:pStyle w:val="BodyText"/>
        <w:numPr>
          <w:ilvl w:val="0"/>
          <w:numId w:val="64"/>
        </w:numPr>
      </w:pPr>
      <w:r>
        <w:t xml:space="preserve">Click </w:t>
      </w:r>
      <w:r>
        <w:rPr>
          <w:b/>
        </w:rPr>
        <w:t>New</w:t>
      </w:r>
      <w:r>
        <w:t xml:space="preserve"> to add </w:t>
      </w:r>
      <w:r>
        <w:rPr>
          <w:b/>
        </w:rPr>
        <w:t>Other Sales</w:t>
      </w:r>
      <w:r>
        <w:t xml:space="preserve"> as required and specify the charge.</w:t>
      </w:r>
    </w:p>
    <w:p w:rsidR="003E78C1" w:rsidRDefault="00BC5A25">
      <w:pPr>
        <w:pStyle w:val="Heading3"/>
      </w:pPr>
      <w:bookmarkStart w:id="324" w:name="_Toc389826537"/>
      <w:bookmarkStart w:id="325" w:name="_Toc389826612"/>
      <w:bookmarkStart w:id="326" w:name="_Toc396378431"/>
      <w:bookmarkStart w:id="327" w:name="_Toc517867330"/>
      <w:bookmarkStart w:id="328" w:name="_Toc518294097"/>
      <w:r>
        <w:t>Step by Step – Recording Other Sales</w:t>
      </w:r>
      <w:bookmarkEnd w:id="324"/>
      <w:bookmarkEnd w:id="325"/>
      <w:bookmarkEnd w:id="326"/>
      <w:bookmarkEnd w:id="327"/>
      <w:bookmarkEnd w:id="328"/>
    </w:p>
    <w:p w:rsidR="003E78C1" w:rsidRDefault="00BC5A25">
      <w:pPr>
        <w:pStyle w:val="ListParagraph"/>
        <w:numPr>
          <w:ilvl w:val="0"/>
          <w:numId w:val="100"/>
        </w:numPr>
        <w:spacing w:before="120" w:after="120" w:line="240" w:lineRule="auto"/>
        <w:contextualSpacing w:val="0"/>
        <w:rPr>
          <w:rFonts w:ascii="Arial" w:eastAsia="Times" w:hAnsi="Arial" w:cs="Times New Roman"/>
          <w:szCs w:val="20"/>
        </w:rPr>
      </w:pPr>
      <w:r>
        <w:rPr>
          <w:rStyle w:val="BodyTextChar"/>
        </w:rPr>
        <w:t xml:space="preserve">Select </w:t>
      </w:r>
      <w:r>
        <w:rPr>
          <w:rStyle w:val="BodyTextChar"/>
          <w:b/>
        </w:rPr>
        <w:t>Focus | Dinner Money | Other Sales</w:t>
      </w:r>
      <w:r>
        <w:rPr>
          <w:rStyle w:val="BodyTextChar"/>
        </w:rPr>
        <w:t xml:space="preserve">. The </w:t>
      </w:r>
      <w:r>
        <w:rPr>
          <w:rStyle w:val="BodyTextChar"/>
          <w:b/>
        </w:rPr>
        <w:t>Sales Type</w:t>
      </w:r>
      <w:r>
        <w:rPr>
          <w:rStyle w:val="BodyTextChar"/>
        </w:rPr>
        <w:t xml:space="preserve"> column will display the active other sales types. The rows showing </w:t>
      </w:r>
      <w:r>
        <w:rPr>
          <w:rStyle w:val="BodyTextChar"/>
          <w:b/>
        </w:rPr>
        <w:t xml:space="preserve">N/A </w:t>
      </w:r>
      <w:r>
        <w:rPr>
          <w:rStyle w:val="BodyTextChar"/>
        </w:rPr>
        <w:t>contain types which are active but have not been defined.</w:t>
      </w:r>
    </w:p>
    <w:p w:rsidR="003E78C1" w:rsidRDefault="00BC5A25">
      <w:pPr>
        <w:pStyle w:val="BodyText"/>
        <w:numPr>
          <w:ilvl w:val="0"/>
          <w:numId w:val="100"/>
        </w:numPr>
      </w:pPr>
      <w:r>
        <w:t>Enter the number of items sold in the quantity column. The amount payable is automatically calculated.</w:t>
      </w:r>
    </w:p>
    <w:p w:rsidR="003E78C1" w:rsidRDefault="00BC5A25">
      <w:pPr>
        <w:pStyle w:val="ListParagraph"/>
        <w:numPr>
          <w:ilvl w:val="0"/>
          <w:numId w:val="100"/>
        </w:numPr>
        <w:spacing w:before="120" w:after="120" w:line="240" w:lineRule="auto"/>
        <w:contextualSpacing w:val="0"/>
        <w:rPr>
          <w:rFonts w:ascii="Arial" w:eastAsia="Times" w:hAnsi="Arial" w:cs="Times New Roman"/>
          <w:szCs w:val="20"/>
        </w:rPr>
      </w:pPr>
      <w:r>
        <w:rPr>
          <w:rStyle w:val="BodyTextChar"/>
        </w:rPr>
        <w:t xml:space="preserve">Enter the </w:t>
      </w:r>
      <w:r>
        <w:rPr>
          <w:rStyle w:val="BodyTextChar"/>
          <w:b/>
        </w:rPr>
        <w:t>Amount Received</w:t>
      </w:r>
      <w:r>
        <w:rPr>
          <w:rStyle w:val="BodyTextChar"/>
        </w:rPr>
        <w:t>.</w:t>
      </w:r>
    </w:p>
    <w:p w:rsidR="003E78C1" w:rsidRDefault="00BC5A25">
      <w:pPr>
        <w:pStyle w:val="BodyText"/>
      </w:pPr>
      <w:r>
        <w:t xml:space="preserve">If there is a discrepancy between the Amount Payable and the amount received a flag is displayed – </w:t>
      </w:r>
      <w:r>
        <w:rPr>
          <w:b/>
        </w:rPr>
        <w:t>U</w:t>
      </w:r>
      <w:r>
        <w:t xml:space="preserve"> for </w:t>
      </w:r>
      <w:r>
        <w:rPr>
          <w:b/>
        </w:rPr>
        <w:t>Underpayment</w:t>
      </w:r>
      <w:r>
        <w:t xml:space="preserve"> and </w:t>
      </w:r>
      <w:r>
        <w:rPr>
          <w:b/>
        </w:rPr>
        <w:t>O</w:t>
      </w:r>
      <w:r>
        <w:t xml:space="preserve"> for </w:t>
      </w:r>
      <w:r>
        <w:rPr>
          <w:b/>
        </w:rPr>
        <w:t>Overpayment</w:t>
      </w:r>
      <w:r>
        <w:t>. The value of the difference is displayed by hovering the mouse over the flag.</w:t>
      </w:r>
    </w:p>
    <w:p w:rsidR="003E78C1" w:rsidRDefault="00BC5A25">
      <w:pPr>
        <w:pStyle w:val="BodyText"/>
      </w:pPr>
      <w:r>
        <w:t>Summary totals are displayed at the bottom of the page.</w:t>
      </w:r>
    </w:p>
    <w:p w:rsidR="003E78C1" w:rsidRDefault="00BC5A25">
      <w:pPr>
        <w:pStyle w:val="BodyText"/>
      </w:pPr>
      <w:r>
        <w:t>Values can be entered and edited until the banking return is authorised. When this has been completed, the grid is cleared of previous entries.</w:t>
      </w:r>
    </w:p>
    <w:p w:rsidR="003E78C1" w:rsidRDefault="00BC5A25">
      <w:pPr>
        <w:pStyle w:val="BodyText"/>
        <w:spacing w:before="240" w:after="240"/>
        <w:jc w:val="center"/>
      </w:pPr>
      <w:r>
        <w:rPr>
          <w:noProof/>
          <w:lang w:eastAsia="en-GB"/>
        </w:rPr>
        <w:drawing>
          <wp:inline distT="0" distB="0" distL="0" distR="0">
            <wp:extent cx="2993213" cy="2652327"/>
            <wp:effectExtent l="19050" t="19050" r="17145" b="152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3.png"/>
                    <pic:cNvPicPr/>
                  </pic:nvPicPr>
                  <pic:blipFill rotWithShape="1">
                    <a:blip r:embed="rId112">
                      <a:extLst>
                        <a:ext uri="{28A0092B-C50C-407E-A947-70E740481C1C}">
                          <a14:useLocalDpi xmlns:a14="http://schemas.microsoft.com/office/drawing/2010/main" val="0"/>
                        </a:ext>
                      </a:extLst>
                    </a:blip>
                    <a:srcRect l="1104" t="1550"/>
                    <a:stretch/>
                  </pic:blipFill>
                  <pic:spPr bwMode="auto">
                    <a:xfrm>
                      <a:off x="0" y="0"/>
                      <a:ext cx="3038778" cy="269270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3E78C1">
      <w:pPr>
        <w:pStyle w:val="BodyText"/>
      </w:pPr>
    </w:p>
    <w:bookmarkEnd w:id="318"/>
    <w:p w:rsidR="003E78C1" w:rsidRDefault="003E78C1">
      <w:pPr>
        <w:rPr>
          <w:rFonts w:ascii="Arial" w:hAnsi="Arial" w:cs="Arial"/>
        </w:rPr>
        <w:sectPr w:rsidR="003E78C1">
          <w:footerReference w:type="default" r:id="rId113"/>
          <w:pgSz w:w="11906" w:h="16838" w:code="9"/>
          <w:pgMar w:top="1418" w:right="1418" w:bottom="1134" w:left="1418" w:header="709" w:footer="709" w:gutter="0"/>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329" w:name="_Toc389826538"/>
            <w:bookmarkStart w:id="330" w:name="_Toc518294098"/>
            <w:r>
              <w:t>Banking Dinner Money Payments</w:t>
            </w:r>
            <w:bookmarkEnd w:id="329"/>
            <w:bookmarkEnd w:id="330"/>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"Chapter8"</w:instrText>
            </w:r>
            <w:r>
              <w:fldChar w:fldCharType="separate"/>
            </w:r>
            <w:hyperlink w:anchor="_Toc517867331" w:history="1">
              <w:r>
                <w:rPr>
                  <w:rStyle w:val="Hyperlink"/>
                  <w:noProof/>
                </w:rPr>
                <w:t>Chapter Introduction</w:t>
              </w:r>
              <w:r>
                <w:rPr>
                  <w:noProof/>
                  <w:webHidden/>
                </w:rPr>
                <w:tab/>
              </w:r>
              <w:r>
                <w:rPr>
                  <w:noProof/>
                  <w:webHidden/>
                </w:rPr>
                <w:fldChar w:fldCharType="begin"/>
              </w:r>
              <w:r>
                <w:rPr>
                  <w:noProof/>
                  <w:webHidden/>
                </w:rPr>
                <w:instrText xml:space="preserve"> PAGEREF _Toc517867331 \h </w:instrText>
              </w:r>
              <w:r>
                <w:rPr>
                  <w:noProof/>
                  <w:webHidden/>
                </w:rPr>
              </w:r>
              <w:r>
                <w:rPr>
                  <w:noProof/>
                  <w:webHidden/>
                </w:rPr>
                <w:fldChar w:fldCharType="separate"/>
              </w:r>
              <w:r>
                <w:rPr>
                  <w:noProof/>
                  <w:webHidden/>
                </w:rPr>
                <w:t>43</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32" w:history="1">
              <w:r w:rsidR="00BC5A25">
                <w:rPr>
                  <w:rStyle w:val="Hyperlink"/>
                  <w:noProof/>
                </w:rPr>
                <w:t>Step by Step – Running Unauthorised Banking</w:t>
              </w:r>
              <w:r w:rsidR="00BC5A25">
                <w:rPr>
                  <w:noProof/>
                  <w:webHidden/>
                </w:rPr>
                <w:tab/>
              </w:r>
              <w:r w:rsidR="00BC5A25">
                <w:rPr>
                  <w:noProof/>
                  <w:webHidden/>
                </w:rPr>
                <w:fldChar w:fldCharType="begin"/>
              </w:r>
              <w:r w:rsidR="00BC5A25">
                <w:rPr>
                  <w:noProof/>
                  <w:webHidden/>
                </w:rPr>
                <w:instrText xml:space="preserve"> PAGEREF _Toc517867332 \h </w:instrText>
              </w:r>
              <w:r w:rsidR="00BC5A25">
                <w:rPr>
                  <w:noProof/>
                  <w:webHidden/>
                </w:rPr>
              </w:r>
              <w:r w:rsidR="00BC5A25">
                <w:rPr>
                  <w:noProof/>
                  <w:webHidden/>
                </w:rPr>
                <w:fldChar w:fldCharType="separate"/>
              </w:r>
              <w:r w:rsidR="00BC5A25">
                <w:rPr>
                  <w:noProof/>
                  <w:webHidden/>
                </w:rPr>
                <w:t>44</w:t>
              </w:r>
              <w:r w:rsidR="00BC5A25">
                <w:rPr>
                  <w:noProof/>
                  <w:webHidden/>
                </w:rPr>
                <w:fldChar w:fldCharType="end"/>
              </w:r>
            </w:hyperlink>
          </w:p>
          <w:p w:rsidR="003E78C1" w:rsidRDefault="00082749">
            <w:pPr>
              <w:pStyle w:val="TOC3"/>
              <w:rPr>
                <w:rFonts w:cs="Arial"/>
              </w:rPr>
            </w:pPr>
            <w:hyperlink w:anchor="_Toc517867333" w:history="1">
              <w:r w:rsidR="00BC5A25">
                <w:rPr>
                  <w:rStyle w:val="Hyperlink"/>
                  <w:noProof/>
                </w:rPr>
                <w:t>Step by Step – Running Authorised Banking</w:t>
              </w:r>
              <w:r w:rsidR="00BC5A25">
                <w:rPr>
                  <w:noProof/>
                  <w:webHidden/>
                </w:rPr>
                <w:tab/>
              </w:r>
              <w:r w:rsidR="00BC5A25">
                <w:rPr>
                  <w:noProof/>
                  <w:webHidden/>
                </w:rPr>
                <w:fldChar w:fldCharType="begin"/>
              </w:r>
              <w:r w:rsidR="00BC5A25">
                <w:rPr>
                  <w:noProof/>
                  <w:webHidden/>
                </w:rPr>
                <w:instrText xml:space="preserve"> PAGEREF _Toc517867333 \h </w:instrText>
              </w:r>
              <w:r w:rsidR="00BC5A25">
                <w:rPr>
                  <w:noProof/>
                  <w:webHidden/>
                </w:rPr>
              </w:r>
              <w:r w:rsidR="00BC5A25">
                <w:rPr>
                  <w:noProof/>
                  <w:webHidden/>
                </w:rPr>
                <w:fldChar w:fldCharType="separate"/>
              </w:r>
              <w:r w:rsidR="00BC5A25">
                <w:rPr>
                  <w:noProof/>
                  <w:webHidden/>
                </w:rPr>
                <w:t>44</w:t>
              </w:r>
              <w:r w:rsidR="00BC5A25">
                <w:rPr>
                  <w:noProof/>
                  <w:webHidden/>
                </w:rPr>
                <w:fldChar w:fldCharType="end"/>
              </w:r>
            </w:hyperlink>
            <w:r w:rsidR="00BC5A25">
              <w:fldChar w:fldCharType="end"/>
            </w:r>
          </w:p>
        </w:tc>
      </w:tr>
    </w:tbl>
    <w:p w:rsidR="003E78C1" w:rsidRDefault="00BC5A25">
      <w:pPr>
        <w:pStyle w:val="Heading3"/>
      </w:pPr>
      <w:bookmarkStart w:id="331" w:name="_Toc389826539"/>
      <w:bookmarkStart w:id="332" w:name="_Toc389826613"/>
      <w:bookmarkStart w:id="333" w:name="_Toc396378432"/>
      <w:bookmarkStart w:id="334" w:name="_Toc517867331"/>
      <w:bookmarkStart w:id="335" w:name="_Toc518294099"/>
      <w:bookmarkStart w:id="336" w:name="Chapter8"/>
      <w:r>
        <w:t>Chapter Introduction</w:t>
      </w:r>
      <w:bookmarkEnd w:id="331"/>
      <w:bookmarkEnd w:id="332"/>
      <w:bookmarkEnd w:id="333"/>
      <w:bookmarkEnd w:id="334"/>
      <w:bookmarkEnd w:id="335"/>
    </w:p>
    <w:p w:rsidR="003E78C1" w:rsidRDefault="00BC5A25">
      <w:pPr>
        <w:pStyle w:val="BodyText"/>
      </w:pPr>
      <w:r>
        <w:t>The banking procedures in Dinner Money are very important. The process should be seen as finalising all the payments. Often schools link it to physical action of going to the bank, but doesn’t necessarily need to be so.</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If banking returns are not run regularly, much of the reporting functionality of Dinner Money will be lost.</w:t>
            </w:r>
          </w:p>
        </w:tc>
      </w:tr>
    </w:tbl>
    <w:p w:rsidR="003E78C1" w:rsidRDefault="00BC5A25">
      <w:pPr>
        <w:pStyle w:val="BodyText"/>
      </w:pPr>
      <w:r>
        <w:t>There are two types of banking procedures – Unauthorised and Authorised.</w:t>
      </w:r>
    </w:p>
    <w:p w:rsidR="003E78C1" w:rsidRDefault="00BC5A25">
      <w:pPr>
        <w:pStyle w:val="BodyText"/>
        <w:numPr>
          <w:ilvl w:val="0"/>
          <w:numId w:val="65"/>
        </w:numPr>
      </w:pPr>
      <w:r>
        <w:t xml:space="preserve">The </w:t>
      </w:r>
      <w:r>
        <w:rPr>
          <w:b/>
        </w:rPr>
        <w:t>Unauthorised</w:t>
      </w:r>
      <w:r>
        <w:t xml:space="preserve"> routine enables you to check the amount of money and cheques you have taken since the last authorised banking. It can be run as often as required and does not require saving.</w:t>
      </w:r>
    </w:p>
    <w:p w:rsidR="003E78C1" w:rsidRDefault="00BC5A25">
      <w:pPr>
        <w:pStyle w:val="BodyText"/>
        <w:numPr>
          <w:ilvl w:val="0"/>
          <w:numId w:val="65"/>
        </w:numPr>
      </w:pPr>
      <w:r>
        <w:t xml:space="preserve">The </w:t>
      </w:r>
      <w:r>
        <w:rPr>
          <w:b/>
        </w:rPr>
        <w:t>Authorised</w:t>
      </w:r>
      <w:r>
        <w:t xml:space="preserve"> banking routine is run when money is physically handed over either to a bank or another member of staff. The accompanying report has a space for a signature. On saving, the status of all bankable transactions is changed to </w:t>
      </w:r>
      <w:r>
        <w:rPr>
          <w:b/>
        </w:rPr>
        <w:t>Banked</w:t>
      </w:r>
      <w:r>
        <w:t xml:space="preserve"> and every payment will show the banking number and date.</w:t>
      </w:r>
    </w:p>
    <w:p w:rsidR="003E78C1" w:rsidRDefault="00BC5A25">
      <w:pPr>
        <w:pStyle w:val="BodyText"/>
      </w:pPr>
      <w:r>
        <w:t>The authorised banking return should be run regularly, however, the frequency depends on how the school operates. In a school where dinner money is collected daily, but someone only visits the bank once a week, the authorised banking routine needs to be run before each visit only.</w:t>
      </w:r>
    </w:p>
    <w:p w:rsidR="003E78C1" w:rsidRDefault="00BC5A25">
      <w:pPr>
        <w:pStyle w:val="BodyText"/>
      </w:pPr>
      <w:r>
        <w:t xml:space="preserve">In a school where the person recording dinner money data does not actually ever go to the bank, but hands the money to the finance officer every day, the authorised banking routine would be run daily. </w:t>
      </w:r>
    </w:p>
    <w:p w:rsidR="003E78C1" w:rsidRDefault="00BC5A25">
      <w:pPr>
        <w:pStyle w:val="BodyText"/>
      </w:pPr>
      <w:r>
        <w:t xml:space="preserve">Running the authorised banking return finalises all payments since the last return and includes them in the return. </w:t>
      </w:r>
    </w:p>
    <w:p w:rsidR="003E78C1" w:rsidRDefault="00BC5A25">
      <w:pPr>
        <w:pStyle w:val="BodyText"/>
      </w:pPr>
      <w:r>
        <w:t xml:space="preserve">Reports from either procedure can be printed and include amounts received for the cash and cheques paid in by classes and staff, </w:t>
      </w:r>
      <w:proofErr w:type="spellStart"/>
      <w:r>
        <w:t>adhoc</w:t>
      </w:r>
      <w:proofErr w:type="spellEnd"/>
      <w:r>
        <w:t xml:space="preserve"> meals and any other sales. Payments made electronically will not appear on this return as they will not physically be passed over.</w:t>
      </w:r>
    </w:p>
    <w:p w:rsidR="003E78C1" w:rsidRDefault="00BC5A25">
      <w:pPr>
        <w:pStyle w:val="Heading3"/>
      </w:pPr>
      <w:bookmarkStart w:id="337" w:name="_Toc389826540"/>
      <w:bookmarkStart w:id="338" w:name="_Toc389826614"/>
      <w:bookmarkStart w:id="339" w:name="_Toc396378433"/>
      <w:bookmarkStart w:id="340" w:name="_Toc517867332"/>
      <w:bookmarkStart w:id="341" w:name="_Toc518294100"/>
      <w:r>
        <w:t>Step by Step – Running Unauthorised Banking</w:t>
      </w:r>
      <w:bookmarkEnd w:id="337"/>
      <w:bookmarkEnd w:id="338"/>
      <w:bookmarkEnd w:id="339"/>
      <w:bookmarkEnd w:id="340"/>
      <w:bookmarkEnd w:id="341"/>
    </w:p>
    <w:p w:rsidR="003E78C1" w:rsidRDefault="00BC5A25">
      <w:pPr>
        <w:pStyle w:val="ListParagraph"/>
        <w:keepNext/>
        <w:keepLines/>
        <w:numPr>
          <w:ilvl w:val="0"/>
          <w:numId w:val="66"/>
        </w:numPr>
        <w:spacing w:before="120" w:after="120" w:line="240" w:lineRule="auto"/>
        <w:ind w:left="431" w:hanging="431"/>
        <w:contextualSpacing w:val="0"/>
        <w:rPr>
          <w:rStyle w:val="BodyTextChar"/>
        </w:rPr>
      </w:pPr>
      <w:r>
        <w:rPr>
          <w:rStyle w:val="BodyTextChar"/>
        </w:rPr>
        <w:t xml:space="preserve">Select </w:t>
      </w:r>
      <w:r>
        <w:rPr>
          <w:rStyle w:val="BodyTextChar"/>
          <w:b/>
        </w:rPr>
        <w:t xml:space="preserve">Focus | Dinner Money | Banking Return </w:t>
      </w:r>
      <w:r>
        <w:rPr>
          <w:rStyle w:val="BodyTextChar"/>
        </w:rPr>
        <w:t xml:space="preserve">or </w:t>
      </w:r>
      <w:r>
        <w:rPr>
          <w:rStyle w:val="BodyTextChar"/>
          <w:b/>
        </w:rPr>
        <w:t>Reports | Dinner Money | Banking Return</w:t>
      </w:r>
      <w:r>
        <w:rPr>
          <w:rStyle w:val="BodyTextChar"/>
        </w:rPr>
        <w:t xml:space="preserve">, and then click </w:t>
      </w:r>
      <w:r>
        <w:rPr>
          <w:rStyle w:val="BodyTextChar"/>
          <w:b/>
        </w:rPr>
        <w:t>New</w:t>
      </w:r>
      <w:r>
        <w:rPr>
          <w:rStyle w:val="BodyTextChar"/>
        </w:rPr>
        <w:t xml:space="preserve"> to display the </w:t>
      </w:r>
      <w:r>
        <w:rPr>
          <w:rStyle w:val="BodyTextChar"/>
          <w:b/>
        </w:rPr>
        <w:t>Banking Return Details</w:t>
      </w:r>
      <w:r>
        <w:rPr>
          <w:rStyle w:val="BodyTextChar"/>
        </w:rPr>
        <w:t xml:space="preserve"> screen.</w:t>
      </w:r>
    </w:p>
    <w:p w:rsidR="003E78C1" w:rsidRDefault="00BC5A25">
      <w:pPr>
        <w:pStyle w:val="BodyText"/>
        <w:spacing w:before="240" w:after="240"/>
        <w:jc w:val="center"/>
      </w:pPr>
      <w:r>
        <w:rPr>
          <w:noProof/>
          <w:lang w:eastAsia="en-GB"/>
        </w:rPr>
        <w:drawing>
          <wp:inline distT="0" distB="0" distL="0" distR="0">
            <wp:extent cx="3634882" cy="2733470"/>
            <wp:effectExtent l="19050" t="19050" r="2286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unSavedbanking.PNG"/>
                    <pic:cNvPicPr/>
                  </pic:nvPicPr>
                  <pic:blipFill>
                    <a:blip r:embed="rId114">
                      <a:extLst>
                        <a:ext uri="{28A0092B-C50C-407E-A947-70E740481C1C}">
                          <a14:useLocalDpi xmlns:a14="http://schemas.microsoft.com/office/drawing/2010/main" val="0"/>
                        </a:ext>
                      </a:extLst>
                    </a:blip>
                    <a:stretch>
                      <a:fillRect/>
                    </a:stretch>
                  </pic:blipFill>
                  <pic:spPr>
                    <a:xfrm>
                      <a:off x="0" y="0"/>
                      <a:ext cx="3638586" cy="2736255"/>
                    </a:xfrm>
                    <a:prstGeom prst="rect">
                      <a:avLst/>
                    </a:prstGeom>
                    <a:ln w="3175">
                      <a:solidFill>
                        <a:schemeClr val="tx1"/>
                      </a:solidFill>
                    </a:ln>
                  </pic:spPr>
                </pic:pic>
              </a:graphicData>
            </a:graphic>
          </wp:inline>
        </w:drawing>
      </w:r>
    </w:p>
    <w:p w:rsidR="003E78C1" w:rsidRDefault="00BC5A25">
      <w:pPr>
        <w:pStyle w:val="BodyText"/>
      </w:pPr>
      <w:r>
        <w:t>The screen displays any unbanked and confirmed transactions recorded up to and including today.</w:t>
      </w:r>
    </w:p>
    <w:p w:rsidR="003E78C1" w:rsidRDefault="00BC5A25">
      <w:pPr>
        <w:pStyle w:val="BodyText"/>
        <w:numPr>
          <w:ilvl w:val="0"/>
          <w:numId w:val="66"/>
        </w:numPr>
      </w:pPr>
      <w:r>
        <w:t xml:space="preserve">Click </w:t>
      </w:r>
      <w:r>
        <w:rPr>
          <w:b/>
        </w:rPr>
        <w:t>Print</w:t>
      </w:r>
      <w:r>
        <w:t xml:space="preserve"> if required. </w:t>
      </w:r>
    </w:p>
    <w:p w:rsidR="003E78C1" w:rsidRDefault="00BC5A25">
      <w:pPr>
        <w:pStyle w:val="BodyText"/>
        <w:numPr>
          <w:ilvl w:val="0"/>
          <w:numId w:val="66"/>
        </w:numPr>
      </w:pPr>
      <w:r>
        <w:t xml:space="preserve">Click </w:t>
      </w:r>
      <w:r>
        <w:rPr>
          <w:b/>
        </w:rPr>
        <w:t>Close</w:t>
      </w:r>
      <w:r>
        <w:t xml:space="preserve"> to close the screen without saving.</w:t>
      </w:r>
    </w:p>
    <w:p w:rsidR="003E78C1" w:rsidRDefault="00BC5A25">
      <w:pPr>
        <w:pStyle w:val="Heading3"/>
      </w:pPr>
      <w:bookmarkStart w:id="342" w:name="_Toc389826541"/>
      <w:bookmarkStart w:id="343" w:name="_Toc389826615"/>
      <w:bookmarkStart w:id="344" w:name="_Toc396378434"/>
      <w:bookmarkStart w:id="345" w:name="_Toc517867333"/>
      <w:bookmarkStart w:id="346" w:name="_Toc518294101"/>
      <w:r>
        <w:t>Step by Step – Running Authorised Banking</w:t>
      </w:r>
      <w:bookmarkEnd w:id="342"/>
      <w:bookmarkEnd w:id="343"/>
      <w:bookmarkEnd w:id="344"/>
      <w:bookmarkEnd w:id="345"/>
      <w:bookmarkEnd w:id="346"/>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Once the banking return has been authorised, no further changes or refunds can be included.</w:t>
            </w:r>
          </w:p>
        </w:tc>
      </w:tr>
    </w:tbl>
    <w:p w:rsidR="003E78C1" w:rsidRDefault="00BC5A25">
      <w:pPr>
        <w:pStyle w:val="BodyText"/>
        <w:numPr>
          <w:ilvl w:val="0"/>
          <w:numId w:val="67"/>
        </w:numPr>
      </w:pPr>
      <w:r>
        <w:t xml:space="preserve">When you are ready to physically pass the money elsewhere select </w:t>
      </w:r>
      <w:r>
        <w:rPr>
          <w:b/>
        </w:rPr>
        <w:t>Focus | Dinner Money | Banking Return</w:t>
      </w:r>
      <w:r>
        <w:t xml:space="preserve"> or </w:t>
      </w:r>
      <w:r>
        <w:rPr>
          <w:b/>
        </w:rPr>
        <w:t>Reports | Dinner Money | Banking Return</w:t>
      </w:r>
      <w:r>
        <w:t xml:space="preserve">, then click </w:t>
      </w:r>
      <w:r>
        <w:rPr>
          <w:b/>
        </w:rPr>
        <w:t>New</w:t>
      </w:r>
      <w:r>
        <w:t xml:space="preserve"> to display the </w:t>
      </w:r>
      <w:r>
        <w:rPr>
          <w:b/>
        </w:rPr>
        <w:t>Banking Return Details</w:t>
      </w:r>
      <w:r>
        <w:t xml:space="preserve"> screen. This may be the same as the unauthorised return but will have changed if subsequent transactions have taken place.</w:t>
      </w:r>
    </w:p>
    <w:p w:rsidR="003E78C1" w:rsidRDefault="00BC5A25">
      <w:pPr>
        <w:pStyle w:val="BodyText"/>
        <w:numPr>
          <w:ilvl w:val="0"/>
          <w:numId w:val="67"/>
        </w:numPr>
      </w:pPr>
      <w:r>
        <w:t xml:space="preserve">Click </w:t>
      </w:r>
      <w:r>
        <w:rPr>
          <w:b/>
        </w:rPr>
        <w:t>Save</w:t>
      </w:r>
      <w:r>
        <w:t>, you will be asked to confirm the authorisation.</w:t>
      </w:r>
    </w:p>
    <w:p w:rsidR="003E78C1" w:rsidRDefault="00BC5A25">
      <w:pPr>
        <w:pStyle w:val="BodyText"/>
        <w:spacing w:before="240" w:after="240"/>
        <w:jc w:val="center"/>
      </w:pPr>
      <w:r>
        <w:rPr>
          <w:noProof/>
          <w:lang w:eastAsia="en-GB"/>
        </w:rPr>
        <w:drawing>
          <wp:inline distT="0" distB="0" distL="0" distR="0">
            <wp:extent cx="2362673" cy="1368967"/>
            <wp:effectExtent l="19050" t="19050" r="19050" b="222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ayingSlip.PNG"/>
                    <pic:cNvPicPr/>
                  </pic:nvPicPr>
                  <pic:blipFill rotWithShape="1">
                    <a:blip r:embed="rId115">
                      <a:extLst>
                        <a:ext uri="{28A0092B-C50C-407E-A947-70E740481C1C}">
                          <a14:useLocalDpi xmlns:a14="http://schemas.microsoft.com/office/drawing/2010/main" val="0"/>
                        </a:ext>
                      </a:extLst>
                    </a:blip>
                    <a:srcRect r="1190"/>
                    <a:stretch/>
                  </pic:blipFill>
                  <pic:spPr bwMode="auto">
                    <a:xfrm>
                      <a:off x="0" y="0"/>
                      <a:ext cx="2369560" cy="137295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67"/>
        </w:numPr>
      </w:pPr>
      <w:r>
        <w:t xml:space="preserve">The </w:t>
      </w:r>
      <w:r>
        <w:rPr>
          <w:b/>
        </w:rPr>
        <w:t xml:space="preserve">Total Amount </w:t>
      </w:r>
      <w:r>
        <w:t xml:space="preserve">is read–only. Enter a </w:t>
      </w:r>
      <w:r>
        <w:rPr>
          <w:b/>
        </w:rPr>
        <w:t>Reference</w:t>
      </w:r>
      <w:r>
        <w:t xml:space="preserve">, if required. </w:t>
      </w:r>
      <w:r>
        <w:rPr>
          <w:b/>
        </w:rPr>
        <w:t>OK</w:t>
      </w:r>
      <w:r>
        <w:t xml:space="preserve"> is greyed out until the </w:t>
      </w:r>
      <w:r>
        <w:rPr>
          <w:b/>
        </w:rPr>
        <w:t>Save</w:t>
      </w:r>
      <w:r>
        <w:t xml:space="preserve"> </w:t>
      </w:r>
      <w:r>
        <w:rPr>
          <w:b/>
        </w:rPr>
        <w:t>and Authorise</w:t>
      </w:r>
      <w:r>
        <w:t xml:space="preserve"> check box has been selected. Click </w:t>
      </w:r>
      <w:r>
        <w:rPr>
          <w:b/>
        </w:rPr>
        <w:t>OK</w:t>
      </w:r>
      <w:r>
        <w:t xml:space="preserve"> and the next bank number will be assigned to this transaction.</w:t>
      </w:r>
    </w:p>
    <w:p w:rsidR="003E78C1" w:rsidRDefault="00BC5A25">
      <w:pPr>
        <w:pStyle w:val="BodyText"/>
        <w:numPr>
          <w:ilvl w:val="0"/>
          <w:numId w:val="67"/>
        </w:numPr>
      </w:pPr>
      <w:r>
        <w:t xml:space="preserve">Click </w:t>
      </w:r>
      <w:r>
        <w:rPr>
          <w:b/>
        </w:rPr>
        <w:t>Print</w:t>
      </w:r>
      <w:r>
        <w:t xml:space="preserve"> for a copy of the report.</w:t>
      </w:r>
    </w:p>
    <w:p w:rsidR="003E78C1" w:rsidRDefault="00BC5A25">
      <w:pPr>
        <w:pStyle w:val="BodyText"/>
        <w:numPr>
          <w:ilvl w:val="0"/>
          <w:numId w:val="67"/>
        </w:numPr>
      </w:pPr>
      <w:r>
        <w:t>The</w:t>
      </w:r>
      <w:r>
        <w:rPr>
          <w:b/>
        </w:rPr>
        <w:t xml:space="preserve"> Basic Details</w:t>
      </w:r>
      <w:r>
        <w:t xml:space="preserve"> panel displays the system generated bank number and shows who authorised the return.</w:t>
      </w:r>
    </w:p>
    <w:p w:rsidR="003E78C1" w:rsidRDefault="00BC5A25">
      <w:pPr>
        <w:pStyle w:val="BodyText"/>
        <w:spacing w:before="240" w:after="240"/>
        <w:jc w:val="center"/>
      </w:pPr>
      <w:r>
        <w:rPr>
          <w:noProof/>
          <w:lang w:eastAsia="en-GB"/>
        </w:rPr>
        <w:drawing>
          <wp:inline distT="0" distB="0" distL="0" distR="0">
            <wp:extent cx="2391071" cy="944859"/>
            <wp:effectExtent l="19050" t="19050" r="9525" b="273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anking.PNG"/>
                    <pic:cNvPicPr/>
                  </pic:nvPicPr>
                  <pic:blipFill>
                    <a:blip r:embed="rId116">
                      <a:extLst>
                        <a:ext uri="{28A0092B-C50C-407E-A947-70E740481C1C}">
                          <a14:useLocalDpi xmlns:a14="http://schemas.microsoft.com/office/drawing/2010/main" val="0"/>
                        </a:ext>
                      </a:extLst>
                    </a:blip>
                    <a:stretch>
                      <a:fillRect/>
                    </a:stretch>
                  </pic:blipFill>
                  <pic:spPr>
                    <a:xfrm>
                      <a:off x="0" y="0"/>
                      <a:ext cx="2414953" cy="954296"/>
                    </a:xfrm>
                    <a:prstGeom prst="rect">
                      <a:avLst/>
                    </a:prstGeom>
                    <a:ln w="3175">
                      <a:solidFill>
                        <a:schemeClr val="tx1"/>
                      </a:solidFill>
                    </a:ln>
                  </pic:spPr>
                </pic:pic>
              </a:graphicData>
            </a:graphic>
          </wp:inline>
        </w:drawing>
      </w:r>
    </w:p>
    <w:p w:rsidR="003E78C1" w:rsidRDefault="00BC5A25">
      <w:pPr>
        <w:pStyle w:val="Heading4"/>
      </w:pPr>
      <w:bookmarkStart w:id="347" w:name="_Toc389826542"/>
      <w:bookmarkStart w:id="348" w:name="_Toc518294102"/>
      <w:r>
        <w:t>Viewing Previous Banking Returns</w:t>
      </w:r>
      <w:bookmarkEnd w:id="347"/>
      <w:bookmarkEnd w:id="348"/>
    </w:p>
    <w:p w:rsidR="003E78C1" w:rsidRDefault="00BC5A25">
      <w:pPr>
        <w:pStyle w:val="BodyText"/>
      </w:pPr>
      <w:r>
        <w:t xml:space="preserve">Select </w:t>
      </w:r>
      <w:r>
        <w:rPr>
          <w:b/>
        </w:rPr>
        <w:t>Focus | Dinner Money | Banking Return</w:t>
      </w:r>
      <w:r>
        <w:t xml:space="preserve">, and then click </w:t>
      </w:r>
      <w:r>
        <w:rPr>
          <w:b/>
        </w:rPr>
        <w:t>Search</w:t>
      </w:r>
      <w:r>
        <w:t>. Select and open the appropriate return to view the details. The report can be printed if required.</w:t>
      </w:r>
    </w:p>
    <w:p w:rsidR="003E78C1" w:rsidRDefault="003E78C1">
      <w:pPr>
        <w:pStyle w:val="BodyText"/>
      </w:pPr>
    </w:p>
    <w:p w:rsidR="003E78C1" w:rsidRDefault="00BC5A25">
      <w:pPr>
        <w:rPr>
          <w:rFonts w:ascii="Arial" w:eastAsia="Times" w:hAnsi="Arial" w:cs="Times New Roman"/>
          <w:szCs w:val="20"/>
        </w:rPr>
      </w:pPr>
      <w:r>
        <w:br w:type="page"/>
      </w:r>
    </w:p>
    <w:p w:rsidR="003E78C1" w:rsidRDefault="003E78C1">
      <w:pPr>
        <w:pStyle w:val="BodyText"/>
      </w:pPr>
    </w:p>
    <w:bookmarkEnd w:id="336"/>
    <w:p w:rsidR="003E78C1" w:rsidRDefault="003E78C1">
      <w:pPr>
        <w:pStyle w:val="BodyText"/>
        <w:sectPr w:rsidR="003E78C1">
          <w:footerReference w:type="default" r:id="rId117"/>
          <w:pgSz w:w="11906" w:h="16838" w:code="9"/>
          <w:pgMar w:top="1418" w:right="1418" w:bottom="1134" w:left="1418" w:header="709" w:footer="709" w:gutter="0"/>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349" w:name="_Toc389826543"/>
            <w:bookmarkStart w:id="350" w:name="_Toc518294103"/>
            <w:r>
              <w:t>The Catering Return</w:t>
            </w:r>
            <w:bookmarkEnd w:id="349"/>
            <w:bookmarkEnd w:id="350"/>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"Chapter9"</w:instrText>
            </w:r>
            <w:r>
              <w:fldChar w:fldCharType="separate"/>
            </w:r>
            <w:hyperlink w:anchor="_Toc517867334" w:history="1">
              <w:r>
                <w:rPr>
                  <w:rStyle w:val="Hyperlink"/>
                  <w:noProof/>
                </w:rPr>
                <w:t>Chapter Introduction</w:t>
              </w:r>
              <w:r>
                <w:rPr>
                  <w:noProof/>
                  <w:webHidden/>
                </w:rPr>
                <w:tab/>
              </w:r>
              <w:r>
                <w:rPr>
                  <w:noProof/>
                  <w:webHidden/>
                </w:rPr>
                <w:fldChar w:fldCharType="begin"/>
              </w:r>
              <w:r>
                <w:rPr>
                  <w:noProof/>
                  <w:webHidden/>
                </w:rPr>
                <w:instrText xml:space="preserve"> PAGEREF _Toc517867334 \h </w:instrText>
              </w:r>
              <w:r>
                <w:rPr>
                  <w:noProof/>
                  <w:webHidden/>
                </w:rPr>
              </w:r>
              <w:r>
                <w:rPr>
                  <w:noProof/>
                  <w:webHidden/>
                </w:rPr>
                <w:fldChar w:fldCharType="separate"/>
              </w:r>
              <w:r>
                <w:rPr>
                  <w:noProof/>
                  <w:webHidden/>
                </w:rPr>
                <w:t>47</w:t>
              </w:r>
              <w:r>
                <w:rPr>
                  <w:noProof/>
                  <w:webHidden/>
                </w:rPr>
                <w:fldChar w:fldCharType="end"/>
              </w:r>
            </w:hyperlink>
          </w:p>
          <w:p w:rsidR="003E78C1" w:rsidRDefault="00082749">
            <w:pPr>
              <w:pStyle w:val="TOC3"/>
              <w:rPr>
                <w:rFonts w:cs="Arial"/>
              </w:rPr>
            </w:pPr>
            <w:hyperlink w:anchor="_Toc517867335" w:history="1">
              <w:r w:rsidR="00BC5A25">
                <w:rPr>
                  <w:rStyle w:val="Hyperlink"/>
                  <w:noProof/>
                </w:rPr>
                <w:t>Step by Step – Running the Catering Return</w:t>
              </w:r>
              <w:r w:rsidR="00BC5A25">
                <w:rPr>
                  <w:noProof/>
                  <w:webHidden/>
                </w:rPr>
                <w:tab/>
              </w:r>
              <w:r w:rsidR="00BC5A25">
                <w:rPr>
                  <w:noProof/>
                  <w:webHidden/>
                </w:rPr>
                <w:fldChar w:fldCharType="begin"/>
              </w:r>
              <w:r w:rsidR="00BC5A25">
                <w:rPr>
                  <w:noProof/>
                  <w:webHidden/>
                </w:rPr>
                <w:instrText xml:space="preserve"> PAGEREF _Toc517867335 \h </w:instrText>
              </w:r>
              <w:r w:rsidR="00BC5A25">
                <w:rPr>
                  <w:noProof/>
                  <w:webHidden/>
                </w:rPr>
              </w:r>
              <w:r w:rsidR="00BC5A25">
                <w:rPr>
                  <w:noProof/>
                  <w:webHidden/>
                </w:rPr>
                <w:fldChar w:fldCharType="separate"/>
              </w:r>
              <w:r w:rsidR="00BC5A25">
                <w:rPr>
                  <w:noProof/>
                  <w:webHidden/>
                </w:rPr>
                <w:t>47</w:t>
              </w:r>
              <w:r w:rsidR="00BC5A25">
                <w:rPr>
                  <w:noProof/>
                  <w:webHidden/>
                </w:rPr>
                <w:fldChar w:fldCharType="end"/>
              </w:r>
            </w:hyperlink>
            <w:r w:rsidR="00BC5A25">
              <w:fldChar w:fldCharType="end"/>
            </w:r>
          </w:p>
        </w:tc>
      </w:tr>
    </w:tbl>
    <w:p w:rsidR="003E78C1" w:rsidRDefault="00BC5A25">
      <w:pPr>
        <w:pStyle w:val="Heading3"/>
      </w:pPr>
      <w:bookmarkStart w:id="351" w:name="_Toc389826544"/>
      <w:bookmarkStart w:id="352" w:name="_Toc389826616"/>
      <w:bookmarkStart w:id="353" w:name="_Toc396378435"/>
      <w:bookmarkStart w:id="354" w:name="_Toc517867334"/>
      <w:bookmarkStart w:id="355" w:name="_Toc518294104"/>
      <w:bookmarkStart w:id="356" w:name="Chapter9"/>
      <w:r>
        <w:t>Chapter Introduction</w:t>
      </w:r>
      <w:bookmarkEnd w:id="351"/>
      <w:bookmarkEnd w:id="352"/>
      <w:bookmarkEnd w:id="353"/>
      <w:bookmarkEnd w:id="354"/>
      <w:bookmarkEnd w:id="355"/>
    </w:p>
    <w:p w:rsidR="003E78C1" w:rsidRDefault="00BC5A25">
      <w:pPr>
        <w:pStyle w:val="Heading4"/>
      </w:pPr>
      <w:bookmarkStart w:id="357" w:name="_Toc389826545"/>
      <w:bookmarkStart w:id="358" w:name="_Toc518294105"/>
      <w:r>
        <w:t>The Catering Return</w:t>
      </w:r>
      <w:bookmarkEnd w:id="357"/>
      <w:bookmarkEnd w:id="358"/>
    </w:p>
    <w:p w:rsidR="003E78C1" w:rsidRDefault="00BC5A25">
      <w:pPr>
        <w:pStyle w:val="BodyText"/>
      </w:pPr>
      <w:r>
        <w:t xml:space="preserve">The </w:t>
      </w:r>
      <w:r>
        <w:rPr>
          <w:b/>
        </w:rPr>
        <w:t>Catering Return</w:t>
      </w:r>
      <w:r>
        <w:t xml:space="preserve"> reports on the number of paid, universal infant free school meals and free meals taken on a weekly or monthly basis, depending on the setup. The number of packed lunches is also shown. The following financial information is also included:</w:t>
      </w:r>
    </w:p>
    <w:p w:rsidR="003E78C1" w:rsidRDefault="00BC5A25">
      <w:pPr>
        <w:pStyle w:val="BodyText"/>
        <w:numPr>
          <w:ilvl w:val="0"/>
          <w:numId w:val="68"/>
        </w:numPr>
      </w:pPr>
      <w:r>
        <w:t>VAT total</w:t>
      </w:r>
    </w:p>
    <w:p w:rsidR="003E78C1" w:rsidRDefault="00BC5A25">
      <w:pPr>
        <w:pStyle w:val="BodyText"/>
        <w:numPr>
          <w:ilvl w:val="0"/>
          <w:numId w:val="68"/>
        </w:numPr>
      </w:pPr>
      <w:r>
        <w:t>additional catering income banked</w:t>
      </w:r>
    </w:p>
    <w:p w:rsidR="003E78C1" w:rsidRDefault="00BC5A25">
      <w:pPr>
        <w:pStyle w:val="BodyText"/>
        <w:numPr>
          <w:ilvl w:val="0"/>
          <w:numId w:val="68"/>
        </w:numPr>
      </w:pPr>
      <w:proofErr w:type="gramStart"/>
      <w:r>
        <w:t>amounts</w:t>
      </w:r>
      <w:proofErr w:type="gramEnd"/>
      <w:r>
        <w:t xml:space="preserve"> banked for pupil and adult meals and dates of banking.</w:t>
      </w:r>
    </w:p>
    <w:p w:rsidR="003E78C1" w:rsidRDefault="00BC5A25">
      <w:pPr>
        <w:pStyle w:val="Heading3"/>
      </w:pPr>
      <w:bookmarkStart w:id="359" w:name="_Toc389826546"/>
      <w:bookmarkStart w:id="360" w:name="_Toc389826617"/>
      <w:bookmarkStart w:id="361" w:name="_Toc396378436"/>
      <w:bookmarkStart w:id="362" w:name="_Toc517867335"/>
      <w:bookmarkStart w:id="363" w:name="_Toc518294106"/>
      <w:r>
        <w:t>Step by Step – Running the Catering Return</w:t>
      </w:r>
      <w:bookmarkEnd w:id="359"/>
      <w:bookmarkEnd w:id="360"/>
      <w:bookmarkEnd w:id="361"/>
      <w:bookmarkEnd w:id="362"/>
      <w:bookmarkEnd w:id="363"/>
    </w:p>
    <w:p w:rsidR="003E78C1" w:rsidRDefault="00BC5A25">
      <w:pPr>
        <w:pStyle w:val="ListParagraph"/>
        <w:numPr>
          <w:ilvl w:val="0"/>
          <w:numId w:val="69"/>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Focus | Dinner Money | Catering Return</w:t>
      </w:r>
      <w:r>
        <w:rPr>
          <w:rStyle w:val="BodyTextChar"/>
        </w:rPr>
        <w:t xml:space="preserve"> or </w:t>
      </w:r>
      <w:r>
        <w:rPr>
          <w:rStyle w:val="BodyTextChar"/>
          <w:b/>
        </w:rPr>
        <w:t xml:space="preserve">Reports | Dinner Money | Catering Return </w:t>
      </w:r>
      <w:r>
        <w:rPr>
          <w:rStyle w:val="BodyTextChar"/>
        </w:rPr>
        <w:t xml:space="preserve">and either search for existing returns or click </w:t>
      </w:r>
      <w:r>
        <w:rPr>
          <w:rStyle w:val="BodyTextChar"/>
          <w:b/>
        </w:rPr>
        <w:t>New</w:t>
      </w:r>
      <w:r>
        <w:rPr>
          <w:rStyle w:val="BodyTextChar"/>
        </w:rPr>
        <w:t>.</w:t>
      </w:r>
    </w:p>
    <w:p w:rsidR="003E78C1" w:rsidRDefault="00BC5A25">
      <w:pPr>
        <w:pStyle w:val="BodyText"/>
        <w:spacing w:before="240" w:after="240"/>
        <w:jc w:val="center"/>
      </w:pPr>
      <w:r>
        <w:rPr>
          <w:noProof/>
          <w:lang w:eastAsia="en-GB"/>
        </w:rPr>
        <w:drawing>
          <wp:inline distT="0" distB="0" distL="0" distR="0">
            <wp:extent cx="2703444" cy="2641862"/>
            <wp:effectExtent l="19050" t="19050" r="20955" b="254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areringdates.PNG"/>
                    <pic:cNvPicPr/>
                  </pic:nvPicPr>
                  <pic:blipFill>
                    <a:blip r:embed="rId118">
                      <a:extLst>
                        <a:ext uri="{28A0092B-C50C-407E-A947-70E740481C1C}">
                          <a14:useLocalDpi xmlns:a14="http://schemas.microsoft.com/office/drawing/2010/main" val="0"/>
                        </a:ext>
                      </a:extLst>
                    </a:blip>
                    <a:stretch>
                      <a:fillRect/>
                    </a:stretch>
                  </pic:blipFill>
                  <pic:spPr>
                    <a:xfrm>
                      <a:off x="0" y="0"/>
                      <a:ext cx="2708051" cy="2646364"/>
                    </a:xfrm>
                    <a:prstGeom prst="rect">
                      <a:avLst/>
                    </a:prstGeom>
                    <a:ln w="3175">
                      <a:solidFill>
                        <a:sysClr val="windowText" lastClr="000000"/>
                      </a:solidFill>
                    </a:ln>
                  </pic:spPr>
                </pic:pic>
              </a:graphicData>
            </a:graphic>
          </wp:inline>
        </w:drawing>
      </w:r>
    </w:p>
    <w:p w:rsidR="003E78C1" w:rsidRDefault="00BC5A25">
      <w:pPr>
        <w:pStyle w:val="ListParagraph"/>
        <w:numPr>
          <w:ilvl w:val="0"/>
          <w:numId w:val="69"/>
        </w:numPr>
        <w:spacing w:before="120" w:after="120" w:line="240" w:lineRule="auto"/>
        <w:ind w:left="431" w:hanging="431"/>
        <w:contextualSpacing w:val="0"/>
        <w:rPr>
          <w:rFonts w:ascii="Arial" w:eastAsia="Times" w:hAnsi="Arial" w:cs="Times New Roman"/>
          <w:szCs w:val="20"/>
        </w:rPr>
      </w:pPr>
      <w:r>
        <w:rPr>
          <w:rStyle w:val="BodyTextChar"/>
        </w:rPr>
        <w:t xml:space="preserve">Select the appropriate period, and then click </w:t>
      </w:r>
      <w:r>
        <w:rPr>
          <w:rStyle w:val="BodyTextChar"/>
          <w:b/>
        </w:rPr>
        <w:t>OK</w:t>
      </w:r>
      <w:r>
        <w:rPr>
          <w:rStyle w:val="BodyTextChar"/>
        </w:rPr>
        <w:t>.</w:t>
      </w:r>
    </w:p>
    <w:p w:rsidR="003E78C1" w:rsidRDefault="00BC5A25">
      <w:pPr>
        <w:pStyle w:val="BodyText"/>
        <w:spacing w:before="240" w:after="240"/>
        <w:jc w:val="center"/>
      </w:pPr>
      <w:r>
        <w:rPr>
          <w:noProof/>
          <w:lang w:eastAsia="en-GB"/>
        </w:rPr>
        <w:drawing>
          <wp:inline distT="0" distB="0" distL="0" distR="0">
            <wp:extent cx="3822305" cy="2003133"/>
            <wp:effectExtent l="19050" t="19050" r="26035" b="1651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ateringSave.PNG"/>
                    <pic:cNvPicPr/>
                  </pic:nvPicPr>
                  <pic:blipFill>
                    <a:blip r:embed="rId119">
                      <a:extLst>
                        <a:ext uri="{28A0092B-C50C-407E-A947-70E740481C1C}">
                          <a14:useLocalDpi xmlns:a14="http://schemas.microsoft.com/office/drawing/2010/main" val="0"/>
                        </a:ext>
                      </a:extLst>
                    </a:blip>
                    <a:stretch>
                      <a:fillRect/>
                    </a:stretch>
                  </pic:blipFill>
                  <pic:spPr>
                    <a:xfrm>
                      <a:off x="0" y="0"/>
                      <a:ext cx="3828053" cy="2006146"/>
                    </a:xfrm>
                    <a:prstGeom prst="rect">
                      <a:avLst/>
                    </a:prstGeom>
                    <a:ln w="3175">
                      <a:solidFill>
                        <a:schemeClr val="tx1"/>
                      </a:solidFill>
                    </a:ln>
                  </pic:spPr>
                </pic:pic>
              </a:graphicData>
            </a:graphic>
          </wp:inline>
        </w:drawing>
      </w:r>
    </w:p>
    <w:p w:rsidR="003E78C1" w:rsidRDefault="00BC5A25">
      <w:pPr>
        <w:pStyle w:val="BodyText"/>
        <w:numPr>
          <w:ilvl w:val="0"/>
          <w:numId w:val="70"/>
        </w:numPr>
        <w:ind w:left="431" w:hanging="431"/>
      </w:pPr>
      <w:r>
        <w:t xml:space="preserve">All the fields in the first panel are read–only except </w:t>
      </w:r>
      <w:r>
        <w:rPr>
          <w:b/>
        </w:rPr>
        <w:t xml:space="preserve">Catering Staff Meals </w:t>
      </w:r>
      <w:r>
        <w:t xml:space="preserve">which can be completed, if required. If the catering staff have provided an additional catering service select the </w:t>
      </w:r>
      <w:r>
        <w:rPr>
          <w:b/>
        </w:rPr>
        <w:t>Extended Service</w:t>
      </w:r>
      <w:r>
        <w:t xml:space="preserve"> check box.</w:t>
      </w:r>
    </w:p>
    <w:p w:rsidR="003E78C1" w:rsidRDefault="00BC5A25">
      <w:pPr>
        <w:pStyle w:val="BodyText"/>
        <w:numPr>
          <w:ilvl w:val="0"/>
          <w:numId w:val="70"/>
        </w:numPr>
        <w:ind w:left="431" w:hanging="431"/>
      </w:pPr>
      <w:r>
        <w:t>Panel</w:t>
      </w:r>
      <w:r>
        <w:rPr>
          <w:b/>
        </w:rPr>
        <w:t xml:space="preserve"> 2: Further Information</w:t>
      </w:r>
      <w:r>
        <w:t xml:space="preserve"> enables further information to be recorded, if required.</w:t>
      </w:r>
    </w:p>
    <w:p w:rsidR="003E78C1" w:rsidRDefault="00BC5A25">
      <w:pPr>
        <w:pStyle w:val="BodyText"/>
        <w:numPr>
          <w:ilvl w:val="0"/>
          <w:numId w:val="70"/>
        </w:numPr>
        <w:ind w:left="431" w:hanging="431"/>
      </w:pPr>
      <w:r>
        <w:t xml:space="preserve">Click </w:t>
      </w:r>
      <w:r>
        <w:rPr>
          <w:b/>
        </w:rPr>
        <w:t>Save</w:t>
      </w:r>
      <w:r>
        <w:t xml:space="preserve"> and then </w:t>
      </w:r>
      <w:r>
        <w:rPr>
          <w:b/>
        </w:rPr>
        <w:t>Print</w:t>
      </w:r>
      <w:r>
        <w:t>.</w:t>
      </w:r>
    </w:p>
    <w:p w:rsidR="003E78C1" w:rsidRDefault="00BC5A25">
      <w:pPr>
        <w:pStyle w:val="BodyText"/>
        <w:jc w:val="center"/>
      </w:pPr>
      <w:r>
        <w:rPr>
          <w:noProof/>
          <w:lang w:eastAsia="en-GB"/>
        </w:rPr>
        <w:drawing>
          <wp:inline distT="0" distB="0" distL="0" distR="0">
            <wp:extent cx="1257409" cy="198137"/>
            <wp:effectExtent l="19050" t="19050" r="19050" b="11430"/>
            <wp:docPr id="8684" name="Picture 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 name="print.PNG"/>
                    <pic:cNvPicPr/>
                  </pic:nvPicPr>
                  <pic:blipFill>
                    <a:blip r:embed="rId120">
                      <a:extLst>
                        <a:ext uri="{28A0092B-C50C-407E-A947-70E740481C1C}">
                          <a14:useLocalDpi xmlns:a14="http://schemas.microsoft.com/office/drawing/2010/main" val="0"/>
                        </a:ext>
                      </a:extLst>
                    </a:blip>
                    <a:stretch>
                      <a:fillRect/>
                    </a:stretch>
                  </pic:blipFill>
                  <pic:spPr>
                    <a:xfrm>
                      <a:off x="0" y="0"/>
                      <a:ext cx="1257409" cy="198137"/>
                    </a:xfrm>
                    <a:prstGeom prst="rect">
                      <a:avLst/>
                    </a:prstGeom>
                    <a:ln w="3175">
                      <a:solidFill>
                        <a:schemeClr val="tx1"/>
                      </a:solidFill>
                    </a:ln>
                  </pic:spPr>
                </pic:pic>
              </a:graphicData>
            </a:graphic>
          </wp:inline>
        </w:drawing>
      </w:r>
    </w:p>
    <w:p w:rsidR="003E78C1" w:rsidRDefault="00BC5A25">
      <w:pPr>
        <w:pStyle w:val="BodyText"/>
        <w:spacing w:before="240" w:after="240"/>
        <w:jc w:val="center"/>
      </w:pPr>
      <w:r>
        <w:rPr>
          <w:noProof/>
          <w:lang w:eastAsia="en-GB"/>
        </w:rPr>
        <w:drawing>
          <wp:inline distT="0" distB="0" distL="0" distR="0">
            <wp:extent cx="2447865" cy="1824262"/>
            <wp:effectExtent l="19050" t="19050" r="10160" b="2413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64.png"/>
                    <pic:cNvPicPr/>
                  </pic:nvPicPr>
                  <pic:blipFill rotWithShape="1">
                    <a:blip r:embed="rId121">
                      <a:extLst>
                        <a:ext uri="{28A0092B-C50C-407E-A947-70E740481C1C}">
                          <a14:useLocalDpi xmlns:a14="http://schemas.microsoft.com/office/drawing/2010/main" val="0"/>
                        </a:ext>
                      </a:extLst>
                    </a:blip>
                    <a:srcRect l="1477" t="1844" r="1462" b="7834"/>
                    <a:stretch/>
                  </pic:blipFill>
                  <pic:spPr bwMode="auto">
                    <a:xfrm>
                      <a:off x="0" y="0"/>
                      <a:ext cx="2456557" cy="183074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71"/>
        </w:numPr>
        <w:spacing w:before="240" w:after="240"/>
      </w:pPr>
      <w:r>
        <w:t xml:space="preserve">Accept and select the </w:t>
      </w:r>
      <w:r>
        <w:rPr>
          <w:b/>
        </w:rPr>
        <w:t>Group Type and Groups</w:t>
      </w:r>
      <w:r>
        <w:t xml:space="preserve"> required. Click </w:t>
      </w:r>
      <w:r>
        <w:rPr>
          <w:b/>
        </w:rPr>
        <w:t>Continue</w:t>
      </w:r>
      <w:r>
        <w:t>.</w:t>
      </w:r>
    </w:p>
    <w:p w:rsidR="003E78C1" w:rsidRDefault="00BC5A25">
      <w:pPr>
        <w:pStyle w:val="BodyText"/>
        <w:numPr>
          <w:ilvl w:val="0"/>
          <w:numId w:val="71"/>
        </w:numPr>
        <w:spacing w:before="240" w:after="240"/>
      </w:pPr>
      <w:r>
        <w:t xml:space="preserve">Click </w:t>
      </w:r>
      <w:r>
        <w:rPr>
          <w:b/>
        </w:rPr>
        <w:t>OK</w:t>
      </w:r>
      <w:r>
        <w:t xml:space="preserve"> on the </w:t>
      </w:r>
      <w:r>
        <w:rPr>
          <w:b/>
        </w:rPr>
        <w:t xml:space="preserve">Run a Screen Based Report </w:t>
      </w:r>
      <w:r>
        <w:t xml:space="preserve">screen. Once on screen the report can be printed or saved by selecting </w:t>
      </w:r>
      <w:r>
        <w:rPr>
          <w:b/>
        </w:rPr>
        <w:t>File | Save As</w:t>
      </w:r>
      <w:r>
        <w:t>.</w:t>
      </w:r>
    </w:p>
    <w:p w:rsidR="003E78C1" w:rsidRDefault="00BC5A25">
      <w:pPr>
        <w:pStyle w:val="BodyText"/>
        <w:spacing w:before="240" w:after="240"/>
      </w:pPr>
      <w:r>
        <w:t xml:space="preserve">Below is an example of a </w:t>
      </w:r>
      <w:r>
        <w:rPr>
          <w:b/>
        </w:rPr>
        <w:t>Catering Return</w:t>
      </w:r>
      <w:r>
        <w:t xml:space="preserve">, detailing the number of child and adult meals and monies received and banked. </w:t>
      </w:r>
    </w:p>
    <w:p w:rsidR="003E78C1" w:rsidRDefault="00BC5A25">
      <w:pPr>
        <w:pStyle w:val="BodyText"/>
        <w:jc w:val="center"/>
      </w:pPr>
      <w:r>
        <w:rPr>
          <w:noProof/>
          <w:lang w:eastAsia="en-GB"/>
        </w:rPr>
        <w:drawing>
          <wp:inline distT="0" distB="0" distL="0" distR="0">
            <wp:extent cx="4174490" cy="6207696"/>
            <wp:effectExtent l="19050" t="19050" r="16510" b="222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teringRtn.PNG"/>
                    <pic:cNvPicPr/>
                  </pic:nvPicPr>
                  <pic:blipFill>
                    <a:blip r:embed="rId122">
                      <a:extLst>
                        <a:ext uri="{28A0092B-C50C-407E-A947-70E740481C1C}">
                          <a14:useLocalDpi xmlns:a14="http://schemas.microsoft.com/office/drawing/2010/main" val="0"/>
                        </a:ext>
                      </a:extLst>
                    </a:blip>
                    <a:stretch>
                      <a:fillRect/>
                    </a:stretch>
                  </pic:blipFill>
                  <pic:spPr>
                    <a:xfrm>
                      <a:off x="0" y="0"/>
                      <a:ext cx="4180593" cy="6216771"/>
                    </a:xfrm>
                    <a:prstGeom prst="rect">
                      <a:avLst/>
                    </a:prstGeom>
                    <a:ln w="3175">
                      <a:solidFill>
                        <a:schemeClr val="tx1"/>
                      </a:solidFill>
                    </a:ln>
                  </pic:spPr>
                </pic:pic>
              </a:graphicData>
            </a:graphic>
          </wp:inline>
        </w:drawing>
      </w:r>
    </w:p>
    <w:p w:rsidR="003E78C1" w:rsidRDefault="003E78C1">
      <w:pPr>
        <w:pStyle w:val="BodyText"/>
        <w:jc w:val="both"/>
        <w:sectPr w:rsidR="003E78C1">
          <w:footerReference w:type="default" r:id="rId123"/>
          <w:pgSz w:w="11906" w:h="16838" w:code="9"/>
          <w:pgMar w:top="1418" w:right="1418" w:bottom="1134" w:left="1418" w:header="709" w:footer="709" w:gutter="0"/>
          <w:cols w:space="708"/>
          <w:docGrid w:linePitch="360"/>
        </w:sectPr>
      </w:pPr>
    </w:p>
    <w:p w:rsidR="003E78C1" w:rsidRDefault="003E78C1">
      <w:pPr>
        <w:pStyle w:val="BodyText"/>
        <w:jc w:val="both"/>
      </w:pPr>
    </w:p>
    <w:bookmarkEnd w:id="356"/>
    <w:p w:rsidR="003E78C1" w:rsidRDefault="003E78C1">
      <w:pPr>
        <w:pStyle w:val="BodyText"/>
        <w:spacing w:before="240" w:after="240"/>
        <w:sectPr w:rsidR="003E78C1">
          <w:pgSz w:w="11906" w:h="16838" w:code="9"/>
          <w:pgMar w:top="1418" w:right="1418" w:bottom="1134" w:left="1418" w:header="709" w:footer="709" w:gutter="0"/>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364" w:name="_Toc389826547"/>
            <w:bookmarkStart w:id="365" w:name="_Toc518294107"/>
            <w:r>
              <w:t>Running Dinner Money Reports</w:t>
            </w:r>
            <w:bookmarkEnd w:id="364"/>
            <w:bookmarkEnd w:id="365"/>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"Chapter10"</w:instrText>
            </w:r>
            <w:r>
              <w:fldChar w:fldCharType="separate"/>
            </w:r>
            <w:hyperlink w:anchor="_Toc517867336" w:history="1">
              <w:r>
                <w:rPr>
                  <w:rStyle w:val="Hyperlink"/>
                  <w:noProof/>
                </w:rPr>
                <w:t>Chapter Introduction</w:t>
              </w:r>
              <w:r>
                <w:rPr>
                  <w:noProof/>
                  <w:webHidden/>
                </w:rPr>
                <w:tab/>
              </w:r>
              <w:r>
                <w:rPr>
                  <w:noProof/>
                  <w:webHidden/>
                </w:rPr>
                <w:fldChar w:fldCharType="begin"/>
              </w:r>
              <w:r>
                <w:rPr>
                  <w:noProof/>
                  <w:webHidden/>
                </w:rPr>
                <w:instrText xml:space="preserve"> PAGEREF _Toc517867336 \h </w:instrText>
              </w:r>
              <w:r>
                <w:rPr>
                  <w:noProof/>
                  <w:webHidden/>
                </w:rPr>
              </w:r>
              <w:r>
                <w:rPr>
                  <w:noProof/>
                  <w:webHidden/>
                </w:rPr>
                <w:fldChar w:fldCharType="separate"/>
              </w:r>
              <w:r>
                <w:rPr>
                  <w:noProof/>
                  <w:webHidden/>
                </w:rPr>
                <w:t>51</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37" w:history="1">
              <w:r w:rsidR="00BC5A25">
                <w:rPr>
                  <w:rStyle w:val="Hyperlink"/>
                  <w:noProof/>
                </w:rPr>
                <w:t>Step by Step – Printing the Manual Dinner Money Register</w:t>
              </w:r>
              <w:r w:rsidR="00BC5A25">
                <w:rPr>
                  <w:noProof/>
                  <w:webHidden/>
                </w:rPr>
                <w:tab/>
              </w:r>
              <w:r w:rsidR="00BC5A25">
                <w:rPr>
                  <w:noProof/>
                  <w:webHidden/>
                </w:rPr>
                <w:fldChar w:fldCharType="begin"/>
              </w:r>
              <w:r w:rsidR="00BC5A25">
                <w:rPr>
                  <w:noProof/>
                  <w:webHidden/>
                </w:rPr>
                <w:instrText xml:space="preserve"> PAGEREF _Toc517867337 \h </w:instrText>
              </w:r>
              <w:r w:rsidR="00BC5A25">
                <w:rPr>
                  <w:noProof/>
                  <w:webHidden/>
                </w:rPr>
              </w:r>
              <w:r w:rsidR="00BC5A25">
                <w:rPr>
                  <w:noProof/>
                  <w:webHidden/>
                </w:rPr>
                <w:fldChar w:fldCharType="separate"/>
              </w:r>
              <w:r w:rsidR="00BC5A25">
                <w:rPr>
                  <w:noProof/>
                  <w:webHidden/>
                </w:rPr>
                <w:t>51</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38" w:history="1">
              <w:r w:rsidR="00BC5A25">
                <w:rPr>
                  <w:rStyle w:val="Hyperlink"/>
                  <w:noProof/>
                </w:rPr>
                <w:t>Step by Step – The Kitchen Statistics Report</w:t>
              </w:r>
              <w:r w:rsidR="00BC5A25">
                <w:rPr>
                  <w:noProof/>
                  <w:webHidden/>
                </w:rPr>
                <w:tab/>
              </w:r>
              <w:r w:rsidR="00BC5A25">
                <w:rPr>
                  <w:noProof/>
                  <w:webHidden/>
                </w:rPr>
                <w:fldChar w:fldCharType="begin"/>
              </w:r>
              <w:r w:rsidR="00BC5A25">
                <w:rPr>
                  <w:noProof/>
                  <w:webHidden/>
                </w:rPr>
                <w:instrText xml:space="preserve"> PAGEREF _Toc517867338 \h </w:instrText>
              </w:r>
              <w:r w:rsidR="00BC5A25">
                <w:rPr>
                  <w:noProof/>
                  <w:webHidden/>
                </w:rPr>
              </w:r>
              <w:r w:rsidR="00BC5A25">
                <w:rPr>
                  <w:noProof/>
                  <w:webHidden/>
                </w:rPr>
                <w:fldChar w:fldCharType="separate"/>
              </w:r>
              <w:r w:rsidR="00BC5A25">
                <w:rPr>
                  <w:noProof/>
                  <w:webHidden/>
                </w:rPr>
                <w:t>53</w:t>
              </w:r>
              <w:r w:rsidR="00BC5A25">
                <w:rPr>
                  <w:noProof/>
                  <w:webHidden/>
                </w:rPr>
                <w:fldChar w:fldCharType="end"/>
              </w:r>
            </w:hyperlink>
          </w:p>
          <w:p w:rsidR="003E78C1" w:rsidRDefault="00082749">
            <w:pPr>
              <w:pStyle w:val="TOC3"/>
              <w:rPr>
                <w:rFonts w:cs="Arial"/>
              </w:rPr>
            </w:pPr>
            <w:hyperlink w:anchor="_Toc517867339" w:history="1">
              <w:r w:rsidR="00BC5A25">
                <w:rPr>
                  <w:rStyle w:val="Hyperlink"/>
                  <w:noProof/>
                </w:rPr>
                <w:t>Step by Step – Pupil Detailed Statement of Account</w:t>
              </w:r>
              <w:r w:rsidR="00BC5A25">
                <w:rPr>
                  <w:noProof/>
                  <w:webHidden/>
                </w:rPr>
                <w:tab/>
              </w:r>
              <w:r w:rsidR="00BC5A25">
                <w:rPr>
                  <w:noProof/>
                  <w:webHidden/>
                </w:rPr>
                <w:fldChar w:fldCharType="begin"/>
              </w:r>
              <w:r w:rsidR="00BC5A25">
                <w:rPr>
                  <w:noProof/>
                  <w:webHidden/>
                </w:rPr>
                <w:instrText xml:space="preserve"> PAGEREF _Toc517867339 \h </w:instrText>
              </w:r>
              <w:r w:rsidR="00BC5A25">
                <w:rPr>
                  <w:noProof/>
                  <w:webHidden/>
                </w:rPr>
              </w:r>
              <w:r w:rsidR="00BC5A25">
                <w:rPr>
                  <w:noProof/>
                  <w:webHidden/>
                </w:rPr>
                <w:fldChar w:fldCharType="separate"/>
              </w:r>
              <w:r w:rsidR="00BC5A25">
                <w:rPr>
                  <w:noProof/>
                  <w:webHidden/>
                </w:rPr>
                <w:t>55</w:t>
              </w:r>
              <w:r w:rsidR="00BC5A25">
                <w:rPr>
                  <w:noProof/>
                  <w:webHidden/>
                </w:rPr>
                <w:fldChar w:fldCharType="end"/>
              </w:r>
            </w:hyperlink>
            <w:r w:rsidR="00BC5A25">
              <w:fldChar w:fldCharType="end"/>
            </w:r>
          </w:p>
        </w:tc>
      </w:tr>
    </w:tbl>
    <w:p w:rsidR="003E78C1" w:rsidRDefault="00BC5A25">
      <w:pPr>
        <w:pStyle w:val="Heading3"/>
      </w:pPr>
      <w:bookmarkStart w:id="366" w:name="_Toc389826548"/>
      <w:bookmarkStart w:id="367" w:name="_Toc389826618"/>
      <w:bookmarkStart w:id="368" w:name="_Toc396378437"/>
      <w:bookmarkStart w:id="369" w:name="_Toc517867336"/>
      <w:bookmarkStart w:id="370" w:name="_Toc518294108"/>
      <w:bookmarkStart w:id="371" w:name="Chapter10"/>
      <w:r>
        <w:t>Chapter Introduction</w:t>
      </w:r>
      <w:bookmarkEnd w:id="366"/>
      <w:bookmarkEnd w:id="367"/>
      <w:bookmarkEnd w:id="368"/>
      <w:bookmarkEnd w:id="369"/>
      <w:bookmarkEnd w:id="370"/>
    </w:p>
    <w:p w:rsidR="003E78C1" w:rsidRDefault="00BC5A25">
      <w:pPr>
        <w:pStyle w:val="BodyText"/>
      </w:pPr>
      <w:r>
        <w:t>A range of reports can be run on the information recorded in Dinner Money on meals taken and payments made.</w:t>
      </w:r>
    </w:p>
    <w:p w:rsidR="003E78C1" w:rsidRDefault="00BC5A25">
      <w:pPr>
        <w:pStyle w:val="BodyText"/>
        <w:rPr>
          <w:rStyle w:val="Heading4Char"/>
          <w:rFonts w:eastAsia="Times"/>
        </w:rPr>
      </w:pPr>
      <w:bookmarkStart w:id="372" w:name="_Toc389826549"/>
      <w:bookmarkStart w:id="373" w:name="_Toc518294109"/>
      <w:r>
        <w:rPr>
          <w:rStyle w:val="Heading4Char"/>
          <w:rFonts w:eastAsia="Times"/>
        </w:rPr>
        <w:t>The Manual Dinner Money Register</w:t>
      </w:r>
      <w:bookmarkEnd w:id="372"/>
      <w:bookmarkEnd w:id="373"/>
    </w:p>
    <w:p w:rsidR="003E78C1" w:rsidRDefault="00BC5A25">
      <w:pPr>
        <w:pStyle w:val="BodyText"/>
      </w:pPr>
      <w:r>
        <w:t>This has three purposes and can be used:</w:t>
      </w:r>
    </w:p>
    <w:p w:rsidR="003E78C1" w:rsidRDefault="00BC5A25">
      <w:pPr>
        <w:pStyle w:val="BodyText"/>
        <w:numPr>
          <w:ilvl w:val="0"/>
          <w:numId w:val="111"/>
        </w:numPr>
      </w:pPr>
      <w:r>
        <w:t>In place of a traditional book type dinner register for schools whose teachers do not have access to SIMS in the classroom for direct entry. It can display the default meal pattern or have blank columns.</w:t>
      </w:r>
    </w:p>
    <w:p w:rsidR="003E78C1" w:rsidRDefault="00BC5A25">
      <w:pPr>
        <w:pStyle w:val="BodyText"/>
        <w:numPr>
          <w:ilvl w:val="0"/>
          <w:numId w:val="111"/>
        </w:numPr>
      </w:pPr>
      <w:r>
        <w:t>As a means of checking pupils’ default meal patterns, in which case only the option to include the default meal pattern should be selected.</w:t>
      </w:r>
    </w:p>
    <w:p w:rsidR="003E78C1" w:rsidRDefault="00BC5A25">
      <w:pPr>
        <w:pStyle w:val="BodyText"/>
        <w:numPr>
          <w:ilvl w:val="0"/>
          <w:numId w:val="111"/>
        </w:numPr>
      </w:pPr>
      <w:r>
        <w:t>As a supervisor’s check list in which case only the option to include existing meals should be selected.</w:t>
      </w:r>
    </w:p>
    <w:p w:rsidR="003E78C1" w:rsidRDefault="00BC5A25">
      <w:pPr>
        <w:pStyle w:val="Heading3"/>
      </w:pPr>
      <w:bookmarkStart w:id="374" w:name="_Toc389826550"/>
      <w:bookmarkStart w:id="375" w:name="_Toc389826619"/>
      <w:bookmarkStart w:id="376" w:name="_Toc396378438"/>
      <w:bookmarkStart w:id="377" w:name="_Toc517867337"/>
      <w:bookmarkStart w:id="378" w:name="_Toc518294110"/>
      <w:r>
        <w:t>Step by Step – Printing the Manual Dinner Money Register</w:t>
      </w:r>
      <w:bookmarkEnd w:id="374"/>
      <w:bookmarkEnd w:id="375"/>
      <w:bookmarkEnd w:id="376"/>
      <w:bookmarkEnd w:id="377"/>
      <w:bookmarkEnd w:id="378"/>
    </w:p>
    <w:p w:rsidR="003E78C1" w:rsidRDefault="00BC5A25">
      <w:pPr>
        <w:pStyle w:val="BodyText"/>
        <w:numPr>
          <w:ilvl w:val="0"/>
          <w:numId w:val="73"/>
        </w:numPr>
      </w:pPr>
      <w:r>
        <w:t xml:space="preserve">Dinner registers may be printed by selecting </w:t>
      </w:r>
      <w:r>
        <w:rPr>
          <w:b/>
        </w:rPr>
        <w:t>Reports</w:t>
      </w:r>
      <w:r>
        <w:t xml:space="preserve"> |</w:t>
      </w:r>
      <w:r>
        <w:rPr>
          <w:b/>
        </w:rPr>
        <w:t xml:space="preserve"> Dinner Money </w:t>
      </w:r>
      <w:r>
        <w:t>|</w:t>
      </w:r>
      <w:r>
        <w:rPr>
          <w:b/>
        </w:rPr>
        <w:t xml:space="preserve"> Listings </w:t>
      </w:r>
      <w:r>
        <w:t>|</w:t>
      </w:r>
      <w:r>
        <w:rPr>
          <w:b/>
        </w:rPr>
        <w:t xml:space="preserve"> Manual Entry Dinner Register</w:t>
      </w:r>
      <w:r>
        <w:t xml:space="preserve">. </w:t>
      </w:r>
    </w:p>
    <w:p w:rsidR="003E78C1" w:rsidRDefault="00BC5A25">
      <w:pPr>
        <w:pStyle w:val="BodyText"/>
        <w:keepLines w:val="0"/>
      </w:pPr>
      <w:r>
        <w:t xml:space="preserve">By default </w:t>
      </w:r>
      <w:r>
        <w:rPr>
          <w:b/>
        </w:rPr>
        <w:t xml:space="preserve">today’s date </w:t>
      </w:r>
      <w:r>
        <w:t xml:space="preserve">and the </w:t>
      </w:r>
      <w:r>
        <w:rPr>
          <w:b/>
        </w:rPr>
        <w:t>Group Type</w:t>
      </w:r>
      <w:r>
        <w:t xml:space="preserve"> of </w:t>
      </w:r>
      <w:r>
        <w:rPr>
          <w:b/>
        </w:rPr>
        <w:t>Classes</w:t>
      </w:r>
      <w:r>
        <w:t xml:space="preserve"> is selected but these may be changed as the classes are selected along with the option to display existing meals. </w:t>
      </w:r>
    </w:p>
    <w:p w:rsidR="003E78C1" w:rsidRDefault="00BC5A25">
      <w:pPr>
        <w:pStyle w:val="BodyText"/>
        <w:keepLines w:val="0"/>
        <w:numPr>
          <w:ilvl w:val="0"/>
          <w:numId w:val="73"/>
        </w:numPr>
        <w:ind w:left="431" w:hanging="431"/>
      </w:pPr>
      <w:r>
        <w:t xml:space="preserve">Ensure the </w:t>
      </w:r>
      <w:r>
        <w:rPr>
          <w:b/>
        </w:rPr>
        <w:t>Default Meal Pattern</w:t>
      </w:r>
      <w:r>
        <w:t xml:space="preserve"> check box is selected if you want them to be printed. If you want to print registers for the next week, select next </w:t>
      </w:r>
      <w:r>
        <w:rPr>
          <w:b/>
        </w:rPr>
        <w:t>Monday</w:t>
      </w:r>
      <w:r>
        <w:t xml:space="preserve"> as the</w:t>
      </w:r>
      <w:r>
        <w:rPr>
          <w:b/>
        </w:rPr>
        <w:t xml:space="preserve"> Start Date</w:t>
      </w:r>
      <w:r>
        <w:t xml:space="preserve"> and the </w:t>
      </w:r>
      <w:r>
        <w:rPr>
          <w:b/>
        </w:rPr>
        <w:t>End Date</w:t>
      </w:r>
      <w:r>
        <w:t>.</w:t>
      </w:r>
    </w:p>
    <w:p w:rsidR="003E78C1" w:rsidRDefault="00BC5A25">
      <w:pPr>
        <w:pStyle w:val="BodyText"/>
        <w:keepLines w:val="0"/>
        <w:spacing w:before="240" w:after="240"/>
        <w:jc w:val="center"/>
      </w:pPr>
      <w:r>
        <w:rPr>
          <w:noProof/>
          <w:lang w:eastAsia="en-GB"/>
        </w:rPr>
        <w:drawing>
          <wp:inline distT="0" distB="0" distL="0" distR="0">
            <wp:extent cx="1903978" cy="2436507"/>
            <wp:effectExtent l="19050" t="19050" r="20320" b="209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anualENtryCritera.PNG"/>
                    <pic:cNvPicPr/>
                  </pic:nvPicPr>
                  <pic:blipFill rotWithShape="1">
                    <a:blip r:embed="rId124">
                      <a:extLst>
                        <a:ext uri="{28A0092B-C50C-407E-A947-70E740481C1C}">
                          <a14:useLocalDpi xmlns:a14="http://schemas.microsoft.com/office/drawing/2010/main" val="0"/>
                        </a:ext>
                      </a:extLst>
                    </a:blip>
                    <a:srcRect l="939" t="843" r="1058" b="5394"/>
                    <a:stretch/>
                  </pic:blipFill>
                  <pic:spPr bwMode="auto">
                    <a:xfrm>
                      <a:off x="0" y="0"/>
                      <a:ext cx="1918139" cy="245462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73"/>
        </w:numPr>
      </w:pPr>
      <w:r>
        <w:t xml:space="preserve">Select the </w:t>
      </w:r>
      <w:r>
        <w:rPr>
          <w:b/>
        </w:rPr>
        <w:t>Classes</w:t>
      </w:r>
      <w:r>
        <w:t xml:space="preserve"> required. If you want the default meal pattern displayed select the </w:t>
      </w:r>
      <w:r>
        <w:rPr>
          <w:b/>
        </w:rPr>
        <w:t>Default Meal Patterns</w:t>
      </w:r>
      <w:r>
        <w:t xml:space="preserve"> check box. Likewise the </w:t>
      </w:r>
      <w:r>
        <w:rPr>
          <w:b/>
        </w:rPr>
        <w:t>Meal Codes</w:t>
      </w:r>
      <w:r>
        <w:t xml:space="preserve"> and </w:t>
      </w:r>
      <w:r>
        <w:rPr>
          <w:b/>
        </w:rPr>
        <w:t>Show Current Balances</w:t>
      </w:r>
      <w:r>
        <w:t xml:space="preserve"> can also be shown.</w:t>
      </w:r>
    </w:p>
    <w:p w:rsidR="003E78C1" w:rsidRDefault="00BC5A25">
      <w:pPr>
        <w:pStyle w:val="BodyText"/>
        <w:keepNext/>
        <w:numPr>
          <w:ilvl w:val="0"/>
          <w:numId w:val="73"/>
        </w:numPr>
        <w:ind w:left="431" w:hanging="431"/>
      </w:pPr>
      <w:r>
        <w:t xml:space="preserve">Click </w:t>
      </w:r>
      <w:r>
        <w:rPr>
          <w:b/>
        </w:rPr>
        <w:t>Continue</w:t>
      </w:r>
      <w:r>
        <w:t xml:space="preserve"> to display the </w:t>
      </w:r>
      <w:r>
        <w:rPr>
          <w:b/>
        </w:rPr>
        <w:t xml:space="preserve">Run a Screen Based Report </w:t>
      </w:r>
      <w:r>
        <w:t xml:space="preserve">dialog. </w:t>
      </w:r>
    </w:p>
    <w:p w:rsidR="003E78C1" w:rsidRDefault="00BC5A25">
      <w:pPr>
        <w:pStyle w:val="BodyText"/>
        <w:keepNext/>
        <w:numPr>
          <w:ilvl w:val="0"/>
          <w:numId w:val="73"/>
        </w:numPr>
        <w:ind w:left="431" w:hanging="431"/>
      </w:pPr>
      <w:r>
        <w:t xml:space="preserve">Accept the settings, and then click </w:t>
      </w:r>
      <w:r>
        <w:rPr>
          <w:b/>
        </w:rPr>
        <w:t>OK</w:t>
      </w:r>
      <w:r>
        <w:t>.</w:t>
      </w:r>
    </w:p>
    <w:p w:rsidR="003E78C1" w:rsidRDefault="00BC5A25">
      <w:pPr>
        <w:pStyle w:val="BodyText"/>
        <w:spacing w:before="240" w:after="240"/>
        <w:jc w:val="center"/>
      </w:pPr>
      <w:r>
        <w:rPr>
          <w:noProof/>
          <w:lang w:eastAsia="en-GB"/>
        </w:rPr>
        <w:drawing>
          <wp:inline distT="0" distB="0" distL="0" distR="0">
            <wp:extent cx="2970380" cy="1973741"/>
            <wp:effectExtent l="19050" t="19050" r="20955" b="266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65.png"/>
                    <pic:cNvPicPr/>
                  </pic:nvPicPr>
                  <pic:blipFill rotWithShape="1">
                    <a:blip r:embed="rId125">
                      <a:extLst>
                        <a:ext uri="{28A0092B-C50C-407E-A947-70E740481C1C}">
                          <a14:useLocalDpi xmlns:a14="http://schemas.microsoft.com/office/drawing/2010/main" val="0"/>
                        </a:ext>
                      </a:extLst>
                    </a:blip>
                    <a:srcRect l="2223" t="1778" r="1258" b="8473"/>
                    <a:stretch/>
                  </pic:blipFill>
                  <pic:spPr bwMode="auto">
                    <a:xfrm>
                      <a:off x="0" y="0"/>
                      <a:ext cx="2995539" cy="1990459"/>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pPr>
      <w:r>
        <w:t>The report may display full screen or may appear as a button at the bottom of the screen, it will look similar to the graphic below.</w:t>
      </w:r>
    </w:p>
    <w:p w:rsidR="003E78C1" w:rsidRDefault="00BC5A25">
      <w:pPr>
        <w:pStyle w:val="BodyText"/>
        <w:spacing w:before="240" w:after="240"/>
        <w:jc w:val="center"/>
      </w:pPr>
      <w:r>
        <w:rPr>
          <w:noProof/>
          <w:lang w:eastAsia="en-GB"/>
        </w:rPr>
        <w:drawing>
          <wp:inline distT="0" distB="0" distL="0" distR="0">
            <wp:extent cx="318052" cy="228849"/>
            <wp:effectExtent l="19050" t="19050" r="25400" b="190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66.png"/>
                    <pic:cNvPicPr/>
                  </pic:nvPicPr>
                  <pic:blipFill rotWithShape="1">
                    <a:blip r:embed="rId126">
                      <a:extLst>
                        <a:ext uri="{28A0092B-C50C-407E-A947-70E740481C1C}">
                          <a14:useLocalDpi xmlns:a14="http://schemas.microsoft.com/office/drawing/2010/main" val="0"/>
                        </a:ext>
                      </a:extLst>
                    </a:blip>
                    <a:srcRect l="13959" t="10035" r="11671" b="12961"/>
                    <a:stretch/>
                  </pic:blipFill>
                  <pic:spPr bwMode="auto">
                    <a:xfrm>
                      <a:off x="0" y="0"/>
                      <a:ext cx="325456" cy="23417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73"/>
        </w:numPr>
        <w:spacing w:before="120" w:after="120" w:line="240" w:lineRule="auto"/>
        <w:contextualSpacing w:val="0"/>
        <w:rPr>
          <w:rStyle w:val="BodyTextChar"/>
        </w:rPr>
      </w:pPr>
      <w:r>
        <w:rPr>
          <w:rStyle w:val="BodyTextChar"/>
        </w:rPr>
        <w:t>Click it to display full size.</w:t>
      </w:r>
    </w:p>
    <w:p w:rsidR="003E78C1" w:rsidRDefault="00BC5A25">
      <w:pPr>
        <w:pStyle w:val="BodyText"/>
        <w:spacing w:before="240" w:after="240"/>
        <w:jc w:val="center"/>
      </w:pPr>
      <w:r>
        <w:rPr>
          <w:noProof/>
          <w:lang w:eastAsia="en-GB"/>
        </w:rPr>
        <w:drawing>
          <wp:inline distT="0" distB="0" distL="0" distR="0">
            <wp:extent cx="3475021" cy="1585097"/>
            <wp:effectExtent l="19050" t="19050" r="11430" b="152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nulEntry1.PNG"/>
                    <pic:cNvPicPr/>
                  </pic:nvPicPr>
                  <pic:blipFill>
                    <a:blip r:embed="rId127">
                      <a:extLst>
                        <a:ext uri="{28A0092B-C50C-407E-A947-70E740481C1C}">
                          <a14:useLocalDpi xmlns:a14="http://schemas.microsoft.com/office/drawing/2010/main" val="0"/>
                        </a:ext>
                      </a:extLst>
                    </a:blip>
                    <a:stretch>
                      <a:fillRect/>
                    </a:stretch>
                  </pic:blipFill>
                  <pic:spPr>
                    <a:xfrm>
                      <a:off x="0" y="0"/>
                      <a:ext cx="3475021" cy="1585097"/>
                    </a:xfrm>
                    <a:prstGeom prst="rect">
                      <a:avLst/>
                    </a:prstGeom>
                    <a:ln w="3175">
                      <a:solidFill>
                        <a:sysClr val="windowText" lastClr="000000"/>
                      </a:solidFill>
                    </a:ln>
                  </pic:spPr>
                </pic:pic>
              </a:graphicData>
            </a:graphic>
          </wp:inline>
        </w:drawing>
      </w:r>
    </w:p>
    <w:p w:rsidR="003E78C1" w:rsidRDefault="00BC5A25">
      <w:pPr>
        <w:pStyle w:val="BodyText"/>
        <w:spacing w:before="240" w:after="240"/>
        <w:jc w:val="center"/>
      </w:pPr>
      <w:r>
        <w:rPr>
          <w:noProof/>
          <w:lang w:eastAsia="en-GB"/>
        </w:rPr>
        <w:drawing>
          <wp:inline distT="0" distB="0" distL="0" distR="0">
            <wp:extent cx="3725754" cy="1754121"/>
            <wp:effectExtent l="19050" t="19050" r="27305" b="1778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Criteria1.PNG"/>
                    <pic:cNvPicPr/>
                  </pic:nvPicPr>
                  <pic:blipFill>
                    <a:blip r:embed="rId128">
                      <a:extLst>
                        <a:ext uri="{28A0092B-C50C-407E-A947-70E740481C1C}">
                          <a14:useLocalDpi xmlns:a14="http://schemas.microsoft.com/office/drawing/2010/main" val="0"/>
                        </a:ext>
                      </a:extLst>
                    </a:blip>
                    <a:stretch>
                      <a:fillRect/>
                    </a:stretch>
                  </pic:blipFill>
                  <pic:spPr>
                    <a:xfrm>
                      <a:off x="0" y="0"/>
                      <a:ext cx="3734855" cy="1758406"/>
                    </a:xfrm>
                    <a:prstGeom prst="rect">
                      <a:avLst/>
                    </a:prstGeom>
                    <a:ln w="3175">
                      <a:solidFill>
                        <a:sysClr val="windowText" lastClr="000000"/>
                      </a:solidFill>
                    </a:ln>
                  </pic:spPr>
                </pic:pic>
              </a:graphicData>
            </a:graphic>
          </wp:inline>
        </w:drawing>
      </w:r>
    </w:p>
    <w:p w:rsidR="003E78C1" w:rsidRDefault="00BC5A25">
      <w:pPr>
        <w:pStyle w:val="Heading3"/>
      </w:pPr>
      <w:bookmarkStart w:id="379" w:name="_Toc389826551"/>
      <w:bookmarkStart w:id="380" w:name="_Toc389826620"/>
      <w:bookmarkStart w:id="381" w:name="_Toc396378439"/>
      <w:bookmarkStart w:id="382" w:name="_Toc517867338"/>
      <w:bookmarkStart w:id="383" w:name="_Toc518294111"/>
      <w:r>
        <w:t>Step by Step – The Kitchen Statistics Report</w:t>
      </w:r>
      <w:bookmarkEnd w:id="379"/>
      <w:bookmarkEnd w:id="380"/>
      <w:bookmarkEnd w:id="381"/>
      <w:bookmarkEnd w:id="382"/>
      <w:bookmarkEnd w:id="383"/>
    </w:p>
    <w:p w:rsidR="003E78C1" w:rsidRDefault="00BC5A25">
      <w:pPr>
        <w:pStyle w:val="BodyText"/>
      </w:pPr>
      <w:r>
        <w:t xml:space="preserve">Usually this report is run on a daily basis to inform the kitchen of the number of meals required. The report displays the meal numbers recorded for pupils, staff and </w:t>
      </w:r>
      <w:proofErr w:type="spellStart"/>
      <w:r>
        <w:t>adhoc</w:t>
      </w:r>
      <w:proofErr w:type="spellEnd"/>
      <w:r>
        <w:t xml:space="preserve"> meals within a given date rang. It can also display the special meal requirements for pupils and staff. A section is provided for manual entry of any special requirements for </w:t>
      </w:r>
      <w:proofErr w:type="spellStart"/>
      <w:r>
        <w:t>adhoc</w:t>
      </w:r>
      <w:proofErr w:type="spellEnd"/>
      <w:r>
        <w:t xml:space="preserve"> meals.</w:t>
      </w:r>
    </w:p>
    <w:p w:rsidR="003E78C1" w:rsidRDefault="00BC5A25">
      <w:pPr>
        <w:pStyle w:val="ListParagraph"/>
        <w:numPr>
          <w:ilvl w:val="0"/>
          <w:numId w:val="74"/>
        </w:numPr>
        <w:spacing w:before="120" w:after="120" w:line="240" w:lineRule="auto"/>
        <w:ind w:left="431" w:hanging="431"/>
        <w:contextualSpacing w:val="0"/>
        <w:rPr>
          <w:rFonts w:ascii="Arial" w:eastAsia="Times" w:hAnsi="Arial" w:cs="Times New Roman"/>
          <w:szCs w:val="20"/>
        </w:rPr>
      </w:pPr>
      <w:r>
        <w:rPr>
          <w:rStyle w:val="BodyTextChar"/>
        </w:rPr>
        <w:t xml:space="preserve">Select </w:t>
      </w:r>
      <w:r>
        <w:rPr>
          <w:rStyle w:val="BodyTextChar"/>
          <w:b/>
        </w:rPr>
        <w:t>Reports | Dinner Money | Statistics | Kitchen Statistics</w:t>
      </w:r>
      <w:r>
        <w:rPr>
          <w:rStyle w:val="BodyTextChar"/>
        </w:rPr>
        <w:t>.</w:t>
      </w:r>
    </w:p>
    <w:p w:rsidR="003E78C1" w:rsidRDefault="00BC5A25">
      <w:pPr>
        <w:pStyle w:val="BodyText"/>
        <w:spacing w:before="240" w:after="240"/>
        <w:jc w:val="center"/>
      </w:pPr>
      <w:r>
        <w:rPr>
          <w:noProof/>
          <w:lang w:eastAsia="en-GB"/>
        </w:rPr>
        <w:drawing>
          <wp:inline distT="0" distB="0" distL="0" distR="0">
            <wp:extent cx="2243404" cy="2490754"/>
            <wp:effectExtent l="19050" t="19050" r="24130" b="2413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itStats Critera.PNG"/>
                    <pic:cNvPicPr/>
                  </pic:nvPicPr>
                  <pic:blipFill>
                    <a:blip r:embed="rId129">
                      <a:extLst>
                        <a:ext uri="{28A0092B-C50C-407E-A947-70E740481C1C}">
                          <a14:useLocalDpi xmlns:a14="http://schemas.microsoft.com/office/drawing/2010/main" val="0"/>
                        </a:ext>
                      </a:extLst>
                    </a:blip>
                    <a:stretch>
                      <a:fillRect/>
                    </a:stretch>
                  </pic:blipFill>
                  <pic:spPr>
                    <a:xfrm>
                      <a:off x="0" y="0"/>
                      <a:ext cx="2248398" cy="2496299"/>
                    </a:xfrm>
                    <a:prstGeom prst="rect">
                      <a:avLst/>
                    </a:prstGeom>
                    <a:ln w="3175">
                      <a:solidFill>
                        <a:sysClr val="windowText" lastClr="000000"/>
                      </a:solidFill>
                    </a:ln>
                  </pic:spPr>
                </pic:pic>
              </a:graphicData>
            </a:graphic>
          </wp:inline>
        </w:drawing>
      </w:r>
    </w:p>
    <w:p w:rsidR="003E78C1" w:rsidRDefault="00BC5A25">
      <w:pPr>
        <w:pStyle w:val="BodyText"/>
        <w:numPr>
          <w:ilvl w:val="0"/>
          <w:numId w:val="74"/>
        </w:numPr>
      </w:pPr>
      <w:r>
        <w:t>The dates default to today’s date but can be changed.</w:t>
      </w:r>
    </w:p>
    <w:p w:rsidR="003E78C1" w:rsidRDefault="00BC5A25">
      <w:pPr>
        <w:pStyle w:val="BodyText"/>
        <w:numPr>
          <w:ilvl w:val="0"/>
          <w:numId w:val="74"/>
        </w:numPr>
      </w:pPr>
      <w:r>
        <w:t xml:space="preserve">Accept and select the </w:t>
      </w:r>
      <w:r>
        <w:rPr>
          <w:b/>
        </w:rPr>
        <w:t>Group Types</w:t>
      </w:r>
      <w:r>
        <w:t xml:space="preserve"> and </w:t>
      </w:r>
      <w:r>
        <w:rPr>
          <w:b/>
        </w:rPr>
        <w:t>Year Groups</w:t>
      </w:r>
      <w:r>
        <w:t>.</w:t>
      </w:r>
    </w:p>
    <w:p w:rsidR="003E78C1" w:rsidRDefault="00BC5A25">
      <w:pPr>
        <w:pStyle w:val="BodyText"/>
        <w:numPr>
          <w:ilvl w:val="0"/>
          <w:numId w:val="74"/>
        </w:numPr>
      </w:pPr>
      <w:r>
        <w:t xml:space="preserve">The check box for </w:t>
      </w:r>
      <w:r>
        <w:rPr>
          <w:b/>
        </w:rPr>
        <w:t>Special Meal Requirements</w:t>
      </w:r>
      <w:r>
        <w:t xml:space="preserve"> is selected by default but can be deselected.</w:t>
      </w:r>
    </w:p>
    <w:p w:rsidR="003E78C1" w:rsidRDefault="00BC5A25">
      <w:pPr>
        <w:pStyle w:val="BodyText"/>
        <w:numPr>
          <w:ilvl w:val="0"/>
          <w:numId w:val="74"/>
        </w:numPr>
      </w:pPr>
      <w:r>
        <w:t xml:space="preserve">Click </w:t>
      </w:r>
      <w:r>
        <w:rPr>
          <w:b/>
        </w:rPr>
        <w:t>Continue</w:t>
      </w:r>
      <w:r>
        <w:t xml:space="preserve">, and then click </w:t>
      </w:r>
      <w:r>
        <w:rPr>
          <w:b/>
        </w:rPr>
        <w:t>OK</w:t>
      </w:r>
      <w:r>
        <w:t xml:space="preserve"> to produce the report.</w:t>
      </w:r>
    </w:p>
    <w:p w:rsidR="003E78C1" w:rsidRDefault="00BC5A25">
      <w:pPr>
        <w:pStyle w:val="Heading4"/>
      </w:pPr>
      <w:bookmarkStart w:id="384" w:name="_Toc389826552"/>
      <w:bookmarkStart w:id="385" w:name="_Toc518294112"/>
      <w:r>
        <w:t>Dinner Numbers by Week Report</w:t>
      </w:r>
      <w:bookmarkEnd w:id="384"/>
      <w:bookmarkEnd w:id="385"/>
    </w:p>
    <w:p w:rsidR="003E78C1" w:rsidRDefault="00BC5A25">
      <w:pPr>
        <w:pStyle w:val="BodyText"/>
      </w:pPr>
      <w:r>
        <w:t xml:space="preserve">This report provides the numbers of pupil paid, UIFSM and free meals and those bringing in their own packed lunch. It also reports numbers of paid and free staff meals and </w:t>
      </w:r>
      <w:proofErr w:type="spellStart"/>
      <w:r>
        <w:t>adhoc</w:t>
      </w:r>
      <w:proofErr w:type="spellEnd"/>
      <w:r>
        <w:t xml:space="preserve"> meals.</w:t>
      </w:r>
    </w:p>
    <w:p w:rsidR="003E78C1" w:rsidRDefault="00BC5A25">
      <w:pPr>
        <w:pStyle w:val="BodyText"/>
      </w:pPr>
      <w:r>
        <w:t xml:space="preserve">Select </w:t>
      </w:r>
      <w:r>
        <w:rPr>
          <w:b/>
        </w:rPr>
        <w:t>Reports | Dinner Money | Statistics | Dinner Numbers by Week</w:t>
      </w:r>
      <w:r>
        <w:t>.</w:t>
      </w:r>
    </w:p>
    <w:p w:rsidR="003E78C1" w:rsidRDefault="00BC5A25">
      <w:pPr>
        <w:pStyle w:val="BodyText"/>
        <w:jc w:val="center"/>
      </w:pPr>
      <w:r>
        <w:rPr>
          <w:noProof/>
          <w:lang w:eastAsia="en-GB"/>
        </w:rPr>
        <w:drawing>
          <wp:inline distT="0" distB="0" distL="0" distR="0">
            <wp:extent cx="4206605" cy="1699407"/>
            <wp:effectExtent l="19050" t="19050" r="22860" b="1524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numbers by week.PNG"/>
                    <pic:cNvPicPr/>
                  </pic:nvPicPr>
                  <pic:blipFill>
                    <a:blip r:embed="rId130">
                      <a:extLst>
                        <a:ext uri="{28A0092B-C50C-407E-A947-70E740481C1C}">
                          <a14:useLocalDpi xmlns:a14="http://schemas.microsoft.com/office/drawing/2010/main" val="0"/>
                        </a:ext>
                      </a:extLst>
                    </a:blip>
                    <a:stretch>
                      <a:fillRect/>
                    </a:stretch>
                  </pic:blipFill>
                  <pic:spPr>
                    <a:xfrm>
                      <a:off x="0" y="0"/>
                      <a:ext cx="4206605" cy="1699407"/>
                    </a:xfrm>
                    <a:prstGeom prst="rect">
                      <a:avLst/>
                    </a:prstGeom>
                    <a:ln w="3175">
                      <a:solidFill>
                        <a:schemeClr val="tx1"/>
                      </a:solidFill>
                    </a:ln>
                  </pic:spPr>
                </pic:pic>
              </a:graphicData>
            </a:graphic>
          </wp:inline>
        </w:drawing>
      </w:r>
    </w:p>
    <w:p w:rsidR="003E78C1" w:rsidRDefault="00BC5A25">
      <w:pPr>
        <w:pStyle w:val="BodyText"/>
      </w:pPr>
      <w:bookmarkStart w:id="386" w:name="_Toc389826553"/>
      <w:r>
        <w:t>P = Paid, U = Universal Infant Free Meal, F = Free School Meal, T = Total school Provided, OP = Own Provided.</w:t>
      </w:r>
    </w:p>
    <w:p w:rsidR="003E78C1" w:rsidRDefault="00BC5A25">
      <w:pPr>
        <w:pStyle w:val="Heading4"/>
      </w:pPr>
      <w:bookmarkStart w:id="387" w:name="_Toc518294113"/>
      <w:r>
        <w:t>Yearly Statistics Report</w:t>
      </w:r>
      <w:bookmarkEnd w:id="386"/>
      <w:bookmarkEnd w:id="387"/>
    </w:p>
    <w:p w:rsidR="003E78C1" w:rsidRDefault="00BC5A25">
      <w:pPr>
        <w:pStyle w:val="BodyText"/>
      </w:pPr>
      <w:r>
        <w:t xml:space="preserve">This provides totals of meals recorded for pupils in this school year or for any period this year. Select </w:t>
      </w:r>
      <w:r>
        <w:rPr>
          <w:b/>
        </w:rPr>
        <w:t>Reports | Dinner Money | Statistics | Yearly Statistics</w:t>
      </w:r>
      <w:r>
        <w:t>.</w:t>
      </w:r>
      <w:bookmarkStart w:id="388" w:name="_Toc389826555"/>
    </w:p>
    <w:p w:rsidR="003E78C1" w:rsidRDefault="00BC5A25">
      <w:pPr>
        <w:pStyle w:val="Heading4"/>
      </w:pPr>
      <w:bookmarkStart w:id="389" w:name="_Toc518294114"/>
      <w:r>
        <w:t>Split Payments List</w:t>
      </w:r>
      <w:bookmarkEnd w:id="388"/>
      <w:bookmarkEnd w:id="389"/>
    </w:p>
    <w:p w:rsidR="003E78C1" w:rsidRDefault="00BC5A25">
      <w:pPr>
        <w:pStyle w:val="BodyText"/>
      </w:pPr>
      <w:r>
        <w:t xml:space="preserve">This displays payments that have been made by one pupil for themselves and other pupils or for staff who are also paying for other staff. Select </w:t>
      </w:r>
      <w:r>
        <w:rPr>
          <w:b/>
        </w:rPr>
        <w:t>Reports | Dinner Money | Listings | Split Payments</w:t>
      </w:r>
      <w:r>
        <w:t>.</w:t>
      </w:r>
    </w:p>
    <w:p w:rsidR="003E78C1" w:rsidRDefault="00BC5A25">
      <w:pPr>
        <w:pStyle w:val="Heading4"/>
      </w:pPr>
      <w:bookmarkStart w:id="390" w:name="_Toc389826556"/>
      <w:bookmarkStart w:id="391" w:name="_Toc518294115"/>
      <w:r>
        <w:t>Cheque and Payment Detail List</w:t>
      </w:r>
      <w:bookmarkEnd w:id="390"/>
      <w:bookmarkEnd w:id="391"/>
    </w:p>
    <w:p w:rsidR="003E78C1" w:rsidRDefault="00BC5A25">
      <w:pPr>
        <w:pStyle w:val="BodyText"/>
      </w:pPr>
      <w:r>
        <w:t xml:space="preserve">This provides the means of listing all payments or just cheque payments for pupils, staff, </w:t>
      </w:r>
      <w:proofErr w:type="spellStart"/>
      <w:r>
        <w:t>adhoc</w:t>
      </w:r>
      <w:proofErr w:type="spellEnd"/>
      <w:r>
        <w:t xml:space="preserve"> meals and other sales within a specified date range. Select </w:t>
      </w:r>
      <w:r>
        <w:rPr>
          <w:b/>
        </w:rPr>
        <w:t>Reports | Dinner Money | Finance | Cheque and Payment Detail List</w:t>
      </w:r>
      <w:r>
        <w:t>.</w:t>
      </w:r>
    </w:p>
    <w:p w:rsidR="003E78C1" w:rsidRDefault="00BC5A25">
      <w:pPr>
        <w:pStyle w:val="Heading4"/>
      </w:pPr>
      <w:bookmarkStart w:id="392" w:name="_Toc389826557"/>
      <w:bookmarkStart w:id="393" w:name="_Toc518294116"/>
      <w:r>
        <w:t>Transaction List by Type</w:t>
      </w:r>
      <w:bookmarkEnd w:id="392"/>
      <w:bookmarkEnd w:id="393"/>
    </w:p>
    <w:p w:rsidR="003E78C1" w:rsidRDefault="00BC5A25">
      <w:pPr>
        <w:pStyle w:val="BodyText"/>
      </w:pPr>
      <w:r>
        <w:t xml:space="preserve">This provides a list of all transactions for pupils, staff, </w:t>
      </w:r>
      <w:proofErr w:type="spellStart"/>
      <w:r>
        <w:t>adhoc</w:t>
      </w:r>
      <w:proofErr w:type="spellEnd"/>
      <w:r>
        <w:t xml:space="preserve"> meals and other sales within a date range. A summary amount for each of these categories is also shown. Select </w:t>
      </w:r>
      <w:r>
        <w:rPr>
          <w:b/>
        </w:rPr>
        <w:t>Reports | Dinner Money | Finance | Transaction List by Type</w:t>
      </w:r>
      <w:r>
        <w:t>.</w:t>
      </w:r>
    </w:p>
    <w:p w:rsidR="003E78C1" w:rsidRDefault="00BC5A25">
      <w:pPr>
        <w:pStyle w:val="Heading4"/>
      </w:pPr>
      <w:bookmarkStart w:id="394" w:name="_Toc389826558"/>
      <w:bookmarkStart w:id="395" w:name="_Toc518294117"/>
      <w:r>
        <w:t>Transaction List by Number</w:t>
      </w:r>
      <w:bookmarkEnd w:id="394"/>
      <w:bookmarkEnd w:id="395"/>
    </w:p>
    <w:p w:rsidR="003E78C1" w:rsidRDefault="00BC5A25">
      <w:pPr>
        <w:pStyle w:val="BodyText"/>
      </w:pPr>
      <w:r>
        <w:t xml:space="preserve">This provides a report in transaction number order of transactions for pupils, staff, </w:t>
      </w:r>
      <w:proofErr w:type="spellStart"/>
      <w:r>
        <w:t>adhoc</w:t>
      </w:r>
      <w:proofErr w:type="spellEnd"/>
      <w:r>
        <w:t xml:space="preserve"> meals and other sales. Select </w:t>
      </w:r>
      <w:r>
        <w:rPr>
          <w:b/>
        </w:rPr>
        <w:t>Reports | Dinner Money | Finance | Transaction List by Number</w:t>
      </w:r>
      <w:r>
        <w:t>.</w:t>
      </w:r>
    </w:p>
    <w:p w:rsidR="003E78C1" w:rsidRDefault="00BC5A25">
      <w:pPr>
        <w:pStyle w:val="Heading4"/>
      </w:pPr>
      <w:bookmarkStart w:id="396" w:name="_Toc389826559"/>
      <w:bookmarkStart w:id="397" w:name="_Toc518294118"/>
      <w:r>
        <w:t>Pupil Balances Report</w:t>
      </w:r>
      <w:bookmarkEnd w:id="396"/>
      <w:bookmarkEnd w:id="397"/>
    </w:p>
    <w:p w:rsidR="003E78C1" w:rsidRDefault="00BC5A25">
      <w:pPr>
        <w:pStyle w:val="BodyText"/>
      </w:pPr>
      <w:r>
        <w:t xml:space="preserve">This enables you to create a list of pupil balances at the start and end of a date range. It also displays the total amount spent on meals taken and payments made. The Balance type can be set to any to list all pupils in a group or just for those who have debit and credit. </w:t>
      </w:r>
    </w:p>
    <w:p w:rsidR="003E78C1" w:rsidRDefault="00BC5A25">
      <w:pPr>
        <w:pStyle w:val="BodyText"/>
      </w:pPr>
      <w:r>
        <w:t xml:space="preserve">Select </w:t>
      </w:r>
      <w:r>
        <w:rPr>
          <w:b/>
        </w:rPr>
        <w:t>Reports | Dinner Money | Finance | Pupil Balances</w:t>
      </w:r>
      <w:r>
        <w:t>.</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The level of Debt or Credit is filled in with the value set in Dinner Money Setup. It can be amended on this screen and the report will only list people with Debt or Credit over the amount.</w:t>
            </w:r>
          </w:p>
        </w:tc>
      </w:tr>
    </w:tbl>
    <w:p w:rsidR="003E78C1" w:rsidRDefault="00BC5A25">
      <w:pPr>
        <w:pStyle w:val="BodyText"/>
        <w:jc w:val="center"/>
      </w:pPr>
      <w:r>
        <w:rPr>
          <w:noProof/>
          <w:lang w:eastAsia="en-GB"/>
        </w:rPr>
        <w:drawing>
          <wp:inline distT="0" distB="0" distL="0" distR="0">
            <wp:extent cx="5109845" cy="2151530"/>
            <wp:effectExtent l="19050" t="19050" r="14605" b="203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45.png"/>
                    <pic:cNvPicPr/>
                  </pic:nvPicPr>
                  <pic:blipFill rotWithShape="1">
                    <a:blip r:embed="rId131">
                      <a:extLst>
                        <a:ext uri="{28A0092B-C50C-407E-A947-70E740481C1C}">
                          <a14:useLocalDpi xmlns:a14="http://schemas.microsoft.com/office/drawing/2010/main" val="0"/>
                        </a:ext>
                      </a:extLst>
                    </a:blip>
                    <a:srcRect r="1115" b="2971"/>
                    <a:stretch/>
                  </pic:blipFill>
                  <pic:spPr bwMode="auto">
                    <a:xfrm>
                      <a:off x="0" y="0"/>
                      <a:ext cx="5114849" cy="215363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Heading4"/>
      </w:pPr>
      <w:bookmarkStart w:id="398" w:name="_Toc389826560"/>
      <w:bookmarkStart w:id="399" w:name="_Toc518294119"/>
      <w:r>
        <w:t>Staff Balances Report</w:t>
      </w:r>
      <w:bookmarkEnd w:id="398"/>
      <w:bookmarkEnd w:id="399"/>
    </w:p>
    <w:p w:rsidR="003E78C1" w:rsidRDefault="00BC5A25">
      <w:pPr>
        <w:pStyle w:val="BodyText"/>
      </w:pPr>
      <w:r>
        <w:t xml:space="preserve">Similar to pupil balance report but for staff. It produces a list of staff balances at the start and end of a date range. It also displays the cost of meals taken and payments made and can be for all staff or only those in debt or credit. </w:t>
      </w:r>
    </w:p>
    <w:p w:rsidR="003E78C1" w:rsidRDefault="00BC5A25">
      <w:pPr>
        <w:pStyle w:val="BodyText"/>
      </w:pPr>
      <w:r>
        <w:t xml:space="preserve">Select </w:t>
      </w:r>
      <w:r>
        <w:rPr>
          <w:b/>
        </w:rPr>
        <w:t>Reports | Dinner Money | Finance | Staff Balances</w:t>
      </w:r>
      <w:r>
        <w:t>.</w:t>
      </w:r>
    </w:p>
    <w:p w:rsidR="003E78C1" w:rsidRDefault="00BC5A25">
      <w:pPr>
        <w:pStyle w:val="Heading3"/>
      </w:pPr>
      <w:bookmarkStart w:id="400" w:name="_Toc389826561"/>
      <w:bookmarkStart w:id="401" w:name="_Toc389826621"/>
      <w:bookmarkStart w:id="402" w:name="_Toc396378440"/>
      <w:bookmarkStart w:id="403" w:name="_Toc517867339"/>
      <w:bookmarkStart w:id="404" w:name="_Toc518294120"/>
      <w:r>
        <w:t>Step by Step – Pupil Detailed Statement of Account</w:t>
      </w:r>
      <w:bookmarkEnd w:id="400"/>
      <w:bookmarkEnd w:id="401"/>
      <w:bookmarkEnd w:id="402"/>
      <w:bookmarkEnd w:id="403"/>
      <w:bookmarkEnd w:id="404"/>
    </w:p>
    <w:p w:rsidR="003E78C1" w:rsidRDefault="00BC5A25">
      <w:pPr>
        <w:pStyle w:val="BodyText"/>
      </w:pPr>
      <w:r>
        <w:t>This report details, for the selected date range, which meals were taken on which days, how much was charged for the meal and all the payments made. Whilst it is possible to produce the report for whole groups of students it is generally only created for individual students when queries arise.</w:t>
      </w:r>
    </w:p>
    <w:p w:rsidR="003E78C1" w:rsidRDefault="00BC5A25">
      <w:pPr>
        <w:pStyle w:val="ListParagraph"/>
        <w:numPr>
          <w:ilvl w:val="0"/>
          <w:numId w:val="75"/>
        </w:numPr>
        <w:spacing w:before="120" w:after="120" w:line="240" w:lineRule="auto"/>
        <w:ind w:left="431" w:hanging="431"/>
        <w:contextualSpacing w:val="0"/>
        <w:rPr>
          <w:rStyle w:val="BodyTextChar"/>
        </w:rPr>
      </w:pPr>
      <w:r>
        <w:rPr>
          <w:rStyle w:val="BodyTextChar"/>
        </w:rPr>
        <w:t xml:space="preserve">Select </w:t>
      </w:r>
      <w:r>
        <w:rPr>
          <w:rStyle w:val="BodyTextChar"/>
          <w:b/>
        </w:rPr>
        <w:t>Reports | Dinner Money | Finance | Pupil Detailed Statement of Account</w:t>
      </w:r>
      <w:r>
        <w:rPr>
          <w:rStyle w:val="BodyTextChar"/>
        </w:rPr>
        <w:t>.</w:t>
      </w:r>
    </w:p>
    <w:p w:rsidR="003E78C1" w:rsidRDefault="00BC5A25">
      <w:pPr>
        <w:pStyle w:val="BodyText"/>
        <w:spacing w:before="240" w:after="240"/>
        <w:jc w:val="center"/>
      </w:pPr>
      <w:r>
        <w:rPr>
          <w:noProof/>
          <w:lang w:eastAsia="en-GB"/>
        </w:rPr>
        <w:drawing>
          <wp:inline distT="0" distB="0" distL="0" distR="0">
            <wp:extent cx="2112776" cy="2052877"/>
            <wp:effectExtent l="19050" t="19050" r="20955" b="2413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Detailed Criteria.PNG"/>
                    <pic:cNvPicPr/>
                  </pic:nvPicPr>
                  <pic:blipFill>
                    <a:blip r:embed="rId132">
                      <a:extLst>
                        <a:ext uri="{28A0092B-C50C-407E-A947-70E740481C1C}">
                          <a14:useLocalDpi xmlns:a14="http://schemas.microsoft.com/office/drawing/2010/main" val="0"/>
                        </a:ext>
                      </a:extLst>
                    </a:blip>
                    <a:stretch>
                      <a:fillRect/>
                    </a:stretch>
                  </pic:blipFill>
                  <pic:spPr>
                    <a:xfrm>
                      <a:off x="0" y="0"/>
                      <a:ext cx="2124967" cy="2064722"/>
                    </a:xfrm>
                    <a:prstGeom prst="rect">
                      <a:avLst/>
                    </a:prstGeom>
                    <a:ln w="3175">
                      <a:solidFill>
                        <a:sysClr val="windowText" lastClr="000000"/>
                      </a:solidFill>
                    </a:ln>
                  </pic:spPr>
                </pic:pic>
              </a:graphicData>
            </a:graphic>
          </wp:inline>
        </w:drawing>
      </w:r>
    </w:p>
    <w:p w:rsidR="003E78C1" w:rsidRDefault="00BC5A25">
      <w:pPr>
        <w:pStyle w:val="ListParagraph"/>
        <w:numPr>
          <w:ilvl w:val="0"/>
          <w:numId w:val="75"/>
        </w:numPr>
        <w:spacing w:before="120" w:after="120" w:line="240" w:lineRule="auto"/>
        <w:ind w:left="431" w:hanging="431"/>
        <w:contextualSpacing w:val="0"/>
        <w:rPr>
          <w:rFonts w:ascii="Arial" w:eastAsia="Times" w:hAnsi="Arial" w:cs="Times New Roman"/>
          <w:szCs w:val="20"/>
        </w:rPr>
      </w:pPr>
      <w:r>
        <w:rPr>
          <w:rStyle w:val="BodyTextChar"/>
        </w:rPr>
        <w:t xml:space="preserve">As this will often be required for an individual pupil, select </w:t>
      </w:r>
      <w:r>
        <w:rPr>
          <w:rStyle w:val="BodyTextChar"/>
          <w:b/>
        </w:rPr>
        <w:t>Individuals</w:t>
      </w:r>
      <w:r>
        <w:rPr>
          <w:rStyle w:val="BodyTextChar"/>
        </w:rPr>
        <w:t xml:space="preserve"> from the </w:t>
      </w:r>
      <w:r>
        <w:rPr>
          <w:rStyle w:val="BodyTextChar"/>
          <w:b/>
        </w:rPr>
        <w:t>Group Type</w:t>
      </w:r>
      <w:r>
        <w:rPr>
          <w:rStyle w:val="BodyTextChar"/>
        </w:rPr>
        <w:t xml:space="preserve"> drop–down list, and then click </w:t>
      </w:r>
      <w:r>
        <w:rPr>
          <w:rStyle w:val="BodyTextChar"/>
          <w:b/>
        </w:rPr>
        <w:t>Add</w:t>
      </w:r>
      <w:r>
        <w:rPr>
          <w:rStyle w:val="BodyTextChar"/>
        </w:rPr>
        <w:t>.</w:t>
      </w:r>
    </w:p>
    <w:p w:rsidR="003E78C1" w:rsidRDefault="00BC5A25">
      <w:pPr>
        <w:pStyle w:val="BodyText"/>
        <w:spacing w:before="240" w:after="240"/>
        <w:jc w:val="center"/>
      </w:pPr>
      <w:r>
        <w:rPr>
          <w:noProof/>
          <w:lang w:eastAsia="en-GB"/>
        </w:rPr>
        <w:drawing>
          <wp:inline distT="0" distB="0" distL="0" distR="0">
            <wp:extent cx="4481128" cy="2029106"/>
            <wp:effectExtent l="19050" t="19050" r="15240" b="285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indPupils.PNG"/>
                    <pic:cNvPicPr/>
                  </pic:nvPicPr>
                  <pic:blipFill>
                    <a:blip r:embed="rId133">
                      <a:extLst>
                        <a:ext uri="{28A0092B-C50C-407E-A947-70E740481C1C}">
                          <a14:useLocalDpi xmlns:a14="http://schemas.microsoft.com/office/drawing/2010/main" val="0"/>
                        </a:ext>
                      </a:extLst>
                    </a:blip>
                    <a:stretch>
                      <a:fillRect/>
                    </a:stretch>
                  </pic:blipFill>
                  <pic:spPr>
                    <a:xfrm>
                      <a:off x="0" y="0"/>
                      <a:ext cx="4504437" cy="2039660"/>
                    </a:xfrm>
                    <a:prstGeom prst="rect">
                      <a:avLst/>
                    </a:prstGeom>
                    <a:ln w="3175">
                      <a:solidFill>
                        <a:sysClr val="windowText" lastClr="000000"/>
                      </a:solidFill>
                    </a:ln>
                  </pic:spPr>
                </pic:pic>
              </a:graphicData>
            </a:graphic>
          </wp:inline>
        </w:drawing>
      </w:r>
    </w:p>
    <w:p w:rsidR="003E78C1" w:rsidRDefault="00BC5A25">
      <w:pPr>
        <w:pStyle w:val="ListParagraph"/>
        <w:numPr>
          <w:ilvl w:val="0"/>
          <w:numId w:val="76"/>
        </w:numPr>
        <w:spacing w:before="120" w:after="120" w:line="240" w:lineRule="auto"/>
        <w:ind w:left="431" w:hanging="431"/>
        <w:contextualSpacing w:val="0"/>
        <w:rPr>
          <w:rStyle w:val="BodyTextChar"/>
        </w:rPr>
      </w:pPr>
      <w:r>
        <w:rPr>
          <w:rStyle w:val="BodyTextChar"/>
        </w:rPr>
        <w:t xml:space="preserve">Type all or part of the pupil’s name, and then click </w:t>
      </w:r>
      <w:r>
        <w:rPr>
          <w:rStyle w:val="BodyTextChar"/>
          <w:b/>
        </w:rPr>
        <w:t>Search</w:t>
      </w:r>
      <w:r>
        <w:rPr>
          <w:rStyle w:val="BodyTextChar"/>
        </w:rPr>
        <w:t>. More than one name can be selected if required.</w:t>
      </w:r>
    </w:p>
    <w:p w:rsidR="003E78C1" w:rsidRDefault="00BC5A25">
      <w:pPr>
        <w:pStyle w:val="ListParagraph"/>
        <w:numPr>
          <w:ilvl w:val="0"/>
          <w:numId w:val="76"/>
        </w:numPr>
        <w:spacing w:before="120" w:after="120" w:line="240" w:lineRule="auto"/>
        <w:ind w:left="431" w:hanging="431"/>
        <w:contextualSpacing w:val="0"/>
        <w:rPr>
          <w:rStyle w:val="BodyTextChar"/>
        </w:rPr>
      </w:pPr>
      <w:r>
        <w:rPr>
          <w:rStyle w:val="BodyTextChar"/>
        </w:rPr>
        <w:t xml:space="preserve">Click </w:t>
      </w:r>
      <w:r>
        <w:rPr>
          <w:rStyle w:val="BodyTextChar"/>
          <w:b/>
        </w:rPr>
        <w:t>Continue</w:t>
      </w:r>
      <w:r>
        <w:rPr>
          <w:rStyle w:val="BodyTextChar"/>
        </w:rPr>
        <w:t xml:space="preserve"> to run the report.</w:t>
      </w:r>
    </w:p>
    <w:p w:rsidR="003E78C1" w:rsidRDefault="00BC5A25">
      <w:pPr>
        <w:pStyle w:val="ListParagraph"/>
        <w:spacing w:before="120" w:after="120" w:line="240" w:lineRule="auto"/>
        <w:ind w:left="0"/>
        <w:contextualSpacing w:val="0"/>
        <w:jc w:val="center"/>
        <w:rPr>
          <w:rStyle w:val="BodyTextChar"/>
        </w:rPr>
      </w:pPr>
      <w:r>
        <w:rPr>
          <w:rFonts w:ascii="Arial" w:eastAsia="Times" w:hAnsi="Arial" w:cs="Times New Roman"/>
          <w:noProof/>
          <w:szCs w:val="20"/>
          <w:lang w:eastAsia="en-GB"/>
        </w:rPr>
        <w:drawing>
          <wp:inline distT="0" distB="0" distL="0" distR="0">
            <wp:extent cx="4092295" cy="6363251"/>
            <wp:effectExtent l="19050" t="19050" r="22860" b="190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etailed.PNG"/>
                    <pic:cNvPicPr/>
                  </pic:nvPicPr>
                  <pic:blipFill>
                    <a:blip r:embed="rId134">
                      <a:extLst>
                        <a:ext uri="{28A0092B-C50C-407E-A947-70E740481C1C}">
                          <a14:useLocalDpi xmlns:a14="http://schemas.microsoft.com/office/drawing/2010/main" val="0"/>
                        </a:ext>
                      </a:extLst>
                    </a:blip>
                    <a:stretch>
                      <a:fillRect/>
                    </a:stretch>
                  </pic:blipFill>
                  <pic:spPr>
                    <a:xfrm>
                      <a:off x="0" y="0"/>
                      <a:ext cx="4092295" cy="6363251"/>
                    </a:xfrm>
                    <a:prstGeom prst="rect">
                      <a:avLst/>
                    </a:prstGeom>
                    <a:ln w="3175">
                      <a:solidFill>
                        <a:sysClr val="windowText" lastClr="000000"/>
                      </a:solidFill>
                    </a:ln>
                  </pic:spPr>
                </pic:pic>
              </a:graphicData>
            </a:graphic>
          </wp:inline>
        </w:drawing>
      </w:r>
    </w:p>
    <w:p w:rsidR="003E78C1" w:rsidRDefault="00BC5A25">
      <w:pPr>
        <w:pStyle w:val="Heading4"/>
      </w:pPr>
      <w:bookmarkStart w:id="405" w:name="_Toc389826562"/>
      <w:bookmarkStart w:id="406" w:name="_Toc518294121"/>
      <w:r>
        <w:t>Staff Detailed Statement of Account</w:t>
      </w:r>
      <w:bookmarkEnd w:id="405"/>
      <w:bookmarkEnd w:id="406"/>
    </w:p>
    <w:p w:rsidR="003E78C1" w:rsidRDefault="00BC5A25">
      <w:pPr>
        <w:pStyle w:val="BodyText"/>
      </w:pPr>
      <w:r>
        <w:t xml:space="preserve">Select </w:t>
      </w:r>
      <w:r>
        <w:rPr>
          <w:b/>
        </w:rPr>
        <w:t>Reports | Dinner Money | Finance | Staff Detailed Statement of Account</w:t>
      </w:r>
      <w:r>
        <w:t>.</w:t>
      </w:r>
    </w:p>
    <w:p w:rsidR="003E78C1" w:rsidRDefault="00BC5A25">
      <w:pPr>
        <w:pStyle w:val="Heading4"/>
      </w:pPr>
      <w:bookmarkStart w:id="407" w:name="_Toc389826563"/>
      <w:bookmarkStart w:id="408" w:name="_Toc518294122"/>
      <w:r>
        <w:t>Producing the Audit Log Report</w:t>
      </w:r>
      <w:bookmarkEnd w:id="407"/>
      <w:bookmarkEnd w:id="408"/>
    </w:p>
    <w:p w:rsidR="003E78C1" w:rsidRDefault="00BC5A25">
      <w:pPr>
        <w:pStyle w:val="BodyText"/>
      </w:pPr>
      <w:r>
        <w:t>This has been provided for internal or external auditing of Dinner Money transactions. Various criteria are available for selection.</w:t>
      </w:r>
    </w:p>
    <w:p w:rsidR="003E78C1" w:rsidRDefault="00BC5A25">
      <w:pPr>
        <w:pStyle w:val="BodyText"/>
      </w:pPr>
      <w:r>
        <w:t xml:space="preserve">Select </w:t>
      </w:r>
      <w:r>
        <w:rPr>
          <w:b/>
        </w:rPr>
        <w:t>Reports | Dinner Money | Audit | Audit Log</w:t>
      </w:r>
      <w:r>
        <w:t>.</w:t>
      </w:r>
    </w:p>
    <w:p w:rsidR="003E78C1" w:rsidRDefault="00BC5A25">
      <w:pPr>
        <w:pStyle w:val="BodyText"/>
        <w:spacing w:before="240" w:after="240"/>
        <w:jc w:val="center"/>
      </w:pPr>
      <w:r>
        <w:rPr>
          <w:noProof/>
          <w:lang w:eastAsia="en-GB"/>
        </w:rPr>
        <w:drawing>
          <wp:inline distT="0" distB="0" distL="0" distR="0">
            <wp:extent cx="2317841" cy="3793908"/>
            <wp:effectExtent l="19050" t="19050" r="25400" b="165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AuditLog.PNG"/>
                    <pic:cNvPicPr/>
                  </pic:nvPicPr>
                  <pic:blipFill>
                    <a:blip r:embed="rId135">
                      <a:extLst>
                        <a:ext uri="{28A0092B-C50C-407E-A947-70E740481C1C}">
                          <a14:useLocalDpi xmlns:a14="http://schemas.microsoft.com/office/drawing/2010/main" val="0"/>
                        </a:ext>
                      </a:extLst>
                    </a:blip>
                    <a:stretch>
                      <a:fillRect/>
                    </a:stretch>
                  </pic:blipFill>
                  <pic:spPr>
                    <a:xfrm>
                      <a:off x="0" y="0"/>
                      <a:ext cx="2329812" cy="3813503"/>
                    </a:xfrm>
                    <a:prstGeom prst="rect">
                      <a:avLst/>
                    </a:prstGeom>
                    <a:ln w="3175">
                      <a:solidFill>
                        <a:sysClr val="windowText" lastClr="000000"/>
                      </a:solidFill>
                    </a:ln>
                  </pic:spPr>
                </pic:pic>
              </a:graphicData>
            </a:graphic>
          </wp:inline>
        </w:drawing>
      </w:r>
    </w:p>
    <w:p w:rsidR="003E78C1" w:rsidRDefault="00BC5A25">
      <w:pPr>
        <w:pStyle w:val="Heading4"/>
      </w:pPr>
      <w:bookmarkStart w:id="409" w:name="_Toc389826564"/>
      <w:bookmarkStart w:id="410" w:name="_Toc518294123"/>
      <w:r>
        <w:t>Cost/Income Summary Report</w:t>
      </w:r>
      <w:bookmarkEnd w:id="409"/>
      <w:bookmarkEnd w:id="410"/>
    </w:p>
    <w:p w:rsidR="003E78C1" w:rsidRDefault="00BC5A25">
      <w:pPr>
        <w:pStyle w:val="BodyText"/>
      </w:pPr>
      <w:r>
        <w:t>This enables you to produce a summary of the cost, income and cost/income difference of meals.</w:t>
      </w:r>
    </w:p>
    <w:p w:rsidR="003E78C1" w:rsidRDefault="00BC5A25">
      <w:pPr>
        <w:pStyle w:val="BodyText"/>
      </w:pPr>
      <w:r>
        <w:t xml:space="preserve">Select </w:t>
      </w:r>
      <w:r>
        <w:rPr>
          <w:b/>
        </w:rPr>
        <w:t>Reports | Dinner Money | Audit | Cost/Income Summary</w:t>
      </w:r>
      <w:r>
        <w:t>.</w:t>
      </w:r>
    </w:p>
    <w:p w:rsidR="003E78C1" w:rsidRDefault="00BC5A25">
      <w:r>
        <w:br w:type="page"/>
      </w:r>
    </w:p>
    <w:p w:rsidR="003E78C1" w:rsidRDefault="003E78C1">
      <w:pPr>
        <w:rPr>
          <w:rFonts w:ascii="Arial" w:eastAsia="Times" w:hAnsi="Arial" w:cs="Times New Roman"/>
          <w:szCs w:val="20"/>
        </w:rPr>
      </w:pPr>
    </w:p>
    <w:bookmarkEnd w:id="371"/>
    <w:p w:rsidR="003E78C1" w:rsidRDefault="003E78C1">
      <w:pPr>
        <w:pStyle w:val="BodyText"/>
        <w:sectPr w:rsidR="003E78C1">
          <w:footerReference w:type="default" r:id="rId136"/>
          <w:pgSz w:w="11906" w:h="16838" w:code="9"/>
          <w:pgMar w:top="1418" w:right="1418" w:bottom="1134" w:left="1418" w:header="709" w:footer="709" w:gutter="0"/>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numPr>
                <w:ilvl w:val="0"/>
                <w:numId w:val="2"/>
              </w:numPr>
              <w:spacing w:before="0"/>
              <w:rPr>
                <w:rFonts w:ascii="Arial" w:hAnsi="Arial" w:cs="Arial"/>
              </w:rPr>
            </w:pPr>
            <w:r>
              <w:rPr>
                <w:rFonts w:cs="Arial"/>
              </w:rPr>
              <w:br w:type="page"/>
            </w:r>
          </w:p>
        </w:tc>
        <w:tc>
          <w:tcPr>
            <w:tcW w:w="7371" w:type="dxa"/>
            <w:vAlign w:val="bottom"/>
          </w:tcPr>
          <w:p w:rsidR="003E78C1" w:rsidRDefault="00BC5A25">
            <w:pPr>
              <w:pStyle w:val="Heading1"/>
            </w:pPr>
            <w:bookmarkStart w:id="411" w:name="_Toc389826565"/>
            <w:bookmarkStart w:id="412" w:name="_Toc518294124"/>
            <w:r>
              <w:t>Dinner Money Letters</w:t>
            </w:r>
            <w:bookmarkEnd w:id="411"/>
            <w:bookmarkEnd w:id="412"/>
          </w:p>
        </w:tc>
      </w:tr>
    </w:tbl>
    <w:p w:rsidR="003E78C1" w:rsidRDefault="003E78C1">
      <w:pPr>
        <w:pStyle w:val="BodyText"/>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"Chapter11"</w:instrText>
            </w:r>
            <w:r>
              <w:fldChar w:fldCharType="separate"/>
            </w:r>
            <w:hyperlink w:anchor="_Toc517867348" w:history="1">
              <w:r>
                <w:rPr>
                  <w:rStyle w:val="Hyperlink"/>
                  <w:noProof/>
                </w:rPr>
                <w:t>Chapter Introduction</w:t>
              </w:r>
              <w:r>
                <w:rPr>
                  <w:noProof/>
                  <w:webHidden/>
                </w:rPr>
                <w:tab/>
              </w:r>
              <w:r>
                <w:rPr>
                  <w:noProof/>
                  <w:webHidden/>
                </w:rPr>
                <w:fldChar w:fldCharType="begin"/>
              </w:r>
              <w:r>
                <w:rPr>
                  <w:noProof/>
                  <w:webHidden/>
                </w:rPr>
                <w:instrText xml:space="preserve"> PAGEREF _Toc517867348 \h </w:instrText>
              </w:r>
              <w:r>
                <w:rPr>
                  <w:noProof/>
                  <w:webHidden/>
                </w:rPr>
              </w:r>
              <w:r>
                <w:rPr>
                  <w:noProof/>
                  <w:webHidden/>
                </w:rPr>
                <w:fldChar w:fldCharType="separate"/>
              </w:r>
              <w:r>
                <w:rPr>
                  <w:noProof/>
                  <w:webHidden/>
                </w:rPr>
                <w:t>59</w:t>
              </w:r>
              <w:r>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49" w:history="1">
              <w:r w:rsidR="00BC5A25">
                <w:rPr>
                  <w:rStyle w:val="Hyperlink"/>
                  <w:noProof/>
                </w:rPr>
                <w:t>Step by Step – Producing Dinner Money Letters</w:t>
              </w:r>
              <w:r w:rsidR="00BC5A25">
                <w:rPr>
                  <w:noProof/>
                  <w:webHidden/>
                </w:rPr>
                <w:tab/>
              </w:r>
              <w:r w:rsidR="00BC5A25">
                <w:rPr>
                  <w:noProof/>
                  <w:webHidden/>
                </w:rPr>
                <w:fldChar w:fldCharType="begin"/>
              </w:r>
              <w:r w:rsidR="00BC5A25">
                <w:rPr>
                  <w:noProof/>
                  <w:webHidden/>
                </w:rPr>
                <w:instrText xml:space="preserve"> PAGEREF _Toc517867349 \h </w:instrText>
              </w:r>
              <w:r w:rsidR="00BC5A25">
                <w:rPr>
                  <w:noProof/>
                  <w:webHidden/>
                </w:rPr>
              </w:r>
              <w:r w:rsidR="00BC5A25">
                <w:rPr>
                  <w:noProof/>
                  <w:webHidden/>
                </w:rPr>
                <w:fldChar w:fldCharType="separate"/>
              </w:r>
              <w:r w:rsidR="00BC5A25">
                <w:rPr>
                  <w:noProof/>
                  <w:webHidden/>
                </w:rPr>
                <w:t>59</w:t>
              </w:r>
              <w:r w:rsidR="00BC5A25">
                <w:rPr>
                  <w:noProof/>
                  <w:webHidden/>
                </w:rPr>
                <w:fldChar w:fldCharType="end"/>
              </w:r>
            </w:hyperlink>
          </w:p>
          <w:p w:rsidR="003E78C1" w:rsidRDefault="00082749">
            <w:pPr>
              <w:pStyle w:val="TOC3"/>
              <w:rPr>
                <w:rFonts w:asciiTheme="minorHAnsi" w:eastAsiaTheme="minorEastAsia" w:hAnsiTheme="minorHAnsi"/>
                <w:noProof/>
                <w:sz w:val="22"/>
                <w:lang w:eastAsia="en-GB"/>
              </w:rPr>
            </w:pPr>
            <w:hyperlink w:anchor="_Toc517867350" w:history="1">
              <w:r w:rsidR="00BC5A25">
                <w:rPr>
                  <w:rStyle w:val="Hyperlink"/>
                  <w:noProof/>
                </w:rPr>
                <w:t>Step by Step – Personalising an Existing Template</w:t>
              </w:r>
              <w:r w:rsidR="00BC5A25">
                <w:rPr>
                  <w:noProof/>
                  <w:webHidden/>
                </w:rPr>
                <w:tab/>
              </w:r>
              <w:r w:rsidR="00BC5A25">
                <w:rPr>
                  <w:noProof/>
                  <w:webHidden/>
                </w:rPr>
                <w:fldChar w:fldCharType="begin"/>
              </w:r>
              <w:r w:rsidR="00BC5A25">
                <w:rPr>
                  <w:noProof/>
                  <w:webHidden/>
                </w:rPr>
                <w:instrText xml:space="preserve"> PAGEREF _Toc517867350 \h </w:instrText>
              </w:r>
              <w:r w:rsidR="00BC5A25">
                <w:rPr>
                  <w:noProof/>
                  <w:webHidden/>
                </w:rPr>
              </w:r>
              <w:r w:rsidR="00BC5A25">
                <w:rPr>
                  <w:noProof/>
                  <w:webHidden/>
                </w:rPr>
                <w:fldChar w:fldCharType="separate"/>
              </w:r>
              <w:r w:rsidR="00BC5A25">
                <w:rPr>
                  <w:noProof/>
                  <w:webHidden/>
                </w:rPr>
                <w:t>60</w:t>
              </w:r>
              <w:r w:rsidR="00BC5A25">
                <w:rPr>
                  <w:noProof/>
                  <w:webHidden/>
                </w:rPr>
                <w:fldChar w:fldCharType="end"/>
              </w:r>
            </w:hyperlink>
          </w:p>
          <w:p w:rsidR="003E78C1" w:rsidRDefault="00082749">
            <w:pPr>
              <w:pStyle w:val="TOC3"/>
              <w:rPr>
                <w:rFonts w:cs="Arial"/>
              </w:rPr>
            </w:pPr>
            <w:hyperlink w:anchor="_Toc517867351" w:history="1">
              <w:r w:rsidR="00BC5A25">
                <w:rPr>
                  <w:rStyle w:val="Hyperlink"/>
                  <w:noProof/>
                </w:rPr>
                <w:t>Step by Step – Producing Dinner Money Letters</w:t>
              </w:r>
              <w:r w:rsidR="00BC5A25">
                <w:rPr>
                  <w:noProof/>
                  <w:webHidden/>
                </w:rPr>
                <w:tab/>
              </w:r>
              <w:r w:rsidR="00BC5A25">
                <w:rPr>
                  <w:noProof/>
                  <w:webHidden/>
                </w:rPr>
                <w:fldChar w:fldCharType="begin"/>
              </w:r>
              <w:r w:rsidR="00BC5A25">
                <w:rPr>
                  <w:noProof/>
                  <w:webHidden/>
                </w:rPr>
                <w:instrText xml:space="preserve"> PAGEREF _Toc517867351 \h </w:instrText>
              </w:r>
              <w:r w:rsidR="00BC5A25">
                <w:rPr>
                  <w:noProof/>
                  <w:webHidden/>
                </w:rPr>
              </w:r>
              <w:r w:rsidR="00BC5A25">
                <w:rPr>
                  <w:noProof/>
                  <w:webHidden/>
                </w:rPr>
                <w:fldChar w:fldCharType="separate"/>
              </w:r>
              <w:r w:rsidR="00BC5A25">
                <w:rPr>
                  <w:noProof/>
                  <w:webHidden/>
                </w:rPr>
                <w:t>61</w:t>
              </w:r>
              <w:r w:rsidR="00BC5A25">
                <w:rPr>
                  <w:noProof/>
                  <w:webHidden/>
                </w:rPr>
                <w:fldChar w:fldCharType="end"/>
              </w:r>
            </w:hyperlink>
            <w:r w:rsidR="00BC5A25">
              <w:fldChar w:fldCharType="end"/>
            </w:r>
          </w:p>
        </w:tc>
      </w:tr>
    </w:tbl>
    <w:p w:rsidR="003E78C1" w:rsidRDefault="00BC5A25">
      <w:pPr>
        <w:pStyle w:val="Heading3"/>
      </w:pPr>
      <w:bookmarkStart w:id="413" w:name="_Toc389826566"/>
      <w:bookmarkStart w:id="414" w:name="_Toc389826622"/>
      <w:bookmarkStart w:id="415" w:name="_Toc396378441"/>
      <w:bookmarkStart w:id="416" w:name="_Toc517867348"/>
      <w:bookmarkStart w:id="417" w:name="_Toc518294125"/>
      <w:bookmarkStart w:id="418" w:name="Chapter11"/>
      <w:r>
        <w:t>Chapter Introduction</w:t>
      </w:r>
      <w:bookmarkEnd w:id="413"/>
      <w:bookmarkEnd w:id="414"/>
      <w:bookmarkEnd w:id="415"/>
      <w:bookmarkEnd w:id="416"/>
      <w:bookmarkEnd w:id="417"/>
    </w:p>
    <w:p w:rsidR="003E78C1" w:rsidRDefault="00BC5A25">
      <w:pPr>
        <w:pStyle w:val="BodyText"/>
      </w:pPr>
      <w:r>
        <w:t>Dinner Money enables you to generate letters to parents which merge details held in SIMS, for example, pupil’s name, parent’s name, home address and data relating to meals taken and payments made.</w:t>
      </w:r>
    </w:p>
    <w:p w:rsidR="003E78C1" w:rsidRDefault="00BC5A25">
      <w:pPr>
        <w:pStyle w:val="BodyText"/>
      </w:pPr>
      <w:r>
        <w:t>The following default letter templates are supplied:</w:t>
      </w:r>
    </w:p>
    <w:p w:rsidR="003E78C1" w:rsidRDefault="00BC5A25">
      <w:pPr>
        <w:pStyle w:val="BodyText"/>
        <w:numPr>
          <w:ilvl w:val="0"/>
          <w:numId w:val="77"/>
        </w:numPr>
      </w:pPr>
      <w:r>
        <w:t>free school meal expiry</w:t>
      </w:r>
    </w:p>
    <w:p w:rsidR="003E78C1" w:rsidRDefault="00BC5A25">
      <w:pPr>
        <w:pStyle w:val="BodyText"/>
        <w:numPr>
          <w:ilvl w:val="0"/>
          <w:numId w:val="77"/>
        </w:numPr>
      </w:pPr>
      <w:r>
        <w:t>debtor</w:t>
      </w:r>
    </w:p>
    <w:p w:rsidR="003E78C1" w:rsidRDefault="00BC5A25">
      <w:pPr>
        <w:pStyle w:val="BodyText"/>
        <w:numPr>
          <w:ilvl w:val="0"/>
          <w:numId w:val="77"/>
        </w:numPr>
      </w:pPr>
      <w:r>
        <w:t>creditor</w:t>
      </w:r>
    </w:p>
    <w:p w:rsidR="003E78C1" w:rsidRDefault="00BC5A25">
      <w:pPr>
        <w:pStyle w:val="BodyText"/>
        <w:numPr>
          <w:ilvl w:val="0"/>
          <w:numId w:val="77"/>
        </w:numPr>
      </w:pPr>
      <w:r>
        <w:t>summary statement</w:t>
      </w:r>
    </w:p>
    <w:p w:rsidR="003E78C1" w:rsidRDefault="00BC5A25">
      <w:pPr>
        <w:pStyle w:val="BodyText"/>
        <w:numPr>
          <w:ilvl w:val="0"/>
          <w:numId w:val="77"/>
        </w:numPr>
      </w:pPr>
      <w:proofErr w:type="gramStart"/>
      <w:r>
        <w:t>charge</w:t>
      </w:r>
      <w:proofErr w:type="gramEnd"/>
      <w:r>
        <w:t xml:space="preserve"> forecast.</w:t>
      </w:r>
    </w:p>
    <w:p w:rsidR="003E78C1" w:rsidRDefault="00BC5A25">
      <w:pPr>
        <w:pStyle w:val="BodyText"/>
      </w:pPr>
      <w:r>
        <w:t>These can be used as they are or can be personalised.</w:t>
      </w:r>
    </w:p>
    <w:p w:rsidR="003E78C1" w:rsidRDefault="00BC5A25">
      <w:pPr>
        <w:pStyle w:val="Heading3"/>
      </w:pPr>
      <w:bookmarkStart w:id="419" w:name="_Toc389826567"/>
      <w:bookmarkStart w:id="420" w:name="_Toc389826623"/>
      <w:bookmarkStart w:id="421" w:name="_Toc396378442"/>
      <w:bookmarkStart w:id="422" w:name="_Toc517867349"/>
      <w:bookmarkStart w:id="423" w:name="_Toc518294126"/>
      <w:r>
        <w:t>Step by Step – Producing Dinner Money Letters</w:t>
      </w:r>
      <w:bookmarkEnd w:id="419"/>
      <w:bookmarkEnd w:id="420"/>
      <w:bookmarkEnd w:id="421"/>
      <w:bookmarkEnd w:id="422"/>
      <w:bookmarkEnd w:id="423"/>
    </w:p>
    <w:p w:rsidR="003E78C1" w:rsidRDefault="00BC5A25">
      <w:pPr>
        <w:pStyle w:val="BodyText"/>
        <w:numPr>
          <w:ilvl w:val="0"/>
          <w:numId w:val="78"/>
        </w:numPr>
      </w:pPr>
      <w:r>
        <w:t xml:space="preserve">Select </w:t>
      </w:r>
      <w:r>
        <w:rPr>
          <w:b/>
        </w:rPr>
        <w:t>Reports | Dinner Money | Letters</w:t>
      </w:r>
      <w:r>
        <w:t>, then select the appropriate letter.</w:t>
      </w:r>
    </w:p>
    <w:p w:rsidR="003E78C1" w:rsidRDefault="00BC5A25">
      <w:pPr>
        <w:pStyle w:val="BodyText"/>
        <w:numPr>
          <w:ilvl w:val="0"/>
          <w:numId w:val="78"/>
        </w:numPr>
      </w:pPr>
      <w:r>
        <w:t xml:space="preserve">Enter the appropriate criteria for the selected letter. The </w:t>
      </w:r>
      <w:r>
        <w:rPr>
          <w:b/>
        </w:rPr>
        <w:t>Free Meal Expiry</w:t>
      </w:r>
      <w:r>
        <w:t xml:space="preserve"> letter asks for a </w:t>
      </w:r>
      <w:r>
        <w:rPr>
          <w:b/>
        </w:rPr>
        <w:t>Date Range</w:t>
      </w:r>
      <w:r>
        <w:t xml:space="preserve"> so it can generate letters for every pupil whose expiry date falls between those dates. The other letters ask for a </w:t>
      </w:r>
      <w:r>
        <w:rPr>
          <w:b/>
        </w:rPr>
        <w:t xml:space="preserve">Group Type </w:t>
      </w:r>
      <w:r>
        <w:t xml:space="preserve">so that letters will be generated for either everyone in that group (as in the Summary statement letter) or just the pupils in that group but who also fulfil other criteria; for example, they owe money for the </w:t>
      </w:r>
      <w:r>
        <w:rPr>
          <w:b/>
        </w:rPr>
        <w:t>Debtor Letter</w:t>
      </w:r>
      <w:r>
        <w:t>.</w:t>
      </w:r>
    </w:p>
    <w:p w:rsidR="003E78C1" w:rsidRDefault="00BC5A25">
      <w:pPr>
        <w:pStyle w:val="BodyText"/>
        <w:numPr>
          <w:ilvl w:val="0"/>
          <w:numId w:val="78"/>
        </w:numPr>
      </w:pPr>
      <w:r>
        <w:t xml:space="preserve">Click </w:t>
      </w:r>
      <w:r>
        <w:rPr>
          <w:b/>
        </w:rPr>
        <w:t>Continue</w:t>
      </w:r>
      <w:r>
        <w:t>.</w:t>
      </w:r>
    </w:p>
    <w:p w:rsidR="003E78C1" w:rsidRDefault="00BC5A25">
      <w:pPr>
        <w:pStyle w:val="BodyText"/>
        <w:numPr>
          <w:ilvl w:val="0"/>
          <w:numId w:val="78"/>
        </w:numPr>
      </w:pPr>
      <w:r>
        <w:t xml:space="preserve">Select the required print criteria, and then click </w:t>
      </w:r>
      <w:r>
        <w:rPr>
          <w:b/>
        </w:rPr>
        <w:t>OK</w:t>
      </w:r>
      <w:r>
        <w:t xml:space="preserve"> to produce the letter(s).</w:t>
      </w:r>
    </w:p>
    <w:p w:rsidR="003E78C1" w:rsidRDefault="00BC5A25">
      <w:pPr>
        <w:pStyle w:val="BodyText"/>
      </w:pPr>
      <w:r>
        <w:t>A message is displayed if SIMS cannot find any relevant pupils or for the charge forecast letter, if it finds pupils with incomplete or missing meal patterns.</w:t>
      </w:r>
    </w:p>
    <w:p w:rsidR="003E78C1" w:rsidRDefault="00BC5A25">
      <w:pPr>
        <w:pStyle w:val="Heading4"/>
      </w:pPr>
      <w:bookmarkStart w:id="424" w:name="_Toc389826568"/>
      <w:bookmarkStart w:id="425" w:name="_Toc518294127"/>
      <w:r>
        <w:t>Editing the Dinner Money Letters</w:t>
      </w:r>
      <w:bookmarkEnd w:id="424"/>
      <w:bookmarkEnd w:id="425"/>
    </w:p>
    <w:p w:rsidR="003E78C1" w:rsidRDefault="00BC5A25">
      <w:pPr>
        <w:pStyle w:val="BodyText"/>
      </w:pPr>
      <w:r>
        <w:t>The templates can be copied so you can personalise them, or you can create a new template from scratch.</w:t>
      </w:r>
    </w:p>
    <w:p w:rsidR="003E78C1" w:rsidRDefault="003E78C1">
      <w:pPr>
        <w:pStyle w:val="BodyText"/>
      </w:pPr>
    </w:p>
    <w:p w:rsidR="003E78C1" w:rsidRDefault="003E78C1">
      <w:pPr>
        <w:pStyle w:val="BodyText"/>
      </w:pPr>
    </w:p>
    <w:p w:rsidR="003E78C1" w:rsidRDefault="00BC5A25">
      <w:pPr>
        <w:pStyle w:val="BodyText"/>
      </w:pPr>
      <w:r>
        <w:br w:type="page"/>
      </w:r>
    </w:p>
    <w:p w:rsidR="003E78C1" w:rsidRDefault="00BC5A25">
      <w:pPr>
        <w:pStyle w:val="Heading3"/>
      </w:pPr>
      <w:bookmarkStart w:id="426" w:name="_Toc389826569"/>
      <w:bookmarkStart w:id="427" w:name="_Toc389826624"/>
      <w:bookmarkStart w:id="428" w:name="_Toc396378443"/>
      <w:bookmarkStart w:id="429" w:name="_Toc517867350"/>
      <w:bookmarkStart w:id="430" w:name="_Toc518294128"/>
      <w:r>
        <w:t>Step by Step – Personalising an Existing Template</w:t>
      </w:r>
      <w:bookmarkEnd w:id="426"/>
      <w:bookmarkEnd w:id="427"/>
      <w:bookmarkEnd w:id="428"/>
      <w:bookmarkEnd w:id="429"/>
      <w:bookmarkEnd w:id="430"/>
    </w:p>
    <w:p w:rsidR="003E78C1" w:rsidRDefault="00BC5A25">
      <w:pPr>
        <w:pStyle w:val="BodyText"/>
      </w:pPr>
      <w:r>
        <w:t>In the following example the Debtor Letter is used but the instructions are the same for all letters.</w:t>
      </w:r>
    </w:p>
    <w:p w:rsidR="003E78C1" w:rsidRDefault="00BC5A25">
      <w:pPr>
        <w:pStyle w:val="BodyText"/>
        <w:numPr>
          <w:ilvl w:val="0"/>
          <w:numId w:val="79"/>
        </w:numPr>
      </w:pPr>
      <w:r>
        <w:t xml:space="preserve">Select </w:t>
      </w:r>
      <w:r>
        <w:rPr>
          <w:b/>
        </w:rPr>
        <w:t xml:space="preserve">Tools | Dinner Money | Setup </w:t>
      </w:r>
      <w:r>
        <w:t xml:space="preserve">and move to panel </w:t>
      </w:r>
      <w:r>
        <w:rPr>
          <w:b/>
        </w:rPr>
        <w:t>8: Letter Templates</w:t>
      </w:r>
      <w:r>
        <w:t>.</w:t>
      </w:r>
    </w:p>
    <w:p w:rsidR="003E78C1" w:rsidRDefault="00BC5A25">
      <w:pPr>
        <w:pStyle w:val="BodyText"/>
        <w:numPr>
          <w:ilvl w:val="0"/>
          <w:numId w:val="79"/>
        </w:numPr>
      </w:pPr>
      <w:r>
        <w:t xml:space="preserve">Click </w:t>
      </w:r>
      <w:r>
        <w:rPr>
          <w:b/>
        </w:rPr>
        <w:t>Copy</w:t>
      </w:r>
      <w:r>
        <w:t xml:space="preserve"> in the </w:t>
      </w:r>
      <w:r>
        <w:rPr>
          <w:b/>
        </w:rPr>
        <w:t>Debtor</w:t>
      </w:r>
      <w:r>
        <w:t xml:space="preserve"> area of the panel to display the </w:t>
      </w:r>
      <w:r>
        <w:rPr>
          <w:b/>
        </w:rPr>
        <w:t>Add/Edit Debtor Letter Template</w:t>
      </w:r>
      <w:r>
        <w:t xml:space="preserve"> dialog.</w:t>
      </w:r>
    </w:p>
    <w:p w:rsidR="003E78C1" w:rsidRDefault="00BC5A25">
      <w:pPr>
        <w:pStyle w:val="BodyText"/>
        <w:numPr>
          <w:ilvl w:val="0"/>
          <w:numId w:val="79"/>
        </w:numPr>
      </w:pPr>
      <w:r>
        <w:t>Type a name for this version of the letter.</w:t>
      </w:r>
    </w:p>
    <w:p w:rsidR="003E78C1" w:rsidRDefault="00BC5A25">
      <w:pPr>
        <w:pStyle w:val="BodyText"/>
        <w:spacing w:before="240" w:after="240"/>
        <w:jc w:val="center"/>
      </w:pPr>
      <w:r>
        <w:rPr>
          <w:noProof/>
          <w:lang w:eastAsia="en-GB"/>
        </w:rPr>
        <w:drawing>
          <wp:inline distT="0" distB="0" distL="0" distR="0">
            <wp:extent cx="4515205" cy="3792772"/>
            <wp:effectExtent l="19050" t="19050" r="19050" b="177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67.png"/>
                    <pic:cNvPicPr/>
                  </pic:nvPicPr>
                  <pic:blipFill rotWithShape="1">
                    <a:blip r:embed="rId137">
                      <a:extLst>
                        <a:ext uri="{28A0092B-C50C-407E-A947-70E740481C1C}">
                          <a14:useLocalDpi xmlns:a14="http://schemas.microsoft.com/office/drawing/2010/main" val="0"/>
                        </a:ext>
                      </a:extLst>
                    </a:blip>
                    <a:srcRect l="1461" t="564" r="1161" b="4720"/>
                    <a:stretch/>
                  </pic:blipFill>
                  <pic:spPr bwMode="auto">
                    <a:xfrm>
                      <a:off x="0" y="0"/>
                      <a:ext cx="4523936" cy="380010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pPr>
      <w:r>
        <w:t xml:space="preserve">If the only change you wish to make is to insert the school letter heading you can copy and paste from another Word document. The last button on the toolbar is the </w:t>
      </w:r>
      <w:r>
        <w:rPr>
          <w:b/>
        </w:rPr>
        <w:t xml:space="preserve">Pupil tag </w:t>
      </w:r>
      <w:r>
        <w:t>button which enables the actual merge fields from SIMS to be selected. The other buttons provide similar tools to those in Microsoft Word.</w:t>
      </w:r>
    </w:p>
    <w:p w:rsidR="003E78C1" w:rsidRDefault="00BC5A25">
      <w:pPr>
        <w:pStyle w:val="BodyText"/>
      </w:pPr>
      <w:r>
        <w:t xml:space="preserve">You should type any inserts within the tags </w:t>
      </w:r>
      <w:r>
        <w:rPr>
          <w:rFonts w:ascii="Verdana" w:hAnsi="Verdana"/>
          <w:b/>
        </w:rPr>
        <w:t>&lt;</w:t>
      </w:r>
      <w:proofErr w:type="spellStart"/>
      <w:r>
        <w:rPr>
          <w:rFonts w:ascii="Verdana" w:hAnsi="Verdana"/>
          <w:b/>
        </w:rPr>
        <w:t>SectionLetterStart</w:t>
      </w:r>
      <w:proofErr w:type="spellEnd"/>
      <w:r>
        <w:rPr>
          <w:rFonts w:ascii="Verdana" w:hAnsi="Verdana"/>
          <w:b/>
        </w:rPr>
        <w:t xml:space="preserve">&gt; </w:t>
      </w:r>
      <w:r>
        <w:t xml:space="preserve">and </w:t>
      </w:r>
      <w:r>
        <w:rPr>
          <w:b/>
        </w:rPr>
        <w:t>&lt;</w:t>
      </w:r>
      <w:proofErr w:type="spellStart"/>
      <w:r>
        <w:rPr>
          <w:b/>
        </w:rPr>
        <w:t>SectionLetterEnd</w:t>
      </w:r>
      <w:proofErr w:type="spellEnd"/>
      <w:r>
        <w:rPr>
          <w:b/>
        </w:rPr>
        <w:t>&gt;</w:t>
      </w:r>
      <w:r>
        <w:t>.</w:t>
      </w:r>
    </w:p>
    <w:p w:rsidR="003E78C1" w:rsidRDefault="00BC5A25">
      <w:pPr>
        <w:pStyle w:val="BodyText"/>
        <w:spacing w:before="240" w:after="240"/>
        <w:jc w:val="center"/>
      </w:pP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4615180</wp:posOffset>
                </wp:positionH>
                <wp:positionV relativeFrom="paragraph">
                  <wp:posOffset>253365</wp:posOffset>
                </wp:positionV>
                <wp:extent cx="877570" cy="323850"/>
                <wp:effectExtent l="0" t="0" r="17780" b="152400"/>
                <wp:wrapNone/>
                <wp:docPr id="279" name="Line Callout 1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7570" cy="323850"/>
                        </a:xfrm>
                        <a:prstGeom prst="borderCallout1">
                          <a:avLst>
                            <a:gd name="adj1" fmla="val 100000"/>
                            <a:gd name="adj2" fmla="val 51076"/>
                            <a:gd name="adj3" fmla="val 132075"/>
                            <a:gd name="adj4" fmla="val 27342"/>
                          </a:avLst>
                        </a:prstGeom>
                        <a:solidFill>
                          <a:srgbClr val="FFFFFF"/>
                        </a:solidFill>
                        <a:ln w="6350" algn="ctr">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A25" w:rsidRDefault="00BC5A25">
                            <w:pPr>
                              <w:pStyle w:val="CalloutText"/>
                            </w:pPr>
                            <w:r>
                              <w:t>Pupil tags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79" o:spid="_x0000_s1028" type="#_x0000_t47" style="position:absolute;left:0;text-align:left;margin-left:363.4pt;margin-top:19.95pt;width:69.1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" adj="5906,28528,11032,21600" strokeweight=".5pt">
                <v:stroke startarrow="block"/>
                <v:textbox>
                  <w:txbxContent>
                    <w:p w:rsidR="00BC5A25" w:rsidRDefault="00BC5A25">
                      <w:pPr>
                        <w:pStyle w:val="CalloutText"/>
                      </w:pPr>
                      <w:r>
                        <w:t>Pupil tags</w:t>
                      </w:r>
                    </w:p>
                  </w:txbxContent>
                </v:textbox>
                <o:callout v:ext="edit" minusy="t"/>
              </v:shape>
            </w:pict>
          </mc:Fallback>
        </mc:AlternateContent>
      </w:r>
      <w:r>
        <w:rPr>
          <w:noProof/>
          <w:lang w:eastAsia="en-GB"/>
        </w:rPr>
        <w:drawing>
          <wp:inline distT="0" distB="0" distL="0" distR="0">
            <wp:extent cx="5449752" cy="699996"/>
            <wp:effectExtent l="19050" t="19050" r="17780" b="2413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68.png"/>
                    <pic:cNvPicPr/>
                  </pic:nvPicPr>
                  <pic:blipFill>
                    <a:blip r:embed="rId138">
                      <a:extLst>
                        <a:ext uri="{28A0092B-C50C-407E-A947-70E740481C1C}">
                          <a14:useLocalDpi xmlns:a14="http://schemas.microsoft.com/office/drawing/2010/main" val="0"/>
                        </a:ext>
                      </a:extLst>
                    </a:blip>
                    <a:stretch>
                      <a:fillRect/>
                    </a:stretch>
                  </pic:blipFill>
                  <pic:spPr>
                    <a:xfrm>
                      <a:off x="0" y="0"/>
                      <a:ext cx="5459355" cy="701229"/>
                    </a:xfrm>
                    <a:prstGeom prst="rect">
                      <a:avLst/>
                    </a:prstGeom>
                    <a:ln w="3175">
                      <a:solidFill>
                        <a:schemeClr val="tx1"/>
                      </a:solidFill>
                    </a:ln>
                  </pic:spPr>
                </pic:pic>
              </a:graphicData>
            </a:graphic>
          </wp:inline>
        </w:drawing>
      </w:r>
    </w:p>
    <w:p w:rsidR="003E78C1" w:rsidRDefault="003E78C1">
      <w:pPr>
        <w:pStyle w:val="BodyText"/>
      </w:pPr>
    </w:p>
    <w:p w:rsidR="003E78C1" w:rsidRDefault="00BC5A25">
      <w:pPr>
        <w:pStyle w:val="BodyText"/>
      </w:pPr>
      <w:r>
        <w:rPr>
          <w:noProof/>
          <w:lang w:eastAsia="en-GB"/>
        </w:rPr>
        <mc:AlternateContent>
          <mc:Choice Requires="wps">
            <w:drawing>
              <wp:anchor distT="0" distB="0" distL="114300" distR="114300" simplePos="0" relativeHeight="251679744" behindDoc="0" locked="0" layoutInCell="1" allowOverlap="1">
                <wp:simplePos x="0" y="0"/>
                <wp:positionH relativeFrom="column">
                  <wp:posOffset>4554220</wp:posOffset>
                </wp:positionH>
                <wp:positionV relativeFrom="paragraph">
                  <wp:posOffset>-220980</wp:posOffset>
                </wp:positionV>
                <wp:extent cx="915035" cy="323850"/>
                <wp:effectExtent l="19050" t="285750" r="18415" b="19050"/>
                <wp:wrapNone/>
                <wp:docPr id="36" name="Line Callout 1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323850"/>
                        </a:xfrm>
                        <a:prstGeom prst="borderCallout1">
                          <a:avLst>
                            <a:gd name="adj1" fmla="val 0"/>
                            <a:gd name="adj2" fmla="val 50035"/>
                            <a:gd name="adj3" fmla="val -77729"/>
                            <a:gd name="adj4" fmla="val 6177"/>
                          </a:avLst>
                        </a:prstGeom>
                        <a:solidFill>
                          <a:srgbClr val="FFFFFF"/>
                        </a:solidFill>
                        <a:ln w="6350" algn="ctr">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A25" w:rsidRDefault="00BC5A25">
                            <w:pPr>
                              <w:pStyle w:val="CalloutText"/>
                            </w:pPr>
                            <w:r>
                              <w:t>Letter tags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1 36" o:spid="_x0000_s1029" type="#_x0000_t47" style="position:absolute;margin-left:358.6pt;margin-top:-17.4pt;width:72.0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" adj="1334,-16789,10808,0" strokeweight=".5pt">
                <v:stroke startarrow="block"/>
                <v:textbox>
                  <w:txbxContent>
                    <w:p w:rsidR="00BC5A25" w:rsidRDefault="00BC5A25">
                      <w:pPr>
                        <w:pStyle w:val="CalloutText"/>
                      </w:pPr>
                      <w:r>
                        <w:t>Letter tags</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3436620</wp:posOffset>
                </wp:positionH>
                <wp:positionV relativeFrom="paragraph">
                  <wp:posOffset>-220980</wp:posOffset>
                </wp:positionV>
                <wp:extent cx="915035" cy="314325"/>
                <wp:effectExtent l="0" t="285750" r="132715" b="28575"/>
                <wp:wrapNone/>
                <wp:docPr id="35" name="Line Callout 1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5035" cy="314325"/>
                        </a:xfrm>
                        <a:prstGeom prst="borderCallout1">
                          <a:avLst>
                            <a:gd name="adj1" fmla="val -1515"/>
                            <a:gd name="adj2" fmla="val 53158"/>
                            <a:gd name="adj3" fmla="val -80076"/>
                            <a:gd name="adj4" fmla="val 108536"/>
                          </a:avLst>
                        </a:prstGeom>
                        <a:solidFill>
                          <a:srgbClr val="FFFFFF"/>
                        </a:solidFill>
                        <a:ln w="6350" algn="ctr">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C5A25" w:rsidRDefault="00BC5A25">
                            <w:pPr>
                              <w:pStyle w:val="CalloutText"/>
                            </w:pPr>
                            <w:r>
                              <w:t>Section tags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ine Callout 1 35" o:spid="_x0000_s1030" type="#_x0000_t47" style="position:absolute;margin-left:270.6pt;margin-top:-17.4pt;width:72.0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" adj="23444,-17296,11482,-327" strokeweight=".5pt">
                <v:stroke startarrow="block"/>
                <v:textbox>
                  <w:txbxContent>
                    <w:p w:rsidR="00BC5A25" w:rsidRDefault="00BC5A25">
                      <w:pPr>
                        <w:pStyle w:val="CalloutText"/>
                      </w:pPr>
                      <w:r>
                        <w:t>Section tags</w:t>
                      </w:r>
                    </w:p>
                  </w:txbxContent>
                </v:textbox>
                <o:callout v:ext="edit" minusx="t"/>
              </v:shape>
            </w:pict>
          </mc:Fallback>
        </mc:AlternateContent>
      </w:r>
    </w:p>
    <w:p w:rsidR="003E78C1" w:rsidRDefault="003E78C1">
      <w:pPr>
        <w:pStyle w:val="BodyText"/>
      </w:pPr>
    </w:p>
    <w:p w:rsidR="003E78C1" w:rsidRDefault="00BC5A25">
      <w:pPr>
        <w:pStyle w:val="BodyText"/>
      </w:pPr>
      <w:r>
        <w:t xml:space="preserve">If you wish to design letters from scratch you will need to use </w:t>
      </w:r>
      <w:r>
        <w:rPr>
          <w:b/>
        </w:rPr>
        <w:t>tag</w:t>
      </w:r>
      <w:r>
        <w:t xml:space="preserve"> to insert the relevant tags. More information about these can be found in the </w:t>
      </w:r>
      <w:r>
        <w:rPr>
          <w:i/>
        </w:rPr>
        <w:t>Dinner Money Handbook</w:t>
      </w:r>
      <w:r>
        <w:t>.</w:t>
      </w:r>
    </w:p>
    <w:p w:rsidR="003E78C1" w:rsidRDefault="00BC5A25">
      <w:pPr>
        <w:pStyle w:val="BodyText"/>
        <w:numPr>
          <w:ilvl w:val="0"/>
          <w:numId w:val="79"/>
        </w:numPr>
      </w:pPr>
      <w:r>
        <w:t xml:space="preserve">Ensure the template is </w:t>
      </w:r>
      <w:r>
        <w:rPr>
          <w:b/>
        </w:rPr>
        <w:t>Active</w:t>
      </w:r>
      <w:r>
        <w:t xml:space="preserve">, and then click </w:t>
      </w:r>
      <w:r>
        <w:rPr>
          <w:b/>
        </w:rPr>
        <w:t>OK</w:t>
      </w:r>
      <w:r>
        <w:t xml:space="preserve"> to save the new template.</w:t>
      </w:r>
    </w:p>
    <w:p w:rsidR="003E78C1" w:rsidRDefault="00BC5A25">
      <w:pPr>
        <w:pStyle w:val="BodyText"/>
        <w:numPr>
          <w:ilvl w:val="0"/>
          <w:numId w:val="79"/>
        </w:numPr>
      </w:pPr>
      <w:r>
        <w:t xml:space="preserve">On the </w:t>
      </w:r>
      <w:r>
        <w:rPr>
          <w:b/>
        </w:rPr>
        <w:t>Setup</w:t>
      </w:r>
      <w:r>
        <w:t xml:space="preserve"> screen click </w:t>
      </w:r>
      <w:r>
        <w:rPr>
          <w:b/>
        </w:rPr>
        <w:t xml:space="preserve">Move Up </w:t>
      </w:r>
      <w:r>
        <w:t xml:space="preserve">or </w:t>
      </w:r>
      <w:r>
        <w:rPr>
          <w:b/>
        </w:rPr>
        <w:t>Move Down</w:t>
      </w:r>
      <w:r>
        <w:t xml:space="preserve"> to put the templates in order of use, the top report is the default report.</w:t>
      </w:r>
    </w:p>
    <w:p w:rsidR="003E78C1" w:rsidRDefault="00BC5A25">
      <w:pPr>
        <w:pStyle w:val="BodyText"/>
        <w:spacing w:before="240" w:after="240"/>
        <w:jc w:val="center"/>
      </w:pPr>
      <w:r>
        <w:rPr>
          <w:noProof/>
          <w:lang w:eastAsia="en-GB"/>
        </w:rPr>
        <w:drawing>
          <wp:inline distT="0" distB="0" distL="0" distR="0">
            <wp:extent cx="4015409" cy="714982"/>
            <wp:effectExtent l="19050" t="19050" r="23495" b="2857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69.png"/>
                    <pic:cNvPicPr/>
                  </pic:nvPicPr>
                  <pic:blipFill>
                    <a:blip r:embed="rId139">
                      <a:extLst>
                        <a:ext uri="{28A0092B-C50C-407E-A947-70E740481C1C}">
                          <a14:useLocalDpi xmlns:a14="http://schemas.microsoft.com/office/drawing/2010/main" val="0"/>
                        </a:ext>
                      </a:extLst>
                    </a:blip>
                    <a:stretch>
                      <a:fillRect/>
                    </a:stretch>
                  </pic:blipFill>
                  <pic:spPr>
                    <a:xfrm>
                      <a:off x="0" y="0"/>
                      <a:ext cx="4065232" cy="723854"/>
                    </a:xfrm>
                    <a:prstGeom prst="rect">
                      <a:avLst/>
                    </a:prstGeom>
                    <a:ln w="3175">
                      <a:solidFill>
                        <a:schemeClr val="tx1"/>
                      </a:solidFill>
                    </a:ln>
                  </pic:spPr>
                </pic:pic>
              </a:graphicData>
            </a:graphic>
          </wp:inline>
        </w:drawing>
      </w:r>
    </w:p>
    <w:p w:rsidR="003E78C1" w:rsidRDefault="00BC5A25">
      <w:pPr>
        <w:pStyle w:val="BodyText"/>
      </w:pPr>
      <w:r>
        <w:t xml:space="preserve">Unwanted templates may be deleted by highlighting the relevant template and clicking </w:t>
      </w:r>
      <w:r>
        <w:rPr>
          <w:b/>
        </w:rPr>
        <w:t>Delete</w:t>
      </w:r>
      <w:r>
        <w:t>. The default templates cannot be deleted.</w:t>
      </w:r>
    </w:p>
    <w:p w:rsidR="003E78C1" w:rsidRDefault="00BC5A25">
      <w:pPr>
        <w:pStyle w:val="Heading3"/>
      </w:pPr>
      <w:bookmarkStart w:id="431" w:name="_Toc389826570"/>
      <w:bookmarkStart w:id="432" w:name="_Toc396378444"/>
      <w:bookmarkStart w:id="433" w:name="_Toc517867351"/>
      <w:bookmarkStart w:id="434" w:name="_Toc518294129"/>
      <w:r>
        <w:t>Step by Step – Producing Dinner Money Letters</w:t>
      </w:r>
      <w:bookmarkEnd w:id="431"/>
      <w:bookmarkEnd w:id="432"/>
      <w:bookmarkEnd w:id="433"/>
      <w:bookmarkEnd w:id="434"/>
    </w:p>
    <w:p w:rsidR="003E78C1" w:rsidRDefault="00BC5A25">
      <w:pPr>
        <w:pStyle w:val="BodyText"/>
        <w:numPr>
          <w:ilvl w:val="0"/>
          <w:numId w:val="80"/>
        </w:numPr>
      </w:pPr>
      <w:r>
        <w:t xml:space="preserve">Select </w:t>
      </w:r>
      <w:r>
        <w:rPr>
          <w:b/>
        </w:rPr>
        <w:t xml:space="preserve">Reports | Dinner Money | Letters </w:t>
      </w:r>
      <w:r>
        <w:t>then the appropriate letter.</w:t>
      </w:r>
    </w:p>
    <w:p w:rsidR="003E78C1" w:rsidRDefault="00BC5A25">
      <w:pPr>
        <w:pStyle w:val="BodyText"/>
        <w:numPr>
          <w:ilvl w:val="0"/>
          <w:numId w:val="80"/>
        </w:numPr>
      </w:pPr>
      <w:r>
        <w:t xml:space="preserve">Select the </w:t>
      </w:r>
      <w:r>
        <w:rPr>
          <w:b/>
        </w:rPr>
        <w:t xml:space="preserve">Group Type </w:t>
      </w:r>
      <w:r>
        <w:t>from which the relevant pupils will be selected or leave the selection as all classes and let SIMS work out the relevant pupils from the whole school.</w:t>
      </w:r>
    </w:p>
    <w:p w:rsidR="003E78C1" w:rsidRDefault="00BC5A25">
      <w:pPr>
        <w:pStyle w:val="BodyText"/>
        <w:numPr>
          <w:ilvl w:val="0"/>
          <w:numId w:val="80"/>
        </w:numPr>
      </w:pPr>
      <w:r>
        <w:t xml:space="preserve">Enter the </w:t>
      </w:r>
      <w:r>
        <w:rPr>
          <w:b/>
        </w:rPr>
        <w:t>Level of Debt Over</w:t>
      </w:r>
      <w:r>
        <w:t xml:space="preserve"> and </w:t>
      </w:r>
      <w:r>
        <w:rPr>
          <w:b/>
        </w:rPr>
        <w:t>Level of Debt To</w:t>
      </w:r>
      <w:r>
        <w:t xml:space="preserve"> </w:t>
      </w:r>
      <w:proofErr w:type="spellStart"/>
      <w:r>
        <w:t>to</w:t>
      </w:r>
      <w:proofErr w:type="spellEnd"/>
      <w:r>
        <w:t xml:space="preserve"> determine the pupils for whom a letter will be produced.</w:t>
      </w:r>
    </w:p>
    <w:p w:rsidR="003E78C1" w:rsidRDefault="00BC5A25">
      <w:pPr>
        <w:pStyle w:val="BodyText"/>
        <w:numPr>
          <w:ilvl w:val="0"/>
          <w:numId w:val="80"/>
        </w:numPr>
      </w:pPr>
      <w:r>
        <w:t xml:space="preserve">Click </w:t>
      </w:r>
      <w:r>
        <w:rPr>
          <w:b/>
        </w:rPr>
        <w:t>Continue</w:t>
      </w:r>
      <w:r>
        <w:t>.</w:t>
      </w:r>
    </w:p>
    <w:p w:rsidR="003E78C1" w:rsidRDefault="00BC5A25">
      <w:pPr>
        <w:pStyle w:val="BodyText"/>
        <w:spacing w:before="240" w:after="240"/>
        <w:jc w:val="center"/>
      </w:pPr>
      <w:r>
        <w:rPr>
          <w:noProof/>
          <w:lang w:eastAsia="en-GB"/>
        </w:rPr>
        <w:drawing>
          <wp:inline distT="0" distB="0" distL="0" distR="0">
            <wp:extent cx="2288840" cy="2197619"/>
            <wp:effectExtent l="19050" t="19050" r="16510" b="12700"/>
            <wp:docPr id="276" name="Picture 8" descr="Debt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tor.GIF"/>
                    <pic:cNvPicPr/>
                  </pic:nvPicPr>
                  <pic:blipFill rotWithShape="1">
                    <a:blip r:embed="rId140" cstate="print"/>
                    <a:srcRect l="713" t="1" r="892" b="749"/>
                    <a:stretch/>
                  </pic:blipFill>
                  <pic:spPr bwMode="auto">
                    <a:xfrm>
                      <a:off x="0" y="0"/>
                      <a:ext cx="2307158" cy="2215207"/>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ListParagraph"/>
        <w:keepNext/>
        <w:keepLines/>
        <w:numPr>
          <w:ilvl w:val="0"/>
          <w:numId w:val="80"/>
        </w:numPr>
        <w:spacing w:before="120" w:after="120" w:line="240" w:lineRule="auto"/>
        <w:ind w:left="431" w:hanging="431"/>
        <w:contextualSpacing w:val="0"/>
        <w:rPr>
          <w:rStyle w:val="BodyTextChar"/>
        </w:rPr>
      </w:pPr>
      <w:r>
        <w:rPr>
          <w:rStyle w:val="BodyTextChar"/>
        </w:rPr>
        <w:t xml:space="preserve">On the </w:t>
      </w:r>
      <w:r>
        <w:rPr>
          <w:rStyle w:val="BodyTextChar"/>
          <w:b/>
        </w:rPr>
        <w:t>Run an RTF Based Letter</w:t>
      </w:r>
      <w:r>
        <w:rPr>
          <w:rStyle w:val="BodyTextChar"/>
        </w:rPr>
        <w:t xml:space="preserve"> screen, the letter you placed at the top of the list shows by default, or alternative letters may be selected from the drop–down list.</w:t>
      </w:r>
    </w:p>
    <w:p w:rsidR="003E78C1" w:rsidRDefault="00BC5A25">
      <w:pPr>
        <w:pStyle w:val="BodyText"/>
        <w:spacing w:before="240" w:after="240"/>
        <w:jc w:val="center"/>
      </w:pPr>
      <w:r>
        <w:rPr>
          <w:noProof/>
          <w:lang w:eastAsia="en-GB"/>
        </w:rPr>
        <w:drawing>
          <wp:inline distT="0" distB="0" distL="0" distR="0">
            <wp:extent cx="2794315" cy="1573145"/>
            <wp:effectExtent l="19050" t="19050" r="25400" b="273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70.png"/>
                    <pic:cNvPicPr/>
                  </pic:nvPicPr>
                  <pic:blipFill rotWithShape="1">
                    <a:blip r:embed="rId141">
                      <a:extLst>
                        <a:ext uri="{28A0092B-C50C-407E-A947-70E740481C1C}">
                          <a14:useLocalDpi xmlns:a14="http://schemas.microsoft.com/office/drawing/2010/main" val="0"/>
                        </a:ext>
                      </a:extLst>
                    </a:blip>
                    <a:srcRect l="2105" r="2256" b="3337"/>
                    <a:stretch/>
                  </pic:blipFill>
                  <pic:spPr bwMode="auto">
                    <a:xfrm>
                      <a:off x="0" y="0"/>
                      <a:ext cx="2818115" cy="158654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81"/>
        </w:numPr>
        <w:spacing w:before="120" w:after="120" w:line="240" w:lineRule="auto"/>
        <w:ind w:left="431" w:hanging="431"/>
        <w:contextualSpacing w:val="0"/>
        <w:rPr>
          <w:rStyle w:val="BodyTextChar"/>
        </w:rPr>
      </w:pPr>
      <w:r>
        <w:rPr>
          <w:rStyle w:val="BodyTextChar"/>
        </w:rPr>
        <w:t xml:space="preserve">Click </w:t>
      </w:r>
      <w:r>
        <w:rPr>
          <w:rStyle w:val="BodyTextChar"/>
          <w:b/>
        </w:rPr>
        <w:t>OK</w:t>
      </w:r>
      <w:r>
        <w:rPr>
          <w:rStyle w:val="BodyTextChar"/>
        </w:rPr>
        <w:t xml:space="preserve"> to generate the letters.</w:t>
      </w:r>
    </w:p>
    <w:p w:rsidR="003E78C1" w:rsidRDefault="00BC5A25">
      <w:pPr>
        <w:pStyle w:val="BodyText"/>
      </w:pPr>
      <w:r>
        <w:t>If the parents’ names are missing from the address block and after the greeting “Dear”, it means the data is missing from Family/Home section of the Pupil Details screen.</w:t>
      </w:r>
    </w:p>
    <w:p w:rsidR="003E78C1" w:rsidRDefault="00BC5A25">
      <w:pPr>
        <w:pStyle w:val="BodyText"/>
        <w:spacing w:before="240" w:after="240"/>
        <w:jc w:val="center"/>
      </w:pPr>
      <w:r>
        <w:rPr>
          <w:noProof/>
          <w:lang w:eastAsia="en-GB"/>
        </w:rPr>
        <w:drawing>
          <wp:inline distT="0" distB="0" distL="0" distR="0">
            <wp:extent cx="5590903" cy="197870"/>
            <wp:effectExtent l="19050" t="19050" r="10160" b="1206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71.png"/>
                    <pic:cNvPicPr/>
                  </pic:nvPicPr>
                  <pic:blipFill>
                    <a:blip r:embed="rId142">
                      <a:extLst>
                        <a:ext uri="{28A0092B-C50C-407E-A947-70E740481C1C}">
                          <a14:useLocalDpi xmlns:a14="http://schemas.microsoft.com/office/drawing/2010/main" val="0"/>
                        </a:ext>
                      </a:extLst>
                    </a:blip>
                    <a:stretch>
                      <a:fillRect/>
                    </a:stretch>
                  </pic:blipFill>
                  <pic:spPr>
                    <a:xfrm>
                      <a:off x="0" y="0"/>
                      <a:ext cx="5643730" cy="199740"/>
                    </a:xfrm>
                    <a:prstGeom prst="rect">
                      <a:avLst/>
                    </a:prstGeom>
                    <a:ln w="3175">
                      <a:solidFill>
                        <a:schemeClr val="tx1"/>
                      </a:solidFill>
                    </a:ln>
                  </pic:spPr>
                </pic:pic>
              </a:graphicData>
            </a:graphic>
          </wp:inline>
        </w:drawing>
      </w:r>
    </w:p>
    <w:p w:rsidR="003E78C1" w:rsidRDefault="003E78C1">
      <w:pPr>
        <w:pStyle w:val="BodyText"/>
      </w:pPr>
    </w:p>
    <w:bookmarkEnd w:id="418"/>
    <w:p w:rsidR="003E78C1" w:rsidRDefault="003E78C1">
      <w:pPr>
        <w:pStyle w:val="BodyText"/>
        <w:sectPr w:rsidR="003E78C1">
          <w:footerReference w:type="even" r:id="rId143"/>
          <w:footerReference w:type="default" r:id="rId144"/>
          <w:pgSz w:w="11906" w:h="16838" w:code="9"/>
          <w:pgMar w:top="1418" w:right="1418" w:bottom="1134" w:left="1418" w:header="709" w:footer="709" w:gutter="0"/>
          <w:cols w:space="708"/>
          <w:docGrid w:linePitch="360"/>
        </w:sectPr>
      </w:pPr>
    </w:p>
    <w:tbl>
      <w:tblPr>
        <w:tblW w:w="10152" w:type="dxa"/>
        <w:tblInd w:w="-9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38"/>
        <w:gridCol w:w="142"/>
        <w:gridCol w:w="1701"/>
        <w:gridCol w:w="7371"/>
      </w:tblGrid>
      <w:tr w:rsidR="003E78C1">
        <w:trPr>
          <w:gridBefore w:val="2"/>
          <w:wBefore w:w="1080" w:type="dxa"/>
          <w:trHeight w:val="1400"/>
        </w:trPr>
        <w:tc>
          <w:tcPr>
            <w:tcW w:w="1701" w:type="dxa"/>
            <w:vAlign w:val="bottom"/>
          </w:tcPr>
          <w:p w:rsidR="003E78C1" w:rsidRDefault="00BC5A25">
            <w:pPr>
              <w:pStyle w:val="unitno"/>
              <w:spacing w:before="0"/>
              <w:jc w:val="center"/>
              <w:rPr>
                <w:rFonts w:ascii="Arial" w:hAnsi="Arial" w:cs="Arial"/>
              </w:rPr>
            </w:pPr>
            <w:bookmarkStart w:id="435" w:name="_Toc396378392"/>
            <w:r>
              <w:rPr>
                <w:rFonts w:cs="Arial"/>
              </w:rPr>
              <w:t>A</w:t>
            </w:r>
            <w:r>
              <w:rPr>
                <w:rFonts w:cs="Arial"/>
              </w:rPr>
              <w:br w:type="page"/>
            </w:r>
          </w:p>
        </w:tc>
        <w:tc>
          <w:tcPr>
            <w:tcW w:w="7371" w:type="dxa"/>
            <w:vAlign w:val="bottom"/>
          </w:tcPr>
          <w:p w:rsidR="003E78C1" w:rsidRDefault="00BC5A25">
            <w:pPr>
              <w:pStyle w:val="Heading5"/>
            </w:pPr>
            <w:bookmarkStart w:id="436" w:name="_Toc518294130"/>
            <w:r>
              <w:t>Appendix A – Backdating Meal Processing</w:t>
            </w:r>
            <w:bookmarkEnd w:id="436"/>
          </w:p>
        </w:tc>
      </w:tr>
      <w:tr w:rsidR="003E78C1">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612"/>
        </w:trPr>
        <w:tc>
          <w:tcPr>
            <w:tcW w:w="938" w:type="dxa"/>
            <w:vAlign w:val="center"/>
          </w:tcPr>
          <w:p w:rsidR="003E78C1" w:rsidRDefault="003E78C1">
            <w:pPr>
              <w:jc w:val="right"/>
              <w:rPr>
                <w:rFonts w:cs="Arial"/>
              </w:rPr>
            </w:pPr>
          </w:p>
        </w:tc>
        <w:tc>
          <w:tcPr>
            <w:tcW w:w="9214" w:type="dxa"/>
            <w:gridSpan w:val="3"/>
            <w:tcBorders>
              <w:bottom w:val="single" w:sz="12" w:space="0" w:color="999999"/>
            </w:tcBorders>
            <w:vAlign w:val="center"/>
          </w:tcPr>
          <w:p w:rsidR="003E78C1" w:rsidRDefault="00BC5A25">
            <w:pPr>
              <w:pStyle w:val="StyleBodyText14pt"/>
            </w:pPr>
            <w:r>
              <w:t>This chapter contains:</w:t>
            </w:r>
          </w:p>
        </w:tc>
      </w:tr>
      <w:tr w:rsidR="003E78C1">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cantSplit/>
          <w:trHeight w:val="808"/>
        </w:trPr>
        <w:tc>
          <w:tcPr>
            <w:tcW w:w="938" w:type="dxa"/>
            <w:vAlign w:val="center"/>
          </w:tcPr>
          <w:p w:rsidR="003E78C1" w:rsidRDefault="003E78C1">
            <w:pPr>
              <w:rPr>
                <w:rFonts w:cs="Arial"/>
              </w:rPr>
            </w:pPr>
          </w:p>
        </w:tc>
        <w:tc>
          <w:tcPr>
            <w:tcW w:w="9214" w:type="dxa"/>
            <w:gridSpan w:val="3"/>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"AppA"</w:instrText>
            </w:r>
            <w:r>
              <w:fldChar w:fldCharType="separate"/>
            </w:r>
            <w:hyperlink w:anchor="_Toc517867352" w:history="1">
              <w:r>
                <w:rPr>
                  <w:rStyle w:val="Hyperlink"/>
                  <w:noProof/>
                </w:rPr>
                <w:t>Step by Step – Backdating Meal Processing</w:t>
              </w:r>
              <w:r>
                <w:rPr>
                  <w:noProof/>
                  <w:webHidden/>
                </w:rPr>
                <w:tab/>
              </w:r>
              <w:r>
                <w:rPr>
                  <w:noProof/>
                  <w:webHidden/>
                </w:rPr>
                <w:fldChar w:fldCharType="begin"/>
              </w:r>
              <w:r>
                <w:rPr>
                  <w:noProof/>
                  <w:webHidden/>
                </w:rPr>
                <w:instrText xml:space="preserve"> PAGEREF _Toc517867352 \h </w:instrText>
              </w:r>
              <w:r>
                <w:rPr>
                  <w:noProof/>
                  <w:webHidden/>
                </w:rPr>
              </w:r>
              <w:r>
                <w:rPr>
                  <w:noProof/>
                  <w:webHidden/>
                </w:rPr>
                <w:fldChar w:fldCharType="separate"/>
              </w:r>
              <w:r>
                <w:rPr>
                  <w:noProof/>
                  <w:webHidden/>
                </w:rPr>
                <w:t>63</w:t>
              </w:r>
              <w:r>
                <w:rPr>
                  <w:noProof/>
                  <w:webHidden/>
                </w:rPr>
                <w:fldChar w:fldCharType="end"/>
              </w:r>
            </w:hyperlink>
          </w:p>
          <w:p w:rsidR="003E78C1" w:rsidRDefault="00082749">
            <w:pPr>
              <w:pStyle w:val="TOC3"/>
              <w:rPr>
                <w:rFonts w:cs="Arial"/>
              </w:rPr>
            </w:pPr>
            <w:hyperlink w:anchor="_Toc517867353" w:history="1">
              <w:r w:rsidR="00BC5A25">
                <w:rPr>
                  <w:rStyle w:val="Hyperlink"/>
                  <w:noProof/>
                </w:rPr>
                <w:t>Step by Step – Unlock Meal Processing</w:t>
              </w:r>
              <w:r w:rsidR="00BC5A25">
                <w:rPr>
                  <w:noProof/>
                  <w:webHidden/>
                </w:rPr>
                <w:tab/>
              </w:r>
              <w:r w:rsidR="00BC5A25">
                <w:rPr>
                  <w:noProof/>
                  <w:webHidden/>
                </w:rPr>
                <w:fldChar w:fldCharType="begin"/>
              </w:r>
              <w:r w:rsidR="00BC5A25">
                <w:rPr>
                  <w:noProof/>
                  <w:webHidden/>
                </w:rPr>
                <w:instrText xml:space="preserve"> PAGEREF _Toc517867353 \h </w:instrText>
              </w:r>
              <w:r w:rsidR="00BC5A25">
                <w:rPr>
                  <w:noProof/>
                  <w:webHidden/>
                </w:rPr>
              </w:r>
              <w:r w:rsidR="00BC5A25">
                <w:rPr>
                  <w:noProof/>
                  <w:webHidden/>
                </w:rPr>
                <w:fldChar w:fldCharType="separate"/>
              </w:r>
              <w:r w:rsidR="00BC5A25">
                <w:rPr>
                  <w:noProof/>
                  <w:webHidden/>
                </w:rPr>
                <w:t>64</w:t>
              </w:r>
              <w:r w:rsidR="00BC5A25">
                <w:rPr>
                  <w:noProof/>
                  <w:webHidden/>
                </w:rPr>
                <w:fldChar w:fldCharType="end"/>
              </w:r>
            </w:hyperlink>
            <w:r w:rsidR="00BC5A25">
              <w:fldChar w:fldCharType="end"/>
            </w:r>
          </w:p>
        </w:tc>
      </w:tr>
    </w:tbl>
    <w:p w:rsidR="003E78C1" w:rsidRDefault="00BC5A25">
      <w:pPr>
        <w:pStyle w:val="Heading3"/>
      </w:pPr>
      <w:bookmarkStart w:id="437" w:name="_Toc517867352"/>
      <w:bookmarkStart w:id="438" w:name="_Toc518294131"/>
      <w:bookmarkStart w:id="439" w:name="AppA"/>
      <w:r>
        <w:t>Step by Step – Backdating Meal Processing</w:t>
      </w:r>
      <w:bookmarkEnd w:id="435"/>
      <w:bookmarkEnd w:id="437"/>
      <w:bookmarkEnd w:id="438"/>
    </w:p>
    <w:p w:rsidR="003E78C1" w:rsidRDefault="00BC5A25">
      <w:pPr>
        <w:pStyle w:val="BodyText"/>
      </w:pPr>
      <w:r>
        <w:t>The Backdate Meal process enables you to retrospectively edit meal definitions and prices within a specified date range for new and existing year groups or classes.</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NOTE: All Dinner Money menu routes and reports must be closed before selecting the Backdate Meals process, with the exception of Record Pupil Meals, Edit Pupil Meals and Record Staff Meals.</w:t>
            </w:r>
          </w:p>
        </w:tc>
      </w:tr>
    </w:tbl>
    <w:p w:rsidR="003E78C1" w:rsidRDefault="00BC5A25">
      <w:pPr>
        <w:pStyle w:val="BodyText"/>
        <w:numPr>
          <w:ilvl w:val="0"/>
          <w:numId w:val="82"/>
        </w:numPr>
      </w:pPr>
      <w:r>
        <w:t xml:space="preserve">Select </w:t>
      </w:r>
      <w:r>
        <w:rPr>
          <w:b/>
        </w:rPr>
        <w:t xml:space="preserve">Tools | Dinner Money | </w:t>
      </w:r>
      <w:proofErr w:type="spellStart"/>
      <w:r>
        <w:rPr>
          <w:b/>
        </w:rPr>
        <w:t>BackDate</w:t>
      </w:r>
      <w:proofErr w:type="spellEnd"/>
      <w:r>
        <w:rPr>
          <w:b/>
        </w:rPr>
        <w:t xml:space="preserve"> Meals Processed</w:t>
      </w:r>
      <w:r>
        <w:t xml:space="preserve"> to display the </w:t>
      </w:r>
      <w:r>
        <w:rPr>
          <w:b/>
        </w:rPr>
        <w:t>Backdate Meals Processed</w:t>
      </w:r>
      <w:r>
        <w:t xml:space="preserve"> dialog.</w:t>
      </w:r>
    </w:p>
    <w:p w:rsidR="003E78C1" w:rsidRDefault="00BC5A25">
      <w:pPr>
        <w:pStyle w:val="BodyText"/>
        <w:spacing w:before="240" w:after="240"/>
        <w:jc w:val="center"/>
      </w:pPr>
      <w:r>
        <w:rPr>
          <w:noProof/>
          <w:lang w:eastAsia="en-GB"/>
        </w:rPr>
        <w:drawing>
          <wp:inline distT="0" distB="0" distL="0" distR="0">
            <wp:extent cx="2680725" cy="2351668"/>
            <wp:effectExtent l="19050" t="19050" r="24765" b="1079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ackdate.PNG"/>
                    <pic:cNvPicPr/>
                  </pic:nvPicPr>
                  <pic:blipFill rotWithShape="1">
                    <a:blip r:embed="rId145">
                      <a:extLst>
                        <a:ext uri="{28A0092B-C50C-407E-A947-70E740481C1C}">
                          <a14:useLocalDpi xmlns:a14="http://schemas.microsoft.com/office/drawing/2010/main" val="0"/>
                        </a:ext>
                      </a:extLst>
                    </a:blip>
                    <a:srcRect l="1311" t="1281" r="1122" b="1109"/>
                    <a:stretch/>
                  </pic:blipFill>
                  <pic:spPr bwMode="auto">
                    <a:xfrm>
                      <a:off x="0" y="0"/>
                      <a:ext cx="2690258" cy="2360031"/>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BodyText"/>
        <w:numPr>
          <w:ilvl w:val="0"/>
          <w:numId w:val="82"/>
        </w:numPr>
        <w:ind w:left="431" w:hanging="431"/>
      </w:pPr>
      <w:r>
        <w:t xml:space="preserve">Enter the date range over which you wish to lock the meal definitions and prices in the </w:t>
      </w:r>
      <w:r>
        <w:rPr>
          <w:b/>
        </w:rPr>
        <w:t>Start Date</w:t>
      </w:r>
      <w:r>
        <w:t xml:space="preserve"> and </w:t>
      </w:r>
      <w:r>
        <w:rPr>
          <w:b/>
        </w:rPr>
        <w:t>End Date</w:t>
      </w:r>
      <w:r>
        <w:t xml:space="preserve"> fields. Dates can be selected by clicking </w:t>
      </w:r>
      <w:r>
        <w:rPr>
          <w:b/>
        </w:rPr>
        <w:t>Calendar</w:t>
      </w:r>
      <w:r>
        <w:t xml:space="preserve"> or </w:t>
      </w:r>
      <w:r>
        <w:rPr>
          <w:b/>
        </w:rPr>
        <w:t>Search</w:t>
      </w:r>
      <w:r>
        <w:t xml:space="preserve"> and selecting the required date, or entering manually.</w:t>
      </w:r>
    </w:p>
    <w:p w:rsidR="003E78C1" w:rsidRDefault="00BC5A25">
      <w:pPr>
        <w:pStyle w:val="BodyText"/>
        <w:numPr>
          <w:ilvl w:val="0"/>
          <w:numId w:val="82"/>
        </w:numPr>
      </w:pPr>
      <w:r>
        <w:t xml:space="preserve">Click </w:t>
      </w:r>
      <w:r>
        <w:rPr>
          <w:b/>
        </w:rPr>
        <w:t>OK</w:t>
      </w:r>
      <w:r>
        <w:t>. All meal records marked as processed within the dates selected will be updated to the status of unprocessed.</w:t>
      </w:r>
    </w:p>
    <w:tbl>
      <w:tblPr>
        <w:tblW w:w="8280" w:type="dxa"/>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8280"/>
      </w:tblGrid>
      <w:tr w:rsidR="003E78C1">
        <w:trPr>
          <w:cantSplit/>
          <w:trHeight w:val="611"/>
        </w:trPr>
        <w:tc>
          <w:tcPr>
            <w:tcW w:w="8280" w:type="dxa"/>
            <w:tcBorders>
              <w:top w:val="single" w:sz="12" w:space="0" w:color="808080"/>
              <w:left w:val="single" w:sz="12" w:space="0" w:color="808080"/>
              <w:bottom w:val="single" w:sz="12" w:space="0" w:color="808080"/>
              <w:right w:val="single" w:sz="12" w:space="0" w:color="808080"/>
            </w:tcBorders>
            <w:shd w:val="clear" w:color="auto" w:fill="D9D9D9"/>
            <w:vAlign w:val="center"/>
          </w:tcPr>
          <w:p w:rsidR="003E78C1" w:rsidRDefault="00BC5A25">
            <w:pPr>
              <w:pStyle w:val="BodyText"/>
            </w:pPr>
            <w:r>
              <w:t xml:space="preserve">NOTE: Any menu routes and reports that contain meal balances will remain locked until meal definitions and/or prices have been updated and then unlocked via </w:t>
            </w:r>
            <w:r>
              <w:rPr>
                <w:b/>
              </w:rPr>
              <w:t>Tools | Dinner Money | Unlock Meal Processing</w:t>
            </w:r>
            <w:r>
              <w:t>.</w:t>
            </w:r>
          </w:p>
        </w:tc>
      </w:tr>
    </w:tbl>
    <w:p w:rsidR="003E78C1" w:rsidRDefault="003E78C1">
      <w:pPr>
        <w:pStyle w:val="Heading3"/>
      </w:pPr>
    </w:p>
    <w:p w:rsidR="003E78C1" w:rsidRDefault="00BC5A25">
      <w:pPr>
        <w:rPr>
          <w:rFonts w:ascii="Arial" w:eastAsia="Times New Roman" w:hAnsi="Arial" w:cs="Arial"/>
          <w:b/>
          <w:bCs/>
          <w:sz w:val="24"/>
          <w:szCs w:val="26"/>
        </w:rPr>
      </w:pPr>
      <w:r>
        <w:br w:type="page"/>
      </w:r>
    </w:p>
    <w:p w:rsidR="003E78C1" w:rsidRDefault="00BC5A25">
      <w:pPr>
        <w:pStyle w:val="Heading3"/>
      </w:pPr>
      <w:bookmarkStart w:id="440" w:name="_Toc517867353"/>
      <w:bookmarkStart w:id="441" w:name="_Toc518294132"/>
      <w:r>
        <w:t>Step by Step – Unlock Meal Processing</w:t>
      </w:r>
      <w:bookmarkEnd w:id="440"/>
      <w:bookmarkEnd w:id="441"/>
    </w:p>
    <w:p w:rsidR="003E78C1" w:rsidRDefault="00BC5A25">
      <w:pPr>
        <w:pStyle w:val="BodyText"/>
      </w:pPr>
      <w:r>
        <w:t>To unlock the meal definitions and prices:</w:t>
      </w:r>
    </w:p>
    <w:p w:rsidR="003E78C1" w:rsidRDefault="00BC5A25">
      <w:pPr>
        <w:pStyle w:val="BodyText"/>
        <w:numPr>
          <w:ilvl w:val="0"/>
          <w:numId w:val="83"/>
        </w:numPr>
      </w:pPr>
      <w:r>
        <w:t xml:space="preserve">Select </w:t>
      </w:r>
      <w:r>
        <w:rPr>
          <w:b/>
        </w:rPr>
        <w:t>Tools | Dinner Money | Unlock Meal Processing</w:t>
      </w:r>
      <w:r>
        <w:t xml:space="preserve"> to display the </w:t>
      </w:r>
      <w:r>
        <w:rPr>
          <w:b/>
        </w:rPr>
        <w:t>Unlock Meal Processing</w:t>
      </w:r>
      <w:r>
        <w:t xml:space="preserve"> dialog.</w:t>
      </w:r>
    </w:p>
    <w:p w:rsidR="003E78C1" w:rsidRDefault="00BC5A25">
      <w:pPr>
        <w:pStyle w:val="BodyText"/>
        <w:spacing w:before="240" w:after="240"/>
        <w:jc w:val="center"/>
      </w:pPr>
      <w:r>
        <w:rPr>
          <w:rFonts w:ascii="Verdana" w:hAnsi="Verdana" w:cs="Verdana"/>
          <w:noProof/>
          <w:color w:val="000000"/>
          <w:sz w:val="20"/>
          <w:lang w:eastAsia="en-GB"/>
        </w:rPr>
        <w:drawing>
          <wp:inline distT="0" distB="0" distL="0" distR="0">
            <wp:extent cx="2842085" cy="1235160"/>
            <wp:effectExtent l="19050" t="19050" r="15875" b="22225"/>
            <wp:docPr id="32" name="Picture 16" descr="un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ock.GIF"/>
                    <pic:cNvPicPr/>
                  </pic:nvPicPr>
                  <pic:blipFill rotWithShape="1">
                    <a:blip r:embed="rId146" cstate="print"/>
                    <a:srcRect l="1252" t="2309" r="1592" b="6923"/>
                    <a:stretch/>
                  </pic:blipFill>
                  <pic:spPr bwMode="auto">
                    <a:xfrm>
                      <a:off x="0" y="0"/>
                      <a:ext cx="2859475" cy="1242718"/>
                    </a:xfrm>
                    <a:prstGeom prst="rect">
                      <a:avLst/>
                    </a:prstGeom>
                    <a:ln w="3175"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pStyle w:val="ListParagraph"/>
        <w:numPr>
          <w:ilvl w:val="0"/>
          <w:numId w:val="83"/>
        </w:numPr>
        <w:spacing w:before="120" w:after="120" w:line="240" w:lineRule="auto"/>
        <w:ind w:left="431" w:hanging="431"/>
        <w:contextualSpacing w:val="0"/>
        <w:rPr>
          <w:rStyle w:val="BodyTextChar"/>
        </w:rPr>
      </w:pPr>
      <w:r>
        <w:rPr>
          <w:rStyle w:val="BodyTextChar"/>
        </w:rPr>
        <w:t xml:space="preserve">Select the </w:t>
      </w:r>
      <w:r>
        <w:rPr>
          <w:rStyle w:val="BodyTextChar"/>
          <w:b/>
        </w:rPr>
        <w:t>Unlock Meal Processing</w:t>
      </w:r>
      <w:r>
        <w:rPr>
          <w:rStyle w:val="BodyTextChar"/>
        </w:rPr>
        <w:t xml:space="preserve"> check box, and then click </w:t>
      </w:r>
      <w:r>
        <w:rPr>
          <w:rStyle w:val="BodyTextChar"/>
          <w:b/>
        </w:rPr>
        <w:t>OK</w:t>
      </w:r>
      <w:r>
        <w:rPr>
          <w:rStyle w:val="BodyTextChar"/>
        </w:rPr>
        <w:t>.</w:t>
      </w:r>
    </w:p>
    <w:bookmarkEnd w:id="439"/>
    <w:p w:rsidR="003E78C1" w:rsidRDefault="003E78C1">
      <w:pPr>
        <w:pStyle w:val="BodyText"/>
        <w:jc w:val="center"/>
        <w:sectPr w:rsidR="003E78C1">
          <w:footerReference w:type="even" r:id="rId147"/>
          <w:footerReference w:type="default" r:id="rId148"/>
          <w:footerReference w:type="first" r:id="rId149"/>
          <w:pgSz w:w="11906" w:h="16838" w:code="9"/>
          <w:pgMar w:top="1418" w:right="1418" w:bottom="1134" w:left="1418" w:header="709" w:footer="709" w:gutter="0"/>
          <w:cols w:space="708"/>
          <w:docGrid w:linePitch="360"/>
        </w:sectPr>
      </w:pPr>
    </w:p>
    <w:tbl>
      <w:tblPr>
        <w:tblW w:w="907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701"/>
        <w:gridCol w:w="7371"/>
      </w:tblGrid>
      <w:tr w:rsidR="003E78C1">
        <w:trPr>
          <w:trHeight w:val="1400"/>
        </w:trPr>
        <w:tc>
          <w:tcPr>
            <w:tcW w:w="1701" w:type="dxa"/>
            <w:vAlign w:val="bottom"/>
          </w:tcPr>
          <w:p w:rsidR="003E78C1" w:rsidRDefault="00BC5A25">
            <w:pPr>
              <w:pStyle w:val="unitno"/>
              <w:spacing w:before="0"/>
              <w:jc w:val="center"/>
              <w:rPr>
                <w:rFonts w:ascii="Arial" w:hAnsi="Arial" w:cs="Arial"/>
              </w:rPr>
            </w:pPr>
            <w:r>
              <w:rPr>
                <w:rFonts w:cs="Arial"/>
              </w:rPr>
              <w:t>B</w:t>
            </w:r>
          </w:p>
        </w:tc>
        <w:tc>
          <w:tcPr>
            <w:tcW w:w="7371" w:type="dxa"/>
            <w:vAlign w:val="bottom"/>
          </w:tcPr>
          <w:p w:rsidR="003E78C1" w:rsidRDefault="00BC5A25">
            <w:pPr>
              <w:pStyle w:val="Heading5"/>
            </w:pPr>
            <w:bookmarkStart w:id="442" w:name="_Toc518294133"/>
            <w:r>
              <w:t>Appendix B – Links to Other SIMS Modules</w:t>
            </w:r>
            <w:bookmarkEnd w:id="442"/>
          </w:p>
        </w:tc>
      </w:tr>
    </w:tbl>
    <w:p w:rsidR="003E78C1" w:rsidRDefault="003E78C1">
      <w:pPr>
        <w:pStyle w:val="Heading4"/>
      </w:pPr>
    </w:p>
    <w:tbl>
      <w:tblPr>
        <w:tblW w:w="10152" w:type="dxa"/>
        <w:tblInd w:w="-97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938"/>
        <w:gridCol w:w="9214"/>
      </w:tblGrid>
      <w:tr w:rsidR="003E78C1">
        <w:trPr>
          <w:cantSplit/>
          <w:trHeight w:val="612"/>
        </w:trPr>
        <w:tc>
          <w:tcPr>
            <w:tcW w:w="938" w:type="dxa"/>
            <w:vAlign w:val="center"/>
          </w:tcPr>
          <w:p w:rsidR="003E78C1" w:rsidRDefault="003E78C1">
            <w:pPr>
              <w:jc w:val="right"/>
              <w:rPr>
                <w:rFonts w:cs="Arial"/>
              </w:rPr>
            </w:pPr>
          </w:p>
        </w:tc>
        <w:tc>
          <w:tcPr>
            <w:tcW w:w="9214" w:type="dxa"/>
            <w:tcBorders>
              <w:bottom w:val="single" w:sz="12" w:space="0" w:color="999999"/>
            </w:tcBorders>
            <w:vAlign w:val="center"/>
          </w:tcPr>
          <w:p w:rsidR="003E78C1" w:rsidRDefault="00BC5A25">
            <w:pPr>
              <w:pStyle w:val="StyleBodyText14pt"/>
            </w:pPr>
            <w:r>
              <w:t>This chapter contains:</w:t>
            </w:r>
          </w:p>
        </w:tc>
      </w:tr>
      <w:tr w:rsidR="003E78C1">
        <w:trPr>
          <w:cantSplit/>
          <w:trHeight w:val="808"/>
        </w:trPr>
        <w:tc>
          <w:tcPr>
            <w:tcW w:w="938" w:type="dxa"/>
            <w:vAlign w:val="center"/>
          </w:tcPr>
          <w:p w:rsidR="003E78C1" w:rsidRDefault="003E78C1">
            <w:pPr>
              <w:rPr>
                <w:rFonts w:cs="Arial"/>
              </w:rPr>
            </w:pPr>
          </w:p>
        </w:tc>
        <w:tc>
          <w:tcPr>
            <w:tcW w:w="9214" w:type="dxa"/>
            <w:tcBorders>
              <w:top w:val="single" w:sz="12" w:space="0" w:color="999999"/>
              <w:bottom w:val="single" w:sz="12" w:space="0" w:color="999999"/>
            </w:tcBorders>
            <w:vAlign w:val="center"/>
          </w:tcPr>
          <w:p w:rsidR="003E78C1" w:rsidRDefault="00BC5A25">
            <w:pPr>
              <w:pStyle w:val="TOC3"/>
              <w:rPr>
                <w:rFonts w:asciiTheme="minorHAnsi" w:eastAsiaTheme="minorEastAsia" w:hAnsiTheme="minorHAnsi"/>
                <w:noProof/>
                <w:sz w:val="22"/>
                <w:lang w:eastAsia="en-GB"/>
              </w:rPr>
            </w:pPr>
            <w:r>
              <w:fldChar w:fldCharType="begin"/>
            </w:r>
            <w:r>
              <w:instrText xml:space="preserve"> TOC \o "3-3" \h \z \u \b "AppB"</w:instrText>
            </w:r>
            <w:r>
              <w:fldChar w:fldCharType="separate"/>
            </w:r>
            <w:hyperlink w:anchor="_Toc517867354" w:history="1">
              <w:r>
                <w:rPr>
                  <w:rStyle w:val="Hyperlink"/>
                  <w:noProof/>
                </w:rPr>
                <w:t>Step by Step – The SIMS Teacher App and the Dinner Register</w:t>
              </w:r>
              <w:r>
                <w:rPr>
                  <w:noProof/>
                  <w:webHidden/>
                </w:rPr>
                <w:tab/>
              </w:r>
              <w:r>
                <w:rPr>
                  <w:noProof/>
                  <w:webHidden/>
                </w:rPr>
                <w:fldChar w:fldCharType="begin"/>
              </w:r>
              <w:r>
                <w:rPr>
                  <w:noProof/>
                  <w:webHidden/>
                </w:rPr>
                <w:instrText xml:space="preserve"> PAGEREF _Toc517867354 \h </w:instrText>
              </w:r>
              <w:r>
                <w:rPr>
                  <w:noProof/>
                  <w:webHidden/>
                </w:rPr>
              </w:r>
              <w:r>
                <w:rPr>
                  <w:noProof/>
                  <w:webHidden/>
                </w:rPr>
                <w:fldChar w:fldCharType="separate"/>
              </w:r>
              <w:r>
                <w:rPr>
                  <w:noProof/>
                  <w:webHidden/>
                </w:rPr>
                <w:t>67</w:t>
              </w:r>
              <w:r>
                <w:rPr>
                  <w:noProof/>
                  <w:webHidden/>
                </w:rPr>
                <w:fldChar w:fldCharType="end"/>
              </w:r>
            </w:hyperlink>
          </w:p>
          <w:p w:rsidR="003E78C1" w:rsidRDefault="00082749">
            <w:pPr>
              <w:pStyle w:val="TOC3"/>
              <w:rPr>
                <w:rFonts w:cs="Arial"/>
              </w:rPr>
            </w:pPr>
            <w:hyperlink w:anchor="_Toc517867355" w:history="1">
              <w:r w:rsidR="00BC5A25">
                <w:rPr>
                  <w:rStyle w:val="Hyperlink"/>
                  <w:noProof/>
                </w:rPr>
                <w:t>Step by Step – Adding/editing Dinner Register Comments</w:t>
              </w:r>
              <w:r w:rsidR="00BC5A25">
                <w:rPr>
                  <w:noProof/>
                  <w:webHidden/>
                </w:rPr>
                <w:tab/>
              </w:r>
              <w:r w:rsidR="00BC5A25">
                <w:rPr>
                  <w:noProof/>
                  <w:webHidden/>
                </w:rPr>
                <w:fldChar w:fldCharType="begin"/>
              </w:r>
              <w:r w:rsidR="00BC5A25">
                <w:rPr>
                  <w:noProof/>
                  <w:webHidden/>
                </w:rPr>
                <w:instrText xml:space="preserve"> PAGEREF _Toc517867355 \h </w:instrText>
              </w:r>
              <w:r w:rsidR="00BC5A25">
                <w:rPr>
                  <w:noProof/>
                  <w:webHidden/>
                </w:rPr>
              </w:r>
              <w:r w:rsidR="00BC5A25">
                <w:rPr>
                  <w:noProof/>
                  <w:webHidden/>
                </w:rPr>
                <w:fldChar w:fldCharType="separate"/>
              </w:r>
              <w:r w:rsidR="00BC5A25">
                <w:rPr>
                  <w:noProof/>
                  <w:webHidden/>
                </w:rPr>
                <w:t>67</w:t>
              </w:r>
              <w:r w:rsidR="00BC5A25">
                <w:rPr>
                  <w:noProof/>
                  <w:webHidden/>
                </w:rPr>
                <w:fldChar w:fldCharType="end"/>
              </w:r>
            </w:hyperlink>
            <w:r w:rsidR="00BC5A25">
              <w:fldChar w:fldCharType="end"/>
            </w:r>
          </w:p>
        </w:tc>
      </w:tr>
    </w:tbl>
    <w:p w:rsidR="003E78C1" w:rsidRDefault="003E78C1">
      <w:pPr>
        <w:pStyle w:val="Heading4"/>
      </w:pPr>
    </w:p>
    <w:p w:rsidR="003E78C1" w:rsidRDefault="00BC5A25">
      <w:pPr>
        <w:pStyle w:val="Heading4"/>
      </w:pPr>
      <w:bookmarkStart w:id="443" w:name="_Toc518294134"/>
      <w:bookmarkStart w:id="444" w:name="AppB"/>
      <w:r>
        <w:t>Links to Other SIMS Modules</w:t>
      </w:r>
      <w:bookmarkEnd w:id="443"/>
    </w:p>
    <w:p w:rsidR="003E78C1" w:rsidRDefault="00BC5A25">
      <w:pPr>
        <w:pStyle w:val="BodyText"/>
      </w:pPr>
      <w:r>
        <w:t>Much of the data used in Dinner Money is already in SIMS e.g. Pupil Names, Group Membership, Eligibility for Free School Meals etc. Information recorded in Dinner Money can be used to support the production of the school census. In addition Dinner Money can be linked to the InTouch and Agora modules.</w:t>
      </w:r>
    </w:p>
    <w:p w:rsidR="003E78C1" w:rsidRDefault="00BC5A25">
      <w:pPr>
        <w:pStyle w:val="Heading4"/>
      </w:pPr>
      <w:bookmarkStart w:id="445" w:name="_Toc518294135"/>
      <w:r>
        <w:t>School Census</w:t>
      </w:r>
      <w:bookmarkEnd w:id="445"/>
    </w:p>
    <w:p w:rsidR="003E78C1" w:rsidRDefault="00BC5A25">
      <w:pPr>
        <w:keepLines/>
        <w:spacing w:before="120" w:after="120" w:line="240" w:lineRule="auto"/>
        <w:rPr>
          <w:rFonts w:ascii="Arial" w:eastAsia="Times" w:hAnsi="Arial" w:cs="Times New Roman"/>
          <w:szCs w:val="20"/>
        </w:rPr>
      </w:pPr>
      <w:r>
        <w:rPr>
          <w:rFonts w:ascii="Arial" w:eastAsia="Times" w:hAnsi="Arial" w:cs="Times New Roman"/>
          <w:szCs w:val="20"/>
        </w:rPr>
        <w:t xml:space="preserve">Schools are required to report on the number of pupils who receive a universal infant free school meal on census day. Clicking on </w:t>
      </w:r>
      <w:r>
        <w:rPr>
          <w:rFonts w:ascii="Arial" w:eastAsia="Times" w:hAnsi="Arial" w:cs="Times New Roman"/>
          <w:b/>
          <w:szCs w:val="20"/>
        </w:rPr>
        <w:t xml:space="preserve">Calculate </w:t>
      </w:r>
      <w:proofErr w:type="gramStart"/>
      <w:r>
        <w:rPr>
          <w:rFonts w:ascii="Arial" w:eastAsia="Times" w:hAnsi="Arial" w:cs="Times New Roman"/>
          <w:b/>
          <w:szCs w:val="20"/>
        </w:rPr>
        <w:t>From</w:t>
      </w:r>
      <w:proofErr w:type="gramEnd"/>
      <w:r>
        <w:rPr>
          <w:rFonts w:ascii="Arial" w:eastAsia="Times" w:hAnsi="Arial" w:cs="Times New Roman"/>
          <w:b/>
          <w:szCs w:val="20"/>
        </w:rPr>
        <w:t xml:space="preserve"> Dinner Money</w:t>
      </w:r>
      <w:r>
        <w:rPr>
          <w:rFonts w:ascii="Arial" w:eastAsia="Times" w:hAnsi="Arial" w:cs="Times New Roman"/>
          <w:szCs w:val="20"/>
        </w:rPr>
        <w:t xml:space="preserve"> ticks the School Dinner Taken column for pupils who have a school provided meal (as defined in the pupil meal type) on the reference date.</w:t>
      </w:r>
    </w:p>
    <w:p w:rsidR="003E78C1" w:rsidRDefault="00BC5A25">
      <w:pPr>
        <w:pStyle w:val="BodyText"/>
        <w:jc w:val="center"/>
      </w:pPr>
      <w:r>
        <w:rPr>
          <w:noProof/>
          <w:lang w:eastAsia="en-GB"/>
        </w:rPr>
        <w:drawing>
          <wp:inline distT="0" distB="0" distL="0" distR="0">
            <wp:extent cx="5759450" cy="1257300"/>
            <wp:effectExtent l="19050" t="19050" r="127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Census.PNG"/>
                    <pic:cNvPicPr/>
                  </pic:nvPicPr>
                  <pic:blipFill>
                    <a:blip r:embed="rId150">
                      <a:extLst>
                        <a:ext uri="{28A0092B-C50C-407E-A947-70E740481C1C}">
                          <a14:useLocalDpi xmlns:a14="http://schemas.microsoft.com/office/drawing/2010/main" val="0"/>
                        </a:ext>
                      </a:extLst>
                    </a:blip>
                    <a:stretch>
                      <a:fillRect/>
                    </a:stretch>
                  </pic:blipFill>
                  <pic:spPr>
                    <a:xfrm>
                      <a:off x="0" y="0"/>
                      <a:ext cx="5759450" cy="1257300"/>
                    </a:xfrm>
                    <a:prstGeom prst="rect">
                      <a:avLst/>
                    </a:prstGeom>
                    <a:ln w="3175">
                      <a:solidFill>
                        <a:schemeClr val="tx1"/>
                      </a:solidFill>
                    </a:ln>
                  </pic:spPr>
                </pic:pic>
              </a:graphicData>
            </a:graphic>
          </wp:inline>
        </w:drawing>
      </w:r>
    </w:p>
    <w:p w:rsidR="003E78C1" w:rsidRDefault="00BC5A25">
      <w:pPr>
        <w:pStyle w:val="Heading4"/>
      </w:pPr>
      <w:bookmarkStart w:id="446" w:name="_Toc518294136"/>
      <w:r>
        <w:t>InTouch</w:t>
      </w:r>
      <w:bookmarkEnd w:id="446"/>
    </w:p>
    <w:p w:rsidR="003E78C1" w:rsidRDefault="00BC5A25">
      <w:pPr>
        <w:pStyle w:val="BodyText"/>
      </w:pPr>
      <w:r>
        <w:t xml:space="preserve">InTouch allows schools to communicate via text and email to pupils, parents and staff including emailing dinner money letters to parents. </w:t>
      </w:r>
    </w:p>
    <w:p w:rsidR="003E78C1" w:rsidRDefault="00BC5A25">
      <w:pPr>
        <w:pStyle w:val="BodyText"/>
      </w:pPr>
      <w:r>
        <w:t xml:space="preserve">When running the Dinner Money letters it is possible to set the output options to send by InTouch. By choosing the InTouch Contact will attach the letter to an email sent the parents. </w:t>
      </w:r>
    </w:p>
    <w:p w:rsidR="003E78C1" w:rsidRDefault="00BC5A25">
      <w:pPr>
        <w:pStyle w:val="BodyText"/>
        <w:jc w:val="center"/>
      </w:pPr>
      <w:r>
        <w:rPr>
          <w:noProof/>
          <w:lang w:eastAsia="en-GB"/>
        </w:rPr>
        <w:drawing>
          <wp:inline distT="0" distB="0" distL="0" distR="0">
            <wp:extent cx="2566361" cy="1942390"/>
            <wp:effectExtent l="19050" t="19050" r="24765" b="203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48.png"/>
                    <pic:cNvPicPr/>
                  </pic:nvPicPr>
                  <pic:blipFill rotWithShape="1">
                    <a:blip r:embed="rId151">
                      <a:extLst>
                        <a:ext uri="{28A0092B-C50C-407E-A947-70E740481C1C}">
                          <a14:useLocalDpi xmlns:a14="http://schemas.microsoft.com/office/drawing/2010/main" val="0"/>
                        </a:ext>
                      </a:extLst>
                    </a:blip>
                    <a:srcRect l="1857" t="1939" r="1610" b="10875"/>
                    <a:stretch/>
                  </pic:blipFill>
                  <pic:spPr bwMode="auto">
                    <a:xfrm>
                      <a:off x="0" y="0"/>
                      <a:ext cx="2576631" cy="195016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tabs>
          <w:tab w:val="left" w:pos="1035"/>
        </w:tabs>
        <w:jc w:val="center"/>
      </w:pPr>
      <w:r>
        <w:rPr>
          <w:noProof/>
          <w:lang w:eastAsia="en-GB"/>
        </w:rPr>
        <w:drawing>
          <wp:inline distT="0" distB="0" distL="0" distR="0">
            <wp:extent cx="4004050" cy="2149484"/>
            <wp:effectExtent l="19050" t="19050" r="15875" b="222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49.png"/>
                    <pic:cNvPicPr/>
                  </pic:nvPicPr>
                  <pic:blipFill rotWithShape="1">
                    <a:blip r:embed="rId152">
                      <a:extLst>
                        <a:ext uri="{28A0092B-C50C-407E-A947-70E740481C1C}">
                          <a14:useLocalDpi xmlns:a14="http://schemas.microsoft.com/office/drawing/2010/main" val="0"/>
                        </a:ext>
                      </a:extLst>
                    </a:blip>
                    <a:srcRect l="781" r="-1"/>
                    <a:stretch/>
                  </pic:blipFill>
                  <pic:spPr bwMode="auto">
                    <a:xfrm>
                      <a:off x="0" y="0"/>
                      <a:ext cx="4015398" cy="215557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78C1" w:rsidRDefault="00BC5A25">
      <w:pPr>
        <w:keepLines/>
        <w:spacing w:before="120" w:after="120" w:line="240" w:lineRule="auto"/>
        <w:rPr>
          <w:rFonts w:ascii="Arial" w:eastAsia="Times" w:hAnsi="Arial" w:cs="Times New Roman"/>
          <w:szCs w:val="20"/>
        </w:rPr>
      </w:pPr>
      <w:r>
        <w:rPr>
          <w:rFonts w:ascii="Arial" w:eastAsia="Times" w:hAnsi="Arial" w:cs="Times New Roman"/>
          <w:szCs w:val="20"/>
        </w:rPr>
        <w:t>The template of the email message is defined by the school but can be amended as required.</w:t>
      </w:r>
    </w:p>
    <w:p w:rsidR="003E78C1" w:rsidRDefault="00BC5A25">
      <w:pPr>
        <w:pStyle w:val="Heading4"/>
        <w:keepNext w:val="0"/>
        <w:keepLines w:val="0"/>
      </w:pPr>
      <w:bookmarkStart w:id="447" w:name="_Toc518294137"/>
      <w:r>
        <w:t>Agora</w:t>
      </w:r>
      <w:bookmarkEnd w:id="447"/>
    </w:p>
    <w:p w:rsidR="003E78C1" w:rsidRDefault="00BC5A25">
      <w:pPr>
        <w:keepLines/>
        <w:spacing w:before="120" w:after="120" w:line="240" w:lineRule="auto"/>
        <w:rPr>
          <w:rFonts w:ascii="Arial" w:eastAsia="Times" w:hAnsi="Arial" w:cs="Times New Roman"/>
          <w:szCs w:val="20"/>
        </w:rPr>
      </w:pPr>
      <w:r>
        <w:rPr>
          <w:rFonts w:ascii="Arial" w:eastAsia="Times" w:hAnsi="Arial" w:cs="Times New Roman"/>
          <w:szCs w:val="20"/>
        </w:rPr>
        <w:t>SIMS Agora allows parents to use a secure internet payment system to purchase a wide range products e.g. School uniform, trips etc. Parent can add funds to the pupil’s account which is then used to pay for meals recorded in Dinner Money. Parents adding funds in Agora updates the balance in Dinner Money and meals taken in Dinner Money adjusts the balance in Agora.</w:t>
      </w:r>
    </w:p>
    <w:p w:rsidR="003E78C1" w:rsidRDefault="00BC5A25">
      <w:pPr>
        <w:tabs>
          <w:tab w:val="left" w:pos="1035"/>
        </w:tabs>
        <w:jc w:val="center"/>
      </w:pPr>
      <w:r>
        <w:rPr>
          <w:noProof/>
          <w:lang w:eastAsia="en-GB"/>
        </w:rPr>
        <w:drawing>
          <wp:inline distT="0" distB="0" distL="0" distR="0">
            <wp:extent cx="2646648" cy="866945"/>
            <wp:effectExtent l="19050" t="19050" r="2095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50.png"/>
                    <pic:cNvPicPr/>
                  </pic:nvPicPr>
                  <pic:blipFill>
                    <a:blip r:embed="rId153">
                      <a:extLst>
                        <a:ext uri="{28A0092B-C50C-407E-A947-70E740481C1C}">
                          <a14:useLocalDpi xmlns:a14="http://schemas.microsoft.com/office/drawing/2010/main" val="0"/>
                        </a:ext>
                      </a:extLst>
                    </a:blip>
                    <a:stretch>
                      <a:fillRect/>
                    </a:stretch>
                  </pic:blipFill>
                  <pic:spPr>
                    <a:xfrm>
                      <a:off x="0" y="0"/>
                      <a:ext cx="2683548" cy="879032"/>
                    </a:xfrm>
                    <a:prstGeom prst="rect">
                      <a:avLst/>
                    </a:prstGeom>
                    <a:ln w="3175">
                      <a:solidFill>
                        <a:schemeClr val="tx1"/>
                      </a:solidFill>
                    </a:ln>
                  </pic:spPr>
                </pic:pic>
              </a:graphicData>
            </a:graphic>
          </wp:inline>
        </w:drawing>
      </w:r>
    </w:p>
    <w:p w:rsidR="003E78C1" w:rsidRDefault="00BC5A25">
      <w:pPr>
        <w:tabs>
          <w:tab w:val="left" w:pos="1035"/>
        </w:tabs>
        <w:rPr>
          <w:rFonts w:ascii="Arial" w:hAnsi="Arial" w:cs="Arial"/>
        </w:rPr>
      </w:pPr>
      <w:r>
        <w:rPr>
          <w:rFonts w:ascii="Arial" w:hAnsi="Arial" w:cs="Arial"/>
        </w:rPr>
        <w:t xml:space="preserve">It is also possible to create menus, allowing parents to select their </w:t>
      </w:r>
      <w:proofErr w:type="gramStart"/>
      <w:r>
        <w:rPr>
          <w:rFonts w:ascii="Arial" w:hAnsi="Arial" w:cs="Arial"/>
        </w:rPr>
        <w:t>child(</w:t>
      </w:r>
      <w:proofErr w:type="spellStart"/>
      <w:proofErr w:type="gramEnd"/>
      <w:r>
        <w:rPr>
          <w:rFonts w:ascii="Arial" w:hAnsi="Arial" w:cs="Arial"/>
        </w:rPr>
        <w:t>ren</w:t>
      </w:r>
      <w:proofErr w:type="spellEnd"/>
      <w:r>
        <w:rPr>
          <w:rFonts w:ascii="Arial" w:hAnsi="Arial" w:cs="Arial"/>
        </w:rPr>
        <w:t>)’s dinner choices.  The school can create menu choices to reflect what is being delivered in school.  The menus can be set up on a regularly pattern, for example the meals are on a 3 week cycle or edited for individual days.  Parents are able to log in and make the menu choices, with these feeding directly into Dinner Money.</w:t>
      </w:r>
    </w:p>
    <w:p w:rsidR="003E78C1" w:rsidRDefault="00BC5A25">
      <w:pPr>
        <w:tabs>
          <w:tab w:val="left" w:pos="1035"/>
        </w:tabs>
        <w:jc w:val="center"/>
        <w:rPr>
          <w:rFonts w:ascii="Arial" w:hAnsi="Arial" w:cs="Arial"/>
        </w:rPr>
      </w:pPr>
      <w:r>
        <w:rPr>
          <w:noProof/>
          <w:lang w:eastAsia="en-GB"/>
        </w:rPr>
        <w:drawing>
          <wp:inline distT="0" distB="0" distL="0" distR="0">
            <wp:extent cx="1501140" cy="628028"/>
            <wp:effectExtent l="0" t="0" r="3810" b="635"/>
            <wp:docPr id="8665" name="Picture 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513627" cy="633252"/>
                    </a:xfrm>
                    <a:prstGeom prst="rect">
                      <a:avLst/>
                    </a:prstGeom>
                  </pic:spPr>
                </pic:pic>
              </a:graphicData>
            </a:graphic>
          </wp:inline>
        </w:drawing>
      </w:r>
    </w:p>
    <w:p w:rsidR="003E78C1" w:rsidRDefault="00BC5A25">
      <w:pPr>
        <w:tabs>
          <w:tab w:val="left" w:pos="1035"/>
        </w:tabs>
        <w:jc w:val="center"/>
        <w:rPr>
          <w:rFonts w:ascii="Arial" w:hAnsi="Arial" w:cs="Arial"/>
        </w:rPr>
      </w:pPr>
      <w:r>
        <w:rPr>
          <w:noProof/>
          <w:lang w:eastAsia="en-GB"/>
        </w:rPr>
        <w:drawing>
          <wp:inline distT="0" distB="0" distL="0" distR="0">
            <wp:extent cx="2526785" cy="1485900"/>
            <wp:effectExtent l="19050" t="19050" r="2603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a:srcRect l="1015" t="1061" r="1868" b="15311"/>
                    <a:stretch/>
                  </pic:blipFill>
                  <pic:spPr bwMode="auto">
                    <a:xfrm>
                      <a:off x="0" y="0"/>
                      <a:ext cx="2534843" cy="149063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3E78C1" w:rsidRDefault="00BC5A25">
      <w:pPr>
        <w:tabs>
          <w:tab w:val="left" w:pos="1035"/>
        </w:tabs>
        <w:rPr>
          <w:rFonts w:ascii="Arial" w:hAnsi="Arial" w:cs="Arial"/>
        </w:rPr>
      </w:pPr>
      <w:r>
        <w:rPr>
          <w:rFonts w:ascii="Arial" w:hAnsi="Arial" w:cs="Arial"/>
        </w:rPr>
        <w:t xml:space="preserve"> </w:t>
      </w:r>
    </w:p>
    <w:p w:rsidR="003E78C1" w:rsidRDefault="00BC5A25">
      <w:pPr>
        <w:pStyle w:val="Heading3"/>
      </w:pPr>
      <w:bookmarkStart w:id="448" w:name="_Toc517867354"/>
      <w:bookmarkStart w:id="449" w:name="_Toc518294138"/>
      <w:r>
        <w:t>Step by Step – The SIMS Teacher App and the Dinner Register</w:t>
      </w:r>
      <w:bookmarkEnd w:id="448"/>
      <w:bookmarkEnd w:id="449"/>
    </w:p>
    <w:p w:rsidR="003E78C1" w:rsidRDefault="00BC5A25">
      <w:pPr>
        <w:pStyle w:val="BodyText"/>
      </w:pPr>
      <w:r>
        <w:t>When you log into the SIMS Teacher app, your timetable is displayed. If you access the app whilst teaching a lesson or during a registration session, the app will display pictures of the pupil/students in the class.</w:t>
      </w:r>
    </w:p>
    <w:p w:rsidR="003E78C1" w:rsidRDefault="00BC5A25">
      <w:pPr>
        <w:pStyle w:val="BodyText"/>
        <w:numPr>
          <w:ilvl w:val="0"/>
          <w:numId w:val="108"/>
        </w:numPr>
      </w:pPr>
      <w:r>
        <w:t xml:space="preserve">To access Attendance, either swipe right on the page or tap </w:t>
      </w:r>
      <w:r>
        <w:rPr>
          <w:b/>
          <w:bCs/>
        </w:rPr>
        <w:t>Menu</w:t>
      </w:r>
      <w:r>
        <w:t>.</w:t>
      </w:r>
    </w:p>
    <w:p w:rsidR="003E78C1" w:rsidRDefault="00BC5A25">
      <w:pPr>
        <w:pStyle w:val="BodyText"/>
        <w:numPr>
          <w:ilvl w:val="0"/>
          <w:numId w:val="108"/>
        </w:numPr>
      </w:pPr>
      <w:r>
        <w:t xml:space="preserve">Tap </w:t>
      </w:r>
      <w:r>
        <w:rPr>
          <w:b/>
          <w:bCs/>
        </w:rPr>
        <w:t>Attendance</w:t>
      </w:r>
      <w:r>
        <w:t xml:space="preserve">. It is recommended that you take the Attendance Register first and </w:t>
      </w:r>
      <w:r>
        <w:rPr>
          <w:b/>
          <w:bCs/>
        </w:rPr>
        <w:t xml:space="preserve">Save </w:t>
      </w:r>
      <w:r>
        <w:t>before tapping</w:t>
      </w:r>
    </w:p>
    <w:p w:rsidR="003E78C1" w:rsidRDefault="00BC5A25">
      <w:pPr>
        <w:pStyle w:val="BodyText"/>
        <w:numPr>
          <w:ilvl w:val="0"/>
          <w:numId w:val="108"/>
        </w:numPr>
      </w:pPr>
      <w:r>
        <w:rPr>
          <w:bCs/>
        </w:rPr>
        <w:t xml:space="preserve">Tap </w:t>
      </w:r>
      <w:r>
        <w:rPr>
          <w:b/>
          <w:bCs/>
        </w:rPr>
        <w:t xml:space="preserve">Go </w:t>
      </w:r>
      <w:proofErr w:type="gramStart"/>
      <w:r>
        <w:rPr>
          <w:b/>
          <w:bCs/>
        </w:rPr>
        <w:t>To</w:t>
      </w:r>
      <w:proofErr w:type="gramEnd"/>
      <w:r>
        <w:rPr>
          <w:b/>
          <w:bCs/>
        </w:rPr>
        <w:t xml:space="preserve"> Dinner Register</w:t>
      </w:r>
      <w:r>
        <w:rPr>
          <w:bCs/>
        </w:rPr>
        <w:t xml:space="preserve"> </w:t>
      </w:r>
      <w:r>
        <w:t>in the left-hand column.</w:t>
      </w:r>
    </w:p>
    <w:p w:rsidR="003E78C1" w:rsidRDefault="00BC5A25">
      <w:pPr>
        <w:autoSpaceDE w:val="0"/>
        <w:autoSpaceDN w:val="0"/>
        <w:adjustRightInd w:val="0"/>
        <w:spacing w:after="0" w:line="240" w:lineRule="auto"/>
        <w:jc w:val="center"/>
        <w:rPr>
          <w:rFonts w:ascii="Arial" w:hAnsi="Arial" w:cs="Arial"/>
          <w:color w:val="000000"/>
        </w:rPr>
      </w:pPr>
      <w:r>
        <w:rPr>
          <w:rFonts w:ascii="Arial" w:hAnsi="Arial" w:cs="Arial"/>
          <w:noProof/>
          <w:color w:val="000000"/>
          <w:lang w:eastAsia="en-GB"/>
        </w:rPr>
        <w:drawing>
          <wp:inline distT="0" distB="0" distL="0" distR="0">
            <wp:extent cx="3218150" cy="2413789"/>
            <wp:effectExtent l="19050" t="19050" r="20955" b="24765"/>
            <wp:docPr id="8700" name="Picture 8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 name="IMG_0019.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247281" cy="2435639"/>
                    </a:xfrm>
                    <a:prstGeom prst="rect">
                      <a:avLst/>
                    </a:prstGeom>
                    <a:ln w="3175">
                      <a:solidFill>
                        <a:sysClr val="windowText" lastClr="000000"/>
                      </a:solidFill>
                    </a:ln>
                  </pic:spPr>
                </pic:pic>
              </a:graphicData>
            </a:graphic>
          </wp:inline>
        </w:drawing>
      </w:r>
    </w:p>
    <w:p w:rsidR="003E78C1" w:rsidRDefault="00BC5A25">
      <w:pPr>
        <w:pStyle w:val="BodyText"/>
      </w:pPr>
      <w:r>
        <w:t xml:space="preserve">Pupils are grouped by their meal pattern. Any pupils recorded as absent in Attendance will be grouped into an </w:t>
      </w:r>
      <w:proofErr w:type="gramStart"/>
      <w:r>
        <w:rPr>
          <w:b/>
          <w:bCs/>
        </w:rPr>
        <w:t>Absent</w:t>
      </w:r>
      <w:proofErr w:type="gramEnd"/>
      <w:r>
        <w:rPr>
          <w:b/>
          <w:bCs/>
        </w:rPr>
        <w:t xml:space="preserve"> </w:t>
      </w:r>
      <w:r>
        <w:t>group.</w:t>
      </w:r>
    </w:p>
    <w:p w:rsidR="003E78C1" w:rsidRDefault="00BC5A25">
      <w:pPr>
        <w:pStyle w:val="BodyText"/>
        <w:numPr>
          <w:ilvl w:val="0"/>
          <w:numId w:val="108"/>
        </w:numPr>
      </w:pPr>
      <w:r>
        <w:t>To change the pupil's meal, tap the pupil(s) to select them and then tap the meal choice in the left-hand column, e.g. School Meal.</w:t>
      </w:r>
    </w:p>
    <w:p w:rsidR="003E78C1" w:rsidRDefault="00BC5A25">
      <w:pPr>
        <w:pStyle w:val="BodyText"/>
      </w:pPr>
      <w:r>
        <w:t>Pupils will be re-sorted into the appropriate group.</w:t>
      </w:r>
    </w:p>
    <w:p w:rsidR="003E78C1" w:rsidRDefault="00BC5A25">
      <w:pPr>
        <w:pStyle w:val="BodyText"/>
        <w:numPr>
          <w:ilvl w:val="0"/>
          <w:numId w:val="108"/>
        </w:numPr>
      </w:pPr>
      <w:r>
        <w:t>Comments can be added or edited, as required.</w:t>
      </w:r>
    </w:p>
    <w:p w:rsidR="003E78C1" w:rsidRDefault="00BC5A2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rPr>
          <w:iCs/>
        </w:rPr>
      </w:pPr>
      <w:r>
        <w:rPr>
          <w:iCs/>
        </w:rPr>
        <w:t>NOTE: Attendance comments cannot be edited within the Dinner Money register and vice versa.</w:t>
      </w:r>
    </w:p>
    <w:p w:rsidR="003E78C1" w:rsidRDefault="00BC5A25">
      <w:pPr>
        <w:pStyle w:val="BodyText"/>
        <w:numPr>
          <w:ilvl w:val="0"/>
          <w:numId w:val="108"/>
        </w:numPr>
      </w:pPr>
      <w:r>
        <w:t xml:space="preserve">Tap </w:t>
      </w:r>
      <w:r>
        <w:rPr>
          <w:b/>
          <w:bCs/>
        </w:rPr>
        <w:t xml:space="preserve">Save </w:t>
      </w:r>
      <w:r>
        <w:t>to record the changes to the Dinner Register.</w:t>
      </w:r>
    </w:p>
    <w:p w:rsidR="003E78C1" w:rsidRDefault="00BC5A25">
      <w:pPr>
        <w:pStyle w:val="Heading3"/>
      </w:pPr>
      <w:bookmarkStart w:id="450" w:name="_Toc517867355"/>
      <w:bookmarkStart w:id="451" w:name="_Toc518294139"/>
      <w:r>
        <w:t>Step by Step – Adding/editing Dinner Register Comments</w:t>
      </w:r>
      <w:bookmarkEnd w:id="450"/>
      <w:bookmarkEnd w:id="451"/>
    </w:p>
    <w:p w:rsidR="003E78C1" w:rsidRDefault="00BC5A25">
      <w:pPr>
        <w:pStyle w:val="BodyText"/>
      </w:pPr>
      <w:r>
        <w:t>You can view, record and edit a comment for an individual student within the Dinner Register.</w:t>
      </w:r>
    </w:p>
    <w:p w:rsidR="003E78C1" w:rsidRDefault="00BC5A2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rPr>
          <w:iCs/>
        </w:rPr>
      </w:pPr>
      <w:r>
        <w:rPr>
          <w:iCs/>
        </w:rPr>
        <w:t>NOTE: Attendance comments cannot be edited within the Dinner register and vice versa.</w:t>
      </w:r>
    </w:p>
    <w:p w:rsidR="003E78C1" w:rsidRDefault="00BC5A25">
      <w:pPr>
        <w:pStyle w:val="BodyText"/>
        <w:numPr>
          <w:ilvl w:val="0"/>
          <w:numId w:val="109"/>
        </w:numPr>
      </w:pPr>
      <w:r>
        <w:t xml:space="preserve">To add, view or edit a comment, tap on a pupil/student and tap </w:t>
      </w:r>
      <w:r>
        <w:rPr>
          <w:b/>
        </w:rPr>
        <w:t>Comment</w:t>
      </w:r>
      <w:r>
        <w:t>.</w:t>
      </w:r>
    </w:p>
    <w:p w:rsidR="003E78C1" w:rsidRDefault="00BC5A25">
      <w:pPr>
        <w:pStyle w:val="BodyText"/>
        <w:pBdr>
          <w:top w:val="single" w:sz="4" w:space="1" w:color="auto"/>
          <w:left w:val="single" w:sz="4" w:space="4" w:color="auto"/>
          <w:bottom w:val="single" w:sz="4" w:space="1" w:color="auto"/>
          <w:right w:val="single" w:sz="4" w:space="4" w:color="auto"/>
        </w:pBdr>
        <w:shd w:val="clear" w:color="auto" w:fill="D9D9D9" w:themeFill="background1" w:themeFillShade="D9"/>
        <w:rPr>
          <w:iCs/>
        </w:rPr>
      </w:pPr>
      <w:r>
        <w:rPr>
          <w:iCs/>
        </w:rPr>
        <w:t xml:space="preserve">NOTE: Comments can be added to individual pupil/students only. The </w:t>
      </w:r>
      <w:r>
        <w:rPr>
          <w:bCs/>
          <w:iCs/>
        </w:rPr>
        <w:t>Comment</w:t>
      </w:r>
      <w:r>
        <w:rPr>
          <w:b/>
          <w:bCs/>
          <w:iCs/>
        </w:rPr>
        <w:t xml:space="preserve"> </w:t>
      </w:r>
      <w:r>
        <w:rPr>
          <w:iCs/>
        </w:rPr>
        <w:t>option is disabled if multiple pupil/students are selected.</w:t>
      </w:r>
    </w:p>
    <w:p w:rsidR="003E78C1" w:rsidRDefault="00BC5A25">
      <w:pPr>
        <w:pStyle w:val="BodyText"/>
        <w:numPr>
          <w:ilvl w:val="0"/>
          <w:numId w:val="109"/>
        </w:numPr>
      </w:pPr>
      <w:r>
        <w:t xml:space="preserve">Enter or edit the comment in the </w:t>
      </w:r>
      <w:r>
        <w:rPr>
          <w:b/>
          <w:bCs/>
        </w:rPr>
        <w:t xml:space="preserve">Comment </w:t>
      </w:r>
      <w:r>
        <w:t xml:space="preserve">panel and then tap </w:t>
      </w:r>
      <w:r>
        <w:rPr>
          <w:b/>
          <w:bCs/>
        </w:rPr>
        <w:t xml:space="preserve">Apply </w:t>
      </w:r>
      <w:r>
        <w:t>to return to the register.</w:t>
      </w:r>
    </w:p>
    <w:p w:rsidR="003E78C1" w:rsidRDefault="003E78C1"/>
    <w:p w:rsidR="003E78C1" w:rsidRDefault="00BC5A25">
      <w:pPr>
        <w:tabs>
          <w:tab w:val="left" w:pos="2440"/>
        </w:tabs>
      </w:pPr>
      <w:r>
        <w:tab/>
      </w:r>
      <w:bookmarkEnd w:id="444"/>
    </w:p>
    <w:sectPr w:rsidR="003E78C1">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A25" w:rsidRDefault="00BC5A25">
      <w:pPr>
        <w:spacing w:after="0" w:line="240" w:lineRule="auto"/>
      </w:pPr>
      <w:r>
        <w:separator/>
      </w:r>
    </w:p>
  </w:endnote>
  <w:endnote w:type="continuationSeparator" w:id="0">
    <w:p w:rsidR="00BC5A25" w:rsidRDefault="00BC5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BC5A25">
    <w:pPr>
      <w:pStyle w:val="Footer"/>
      <w:pBdr>
        <w:top w:val="single" w:sz="4" w:space="6" w:color="808080"/>
      </w:pBdr>
      <w:tabs>
        <w:tab w:val="clear" w:pos="8640"/>
        <w:tab w:val="right" w:pos="8222"/>
        <w:tab w:val="right" w:pos="8760"/>
      </w:tabs>
      <w:ind w:right="27"/>
      <w:rPr>
        <w:rFonts w:cs="Arial"/>
        <w:szCs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1" \* MERGEFORMAT </w:instrText>
    </w:r>
    <w:r>
      <w:rPr>
        <w:noProof/>
        <w:lang w:val="en-US"/>
      </w:rPr>
      <w:fldChar w:fldCharType="separate"/>
    </w:r>
    <w:r>
      <w:rPr>
        <w:noProof/>
        <w:lang w:val="en-US"/>
      </w:rPr>
      <w:t>Running</w:t>
    </w:r>
    <w:r w:rsidRPr="00082749">
      <w:rPr>
        <w:noProof/>
      </w:rPr>
      <w:t xml:space="preserve"> Dinner Money Reports</w:t>
    </w:r>
    <w:r>
      <w:rPr>
        <w:noProof/>
      </w:rPr>
      <w:fldChar w:fldCharType="end"/>
    </w:r>
    <w:r w:rsidR="00BC5A25">
      <w:t xml:space="preserve">                                                                         </w:t>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58</w:t>
    </w:r>
    <w:r w:rsidR="00BC5A25">
      <w:rPr>
        <w:rStyle w:val="PageNumber"/>
        <w:rFonts w:eastAsia="Times" w:cs="Arial"/>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BC5A25">
    <w:pPr>
      <w:pStyle w:val="Footer"/>
      <w:pBdr>
        <w:top w:val="single" w:sz="4" w:space="6" w:color="808080"/>
      </w:pBdr>
      <w:tabs>
        <w:tab w:val="clear" w:pos="8640"/>
        <w:tab w:val="left" w:pos="435"/>
        <w:tab w:val="right" w:pos="8222"/>
        <w:tab w:val="right" w:pos="8760"/>
      </w:tabs>
      <w:rPr>
        <w:rFonts w:cs="Arial"/>
        <w:szCs w:val="16"/>
      </w:rPr>
    </w:pPr>
    <w:r>
      <w:rPr>
        <w:rStyle w:val="PageNumber"/>
        <w:rFonts w:eastAsia="Times" w:cs="Arial"/>
        <w:szCs w:val="16"/>
      </w:rPr>
      <w:fldChar w:fldCharType="begin"/>
    </w:r>
    <w:r>
      <w:rPr>
        <w:rStyle w:val="PageNumber"/>
        <w:rFonts w:eastAsia="Times" w:cs="Arial"/>
        <w:szCs w:val="16"/>
      </w:rPr>
      <w:instrText xml:space="preserve"> PAGE </w:instrText>
    </w:r>
    <w:r>
      <w:rPr>
        <w:rStyle w:val="PageNumber"/>
        <w:rFonts w:eastAsia="Times" w:cs="Arial"/>
        <w:szCs w:val="16"/>
      </w:rPr>
      <w:fldChar w:fldCharType="separate"/>
    </w:r>
    <w:r>
      <w:rPr>
        <w:rStyle w:val="PageNumber"/>
        <w:rFonts w:eastAsia="Times" w:cs="Arial"/>
        <w:noProof/>
        <w:szCs w:val="16"/>
      </w:rPr>
      <w:t>26</w:t>
    </w:r>
    <w:r>
      <w:rPr>
        <w:rStyle w:val="PageNumber"/>
        <w:rFonts w:eastAsia="Times" w:cs="Arial"/>
        <w:szCs w:val="16"/>
      </w:rPr>
      <w:fldChar w:fldCharType="end"/>
    </w:r>
    <w:r>
      <w:rPr>
        <w:rStyle w:val="PageNumber"/>
        <w:rFonts w:eastAsia="Times" w:cs="Arial"/>
        <w:color w:val="808080"/>
        <w:szCs w:val="16"/>
      </w:rPr>
      <w:tab/>
    </w:r>
    <w:r>
      <w:rPr>
        <w:rStyle w:val="PageNumber"/>
        <w:rFonts w:eastAsia="Times" w:cs="Arial"/>
        <w:color w:val="808080"/>
        <w:szCs w:val="16"/>
      </w:rPr>
      <w:tab/>
    </w:r>
    <w:r>
      <w:rPr>
        <w:rStyle w:val="PageNumber"/>
        <w:rFonts w:eastAsia="Times" w:cs="Arial"/>
        <w:color w:val="808080"/>
        <w:szCs w:val="16"/>
      </w:rPr>
      <w:tab/>
    </w:r>
    <w:r w:rsidR="00082749">
      <w:rPr>
        <w:b/>
        <w:bCs/>
        <w:noProof/>
        <w:lang w:val="en-US"/>
      </w:rPr>
      <w:fldChar w:fldCharType="begin"/>
    </w:r>
    <w:r w:rsidR="00082749">
      <w:rPr>
        <w:b/>
        <w:bCs/>
        <w:noProof/>
        <w:lang w:val="en-US"/>
      </w:rPr>
      <w:instrText xml:space="preserve"> STYLEREF "Heading 5" \* MERGEFORMAT </w:instrText>
    </w:r>
    <w:r w:rsidR="00082749">
      <w:rPr>
        <w:b/>
        <w:bCs/>
        <w:noProof/>
        <w:lang w:val="en-US"/>
      </w:rPr>
      <w:fldChar w:fldCharType="separate"/>
    </w:r>
    <w:r>
      <w:rPr>
        <w:b/>
        <w:bCs/>
        <w:noProof/>
        <w:lang w:val="en-US"/>
      </w:rPr>
      <w:t>Introduction</w:t>
    </w:r>
    <w:r w:rsidR="00082749">
      <w:rPr>
        <w:b/>
        <w:bCs/>
        <w:noProof/>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bCs/>
        <w:noProof/>
        <w:lang w:val="en-US"/>
      </w:rPr>
      <w:fldChar w:fldCharType="begin"/>
    </w:r>
    <w:r>
      <w:rPr>
        <w:bCs/>
        <w:noProof/>
        <w:lang w:val="en-US"/>
      </w:rPr>
      <w:instrText xml:space="preserve"> STYLEREF "Heading 1" \* MERGEFORMAT </w:instrText>
    </w:r>
    <w:r>
      <w:rPr>
        <w:bCs/>
        <w:noProof/>
        <w:lang w:val="en-US"/>
      </w:rPr>
      <w:fldChar w:fldCharType="separate"/>
    </w:r>
    <w:r>
      <w:rPr>
        <w:bCs/>
        <w:noProof/>
        <w:lang w:val="en-US"/>
      </w:rPr>
      <w:t>Dinner Money Letters</w:t>
    </w:r>
    <w:r>
      <w:rPr>
        <w:bCs/>
        <w:noProof/>
        <w:lang w:val="en-US"/>
      </w:rPr>
      <w:fldChar w:fldCharType="end"/>
    </w:r>
    <w:r w:rsidR="00BC5A25">
      <w:rPr>
        <w:rStyle w:val="PageNumber"/>
        <w:rFonts w:eastAsia="Times" w:cs="Arial"/>
        <w:color w:val="808080"/>
        <w:szCs w:val="16"/>
      </w:rPr>
      <w:tab/>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62</w:t>
    </w:r>
    <w:r w:rsidR="00BC5A25">
      <w:rPr>
        <w:rStyle w:val="PageNumber"/>
        <w:rFonts w:eastAsia="Times" w:cs="Arial"/>
        <w:szCs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BC5A25">
    <w:pPr>
      <w:pStyle w:val="Footer"/>
      <w:pBdr>
        <w:top w:val="single" w:sz="4" w:space="6" w:color="808080"/>
      </w:pBdr>
      <w:tabs>
        <w:tab w:val="clear" w:pos="8640"/>
        <w:tab w:val="right" w:pos="8222"/>
        <w:tab w:val="right" w:pos="8760"/>
      </w:tabs>
      <w:rPr>
        <w:rFonts w:cs="Arial"/>
        <w:szCs w:val="16"/>
      </w:rPr>
    </w:pPr>
    <w:r>
      <w:rPr>
        <w:rStyle w:val="PageNumber"/>
        <w:rFonts w:eastAsia="Times"/>
        <w:szCs w:val="16"/>
      </w:rPr>
      <w:fldChar w:fldCharType="begin"/>
    </w:r>
    <w:r>
      <w:rPr>
        <w:rStyle w:val="PageNumber"/>
        <w:rFonts w:eastAsia="Times"/>
        <w:szCs w:val="16"/>
      </w:rPr>
      <w:instrText xml:space="preserve"> PAGE </w:instrText>
    </w:r>
    <w:r>
      <w:rPr>
        <w:rStyle w:val="PageNumber"/>
        <w:rFonts w:eastAsia="Times"/>
        <w:szCs w:val="16"/>
      </w:rPr>
      <w:fldChar w:fldCharType="separate"/>
    </w:r>
    <w:r>
      <w:rPr>
        <w:rStyle w:val="PageNumber"/>
        <w:rFonts w:eastAsia="Times"/>
        <w:noProof/>
        <w:szCs w:val="16"/>
      </w:rPr>
      <w:t>28</w:t>
    </w:r>
    <w:r>
      <w:rPr>
        <w:rStyle w:val="PageNumber"/>
        <w:rFonts w:eastAsia="Times"/>
        <w:szCs w:val="16"/>
      </w:rPr>
      <w:fldChar w:fldCharType="end"/>
    </w:r>
    <w:r>
      <w:rPr>
        <w:rStyle w:val="PageNumber"/>
        <w:rFonts w:eastAsia="Times"/>
        <w:color w:val="808080"/>
        <w:szCs w:val="16"/>
      </w:rPr>
      <w:tab/>
    </w:r>
    <w:r>
      <w:rPr>
        <w:rStyle w:val="PageNumber"/>
        <w:rFonts w:eastAsia="Times"/>
        <w:color w:val="808080"/>
        <w:szCs w:val="16"/>
      </w:rPr>
      <w:tab/>
    </w:r>
    <w:r>
      <w:rPr>
        <w:rFonts w:cs="Arial"/>
        <w:szCs w:val="16"/>
      </w:rPr>
      <w:fldChar w:fldCharType="begin"/>
    </w:r>
    <w:r>
      <w:rPr>
        <w:rFonts w:cs="Arial"/>
        <w:szCs w:val="16"/>
      </w:rPr>
      <w:instrText xml:space="preserve"> STYLEREF "Heading 1" \* MERGEFORMAT </w:instrText>
    </w:r>
    <w:r>
      <w:rPr>
        <w:rFonts w:cs="Arial"/>
        <w:szCs w:val="16"/>
      </w:rPr>
      <w:fldChar w:fldCharType="separate"/>
    </w:r>
    <w:r>
      <w:rPr>
        <w:rFonts w:cs="Arial"/>
        <w:bCs/>
        <w:noProof/>
        <w:szCs w:val="16"/>
      </w:rPr>
      <w:t>Dinner</w:t>
    </w:r>
    <w:r>
      <w:rPr>
        <w:rFonts w:cs="Arial"/>
        <w:noProof/>
        <w:szCs w:val="16"/>
      </w:rPr>
      <w:t xml:space="preserve"> Money Letters</w:t>
    </w:r>
    <w:r>
      <w:rPr>
        <w:rFonts w:cs="Arial"/>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bCs/>
        <w:noProof/>
        <w:lang w:val="en-US"/>
      </w:rPr>
      <w:fldChar w:fldCharType="begin"/>
    </w:r>
    <w:r>
      <w:rPr>
        <w:bCs/>
        <w:noProof/>
        <w:lang w:val="en-US"/>
      </w:rPr>
      <w:instrText xml:space="preserve"> STYLEREF "Heading 5" \* MERGEFORMAT </w:instrText>
    </w:r>
    <w:r>
      <w:rPr>
        <w:bCs/>
        <w:noProof/>
        <w:lang w:val="en-US"/>
      </w:rPr>
      <w:fldChar w:fldCharType="separate"/>
    </w:r>
    <w:r>
      <w:rPr>
        <w:bCs/>
        <w:noProof/>
        <w:lang w:val="en-US"/>
      </w:rPr>
      <w:t>Appendix B – Links to Other SIMS Modules</w:t>
    </w:r>
    <w:r>
      <w:rPr>
        <w:noProof/>
      </w:rPr>
      <w:fldChar w:fldCharType="end"/>
    </w:r>
    <w:r w:rsidR="00BC5A25">
      <w:rPr>
        <w:rStyle w:val="PageNumber"/>
        <w:rFonts w:eastAsia="Times" w:cs="Arial"/>
        <w:color w:val="808080"/>
        <w:szCs w:val="16"/>
      </w:rPr>
      <w:tab/>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67</w:t>
    </w:r>
    <w:r w:rsidR="00BC5A25">
      <w:rPr>
        <w:rStyle w:val="PageNumber"/>
        <w:rFonts w:eastAsia="Times" w:cs="Arial"/>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BC5A25">
    <w:pPr>
      <w:pStyle w:val="Footer"/>
      <w:pBdr>
        <w:top w:val="single" w:sz="4" w:space="6" w:color="808080"/>
      </w:pBdr>
      <w:tabs>
        <w:tab w:val="clear" w:pos="8640"/>
        <w:tab w:val="right" w:pos="8222"/>
        <w:tab w:val="right" w:pos="8760"/>
      </w:tabs>
      <w:ind w:right="26"/>
      <w:rPr>
        <w:rFonts w:cs="Arial"/>
        <w:szCs w:val="16"/>
      </w:rPr>
    </w:pPr>
    <w:r>
      <w:rPr>
        <w:rFonts w:cs="Arial"/>
        <w:szCs w:val="16"/>
      </w:rPr>
      <w:fldChar w:fldCharType="begin"/>
    </w:r>
    <w:r>
      <w:rPr>
        <w:rFonts w:cs="Arial"/>
        <w:szCs w:val="16"/>
      </w:rPr>
      <w:instrText xml:space="preserve"> STYLEREF "Heading 1" \* MERGEFORMAT </w:instrText>
    </w:r>
    <w:r>
      <w:rPr>
        <w:rFonts w:cs="Arial"/>
        <w:szCs w:val="16"/>
      </w:rPr>
      <w:fldChar w:fldCharType="separate"/>
    </w:r>
    <w:r>
      <w:rPr>
        <w:rFonts w:cs="Arial"/>
        <w:noProof/>
        <w:szCs w:val="16"/>
      </w:rPr>
      <w:t>Dinner Money Letters</w:t>
    </w:r>
    <w:r>
      <w:rPr>
        <w:rFonts w:cs="Arial"/>
        <w:szCs w:val="16"/>
      </w:rPr>
      <w:fldChar w:fldCharType="end"/>
    </w:r>
    <w:r>
      <w:rPr>
        <w:rStyle w:val="PageNumber"/>
        <w:rFonts w:eastAsia="Times"/>
        <w:color w:val="808080"/>
        <w:szCs w:val="16"/>
      </w:rPr>
      <w:tab/>
    </w:r>
    <w:r>
      <w:rPr>
        <w:rStyle w:val="PageNumber"/>
        <w:rFonts w:eastAsia="Times"/>
        <w:color w:val="808080"/>
        <w:szCs w:val="16"/>
      </w:rPr>
      <w:tab/>
    </w:r>
    <w:r>
      <w:rPr>
        <w:rStyle w:val="PageNumber"/>
        <w:rFonts w:eastAsia="Times"/>
        <w:szCs w:val="16"/>
      </w:rPr>
      <w:fldChar w:fldCharType="begin"/>
    </w:r>
    <w:r>
      <w:rPr>
        <w:rStyle w:val="PageNumber"/>
        <w:rFonts w:eastAsia="Times"/>
        <w:szCs w:val="16"/>
      </w:rPr>
      <w:instrText xml:space="preserve"> PAGE </w:instrText>
    </w:r>
    <w:r>
      <w:rPr>
        <w:rStyle w:val="PageNumber"/>
        <w:rFonts w:eastAsia="Times"/>
        <w:szCs w:val="16"/>
      </w:rPr>
      <w:fldChar w:fldCharType="separate"/>
    </w:r>
    <w:r>
      <w:rPr>
        <w:rStyle w:val="PageNumber"/>
        <w:rFonts w:eastAsia="Times"/>
        <w:noProof/>
        <w:szCs w:val="16"/>
      </w:rPr>
      <w:t>25</w:t>
    </w:r>
    <w:r>
      <w:rPr>
        <w:rStyle w:val="PageNumber"/>
        <w:rFonts w:eastAsia="Times"/>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BC5A25">
    <w:pPr>
      <w:pStyle w:val="Footer"/>
      <w:pBdr>
        <w:top w:val="single" w:sz="4" w:space="6" w:color="808080"/>
      </w:pBdr>
      <w:tabs>
        <w:tab w:val="clear" w:pos="8640"/>
        <w:tab w:val="right" w:pos="8222"/>
        <w:tab w:val="right" w:pos="8760"/>
      </w:tabs>
      <w:ind w:right="27"/>
      <w:rPr>
        <w:rFonts w:cs="Arial"/>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BC5A25">
    <w:pPr>
      <w:pStyle w:val="Footer"/>
      <w:pBdr>
        <w:top w:val="single" w:sz="4" w:space="6" w:color="808080"/>
      </w:pBdr>
      <w:tabs>
        <w:tab w:val="clear" w:pos="8640"/>
        <w:tab w:val="left" w:pos="435"/>
        <w:tab w:val="right" w:pos="8222"/>
        <w:tab w:val="right" w:pos="8760"/>
      </w:tabs>
      <w:rPr>
        <w:rFonts w:cs="Arial"/>
        <w:szCs w:val="16"/>
      </w:rPr>
    </w:pPr>
    <w:r>
      <w:rPr>
        <w:rStyle w:val="PageNumber"/>
        <w:rFonts w:eastAsia="Times" w:cs="Arial"/>
        <w:szCs w:val="16"/>
      </w:rPr>
      <w:fldChar w:fldCharType="begin"/>
    </w:r>
    <w:r>
      <w:rPr>
        <w:rStyle w:val="PageNumber"/>
        <w:rFonts w:eastAsia="Times" w:cs="Arial"/>
        <w:szCs w:val="16"/>
      </w:rPr>
      <w:instrText xml:space="preserve"> PAGE </w:instrText>
    </w:r>
    <w:r>
      <w:rPr>
        <w:rStyle w:val="PageNumber"/>
        <w:rFonts w:eastAsia="Times" w:cs="Arial"/>
        <w:szCs w:val="16"/>
      </w:rPr>
      <w:fldChar w:fldCharType="separate"/>
    </w:r>
    <w:r>
      <w:rPr>
        <w:rStyle w:val="PageNumber"/>
        <w:rFonts w:eastAsia="Times" w:cs="Arial"/>
        <w:noProof/>
        <w:szCs w:val="16"/>
      </w:rPr>
      <w:t>26</w:t>
    </w:r>
    <w:r>
      <w:rPr>
        <w:rStyle w:val="PageNumber"/>
        <w:rFonts w:eastAsia="Times" w:cs="Arial"/>
        <w:szCs w:val="16"/>
      </w:rPr>
      <w:fldChar w:fldCharType="end"/>
    </w:r>
    <w:r>
      <w:rPr>
        <w:rStyle w:val="PageNumber"/>
        <w:rFonts w:eastAsia="Times" w:cs="Arial"/>
        <w:color w:val="808080"/>
        <w:szCs w:val="16"/>
      </w:rPr>
      <w:tab/>
    </w:r>
    <w:r>
      <w:rPr>
        <w:rStyle w:val="PageNumber"/>
        <w:rFonts w:eastAsia="Times" w:cs="Arial"/>
        <w:color w:val="808080"/>
        <w:szCs w:val="16"/>
      </w:rPr>
      <w:tab/>
    </w:r>
    <w:r>
      <w:rPr>
        <w:rStyle w:val="PageNumber"/>
        <w:rFonts w:eastAsia="Times" w:cs="Arial"/>
        <w:color w:val="808080"/>
        <w:szCs w:val="16"/>
      </w:rPr>
      <w:tab/>
    </w:r>
    <w:r w:rsidR="00082749">
      <w:rPr>
        <w:b/>
        <w:bCs/>
        <w:noProof/>
        <w:lang w:val="en-US"/>
      </w:rPr>
      <w:fldChar w:fldCharType="begin"/>
    </w:r>
    <w:r w:rsidR="00082749">
      <w:rPr>
        <w:b/>
        <w:bCs/>
        <w:noProof/>
        <w:lang w:val="en-US"/>
      </w:rPr>
      <w:instrText xml:space="preserve"> STYLEREF "Heading 5" \* MERGEFORMAT </w:instrText>
    </w:r>
    <w:r w:rsidR="00082749">
      <w:rPr>
        <w:b/>
        <w:bCs/>
        <w:noProof/>
        <w:lang w:val="en-US"/>
      </w:rPr>
      <w:fldChar w:fldCharType="separate"/>
    </w:r>
    <w:r>
      <w:rPr>
        <w:b/>
        <w:bCs/>
        <w:noProof/>
        <w:lang w:val="en-US"/>
      </w:rPr>
      <w:t>Introduction</w:t>
    </w:r>
    <w:r w:rsidR="00082749">
      <w:rPr>
        <w:b/>
        <w:bCs/>
        <w:noProof/>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5" \* MERGEFORMAT </w:instrText>
    </w:r>
    <w:r>
      <w:rPr>
        <w:noProof/>
        <w:lang w:val="en-US"/>
      </w:rPr>
      <w:fldChar w:fldCharType="separate"/>
    </w:r>
    <w:r>
      <w:rPr>
        <w:noProof/>
        <w:lang w:val="en-US"/>
      </w:rPr>
      <w:t>Introduction</w:t>
    </w:r>
    <w:r>
      <w:rPr>
        <w:noProof/>
        <w:lang w:val="en-US"/>
      </w:rPr>
      <w:fldChar w:fldCharType="end"/>
    </w:r>
    <w:r w:rsidR="00BC5A25">
      <w:rPr>
        <w:rStyle w:val="PageNumber"/>
        <w:rFonts w:eastAsia="Times" w:cs="Arial"/>
        <w:color w:val="808080"/>
        <w:szCs w:val="16"/>
      </w:rPr>
      <w:tab/>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17</w:t>
    </w:r>
    <w:r w:rsidR="00BC5A25">
      <w:rPr>
        <w:rStyle w:val="PageNumber"/>
        <w:rFonts w:eastAsia="Times" w:cs="Arial"/>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1" \* MERGEFORMAT </w:instrText>
    </w:r>
    <w:r>
      <w:rPr>
        <w:noProof/>
        <w:lang w:val="en-US"/>
      </w:rPr>
      <w:fldChar w:fldCharType="separate"/>
    </w:r>
    <w:r>
      <w:rPr>
        <w:noProof/>
        <w:lang w:val="en-US"/>
      </w:rPr>
      <w:t>Recording</w:t>
    </w:r>
    <w:r w:rsidRPr="00082749">
      <w:rPr>
        <w:noProof/>
      </w:rPr>
      <w:t xml:space="preserve"> Pupil Payments</w:t>
    </w:r>
    <w:r>
      <w:rPr>
        <w:noProof/>
      </w:rPr>
      <w:fldChar w:fldCharType="end"/>
    </w:r>
    <w:r w:rsidR="00BC5A25">
      <w:t xml:space="preserve">                                                            </w:t>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36</w:t>
    </w:r>
    <w:r w:rsidR="00BC5A25">
      <w:rPr>
        <w:rStyle w:val="PageNumber"/>
        <w:rFonts w:eastAsia="Times" w:cs="Arial"/>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1" \* MERGEFORMAT </w:instrText>
    </w:r>
    <w:r>
      <w:rPr>
        <w:noProof/>
        <w:lang w:val="en-US"/>
      </w:rPr>
      <w:fldChar w:fldCharType="separate"/>
    </w:r>
    <w:r>
      <w:rPr>
        <w:noProof/>
        <w:lang w:val="en-US"/>
      </w:rPr>
      <w:t>Adhoc</w:t>
    </w:r>
    <w:r w:rsidRPr="00082749">
      <w:rPr>
        <w:noProof/>
      </w:rPr>
      <w:t xml:space="preserve"> Meals (Optional)</w:t>
    </w:r>
    <w:r>
      <w:rPr>
        <w:noProof/>
      </w:rPr>
      <w:fldChar w:fldCharType="end"/>
    </w:r>
    <w:r w:rsidR="00BC5A25">
      <w:t xml:space="preserve">                                                            </w:t>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40</w:t>
    </w:r>
    <w:r w:rsidR="00BC5A25">
      <w:rPr>
        <w:rStyle w:val="PageNumber"/>
        <w:rFonts w:eastAsia="Times" w:cs="Arial"/>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1" \* MERGEFORMAT </w:instrText>
    </w:r>
    <w:r>
      <w:rPr>
        <w:noProof/>
        <w:lang w:val="en-US"/>
      </w:rPr>
      <w:fldChar w:fldCharType="separate"/>
    </w:r>
    <w:r>
      <w:rPr>
        <w:noProof/>
        <w:lang w:val="en-US"/>
      </w:rPr>
      <w:t>Other</w:t>
    </w:r>
    <w:r w:rsidRPr="00082749">
      <w:rPr>
        <w:noProof/>
      </w:rPr>
      <w:t xml:space="preserve"> Sales (Optional)</w:t>
    </w:r>
    <w:r>
      <w:rPr>
        <w:noProof/>
      </w:rPr>
      <w:fldChar w:fldCharType="end"/>
    </w:r>
    <w:r w:rsidR="00BC5A25">
      <w:t xml:space="preserve">                                                                      </w:t>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42</w:t>
    </w:r>
    <w:r w:rsidR="00BC5A25">
      <w:rPr>
        <w:rStyle w:val="PageNumber"/>
        <w:rFonts w:eastAsia="Times" w:cs="Arial"/>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1" \* MERGEFORMAT </w:instrText>
    </w:r>
    <w:r>
      <w:rPr>
        <w:noProof/>
        <w:lang w:val="en-US"/>
      </w:rPr>
      <w:fldChar w:fldCharType="separate"/>
    </w:r>
    <w:r>
      <w:rPr>
        <w:noProof/>
        <w:lang w:val="en-US"/>
      </w:rPr>
      <w:t>Banking</w:t>
    </w:r>
    <w:r w:rsidRPr="00082749">
      <w:rPr>
        <w:noProof/>
      </w:rPr>
      <w:t xml:space="preserve"> Dinner Money Payments</w:t>
    </w:r>
    <w:r>
      <w:rPr>
        <w:noProof/>
      </w:rPr>
      <w:fldChar w:fldCharType="end"/>
    </w:r>
    <w:r w:rsidR="00BC5A25">
      <w:t xml:space="preserve">                                                                       </w:t>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46</w:t>
    </w:r>
    <w:r w:rsidR="00BC5A25">
      <w:rPr>
        <w:rStyle w:val="PageNumber"/>
        <w:rFonts w:eastAsia="Times" w:cs="Arial"/>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Footer"/>
      <w:pBdr>
        <w:top w:val="single" w:sz="4" w:space="6" w:color="808080"/>
      </w:pBdr>
      <w:tabs>
        <w:tab w:val="clear" w:pos="8640"/>
        <w:tab w:val="right" w:pos="9072"/>
      </w:tabs>
      <w:ind w:right="27"/>
      <w:rPr>
        <w:rFonts w:cs="Arial"/>
        <w:szCs w:val="16"/>
      </w:rPr>
    </w:pPr>
    <w:r>
      <w:rPr>
        <w:noProof/>
        <w:lang w:val="en-US"/>
      </w:rPr>
      <w:fldChar w:fldCharType="begin"/>
    </w:r>
    <w:r>
      <w:rPr>
        <w:noProof/>
        <w:lang w:val="en-US"/>
      </w:rPr>
      <w:instrText xml:space="preserve"> STYLEREF "Heading 1" \* MERGEFORMAT </w:instrText>
    </w:r>
    <w:r>
      <w:rPr>
        <w:noProof/>
        <w:lang w:val="en-US"/>
      </w:rPr>
      <w:fldChar w:fldCharType="separate"/>
    </w:r>
    <w:r>
      <w:rPr>
        <w:noProof/>
        <w:lang w:val="en-US"/>
      </w:rPr>
      <w:t>The</w:t>
    </w:r>
    <w:r w:rsidRPr="00082749">
      <w:rPr>
        <w:noProof/>
      </w:rPr>
      <w:t xml:space="preserve"> Catering Return</w:t>
    </w:r>
    <w:r>
      <w:rPr>
        <w:noProof/>
      </w:rPr>
      <w:fldChar w:fldCharType="end"/>
    </w:r>
    <w:r w:rsidR="00BC5A25">
      <w:t xml:space="preserve">                                                                        </w:t>
    </w:r>
    <w:r w:rsidR="00BC5A25">
      <w:rPr>
        <w:rStyle w:val="PageNumber"/>
        <w:rFonts w:eastAsia="Times" w:cs="Arial"/>
        <w:color w:val="808080"/>
        <w:szCs w:val="16"/>
      </w:rPr>
      <w:tab/>
    </w:r>
    <w:r w:rsidR="00BC5A25">
      <w:rPr>
        <w:rStyle w:val="PageNumber"/>
        <w:rFonts w:eastAsia="Times" w:cs="Arial"/>
        <w:szCs w:val="16"/>
      </w:rPr>
      <w:fldChar w:fldCharType="begin"/>
    </w:r>
    <w:r w:rsidR="00BC5A25">
      <w:rPr>
        <w:rStyle w:val="PageNumber"/>
        <w:rFonts w:eastAsia="Times" w:cs="Arial"/>
        <w:szCs w:val="16"/>
      </w:rPr>
      <w:instrText xml:space="preserve"> PAGE </w:instrText>
    </w:r>
    <w:r w:rsidR="00BC5A25">
      <w:rPr>
        <w:rStyle w:val="PageNumber"/>
        <w:rFonts w:eastAsia="Times" w:cs="Arial"/>
        <w:szCs w:val="16"/>
      </w:rPr>
      <w:fldChar w:fldCharType="separate"/>
    </w:r>
    <w:r>
      <w:rPr>
        <w:rStyle w:val="PageNumber"/>
        <w:rFonts w:eastAsia="Times" w:cs="Arial"/>
        <w:noProof/>
        <w:szCs w:val="16"/>
      </w:rPr>
      <w:t>50</w:t>
    </w:r>
    <w:r w:rsidR="00BC5A25">
      <w:rPr>
        <w:rStyle w:val="PageNumber"/>
        <w:rFonts w:eastAsia="Times" w:cs="Arial"/>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A25" w:rsidRDefault="00BC5A25">
      <w:pPr>
        <w:spacing w:after="0" w:line="240" w:lineRule="auto"/>
      </w:pPr>
      <w:r>
        <w:separator/>
      </w:r>
    </w:p>
  </w:footnote>
  <w:footnote w:type="continuationSeparator" w:id="0">
    <w:p w:rsidR="00BC5A25" w:rsidRDefault="00BC5A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Header"/>
      <w:pBdr>
        <w:bottom w:val="single" w:sz="4" w:space="6" w:color="808080"/>
      </w:pBdr>
      <w:tabs>
        <w:tab w:val="right" w:pos="8222"/>
      </w:tabs>
      <w:rPr>
        <w:szCs w:val="16"/>
      </w:rPr>
    </w:pPr>
    <w:r>
      <w:rPr>
        <w:szCs w:val="16"/>
      </w:rPr>
      <w:fldChar w:fldCharType="begin"/>
    </w:r>
    <w:r>
      <w:rPr>
        <w:szCs w:val="16"/>
      </w:rPr>
      <w:instrText xml:space="preserve"> TITLE  \* MERGEFORMAT </w:instrText>
    </w:r>
    <w:r>
      <w:rPr>
        <w:szCs w:val="16"/>
      </w:rPr>
      <w:fldChar w:fldCharType="separate"/>
    </w:r>
    <w:r w:rsidR="00BC5A25">
      <w:rPr>
        <w:szCs w:val="16"/>
      </w:rPr>
      <w:t>Dinner Money</w:t>
    </w:r>
    <w:r>
      <w:rPr>
        <w:szCs w:val="16"/>
      </w:rPr>
      <w:fldChar w:fldCharType="end"/>
    </w:r>
    <w:r w:rsidR="00BC5A25">
      <w:rPr>
        <w:sz w:val="20"/>
      </w:rPr>
      <w:tab/>
    </w:r>
    <w:r w:rsidR="00BC5A25">
      <w:rPr>
        <w:sz w:val="20"/>
      </w:rPr>
      <w:tab/>
    </w:r>
    <w:r>
      <w:rPr>
        <w:szCs w:val="16"/>
      </w:rPr>
      <w:fldChar w:fldCharType="begin"/>
    </w:r>
    <w:r>
      <w:rPr>
        <w:szCs w:val="16"/>
      </w:rPr>
      <w:instrText xml:space="preserve"> KEYWORDS   \* MERGEFORMAT </w:instrText>
    </w:r>
    <w:r>
      <w:rPr>
        <w:szCs w:val="16"/>
      </w:rPr>
      <w:fldChar w:fldCharType="separate"/>
    </w:r>
    <w:r w:rsidR="00BC5A25">
      <w:rPr>
        <w:szCs w:val="16"/>
      </w:rPr>
      <w:t>DINMON-1-05</w:t>
    </w:r>
    <w:r>
      <w:rPr>
        <w:szCs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A25" w:rsidRDefault="00082749">
    <w:pPr>
      <w:pStyle w:val="Header"/>
      <w:pBdr>
        <w:bottom w:val="single" w:sz="4" w:space="6" w:color="808080"/>
      </w:pBdr>
      <w:tabs>
        <w:tab w:val="clear" w:pos="8640"/>
        <w:tab w:val="right" w:pos="9072"/>
      </w:tabs>
      <w:rPr>
        <w:szCs w:val="16"/>
      </w:rPr>
    </w:pPr>
    <w:r>
      <w:rPr>
        <w:szCs w:val="16"/>
      </w:rPr>
      <w:fldChar w:fldCharType="begin"/>
    </w:r>
    <w:r>
      <w:rPr>
        <w:szCs w:val="16"/>
      </w:rPr>
      <w:instrText xml:space="preserve"> TITLE  \* MERGEFORMAT </w:instrText>
    </w:r>
    <w:r>
      <w:rPr>
        <w:szCs w:val="16"/>
      </w:rPr>
      <w:fldChar w:fldCharType="separate"/>
    </w:r>
    <w:r w:rsidR="00BC5A25">
      <w:rPr>
        <w:szCs w:val="16"/>
      </w:rPr>
      <w:t>Dinner Money</w:t>
    </w:r>
    <w:r>
      <w:rPr>
        <w:szCs w:val="16"/>
      </w:rPr>
      <w:fldChar w:fldCharType="end"/>
    </w:r>
    <w:r w:rsidR="00BC5A25">
      <w:rPr>
        <w:sz w:val="20"/>
      </w:rPr>
      <w:tab/>
    </w:r>
    <w:r w:rsidR="00BC5A25">
      <w:rPr>
        <w:sz w:val="20"/>
      </w:rPr>
      <w:tab/>
    </w:r>
    <w:r>
      <w:rPr>
        <w:szCs w:val="16"/>
      </w:rPr>
      <w:fldChar w:fldCharType="begin"/>
    </w:r>
    <w:r>
      <w:rPr>
        <w:szCs w:val="16"/>
      </w:rPr>
      <w:instrText xml:space="preserve"> KEYWORDS   \* MERGEFORMAT </w:instrText>
    </w:r>
    <w:r>
      <w:rPr>
        <w:szCs w:val="16"/>
      </w:rPr>
      <w:fldChar w:fldCharType="separate"/>
    </w:r>
    <w:r w:rsidR="00BC5A25">
      <w:rPr>
        <w:szCs w:val="16"/>
      </w:rPr>
      <w:t>DINMON-1-05</w:t>
    </w:r>
    <w:r>
      <w:rPr>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0A4A"/>
    <w:multiLevelType w:val="singleLevel"/>
    <w:tmpl w:val="3E083C5A"/>
    <w:lvl w:ilvl="0">
      <w:start w:val="1"/>
      <w:numFmt w:val="decimal"/>
      <w:lvlText w:val="%1."/>
      <w:lvlJc w:val="left"/>
      <w:pPr>
        <w:ind w:left="432" w:hanging="432"/>
      </w:pPr>
      <w:rPr>
        <w:rFonts w:hint="default"/>
      </w:rPr>
    </w:lvl>
  </w:abstractNum>
  <w:abstractNum w:abstractNumId="1" w15:restartNumberingAfterBreak="0">
    <w:nsid w:val="01F952D3"/>
    <w:multiLevelType w:val="singleLevel"/>
    <w:tmpl w:val="C3E8433A"/>
    <w:lvl w:ilvl="0">
      <w:start w:val="1"/>
      <w:numFmt w:val="decimal"/>
      <w:lvlText w:val="%1."/>
      <w:lvlJc w:val="left"/>
      <w:pPr>
        <w:ind w:left="432" w:hanging="432"/>
      </w:pPr>
      <w:rPr>
        <w:rFonts w:hint="default"/>
      </w:rPr>
    </w:lvl>
  </w:abstractNum>
  <w:abstractNum w:abstractNumId="2" w15:restartNumberingAfterBreak="0">
    <w:nsid w:val="02466DC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 w15:restartNumberingAfterBreak="0">
    <w:nsid w:val="0293005A"/>
    <w:multiLevelType w:val="singleLevel"/>
    <w:tmpl w:val="DFA69044"/>
    <w:lvl w:ilvl="0">
      <w:start w:val="1"/>
      <w:numFmt w:val="decimal"/>
      <w:lvlText w:val="%1."/>
      <w:lvlJc w:val="left"/>
      <w:pPr>
        <w:ind w:left="432" w:hanging="432"/>
      </w:pPr>
      <w:rPr>
        <w:rFonts w:hint="default"/>
      </w:rPr>
    </w:lvl>
  </w:abstractNum>
  <w:abstractNum w:abstractNumId="4" w15:restartNumberingAfterBreak="0">
    <w:nsid w:val="02F17BC3"/>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5" w15:restartNumberingAfterBreak="0">
    <w:nsid w:val="03627A0B"/>
    <w:multiLevelType w:val="singleLevel"/>
    <w:tmpl w:val="00000000"/>
    <w:lvl w:ilvl="0">
      <w:start w:val="1"/>
      <w:numFmt w:val="decimal"/>
      <w:lvlText w:val="%1."/>
      <w:legacy w:legacy="1" w:legacySpace="0" w:legacyIndent="432"/>
      <w:lvlJc w:val="left"/>
      <w:pPr>
        <w:ind w:left="432" w:hanging="432"/>
      </w:pPr>
    </w:lvl>
  </w:abstractNum>
  <w:abstractNum w:abstractNumId="6" w15:restartNumberingAfterBreak="0">
    <w:nsid w:val="06F87A10"/>
    <w:multiLevelType w:val="singleLevel"/>
    <w:tmpl w:val="9894F32A"/>
    <w:lvl w:ilvl="0">
      <w:start w:val="1"/>
      <w:numFmt w:val="decimal"/>
      <w:lvlText w:val="%1."/>
      <w:lvlJc w:val="left"/>
      <w:pPr>
        <w:ind w:left="432" w:hanging="432"/>
      </w:pPr>
      <w:rPr>
        <w:rFonts w:hint="default"/>
      </w:rPr>
    </w:lvl>
  </w:abstractNum>
  <w:abstractNum w:abstractNumId="7" w15:restartNumberingAfterBreak="0">
    <w:nsid w:val="08432968"/>
    <w:multiLevelType w:val="singleLevel"/>
    <w:tmpl w:val="E1C85F1A"/>
    <w:lvl w:ilvl="0">
      <w:start w:val="1"/>
      <w:numFmt w:val="decimal"/>
      <w:lvlText w:val="%1."/>
      <w:lvlJc w:val="left"/>
      <w:pPr>
        <w:ind w:left="432" w:hanging="432"/>
      </w:pPr>
      <w:rPr>
        <w:rFonts w:hint="default"/>
      </w:rPr>
    </w:lvl>
  </w:abstractNum>
  <w:abstractNum w:abstractNumId="8" w15:restartNumberingAfterBreak="0">
    <w:nsid w:val="093D2975"/>
    <w:multiLevelType w:val="singleLevel"/>
    <w:tmpl w:val="D93C65CC"/>
    <w:lvl w:ilvl="0">
      <w:start w:val="1"/>
      <w:numFmt w:val="decimal"/>
      <w:lvlText w:val="%1."/>
      <w:lvlJc w:val="left"/>
      <w:pPr>
        <w:ind w:left="432" w:hanging="432"/>
      </w:pPr>
      <w:rPr>
        <w:rFonts w:hint="default"/>
      </w:rPr>
    </w:lvl>
  </w:abstractNum>
  <w:abstractNum w:abstractNumId="9" w15:restartNumberingAfterBreak="0">
    <w:nsid w:val="09B22C9C"/>
    <w:multiLevelType w:val="hybridMultilevel"/>
    <w:tmpl w:val="55A619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BB692C"/>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1" w15:restartNumberingAfterBreak="0">
    <w:nsid w:val="0BBC5C17"/>
    <w:multiLevelType w:val="singleLevel"/>
    <w:tmpl w:val="00000000"/>
    <w:lvl w:ilvl="0">
      <w:start w:val="1"/>
      <w:numFmt w:val="decimal"/>
      <w:lvlText w:val="%1."/>
      <w:legacy w:legacy="1" w:legacySpace="0" w:legacyIndent="432"/>
      <w:lvlJc w:val="left"/>
      <w:pPr>
        <w:ind w:left="432" w:hanging="432"/>
      </w:pPr>
    </w:lvl>
  </w:abstractNum>
  <w:abstractNum w:abstractNumId="12" w15:restartNumberingAfterBreak="0">
    <w:nsid w:val="0BCA70B1"/>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3" w15:restartNumberingAfterBreak="0">
    <w:nsid w:val="0DA233C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4" w15:restartNumberingAfterBreak="0">
    <w:nsid w:val="0E7B2D2F"/>
    <w:multiLevelType w:val="singleLevel"/>
    <w:tmpl w:val="F75E7918"/>
    <w:lvl w:ilvl="0">
      <w:start w:val="1"/>
      <w:numFmt w:val="decimal"/>
      <w:lvlText w:val="%1."/>
      <w:lvlJc w:val="left"/>
      <w:pPr>
        <w:ind w:left="432" w:hanging="432"/>
      </w:pPr>
      <w:rPr>
        <w:rFonts w:hint="default"/>
      </w:rPr>
    </w:lvl>
  </w:abstractNum>
  <w:abstractNum w:abstractNumId="15" w15:restartNumberingAfterBreak="0">
    <w:nsid w:val="0EDB09E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6" w15:restartNumberingAfterBreak="0">
    <w:nsid w:val="106362A1"/>
    <w:multiLevelType w:val="hybridMultilevel"/>
    <w:tmpl w:val="14D0F5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0FC5697"/>
    <w:multiLevelType w:val="singleLevel"/>
    <w:tmpl w:val="4D5AE898"/>
    <w:lvl w:ilvl="0">
      <w:start w:val="1"/>
      <w:numFmt w:val="decimal"/>
      <w:lvlText w:val="%1."/>
      <w:lvlJc w:val="left"/>
      <w:pPr>
        <w:ind w:left="432" w:hanging="432"/>
      </w:pPr>
      <w:rPr>
        <w:rFonts w:hint="default"/>
      </w:rPr>
    </w:lvl>
  </w:abstractNum>
  <w:abstractNum w:abstractNumId="18" w15:restartNumberingAfterBreak="0">
    <w:nsid w:val="11954272"/>
    <w:multiLevelType w:val="hybridMultilevel"/>
    <w:tmpl w:val="13EA34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26A3183"/>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0" w15:restartNumberingAfterBreak="0">
    <w:nsid w:val="126D0927"/>
    <w:multiLevelType w:val="hybridMultilevel"/>
    <w:tmpl w:val="9796CDAE"/>
    <w:lvl w:ilvl="0" w:tplc="A372BD56">
      <w:start w:val="1"/>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36A7016"/>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2" w15:restartNumberingAfterBreak="0">
    <w:nsid w:val="1393351D"/>
    <w:multiLevelType w:val="hybridMultilevel"/>
    <w:tmpl w:val="290C315C"/>
    <w:lvl w:ilvl="0" w:tplc="0BA61F3C">
      <w:start w:val="1"/>
      <w:numFmt w:val="decimal"/>
      <w:lvlText w:val="%1."/>
      <w:lvlJc w:val="left"/>
      <w:pPr>
        <w:ind w:left="1152" w:hanging="360"/>
      </w:pPr>
      <w:rPr>
        <w:b w:val="0"/>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3" w15:restartNumberingAfterBreak="0">
    <w:nsid w:val="15C01F2A"/>
    <w:multiLevelType w:val="hybridMultilevel"/>
    <w:tmpl w:val="AE4C2586"/>
    <w:lvl w:ilvl="0" w:tplc="334656BE">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A8D56E4"/>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5" w15:restartNumberingAfterBreak="0">
    <w:nsid w:val="1B4D143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6" w15:restartNumberingAfterBreak="0">
    <w:nsid w:val="1B5E2BF0"/>
    <w:multiLevelType w:val="singleLevel"/>
    <w:tmpl w:val="CD7A7748"/>
    <w:lvl w:ilvl="0">
      <w:start w:val="1"/>
      <w:numFmt w:val="decimal"/>
      <w:lvlText w:val="%1."/>
      <w:lvlJc w:val="left"/>
      <w:pPr>
        <w:ind w:left="432" w:hanging="432"/>
      </w:pPr>
      <w:rPr>
        <w:rFonts w:hint="default"/>
      </w:rPr>
    </w:lvl>
  </w:abstractNum>
  <w:abstractNum w:abstractNumId="27" w15:restartNumberingAfterBreak="0">
    <w:nsid w:val="1B9839FB"/>
    <w:multiLevelType w:val="hybridMultilevel"/>
    <w:tmpl w:val="13B44E8C"/>
    <w:lvl w:ilvl="0" w:tplc="13506572">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C2730B4"/>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29" w15:restartNumberingAfterBreak="0">
    <w:nsid w:val="1CA053ED"/>
    <w:multiLevelType w:val="singleLevel"/>
    <w:tmpl w:val="C09A44AE"/>
    <w:lvl w:ilvl="0">
      <w:start w:val="1"/>
      <w:numFmt w:val="decimal"/>
      <w:lvlText w:val="%1."/>
      <w:lvlJc w:val="left"/>
      <w:pPr>
        <w:ind w:left="432" w:hanging="432"/>
      </w:pPr>
      <w:rPr>
        <w:rFonts w:hint="default"/>
      </w:rPr>
    </w:lvl>
  </w:abstractNum>
  <w:abstractNum w:abstractNumId="30" w15:restartNumberingAfterBreak="0">
    <w:nsid w:val="1D4100A4"/>
    <w:multiLevelType w:val="singleLevel"/>
    <w:tmpl w:val="83B2DB10"/>
    <w:lvl w:ilvl="0">
      <w:start w:val="1"/>
      <w:numFmt w:val="decimal"/>
      <w:lvlText w:val="%1."/>
      <w:lvlJc w:val="left"/>
      <w:pPr>
        <w:ind w:left="432" w:hanging="432"/>
      </w:pPr>
      <w:rPr>
        <w:rFonts w:hint="default"/>
      </w:rPr>
    </w:lvl>
  </w:abstractNum>
  <w:abstractNum w:abstractNumId="31" w15:restartNumberingAfterBreak="0">
    <w:nsid w:val="1D613A93"/>
    <w:multiLevelType w:val="singleLevel"/>
    <w:tmpl w:val="C3C4D856"/>
    <w:lvl w:ilvl="0">
      <w:start w:val="1"/>
      <w:numFmt w:val="decimal"/>
      <w:lvlText w:val="%1."/>
      <w:lvlJc w:val="left"/>
      <w:pPr>
        <w:ind w:left="432" w:hanging="432"/>
      </w:pPr>
      <w:rPr>
        <w:rFonts w:hint="default"/>
      </w:rPr>
    </w:lvl>
  </w:abstractNum>
  <w:abstractNum w:abstractNumId="32" w15:restartNumberingAfterBreak="0">
    <w:nsid w:val="1E084BFC"/>
    <w:multiLevelType w:val="singleLevel"/>
    <w:tmpl w:val="9FA87F40"/>
    <w:lvl w:ilvl="0">
      <w:start w:val="5"/>
      <w:numFmt w:val="decimal"/>
      <w:lvlText w:val="%1."/>
      <w:lvlJc w:val="left"/>
      <w:pPr>
        <w:ind w:left="432" w:hanging="432"/>
      </w:pPr>
      <w:rPr>
        <w:rFonts w:hint="default"/>
        <w:sz w:val="22"/>
        <w:szCs w:val="22"/>
      </w:rPr>
    </w:lvl>
  </w:abstractNum>
  <w:abstractNum w:abstractNumId="33" w15:restartNumberingAfterBreak="0">
    <w:nsid w:val="1F8C0382"/>
    <w:multiLevelType w:val="singleLevel"/>
    <w:tmpl w:val="2ABCB92E"/>
    <w:lvl w:ilvl="0">
      <w:start w:val="1"/>
      <w:numFmt w:val="lowerLetter"/>
      <w:lvlText w:val="%1."/>
      <w:lvlJc w:val="left"/>
      <w:pPr>
        <w:ind w:left="720" w:hanging="360"/>
      </w:pPr>
      <w:rPr>
        <w:rFonts w:hint="default"/>
        <w:sz w:val="22"/>
        <w:szCs w:val="22"/>
      </w:rPr>
    </w:lvl>
  </w:abstractNum>
  <w:abstractNum w:abstractNumId="34" w15:restartNumberingAfterBreak="0">
    <w:nsid w:val="206B50B1"/>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5" w15:restartNumberingAfterBreak="0">
    <w:nsid w:val="214D30FF"/>
    <w:multiLevelType w:val="hybridMultilevel"/>
    <w:tmpl w:val="CF7C5730"/>
    <w:lvl w:ilvl="0" w:tplc="6C88198A">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1D5182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7" w15:restartNumberingAfterBreak="0">
    <w:nsid w:val="22DC1947"/>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38" w15:restartNumberingAfterBreak="0">
    <w:nsid w:val="22DE5A12"/>
    <w:multiLevelType w:val="hybridMultilevel"/>
    <w:tmpl w:val="A7804A68"/>
    <w:lvl w:ilvl="0" w:tplc="0F2EC5FE">
      <w:start w:val="1"/>
      <w:numFmt w:val="decimalZero"/>
      <w:pStyle w:val="TOC1"/>
      <w:lvlText w:val="%1."/>
      <w:lvlJc w:val="left"/>
      <w:pPr>
        <w:tabs>
          <w:tab w:val="num" w:pos="425"/>
        </w:tabs>
        <w:ind w:left="720" w:hanging="720"/>
      </w:pPr>
      <w:rPr>
        <w:rFonts w:ascii="Arial" w:hAnsi="Arial"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23F35774"/>
    <w:multiLevelType w:val="hybridMultilevel"/>
    <w:tmpl w:val="AA2E1B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65076E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1" w15:restartNumberingAfterBreak="0">
    <w:nsid w:val="2C7D649A"/>
    <w:multiLevelType w:val="singleLevel"/>
    <w:tmpl w:val="C748A86A"/>
    <w:lvl w:ilvl="0">
      <w:start w:val="1"/>
      <w:numFmt w:val="decimalZero"/>
      <w:lvlText w:val="%1"/>
      <w:lvlJc w:val="left"/>
      <w:pPr>
        <w:tabs>
          <w:tab w:val="num" w:pos="425"/>
        </w:tabs>
        <w:ind w:left="720" w:hanging="720"/>
      </w:pPr>
      <w:rPr>
        <w:rFonts w:ascii="Arial" w:hAnsi="Arial" w:hint="default"/>
        <w:b/>
        <w:i w:val="0"/>
        <w:sz w:val="128"/>
        <w:szCs w:val="128"/>
      </w:rPr>
    </w:lvl>
  </w:abstractNum>
  <w:abstractNum w:abstractNumId="42" w15:restartNumberingAfterBreak="0">
    <w:nsid w:val="2CD819C2"/>
    <w:multiLevelType w:val="hybridMultilevel"/>
    <w:tmpl w:val="9C80429C"/>
    <w:lvl w:ilvl="0" w:tplc="3362B4E6">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D2472D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4" w15:restartNumberingAfterBreak="0">
    <w:nsid w:val="2F0A41D9"/>
    <w:multiLevelType w:val="singleLevel"/>
    <w:tmpl w:val="B29CB58E"/>
    <w:lvl w:ilvl="0">
      <w:start w:val="1"/>
      <w:numFmt w:val="decimal"/>
      <w:lvlText w:val="%1."/>
      <w:legacy w:legacy="1" w:legacySpace="0" w:legacyIndent="432"/>
      <w:lvlJc w:val="left"/>
      <w:pPr>
        <w:ind w:left="432" w:hanging="432"/>
      </w:pPr>
      <w:rPr>
        <w:rFonts w:ascii="Arial" w:hAnsi="Arial" w:cs="Arial" w:hint="default"/>
      </w:rPr>
    </w:lvl>
  </w:abstractNum>
  <w:abstractNum w:abstractNumId="45" w15:restartNumberingAfterBreak="0">
    <w:nsid w:val="2FC31B5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6" w15:restartNumberingAfterBreak="0">
    <w:nsid w:val="306E32DA"/>
    <w:multiLevelType w:val="hybridMultilevel"/>
    <w:tmpl w:val="36D6FE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1802604"/>
    <w:multiLevelType w:val="hybridMultilevel"/>
    <w:tmpl w:val="4528986E"/>
    <w:lvl w:ilvl="0" w:tplc="575265C2">
      <w:start w:val="7"/>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29365BF"/>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49" w15:restartNumberingAfterBreak="0">
    <w:nsid w:val="32F04EAE"/>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50" w15:restartNumberingAfterBreak="0">
    <w:nsid w:val="35FC3A28"/>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51" w15:restartNumberingAfterBreak="0">
    <w:nsid w:val="365E02C0"/>
    <w:multiLevelType w:val="hybridMultilevel"/>
    <w:tmpl w:val="7E2029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75A483B"/>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53" w15:restartNumberingAfterBreak="0">
    <w:nsid w:val="3787076F"/>
    <w:multiLevelType w:val="singleLevel"/>
    <w:tmpl w:val="698A5BC6"/>
    <w:lvl w:ilvl="0">
      <w:start w:val="1"/>
      <w:numFmt w:val="decimal"/>
      <w:lvlText w:val="%1."/>
      <w:lvlJc w:val="left"/>
      <w:pPr>
        <w:ind w:left="432" w:hanging="432"/>
      </w:pPr>
      <w:rPr>
        <w:rFonts w:hint="default"/>
      </w:rPr>
    </w:lvl>
  </w:abstractNum>
  <w:abstractNum w:abstractNumId="54" w15:restartNumberingAfterBreak="0">
    <w:nsid w:val="39EE1B33"/>
    <w:multiLevelType w:val="singleLevel"/>
    <w:tmpl w:val="29AC32DC"/>
    <w:lvl w:ilvl="0">
      <w:start w:val="1"/>
      <w:numFmt w:val="decimal"/>
      <w:lvlText w:val="%1."/>
      <w:lvlJc w:val="left"/>
      <w:pPr>
        <w:ind w:left="432" w:hanging="432"/>
      </w:pPr>
      <w:rPr>
        <w:rFonts w:hint="default"/>
      </w:rPr>
    </w:lvl>
  </w:abstractNum>
  <w:abstractNum w:abstractNumId="55" w15:restartNumberingAfterBreak="0">
    <w:nsid w:val="3A1B5462"/>
    <w:multiLevelType w:val="hybridMultilevel"/>
    <w:tmpl w:val="D07CDF5C"/>
    <w:lvl w:ilvl="0" w:tplc="45903310">
      <w:start w:val="6"/>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3D650909"/>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57" w15:restartNumberingAfterBreak="0">
    <w:nsid w:val="4042624E"/>
    <w:multiLevelType w:val="singleLevel"/>
    <w:tmpl w:val="A0CEA0E2"/>
    <w:lvl w:ilvl="0">
      <w:start w:val="1"/>
      <w:numFmt w:val="decimal"/>
      <w:lvlText w:val="%1."/>
      <w:lvlJc w:val="left"/>
      <w:pPr>
        <w:ind w:left="432" w:hanging="432"/>
      </w:pPr>
      <w:rPr>
        <w:rFonts w:hint="default"/>
      </w:rPr>
    </w:lvl>
  </w:abstractNum>
  <w:abstractNum w:abstractNumId="58" w15:restartNumberingAfterBreak="0">
    <w:nsid w:val="41040482"/>
    <w:multiLevelType w:val="singleLevel"/>
    <w:tmpl w:val="E9C018CC"/>
    <w:lvl w:ilvl="0">
      <w:start w:val="4"/>
      <w:numFmt w:val="decimal"/>
      <w:lvlText w:val="%1."/>
      <w:lvlJc w:val="left"/>
      <w:pPr>
        <w:ind w:left="432" w:hanging="432"/>
      </w:pPr>
      <w:rPr>
        <w:rFonts w:hint="default"/>
        <w:sz w:val="22"/>
        <w:szCs w:val="22"/>
      </w:rPr>
    </w:lvl>
  </w:abstractNum>
  <w:abstractNum w:abstractNumId="59" w15:restartNumberingAfterBreak="0">
    <w:nsid w:val="42282D5A"/>
    <w:multiLevelType w:val="hybridMultilevel"/>
    <w:tmpl w:val="14D0F5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42865972"/>
    <w:multiLevelType w:val="singleLevel"/>
    <w:tmpl w:val="04DA5FFA"/>
    <w:lvl w:ilvl="0">
      <w:start w:val="1"/>
      <w:numFmt w:val="decimal"/>
      <w:lvlText w:val="%1."/>
      <w:lvlJc w:val="left"/>
      <w:pPr>
        <w:ind w:left="432" w:hanging="432"/>
      </w:pPr>
      <w:rPr>
        <w:rFonts w:hint="default"/>
      </w:rPr>
    </w:lvl>
  </w:abstractNum>
  <w:abstractNum w:abstractNumId="61" w15:restartNumberingAfterBreak="0">
    <w:nsid w:val="42CB163A"/>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62" w15:restartNumberingAfterBreak="0">
    <w:nsid w:val="42CE11D5"/>
    <w:multiLevelType w:val="singleLevel"/>
    <w:tmpl w:val="F1C25E8C"/>
    <w:lvl w:ilvl="0">
      <w:start w:val="1"/>
      <w:numFmt w:val="decimal"/>
      <w:lvlText w:val="%1."/>
      <w:lvlJc w:val="left"/>
      <w:pPr>
        <w:ind w:left="432" w:hanging="432"/>
      </w:pPr>
      <w:rPr>
        <w:rFonts w:hint="default"/>
      </w:rPr>
    </w:lvl>
  </w:abstractNum>
  <w:abstractNum w:abstractNumId="63" w15:restartNumberingAfterBreak="0">
    <w:nsid w:val="437C28C8"/>
    <w:multiLevelType w:val="singleLevel"/>
    <w:tmpl w:val="18A034E2"/>
    <w:lvl w:ilvl="0">
      <w:start w:val="1"/>
      <w:numFmt w:val="decimal"/>
      <w:lvlText w:val="%1."/>
      <w:lvlJc w:val="left"/>
      <w:pPr>
        <w:ind w:left="432" w:hanging="432"/>
      </w:pPr>
      <w:rPr>
        <w:rFonts w:hint="default"/>
      </w:rPr>
    </w:lvl>
  </w:abstractNum>
  <w:abstractNum w:abstractNumId="64" w15:restartNumberingAfterBreak="0">
    <w:nsid w:val="43E56578"/>
    <w:multiLevelType w:val="hybridMultilevel"/>
    <w:tmpl w:val="DB328EC6"/>
    <w:lvl w:ilvl="0" w:tplc="BC72EFE4">
      <w:start w:val="6"/>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445C2DE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66" w15:restartNumberingAfterBreak="0">
    <w:nsid w:val="44B10ADD"/>
    <w:multiLevelType w:val="hybridMultilevel"/>
    <w:tmpl w:val="0958CEFC"/>
    <w:lvl w:ilvl="0" w:tplc="668C6E14">
      <w:start w:val="8"/>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5C54718"/>
    <w:multiLevelType w:val="hybridMultilevel"/>
    <w:tmpl w:val="304ACC3E"/>
    <w:lvl w:ilvl="0" w:tplc="00000000">
      <w:start w:val="1"/>
      <w:numFmt w:val="bullet"/>
      <w:lvlText w:val="n"/>
      <w:lvlJc w:val="left"/>
      <w:pPr>
        <w:ind w:left="360" w:hanging="360"/>
      </w:pPr>
      <w:rPr>
        <w:rFonts w:ascii="Wingdings" w:hAnsi="Wingdings"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66A088E"/>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69" w15:restartNumberingAfterBreak="0">
    <w:nsid w:val="481F0B76"/>
    <w:multiLevelType w:val="singleLevel"/>
    <w:tmpl w:val="00000000"/>
    <w:lvl w:ilvl="0">
      <w:start w:val="1"/>
      <w:numFmt w:val="decimal"/>
      <w:lvlText w:val="%1."/>
      <w:legacy w:legacy="1" w:legacySpace="0" w:legacyIndent="432"/>
      <w:lvlJc w:val="left"/>
      <w:pPr>
        <w:ind w:left="432" w:hanging="432"/>
      </w:pPr>
    </w:lvl>
  </w:abstractNum>
  <w:abstractNum w:abstractNumId="70" w15:restartNumberingAfterBreak="0">
    <w:nsid w:val="48D258F0"/>
    <w:multiLevelType w:val="hybridMultilevel"/>
    <w:tmpl w:val="33968FCE"/>
    <w:lvl w:ilvl="0" w:tplc="00000000">
      <w:start w:val="1"/>
      <w:numFmt w:val="bullet"/>
      <w:lvlText w:val="n"/>
      <w:lvlJc w:val="left"/>
      <w:pPr>
        <w:ind w:left="360" w:hanging="360"/>
      </w:pPr>
      <w:rPr>
        <w:rFonts w:ascii="Wingdings" w:hAnsi="Wingdings" w:hint="default"/>
        <w:sz w:val="1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4E431926"/>
    <w:multiLevelType w:val="singleLevel"/>
    <w:tmpl w:val="6E948938"/>
    <w:lvl w:ilvl="0">
      <w:start w:val="1"/>
      <w:numFmt w:val="decimal"/>
      <w:lvlText w:val="%1."/>
      <w:lvlJc w:val="left"/>
      <w:pPr>
        <w:ind w:left="432" w:hanging="432"/>
      </w:pPr>
      <w:rPr>
        <w:rFonts w:hint="default"/>
      </w:rPr>
    </w:lvl>
  </w:abstractNum>
  <w:abstractNum w:abstractNumId="72" w15:restartNumberingAfterBreak="0">
    <w:nsid w:val="4E571CE4"/>
    <w:multiLevelType w:val="singleLevel"/>
    <w:tmpl w:val="00000000"/>
    <w:lvl w:ilvl="0">
      <w:start w:val="1"/>
      <w:numFmt w:val="decimal"/>
      <w:lvlText w:val="%1."/>
      <w:legacy w:legacy="1" w:legacySpace="0" w:legacyIndent="432"/>
      <w:lvlJc w:val="left"/>
      <w:pPr>
        <w:ind w:left="432" w:hanging="432"/>
      </w:pPr>
    </w:lvl>
  </w:abstractNum>
  <w:abstractNum w:abstractNumId="73" w15:restartNumberingAfterBreak="0">
    <w:nsid w:val="4EDB7F59"/>
    <w:multiLevelType w:val="hybridMultilevel"/>
    <w:tmpl w:val="6D444E62"/>
    <w:lvl w:ilvl="0" w:tplc="0CDE1074">
      <w:start w:val="5"/>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4FFB0F89"/>
    <w:multiLevelType w:val="hybridMultilevel"/>
    <w:tmpl w:val="68888B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54197CB3"/>
    <w:multiLevelType w:val="singleLevel"/>
    <w:tmpl w:val="00000000"/>
    <w:lvl w:ilvl="0">
      <w:start w:val="1"/>
      <w:numFmt w:val="decimal"/>
      <w:lvlText w:val="%1."/>
      <w:legacy w:legacy="1" w:legacySpace="0" w:legacyIndent="432"/>
      <w:lvlJc w:val="left"/>
      <w:pPr>
        <w:ind w:left="432" w:hanging="432"/>
      </w:pPr>
    </w:lvl>
  </w:abstractNum>
  <w:abstractNum w:abstractNumId="76" w15:restartNumberingAfterBreak="0">
    <w:nsid w:val="54D81ED1"/>
    <w:multiLevelType w:val="singleLevel"/>
    <w:tmpl w:val="00000000"/>
    <w:lvl w:ilvl="0">
      <w:start w:val="1"/>
      <w:numFmt w:val="decimal"/>
      <w:lvlText w:val="%1."/>
      <w:legacy w:legacy="1" w:legacySpace="0" w:legacyIndent="432"/>
      <w:lvlJc w:val="left"/>
      <w:pPr>
        <w:ind w:left="432" w:hanging="432"/>
      </w:pPr>
    </w:lvl>
  </w:abstractNum>
  <w:abstractNum w:abstractNumId="77" w15:restartNumberingAfterBreak="0">
    <w:nsid w:val="54DC4B4A"/>
    <w:multiLevelType w:val="hybridMultilevel"/>
    <w:tmpl w:val="E47CF6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5765B44"/>
    <w:multiLevelType w:val="singleLevel"/>
    <w:tmpl w:val="0E4E4540"/>
    <w:lvl w:ilvl="0">
      <w:start w:val="1"/>
      <w:numFmt w:val="decimal"/>
      <w:lvlText w:val="%1."/>
      <w:lvlJc w:val="left"/>
      <w:pPr>
        <w:ind w:left="432" w:hanging="432"/>
      </w:pPr>
      <w:rPr>
        <w:rFonts w:hint="default"/>
      </w:rPr>
    </w:lvl>
  </w:abstractNum>
  <w:abstractNum w:abstractNumId="79" w15:restartNumberingAfterBreak="0">
    <w:nsid w:val="55BE16FF"/>
    <w:multiLevelType w:val="hybridMultilevel"/>
    <w:tmpl w:val="DA242CE2"/>
    <w:lvl w:ilvl="0" w:tplc="00000000">
      <w:start w:val="1"/>
      <w:numFmt w:val="bullet"/>
      <w:lvlText w:val="n"/>
      <w:lvlJc w:val="left"/>
      <w:pPr>
        <w:ind w:left="720" w:hanging="360"/>
      </w:pPr>
      <w:rPr>
        <w:rFonts w:ascii="Wingdings" w:hAnsi="Wingdings" w:hint="default"/>
        <w:sz w:val="1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9281352"/>
    <w:multiLevelType w:val="hybridMultilevel"/>
    <w:tmpl w:val="C92C4732"/>
    <w:lvl w:ilvl="0" w:tplc="295AD9F8">
      <w:start w:val="7"/>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59CB7C48"/>
    <w:multiLevelType w:val="hybridMultilevel"/>
    <w:tmpl w:val="4F66518A"/>
    <w:lvl w:ilvl="0" w:tplc="A0C05B8E">
      <w:start w:val="9"/>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5D875D0D"/>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3" w15:restartNumberingAfterBreak="0">
    <w:nsid w:val="5E164B6C"/>
    <w:multiLevelType w:val="singleLevel"/>
    <w:tmpl w:val="00000000"/>
    <w:lvl w:ilvl="0">
      <w:start w:val="1"/>
      <w:numFmt w:val="decimal"/>
      <w:lvlText w:val="%1."/>
      <w:legacy w:legacy="1" w:legacySpace="0" w:legacyIndent="432"/>
      <w:lvlJc w:val="left"/>
      <w:pPr>
        <w:ind w:left="432" w:hanging="432"/>
      </w:pPr>
    </w:lvl>
  </w:abstractNum>
  <w:abstractNum w:abstractNumId="84" w15:restartNumberingAfterBreak="0">
    <w:nsid w:val="5FDF4571"/>
    <w:multiLevelType w:val="hybridMultilevel"/>
    <w:tmpl w:val="EBDAC3E8"/>
    <w:lvl w:ilvl="0" w:tplc="42AE65A2">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FFC11B9"/>
    <w:multiLevelType w:val="hybridMultilevel"/>
    <w:tmpl w:val="A75CF3EA"/>
    <w:lvl w:ilvl="0" w:tplc="8DE4DB94">
      <w:start w:val="9"/>
      <w:numFmt w:val="decimal"/>
      <w:lvlText w:val="%1."/>
      <w:lvlJc w:val="left"/>
      <w:pPr>
        <w:ind w:left="432" w:hanging="432"/>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61BD6AD9"/>
    <w:multiLevelType w:val="hybridMultilevel"/>
    <w:tmpl w:val="86E8F37A"/>
    <w:lvl w:ilvl="0" w:tplc="4F060060">
      <w:start w:val="6"/>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32C6780"/>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8" w15:restartNumberingAfterBreak="0">
    <w:nsid w:val="644038C2"/>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89" w15:restartNumberingAfterBreak="0">
    <w:nsid w:val="65FF2DAC"/>
    <w:multiLevelType w:val="hybridMultilevel"/>
    <w:tmpl w:val="EA14A5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6D860F35"/>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91" w15:restartNumberingAfterBreak="0">
    <w:nsid w:val="704712F3"/>
    <w:multiLevelType w:val="hybridMultilevel"/>
    <w:tmpl w:val="3F18E268"/>
    <w:lvl w:ilvl="0" w:tplc="26560988">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1255A89"/>
    <w:multiLevelType w:val="singleLevel"/>
    <w:tmpl w:val="E6EC7EA8"/>
    <w:lvl w:ilvl="0">
      <w:start w:val="1"/>
      <w:numFmt w:val="decimal"/>
      <w:lvlText w:val="%1."/>
      <w:lvlJc w:val="left"/>
      <w:pPr>
        <w:ind w:left="432" w:hanging="432"/>
      </w:pPr>
      <w:rPr>
        <w:rFonts w:hint="default"/>
      </w:rPr>
    </w:lvl>
  </w:abstractNum>
  <w:abstractNum w:abstractNumId="93" w15:restartNumberingAfterBreak="0">
    <w:nsid w:val="714C3CC6"/>
    <w:multiLevelType w:val="singleLevel"/>
    <w:tmpl w:val="00000000"/>
    <w:lvl w:ilvl="0">
      <w:start w:val="1"/>
      <w:numFmt w:val="decimal"/>
      <w:lvlText w:val="%1."/>
      <w:legacy w:legacy="1" w:legacySpace="0" w:legacyIndent="432"/>
      <w:lvlJc w:val="left"/>
      <w:pPr>
        <w:ind w:left="432" w:hanging="432"/>
      </w:pPr>
    </w:lvl>
  </w:abstractNum>
  <w:abstractNum w:abstractNumId="94" w15:restartNumberingAfterBreak="0">
    <w:nsid w:val="722A00BF"/>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95" w15:restartNumberingAfterBreak="0">
    <w:nsid w:val="72433843"/>
    <w:multiLevelType w:val="hybridMultilevel"/>
    <w:tmpl w:val="B4D60E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74801EC7"/>
    <w:multiLevelType w:val="singleLevel"/>
    <w:tmpl w:val="6C52EE56"/>
    <w:lvl w:ilvl="0">
      <w:start w:val="1"/>
      <w:numFmt w:val="decimal"/>
      <w:lvlText w:val="%1."/>
      <w:lvlJc w:val="left"/>
      <w:pPr>
        <w:ind w:left="432" w:hanging="432"/>
      </w:pPr>
      <w:rPr>
        <w:rFonts w:hint="default"/>
      </w:rPr>
    </w:lvl>
  </w:abstractNum>
  <w:abstractNum w:abstractNumId="97" w15:restartNumberingAfterBreak="0">
    <w:nsid w:val="7486099C"/>
    <w:multiLevelType w:val="hybridMultilevel"/>
    <w:tmpl w:val="D3785E1E"/>
    <w:lvl w:ilvl="0" w:tplc="37C84D90">
      <w:start w:val="4"/>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4BD5123"/>
    <w:multiLevelType w:val="singleLevel"/>
    <w:tmpl w:val="9384B29C"/>
    <w:lvl w:ilvl="0">
      <w:start w:val="1"/>
      <w:numFmt w:val="decimal"/>
      <w:lvlText w:val="%1."/>
      <w:lvlJc w:val="left"/>
      <w:pPr>
        <w:ind w:left="432" w:hanging="432"/>
      </w:pPr>
      <w:rPr>
        <w:rFonts w:hint="default"/>
      </w:rPr>
    </w:lvl>
  </w:abstractNum>
  <w:abstractNum w:abstractNumId="99" w15:restartNumberingAfterBreak="0">
    <w:nsid w:val="74CB73F9"/>
    <w:multiLevelType w:val="hybridMultilevel"/>
    <w:tmpl w:val="88CC94B8"/>
    <w:lvl w:ilvl="0" w:tplc="0809000F">
      <w:start w:val="1"/>
      <w:numFmt w:val="decimal"/>
      <w:lvlText w:val="%1."/>
      <w:lvlJc w:val="left"/>
      <w:pPr>
        <w:ind w:left="720" w:hanging="360"/>
      </w:pPr>
    </w:lvl>
    <w:lvl w:ilvl="1" w:tplc="74B23BB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765C7EFF"/>
    <w:multiLevelType w:val="singleLevel"/>
    <w:tmpl w:val="4DCE2C92"/>
    <w:lvl w:ilvl="0">
      <w:start w:val="1"/>
      <w:numFmt w:val="decimal"/>
      <w:lvlText w:val="%1."/>
      <w:lvlJc w:val="left"/>
      <w:pPr>
        <w:ind w:left="432" w:hanging="432"/>
      </w:pPr>
      <w:rPr>
        <w:rFonts w:hint="default"/>
      </w:rPr>
    </w:lvl>
  </w:abstractNum>
  <w:abstractNum w:abstractNumId="101" w15:restartNumberingAfterBreak="0">
    <w:nsid w:val="78453C63"/>
    <w:multiLevelType w:val="hybridMultilevel"/>
    <w:tmpl w:val="A4087690"/>
    <w:lvl w:ilvl="0" w:tplc="34A27E2C">
      <w:start w:val="8"/>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8AB0FE1"/>
    <w:multiLevelType w:val="singleLevel"/>
    <w:tmpl w:val="00000000"/>
    <w:lvl w:ilvl="0">
      <w:start w:val="1"/>
      <w:numFmt w:val="decimal"/>
      <w:lvlText w:val="%1."/>
      <w:legacy w:legacy="1" w:legacySpace="0" w:legacyIndent="432"/>
      <w:lvlJc w:val="left"/>
      <w:pPr>
        <w:ind w:left="432" w:hanging="432"/>
      </w:pPr>
    </w:lvl>
  </w:abstractNum>
  <w:abstractNum w:abstractNumId="103" w15:restartNumberingAfterBreak="0">
    <w:nsid w:val="7B147E03"/>
    <w:multiLevelType w:val="singleLevel"/>
    <w:tmpl w:val="7EE21556"/>
    <w:lvl w:ilvl="0">
      <w:start w:val="1"/>
      <w:numFmt w:val="decimal"/>
      <w:lvlText w:val="%1."/>
      <w:lvlJc w:val="left"/>
      <w:pPr>
        <w:ind w:left="432" w:hanging="432"/>
      </w:pPr>
      <w:rPr>
        <w:rFonts w:hint="default"/>
      </w:rPr>
    </w:lvl>
  </w:abstractNum>
  <w:abstractNum w:abstractNumId="104" w15:restartNumberingAfterBreak="0">
    <w:nsid w:val="7B2C2051"/>
    <w:multiLevelType w:val="singleLevel"/>
    <w:tmpl w:val="B1EC6158"/>
    <w:lvl w:ilvl="0">
      <w:start w:val="1"/>
      <w:numFmt w:val="decimal"/>
      <w:lvlText w:val="%1."/>
      <w:lvlJc w:val="left"/>
      <w:pPr>
        <w:ind w:left="432" w:hanging="432"/>
      </w:pPr>
      <w:rPr>
        <w:rFonts w:hint="default"/>
      </w:rPr>
    </w:lvl>
  </w:abstractNum>
  <w:abstractNum w:abstractNumId="105" w15:restartNumberingAfterBreak="0">
    <w:nsid w:val="7B303BDB"/>
    <w:multiLevelType w:val="hybridMultilevel"/>
    <w:tmpl w:val="0F00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2E751E"/>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07" w15:restartNumberingAfterBreak="0">
    <w:nsid w:val="7E777EBD"/>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08" w15:restartNumberingAfterBreak="0">
    <w:nsid w:val="7F024CA1"/>
    <w:multiLevelType w:val="hybridMultilevel"/>
    <w:tmpl w:val="EBDCF018"/>
    <w:lvl w:ilvl="0" w:tplc="A9CCABA8">
      <w:start w:val="3"/>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7F38588C"/>
    <w:multiLevelType w:val="singleLevel"/>
    <w:tmpl w:val="00000000"/>
    <w:lvl w:ilvl="0">
      <w:start w:val="1"/>
      <w:numFmt w:val="bullet"/>
      <w:lvlText w:val="n"/>
      <w:legacy w:legacy="1" w:legacySpace="0" w:legacyIndent="432"/>
      <w:lvlJc w:val="left"/>
      <w:pPr>
        <w:ind w:left="432" w:hanging="432"/>
      </w:pPr>
      <w:rPr>
        <w:rFonts w:ascii="Wingdings" w:hAnsi="Wingdings" w:hint="default"/>
        <w:sz w:val="12"/>
      </w:rPr>
    </w:lvl>
  </w:abstractNum>
  <w:abstractNum w:abstractNumId="110" w15:restartNumberingAfterBreak="0">
    <w:nsid w:val="7FD902D8"/>
    <w:multiLevelType w:val="hybridMultilevel"/>
    <w:tmpl w:val="A1C48308"/>
    <w:lvl w:ilvl="0" w:tplc="0C161CB8">
      <w:start w:val="2"/>
      <w:numFmt w:val="decimal"/>
      <w:lvlText w:val="%1."/>
      <w:lvlJc w:val="left"/>
      <w:pPr>
        <w:ind w:left="432" w:hanging="432"/>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41"/>
  </w:num>
  <w:num w:numId="3">
    <w:abstractNumId w:val="34"/>
  </w:num>
  <w:num w:numId="4">
    <w:abstractNumId w:val="90"/>
  </w:num>
  <w:num w:numId="5">
    <w:abstractNumId w:val="3"/>
  </w:num>
  <w:num w:numId="6">
    <w:abstractNumId w:val="20"/>
  </w:num>
  <w:num w:numId="7">
    <w:abstractNumId w:val="110"/>
  </w:num>
  <w:num w:numId="8">
    <w:abstractNumId w:val="26"/>
  </w:num>
  <w:num w:numId="9">
    <w:abstractNumId w:val="24"/>
  </w:num>
  <w:num w:numId="10">
    <w:abstractNumId w:val="32"/>
  </w:num>
  <w:num w:numId="11">
    <w:abstractNumId w:val="30"/>
  </w:num>
  <w:num w:numId="12">
    <w:abstractNumId w:val="86"/>
  </w:num>
  <w:num w:numId="13">
    <w:abstractNumId w:val="80"/>
  </w:num>
  <w:num w:numId="14">
    <w:abstractNumId w:val="101"/>
  </w:num>
  <w:num w:numId="15">
    <w:abstractNumId w:val="58"/>
  </w:num>
  <w:num w:numId="16">
    <w:abstractNumId w:val="78"/>
  </w:num>
  <w:num w:numId="17">
    <w:abstractNumId w:val="77"/>
  </w:num>
  <w:num w:numId="18">
    <w:abstractNumId w:val="104"/>
  </w:num>
  <w:num w:numId="19">
    <w:abstractNumId w:val="19"/>
  </w:num>
  <w:num w:numId="20">
    <w:abstractNumId w:val="68"/>
  </w:num>
  <w:num w:numId="21">
    <w:abstractNumId w:val="43"/>
  </w:num>
  <w:num w:numId="22">
    <w:abstractNumId w:val="93"/>
  </w:num>
  <w:num w:numId="23">
    <w:abstractNumId w:val="4"/>
  </w:num>
  <w:num w:numId="24">
    <w:abstractNumId w:val="57"/>
  </w:num>
  <w:num w:numId="25">
    <w:abstractNumId w:val="35"/>
  </w:num>
  <w:num w:numId="26">
    <w:abstractNumId w:val="73"/>
  </w:num>
  <w:num w:numId="27">
    <w:abstractNumId w:val="47"/>
  </w:num>
  <w:num w:numId="28">
    <w:abstractNumId w:val="61"/>
  </w:num>
  <w:num w:numId="29">
    <w:abstractNumId w:val="45"/>
  </w:num>
  <w:num w:numId="30">
    <w:abstractNumId w:val="37"/>
  </w:num>
  <w:num w:numId="31">
    <w:abstractNumId w:val="25"/>
  </w:num>
  <w:num w:numId="32">
    <w:abstractNumId w:val="44"/>
  </w:num>
  <w:num w:numId="33">
    <w:abstractNumId w:val="40"/>
  </w:num>
  <w:num w:numId="34">
    <w:abstractNumId w:val="106"/>
  </w:num>
  <w:num w:numId="35">
    <w:abstractNumId w:val="11"/>
  </w:num>
  <w:num w:numId="36">
    <w:abstractNumId w:val="48"/>
  </w:num>
  <w:num w:numId="37">
    <w:abstractNumId w:val="62"/>
  </w:num>
  <w:num w:numId="38">
    <w:abstractNumId w:val="75"/>
  </w:num>
  <w:num w:numId="39">
    <w:abstractNumId w:val="83"/>
  </w:num>
  <w:num w:numId="40">
    <w:abstractNumId w:val="56"/>
  </w:num>
  <w:num w:numId="41">
    <w:abstractNumId w:val="54"/>
  </w:num>
  <w:num w:numId="42">
    <w:abstractNumId w:val="108"/>
  </w:num>
  <w:num w:numId="43">
    <w:abstractNumId w:val="82"/>
  </w:num>
  <w:num w:numId="44">
    <w:abstractNumId w:val="65"/>
  </w:num>
  <w:num w:numId="45">
    <w:abstractNumId w:val="15"/>
  </w:num>
  <w:num w:numId="46">
    <w:abstractNumId w:val="102"/>
  </w:num>
  <w:num w:numId="47">
    <w:abstractNumId w:val="49"/>
  </w:num>
  <w:num w:numId="48">
    <w:abstractNumId w:val="107"/>
  </w:num>
  <w:num w:numId="49">
    <w:abstractNumId w:val="6"/>
  </w:num>
  <w:num w:numId="50">
    <w:abstractNumId w:val="71"/>
  </w:num>
  <w:num w:numId="51">
    <w:abstractNumId w:val="42"/>
  </w:num>
  <w:num w:numId="52">
    <w:abstractNumId w:val="7"/>
  </w:num>
  <w:num w:numId="53">
    <w:abstractNumId w:val="12"/>
  </w:num>
  <w:num w:numId="54">
    <w:abstractNumId w:val="36"/>
  </w:num>
  <w:num w:numId="55">
    <w:abstractNumId w:val="52"/>
  </w:num>
  <w:num w:numId="56">
    <w:abstractNumId w:val="0"/>
  </w:num>
  <w:num w:numId="57">
    <w:abstractNumId w:val="14"/>
  </w:num>
  <w:num w:numId="58">
    <w:abstractNumId w:val="60"/>
  </w:num>
  <w:num w:numId="59">
    <w:abstractNumId w:val="81"/>
  </w:num>
  <w:num w:numId="60">
    <w:abstractNumId w:val="1"/>
  </w:num>
  <w:num w:numId="61">
    <w:abstractNumId w:val="98"/>
  </w:num>
  <w:num w:numId="62">
    <w:abstractNumId w:val="97"/>
  </w:num>
  <w:num w:numId="63">
    <w:abstractNumId w:val="76"/>
  </w:num>
  <w:num w:numId="64">
    <w:abstractNumId w:val="69"/>
  </w:num>
  <w:num w:numId="65">
    <w:abstractNumId w:val="2"/>
  </w:num>
  <w:num w:numId="66">
    <w:abstractNumId w:val="92"/>
  </w:num>
  <w:num w:numId="67">
    <w:abstractNumId w:val="103"/>
  </w:num>
  <w:num w:numId="68">
    <w:abstractNumId w:val="21"/>
  </w:num>
  <w:num w:numId="69">
    <w:abstractNumId w:val="8"/>
  </w:num>
  <w:num w:numId="70">
    <w:abstractNumId w:val="91"/>
  </w:num>
  <w:num w:numId="71">
    <w:abstractNumId w:val="64"/>
  </w:num>
  <w:num w:numId="72">
    <w:abstractNumId w:val="33"/>
  </w:num>
  <w:num w:numId="73">
    <w:abstractNumId w:val="100"/>
  </w:num>
  <w:num w:numId="74">
    <w:abstractNumId w:val="96"/>
  </w:num>
  <w:num w:numId="75">
    <w:abstractNumId w:val="17"/>
  </w:num>
  <w:num w:numId="76">
    <w:abstractNumId w:val="23"/>
  </w:num>
  <w:num w:numId="77">
    <w:abstractNumId w:val="50"/>
  </w:num>
  <w:num w:numId="78">
    <w:abstractNumId w:val="5"/>
  </w:num>
  <w:num w:numId="79">
    <w:abstractNumId w:val="29"/>
  </w:num>
  <w:num w:numId="80">
    <w:abstractNumId w:val="63"/>
  </w:num>
  <w:num w:numId="81">
    <w:abstractNumId w:val="55"/>
  </w:num>
  <w:num w:numId="82">
    <w:abstractNumId w:val="53"/>
  </w:num>
  <w:num w:numId="83">
    <w:abstractNumId w:val="31"/>
  </w:num>
  <w:num w:numId="84">
    <w:abstractNumId w:val="13"/>
  </w:num>
  <w:num w:numId="85">
    <w:abstractNumId w:val="109"/>
  </w:num>
  <w:num w:numId="86">
    <w:abstractNumId w:val="88"/>
  </w:num>
  <w:num w:numId="87">
    <w:abstractNumId w:val="28"/>
  </w:num>
  <w:num w:numId="88">
    <w:abstractNumId w:val="46"/>
  </w:num>
  <w:num w:numId="89">
    <w:abstractNumId w:val="51"/>
  </w:num>
  <w:num w:numId="90">
    <w:abstractNumId w:val="99"/>
  </w:num>
  <w:num w:numId="91">
    <w:abstractNumId w:val="74"/>
  </w:num>
  <w:num w:numId="92">
    <w:abstractNumId w:val="87"/>
  </w:num>
  <w:num w:numId="93">
    <w:abstractNumId w:val="10"/>
  </w:num>
  <w:num w:numId="94">
    <w:abstractNumId w:val="94"/>
  </w:num>
  <w:num w:numId="95">
    <w:abstractNumId w:val="39"/>
  </w:num>
  <w:num w:numId="96">
    <w:abstractNumId w:val="84"/>
  </w:num>
  <w:num w:numId="97">
    <w:abstractNumId w:val="22"/>
  </w:num>
  <w:num w:numId="98">
    <w:abstractNumId w:val="66"/>
  </w:num>
  <w:num w:numId="99">
    <w:abstractNumId w:val="85"/>
  </w:num>
  <w:num w:numId="100">
    <w:abstractNumId w:val="72"/>
  </w:num>
  <w:num w:numId="101">
    <w:abstractNumId w:val="89"/>
  </w:num>
  <w:num w:numId="102">
    <w:abstractNumId w:val="18"/>
  </w:num>
  <w:num w:numId="103">
    <w:abstractNumId w:val="9"/>
  </w:num>
  <w:num w:numId="104">
    <w:abstractNumId w:val="70"/>
  </w:num>
  <w:num w:numId="105">
    <w:abstractNumId w:val="95"/>
  </w:num>
  <w:num w:numId="106">
    <w:abstractNumId w:val="79"/>
  </w:num>
  <w:num w:numId="107">
    <w:abstractNumId w:val="27"/>
  </w:num>
  <w:num w:numId="108">
    <w:abstractNumId w:val="16"/>
  </w:num>
  <w:num w:numId="109">
    <w:abstractNumId w:val="59"/>
  </w:num>
  <w:num w:numId="110">
    <w:abstractNumId w:val="105"/>
  </w:num>
  <w:num w:numId="111">
    <w:abstractNumId w:val="6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8C1"/>
    <w:rsid w:val="00082749"/>
    <w:rsid w:val="000A6168"/>
    <w:rsid w:val="000B5092"/>
    <w:rsid w:val="002F77DE"/>
    <w:rsid w:val="003E78C1"/>
    <w:rsid w:val="00645A7A"/>
    <w:rsid w:val="00BC5A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3A9993F-F242-4040-A6BE-D00ED2856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qFormat/>
    <w:pPr>
      <w:keepNext/>
      <w:keepLines/>
      <w:spacing w:before="120" w:after="170" w:line="240" w:lineRule="auto"/>
      <w:outlineLvl w:val="0"/>
    </w:pPr>
    <w:rPr>
      <w:rFonts w:ascii="Arial" w:eastAsia="Times" w:hAnsi="Arial" w:cs="Times New Roman"/>
      <w:b/>
      <w:color w:val="000000"/>
      <w:sz w:val="46"/>
      <w:szCs w:val="20"/>
    </w:rPr>
  </w:style>
  <w:style w:type="paragraph" w:styleId="Heading2">
    <w:name w:val="heading 2"/>
    <w:basedOn w:val="Normal"/>
    <w:next w:val="BodyText"/>
    <w:link w:val="Heading2Char"/>
    <w:qFormat/>
    <w:pPr>
      <w:keepNext/>
      <w:keepLines/>
      <w:spacing w:before="240" w:after="120" w:line="240" w:lineRule="auto"/>
      <w:outlineLvl w:val="1"/>
    </w:pPr>
    <w:rPr>
      <w:rFonts w:ascii="Arial" w:eastAsia="Times New Roman" w:hAnsi="Arial" w:cs="Arial"/>
      <w:b/>
      <w:bCs/>
      <w:iCs/>
      <w:sz w:val="28"/>
      <w:szCs w:val="28"/>
    </w:rPr>
  </w:style>
  <w:style w:type="paragraph" w:styleId="Heading3">
    <w:name w:val="heading 3"/>
    <w:basedOn w:val="Normal"/>
    <w:next w:val="BodyText"/>
    <w:link w:val="Heading3Char"/>
    <w:qFormat/>
    <w:pPr>
      <w:keepNext/>
      <w:keepLines/>
      <w:spacing w:before="240" w:after="120" w:line="240" w:lineRule="auto"/>
      <w:outlineLvl w:val="2"/>
    </w:pPr>
    <w:rPr>
      <w:rFonts w:ascii="Arial" w:eastAsia="Times New Roman" w:hAnsi="Arial" w:cs="Arial"/>
      <w:b/>
      <w:bCs/>
      <w:sz w:val="24"/>
      <w:szCs w:val="26"/>
    </w:rPr>
  </w:style>
  <w:style w:type="paragraph" w:styleId="Heading4">
    <w:name w:val="heading 4"/>
    <w:basedOn w:val="Heading3"/>
    <w:next w:val="BodyText"/>
    <w:link w:val="Heading4Char"/>
    <w:qFormat/>
    <w:pPr>
      <w:spacing w:before="120"/>
      <w:outlineLvl w:val="3"/>
    </w:pPr>
    <w:rPr>
      <w:rFonts w:cs="Times New Roman"/>
      <w:sz w:val="22"/>
      <w:szCs w:val="20"/>
    </w:rPr>
  </w:style>
  <w:style w:type="paragraph" w:styleId="Heading5">
    <w:name w:val="heading 5"/>
    <w:basedOn w:val="Normal"/>
    <w:next w:val="Normal"/>
    <w:link w:val="Heading5Char"/>
    <w:qFormat/>
    <w:pPr>
      <w:keepNext/>
      <w:keepLines/>
      <w:spacing w:before="120" w:after="170" w:line="240" w:lineRule="auto"/>
      <w:outlineLvl w:val="4"/>
    </w:pPr>
    <w:rPr>
      <w:rFonts w:ascii="Arial" w:eastAsia="Times" w:hAnsi="Arial" w:cs="Arial"/>
      <w:b/>
      <w:color w:val="000000"/>
      <w:sz w:val="4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BodyText">
    <w:name w:val="Body Text"/>
    <w:basedOn w:val="Normal"/>
    <w:link w:val="BodyTextChar"/>
    <w:qFormat/>
    <w:pPr>
      <w:keepLines/>
      <w:spacing w:before="120" w:after="120" w:line="240" w:lineRule="auto"/>
    </w:pPr>
    <w:rPr>
      <w:rFonts w:ascii="Arial" w:eastAsia="Times" w:hAnsi="Arial" w:cs="Times New Roman"/>
      <w:szCs w:val="20"/>
    </w:rPr>
  </w:style>
  <w:style w:type="character" w:customStyle="1" w:styleId="BodyTextChar">
    <w:name w:val="Body Text Char"/>
    <w:basedOn w:val="DefaultParagraphFont"/>
    <w:link w:val="BodyText"/>
    <w:rPr>
      <w:rFonts w:ascii="Arial" w:eastAsia="Times" w:hAnsi="Arial" w:cs="Times New Roman"/>
      <w:szCs w:val="20"/>
    </w:rPr>
  </w:style>
  <w:style w:type="paragraph" w:customStyle="1" w:styleId="bullet">
    <w:name w:val="bullet"/>
    <w:basedOn w:val="Normal"/>
    <w:semiHidden/>
    <w:pPr>
      <w:keepLines/>
      <w:spacing w:before="120" w:after="120" w:line="240" w:lineRule="auto"/>
    </w:pPr>
    <w:rPr>
      <w:rFonts w:ascii="Arial" w:eastAsia="Times" w:hAnsi="Arial" w:cs="Times New Roman"/>
      <w:szCs w:val="20"/>
    </w:rPr>
  </w:style>
  <w:style w:type="paragraph" w:customStyle="1" w:styleId="CalloutText">
    <w:name w:val="Callout Text"/>
    <w:basedOn w:val="Normal"/>
    <w:link w:val="CalloutTextChar"/>
    <w:pPr>
      <w:keepLines/>
      <w:spacing w:before="60" w:after="120" w:line="240" w:lineRule="auto"/>
      <w:jc w:val="center"/>
    </w:pPr>
    <w:rPr>
      <w:rFonts w:ascii="Arial" w:eastAsia="Times" w:hAnsi="Arial" w:cs="Times New Roman"/>
      <w:sz w:val="18"/>
      <w:szCs w:val="20"/>
    </w:rPr>
  </w:style>
  <w:style w:type="paragraph" w:styleId="Footer">
    <w:name w:val="footer"/>
    <w:basedOn w:val="Normal"/>
    <w:link w:val="FooterChar"/>
    <w:pPr>
      <w:tabs>
        <w:tab w:val="center" w:pos="4320"/>
        <w:tab w:val="right" w:pos="8640"/>
      </w:tabs>
      <w:spacing w:after="0" w:line="240" w:lineRule="auto"/>
    </w:pPr>
    <w:rPr>
      <w:rFonts w:ascii="Arial" w:eastAsia="Times New Roman" w:hAnsi="Arial" w:cs="Times New Roman"/>
      <w:sz w:val="16"/>
      <w:szCs w:val="24"/>
    </w:rPr>
  </w:style>
  <w:style w:type="character" w:customStyle="1" w:styleId="FooterChar">
    <w:name w:val="Footer Char"/>
    <w:basedOn w:val="DefaultParagraphFont"/>
    <w:link w:val="Footer"/>
    <w:rPr>
      <w:rFonts w:ascii="Arial" w:eastAsia="Times New Roman" w:hAnsi="Arial" w:cs="Times New Roman"/>
      <w:sz w:val="16"/>
      <w:szCs w:val="24"/>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dedTable">
    <w:name w:val="HeadedTable"/>
    <w:basedOn w:val="TableGrid"/>
    <w:pPr>
      <w:keepLines/>
      <w:spacing w:before="60" w:after="60"/>
    </w:pPr>
    <w:rPr>
      <w:rFonts w:ascii="Arial" w:eastAsia="Times New Roman" w:hAnsi="Arial" w:cs="Times New Roman"/>
      <w:sz w:val="20"/>
      <w:szCs w:val="20"/>
      <w:lang w:eastAsia="en-GB"/>
    </w:rPr>
    <w:tblPr/>
    <w:tcPr>
      <w:vAlign w:val="center"/>
    </w:tcPr>
    <w:tblStylePr w:type="firstRow">
      <w:rPr>
        <w:b/>
      </w:rPr>
      <w:tblPr/>
      <w:tcPr>
        <w:shd w:val="clear" w:color="auto" w:fill="D9D9D9"/>
      </w:tcPr>
    </w:tblStylePr>
  </w:style>
  <w:style w:type="paragraph" w:styleId="Header">
    <w:name w:val="header"/>
    <w:basedOn w:val="Normal"/>
    <w:link w:val="HeaderChar"/>
    <w:pPr>
      <w:keepLines/>
      <w:tabs>
        <w:tab w:val="center" w:pos="4320"/>
        <w:tab w:val="right" w:pos="8640"/>
      </w:tabs>
      <w:spacing w:before="120" w:after="120" w:line="240" w:lineRule="auto"/>
    </w:pPr>
    <w:rPr>
      <w:rFonts w:ascii="Arial" w:eastAsia="Times" w:hAnsi="Arial" w:cs="Times New Roman"/>
      <w:sz w:val="16"/>
      <w:szCs w:val="20"/>
    </w:rPr>
  </w:style>
  <w:style w:type="character" w:customStyle="1" w:styleId="HeaderChar">
    <w:name w:val="Header Char"/>
    <w:basedOn w:val="DefaultParagraphFont"/>
    <w:link w:val="Header"/>
    <w:rPr>
      <w:rFonts w:ascii="Arial" w:eastAsia="Times" w:hAnsi="Arial" w:cs="Times New Roman"/>
      <w:sz w:val="16"/>
      <w:szCs w:val="20"/>
    </w:rPr>
  </w:style>
  <w:style w:type="character" w:customStyle="1" w:styleId="Heading1Char">
    <w:name w:val="Heading 1 Char"/>
    <w:basedOn w:val="DefaultParagraphFont"/>
    <w:link w:val="Heading1"/>
    <w:rPr>
      <w:rFonts w:ascii="Arial" w:eastAsia="Times" w:hAnsi="Arial" w:cs="Times New Roman"/>
      <w:b/>
      <w:color w:val="000000"/>
      <w:sz w:val="46"/>
      <w:szCs w:val="20"/>
    </w:rPr>
  </w:style>
  <w:style w:type="character" w:customStyle="1" w:styleId="Heading2Char">
    <w:name w:val="Heading 2 Char"/>
    <w:basedOn w:val="DefaultParagraphFont"/>
    <w:link w:val="Heading2"/>
    <w:rPr>
      <w:rFonts w:ascii="Arial" w:eastAsia="Times New Roman" w:hAnsi="Arial" w:cs="Arial"/>
      <w:b/>
      <w:bCs/>
      <w:iCs/>
      <w:sz w:val="28"/>
      <w:szCs w:val="28"/>
    </w:rPr>
  </w:style>
  <w:style w:type="character" w:customStyle="1" w:styleId="Heading3Char">
    <w:name w:val="Heading 3 Char"/>
    <w:basedOn w:val="DefaultParagraphFont"/>
    <w:link w:val="Heading3"/>
    <w:rPr>
      <w:rFonts w:ascii="Arial" w:eastAsia="Times New Roman" w:hAnsi="Arial" w:cs="Arial"/>
      <w:b/>
      <w:bCs/>
      <w:sz w:val="24"/>
      <w:szCs w:val="26"/>
    </w:rPr>
  </w:style>
  <w:style w:type="character" w:customStyle="1" w:styleId="Heading4Char">
    <w:name w:val="Heading 4 Char"/>
    <w:basedOn w:val="DefaultParagraphFont"/>
    <w:link w:val="Heading4"/>
    <w:rPr>
      <w:rFonts w:ascii="Arial" w:eastAsia="Times New Roman" w:hAnsi="Arial" w:cs="Times New Roman"/>
      <w:b/>
      <w:bCs/>
      <w:szCs w:val="20"/>
    </w:rPr>
  </w:style>
  <w:style w:type="character" w:customStyle="1" w:styleId="Heading5Char">
    <w:name w:val="Heading 5 Char"/>
    <w:basedOn w:val="DefaultParagraphFont"/>
    <w:link w:val="Heading5"/>
    <w:rPr>
      <w:rFonts w:ascii="Arial" w:eastAsia="Times" w:hAnsi="Arial" w:cs="Arial"/>
      <w:b/>
      <w:color w:val="000000"/>
      <w:sz w:val="46"/>
      <w:szCs w:val="20"/>
    </w:rPr>
  </w:style>
  <w:style w:type="character" w:styleId="Hyperlink">
    <w:name w:val="Hyperlink"/>
    <w:basedOn w:val="DefaultParagraphFont"/>
    <w:uiPriority w:val="99"/>
    <w:unhideWhenUsed/>
    <w:rPr>
      <w:color w:val="0000FF" w:themeColor="hyperlink"/>
      <w:u w:val="single"/>
    </w:rPr>
  </w:style>
  <w:style w:type="paragraph" w:customStyle="1" w:styleId="Information">
    <w:name w:val="Information"/>
    <w:basedOn w:val="BodyText"/>
    <w:pPr>
      <w:ind w:left="-108"/>
    </w:pPr>
    <w:rPr>
      <w:rFonts w:eastAsia="Times New Roman"/>
      <w:i/>
      <w:iCs/>
    </w:rPr>
  </w:style>
  <w:style w:type="character" w:styleId="PageNumber">
    <w:name w:val="page number"/>
    <w:basedOn w:val="DefaultParagraphFont"/>
    <w:rPr>
      <w:rFonts w:ascii="Arial" w:hAnsi="Arial"/>
      <w:sz w:val="16"/>
    </w:rPr>
  </w:style>
  <w:style w:type="paragraph" w:customStyle="1" w:styleId="StyleBodyText14pt">
    <w:name w:val="Style Body Text + 14 pt"/>
    <w:basedOn w:val="BodyText"/>
    <w:rPr>
      <w:sz w:val="28"/>
    </w:rPr>
  </w:style>
  <w:style w:type="paragraph" w:styleId="TOC1">
    <w:name w:val="toc 1"/>
    <w:basedOn w:val="BodyText"/>
    <w:next w:val="BodyText"/>
    <w:uiPriority w:val="39"/>
    <w:qFormat/>
    <w:pPr>
      <w:numPr>
        <w:numId w:val="1"/>
      </w:numPr>
      <w:tabs>
        <w:tab w:val="right" w:leader="dot" w:pos="9072"/>
      </w:tabs>
      <w:spacing w:after="0"/>
      <w:ind w:right="-180"/>
    </w:pPr>
    <w:rPr>
      <w:b/>
      <w:noProof/>
    </w:rPr>
  </w:style>
  <w:style w:type="paragraph" w:styleId="TOC2">
    <w:name w:val="toc 2"/>
    <w:basedOn w:val="Normal"/>
    <w:next w:val="Normal"/>
    <w:autoRedefine/>
    <w:uiPriority w:val="39"/>
    <w:unhideWhenUsed/>
    <w:qFormat/>
    <w:pPr>
      <w:tabs>
        <w:tab w:val="right" w:leader="dot" w:pos="7938"/>
        <w:tab w:val="right" w:leader="dot" w:pos="8222"/>
      </w:tabs>
      <w:spacing w:before="20" w:after="0" w:line="240" w:lineRule="auto"/>
    </w:pPr>
    <w:rPr>
      <w:rFonts w:ascii="Arial" w:hAnsi="Arial"/>
      <w:sz w:val="20"/>
    </w:rPr>
  </w:style>
  <w:style w:type="paragraph" w:styleId="TOC3">
    <w:name w:val="toc 3"/>
    <w:basedOn w:val="Normal"/>
    <w:next w:val="Normal"/>
    <w:autoRedefine/>
    <w:uiPriority w:val="39"/>
    <w:unhideWhenUsed/>
    <w:qFormat/>
    <w:pPr>
      <w:tabs>
        <w:tab w:val="right" w:leader="dot" w:pos="9072"/>
      </w:tabs>
      <w:spacing w:after="0" w:line="240" w:lineRule="auto"/>
    </w:pPr>
    <w:rPr>
      <w:rFonts w:ascii="Arial" w:hAnsi="Arial"/>
      <w:sz w:val="16"/>
    </w:rPr>
  </w:style>
  <w:style w:type="paragraph" w:styleId="TOC5">
    <w:name w:val="toc 5"/>
    <w:basedOn w:val="BodyText"/>
    <w:next w:val="BodyText"/>
    <w:uiPriority w:val="39"/>
    <w:qFormat/>
    <w:pPr>
      <w:tabs>
        <w:tab w:val="right" w:leader="dot" w:pos="9072"/>
      </w:tabs>
      <w:spacing w:after="0"/>
      <w:ind w:left="397" w:right="-181" w:hanging="397"/>
    </w:pPr>
    <w:rPr>
      <w:b/>
    </w:rPr>
  </w:style>
  <w:style w:type="paragraph" w:customStyle="1" w:styleId="unitno">
    <w:name w:val="unit no"/>
    <w:basedOn w:val="Normal"/>
    <w:qFormat/>
    <w:pPr>
      <w:keepLines/>
      <w:spacing w:before="120" w:after="0" w:line="240" w:lineRule="auto"/>
    </w:pPr>
    <w:rPr>
      <w:rFonts w:ascii="Arial (W1)" w:eastAsia="Times" w:hAnsi="Arial (W1)" w:cs="Times New Roman"/>
      <w:b/>
      <w:noProof/>
      <w:color w:val="808080"/>
      <w:sz w:val="128"/>
      <w:szCs w:val="20"/>
    </w:rPr>
  </w:style>
  <w:style w:type="paragraph" w:styleId="ListParagraph">
    <w:name w:val="List Paragraph"/>
    <w:basedOn w:val="Normal"/>
    <w:uiPriority w:val="34"/>
    <w:pPr>
      <w:ind w:left="720"/>
      <w:contextualSpacing/>
    </w:pPr>
  </w:style>
  <w:style w:type="paragraph" w:customStyle="1" w:styleId="StyleHeading3Left-54pt">
    <w:name w:val="Style Heading 3 + Left:  -5.4 pt"/>
    <w:basedOn w:val="Heading3"/>
    <w:pPr>
      <w:ind w:left="-108"/>
    </w:pPr>
    <w:rPr>
      <w:rFonts w:cs="Times New Roman"/>
      <w:szCs w:val="20"/>
    </w:rPr>
  </w:style>
  <w:style w:type="paragraph" w:customStyle="1" w:styleId="TOC0">
    <w:name w:val="TOC 0"/>
    <w:basedOn w:val="TOC1"/>
    <w:qFormat/>
    <w:pPr>
      <w:numPr>
        <w:numId w:val="0"/>
      </w:numPr>
    </w:pPr>
  </w:style>
  <w:style w:type="paragraph" w:styleId="Revision">
    <w:name w:val="Revision"/>
    <w:hidden/>
    <w:uiPriority w:val="99"/>
    <w:semiHidden/>
    <w:pPr>
      <w:spacing w:after="0" w:line="240" w:lineRule="auto"/>
    </w:pPr>
  </w:style>
  <w:style w:type="table" w:customStyle="1" w:styleId="TableGrid1">
    <w:name w:val="Table Grid1"/>
    <w:basedOn w:val="TableNormal"/>
    <w:next w:val="TableGri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outTextChar">
    <w:name w:val="Callout Text Char"/>
    <w:basedOn w:val="DefaultParagraphFont"/>
    <w:link w:val="CalloutText"/>
    <w:rPr>
      <w:rFonts w:ascii="Arial" w:eastAsia="Times" w:hAnsi="Arial" w:cs="Times New Roman"/>
      <w:sz w:val="18"/>
      <w:szCs w:val="20"/>
    </w:rPr>
  </w:style>
  <w:style w:type="table" w:customStyle="1" w:styleId="TableGrid11">
    <w:name w:val="Table Grid11"/>
    <w:basedOn w:val="TableNormal"/>
    <w:next w:val="TableGri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pPr>
      <w:spacing w:after="0" w:line="240" w:lineRule="auto"/>
    </w:pPr>
    <w:rPr>
      <w:rFonts w:eastAsia="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7565">
      <w:bodyDiv w:val="1"/>
      <w:marLeft w:val="0"/>
      <w:marRight w:val="0"/>
      <w:marTop w:val="0"/>
      <w:marBottom w:val="0"/>
      <w:divBdr>
        <w:top w:val="none" w:sz="0" w:space="0" w:color="auto"/>
        <w:left w:val="none" w:sz="0" w:space="0" w:color="auto"/>
        <w:bottom w:val="none" w:sz="0" w:space="0" w:color="auto"/>
        <w:right w:val="none" w:sz="0" w:space="0" w:color="auto"/>
      </w:divBdr>
    </w:div>
    <w:div w:id="36510243">
      <w:bodyDiv w:val="1"/>
      <w:marLeft w:val="0"/>
      <w:marRight w:val="0"/>
      <w:marTop w:val="0"/>
      <w:marBottom w:val="0"/>
      <w:divBdr>
        <w:top w:val="none" w:sz="0" w:space="0" w:color="auto"/>
        <w:left w:val="none" w:sz="0" w:space="0" w:color="auto"/>
        <w:bottom w:val="none" w:sz="0" w:space="0" w:color="auto"/>
        <w:right w:val="none" w:sz="0" w:space="0" w:color="auto"/>
      </w:divBdr>
    </w:div>
    <w:div w:id="40444227">
      <w:bodyDiv w:val="1"/>
      <w:marLeft w:val="0"/>
      <w:marRight w:val="0"/>
      <w:marTop w:val="0"/>
      <w:marBottom w:val="0"/>
      <w:divBdr>
        <w:top w:val="none" w:sz="0" w:space="0" w:color="auto"/>
        <w:left w:val="none" w:sz="0" w:space="0" w:color="auto"/>
        <w:bottom w:val="none" w:sz="0" w:space="0" w:color="auto"/>
        <w:right w:val="none" w:sz="0" w:space="0" w:color="auto"/>
      </w:divBdr>
    </w:div>
    <w:div w:id="57172044">
      <w:bodyDiv w:val="1"/>
      <w:marLeft w:val="0"/>
      <w:marRight w:val="0"/>
      <w:marTop w:val="0"/>
      <w:marBottom w:val="0"/>
      <w:divBdr>
        <w:top w:val="none" w:sz="0" w:space="0" w:color="auto"/>
        <w:left w:val="none" w:sz="0" w:space="0" w:color="auto"/>
        <w:bottom w:val="none" w:sz="0" w:space="0" w:color="auto"/>
        <w:right w:val="none" w:sz="0" w:space="0" w:color="auto"/>
      </w:divBdr>
    </w:div>
    <w:div w:id="99034584">
      <w:bodyDiv w:val="1"/>
      <w:marLeft w:val="0"/>
      <w:marRight w:val="0"/>
      <w:marTop w:val="0"/>
      <w:marBottom w:val="0"/>
      <w:divBdr>
        <w:top w:val="none" w:sz="0" w:space="0" w:color="auto"/>
        <w:left w:val="none" w:sz="0" w:space="0" w:color="auto"/>
        <w:bottom w:val="none" w:sz="0" w:space="0" w:color="auto"/>
        <w:right w:val="none" w:sz="0" w:space="0" w:color="auto"/>
      </w:divBdr>
    </w:div>
    <w:div w:id="134304209">
      <w:bodyDiv w:val="1"/>
      <w:marLeft w:val="0"/>
      <w:marRight w:val="0"/>
      <w:marTop w:val="0"/>
      <w:marBottom w:val="0"/>
      <w:divBdr>
        <w:top w:val="none" w:sz="0" w:space="0" w:color="auto"/>
        <w:left w:val="none" w:sz="0" w:space="0" w:color="auto"/>
        <w:bottom w:val="none" w:sz="0" w:space="0" w:color="auto"/>
        <w:right w:val="none" w:sz="0" w:space="0" w:color="auto"/>
      </w:divBdr>
    </w:div>
    <w:div w:id="155145314">
      <w:bodyDiv w:val="1"/>
      <w:marLeft w:val="0"/>
      <w:marRight w:val="0"/>
      <w:marTop w:val="0"/>
      <w:marBottom w:val="0"/>
      <w:divBdr>
        <w:top w:val="none" w:sz="0" w:space="0" w:color="auto"/>
        <w:left w:val="none" w:sz="0" w:space="0" w:color="auto"/>
        <w:bottom w:val="none" w:sz="0" w:space="0" w:color="auto"/>
        <w:right w:val="none" w:sz="0" w:space="0" w:color="auto"/>
      </w:divBdr>
    </w:div>
    <w:div w:id="162209384">
      <w:bodyDiv w:val="1"/>
      <w:marLeft w:val="0"/>
      <w:marRight w:val="0"/>
      <w:marTop w:val="0"/>
      <w:marBottom w:val="0"/>
      <w:divBdr>
        <w:top w:val="none" w:sz="0" w:space="0" w:color="auto"/>
        <w:left w:val="none" w:sz="0" w:space="0" w:color="auto"/>
        <w:bottom w:val="none" w:sz="0" w:space="0" w:color="auto"/>
        <w:right w:val="none" w:sz="0" w:space="0" w:color="auto"/>
      </w:divBdr>
    </w:div>
    <w:div w:id="179928737">
      <w:bodyDiv w:val="1"/>
      <w:marLeft w:val="0"/>
      <w:marRight w:val="0"/>
      <w:marTop w:val="0"/>
      <w:marBottom w:val="0"/>
      <w:divBdr>
        <w:top w:val="none" w:sz="0" w:space="0" w:color="auto"/>
        <w:left w:val="none" w:sz="0" w:space="0" w:color="auto"/>
        <w:bottom w:val="none" w:sz="0" w:space="0" w:color="auto"/>
        <w:right w:val="none" w:sz="0" w:space="0" w:color="auto"/>
      </w:divBdr>
    </w:div>
    <w:div w:id="271593824">
      <w:bodyDiv w:val="1"/>
      <w:marLeft w:val="0"/>
      <w:marRight w:val="0"/>
      <w:marTop w:val="0"/>
      <w:marBottom w:val="0"/>
      <w:divBdr>
        <w:top w:val="none" w:sz="0" w:space="0" w:color="auto"/>
        <w:left w:val="none" w:sz="0" w:space="0" w:color="auto"/>
        <w:bottom w:val="none" w:sz="0" w:space="0" w:color="auto"/>
        <w:right w:val="none" w:sz="0" w:space="0" w:color="auto"/>
      </w:divBdr>
    </w:div>
    <w:div w:id="290864273">
      <w:bodyDiv w:val="1"/>
      <w:marLeft w:val="0"/>
      <w:marRight w:val="0"/>
      <w:marTop w:val="0"/>
      <w:marBottom w:val="0"/>
      <w:divBdr>
        <w:top w:val="none" w:sz="0" w:space="0" w:color="auto"/>
        <w:left w:val="none" w:sz="0" w:space="0" w:color="auto"/>
        <w:bottom w:val="none" w:sz="0" w:space="0" w:color="auto"/>
        <w:right w:val="none" w:sz="0" w:space="0" w:color="auto"/>
      </w:divBdr>
    </w:div>
    <w:div w:id="298927077">
      <w:bodyDiv w:val="1"/>
      <w:marLeft w:val="0"/>
      <w:marRight w:val="0"/>
      <w:marTop w:val="0"/>
      <w:marBottom w:val="0"/>
      <w:divBdr>
        <w:top w:val="none" w:sz="0" w:space="0" w:color="auto"/>
        <w:left w:val="none" w:sz="0" w:space="0" w:color="auto"/>
        <w:bottom w:val="none" w:sz="0" w:space="0" w:color="auto"/>
        <w:right w:val="none" w:sz="0" w:space="0" w:color="auto"/>
      </w:divBdr>
    </w:div>
    <w:div w:id="303198911">
      <w:bodyDiv w:val="1"/>
      <w:marLeft w:val="0"/>
      <w:marRight w:val="0"/>
      <w:marTop w:val="0"/>
      <w:marBottom w:val="0"/>
      <w:divBdr>
        <w:top w:val="none" w:sz="0" w:space="0" w:color="auto"/>
        <w:left w:val="none" w:sz="0" w:space="0" w:color="auto"/>
        <w:bottom w:val="none" w:sz="0" w:space="0" w:color="auto"/>
        <w:right w:val="none" w:sz="0" w:space="0" w:color="auto"/>
      </w:divBdr>
    </w:div>
    <w:div w:id="319310633">
      <w:bodyDiv w:val="1"/>
      <w:marLeft w:val="0"/>
      <w:marRight w:val="0"/>
      <w:marTop w:val="0"/>
      <w:marBottom w:val="0"/>
      <w:divBdr>
        <w:top w:val="none" w:sz="0" w:space="0" w:color="auto"/>
        <w:left w:val="none" w:sz="0" w:space="0" w:color="auto"/>
        <w:bottom w:val="none" w:sz="0" w:space="0" w:color="auto"/>
        <w:right w:val="none" w:sz="0" w:space="0" w:color="auto"/>
      </w:divBdr>
    </w:div>
    <w:div w:id="328990857">
      <w:bodyDiv w:val="1"/>
      <w:marLeft w:val="0"/>
      <w:marRight w:val="0"/>
      <w:marTop w:val="0"/>
      <w:marBottom w:val="0"/>
      <w:divBdr>
        <w:top w:val="none" w:sz="0" w:space="0" w:color="auto"/>
        <w:left w:val="none" w:sz="0" w:space="0" w:color="auto"/>
        <w:bottom w:val="none" w:sz="0" w:space="0" w:color="auto"/>
        <w:right w:val="none" w:sz="0" w:space="0" w:color="auto"/>
      </w:divBdr>
    </w:div>
    <w:div w:id="335571668">
      <w:bodyDiv w:val="1"/>
      <w:marLeft w:val="0"/>
      <w:marRight w:val="0"/>
      <w:marTop w:val="0"/>
      <w:marBottom w:val="0"/>
      <w:divBdr>
        <w:top w:val="none" w:sz="0" w:space="0" w:color="auto"/>
        <w:left w:val="none" w:sz="0" w:space="0" w:color="auto"/>
        <w:bottom w:val="none" w:sz="0" w:space="0" w:color="auto"/>
        <w:right w:val="none" w:sz="0" w:space="0" w:color="auto"/>
      </w:divBdr>
    </w:div>
    <w:div w:id="340620313">
      <w:bodyDiv w:val="1"/>
      <w:marLeft w:val="0"/>
      <w:marRight w:val="0"/>
      <w:marTop w:val="0"/>
      <w:marBottom w:val="0"/>
      <w:divBdr>
        <w:top w:val="none" w:sz="0" w:space="0" w:color="auto"/>
        <w:left w:val="none" w:sz="0" w:space="0" w:color="auto"/>
        <w:bottom w:val="none" w:sz="0" w:space="0" w:color="auto"/>
        <w:right w:val="none" w:sz="0" w:space="0" w:color="auto"/>
      </w:divBdr>
    </w:div>
    <w:div w:id="369962861">
      <w:bodyDiv w:val="1"/>
      <w:marLeft w:val="0"/>
      <w:marRight w:val="0"/>
      <w:marTop w:val="0"/>
      <w:marBottom w:val="0"/>
      <w:divBdr>
        <w:top w:val="none" w:sz="0" w:space="0" w:color="auto"/>
        <w:left w:val="none" w:sz="0" w:space="0" w:color="auto"/>
        <w:bottom w:val="none" w:sz="0" w:space="0" w:color="auto"/>
        <w:right w:val="none" w:sz="0" w:space="0" w:color="auto"/>
      </w:divBdr>
    </w:div>
    <w:div w:id="404381169">
      <w:bodyDiv w:val="1"/>
      <w:marLeft w:val="0"/>
      <w:marRight w:val="0"/>
      <w:marTop w:val="0"/>
      <w:marBottom w:val="0"/>
      <w:divBdr>
        <w:top w:val="none" w:sz="0" w:space="0" w:color="auto"/>
        <w:left w:val="none" w:sz="0" w:space="0" w:color="auto"/>
        <w:bottom w:val="none" w:sz="0" w:space="0" w:color="auto"/>
        <w:right w:val="none" w:sz="0" w:space="0" w:color="auto"/>
      </w:divBdr>
    </w:div>
    <w:div w:id="512720852">
      <w:bodyDiv w:val="1"/>
      <w:marLeft w:val="0"/>
      <w:marRight w:val="0"/>
      <w:marTop w:val="0"/>
      <w:marBottom w:val="0"/>
      <w:divBdr>
        <w:top w:val="none" w:sz="0" w:space="0" w:color="auto"/>
        <w:left w:val="none" w:sz="0" w:space="0" w:color="auto"/>
        <w:bottom w:val="none" w:sz="0" w:space="0" w:color="auto"/>
        <w:right w:val="none" w:sz="0" w:space="0" w:color="auto"/>
      </w:divBdr>
    </w:div>
    <w:div w:id="534581085">
      <w:bodyDiv w:val="1"/>
      <w:marLeft w:val="0"/>
      <w:marRight w:val="0"/>
      <w:marTop w:val="0"/>
      <w:marBottom w:val="0"/>
      <w:divBdr>
        <w:top w:val="none" w:sz="0" w:space="0" w:color="auto"/>
        <w:left w:val="none" w:sz="0" w:space="0" w:color="auto"/>
        <w:bottom w:val="none" w:sz="0" w:space="0" w:color="auto"/>
        <w:right w:val="none" w:sz="0" w:space="0" w:color="auto"/>
      </w:divBdr>
    </w:div>
    <w:div w:id="544099510">
      <w:bodyDiv w:val="1"/>
      <w:marLeft w:val="0"/>
      <w:marRight w:val="0"/>
      <w:marTop w:val="0"/>
      <w:marBottom w:val="0"/>
      <w:divBdr>
        <w:top w:val="none" w:sz="0" w:space="0" w:color="auto"/>
        <w:left w:val="none" w:sz="0" w:space="0" w:color="auto"/>
        <w:bottom w:val="none" w:sz="0" w:space="0" w:color="auto"/>
        <w:right w:val="none" w:sz="0" w:space="0" w:color="auto"/>
      </w:divBdr>
    </w:div>
    <w:div w:id="563567823">
      <w:bodyDiv w:val="1"/>
      <w:marLeft w:val="0"/>
      <w:marRight w:val="0"/>
      <w:marTop w:val="0"/>
      <w:marBottom w:val="0"/>
      <w:divBdr>
        <w:top w:val="none" w:sz="0" w:space="0" w:color="auto"/>
        <w:left w:val="none" w:sz="0" w:space="0" w:color="auto"/>
        <w:bottom w:val="none" w:sz="0" w:space="0" w:color="auto"/>
        <w:right w:val="none" w:sz="0" w:space="0" w:color="auto"/>
      </w:divBdr>
    </w:div>
    <w:div w:id="597447122">
      <w:bodyDiv w:val="1"/>
      <w:marLeft w:val="0"/>
      <w:marRight w:val="0"/>
      <w:marTop w:val="0"/>
      <w:marBottom w:val="0"/>
      <w:divBdr>
        <w:top w:val="none" w:sz="0" w:space="0" w:color="auto"/>
        <w:left w:val="none" w:sz="0" w:space="0" w:color="auto"/>
        <w:bottom w:val="none" w:sz="0" w:space="0" w:color="auto"/>
        <w:right w:val="none" w:sz="0" w:space="0" w:color="auto"/>
      </w:divBdr>
    </w:div>
    <w:div w:id="643320376">
      <w:bodyDiv w:val="1"/>
      <w:marLeft w:val="0"/>
      <w:marRight w:val="0"/>
      <w:marTop w:val="0"/>
      <w:marBottom w:val="0"/>
      <w:divBdr>
        <w:top w:val="none" w:sz="0" w:space="0" w:color="auto"/>
        <w:left w:val="none" w:sz="0" w:space="0" w:color="auto"/>
        <w:bottom w:val="none" w:sz="0" w:space="0" w:color="auto"/>
        <w:right w:val="none" w:sz="0" w:space="0" w:color="auto"/>
      </w:divBdr>
    </w:div>
    <w:div w:id="739594196">
      <w:bodyDiv w:val="1"/>
      <w:marLeft w:val="0"/>
      <w:marRight w:val="0"/>
      <w:marTop w:val="0"/>
      <w:marBottom w:val="0"/>
      <w:divBdr>
        <w:top w:val="none" w:sz="0" w:space="0" w:color="auto"/>
        <w:left w:val="none" w:sz="0" w:space="0" w:color="auto"/>
        <w:bottom w:val="none" w:sz="0" w:space="0" w:color="auto"/>
        <w:right w:val="none" w:sz="0" w:space="0" w:color="auto"/>
      </w:divBdr>
    </w:div>
    <w:div w:id="748693746">
      <w:bodyDiv w:val="1"/>
      <w:marLeft w:val="0"/>
      <w:marRight w:val="0"/>
      <w:marTop w:val="0"/>
      <w:marBottom w:val="0"/>
      <w:divBdr>
        <w:top w:val="none" w:sz="0" w:space="0" w:color="auto"/>
        <w:left w:val="none" w:sz="0" w:space="0" w:color="auto"/>
        <w:bottom w:val="none" w:sz="0" w:space="0" w:color="auto"/>
        <w:right w:val="none" w:sz="0" w:space="0" w:color="auto"/>
      </w:divBdr>
    </w:div>
    <w:div w:id="846216380">
      <w:bodyDiv w:val="1"/>
      <w:marLeft w:val="0"/>
      <w:marRight w:val="0"/>
      <w:marTop w:val="0"/>
      <w:marBottom w:val="0"/>
      <w:divBdr>
        <w:top w:val="none" w:sz="0" w:space="0" w:color="auto"/>
        <w:left w:val="none" w:sz="0" w:space="0" w:color="auto"/>
        <w:bottom w:val="none" w:sz="0" w:space="0" w:color="auto"/>
        <w:right w:val="none" w:sz="0" w:space="0" w:color="auto"/>
      </w:divBdr>
    </w:div>
    <w:div w:id="891117327">
      <w:bodyDiv w:val="1"/>
      <w:marLeft w:val="0"/>
      <w:marRight w:val="0"/>
      <w:marTop w:val="0"/>
      <w:marBottom w:val="0"/>
      <w:divBdr>
        <w:top w:val="none" w:sz="0" w:space="0" w:color="auto"/>
        <w:left w:val="none" w:sz="0" w:space="0" w:color="auto"/>
        <w:bottom w:val="none" w:sz="0" w:space="0" w:color="auto"/>
        <w:right w:val="none" w:sz="0" w:space="0" w:color="auto"/>
      </w:divBdr>
    </w:div>
    <w:div w:id="915360241">
      <w:bodyDiv w:val="1"/>
      <w:marLeft w:val="0"/>
      <w:marRight w:val="0"/>
      <w:marTop w:val="0"/>
      <w:marBottom w:val="0"/>
      <w:divBdr>
        <w:top w:val="none" w:sz="0" w:space="0" w:color="auto"/>
        <w:left w:val="none" w:sz="0" w:space="0" w:color="auto"/>
        <w:bottom w:val="none" w:sz="0" w:space="0" w:color="auto"/>
        <w:right w:val="none" w:sz="0" w:space="0" w:color="auto"/>
      </w:divBdr>
    </w:div>
    <w:div w:id="918290453">
      <w:bodyDiv w:val="1"/>
      <w:marLeft w:val="0"/>
      <w:marRight w:val="0"/>
      <w:marTop w:val="0"/>
      <w:marBottom w:val="0"/>
      <w:divBdr>
        <w:top w:val="none" w:sz="0" w:space="0" w:color="auto"/>
        <w:left w:val="none" w:sz="0" w:space="0" w:color="auto"/>
        <w:bottom w:val="none" w:sz="0" w:space="0" w:color="auto"/>
        <w:right w:val="none" w:sz="0" w:space="0" w:color="auto"/>
      </w:divBdr>
    </w:div>
    <w:div w:id="973019800">
      <w:bodyDiv w:val="1"/>
      <w:marLeft w:val="0"/>
      <w:marRight w:val="0"/>
      <w:marTop w:val="0"/>
      <w:marBottom w:val="0"/>
      <w:divBdr>
        <w:top w:val="none" w:sz="0" w:space="0" w:color="auto"/>
        <w:left w:val="none" w:sz="0" w:space="0" w:color="auto"/>
        <w:bottom w:val="none" w:sz="0" w:space="0" w:color="auto"/>
        <w:right w:val="none" w:sz="0" w:space="0" w:color="auto"/>
      </w:divBdr>
    </w:div>
    <w:div w:id="1041511254">
      <w:bodyDiv w:val="1"/>
      <w:marLeft w:val="0"/>
      <w:marRight w:val="0"/>
      <w:marTop w:val="0"/>
      <w:marBottom w:val="0"/>
      <w:divBdr>
        <w:top w:val="none" w:sz="0" w:space="0" w:color="auto"/>
        <w:left w:val="none" w:sz="0" w:space="0" w:color="auto"/>
        <w:bottom w:val="none" w:sz="0" w:space="0" w:color="auto"/>
        <w:right w:val="none" w:sz="0" w:space="0" w:color="auto"/>
      </w:divBdr>
    </w:div>
    <w:div w:id="1095201448">
      <w:bodyDiv w:val="1"/>
      <w:marLeft w:val="0"/>
      <w:marRight w:val="0"/>
      <w:marTop w:val="0"/>
      <w:marBottom w:val="0"/>
      <w:divBdr>
        <w:top w:val="none" w:sz="0" w:space="0" w:color="auto"/>
        <w:left w:val="none" w:sz="0" w:space="0" w:color="auto"/>
        <w:bottom w:val="none" w:sz="0" w:space="0" w:color="auto"/>
        <w:right w:val="none" w:sz="0" w:space="0" w:color="auto"/>
      </w:divBdr>
    </w:div>
    <w:div w:id="1118530097">
      <w:bodyDiv w:val="1"/>
      <w:marLeft w:val="0"/>
      <w:marRight w:val="0"/>
      <w:marTop w:val="0"/>
      <w:marBottom w:val="0"/>
      <w:divBdr>
        <w:top w:val="none" w:sz="0" w:space="0" w:color="auto"/>
        <w:left w:val="none" w:sz="0" w:space="0" w:color="auto"/>
        <w:bottom w:val="none" w:sz="0" w:space="0" w:color="auto"/>
        <w:right w:val="none" w:sz="0" w:space="0" w:color="auto"/>
      </w:divBdr>
    </w:div>
    <w:div w:id="1157375831">
      <w:bodyDiv w:val="1"/>
      <w:marLeft w:val="0"/>
      <w:marRight w:val="0"/>
      <w:marTop w:val="0"/>
      <w:marBottom w:val="0"/>
      <w:divBdr>
        <w:top w:val="none" w:sz="0" w:space="0" w:color="auto"/>
        <w:left w:val="none" w:sz="0" w:space="0" w:color="auto"/>
        <w:bottom w:val="none" w:sz="0" w:space="0" w:color="auto"/>
        <w:right w:val="none" w:sz="0" w:space="0" w:color="auto"/>
      </w:divBdr>
    </w:div>
    <w:div w:id="1168907192">
      <w:bodyDiv w:val="1"/>
      <w:marLeft w:val="0"/>
      <w:marRight w:val="0"/>
      <w:marTop w:val="0"/>
      <w:marBottom w:val="0"/>
      <w:divBdr>
        <w:top w:val="none" w:sz="0" w:space="0" w:color="auto"/>
        <w:left w:val="none" w:sz="0" w:space="0" w:color="auto"/>
        <w:bottom w:val="none" w:sz="0" w:space="0" w:color="auto"/>
        <w:right w:val="none" w:sz="0" w:space="0" w:color="auto"/>
      </w:divBdr>
    </w:div>
    <w:div w:id="1189567283">
      <w:bodyDiv w:val="1"/>
      <w:marLeft w:val="0"/>
      <w:marRight w:val="0"/>
      <w:marTop w:val="0"/>
      <w:marBottom w:val="0"/>
      <w:divBdr>
        <w:top w:val="none" w:sz="0" w:space="0" w:color="auto"/>
        <w:left w:val="none" w:sz="0" w:space="0" w:color="auto"/>
        <w:bottom w:val="none" w:sz="0" w:space="0" w:color="auto"/>
        <w:right w:val="none" w:sz="0" w:space="0" w:color="auto"/>
      </w:divBdr>
    </w:div>
    <w:div w:id="1210530226">
      <w:bodyDiv w:val="1"/>
      <w:marLeft w:val="0"/>
      <w:marRight w:val="0"/>
      <w:marTop w:val="0"/>
      <w:marBottom w:val="0"/>
      <w:divBdr>
        <w:top w:val="none" w:sz="0" w:space="0" w:color="auto"/>
        <w:left w:val="none" w:sz="0" w:space="0" w:color="auto"/>
        <w:bottom w:val="none" w:sz="0" w:space="0" w:color="auto"/>
        <w:right w:val="none" w:sz="0" w:space="0" w:color="auto"/>
      </w:divBdr>
    </w:div>
    <w:div w:id="1216116306">
      <w:bodyDiv w:val="1"/>
      <w:marLeft w:val="0"/>
      <w:marRight w:val="0"/>
      <w:marTop w:val="0"/>
      <w:marBottom w:val="0"/>
      <w:divBdr>
        <w:top w:val="none" w:sz="0" w:space="0" w:color="auto"/>
        <w:left w:val="none" w:sz="0" w:space="0" w:color="auto"/>
        <w:bottom w:val="none" w:sz="0" w:space="0" w:color="auto"/>
        <w:right w:val="none" w:sz="0" w:space="0" w:color="auto"/>
      </w:divBdr>
    </w:div>
    <w:div w:id="1234269964">
      <w:bodyDiv w:val="1"/>
      <w:marLeft w:val="0"/>
      <w:marRight w:val="0"/>
      <w:marTop w:val="0"/>
      <w:marBottom w:val="0"/>
      <w:divBdr>
        <w:top w:val="none" w:sz="0" w:space="0" w:color="auto"/>
        <w:left w:val="none" w:sz="0" w:space="0" w:color="auto"/>
        <w:bottom w:val="none" w:sz="0" w:space="0" w:color="auto"/>
        <w:right w:val="none" w:sz="0" w:space="0" w:color="auto"/>
      </w:divBdr>
    </w:div>
    <w:div w:id="1275093776">
      <w:bodyDiv w:val="1"/>
      <w:marLeft w:val="0"/>
      <w:marRight w:val="0"/>
      <w:marTop w:val="0"/>
      <w:marBottom w:val="0"/>
      <w:divBdr>
        <w:top w:val="none" w:sz="0" w:space="0" w:color="auto"/>
        <w:left w:val="none" w:sz="0" w:space="0" w:color="auto"/>
        <w:bottom w:val="none" w:sz="0" w:space="0" w:color="auto"/>
        <w:right w:val="none" w:sz="0" w:space="0" w:color="auto"/>
      </w:divBdr>
    </w:div>
    <w:div w:id="1275482255">
      <w:bodyDiv w:val="1"/>
      <w:marLeft w:val="0"/>
      <w:marRight w:val="0"/>
      <w:marTop w:val="0"/>
      <w:marBottom w:val="0"/>
      <w:divBdr>
        <w:top w:val="none" w:sz="0" w:space="0" w:color="auto"/>
        <w:left w:val="none" w:sz="0" w:space="0" w:color="auto"/>
        <w:bottom w:val="none" w:sz="0" w:space="0" w:color="auto"/>
        <w:right w:val="none" w:sz="0" w:space="0" w:color="auto"/>
      </w:divBdr>
    </w:div>
    <w:div w:id="1287078713">
      <w:bodyDiv w:val="1"/>
      <w:marLeft w:val="0"/>
      <w:marRight w:val="0"/>
      <w:marTop w:val="0"/>
      <w:marBottom w:val="0"/>
      <w:divBdr>
        <w:top w:val="none" w:sz="0" w:space="0" w:color="auto"/>
        <w:left w:val="none" w:sz="0" w:space="0" w:color="auto"/>
        <w:bottom w:val="none" w:sz="0" w:space="0" w:color="auto"/>
        <w:right w:val="none" w:sz="0" w:space="0" w:color="auto"/>
      </w:divBdr>
    </w:div>
    <w:div w:id="1343699494">
      <w:bodyDiv w:val="1"/>
      <w:marLeft w:val="0"/>
      <w:marRight w:val="0"/>
      <w:marTop w:val="0"/>
      <w:marBottom w:val="0"/>
      <w:divBdr>
        <w:top w:val="none" w:sz="0" w:space="0" w:color="auto"/>
        <w:left w:val="none" w:sz="0" w:space="0" w:color="auto"/>
        <w:bottom w:val="none" w:sz="0" w:space="0" w:color="auto"/>
        <w:right w:val="none" w:sz="0" w:space="0" w:color="auto"/>
      </w:divBdr>
    </w:div>
    <w:div w:id="1374769075">
      <w:bodyDiv w:val="1"/>
      <w:marLeft w:val="0"/>
      <w:marRight w:val="0"/>
      <w:marTop w:val="0"/>
      <w:marBottom w:val="0"/>
      <w:divBdr>
        <w:top w:val="none" w:sz="0" w:space="0" w:color="auto"/>
        <w:left w:val="none" w:sz="0" w:space="0" w:color="auto"/>
        <w:bottom w:val="none" w:sz="0" w:space="0" w:color="auto"/>
        <w:right w:val="none" w:sz="0" w:space="0" w:color="auto"/>
      </w:divBdr>
    </w:div>
    <w:div w:id="1423718394">
      <w:bodyDiv w:val="1"/>
      <w:marLeft w:val="0"/>
      <w:marRight w:val="0"/>
      <w:marTop w:val="0"/>
      <w:marBottom w:val="0"/>
      <w:divBdr>
        <w:top w:val="none" w:sz="0" w:space="0" w:color="auto"/>
        <w:left w:val="none" w:sz="0" w:space="0" w:color="auto"/>
        <w:bottom w:val="none" w:sz="0" w:space="0" w:color="auto"/>
        <w:right w:val="none" w:sz="0" w:space="0" w:color="auto"/>
      </w:divBdr>
    </w:div>
    <w:div w:id="1474256541">
      <w:bodyDiv w:val="1"/>
      <w:marLeft w:val="0"/>
      <w:marRight w:val="0"/>
      <w:marTop w:val="0"/>
      <w:marBottom w:val="0"/>
      <w:divBdr>
        <w:top w:val="none" w:sz="0" w:space="0" w:color="auto"/>
        <w:left w:val="none" w:sz="0" w:space="0" w:color="auto"/>
        <w:bottom w:val="none" w:sz="0" w:space="0" w:color="auto"/>
        <w:right w:val="none" w:sz="0" w:space="0" w:color="auto"/>
      </w:divBdr>
    </w:div>
    <w:div w:id="1474954306">
      <w:bodyDiv w:val="1"/>
      <w:marLeft w:val="0"/>
      <w:marRight w:val="0"/>
      <w:marTop w:val="0"/>
      <w:marBottom w:val="0"/>
      <w:divBdr>
        <w:top w:val="none" w:sz="0" w:space="0" w:color="auto"/>
        <w:left w:val="none" w:sz="0" w:space="0" w:color="auto"/>
        <w:bottom w:val="none" w:sz="0" w:space="0" w:color="auto"/>
        <w:right w:val="none" w:sz="0" w:space="0" w:color="auto"/>
      </w:divBdr>
    </w:div>
    <w:div w:id="1520311836">
      <w:bodyDiv w:val="1"/>
      <w:marLeft w:val="0"/>
      <w:marRight w:val="0"/>
      <w:marTop w:val="0"/>
      <w:marBottom w:val="0"/>
      <w:divBdr>
        <w:top w:val="none" w:sz="0" w:space="0" w:color="auto"/>
        <w:left w:val="none" w:sz="0" w:space="0" w:color="auto"/>
        <w:bottom w:val="none" w:sz="0" w:space="0" w:color="auto"/>
        <w:right w:val="none" w:sz="0" w:space="0" w:color="auto"/>
      </w:divBdr>
    </w:div>
    <w:div w:id="1524202964">
      <w:bodyDiv w:val="1"/>
      <w:marLeft w:val="0"/>
      <w:marRight w:val="0"/>
      <w:marTop w:val="0"/>
      <w:marBottom w:val="0"/>
      <w:divBdr>
        <w:top w:val="none" w:sz="0" w:space="0" w:color="auto"/>
        <w:left w:val="none" w:sz="0" w:space="0" w:color="auto"/>
        <w:bottom w:val="none" w:sz="0" w:space="0" w:color="auto"/>
        <w:right w:val="none" w:sz="0" w:space="0" w:color="auto"/>
      </w:divBdr>
    </w:div>
    <w:div w:id="1537622036">
      <w:bodyDiv w:val="1"/>
      <w:marLeft w:val="0"/>
      <w:marRight w:val="0"/>
      <w:marTop w:val="0"/>
      <w:marBottom w:val="0"/>
      <w:divBdr>
        <w:top w:val="none" w:sz="0" w:space="0" w:color="auto"/>
        <w:left w:val="none" w:sz="0" w:space="0" w:color="auto"/>
        <w:bottom w:val="none" w:sz="0" w:space="0" w:color="auto"/>
        <w:right w:val="none" w:sz="0" w:space="0" w:color="auto"/>
      </w:divBdr>
    </w:div>
    <w:div w:id="1563442893">
      <w:bodyDiv w:val="1"/>
      <w:marLeft w:val="0"/>
      <w:marRight w:val="0"/>
      <w:marTop w:val="0"/>
      <w:marBottom w:val="0"/>
      <w:divBdr>
        <w:top w:val="none" w:sz="0" w:space="0" w:color="auto"/>
        <w:left w:val="none" w:sz="0" w:space="0" w:color="auto"/>
        <w:bottom w:val="none" w:sz="0" w:space="0" w:color="auto"/>
        <w:right w:val="none" w:sz="0" w:space="0" w:color="auto"/>
      </w:divBdr>
    </w:div>
    <w:div w:id="1595284081">
      <w:bodyDiv w:val="1"/>
      <w:marLeft w:val="0"/>
      <w:marRight w:val="0"/>
      <w:marTop w:val="0"/>
      <w:marBottom w:val="0"/>
      <w:divBdr>
        <w:top w:val="none" w:sz="0" w:space="0" w:color="auto"/>
        <w:left w:val="none" w:sz="0" w:space="0" w:color="auto"/>
        <w:bottom w:val="none" w:sz="0" w:space="0" w:color="auto"/>
        <w:right w:val="none" w:sz="0" w:space="0" w:color="auto"/>
      </w:divBdr>
    </w:div>
    <w:div w:id="1616398428">
      <w:bodyDiv w:val="1"/>
      <w:marLeft w:val="0"/>
      <w:marRight w:val="0"/>
      <w:marTop w:val="0"/>
      <w:marBottom w:val="0"/>
      <w:divBdr>
        <w:top w:val="none" w:sz="0" w:space="0" w:color="auto"/>
        <w:left w:val="none" w:sz="0" w:space="0" w:color="auto"/>
        <w:bottom w:val="none" w:sz="0" w:space="0" w:color="auto"/>
        <w:right w:val="none" w:sz="0" w:space="0" w:color="auto"/>
      </w:divBdr>
    </w:div>
    <w:div w:id="1619288346">
      <w:bodyDiv w:val="1"/>
      <w:marLeft w:val="0"/>
      <w:marRight w:val="0"/>
      <w:marTop w:val="0"/>
      <w:marBottom w:val="0"/>
      <w:divBdr>
        <w:top w:val="none" w:sz="0" w:space="0" w:color="auto"/>
        <w:left w:val="none" w:sz="0" w:space="0" w:color="auto"/>
        <w:bottom w:val="none" w:sz="0" w:space="0" w:color="auto"/>
        <w:right w:val="none" w:sz="0" w:space="0" w:color="auto"/>
      </w:divBdr>
    </w:div>
    <w:div w:id="1619989685">
      <w:bodyDiv w:val="1"/>
      <w:marLeft w:val="0"/>
      <w:marRight w:val="0"/>
      <w:marTop w:val="0"/>
      <w:marBottom w:val="0"/>
      <w:divBdr>
        <w:top w:val="none" w:sz="0" w:space="0" w:color="auto"/>
        <w:left w:val="none" w:sz="0" w:space="0" w:color="auto"/>
        <w:bottom w:val="none" w:sz="0" w:space="0" w:color="auto"/>
        <w:right w:val="none" w:sz="0" w:space="0" w:color="auto"/>
      </w:divBdr>
    </w:div>
    <w:div w:id="1655261745">
      <w:bodyDiv w:val="1"/>
      <w:marLeft w:val="0"/>
      <w:marRight w:val="0"/>
      <w:marTop w:val="0"/>
      <w:marBottom w:val="0"/>
      <w:divBdr>
        <w:top w:val="none" w:sz="0" w:space="0" w:color="auto"/>
        <w:left w:val="none" w:sz="0" w:space="0" w:color="auto"/>
        <w:bottom w:val="none" w:sz="0" w:space="0" w:color="auto"/>
        <w:right w:val="none" w:sz="0" w:space="0" w:color="auto"/>
      </w:divBdr>
    </w:div>
    <w:div w:id="1662850914">
      <w:bodyDiv w:val="1"/>
      <w:marLeft w:val="0"/>
      <w:marRight w:val="0"/>
      <w:marTop w:val="0"/>
      <w:marBottom w:val="0"/>
      <w:divBdr>
        <w:top w:val="none" w:sz="0" w:space="0" w:color="auto"/>
        <w:left w:val="none" w:sz="0" w:space="0" w:color="auto"/>
        <w:bottom w:val="none" w:sz="0" w:space="0" w:color="auto"/>
        <w:right w:val="none" w:sz="0" w:space="0" w:color="auto"/>
      </w:divBdr>
    </w:div>
    <w:div w:id="1677882408">
      <w:bodyDiv w:val="1"/>
      <w:marLeft w:val="0"/>
      <w:marRight w:val="0"/>
      <w:marTop w:val="0"/>
      <w:marBottom w:val="0"/>
      <w:divBdr>
        <w:top w:val="none" w:sz="0" w:space="0" w:color="auto"/>
        <w:left w:val="none" w:sz="0" w:space="0" w:color="auto"/>
        <w:bottom w:val="none" w:sz="0" w:space="0" w:color="auto"/>
        <w:right w:val="none" w:sz="0" w:space="0" w:color="auto"/>
      </w:divBdr>
    </w:div>
    <w:div w:id="1695644484">
      <w:bodyDiv w:val="1"/>
      <w:marLeft w:val="0"/>
      <w:marRight w:val="0"/>
      <w:marTop w:val="0"/>
      <w:marBottom w:val="0"/>
      <w:divBdr>
        <w:top w:val="none" w:sz="0" w:space="0" w:color="auto"/>
        <w:left w:val="none" w:sz="0" w:space="0" w:color="auto"/>
        <w:bottom w:val="none" w:sz="0" w:space="0" w:color="auto"/>
        <w:right w:val="none" w:sz="0" w:space="0" w:color="auto"/>
      </w:divBdr>
    </w:div>
    <w:div w:id="1772893978">
      <w:bodyDiv w:val="1"/>
      <w:marLeft w:val="0"/>
      <w:marRight w:val="0"/>
      <w:marTop w:val="0"/>
      <w:marBottom w:val="0"/>
      <w:divBdr>
        <w:top w:val="none" w:sz="0" w:space="0" w:color="auto"/>
        <w:left w:val="none" w:sz="0" w:space="0" w:color="auto"/>
        <w:bottom w:val="none" w:sz="0" w:space="0" w:color="auto"/>
        <w:right w:val="none" w:sz="0" w:space="0" w:color="auto"/>
      </w:divBdr>
    </w:div>
    <w:div w:id="1778284294">
      <w:bodyDiv w:val="1"/>
      <w:marLeft w:val="0"/>
      <w:marRight w:val="0"/>
      <w:marTop w:val="0"/>
      <w:marBottom w:val="0"/>
      <w:divBdr>
        <w:top w:val="none" w:sz="0" w:space="0" w:color="auto"/>
        <w:left w:val="none" w:sz="0" w:space="0" w:color="auto"/>
        <w:bottom w:val="none" w:sz="0" w:space="0" w:color="auto"/>
        <w:right w:val="none" w:sz="0" w:space="0" w:color="auto"/>
      </w:divBdr>
    </w:div>
    <w:div w:id="1814330417">
      <w:bodyDiv w:val="1"/>
      <w:marLeft w:val="0"/>
      <w:marRight w:val="0"/>
      <w:marTop w:val="0"/>
      <w:marBottom w:val="0"/>
      <w:divBdr>
        <w:top w:val="none" w:sz="0" w:space="0" w:color="auto"/>
        <w:left w:val="none" w:sz="0" w:space="0" w:color="auto"/>
        <w:bottom w:val="none" w:sz="0" w:space="0" w:color="auto"/>
        <w:right w:val="none" w:sz="0" w:space="0" w:color="auto"/>
      </w:divBdr>
    </w:div>
    <w:div w:id="1872067318">
      <w:bodyDiv w:val="1"/>
      <w:marLeft w:val="0"/>
      <w:marRight w:val="0"/>
      <w:marTop w:val="0"/>
      <w:marBottom w:val="0"/>
      <w:divBdr>
        <w:top w:val="none" w:sz="0" w:space="0" w:color="auto"/>
        <w:left w:val="none" w:sz="0" w:space="0" w:color="auto"/>
        <w:bottom w:val="none" w:sz="0" w:space="0" w:color="auto"/>
        <w:right w:val="none" w:sz="0" w:space="0" w:color="auto"/>
      </w:divBdr>
    </w:div>
    <w:div w:id="1875190994">
      <w:bodyDiv w:val="1"/>
      <w:marLeft w:val="0"/>
      <w:marRight w:val="0"/>
      <w:marTop w:val="0"/>
      <w:marBottom w:val="0"/>
      <w:divBdr>
        <w:top w:val="none" w:sz="0" w:space="0" w:color="auto"/>
        <w:left w:val="none" w:sz="0" w:space="0" w:color="auto"/>
        <w:bottom w:val="none" w:sz="0" w:space="0" w:color="auto"/>
        <w:right w:val="none" w:sz="0" w:space="0" w:color="auto"/>
      </w:divBdr>
    </w:div>
    <w:div w:id="1914855140">
      <w:bodyDiv w:val="1"/>
      <w:marLeft w:val="0"/>
      <w:marRight w:val="0"/>
      <w:marTop w:val="0"/>
      <w:marBottom w:val="0"/>
      <w:divBdr>
        <w:top w:val="none" w:sz="0" w:space="0" w:color="auto"/>
        <w:left w:val="none" w:sz="0" w:space="0" w:color="auto"/>
        <w:bottom w:val="none" w:sz="0" w:space="0" w:color="auto"/>
        <w:right w:val="none" w:sz="0" w:space="0" w:color="auto"/>
      </w:divBdr>
    </w:div>
    <w:div w:id="1917283085">
      <w:bodyDiv w:val="1"/>
      <w:marLeft w:val="0"/>
      <w:marRight w:val="0"/>
      <w:marTop w:val="0"/>
      <w:marBottom w:val="0"/>
      <w:divBdr>
        <w:top w:val="none" w:sz="0" w:space="0" w:color="auto"/>
        <w:left w:val="none" w:sz="0" w:space="0" w:color="auto"/>
        <w:bottom w:val="none" w:sz="0" w:space="0" w:color="auto"/>
        <w:right w:val="none" w:sz="0" w:space="0" w:color="auto"/>
      </w:divBdr>
    </w:div>
    <w:div w:id="1917863879">
      <w:bodyDiv w:val="1"/>
      <w:marLeft w:val="0"/>
      <w:marRight w:val="0"/>
      <w:marTop w:val="0"/>
      <w:marBottom w:val="0"/>
      <w:divBdr>
        <w:top w:val="none" w:sz="0" w:space="0" w:color="auto"/>
        <w:left w:val="none" w:sz="0" w:space="0" w:color="auto"/>
        <w:bottom w:val="none" w:sz="0" w:space="0" w:color="auto"/>
        <w:right w:val="none" w:sz="0" w:space="0" w:color="auto"/>
      </w:divBdr>
    </w:div>
    <w:div w:id="1925451893">
      <w:bodyDiv w:val="1"/>
      <w:marLeft w:val="0"/>
      <w:marRight w:val="0"/>
      <w:marTop w:val="0"/>
      <w:marBottom w:val="0"/>
      <w:divBdr>
        <w:top w:val="none" w:sz="0" w:space="0" w:color="auto"/>
        <w:left w:val="none" w:sz="0" w:space="0" w:color="auto"/>
        <w:bottom w:val="none" w:sz="0" w:space="0" w:color="auto"/>
        <w:right w:val="none" w:sz="0" w:space="0" w:color="auto"/>
      </w:divBdr>
    </w:div>
    <w:div w:id="1935627448">
      <w:bodyDiv w:val="1"/>
      <w:marLeft w:val="0"/>
      <w:marRight w:val="0"/>
      <w:marTop w:val="0"/>
      <w:marBottom w:val="0"/>
      <w:divBdr>
        <w:top w:val="none" w:sz="0" w:space="0" w:color="auto"/>
        <w:left w:val="none" w:sz="0" w:space="0" w:color="auto"/>
        <w:bottom w:val="none" w:sz="0" w:space="0" w:color="auto"/>
        <w:right w:val="none" w:sz="0" w:space="0" w:color="auto"/>
      </w:divBdr>
    </w:div>
    <w:div w:id="1937327954">
      <w:bodyDiv w:val="1"/>
      <w:marLeft w:val="0"/>
      <w:marRight w:val="0"/>
      <w:marTop w:val="0"/>
      <w:marBottom w:val="0"/>
      <w:divBdr>
        <w:top w:val="none" w:sz="0" w:space="0" w:color="auto"/>
        <w:left w:val="none" w:sz="0" w:space="0" w:color="auto"/>
        <w:bottom w:val="none" w:sz="0" w:space="0" w:color="auto"/>
        <w:right w:val="none" w:sz="0" w:space="0" w:color="auto"/>
      </w:divBdr>
    </w:div>
    <w:div w:id="1949698162">
      <w:bodyDiv w:val="1"/>
      <w:marLeft w:val="0"/>
      <w:marRight w:val="0"/>
      <w:marTop w:val="0"/>
      <w:marBottom w:val="0"/>
      <w:divBdr>
        <w:top w:val="none" w:sz="0" w:space="0" w:color="auto"/>
        <w:left w:val="none" w:sz="0" w:space="0" w:color="auto"/>
        <w:bottom w:val="none" w:sz="0" w:space="0" w:color="auto"/>
        <w:right w:val="none" w:sz="0" w:space="0" w:color="auto"/>
      </w:divBdr>
    </w:div>
    <w:div w:id="2031451863">
      <w:bodyDiv w:val="1"/>
      <w:marLeft w:val="0"/>
      <w:marRight w:val="0"/>
      <w:marTop w:val="0"/>
      <w:marBottom w:val="0"/>
      <w:divBdr>
        <w:top w:val="none" w:sz="0" w:space="0" w:color="auto"/>
        <w:left w:val="none" w:sz="0" w:space="0" w:color="auto"/>
        <w:bottom w:val="none" w:sz="0" w:space="0" w:color="auto"/>
        <w:right w:val="none" w:sz="0" w:space="0" w:color="auto"/>
      </w:divBdr>
    </w:div>
    <w:div w:id="2102872773">
      <w:bodyDiv w:val="1"/>
      <w:marLeft w:val="0"/>
      <w:marRight w:val="0"/>
      <w:marTop w:val="0"/>
      <w:marBottom w:val="0"/>
      <w:divBdr>
        <w:top w:val="none" w:sz="0" w:space="0" w:color="auto"/>
        <w:left w:val="none" w:sz="0" w:space="0" w:color="auto"/>
        <w:bottom w:val="none" w:sz="0" w:space="0" w:color="auto"/>
        <w:right w:val="none" w:sz="0" w:space="0" w:color="auto"/>
      </w:divBdr>
    </w:div>
    <w:div w:id="2122793735">
      <w:bodyDiv w:val="1"/>
      <w:marLeft w:val="0"/>
      <w:marRight w:val="0"/>
      <w:marTop w:val="0"/>
      <w:marBottom w:val="0"/>
      <w:divBdr>
        <w:top w:val="none" w:sz="0" w:space="0" w:color="auto"/>
        <w:left w:val="none" w:sz="0" w:space="0" w:color="auto"/>
        <w:bottom w:val="none" w:sz="0" w:space="0" w:color="auto"/>
        <w:right w:val="none" w:sz="0" w:space="0" w:color="auto"/>
      </w:divBdr>
    </w:div>
    <w:div w:id="213131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8.xml"/><Relationship Id="rId21" Type="http://schemas.openxmlformats.org/officeDocument/2006/relationships/image" Target="media/image13.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7.png"/><Relationship Id="rId159" Type="http://schemas.openxmlformats.org/officeDocument/2006/relationships/customXml" Target="../customXml/item2.xml"/><Relationship Id="rId107" Type="http://schemas.openxmlformats.org/officeDocument/2006/relationships/image" Target="media/image91.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08.PNG"/><Relationship Id="rId149" Type="http://schemas.openxmlformats.org/officeDocument/2006/relationships/footer" Target="footer15.xml"/><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customXml" Target="../customXml/item3.xml"/><Relationship Id="rId22" Type="http://schemas.openxmlformats.org/officeDocument/2006/relationships/image" Target="media/image14.jpe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99.PNG"/><Relationship Id="rId139" Type="http://schemas.openxmlformats.org/officeDocument/2006/relationships/image" Target="media/image118.png"/><Relationship Id="rId85" Type="http://schemas.openxmlformats.org/officeDocument/2006/relationships/image" Target="media/image72.PNG"/><Relationship Id="rId150" Type="http://schemas.openxmlformats.org/officeDocument/2006/relationships/image" Target="media/image12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14.tiff"/><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image" Target="media/image92.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19.gif"/><Relationship Id="rId145" Type="http://schemas.openxmlformats.org/officeDocument/2006/relationships/image" Target="media/image122.PNG"/><Relationship Id="rId16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image" Target="media/image96.PNG"/><Relationship Id="rId119" Type="http://schemas.openxmlformats.org/officeDocument/2006/relationships/image" Target="media/image100.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25.png"/><Relationship Id="rId156" Type="http://schemas.openxmlformats.org/officeDocument/2006/relationships/image" Target="media/image13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5.tiff"/><Relationship Id="rId109" Type="http://schemas.openxmlformats.org/officeDocument/2006/relationships/image" Target="media/image93.PNG"/><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footer" Target="footer5.xml"/><Relationship Id="rId120" Type="http://schemas.openxmlformats.org/officeDocument/2006/relationships/image" Target="media/image101.PNG"/><Relationship Id="rId125" Type="http://schemas.openxmlformats.org/officeDocument/2006/relationships/image" Target="media/image105.png"/><Relationship Id="rId141" Type="http://schemas.openxmlformats.org/officeDocument/2006/relationships/image" Target="media/image120.png"/><Relationship Id="rId146" Type="http://schemas.openxmlformats.org/officeDocument/2006/relationships/image" Target="media/image123.gif"/><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3.xml"/><Relationship Id="rId110" Type="http://schemas.openxmlformats.org/officeDocument/2006/relationships/image" Target="media/image94.PNG"/><Relationship Id="rId115" Type="http://schemas.openxmlformats.org/officeDocument/2006/relationships/image" Target="media/image97.PNG"/><Relationship Id="rId131" Type="http://schemas.openxmlformats.org/officeDocument/2006/relationships/image" Target="media/image111.png"/><Relationship Id="rId136" Type="http://schemas.openxmlformats.org/officeDocument/2006/relationships/footer" Target="footer10.xml"/><Relationship Id="rId157"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6.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eader" Target="header1.xml"/><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89.png"/><Relationship Id="rId126" Type="http://schemas.openxmlformats.org/officeDocument/2006/relationships/image" Target="media/image106.png"/><Relationship Id="rId147" Type="http://schemas.openxmlformats.org/officeDocument/2006/relationships/footer" Target="footer13.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2.png"/><Relationship Id="rId142" Type="http://schemas.openxmlformats.org/officeDocument/2006/relationships/image" Target="media/image12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8.PNG"/><Relationship Id="rId137" Type="http://schemas.openxmlformats.org/officeDocument/2006/relationships/image" Target="media/image116.png"/><Relationship Id="rId15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footer" Target="footer4.xml"/><Relationship Id="rId111" Type="http://schemas.openxmlformats.org/officeDocument/2006/relationships/footer" Target="footer6.xml"/><Relationship Id="rId132" Type="http://schemas.openxmlformats.org/officeDocument/2006/relationships/image" Target="media/image112.PNG"/><Relationship Id="rId153" Type="http://schemas.openxmlformats.org/officeDocument/2006/relationships/image" Target="media/image127.png"/><Relationship Id="rId15" Type="http://schemas.openxmlformats.org/officeDocument/2006/relationships/image" Target="media/image7.png"/><Relationship Id="rId36" Type="http://schemas.openxmlformats.org/officeDocument/2006/relationships/header" Target="header2.xml"/><Relationship Id="rId57" Type="http://schemas.openxmlformats.org/officeDocument/2006/relationships/image" Target="media/image44.PNG"/><Relationship Id="rId106" Type="http://schemas.openxmlformats.org/officeDocument/2006/relationships/image" Target="media/image90.png"/><Relationship Id="rId127" Type="http://schemas.openxmlformats.org/officeDocument/2006/relationships/image" Target="media/image107.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3.PNG"/><Relationship Id="rId143" Type="http://schemas.openxmlformats.org/officeDocument/2006/relationships/footer" Target="footer11.xml"/><Relationship Id="rId148"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5.png"/><Relationship Id="rId133" Type="http://schemas.openxmlformats.org/officeDocument/2006/relationships/image" Target="media/image113.PNG"/><Relationship Id="rId154" Type="http://schemas.openxmlformats.org/officeDocument/2006/relationships/image" Target="media/image128.png"/><Relationship Id="rId16" Type="http://schemas.openxmlformats.org/officeDocument/2006/relationships/image" Target="media/image8.png"/><Relationship Id="rId37" Type="http://schemas.openxmlformats.org/officeDocument/2006/relationships/footer" Target="footer2.xml"/><Relationship Id="rId58" Type="http://schemas.openxmlformats.org/officeDocument/2006/relationships/image" Target="media/image45.gif"/><Relationship Id="rId79" Type="http://schemas.openxmlformats.org/officeDocument/2006/relationships/image" Target="media/image66.PNG"/><Relationship Id="rId102" Type="http://schemas.openxmlformats.org/officeDocument/2006/relationships/image" Target="media/image87.png"/><Relationship Id="rId123" Type="http://schemas.openxmlformats.org/officeDocument/2006/relationships/footer" Target="footer9.xml"/><Relationship Id="rId144" Type="http://schemas.openxmlformats.org/officeDocument/2006/relationships/footer" Target="footer12.xml"/><Relationship Id="rId90" Type="http://schemas.openxmlformats.org/officeDocument/2006/relationships/image" Target="media/image75.PNG"/><Relationship Id="rId27" Type="http://schemas.openxmlformats.org/officeDocument/2006/relationships/image" Target="media/image19.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footer" Target="footer7.xml"/><Relationship Id="rId134" Type="http://schemas.openxmlformats.org/officeDocument/2006/relationships/image" Target="media/image114.PNG"/><Relationship Id="rId80" Type="http://schemas.openxmlformats.org/officeDocument/2006/relationships/image" Target="media/image67.PNG"/><Relationship Id="rId155" Type="http://schemas.openxmlformats.org/officeDocument/2006/relationships/image" Target="media/image1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koroafor\AppData\Roaming\Microsoft\Templates\TrainingMaterial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6BAD720E5409A40BEA33F8F45A6670B" ma:contentTypeVersion="78" ma:contentTypeDescription="Create a new document." ma:contentTypeScope="" ma:versionID="eeafb5144e9830579d464dd2aa762600">
  <xsd:schema xmlns:xsd="http://www.w3.org/2001/XMLSchema" xmlns:xs="http://www.w3.org/2001/XMLSchema" xmlns:p="http://schemas.microsoft.com/office/2006/metadata/properties" xmlns:ns1="http://schemas.microsoft.com/sharepoint/v3" xmlns:ns2="a6a28356-f4fe-4097-a94c-778bd662730a" xmlns:ns3="deba8f1d-fc82-455e-a1eb-e2d787ab99a0" xmlns:ns4="http://schemas.microsoft.com/sharepoint.v3" targetNamespace="http://schemas.microsoft.com/office/2006/metadata/properties" ma:root="true" ma:fieldsID="e1e26118b5aa183e79682f2e0b771038" ns1:_="" ns2:_="" ns3:_="" ns4:_="">
    <xsd:import namespace="http://schemas.microsoft.com/sharepoint/v3"/>
    <xsd:import namespace="a6a28356-f4fe-4097-a94c-778bd662730a"/>
    <xsd:import namespace="deba8f1d-fc82-455e-a1eb-e2d787ab99a0"/>
    <xsd:import namespace="http://schemas.microsoft.com/sharepoint.v3"/>
    <xsd:element name="properties">
      <xsd:complexType>
        <xsd:sequence>
          <xsd:element name="documentManagement">
            <xsd:complexType>
              <xsd:all>
                <xsd:element ref="ns2:Document_Description"/>
                <xsd:element ref="ns3:All_x0020_PAGs" minOccurs="0"/>
                <xsd:element ref="ns3:SIMS_x0020_PAGs" minOccurs="0"/>
                <xsd:element ref="ns3:ONE_x0020_PAGs" minOccurs="0"/>
                <xsd:element ref="ns3:MLS_x0020_PAGs" minOccurs="0"/>
                <xsd:element ref="ns3:Other_x0020_PAGs" minOccurs="0"/>
                <xsd:element ref="ns3:Start_x0020_Date"/>
                <xsd:element ref="ns3:End_x0020_Date"/>
                <xsd:element ref="ns1:PublishingStartDate" minOccurs="0"/>
                <xsd:element ref="ns1:PublishingExpirationDate" minOccurs="0"/>
                <xsd:element ref="ns4:CategoryDescription" minOccurs="0"/>
                <xsd:element ref="ns3:f7370ad9c04b46f3a97f93672d5a7c84" minOccurs="0"/>
                <xsd:element ref="ns2:TaxCatchAl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a28356-f4fe-4097-a94c-778bd662730a" elementFormDefault="qualified">
    <xsd:import namespace="http://schemas.microsoft.com/office/2006/documentManagement/types"/>
    <xsd:import namespace="http://schemas.microsoft.com/office/infopath/2007/PartnerControls"/>
    <xsd:element name="Document_Description" ma:index="2" ma:displayName="Document_Description" ma:description="Note: The description should be a short, clear explanation of the document for the customer. This will eventually be displayed in the search results." ma:internalName="Document_Description" ma:readOnly="false">
      <xsd:simpleType>
        <xsd:restriction base="dms:Note">
          <xsd:maxLength value="255"/>
        </xsd:restriction>
      </xsd:simpleType>
    </xsd:element>
    <xsd:element name="TaxCatchAll" ma:index="17" nillable="true" ma:displayName="Taxonomy Catch All Column" ma:hidden="true" ma:list="{33f57a27-cc25-46ed-bc45-b147b5733ff0}" ma:internalName="TaxCatchAll" ma:showField="CatchAllData" ma:web="a6a28356-f4fe-4097-a94c-778bd662730a">
      <xsd:complexType>
        <xsd:complexContent>
          <xsd:extension base="dms:MultiChoiceLookup">
            <xsd:sequence>
              <xsd:element name="Value" type="dms:Lookup" maxOccurs="unbounded" minOccurs="0" nillable="true"/>
            </xsd:sequence>
          </xsd:extension>
        </xsd:complexContent>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eba8f1d-fc82-455e-a1eb-e2d787ab99a0" elementFormDefault="qualified">
    <xsd:import namespace="http://schemas.microsoft.com/office/2006/documentManagement/types"/>
    <xsd:import namespace="http://schemas.microsoft.com/office/infopath/2007/PartnerControls"/>
    <xsd:element name="All_x0020_PAGs" ma:index="3" nillable="true" ma:displayName="All PAGs" ma:default="0" ma:internalName="All_x0020_PAGs" ma:readOnly="false">
      <xsd:simpleType>
        <xsd:restriction base="dms:Boolean"/>
      </xsd:simpleType>
    </xsd:element>
    <xsd:element name="SIMS_x0020_PAGs" ma:index="4" nillable="true" ma:displayName="SIMS PAGs" ma:internalName="SIMS_x0020_PAGs" ma:readOnly="false">
      <xsd:complexType>
        <xsd:complexContent>
          <xsd:extension base="dms:MultiChoice">
            <xsd:sequence>
              <xsd:element name="Value" maxOccurs="unbounded" minOccurs="0" nillable="true">
                <xsd:simpleType>
                  <xsd:restriction base="dms:Choice">
                    <xsd:enumeration value="Academy Schools"/>
                    <xsd:enumeration value="Capita IBS"/>
                    <xsd:enumeration value="Capita Supported"/>
                    <xsd:enumeration value="Direct Licensed"/>
                    <xsd:enumeration value="FMS Only"/>
                    <xsd:enumeration value="FMS Partner"/>
                    <xsd:enumeration value="Free Schools"/>
                    <xsd:enumeration value="Independent Schools"/>
                    <xsd:enumeration value="International Schools"/>
                    <xsd:enumeration value="LA Maintained"/>
                    <xsd:enumeration value="SIMS Partners"/>
                    <xsd:enumeration value="SIMS Partnership Schools"/>
                    <xsd:enumeration value="SIMS Support Teams"/>
                    <xsd:enumeration value="SIMS Primary"/>
                    <xsd:enumeration value="Multi-Academy Trusts"/>
                  </xsd:restriction>
                </xsd:simpleType>
              </xsd:element>
            </xsd:sequence>
          </xsd:extension>
        </xsd:complexContent>
      </xsd:complexType>
    </xsd:element>
    <xsd:element name="ONE_x0020_PAGs" ma:index="5" nillable="true" ma:displayName="ONE PAGs" ma:internalName="ONE_x0020_PAGs">
      <xsd:complexType>
        <xsd:complexContent>
          <xsd:extension base="dms:MultiChoice">
            <xsd:sequence>
              <xsd:element name="Value" maxOccurs="unbounded" minOccurs="0" nillable="true">
                <xsd:simpleType>
                  <xsd:restriction base="dms:Choice">
                    <xsd:enumeration value="eSuite"/>
                    <xsd:enumeration value="ONE Partners"/>
                    <xsd:enumeration value="ONE Support Teams"/>
                  </xsd:restriction>
                </xsd:simpleType>
              </xsd:element>
            </xsd:sequence>
          </xsd:extension>
        </xsd:complexContent>
      </xsd:complexType>
    </xsd:element>
    <xsd:element name="MLS_x0020_PAGs" ma:index="6" nillable="true" ma:displayName="MLS PAGs" ma:hidden="true" ma:internalName="MLS_x0020_PAGs" ma:readOnly="false">
      <xsd:complexType>
        <xsd:complexContent>
          <xsd:extension base="dms:MultiChoice">
            <xsd:sequence>
              <xsd:element name="Value" maxOccurs="unbounded" minOccurs="0" nillable="true">
                <xsd:simpleType>
                  <xsd:restriction base="dms:Choice">
                    <xsd:enumeration value="MLS Eclipse or FE Hosted"/>
                    <xsd:enumeration value="MLS Junior Hosted"/>
                    <xsd:enumeration value="MLS Legacy"/>
                    <xsd:enumeration value="MLS ALL"/>
                  </xsd:restriction>
                </xsd:simpleType>
              </xsd:element>
            </xsd:sequence>
          </xsd:extension>
        </xsd:complexContent>
      </xsd:complexType>
    </xsd:element>
    <xsd:element name="Other_x0020_PAGs" ma:index="7" nillable="true" ma:displayName="Other PAGs" ma:default="Capita Staff" ma:description="Note: Please do not uncheck Capita Staff as all Capita users should have access to all the documents" ma:internalName="Other_x0020_PAGs" ma:requiredMultiChoice="true">
      <xsd:complexType>
        <xsd:complexContent>
          <xsd:extension base="dms:MultiChoice">
            <xsd:sequence>
              <xsd:element name="Value" maxOccurs="unbounded" minOccurs="0" nillable="true">
                <xsd:simpleType>
                  <xsd:restriction base="dms:Choice">
                    <xsd:enumeration value="BACS Users"/>
                    <xsd:enumeration value="Capita Staff"/>
                    <xsd:enumeration value="Executive Groups"/>
                    <xsd:enumeration value="SIMS ID"/>
                    <xsd:enumeration value="MLS Eclipse or FE Hosted"/>
                    <xsd:enumeration value="MLS Junior Hosted"/>
                    <xsd:enumeration value="MLS Legacy"/>
                    <xsd:enumeration value="MLS ALL"/>
                  </xsd:restriction>
                </xsd:simpleType>
              </xsd:element>
            </xsd:sequence>
          </xsd:extension>
        </xsd:complexContent>
      </xsd:complexType>
    </xsd:element>
    <xsd:element name="Start_x0020_Date" ma:index="8" ma:displayName="Start Date" ma:default="[today]" ma:format="DateTime" ma:internalName="Start_x0020_Date">
      <xsd:simpleType>
        <xsd:restriction base="dms:DateTime"/>
      </xsd:simpleType>
    </xsd:element>
    <xsd:element name="End_x0020_Date" ma:index="9" ma:displayName="End Date" ma:description="i.e. Expiry Date" ma:format="DateTime" ma:internalName="End_x0020_Date">
      <xsd:simpleType>
        <xsd:restriction base="dms:DateTime"/>
      </xsd:simpleType>
    </xsd:element>
    <xsd:element name="f7370ad9c04b46f3a97f93672d5a7c84" ma:index="16" ma:taxonomy="true" ma:internalName="f7370ad9c04b46f3a97f93672d5a7c84" ma:taxonomyFieldName="Classification" ma:displayName="Classification" ma:readOnly="false" ma:default="" ma:fieldId="{f7370ad9-c04b-46f3-a97f-93672d5a7c84}" ma:taxonomyMulti="true" ma:sspId="4c2f94e0-fb17-4192-8fb8-a7c2a9b6b1c9" ma:termSetId="746d5758-13dd-461b-94a2-cca2d4dd7a1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3" nillable="true" ma:displayName="Description" ma:hidden="true" ma:internalName="CategoryDescrip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Description xmlns="a6a28356-f4fe-4097-a94c-778bd662730a">This is an introduction to using SIMS for recording Dinner and Dinner Money information. It covers activation of the software, setting personalisation, opening balances, daily meal arrangements, payments, banking, reports and letters to parents.</Document_Description>
    <Start_x0020_Date xmlns="deba8f1d-fc82-455e-a1eb-e2d787ab99a0">2018-07-02T10:40:00+00:00</Start_x0020_Date>
    <ONE_x0020_PAGs xmlns="deba8f1d-fc82-455e-a1eb-e2d787ab99a0"/>
    <All_x0020_PAGs xmlns="deba8f1d-fc82-455e-a1eb-e2d787ab99a0">false</All_x0020_PAGs>
    <Other_x0020_PAGs xmlns="deba8f1d-fc82-455e-a1eb-e2d787ab99a0">
      <Value>Capita Staff</Value>
    </Other_x0020_PAGs>
    <PublishingStartDate xmlns="http://schemas.microsoft.com/sharepoint/v3" xsi:nil="true"/>
    <CategoryDescription xmlns="http://schemas.microsoft.com/sharepoint.v3" xsi:nil="true"/>
    <PublishingExpirationDate xmlns="http://schemas.microsoft.com/sharepoint/v3" xsi:nil="true"/>
    <_dlc_DocId xmlns="a6a28356-f4fe-4097-a94c-778bd662730a">RESOURCEID-1-6286</_dlc_DocId>
    <SIMS_x0020_PAGs xmlns="deba8f1d-fc82-455e-a1eb-e2d787ab99a0">
      <Value>SIMS Support Teams</Value>
    </SIMS_x0020_PAGs>
    <TaxCatchAll xmlns="a6a28356-f4fe-4097-a94c-778bd662730a">
      <Value>11</Value>
    </TaxCatchAll>
    <_dlc_DocIdUrl xmlns="a6a28356-f4fe-4097-a94c-778bd662730a">
      <Url>http://cssadxdynspt1/_layouts/15/DocIdRedir.aspx?ID=RESOURCEID-1-6286</Url>
      <Description>RESOURCEID-1-6286</Description>
    </_dlc_DocIdUrl>
    <f7370ad9c04b46f3a97f93672d5a7c84 xmlns="deba8f1d-fc82-455e-a1eb-e2d787ab99a0">
      <Terms xmlns="http://schemas.microsoft.com/office/infopath/2007/PartnerControls">
        <TermInfo xmlns="http://schemas.microsoft.com/office/infopath/2007/PartnerControls">
          <TermName xmlns="http://schemas.microsoft.com/office/infopath/2007/PartnerControls">Training Documents</TermName>
          <TermId xmlns="http://schemas.microsoft.com/office/infopath/2007/PartnerControls">08a9021e-2d67-4f53-9311-4e3abeb826e1</TermId>
        </TermInfo>
      </Terms>
    </f7370ad9c04b46f3a97f93672d5a7c84>
    <End_x0020_Date xmlns="deba8f1d-fc82-455e-a1eb-e2d787ab99a0">2019-07-01T23:00:00+00:00</End_x0020_Date>
    <MLS_x0020_PAGs xmlns="deba8f1d-fc82-455e-a1eb-e2d787ab99a0"/>
  </documentManagement>
</p:properties>
</file>

<file path=customXml/itemProps1.xml><?xml version="1.0" encoding="utf-8"?>
<ds:datastoreItem xmlns:ds="http://schemas.openxmlformats.org/officeDocument/2006/customXml" ds:itemID="{176EC1D5-E32B-4762-862C-4F15FFECEDAD}">
  <ds:schemaRefs>
    <ds:schemaRef ds:uri="http://schemas.openxmlformats.org/officeDocument/2006/bibliography"/>
  </ds:schemaRefs>
</ds:datastoreItem>
</file>

<file path=customXml/itemProps2.xml><?xml version="1.0" encoding="utf-8"?>
<ds:datastoreItem xmlns:ds="http://schemas.openxmlformats.org/officeDocument/2006/customXml" ds:itemID="{8058E218-A148-4737-ABA8-F1FC10CE8209}"/>
</file>

<file path=customXml/itemProps3.xml><?xml version="1.0" encoding="utf-8"?>
<ds:datastoreItem xmlns:ds="http://schemas.openxmlformats.org/officeDocument/2006/customXml" ds:itemID="{2621B309-7B98-4268-89EE-7CB5872BFE77}"/>
</file>

<file path=customXml/itemProps4.xml><?xml version="1.0" encoding="utf-8"?>
<ds:datastoreItem xmlns:ds="http://schemas.openxmlformats.org/officeDocument/2006/customXml" ds:itemID="{EF7CC8DD-32AA-4265-A27B-CFAE980FFC43}"/>
</file>

<file path=customXml/itemProps5.xml><?xml version="1.0" encoding="utf-8"?>
<ds:datastoreItem xmlns:ds="http://schemas.openxmlformats.org/officeDocument/2006/customXml" ds:itemID="{EA8B4F80-8A2A-443F-8457-D50379246511}"/>
</file>

<file path=docProps/app.xml><?xml version="1.0" encoding="utf-8"?>
<Properties xmlns="http://schemas.openxmlformats.org/officeDocument/2006/extended-properties" xmlns:vt="http://schemas.openxmlformats.org/officeDocument/2006/docPropsVTypes">
  <Template>TrainingMaterials.dotm</Template>
  <TotalTime>78</TotalTime>
  <Pages>71</Pages>
  <Words>12692</Words>
  <Characters>72346</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Dinner Money</vt:lpstr>
    </vt:vector>
  </TitlesOfParts>
  <Manager>DINMON-1-v12.0</Manager>
  <Company>Capita SIMS</Company>
  <LinksUpToDate>false</LinksUpToDate>
  <CharactersWithSpaces>84869</CharactersWithSpaces>
  <SharedDoc>false</SharedDoc>
  <HyperlinkBase>12.0</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Booklet - Dinner Money - Version 12.0</dc:title>
  <dc:subject>Text Second Line</dc:subject>
  <dc:creator>Capita SIMS</dc:creator>
  <cp:keywords>DINMON-1-05</cp:keywords>
  <dc:description>2018</dc:description>
  <cp:lastModifiedBy>Carolyn Gillies</cp:lastModifiedBy>
  <cp:revision>4</cp:revision>
  <cp:lastPrinted>2018-06-18T07:38:00Z</cp:lastPrinted>
  <dcterms:created xsi:type="dcterms:W3CDTF">2018-07-02T09:05:00Z</dcterms:created>
  <dcterms:modified xsi:type="dcterms:W3CDTF">2018-08-09T12:36:00Z</dcterms:modified>
  <cp:category>Capita SIMS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11;#Training Documents|08a9021e-2d67-4f53-9311-4e3abeb826e1</vt:lpwstr>
  </property>
  <property fmtid="{D5CDD505-2E9C-101B-9397-08002B2CF9AE}" pid="3" name="ContentTypeId">
    <vt:lpwstr>0x010100A6BAD720E5409A40BEA33F8F45A6670B</vt:lpwstr>
  </property>
  <property fmtid="{D5CDD505-2E9C-101B-9397-08002B2CF9AE}" pid="4" name="TargetAudienceChanged">
    <vt:bool>false</vt:bool>
  </property>
  <property fmtid="{D5CDD505-2E9C-101B-9397-08002B2CF9AE}" pid="5" name="_dlc_DocIdItemGuid">
    <vt:lpwstr>86ac9a88-830c-4ccf-8048-08fc477d115d</vt:lpwstr>
  </property>
</Properties>
</file>